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20010" w14:textId="5415B06E" w:rsidR="00EE431C" w:rsidRDefault="00603FDD" w:rsidP="00F2423C">
      <w:pPr>
        <w:pStyle w:val="DivisionBranch"/>
      </w:pPr>
      <w:bookmarkStart w:id="0" w:name="_Hlk103166844"/>
      <w:bookmarkStart w:id="1" w:name="_Toc84334888"/>
      <w:r w:rsidRPr="005707CF">
        <w:t>Non-Government School Regulation</w:t>
      </w:r>
    </w:p>
    <w:p w14:paraId="6FD6632B" w14:textId="4C479911" w:rsidR="00EE431C" w:rsidRPr="00073053" w:rsidRDefault="00603FDD" w:rsidP="00EE431C">
      <w:pPr>
        <w:pStyle w:val="Title"/>
        <w:rPr>
          <w:rStyle w:val="DocumentSubtitle"/>
        </w:rPr>
      </w:pPr>
      <w:r>
        <w:t xml:space="preserve">Reportable </w:t>
      </w:r>
      <w:r w:rsidR="00CB56C3">
        <w:t>i</w:t>
      </w:r>
      <w:r>
        <w:t xml:space="preserve">ncident </w:t>
      </w:r>
      <w:r w:rsidR="00CB56C3">
        <w:t>n</w:t>
      </w:r>
      <w:r>
        <w:t>otification</w:t>
      </w:r>
    </w:p>
    <w:p w14:paraId="1EDA7152" w14:textId="67EB0399" w:rsidR="00EE431C" w:rsidRDefault="00603FDD" w:rsidP="00EE431C">
      <w:pPr>
        <w:pStyle w:val="Heading2"/>
      </w:pPr>
      <w:bookmarkStart w:id="2" w:name="_Toc84334889"/>
      <w:bookmarkStart w:id="3" w:name="_Toc235654034"/>
      <w:bookmarkStart w:id="4" w:name="_Toc235705894"/>
      <w:bookmarkEnd w:id="0"/>
      <w:bookmarkEnd w:id="1"/>
      <w:r>
        <w:t>Use this form</w:t>
      </w:r>
      <w:bookmarkEnd w:id="2"/>
      <w:bookmarkEnd w:id="3"/>
      <w:bookmarkEnd w:id="4"/>
    </w:p>
    <w:p w14:paraId="778BBA28" w14:textId="00F4AD00" w:rsidR="00EE431C" w:rsidRDefault="00603FDD" w:rsidP="00EE431C">
      <w:r>
        <w:t>T</w:t>
      </w:r>
      <w:r w:rsidRPr="75452D9D">
        <w:t xml:space="preserve">o submit reportable incident information to the Director General. The information provided must be sufficiently detailed to enable </w:t>
      </w:r>
      <w:r w:rsidR="00174ED9">
        <w:t>us</w:t>
      </w:r>
      <w:r w:rsidRPr="75452D9D">
        <w:t xml:space="preserve"> to review the school’s responses in line with the </w:t>
      </w:r>
      <w:r w:rsidR="00174ED9">
        <w:t>c</w:t>
      </w:r>
      <w:r w:rsidRPr="75452D9D">
        <w:t xml:space="preserve">ritical and </w:t>
      </w:r>
      <w:r w:rsidR="00174ED9">
        <w:t>e</w:t>
      </w:r>
      <w:r w:rsidRPr="75452D9D">
        <w:t xml:space="preserve">mergency </w:t>
      </w:r>
      <w:r w:rsidR="00174ED9">
        <w:t>i</w:t>
      </w:r>
      <w:r w:rsidRPr="75452D9D">
        <w:t xml:space="preserve">ncidents </w:t>
      </w:r>
      <w:r w:rsidR="00174ED9">
        <w:t>s</w:t>
      </w:r>
      <w:r w:rsidRPr="75452D9D">
        <w:t>tandard and the other registration standards and requirements.</w:t>
      </w:r>
    </w:p>
    <w:p w14:paraId="07039CF3" w14:textId="77777777" w:rsidR="00174ED9" w:rsidRDefault="00174ED9" w:rsidP="00EE431C"/>
    <w:p w14:paraId="58AF477F" w14:textId="3CA04677" w:rsidR="00174ED9" w:rsidRDefault="00174ED9" w:rsidP="00EE431C">
      <w:r w:rsidRPr="005707CF">
        <w:t>For further information refer</w:t>
      </w:r>
      <w:r w:rsidRPr="00173A8A">
        <w:t xml:space="preserve"> the </w:t>
      </w:r>
      <w:hyperlink r:id="rId12" w:history="1">
        <w:r w:rsidRPr="00174ED9">
          <w:rPr>
            <w:rStyle w:val="Hyperlink"/>
            <w:iCs/>
          </w:rPr>
          <w:t>guide to the registration standards and other requirements for non-government schools</w:t>
        </w:r>
      </w:hyperlink>
      <w:r w:rsidRPr="00173A8A">
        <w:t xml:space="preserve"> (J</w:t>
      </w:r>
      <w:r>
        <w:t>anuary 2024</w:t>
      </w:r>
      <w:r w:rsidRPr="00173A8A">
        <w:t>)</w:t>
      </w:r>
      <w:r>
        <w:t>.</w:t>
      </w:r>
    </w:p>
    <w:p w14:paraId="08DEDC1A" w14:textId="4AB5CE6B" w:rsidR="00603FDD" w:rsidRDefault="00603FDD" w:rsidP="00603FDD">
      <w:pPr>
        <w:pStyle w:val="Heading2"/>
      </w:pPr>
      <w:r>
        <w:t>Lodgement</w:t>
      </w:r>
      <w:r w:rsidR="00245C1D">
        <w:t xml:space="preserve"> independent non-government schools</w:t>
      </w:r>
    </w:p>
    <w:p w14:paraId="1EE763D2" w14:textId="26931ED8" w:rsidR="00603FDD" w:rsidRPr="00603FDD" w:rsidRDefault="00603FDD" w:rsidP="00603FDD">
      <w:pPr>
        <w:pStyle w:val="Heading2"/>
        <w:spacing w:before="0"/>
        <w:rPr>
          <w:b w:val="0"/>
          <w:color w:val="auto"/>
          <w:sz w:val="22"/>
          <w:szCs w:val="22"/>
        </w:rPr>
      </w:pPr>
      <w:bookmarkStart w:id="5" w:name="_Hlk516569693"/>
      <w:r w:rsidRPr="00603FDD">
        <w:rPr>
          <w:b w:val="0"/>
          <w:color w:val="auto"/>
          <w:sz w:val="22"/>
          <w:szCs w:val="22"/>
        </w:rPr>
        <w:t xml:space="preserve">Independent non-government school staff are to proceed according to school </w:t>
      </w:r>
      <w:r w:rsidR="00174ED9" w:rsidRPr="00603FDD">
        <w:rPr>
          <w:b w:val="0"/>
          <w:color w:val="auto"/>
          <w:sz w:val="22"/>
          <w:szCs w:val="22"/>
        </w:rPr>
        <w:t>policy,</w:t>
      </w:r>
      <w:r w:rsidRPr="00603FDD">
        <w:rPr>
          <w:b w:val="0"/>
          <w:color w:val="auto"/>
          <w:sz w:val="22"/>
          <w:szCs w:val="22"/>
        </w:rPr>
        <w:t xml:space="preserve"> and the authorised reportable incident notifier must use this form.</w:t>
      </w:r>
      <w:r w:rsidRPr="00603FDD" w:rsidDel="009974E2">
        <w:rPr>
          <w:b w:val="0"/>
          <w:color w:val="auto"/>
          <w:sz w:val="22"/>
          <w:szCs w:val="22"/>
        </w:rPr>
        <w:t xml:space="preserve"> </w:t>
      </w:r>
      <w:r w:rsidRPr="00603FDD">
        <w:rPr>
          <w:b w:val="0"/>
          <w:color w:val="auto"/>
          <w:sz w:val="22"/>
          <w:szCs w:val="22"/>
        </w:rPr>
        <w:t xml:space="preserve">This form is to be completed and emailed within 48 hours after the incident to </w:t>
      </w:r>
      <w:hyperlink r:id="rId13" w:history="1">
        <w:r w:rsidRPr="00603FDD">
          <w:rPr>
            <w:rStyle w:val="Hyperlink"/>
            <w:b w:val="0"/>
            <w:sz w:val="22"/>
            <w:szCs w:val="22"/>
          </w:rPr>
          <w:t>NGSRegulation.Criticalincidents@education.wa.edu.au</w:t>
        </w:r>
      </w:hyperlink>
      <w:r w:rsidRPr="00603FDD">
        <w:rPr>
          <w:rStyle w:val="Hyperlink"/>
          <w:b w:val="0"/>
          <w:color w:val="auto"/>
          <w:sz w:val="22"/>
          <w:szCs w:val="22"/>
        </w:rPr>
        <w:t>.</w:t>
      </w:r>
      <w:r w:rsidRPr="00603FDD">
        <w:rPr>
          <w:b w:val="0"/>
          <w:color w:val="auto"/>
          <w:sz w:val="22"/>
          <w:szCs w:val="22"/>
        </w:rPr>
        <w:t xml:space="preserve"> </w:t>
      </w:r>
    </w:p>
    <w:p w14:paraId="3C03309E" w14:textId="793C2F89" w:rsidR="00245C1D" w:rsidRPr="00245C1D" w:rsidRDefault="00245C1D" w:rsidP="00245C1D">
      <w:pPr>
        <w:pStyle w:val="Heading2"/>
      </w:pPr>
      <w:r>
        <w:t>Lodgement catholic system schools</w:t>
      </w:r>
    </w:p>
    <w:p w14:paraId="2DED3220" w14:textId="51BC3327" w:rsidR="00603FDD" w:rsidRPr="00603FDD" w:rsidRDefault="00603FDD" w:rsidP="007E59D2">
      <w:pPr>
        <w:pStyle w:val="Heading2"/>
        <w:spacing w:before="0" w:after="220"/>
        <w:rPr>
          <w:b w:val="0"/>
          <w:color w:val="auto"/>
          <w:sz w:val="22"/>
          <w:szCs w:val="22"/>
        </w:rPr>
      </w:pPr>
      <w:r w:rsidRPr="00603FDD">
        <w:rPr>
          <w:b w:val="0"/>
          <w:color w:val="auto"/>
          <w:sz w:val="22"/>
          <w:szCs w:val="22"/>
        </w:rPr>
        <w:t xml:space="preserve">The authorised critical incident reporter for Catholic system schools is the Executive Director, CEWA. In the first instance the school should forward this reportable incident notification form </w:t>
      </w:r>
      <w:r w:rsidRPr="00603FDD">
        <w:rPr>
          <w:b w:val="0"/>
          <w:color w:val="auto"/>
          <w:sz w:val="22"/>
          <w:szCs w:val="22"/>
          <w:lang w:val="en-GB"/>
        </w:rPr>
        <w:t>to CEWA’s Psychology, Safety and Wellbeing Team by email:</w:t>
      </w:r>
      <w:r w:rsidR="00D46F51">
        <w:rPr>
          <w:b w:val="0"/>
          <w:color w:val="auto"/>
          <w:sz w:val="22"/>
          <w:szCs w:val="22"/>
          <w:lang w:val="en-GB"/>
        </w:rPr>
        <w:t xml:space="preserve"> </w:t>
      </w:r>
      <w:hyperlink r:id="rId14" w:history="1">
        <w:r w:rsidR="00D46F51" w:rsidRPr="0055784F">
          <w:rPr>
            <w:rStyle w:val="Hyperlink"/>
            <w:b w:val="0"/>
            <w:sz w:val="22"/>
            <w:szCs w:val="22"/>
            <w:lang w:val="en-GB"/>
          </w:rPr>
          <w:t>PSWTeam@cewa.edu.au</w:t>
        </w:r>
      </w:hyperlink>
      <w:r w:rsidRPr="00603FDD">
        <w:rPr>
          <w:b w:val="0"/>
          <w:color w:val="auto"/>
          <w:sz w:val="22"/>
          <w:szCs w:val="22"/>
        </w:rPr>
        <w:t xml:space="preserve">. Schools should be aware that notification to the Director General is required within 48 hours. Assistance is available from CEWA’s Psychology, Safety and Wellbeing Team. CEWA will then ensure that the form is forwarded to </w:t>
      </w:r>
      <w:r w:rsidR="00174ED9">
        <w:rPr>
          <w:b w:val="0"/>
          <w:color w:val="auto"/>
          <w:sz w:val="22"/>
          <w:szCs w:val="22"/>
        </w:rPr>
        <w:t>us</w:t>
      </w:r>
      <w:r w:rsidRPr="00603FDD">
        <w:rPr>
          <w:b w:val="0"/>
          <w:color w:val="auto"/>
          <w:sz w:val="22"/>
          <w:szCs w:val="22"/>
        </w:rPr>
        <w:t>.</w:t>
      </w:r>
      <w:bookmarkEnd w:id="5"/>
    </w:p>
    <w:p w14:paraId="4F9C8CD1" w14:textId="281637AC" w:rsidR="00603FDD" w:rsidRDefault="00603FDD" w:rsidP="00603FDD">
      <w:pPr>
        <w:pStyle w:val="Heading2"/>
        <w:spacing w:before="0"/>
      </w:pPr>
      <w:r>
        <w:t>Contacts</w:t>
      </w:r>
    </w:p>
    <w:p w14:paraId="57FAD5CD" w14:textId="14F8914F" w:rsidR="00603FDD" w:rsidRDefault="00603FDD" w:rsidP="00603FDD">
      <w:r w:rsidRPr="00603FDD">
        <w:t>T</w:t>
      </w:r>
      <w:r>
        <w:t>elephone</w:t>
      </w:r>
      <w:r w:rsidR="00245C1D">
        <w:t>:</w:t>
      </w:r>
      <w:r w:rsidRPr="00603FDD">
        <w:t xml:space="preserve"> (08) 9441 1900</w:t>
      </w:r>
    </w:p>
    <w:p w14:paraId="273366F9" w14:textId="1EEB44F7" w:rsidR="00603FDD" w:rsidRDefault="00603FDD" w:rsidP="00603FDD">
      <w:r>
        <w:t>Email</w:t>
      </w:r>
      <w:r w:rsidR="00245C1D">
        <w:t>:</w:t>
      </w:r>
      <w:r>
        <w:t xml:space="preserve"> </w:t>
      </w:r>
      <w:hyperlink r:id="rId15" w:history="1">
        <w:r w:rsidRPr="00603FDD">
          <w:rPr>
            <w:rStyle w:val="Hyperlink"/>
            <w:lang w:val="en-US"/>
          </w:rPr>
          <w:t>NGSRegulation.Criticalincidents@education.wa.edu.au</w:t>
        </w:r>
      </w:hyperlink>
    </w:p>
    <w:p w14:paraId="3F342FF1" w14:textId="77777777" w:rsidR="00603FDD" w:rsidRDefault="00603FDD" w:rsidP="00603FDD"/>
    <w:p w14:paraId="7E1249D1" w14:textId="77777777" w:rsidR="00603FDD" w:rsidRPr="005707CF" w:rsidRDefault="00603FDD" w:rsidP="00603FDD">
      <w:pPr>
        <w:rPr>
          <w:b/>
          <w:color w:val="0085AC"/>
          <w:sz w:val="28"/>
          <w:szCs w:val="28"/>
        </w:rPr>
      </w:pPr>
      <w:r w:rsidRPr="005707CF">
        <w:rPr>
          <w:b/>
          <w:color w:val="0085AC"/>
          <w:sz w:val="28"/>
          <w:szCs w:val="28"/>
        </w:rPr>
        <w:t>Collection notice for non-government school regulation</w:t>
      </w:r>
    </w:p>
    <w:p w14:paraId="65DC9E2A" w14:textId="40489312" w:rsidR="00603FDD" w:rsidRPr="005707CF" w:rsidRDefault="00174ED9" w:rsidP="00603FDD">
      <w:r w:rsidRPr="005707CF">
        <w:t>We</w:t>
      </w:r>
      <w:r w:rsidR="00603FDD" w:rsidRPr="005707CF">
        <w:t xml:space="preserve"> collect</w:t>
      </w:r>
      <w:r w:rsidRPr="005707CF">
        <w:t xml:space="preserve"> </w:t>
      </w:r>
      <w:r w:rsidR="00603FDD" w:rsidRPr="005707CF">
        <w:t xml:space="preserve">personal information for the purpose of administering key clauses of the </w:t>
      </w:r>
      <w:r w:rsidR="00603FDD" w:rsidRPr="005707CF">
        <w:rPr>
          <w:i/>
          <w:iCs/>
        </w:rPr>
        <w:t>School Education Act 1999</w:t>
      </w:r>
      <w:r w:rsidR="00603FDD" w:rsidRPr="005707CF">
        <w:t xml:space="preserve"> </w:t>
      </w:r>
      <w:r w:rsidRPr="005707CF">
        <w:t xml:space="preserve">(WA) </w:t>
      </w:r>
      <w:r w:rsidR="00603FDD" w:rsidRPr="005707CF">
        <w:t xml:space="preserve">and the School Education Regulations 2000 and make recommendations to the Director General about school registration and compliance. </w:t>
      </w:r>
    </w:p>
    <w:p w14:paraId="5BACAEFC" w14:textId="77777777" w:rsidR="00603FDD" w:rsidRPr="005707CF" w:rsidRDefault="00603FDD" w:rsidP="00603FDD"/>
    <w:p w14:paraId="0AC1F1CF" w14:textId="616C47C9" w:rsidR="00603FDD" w:rsidRPr="005707CF" w:rsidRDefault="00174ED9" w:rsidP="00603FDD">
      <w:r w:rsidRPr="005707CF">
        <w:t>We use information to</w:t>
      </w:r>
      <w:r w:rsidR="00603FDD" w:rsidRPr="005707CF">
        <w:t xml:space="preserve"> register and assess notifications and ongoing responsibilities. Information may be shared with authorised Department staff and, where necessary, other agencies or parties as permitted or required by law. Your information will be stored securely within Australia with access restricted to authorised staff. Personal information is retained and disposed of following </w:t>
      </w:r>
      <w:r w:rsidR="00D46F51" w:rsidRPr="005707CF">
        <w:t>our</w:t>
      </w:r>
      <w:r w:rsidR="00603FDD" w:rsidRPr="005707CF">
        <w:t xml:space="preserve"> Records Management policy and the </w:t>
      </w:r>
      <w:r w:rsidR="00603FDD" w:rsidRPr="005707CF">
        <w:rPr>
          <w:i/>
          <w:iCs/>
        </w:rPr>
        <w:t>State Records Act 2000</w:t>
      </w:r>
      <w:r w:rsidR="00603FDD" w:rsidRPr="005707CF">
        <w:t xml:space="preserve">. </w:t>
      </w:r>
    </w:p>
    <w:p w14:paraId="295003EE" w14:textId="77777777" w:rsidR="00603FDD" w:rsidRPr="005707CF" w:rsidRDefault="00603FDD" w:rsidP="00603FDD"/>
    <w:p w14:paraId="126E3417" w14:textId="28323BB4" w:rsidR="00245C1D" w:rsidRDefault="00603FDD" w:rsidP="00245C1D">
      <w:r w:rsidRPr="005707CF">
        <w:t xml:space="preserve">If the information is not </w:t>
      </w:r>
      <w:r w:rsidR="00D46F51" w:rsidRPr="005707CF">
        <w:t>collected,</w:t>
      </w:r>
      <w:r w:rsidRPr="005707CF">
        <w:t xml:space="preserve"> </w:t>
      </w:r>
      <w:r w:rsidR="00174ED9" w:rsidRPr="005707CF">
        <w:t>we</w:t>
      </w:r>
      <w:r w:rsidRPr="005707CF">
        <w:t xml:space="preserve"> cannot assess your notification. You may request </w:t>
      </w:r>
      <w:hyperlink r:id="rId16">
        <w:r w:rsidRPr="005707CF">
          <w:rPr>
            <w:rStyle w:val="Hyperlink"/>
            <w:color w:val="auto"/>
            <w:u w:val="none"/>
          </w:rPr>
          <w:t>access to, or correction of</w:t>
        </w:r>
      </w:hyperlink>
      <w:r w:rsidR="00174ED9" w:rsidRPr="005707CF">
        <w:t>,</w:t>
      </w:r>
      <w:r w:rsidRPr="005707CF">
        <w:t xml:space="preserve"> your information</w:t>
      </w:r>
      <w:r w:rsidR="00174ED9" w:rsidRPr="005707CF">
        <w:t xml:space="preserve">. Email the </w:t>
      </w:r>
      <w:r w:rsidRPr="005707CF">
        <w:t xml:space="preserve">Non-Government School Regulation directorate </w:t>
      </w:r>
      <w:r w:rsidR="00245C1D" w:rsidRPr="005707CF">
        <w:t xml:space="preserve">at </w:t>
      </w:r>
      <w:hyperlink r:id="rId17" w:history="1">
        <w:r w:rsidR="00245C1D" w:rsidRPr="005707CF">
          <w:rPr>
            <w:rStyle w:val="Hyperlink"/>
          </w:rPr>
          <w:t>NGSRegulation.Criticalincidents@education.wa.edu.au</w:t>
        </w:r>
      </w:hyperlink>
      <w:r w:rsidRPr="005707CF">
        <w:t xml:space="preserve">. For further information about how </w:t>
      </w:r>
      <w:r w:rsidR="00174ED9" w:rsidRPr="005707CF">
        <w:t>we</w:t>
      </w:r>
      <w:r w:rsidRPr="005707CF">
        <w:t xml:space="preserve"> handle</w:t>
      </w:r>
      <w:r w:rsidR="00174ED9" w:rsidRPr="005707CF">
        <w:t xml:space="preserve"> </w:t>
      </w:r>
      <w:r w:rsidRPr="005707CF">
        <w:t>personal information, refer to t</w:t>
      </w:r>
      <w:r w:rsidR="00174ED9" w:rsidRPr="005707CF">
        <w:t xml:space="preserve">he </w:t>
      </w:r>
      <w:hyperlink r:id="rId18" w:history="1">
        <w:r w:rsidRPr="000F03F7">
          <w:rPr>
            <w:rStyle w:val="Hyperlink"/>
          </w:rPr>
          <w:t>Collection notice</w:t>
        </w:r>
        <w:r w:rsidR="00174ED9" w:rsidRPr="000F03F7">
          <w:rPr>
            <w:rStyle w:val="Hyperlink"/>
          </w:rPr>
          <w:t xml:space="preserve"> for Non-Government School Regulation</w:t>
        </w:r>
      </w:hyperlink>
      <w:r w:rsidR="00174ED9" w:rsidRPr="005707CF">
        <w:t xml:space="preserve"> </w:t>
      </w:r>
      <w:r w:rsidRPr="005707CF">
        <w:t xml:space="preserve">and </w:t>
      </w:r>
      <w:hyperlink r:id="rId19">
        <w:r w:rsidRPr="000F03F7">
          <w:rPr>
            <w:rStyle w:val="Hyperlink"/>
          </w:rPr>
          <w:t>Privacy Policy</w:t>
        </w:r>
      </w:hyperlink>
      <w:r w:rsidRPr="005707CF">
        <w:t>.</w:t>
      </w:r>
    </w:p>
    <w:p w14:paraId="30B92C73" w14:textId="77777777" w:rsidR="00245C1D" w:rsidRPr="00245C1D" w:rsidRDefault="00245C1D" w:rsidP="00245C1D"/>
    <w:p w14:paraId="21F1A138" w14:textId="42C17339" w:rsidR="00603FDD" w:rsidRPr="00603FDD" w:rsidRDefault="00603FDD" w:rsidP="009A07EA">
      <w:pPr>
        <w:pStyle w:val="Heading1"/>
        <w:spacing w:before="0" w:after="0"/>
        <w:rPr>
          <w:sz w:val="28"/>
        </w:rPr>
      </w:pPr>
      <w:r w:rsidRPr="00603FDD">
        <w:rPr>
          <w:sz w:val="28"/>
        </w:rPr>
        <w:lastRenderedPageBreak/>
        <w:t>Lodged by authorised reportable incident notifier</w:t>
      </w:r>
    </w:p>
    <w:tbl>
      <w:tblPr>
        <w:tblStyle w:val="DOETable1"/>
        <w:tblW w:w="10205" w:type="dxa"/>
        <w:tblLook w:val="06A0" w:firstRow="1" w:lastRow="0" w:firstColumn="1" w:lastColumn="0" w:noHBand="1" w:noVBand="1"/>
      </w:tblPr>
      <w:tblGrid>
        <w:gridCol w:w="2122"/>
        <w:gridCol w:w="8083"/>
      </w:tblGrid>
      <w:tr w:rsidR="00DB6066" w:rsidRPr="00B744C4" w14:paraId="3A838338" w14:textId="77777777" w:rsidTr="009A07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F909516" w14:textId="06139A04" w:rsidR="00DB6066" w:rsidRPr="00B744C4" w:rsidRDefault="00603FDD" w:rsidP="009A07EA">
            <w:pPr>
              <w:spacing w:after="0"/>
            </w:pPr>
            <w:r>
              <w:t>Description</w:t>
            </w:r>
          </w:p>
        </w:tc>
        <w:tc>
          <w:tcPr>
            <w:tcW w:w="8083" w:type="dxa"/>
          </w:tcPr>
          <w:p w14:paraId="78B45DE8" w14:textId="37336835" w:rsidR="00DB6066" w:rsidRPr="00B744C4" w:rsidRDefault="00603FDD" w:rsidP="009A07EA">
            <w:pPr>
              <w:spacing w:after="0"/>
              <w:cnfStyle w:val="100000000000" w:firstRow="1" w:lastRow="0" w:firstColumn="0" w:lastColumn="0" w:oddVBand="0" w:evenVBand="0" w:oddHBand="0" w:evenHBand="0" w:firstRowFirstColumn="0" w:firstRowLastColumn="0" w:lastRowFirstColumn="0" w:lastRowLastColumn="0"/>
            </w:pPr>
            <w:r>
              <w:t>Detail</w:t>
            </w:r>
          </w:p>
        </w:tc>
      </w:tr>
      <w:tr w:rsidR="00DB6066" w:rsidRPr="00B744C4" w14:paraId="4731C706" w14:textId="77777777" w:rsidTr="009A07EA">
        <w:tc>
          <w:tcPr>
            <w:cnfStyle w:val="001000000000" w:firstRow="0" w:lastRow="0" w:firstColumn="1" w:lastColumn="0" w:oddVBand="0" w:evenVBand="0" w:oddHBand="0" w:evenHBand="0" w:firstRowFirstColumn="0" w:firstRowLastColumn="0" w:lastRowFirstColumn="0" w:lastRowLastColumn="0"/>
            <w:tcW w:w="2122" w:type="dxa"/>
          </w:tcPr>
          <w:p w14:paraId="624DD196" w14:textId="0DEA9C33" w:rsidR="00DB6066" w:rsidRPr="00245C1D" w:rsidRDefault="00603FDD" w:rsidP="009A07EA">
            <w:pPr>
              <w:spacing w:after="0"/>
              <w:rPr>
                <w:b w:val="0"/>
                <w:bCs w:val="0"/>
              </w:rPr>
            </w:pPr>
            <w:r w:rsidRPr="00245C1D">
              <w:rPr>
                <w:b w:val="0"/>
                <w:bCs w:val="0"/>
              </w:rPr>
              <w:t>Name</w:t>
            </w:r>
          </w:p>
        </w:tc>
        <w:tc>
          <w:tcPr>
            <w:tcW w:w="8083" w:type="dxa"/>
          </w:tcPr>
          <w:sdt>
            <w:sdtPr>
              <w:alias w:val="Click or tap to enter."/>
              <w:tag w:val="Click or tap to enter."/>
              <w:id w:val="-1872764813"/>
              <w:placeholder>
                <w:docPart w:val="540909A63AC84B8CBB3EDEA77CEE40D8"/>
              </w:placeholder>
              <w:showingPlcHdr/>
              <w15:color w:val="CCFFFF"/>
              <w15:appearance w15:val="hidden"/>
            </w:sdtPr>
            <w:sdtEndPr/>
            <w:sdtContent>
              <w:p w14:paraId="5E6E43F4" w14:textId="143263D8" w:rsidR="00DB6066" w:rsidRPr="00603FDD" w:rsidRDefault="00603FDD" w:rsidP="009A07EA">
                <w:pPr>
                  <w:pStyle w:val="SATablelist"/>
                  <w:spacing w:before="0" w:after="0"/>
                  <w:cnfStyle w:val="000000000000" w:firstRow="0" w:lastRow="0" w:firstColumn="0" w:lastColumn="0" w:oddVBand="0" w:evenVBand="0" w:oddHBand="0" w:evenHBand="0" w:firstRowFirstColumn="0" w:firstRowLastColumn="0" w:lastRowFirstColumn="0" w:lastRowLastColumn="0"/>
                  <w:rPr>
                    <w:rFonts w:cs="Arial"/>
                    <w:szCs w:val="20"/>
                  </w:rPr>
                </w:pPr>
                <w:r w:rsidRPr="00C96903">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DB6066" w:rsidRPr="00B744C4" w14:paraId="49BE4A02" w14:textId="77777777" w:rsidTr="009A07EA">
        <w:tc>
          <w:tcPr>
            <w:cnfStyle w:val="001000000000" w:firstRow="0" w:lastRow="0" w:firstColumn="1" w:lastColumn="0" w:oddVBand="0" w:evenVBand="0" w:oddHBand="0" w:evenHBand="0" w:firstRowFirstColumn="0" w:firstRowLastColumn="0" w:lastRowFirstColumn="0" w:lastRowLastColumn="0"/>
            <w:tcW w:w="2122" w:type="dxa"/>
          </w:tcPr>
          <w:p w14:paraId="5BAD13C9" w14:textId="50E75BC5" w:rsidR="00DB6066" w:rsidRPr="00245C1D" w:rsidRDefault="00603FDD" w:rsidP="009A07EA">
            <w:pPr>
              <w:spacing w:after="0"/>
              <w:rPr>
                <w:b w:val="0"/>
                <w:bCs w:val="0"/>
              </w:rPr>
            </w:pPr>
            <w:r w:rsidRPr="00245C1D">
              <w:rPr>
                <w:b w:val="0"/>
                <w:bCs w:val="0"/>
              </w:rPr>
              <w:t>Position</w:t>
            </w:r>
          </w:p>
        </w:tc>
        <w:tc>
          <w:tcPr>
            <w:tcW w:w="8083" w:type="dxa"/>
          </w:tcPr>
          <w:sdt>
            <w:sdtPr>
              <w:id w:val="-523094783"/>
              <w:placeholder>
                <w:docPart w:val="1821ECA5EDDE4C2FB42DC9A842A566D4"/>
              </w:placeholder>
              <w:showingPlcHdr/>
              <w15:color w:val="FFCC99"/>
              <w15:appearance w15:val="hidden"/>
            </w:sdtPr>
            <w:sdtEndPr/>
            <w:sdtContent>
              <w:p w14:paraId="19DCE15C" w14:textId="35B982C3" w:rsidR="00DB6066" w:rsidRPr="00603FDD" w:rsidRDefault="00603FDD" w:rsidP="009A07EA">
                <w:pPr>
                  <w:pStyle w:val="SATablelist"/>
                  <w:spacing w:before="0" w:after="0"/>
                  <w:cnfStyle w:val="000000000000" w:firstRow="0" w:lastRow="0" w:firstColumn="0" w:lastColumn="0" w:oddVBand="0" w:evenVBand="0" w:oddHBand="0" w:evenHBand="0" w:firstRowFirstColumn="0" w:firstRowLastColumn="0" w:lastRowFirstColumn="0" w:lastRowLastColumn="0"/>
                  <w:rPr>
                    <w:rFonts w:cs="Arial"/>
                    <w:szCs w:val="20"/>
                  </w:rPr>
                </w:pPr>
                <w:r w:rsidRPr="00C96903">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r w:rsidR="00DB6066" w:rsidRPr="00B744C4" w14:paraId="29C968B0" w14:textId="77777777" w:rsidTr="009A07EA">
        <w:tc>
          <w:tcPr>
            <w:cnfStyle w:val="001000000000" w:firstRow="0" w:lastRow="0" w:firstColumn="1" w:lastColumn="0" w:oddVBand="0" w:evenVBand="0" w:oddHBand="0" w:evenHBand="0" w:firstRowFirstColumn="0" w:firstRowLastColumn="0" w:lastRowFirstColumn="0" w:lastRowLastColumn="0"/>
            <w:tcW w:w="2122" w:type="dxa"/>
          </w:tcPr>
          <w:p w14:paraId="242A026C" w14:textId="30350FBE" w:rsidR="00DB6066" w:rsidRPr="00245C1D" w:rsidRDefault="00603FDD" w:rsidP="009A07EA">
            <w:pPr>
              <w:spacing w:after="0"/>
              <w:rPr>
                <w:b w:val="0"/>
                <w:bCs w:val="0"/>
              </w:rPr>
            </w:pPr>
            <w:r w:rsidRPr="00245C1D">
              <w:rPr>
                <w:b w:val="0"/>
                <w:bCs w:val="0"/>
              </w:rPr>
              <w:t>Date</w:t>
            </w:r>
          </w:p>
        </w:tc>
        <w:tc>
          <w:tcPr>
            <w:tcW w:w="8083" w:type="dxa"/>
          </w:tcPr>
          <w:sdt>
            <w:sdtPr>
              <w:id w:val="1014416907"/>
              <w:placeholder>
                <w:docPart w:val="243A6275760042459408A322F14DF9E0"/>
              </w:placeholder>
              <w:showingPlcHdr/>
              <w15:color w:val="FFCC99"/>
              <w15:appearance w15:val="hidden"/>
            </w:sdtPr>
            <w:sdtEndPr/>
            <w:sdtContent>
              <w:p w14:paraId="7AABBEF3" w14:textId="48FCEA42" w:rsidR="00DB6066" w:rsidRPr="00603FDD" w:rsidRDefault="00603FDD" w:rsidP="009A07EA">
                <w:pPr>
                  <w:pStyle w:val="SATablelist"/>
                  <w:spacing w:before="0" w:after="0"/>
                  <w:cnfStyle w:val="000000000000" w:firstRow="0" w:lastRow="0" w:firstColumn="0" w:lastColumn="0" w:oddVBand="0" w:evenVBand="0" w:oddHBand="0" w:evenHBand="0" w:firstRowFirstColumn="0" w:firstRowLastColumn="0" w:lastRowFirstColumn="0" w:lastRowLastColumn="0"/>
                  <w:rPr>
                    <w:rFonts w:cs="Arial"/>
                    <w:szCs w:val="20"/>
                  </w:rPr>
                </w:pPr>
                <w:r w:rsidRPr="00C96903">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tc>
      </w:tr>
    </w:tbl>
    <w:p w14:paraId="0896D62B" w14:textId="77777777" w:rsidR="00603FDD" w:rsidRPr="00603FDD" w:rsidRDefault="00603FDD" w:rsidP="009D5817">
      <w:pPr>
        <w:pStyle w:val="Heading1"/>
        <w:spacing w:before="220" w:after="0"/>
        <w:rPr>
          <w:sz w:val="28"/>
        </w:rPr>
      </w:pPr>
      <w:r w:rsidRPr="00603FDD">
        <w:rPr>
          <w:sz w:val="28"/>
        </w:rPr>
        <w:t>Incident type</w:t>
      </w:r>
    </w:p>
    <w:p w14:paraId="10DA825C" w14:textId="77777777" w:rsidR="00245C1D" w:rsidRDefault="00245C1D" w:rsidP="009A07EA">
      <w:pPr>
        <w:spacing w:after="0"/>
      </w:pPr>
      <w:r>
        <w:t>I</w:t>
      </w:r>
      <w:r w:rsidR="00603FDD">
        <w:t>ndicate the type of critical and emergency incident by ticking one or more of the boxes below.</w:t>
      </w:r>
      <w:r>
        <w:t xml:space="preserve"> </w:t>
      </w:r>
    </w:p>
    <w:p w14:paraId="6FA3517F" w14:textId="77777777" w:rsidR="00245C1D" w:rsidRDefault="00245C1D" w:rsidP="009A07EA">
      <w:pPr>
        <w:spacing w:after="0"/>
      </w:pPr>
    </w:p>
    <w:p w14:paraId="0EE33CC2" w14:textId="29C7C37D" w:rsidR="00603FDD" w:rsidRDefault="00603FDD" w:rsidP="009A07EA">
      <w:pPr>
        <w:spacing w:after="0"/>
      </w:pPr>
      <w:r w:rsidRPr="00FD7790">
        <w:t xml:space="preserve">If you cannot tick one of these boxes, the incident may not need to be </w:t>
      </w:r>
      <w:r>
        <w:t>notified as a reportable incident.</w:t>
      </w:r>
    </w:p>
    <w:tbl>
      <w:tblPr>
        <w:tblStyle w:val="DOETable1"/>
        <w:tblW w:w="10205" w:type="dxa"/>
        <w:tblLook w:val="06A0" w:firstRow="1" w:lastRow="0" w:firstColumn="1" w:lastColumn="0" w:noHBand="1" w:noVBand="1"/>
      </w:tblPr>
      <w:tblGrid>
        <w:gridCol w:w="2122"/>
        <w:gridCol w:w="8083"/>
      </w:tblGrid>
      <w:tr w:rsidR="00603FDD" w:rsidRPr="00B744C4" w14:paraId="60B30000" w14:textId="77777777" w:rsidTr="009A07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42FBE5F" w14:textId="5D231EE7" w:rsidR="00603FDD" w:rsidRPr="00B744C4" w:rsidRDefault="00603FDD" w:rsidP="009A07EA">
            <w:pPr>
              <w:spacing w:after="0"/>
            </w:pPr>
            <w:r>
              <w:t>Tick as applicable</w:t>
            </w:r>
          </w:p>
        </w:tc>
        <w:tc>
          <w:tcPr>
            <w:tcW w:w="8083" w:type="dxa"/>
          </w:tcPr>
          <w:p w14:paraId="56A7068C" w14:textId="56DAA524" w:rsidR="00603FDD" w:rsidRPr="00B744C4" w:rsidRDefault="00603FDD" w:rsidP="009A07EA">
            <w:pPr>
              <w:spacing w:after="0"/>
              <w:cnfStyle w:val="100000000000" w:firstRow="1" w:lastRow="0" w:firstColumn="0" w:lastColumn="0" w:oddVBand="0" w:evenVBand="0" w:oddHBand="0" w:evenHBand="0" w:firstRowFirstColumn="0" w:firstRowLastColumn="0" w:lastRowFirstColumn="0" w:lastRowLastColumn="0"/>
            </w:pPr>
            <w:r>
              <w:t>Reportable incident categories</w:t>
            </w:r>
          </w:p>
        </w:tc>
      </w:tr>
      <w:tr w:rsidR="00603FDD" w:rsidRPr="00603FDD" w14:paraId="1BB361CC" w14:textId="77777777" w:rsidTr="009A07EA">
        <w:sdt>
          <w:sdtPr>
            <w:id w:val="-177308550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12DB47A1" w14:textId="79DBA4A4" w:rsidR="00603FDD" w:rsidRPr="005C4965" w:rsidRDefault="00603FDD" w:rsidP="009A07EA">
                <w:pPr>
                  <w:spacing w:after="0"/>
                  <w:jc w:val="center"/>
                </w:pPr>
                <w:r w:rsidRPr="005C4965">
                  <w:rPr>
                    <w:rFonts w:ascii="Segoe UI Symbol" w:eastAsia="MS Gothic" w:hAnsi="Segoe UI Symbol" w:cs="Segoe UI Symbol"/>
                  </w:rPr>
                  <w:t>☐</w:t>
                </w:r>
              </w:p>
            </w:tc>
          </w:sdtContent>
        </w:sdt>
        <w:tc>
          <w:tcPr>
            <w:tcW w:w="8083" w:type="dxa"/>
          </w:tcPr>
          <w:p w14:paraId="0157ADCE" w14:textId="12111ADE" w:rsidR="00603FDD"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DF18F7">
              <w:t>The death of a student</w:t>
            </w:r>
            <w:r>
              <w:t>,</w:t>
            </w:r>
            <w:r w:rsidRPr="00DF18F7">
              <w:t xml:space="preserve"> staff member </w:t>
            </w:r>
            <w:r>
              <w:t xml:space="preserve">or visitor who is </w:t>
            </w:r>
            <w:r w:rsidRPr="00DF18F7">
              <w:t xml:space="preserve">at school or during a school-related </w:t>
            </w:r>
            <w:r w:rsidR="00D46F51" w:rsidRPr="00DF18F7">
              <w:t>activity or</w:t>
            </w:r>
            <w:r w:rsidRPr="00DF18F7">
              <w:t xml:space="preserve"> following an incident at school or during </w:t>
            </w:r>
            <w:r>
              <w:t xml:space="preserve">a </w:t>
            </w:r>
            <w:r w:rsidRPr="00DF18F7">
              <w:t>school-related activity.</w:t>
            </w:r>
          </w:p>
        </w:tc>
      </w:tr>
      <w:tr w:rsidR="00603FDD" w:rsidRPr="00603FDD" w14:paraId="1E08BF22" w14:textId="77777777" w:rsidTr="009A07EA">
        <w:sdt>
          <w:sdtPr>
            <w:id w:val="-109886760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1E524686" w14:textId="24F1AB2B" w:rsidR="00603FDD" w:rsidRPr="005C4965" w:rsidRDefault="00603FDD" w:rsidP="009A07EA">
                <w:pPr>
                  <w:spacing w:after="0"/>
                  <w:jc w:val="center"/>
                </w:pPr>
                <w:r w:rsidRPr="005C4965">
                  <w:rPr>
                    <w:rFonts w:ascii="Segoe UI Symbol" w:eastAsia="MS Gothic" w:hAnsi="Segoe UI Symbol" w:cs="Segoe UI Symbol"/>
                  </w:rPr>
                  <w:t>☐</w:t>
                </w:r>
              </w:p>
            </w:tc>
          </w:sdtContent>
        </w:sdt>
        <w:tc>
          <w:tcPr>
            <w:tcW w:w="8083" w:type="dxa"/>
          </w:tcPr>
          <w:p w14:paraId="5568516E" w14:textId="5B063345" w:rsidR="00603FDD"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DF18F7">
              <w:t xml:space="preserve">An </w:t>
            </w:r>
            <w:r>
              <w:t xml:space="preserve">actual or potential </w:t>
            </w:r>
            <w:r w:rsidRPr="00DF18F7">
              <w:t>injury, illness or trauma o</w:t>
            </w:r>
            <w:r>
              <w:t>f</w:t>
            </w:r>
            <w:r w:rsidRPr="00DF18F7">
              <w:t xml:space="preserve"> a student</w:t>
            </w:r>
            <w:r>
              <w:t>,</w:t>
            </w:r>
            <w:r w:rsidRPr="00DF18F7">
              <w:t xml:space="preserve"> staff member </w:t>
            </w:r>
            <w:r>
              <w:t xml:space="preserve">or visitor who is </w:t>
            </w:r>
            <w:r w:rsidRPr="00DF18F7">
              <w:t xml:space="preserve">at school or during a school-related </w:t>
            </w:r>
            <w:r w:rsidR="00D46F51" w:rsidRPr="00DF18F7">
              <w:t>activity</w:t>
            </w:r>
            <w:r w:rsidR="00D46F51">
              <w:t xml:space="preserve"> or</w:t>
            </w:r>
            <w:r>
              <w:t xml:space="preserve"> following an incident at school or </w:t>
            </w:r>
            <w:r w:rsidR="009D5817">
              <w:t xml:space="preserve">during </w:t>
            </w:r>
            <w:r>
              <w:t>a school-related activity and where the incident has resulted or may result in significant impact.</w:t>
            </w:r>
          </w:p>
        </w:tc>
      </w:tr>
      <w:tr w:rsidR="00603FDD" w:rsidRPr="00603FDD" w14:paraId="334A0A60" w14:textId="77777777" w:rsidTr="009A07EA">
        <w:sdt>
          <w:sdtPr>
            <w:id w:val="11124968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4DE4D7AB" w14:textId="0BCFBED9" w:rsidR="00603FDD" w:rsidRPr="005C4965" w:rsidRDefault="00603FDD" w:rsidP="009A07EA">
                <w:pPr>
                  <w:spacing w:after="0"/>
                  <w:jc w:val="center"/>
                </w:pPr>
                <w:r w:rsidRPr="005C4965">
                  <w:rPr>
                    <w:rFonts w:ascii="Segoe UI Symbol" w:eastAsia="MS Gothic" w:hAnsi="Segoe UI Symbol" w:cs="Segoe UI Symbol"/>
                  </w:rPr>
                  <w:t>☐</w:t>
                </w:r>
              </w:p>
            </w:tc>
          </w:sdtContent>
        </w:sdt>
        <w:tc>
          <w:tcPr>
            <w:tcW w:w="8083" w:type="dxa"/>
          </w:tcPr>
          <w:p w14:paraId="5F3299FB" w14:textId="1EC46E7E" w:rsidR="00603FDD"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DF18F7">
              <w:t>An incident requiring a police or other emergency services response when a student appears to have been taken or removed</w:t>
            </w:r>
            <w:r>
              <w:t xml:space="preserve"> from the school or from a school-related activity</w:t>
            </w:r>
            <w:r w:rsidRPr="00DF18F7">
              <w:t xml:space="preserve"> without proper </w:t>
            </w:r>
            <w:r w:rsidR="00D46F51" w:rsidRPr="00DF18F7">
              <w:t>authority</w:t>
            </w:r>
            <w:r w:rsidR="00D46F51">
              <w:t xml:space="preserve"> or</w:t>
            </w:r>
            <w:r>
              <w:t xml:space="preserve"> goes missing and cannot be accounted for</w:t>
            </w:r>
            <w:r w:rsidRPr="00DF18F7">
              <w:t>.</w:t>
            </w:r>
          </w:p>
        </w:tc>
      </w:tr>
      <w:tr w:rsidR="00603FDD" w:rsidRPr="00603FDD" w14:paraId="3307BE9E" w14:textId="77777777" w:rsidTr="009A07EA">
        <w:sdt>
          <w:sdtPr>
            <w:id w:val="16899542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18674342" w14:textId="626E5CED" w:rsidR="00603FDD" w:rsidRPr="005C4965" w:rsidRDefault="00603FDD" w:rsidP="009A07EA">
                <w:pPr>
                  <w:spacing w:after="0"/>
                  <w:jc w:val="center"/>
                </w:pPr>
                <w:r w:rsidRPr="005C4965">
                  <w:rPr>
                    <w:rFonts w:ascii="Segoe UI Symbol" w:eastAsia="MS Gothic" w:hAnsi="Segoe UI Symbol" w:cs="Segoe UI Symbol"/>
                  </w:rPr>
                  <w:t>☐</w:t>
                </w:r>
              </w:p>
            </w:tc>
          </w:sdtContent>
        </w:sdt>
        <w:tc>
          <w:tcPr>
            <w:tcW w:w="8083" w:type="dxa"/>
          </w:tcPr>
          <w:p w14:paraId="4C8C077A" w14:textId="720E5A53" w:rsidR="00603FDD"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DF18F7">
              <w:t>An incident requiring the school to be locked down or to evacuate staff and students, or reduce the number of students or staff attending, or to close for any duration for health or safety reasons.</w:t>
            </w:r>
          </w:p>
        </w:tc>
      </w:tr>
      <w:tr w:rsidR="005C4965" w:rsidRPr="00603FDD" w14:paraId="1648DC6C" w14:textId="77777777" w:rsidTr="009A07EA">
        <w:sdt>
          <w:sdtPr>
            <w:id w:val="48466890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649612F7" w14:textId="06C4A9EC" w:rsidR="005C4965" w:rsidRPr="005C4965" w:rsidRDefault="005C4965" w:rsidP="009A07EA">
                <w:pPr>
                  <w:spacing w:after="0"/>
                  <w:jc w:val="center"/>
                </w:pPr>
                <w:r w:rsidRPr="005C4965">
                  <w:rPr>
                    <w:rFonts w:ascii="Segoe UI Symbol" w:eastAsia="MS Gothic" w:hAnsi="Segoe UI Symbol" w:cs="Segoe UI Symbol"/>
                  </w:rPr>
                  <w:t>☐</w:t>
                </w:r>
              </w:p>
            </w:tc>
          </w:sdtContent>
        </w:sdt>
        <w:tc>
          <w:tcPr>
            <w:tcW w:w="8083" w:type="dxa"/>
          </w:tcPr>
          <w:p w14:paraId="6C626851" w14:textId="5ADAD981" w:rsidR="005C4965" w:rsidRPr="00DF18F7"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DF18F7">
              <w:t>The receipt of a complaint or allegation of child abuse, including but not limited to sexual abuse, committed against a student</w:t>
            </w:r>
            <w:r>
              <w:t xml:space="preserve"> by:</w:t>
            </w:r>
            <w:r>
              <w:br/>
            </w:r>
            <w:r w:rsidRPr="00DF18F7">
              <w:t>(a) a staff member or another student</w:t>
            </w:r>
            <w:r>
              <w:br/>
            </w:r>
            <w:r w:rsidRPr="00DF18F7">
              <w:t>(b) another person on the school premises or during a school-related activity</w:t>
            </w:r>
            <w:r w:rsidR="00245C1D">
              <w:t xml:space="preserve">, </w:t>
            </w:r>
            <w:r w:rsidRPr="00DF18F7">
              <w:t>whether the abuse is alleged to have occurred recently or in the past.</w:t>
            </w:r>
          </w:p>
        </w:tc>
      </w:tr>
      <w:tr w:rsidR="005C4965" w:rsidRPr="00603FDD" w14:paraId="2B3F470D" w14:textId="77777777" w:rsidTr="009A07EA">
        <w:sdt>
          <w:sdtPr>
            <w:id w:val="123050916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61DF0495" w14:textId="3A8B5612" w:rsidR="005C4965" w:rsidRPr="005C4965" w:rsidRDefault="005C4965" w:rsidP="009A07EA">
                <w:pPr>
                  <w:spacing w:after="0"/>
                  <w:jc w:val="center"/>
                </w:pPr>
                <w:r w:rsidRPr="005C4965">
                  <w:rPr>
                    <w:rFonts w:ascii="Segoe UI Symbol" w:eastAsia="MS Gothic" w:hAnsi="Segoe UI Symbol" w:cs="Segoe UI Symbol"/>
                  </w:rPr>
                  <w:t>☐</w:t>
                </w:r>
              </w:p>
            </w:tc>
          </w:sdtContent>
        </w:sdt>
        <w:tc>
          <w:tcPr>
            <w:tcW w:w="8083" w:type="dxa"/>
          </w:tcPr>
          <w:p w14:paraId="43BFAC3C" w14:textId="2D6760BF" w:rsidR="005C4965" w:rsidRPr="00DF18F7"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Issuing a formal warning, a suspension or ceasing the employment of a staff member for a breach of the school’s Code of Conduct involving suspected grooming behaviour.</w:t>
            </w:r>
          </w:p>
        </w:tc>
      </w:tr>
    </w:tbl>
    <w:p w14:paraId="0D1C9452" w14:textId="3335E186" w:rsidR="005C4965" w:rsidRPr="00603FDD" w:rsidRDefault="005C4965" w:rsidP="005C4965">
      <w:pPr>
        <w:pStyle w:val="Heading1"/>
        <w:spacing w:before="220" w:after="0"/>
        <w:rPr>
          <w:sz w:val="28"/>
        </w:rPr>
      </w:pPr>
      <w:r>
        <w:rPr>
          <w:sz w:val="28"/>
        </w:rPr>
        <w:t>School details</w:t>
      </w:r>
    </w:p>
    <w:tbl>
      <w:tblPr>
        <w:tblStyle w:val="DOETable1"/>
        <w:tblW w:w="10205" w:type="dxa"/>
        <w:tblLook w:val="06A0" w:firstRow="1" w:lastRow="0" w:firstColumn="1" w:lastColumn="0" w:noHBand="1" w:noVBand="1"/>
      </w:tblPr>
      <w:tblGrid>
        <w:gridCol w:w="4248"/>
        <w:gridCol w:w="5957"/>
      </w:tblGrid>
      <w:tr w:rsidR="005C4965" w:rsidRPr="00B744C4" w14:paraId="246EEA98" w14:textId="77777777" w:rsidTr="009A07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3128FBE7" w14:textId="02B41A5F" w:rsidR="005C4965" w:rsidRPr="00B744C4" w:rsidRDefault="005C4965" w:rsidP="00E11B4F">
            <w:r>
              <w:t>Description</w:t>
            </w:r>
          </w:p>
        </w:tc>
        <w:tc>
          <w:tcPr>
            <w:tcW w:w="5957" w:type="dxa"/>
          </w:tcPr>
          <w:p w14:paraId="0C549899" w14:textId="0AC7DE06" w:rsidR="005C4965" w:rsidRPr="00B744C4" w:rsidRDefault="005C4965" w:rsidP="00E11B4F">
            <w:pPr>
              <w:cnfStyle w:val="100000000000" w:firstRow="1" w:lastRow="0" w:firstColumn="0" w:lastColumn="0" w:oddVBand="0" w:evenVBand="0" w:oddHBand="0" w:evenHBand="0" w:firstRowFirstColumn="0" w:firstRowLastColumn="0" w:lastRowFirstColumn="0" w:lastRowLastColumn="0"/>
            </w:pPr>
            <w:r>
              <w:t>Detail</w:t>
            </w:r>
          </w:p>
        </w:tc>
      </w:tr>
      <w:tr w:rsidR="005C4965" w:rsidRPr="00603FDD" w14:paraId="45098057" w14:textId="77777777" w:rsidTr="009A07EA">
        <w:tc>
          <w:tcPr>
            <w:cnfStyle w:val="001000000000" w:firstRow="0" w:lastRow="0" w:firstColumn="1" w:lastColumn="0" w:oddVBand="0" w:evenVBand="0" w:oddHBand="0" w:evenHBand="0" w:firstRowFirstColumn="0" w:firstRowLastColumn="0" w:lastRowFirstColumn="0" w:lastRowLastColumn="0"/>
            <w:tcW w:w="4248" w:type="dxa"/>
          </w:tcPr>
          <w:p w14:paraId="4E2A87DC" w14:textId="02CF276C" w:rsidR="005C4965" w:rsidRPr="005C4965" w:rsidRDefault="005C4965" w:rsidP="009A07EA">
            <w:pPr>
              <w:spacing w:after="0"/>
              <w:rPr>
                <w:b w:val="0"/>
                <w:bCs w:val="0"/>
              </w:rPr>
            </w:pPr>
            <w:r w:rsidRPr="005C4965">
              <w:rPr>
                <w:b w:val="0"/>
                <w:bCs w:val="0"/>
              </w:rPr>
              <w:t>School</w:t>
            </w:r>
          </w:p>
        </w:tc>
        <w:tc>
          <w:tcPr>
            <w:tcW w:w="5957" w:type="dxa"/>
          </w:tcPr>
          <w:sdt>
            <w:sdtPr>
              <w:id w:val="1594349971"/>
              <w:placeholder>
                <w:docPart w:val="C8D8C658624641BB9E96A63903346F33"/>
              </w:placeholder>
              <w:showingPlcHdr/>
              <w15:color w:val="FFCC99"/>
              <w15:appearance w15:val="hidden"/>
            </w:sdtPr>
            <w:sdtEndPr/>
            <w:sdtContent>
              <w:p w14:paraId="50AAD711" w14:textId="240E317A" w:rsidR="005C4965"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p>
            </w:sdtContent>
          </w:sdt>
        </w:tc>
      </w:tr>
      <w:tr w:rsidR="005C4965" w:rsidRPr="00603FDD" w14:paraId="04C50EDB" w14:textId="77777777" w:rsidTr="009A07EA">
        <w:tc>
          <w:tcPr>
            <w:cnfStyle w:val="001000000000" w:firstRow="0" w:lastRow="0" w:firstColumn="1" w:lastColumn="0" w:oddVBand="0" w:evenVBand="0" w:oddHBand="0" w:evenHBand="0" w:firstRowFirstColumn="0" w:firstRowLastColumn="0" w:lastRowFirstColumn="0" w:lastRowLastColumn="0"/>
            <w:tcW w:w="4248" w:type="dxa"/>
          </w:tcPr>
          <w:p w14:paraId="188D694B" w14:textId="5FB81373" w:rsidR="005C4965" w:rsidRPr="005C4965" w:rsidRDefault="005C4965" w:rsidP="009A07EA">
            <w:pPr>
              <w:spacing w:after="0"/>
              <w:rPr>
                <w:b w:val="0"/>
                <w:bCs w:val="0"/>
              </w:rPr>
            </w:pPr>
            <w:r w:rsidRPr="005C4965">
              <w:rPr>
                <w:b w:val="0"/>
                <w:bCs w:val="0"/>
              </w:rPr>
              <w:t>Campus</w:t>
            </w:r>
          </w:p>
        </w:tc>
        <w:tc>
          <w:tcPr>
            <w:tcW w:w="5957" w:type="dxa"/>
          </w:tcPr>
          <w:sdt>
            <w:sdtPr>
              <w:id w:val="1815448805"/>
              <w:placeholder>
                <w:docPart w:val="C9EA5EEBDE1748E593FC4CDFD7F33622"/>
              </w:placeholder>
              <w:showingPlcHdr/>
              <w15:color w:val="FFCC99"/>
              <w15:appearance w15:val="hidden"/>
            </w:sdtPr>
            <w:sdtEndPr/>
            <w:sdtContent>
              <w:p w14:paraId="040D1401" w14:textId="6BEA0E72" w:rsidR="005C4965"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p>
            </w:sdtContent>
          </w:sdt>
        </w:tc>
      </w:tr>
      <w:tr w:rsidR="005C4965" w:rsidRPr="00603FDD" w14:paraId="2C0D0742" w14:textId="77777777" w:rsidTr="009A07EA">
        <w:tc>
          <w:tcPr>
            <w:cnfStyle w:val="001000000000" w:firstRow="0" w:lastRow="0" w:firstColumn="1" w:lastColumn="0" w:oddVBand="0" w:evenVBand="0" w:oddHBand="0" w:evenHBand="0" w:firstRowFirstColumn="0" w:firstRowLastColumn="0" w:lastRowFirstColumn="0" w:lastRowLastColumn="0"/>
            <w:tcW w:w="4248" w:type="dxa"/>
          </w:tcPr>
          <w:p w14:paraId="441427AE" w14:textId="3F5FEA76" w:rsidR="005C4965" w:rsidRPr="005C4965" w:rsidRDefault="005C4965" w:rsidP="009A07EA">
            <w:pPr>
              <w:spacing w:after="0"/>
              <w:rPr>
                <w:b w:val="0"/>
                <w:bCs w:val="0"/>
              </w:rPr>
            </w:pPr>
            <w:r w:rsidRPr="005C4965">
              <w:rPr>
                <w:b w:val="0"/>
                <w:bCs w:val="0"/>
              </w:rPr>
              <w:t>Name of Principal</w:t>
            </w:r>
          </w:p>
        </w:tc>
        <w:tc>
          <w:tcPr>
            <w:tcW w:w="5957" w:type="dxa"/>
          </w:tcPr>
          <w:sdt>
            <w:sdtPr>
              <w:id w:val="-521779415"/>
              <w:placeholder>
                <w:docPart w:val="CEBB07AE201B43C793E1F69BAF3B276C"/>
              </w:placeholder>
              <w:showingPlcHdr/>
              <w15:color w:val="FFCC99"/>
              <w15:appearance w15:val="hidden"/>
            </w:sdtPr>
            <w:sdtEndPr/>
            <w:sdtContent>
              <w:p w14:paraId="544311C1" w14:textId="5480BFC4" w:rsidR="005C4965" w:rsidRPr="00D157C0"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0048C8">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0048C8">
                  <w:rPr>
                    <w:rStyle w:val="PlaceholderText"/>
                    <w:shd w:val="clear" w:color="auto" w:fill="DEF3FA" w:themeFill="accent2" w:themeFillTint="33"/>
                  </w:rPr>
                  <w:t>tap to enter.</w:t>
                </w:r>
              </w:p>
            </w:sdtContent>
          </w:sdt>
        </w:tc>
      </w:tr>
      <w:tr w:rsidR="005C4965" w:rsidRPr="00603FDD" w14:paraId="7D218150" w14:textId="77777777" w:rsidTr="009A07EA">
        <w:tc>
          <w:tcPr>
            <w:cnfStyle w:val="001000000000" w:firstRow="0" w:lastRow="0" w:firstColumn="1" w:lastColumn="0" w:oddVBand="0" w:evenVBand="0" w:oddHBand="0" w:evenHBand="0" w:firstRowFirstColumn="0" w:firstRowLastColumn="0" w:lastRowFirstColumn="0" w:lastRowLastColumn="0"/>
            <w:tcW w:w="4248" w:type="dxa"/>
          </w:tcPr>
          <w:p w14:paraId="0ADC4945" w14:textId="0FBF2702" w:rsidR="005C4965" w:rsidRPr="005C4965" w:rsidRDefault="005C4965" w:rsidP="009A07EA">
            <w:pPr>
              <w:spacing w:after="0"/>
              <w:rPr>
                <w:b w:val="0"/>
                <w:bCs w:val="0"/>
              </w:rPr>
            </w:pPr>
            <w:r w:rsidRPr="005C4965">
              <w:rPr>
                <w:b w:val="0"/>
                <w:bCs w:val="0"/>
              </w:rPr>
              <w:t>Contact Number of Principal</w:t>
            </w:r>
          </w:p>
        </w:tc>
        <w:tc>
          <w:tcPr>
            <w:tcW w:w="5957" w:type="dxa"/>
          </w:tcPr>
          <w:sdt>
            <w:sdtPr>
              <w:id w:val="-1697001469"/>
              <w:placeholder>
                <w:docPart w:val="808FD559724741389925DB5C882139CF"/>
              </w:placeholder>
              <w:showingPlcHdr/>
              <w15:color w:val="FFCC99"/>
              <w15:appearance w15:val="hidden"/>
            </w:sdtPr>
            <w:sdtEndPr/>
            <w:sdtContent>
              <w:p w14:paraId="3FF38AD2" w14:textId="167786E0" w:rsidR="005C4965" w:rsidRPr="00D157C0"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0048C8">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0048C8">
                  <w:rPr>
                    <w:rStyle w:val="PlaceholderText"/>
                    <w:shd w:val="clear" w:color="auto" w:fill="DEF3FA" w:themeFill="accent2" w:themeFillTint="33"/>
                  </w:rPr>
                  <w:t>tap to enter.</w:t>
                </w:r>
              </w:p>
            </w:sdtContent>
          </w:sdt>
        </w:tc>
      </w:tr>
    </w:tbl>
    <w:p w14:paraId="2221DA71" w14:textId="77777777" w:rsidR="00EA41C0" w:rsidRPr="009A07EA" w:rsidRDefault="00EA41C0" w:rsidP="009A07EA"/>
    <w:p w14:paraId="71D20C42" w14:textId="140FECC2" w:rsidR="005C4965" w:rsidRPr="00603FDD" w:rsidRDefault="005C4965" w:rsidP="005C4965">
      <w:pPr>
        <w:pStyle w:val="Heading1"/>
        <w:spacing w:before="220" w:after="0"/>
        <w:rPr>
          <w:sz w:val="28"/>
        </w:rPr>
      </w:pPr>
      <w:r>
        <w:rPr>
          <w:sz w:val="28"/>
        </w:rPr>
        <w:lastRenderedPageBreak/>
        <w:t>Incident</w:t>
      </w:r>
    </w:p>
    <w:tbl>
      <w:tblPr>
        <w:tblStyle w:val="DOETable1"/>
        <w:tblW w:w="10205" w:type="dxa"/>
        <w:tblLook w:val="06A0" w:firstRow="1" w:lastRow="0" w:firstColumn="1" w:lastColumn="0" w:noHBand="1" w:noVBand="1"/>
      </w:tblPr>
      <w:tblGrid>
        <w:gridCol w:w="4248"/>
        <w:gridCol w:w="5957"/>
      </w:tblGrid>
      <w:tr w:rsidR="005C4965" w:rsidRPr="00B744C4" w14:paraId="65EFB2A1" w14:textId="77777777" w:rsidTr="009A07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222D3F0F" w14:textId="77777777" w:rsidR="005C4965" w:rsidRPr="00B744C4" w:rsidRDefault="005C4965" w:rsidP="00E11B4F">
            <w:r>
              <w:t>Description</w:t>
            </w:r>
          </w:p>
        </w:tc>
        <w:tc>
          <w:tcPr>
            <w:tcW w:w="5957" w:type="dxa"/>
          </w:tcPr>
          <w:p w14:paraId="3CD8D853" w14:textId="77777777" w:rsidR="005C4965" w:rsidRPr="00B744C4" w:rsidRDefault="005C4965" w:rsidP="00E11B4F">
            <w:pPr>
              <w:cnfStyle w:val="100000000000" w:firstRow="1" w:lastRow="0" w:firstColumn="0" w:lastColumn="0" w:oddVBand="0" w:evenVBand="0" w:oddHBand="0" w:evenHBand="0" w:firstRowFirstColumn="0" w:firstRowLastColumn="0" w:lastRowFirstColumn="0" w:lastRowLastColumn="0"/>
            </w:pPr>
            <w:r>
              <w:t>Detail</w:t>
            </w:r>
          </w:p>
        </w:tc>
      </w:tr>
      <w:tr w:rsidR="005C4965" w:rsidRPr="00603FDD" w14:paraId="4BA83BFE" w14:textId="77777777" w:rsidTr="009A07EA">
        <w:tc>
          <w:tcPr>
            <w:cnfStyle w:val="001000000000" w:firstRow="0" w:lastRow="0" w:firstColumn="1" w:lastColumn="0" w:oddVBand="0" w:evenVBand="0" w:oddHBand="0" w:evenHBand="0" w:firstRowFirstColumn="0" w:firstRowLastColumn="0" w:lastRowFirstColumn="0" w:lastRowLastColumn="0"/>
            <w:tcW w:w="4248" w:type="dxa"/>
          </w:tcPr>
          <w:p w14:paraId="37A4B975" w14:textId="59600BFF" w:rsidR="005C4965" w:rsidRPr="005C4965" w:rsidRDefault="005C4965" w:rsidP="009A07EA">
            <w:pPr>
              <w:spacing w:after="0"/>
              <w:rPr>
                <w:b w:val="0"/>
                <w:bCs w:val="0"/>
              </w:rPr>
            </w:pPr>
            <w:r w:rsidRPr="005C4965">
              <w:rPr>
                <w:b w:val="0"/>
                <w:bCs w:val="0"/>
              </w:rPr>
              <w:t>Date of Incident (or receipt of allegation)</w:t>
            </w:r>
          </w:p>
        </w:tc>
        <w:tc>
          <w:tcPr>
            <w:tcW w:w="5957" w:type="dxa"/>
          </w:tcPr>
          <w:sdt>
            <w:sdtPr>
              <w:id w:val="1095210859"/>
              <w:placeholder>
                <w:docPart w:val="E4BD01A549C14D5383F3765E9322BD27"/>
              </w:placeholder>
              <w:showingPlcHdr/>
              <w15:color w:val="FFCC99"/>
              <w15:appearance w15:val="hidden"/>
            </w:sdtPr>
            <w:sdtEndPr/>
            <w:sdtContent>
              <w:p w14:paraId="456B97B8" w14:textId="31F65409" w:rsidR="005C4965"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p>
            </w:sdtContent>
          </w:sdt>
        </w:tc>
      </w:tr>
      <w:tr w:rsidR="005C4965" w:rsidRPr="00603FDD" w14:paraId="0F337A64" w14:textId="77777777" w:rsidTr="009A07EA">
        <w:tc>
          <w:tcPr>
            <w:cnfStyle w:val="001000000000" w:firstRow="0" w:lastRow="0" w:firstColumn="1" w:lastColumn="0" w:oddVBand="0" w:evenVBand="0" w:oddHBand="0" w:evenHBand="0" w:firstRowFirstColumn="0" w:firstRowLastColumn="0" w:lastRowFirstColumn="0" w:lastRowLastColumn="0"/>
            <w:tcW w:w="4248" w:type="dxa"/>
          </w:tcPr>
          <w:p w14:paraId="10126A6D" w14:textId="5C8A965C" w:rsidR="005C4965" w:rsidRPr="005C4965" w:rsidRDefault="005C4965" w:rsidP="009A07EA">
            <w:pPr>
              <w:spacing w:after="0"/>
              <w:rPr>
                <w:b w:val="0"/>
                <w:bCs w:val="0"/>
              </w:rPr>
            </w:pPr>
            <w:r w:rsidRPr="005C4965">
              <w:rPr>
                <w:b w:val="0"/>
                <w:bCs w:val="0"/>
              </w:rPr>
              <w:t>Location of Incident</w:t>
            </w:r>
          </w:p>
        </w:tc>
        <w:tc>
          <w:tcPr>
            <w:tcW w:w="5957" w:type="dxa"/>
          </w:tcPr>
          <w:sdt>
            <w:sdtPr>
              <w:id w:val="1415058915"/>
              <w:placeholder>
                <w:docPart w:val="38C6624750624C4EA5DA4A09517324CE"/>
              </w:placeholder>
              <w:showingPlcHdr/>
              <w15:color w:val="FFCC99"/>
              <w15:appearance w15:val="hidden"/>
            </w:sdtPr>
            <w:sdtEndPr/>
            <w:sdtContent>
              <w:p w14:paraId="2D898156" w14:textId="208FEEAC" w:rsidR="005C4965"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p>
            </w:sdtContent>
          </w:sdt>
        </w:tc>
      </w:tr>
      <w:tr w:rsidR="005C4965" w:rsidRPr="00603FDD" w14:paraId="7AC6203D" w14:textId="77777777" w:rsidTr="009A07EA">
        <w:tc>
          <w:tcPr>
            <w:cnfStyle w:val="001000000000" w:firstRow="0" w:lastRow="0" w:firstColumn="1" w:lastColumn="0" w:oddVBand="0" w:evenVBand="0" w:oddHBand="0" w:evenHBand="0" w:firstRowFirstColumn="0" w:firstRowLastColumn="0" w:lastRowFirstColumn="0" w:lastRowLastColumn="0"/>
            <w:tcW w:w="4248" w:type="dxa"/>
          </w:tcPr>
          <w:p w14:paraId="44EB0001" w14:textId="4C9AAC77" w:rsidR="005C4965" w:rsidRPr="005C4965" w:rsidRDefault="005C4965" w:rsidP="009A07EA">
            <w:pPr>
              <w:spacing w:after="0"/>
              <w:rPr>
                <w:b w:val="0"/>
                <w:bCs w:val="0"/>
              </w:rPr>
            </w:pPr>
            <w:r w:rsidRPr="005C4965">
              <w:rPr>
                <w:b w:val="0"/>
                <w:bCs w:val="0"/>
              </w:rPr>
              <w:t>Date Principal First Notified</w:t>
            </w:r>
          </w:p>
        </w:tc>
        <w:tc>
          <w:tcPr>
            <w:tcW w:w="5957" w:type="dxa"/>
          </w:tcPr>
          <w:sdt>
            <w:sdtPr>
              <w:id w:val="-478460125"/>
              <w:placeholder>
                <w:docPart w:val="7CB3B790CAFD40EE8F4CEF4281EABC34"/>
              </w:placeholder>
              <w:showingPlcHdr/>
              <w15:color w:val="FFCC99"/>
              <w15:appearance w15:val="hidden"/>
            </w:sdtPr>
            <w:sdtEndPr/>
            <w:sdtContent>
              <w:p w14:paraId="066C109E" w14:textId="77253600" w:rsidR="005C4965" w:rsidRPr="00D157C0"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0048C8">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0048C8">
                  <w:rPr>
                    <w:rStyle w:val="PlaceholderText"/>
                    <w:shd w:val="clear" w:color="auto" w:fill="DEF3FA" w:themeFill="accent2" w:themeFillTint="33"/>
                  </w:rPr>
                  <w:t>tap to enter.</w:t>
                </w:r>
              </w:p>
            </w:sdtContent>
          </w:sdt>
        </w:tc>
      </w:tr>
      <w:tr w:rsidR="005C4965" w:rsidRPr="00603FDD" w14:paraId="7EADA2F5" w14:textId="77777777" w:rsidTr="009A07EA">
        <w:tc>
          <w:tcPr>
            <w:cnfStyle w:val="001000000000" w:firstRow="0" w:lastRow="0" w:firstColumn="1" w:lastColumn="0" w:oddVBand="0" w:evenVBand="0" w:oddHBand="0" w:evenHBand="0" w:firstRowFirstColumn="0" w:firstRowLastColumn="0" w:lastRowFirstColumn="0" w:lastRowLastColumn="0"/>
            <w:tcW w:w="4248" w:type="dxa"/>
          </w:tcPr>
          <w:p w14:paraId="1DCFAFC2" w14:textId="30E09D94" w:rsidR="005C4965" w:rsidRPr="005C4965" w:rsidRDefault="005C4965" w:rsidP="009A07EA">
            <w:pPr>
              <w:spacing w:after="0"/>
              <w:rPr>
                <w:b w:val="0"/>
                <w:bCs w:val="0"/>
              </w:rPr>
            </w:pPr>
            <w:r w:rsidRPr="005C4965">
              <w:rPr>
                <w:b w:val="0"/>
                <w:bCs w:val="0"/>
              </w:rPr>
              <w:t>Date Chair of Governing Body Notified</w:t>
            </w:r>
          </w:p>
        </w:tc>
        <w:tc>
          <w:tcPr>
            <w:tcW w:w="5957" w:type="dxa"/>
          </w:tcPr>
          <w:sdt>
            <w:sdtPr>
              <w:id w:val="1333725989"/>
              <w:placeholder>
                <w:docPart w:val="DB03DE5D048C42B5BAEB8AC19FB3E88E"/>
              </w:placeholder>
              <w:showingPlcHdr/>
              <w15:color w:val="FFCC99"/>
              <w15:appearance w15:val="hidden"/>
            </w:sdtPr>
            <w:sdtEndPr/>
            <w:sdtContent>
              <w:p w14:paraId="43967906" w14:textId="5ADE9EAB" w:rsidR="005C4965" w:rsidRPr="00D157C0"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0048C8">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0048C8">
                  <w:rPr>
                    <w:rStyle w:val="PlaceholderText"/>
                    <w:shd w:val="clear" w:color="auto" w:fill="DEF3FA" w:themeFill="accent2" w:themeFillTint="33"/>
                  </w:rPr>
                  <w:t>tap to enter.</w:t>
                </w:r>
              </w:p>
            </w:sdtContent>
          </w:sdt>
        </w:tc>
      </w:tr>
    </w:tbl>
    <w:p w14:paraId="504E0B44" w14:textId="69A6741F" w:rsidR="005C4965" w:rsidRPr="00603FDD" w:rsidRDefault="005C4965" w:rsidP="005C4965">
      <w:pPr>
        <w:pStyle w:val="Heading1"/>
        <w:spacing w:before="220" w:after="0"/>
        <w:rPr>
          <w:sz w:val="28"/>
        </w:rPr>
      </w:pPr>
      <w:r>
        <w:rPr>
          <w:sz w:val="28"/>
        </w:rPr>
        <w:t>Persons involved</w:t>
      </w:r>
    </w:p>
    <w:tbl>
      <w:tblPr>
        <w:tblStyle w:val="DOETable1"/>
        <w:tblW w:w="10205" w:type="dxa"/>
        <w:tblLook w:val="06A0" w:firstRow="1" w:lastRow="0" w:firstColumn="1" w:lastColumn="0" w:noHBand="1" w:noVBand="1"/>
      </w:tblPr>
      <w:tblGrid>
        <w:gridCol w:w="2122"/>
        <w:gridCol w:w="2693"/>
        <w:gridCol w:w="5390"/>
      </w:tblGrid>
      <w:tr w:rsidR="005C4965" w:rsidRPr="00B744C4" w14:paraId="37931581" w14:textId="77777777" w:rsidTr="009A07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3243665" w14:textId="77777777" w:rsidR="005C4965" w:rsidRPr="00B744C4" w:rsidRDefault="005C4965" w:rsidP="00E11B4F">
            <w:r>
              <w:t>Tick as applicable</w:t>
            </w:r>
          </w:p>
        </w:tc>
        <w:tc>
          <w:tcPr>
            <w:tcW w:w="8083" w:type="dxa"/>
            <w:gridSpan w:val="2"/>
          </w:tcPr>
          <w:p w14:paraId="3F479104" w14:textId="18655F9B" w:rsidR="005C4965" w:rsidRPr="00B744C4" w:rsidRDefault="005C4965" w:rsidP="00E11B4F">
            <w:pPr>
              <w:cnfStyle w:val="100000000000" w:firstRow="1" w:lastRow="0" w:firstColumn="0" w:lastColumn="0" w:oddVBand="0" w:evenVBand="0" w:oddHBand="0" w:evenHBand="0" w:firstRowFirstColumn="0" w:firstRowLastColumn="0" w:lastRowFirstColumn="0" w:lastRowLastColumn="0"/>
            </w:pPr>
            <w:r>
              <w:t>Detail</w:t>
            </w:r>
          </w:p>
        </w:tc>
      </w:tr>
      <w:tr w:rsidR="005C4965" w:rsidRPr="00603FDD" w14:paraId="242B57DE" w14:textId="77777777" w:rsidTr="009A07EA">
        <w:sdt>
          <w:sdtPr>
            <w:id w:val="-101907623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20ACC18B" w14:textId="77777777" w:rsidR="005C4965" w:rsidRPr="005C4965" w:rsidRDefault="005C4965" w:rsidP="009A07EA">
                <w:pPr>
                  <w:spacing w:after="0"/>
                  <w:jc w:val="center"/>
                </w:pPr>
                <w:r w:rsidRPr="005C4965">
                  <w:rPr>
                    <w:rFonts w:ascii="Segoe UI Symbol" w:eastAsia="MS Gothic" w:hAnsi="Segoe UI Symbol" w:cs="Segoe UI Symbol"/>
                  </w:rPr>
                  <w:t>☐</w:t>
                </w:r>
              </w:p>
            </w:tc>
          </w:sdtContent>
        </w:sdt>
        <w:tc>
          <w:tcPr>
            <w:tcW w:w="8083" w:type="dxa"/>
            <w:gridSpan w:val="2"/>
          </w:tcPr>
          <w:p w14:paraId="1E89B682" w14:textId="7E51CC0A" w:rsidR="005C4965"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Whole School</w:t>
            </w:r>
          </w:p>
        </w:tc>
      </w:tr>
      <w:tr w:rsidR="005C4965" w:rsidRPr="00603FDD" w14:paraId="72B90953" w14:textId="77777777" w:rsidTr="009A07EA">
        <w:sdt>
          <w:sdtPr>
            <w:id w:val="-191832401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2DD6B3CB" w14:textId="77777777" w:rsidR="005C4965" w:rsidRPr="005C4965" w:rsidRDefault="005C4965" w:rsidP="009A07EA">
                <w:pPr>
                  <w:spacing w:after="0"/>
                  <w:jc w:val="center"/>
                </w:pPr>
                <w:r w:rsidRPr="005C4965">
                  <w:rPr>
                    <w:rFonts w:ascii="Segoe UI Symbol" w:eastAsia="MS Gothic" w:hAnsi="Segoe UI Symbol" w:cs="Segoe UI Symbol"/>
                  </w:rPr>
                  <w:t>☐</w:t>
                </w:r>
              </w:p>
            </w:tc>
          </w:sdtContent>
        </w:sdt>
        <w:tc>
          <w:tcPr>
            <w:tcW w:w="2693" w:type="dxa"/>
          </w:tcPr>
          <w:p w14:paraId="7AB3F8F3" w14:textId="6AF02300" w:rsidR="005C4965"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Students – Year Levels:</w:t>
            </w:r>
          </w:p>
        </w:tc>
        <w:tc>
          <w:tcPr>
            <w:tcW w:w="5390" w:type="dxa"/>
          </w:tcPr>
          <w:sdt>
            <w:sdtPr>
              <w:id w:val="1838651224"/>
              <w:placeholder>
                <w:docPart w:val="FBEA3B5CAA784056A138AF54576FCF97"/>
              </w:placeholder>
              <w:showingPlcHdr/>
              <w15:color w:val="FFCC99"/>
              <w15:appearance w15:val="hidden"/>
            </w:sdtPr>
            <w:sdtEndPr/>
            <w:sdtContent>
              <w:p w14:paraId="20BC4BEA" w14:textId="06FF452E" w:rsidR="005C4965" w:rsidRPr="005C4965"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rPr>
                    <w:rFonts w:cs="Arial"/>
                  </w:rPr>
                </w:pPr>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p>
            </w:sdtContent>
          </w:sdt>
        </w:tc>
      </w:tr>
      <w:tr w:rsidR="005C4965" w:rsidRPr="00603FDD" w14:paraId="4EF79CD6" w14:textId="77777777" w:rsidTr="009A07EA">
        <w:sdt>
          <w:sdtPr>
            <w:id w:val="-103457276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3FA7B3A2" w14:textId="77777777" w:rsidR="005C4965" w:rsidRPr="005C4965" w:rsidRDefault="005C4965" w:rsidP="009A07EA">
                <w:pPr>
                  <w:spacing w:after="0"/>
                  <w:jc w:val="center"/>
                </w:pPr>
                <w:r w:rsidRPr="005C4965">
                  <w:rPr>
                    <w:rFonts w:ascii="Segoe UI Symbol" w:eastAsia="MS Gothic" w:hAnsi="Segoe UI Symbol" w:cs="Segoe UI Symbol"/>
                  </w:rPr>
                  <w:t>☐</w:t>
                </w:r>
              </w:p>
            </w:tc>
          </w:sdtContent>
        </w:sdt>
        <w:tc>
          <w:tcPr>
            <w:tcW w:w="8083" w:type="dxa"/>
            <w:gridSpan w:val="2"/>
          </w:tcPr>
          <w:p w14:paraId="1FA318B5" w14:textId="04456C49" w:rsidR="005C4965"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Teaching Staff</w:t>
            </w:r>
          </w:p>
        </w:tc>
      </w:tr>
      <w:tr w:rsidR="005C4965" w:rsidRPr="00603FDD" w14:paraId="5277AB67" w14:textId="77777777" w:rsidTr="009A07EA">
        <w:sdt>
          <w:sdtPr>
            <w:id w:val="210600214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0C48A9B8" w14:textId="77777777" w:rsidR="005C4965" w:rsidRPr="005C4965" w:rsidRDefault="005C4965" w:rsidP="009A07EA">
                <w:pPr>
                  <w:spacing w:after="0"/>
                  <w:jc w:val="center"/>
                </w:pPr>
                <w:r w:rsidRPr="005C4965">
                  <w:rPr>
                    <w:rFonts w:ascii="Segoe UI Symbol" w:eastAsia="MS Gothic" w:hAnsi="Segoe UI Symbol" w:cs="Segoe UI Symbol"/>
                  </w:rPr>
                  <w:t>☐</w:t>
                </w:r>
              </w:p>
            </w:tc>
          </w:sdtContent>
        </w:sdt>
        <w:tc>
          <w:tcPr>
            <w:tcW w:w="8083" w:type="dxa"/>
            <w:gridSpan w:val="2"/>
          </w:tcPr>
          <w:p w14:paraId="5AA3A181" w14:textId="5C73C62E" w:rsidR="005C4965"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Support Staff</w:t>
            </w:r>
          </w:p>
        </w:tc>
      </w:tr>
      <w:tr w:rsidR="005C4965" w:rsidRPr="00603FDD" w14:paraId="58D2F54E" w14:textId="77777777" w:rsidTr="009A07EA">
        <w:sdt>
          <w:sdtPr>
            <w:id w:val="180765605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53F76A94" w14:textId="77777777" w:rsidR="005C4965" w:rsidRPr="005C4965" w:rsidRDefault="005C4965" w:rsidP="009A07EA">
                <w:pPr>
                  <w:spacing w:after="0"/>
                  <w:jc w:val="center"/>
                </w:pPr>
                <w:r w:rsidRPr="005C4965">
                  <w:rPr>
                    <w:rFonts w:ascii="Segoe UI Symbol" w:eastAsia="MS Gothic" w:hAnsi="Segoe UI Symbol" w:cs="Segoe UI Symbol"/>
                  </w:rPr>
                  <w:t>☐</w:t>
                </w:r>
              </w:p>
            </w:tc>
          </w:sdtContent>
        </w:sdt>
        <w:tc>
          <w:tcPr>
            <w:tcW w:w="8083" w:type="dxa"/>
            <w:gridSpan w:val="2"/>
          </w:tcPr>
          <w:p w14:paraId="55C099A3" w14:textId="4E2FEF4F" w:rsidR="005C4965" w:rsidRPr="00DF18F7"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Volunteer</w:t>
            </w:r>
          </w:p>
        </w:tc>
      </w:tr>
      <w:tr w:rsidR="005C4965" w:rsidRPr="00603FDD" w14:paraId="2D360C35" w14:textId="77777777" w:rsidTr="009A07EA">
        <w:sdt>
          <w:sdtPr>
            <w:id w:val="180011164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30198B2D" w14:textId="0C9863D2" w:rsidR="005C4965" w:rsidRPr="005C4965" w:rsidRDefault="005C4965" w:rsidP="009A07EA">
                <w:pPr>
                  <w:spacing w:after="0"/>
                  <w:jc w:val="center"/>
                </w:pPr>
                <w:r>
                  <w:rPr>
                    <w:rFonts w:ascii="MS Gothic" w:eastAsia="MS Gothic" w:hAnsi="MS Gothic" w:hint="eastAsia"/>
                  </w:rPr>
                  <w:t>☐</w:t>
                </w:r>
              </w:p>
            </w:tc>
          </w:sdtContent>
        </w:sdt>
        <w:tc>
          <w:tcPr>
            <w:tcW w:w="8083" w:type="dxa"/>
            <w:gridSpan w:val="2"/>
          </w:tcPr>
          <w:p w14:paraId="5EFD0F05" w14:textId="1B64296F" w:rsidR="005C4965" w:rsidRPr="00DF18F7"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Former Student</w:t>
            </w:r>
          </w:p>
        </w:tc>
      </w:tr>
      <w:tr w:rsidR="005C4965" w:rsidRPr="00603FDD" w14:paraId="70A3515E" w14:textId="77777777" w:rsidTr="009A07EA">
        <w:sdt>
          <w:sdtPr>
            <w:id w:val="-186157563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5D382BAB" w14:textId="080698C9" w:rsidR="005C4965" w:rsidRPr="005C4965" w:rsidRDefault="005C4965" w:rsidP="009A07EA">
                <w:pPr>
                  <w:spacing w:after="0"/>
                  <w:jc w:val="center"/>
                </w:pPr>
                <w:r>
                  <w:rPr>
                    <w:rFonts w:ascii="MS Gothic" w:eastAsia="MS Gothic" w:hAnsi="MS Gothic" w:hint="eastAsia"/>
                  </w:rPr>
                  <w:t>☐</w:t>
                </w:r>
              </w:p>
            </w:tc>
          </w:sdtContent>
        </w:sdt>
        <w:tc>
          <w:tcPr>
            <w:tcW w:w="8083" w:type="dxa"/>
            <w:gridSpan w:val="2"/>
          </w:tcPr>
          <w:p w14:paraId="4EF0380E" w14:textId="0DB6CA21" w:rsidR="005C4965"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Student from Another School</w:t>
            </w:r>
          </w:p>
        </w:tc>
      </w:tr>
      <w:tr w:rsidR="005C4965" w:rsidRPr="00603FDD" w14:paraId="7BFED85E" w14:textId="77777777" w:rsidTr="009A07EA">
        <w:sdt>
          <w:sdtPr>
            <w:id w:val="424889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14E0CBAB" w14:textId="4A86D485" w:rsidR="005C4965" w:rsidRPr="005C4965" w:rsidRDefault="005C4965" w:rsidP="009A07EA">
                <w:pPr>
                  <w:spacing w:after="0"/>
                  <w:jc w:val="center"/>
                </w:pPr>
                <w:r>
                  <w:rPr>
                    <w:rFonts w:ascii="MS Gothic" w:eastAsia="MS Gothic" w:hAnsi="MS Gothic" w:hint="eastAsia"/>
                  </w:rPr>
                  <w:t>☐</w:t>
                </w:r>
              </w:p>
            </w:tc>
          </w:sdtContent>
        </w:sdt>
        <w:tc>
          <w:tcPr>
            <w:tcW w:w="2693" w:type="dxa"/>
          </w:tcPr>
          <w:p w14:paraId="2D1C4CF3" w14:textId="5F9E203B" w:rsidR="005C4965"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Other –</w:t>
            </w:r>
            <w:r w:rsidR="00245C1D">
              <w:t xml:space="preserve"> </w:t>
            </w:r>
            <w:r>
              <w:t>specify:</w:t>
            </w:r>
          </w:p>
        </w:tc>
        <w:tc>
          <w:tcPr>
            <w:tcW w:w="5390" w:type="dxa"/>
          </w:tcPr>
          <w:sdt>
            <w:sdtPr>
              <w:id w:val="-1376928839"/>
              <w:placeholder>
                <w:docPart w:val="9C9C1A68F4A742539B24676A97376AE7"/>
              </w:placeholder>
              <w:showingPlcHdr/>
              <w15:color w:val="FFCC99"/>
              <w15:appearance w15:val="hidden"/>
            </w:sdtPr>
            <w:sdtEndPr/>
            <w:sdtContent>
              <w:p w14:paraId="0EF22EEC" w14:textId="2F21205A" w:rsidR="005C4965" w:rsidRPr="005C4965" w:rsidRDefault="005C4965" w:rsidP="009A07EA">
                <w:pPr>
                  <w:pStyle w:val="SATablelist"/>
                  <w:spacing w:before="0" w:after="0"/>
                  <w:cnfStyle w:val="000000000000" w:firstRow="0" w:lastRow="0" w:firstColumn="0" w:lastColumn="0" w:oddVBand="0" w:evenVBand="0" w:oddHBand="0" w:evenHBand="0" w:firstRowFirstColumn="0" w:firstRowLastColumn="0" w:lastRowFirstColumn="0" w:lastRowLastColumn="0"/>
                  <w:rPr>
                    <w:rFonts w:cs="Arial"/>
                  </w:rPr>
                </w:pPr>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p>
            </w:sdtContent>
          </w:sdt>
        </w:tc>
      </w:tr>
    </w:tbl>
    <w:p w14:paraId="72B59805" w14:textId="168C0214" w:rsidR="005C4965" w:rsidRPr="00603FDD" w:rsidRDefault="005C4965" w:rsidP="005C4965">
      <w:pPr>
        <w:pStyle w:val="Heading1"/>
        <w:spacing w:before="220" w:after="0"/>
        <w:rPr>
          <w:sz w:val="28"/>
        </w:rPr>
      </w:pPr>
      <w:r>
        <w:rPr>
          <w:sz w:val="28"/>
        </w:rPr>
        <w:t>Description of the incident</w:t>
      </w:r>
    </w:p>
    <w:p w14:paraId="5C941053" w14:textId="77777777" w:rsidR="006D40A3" w:rsidRDefault="006D40A3" w:rsidP="006D40A3">
      <w:pPr>
        <w:spacing w:after="0"/>
      </w:pPr>
      <w:r>
        <w:t>D</w:t>
      </w:r>
      <w:r w:rsidRPr="00C45A37">
        <w:t>etail what happe</w:t>
      </w:r>
      <w:r>
        <w:t xml:space="preserve">ned, who was affected and any contributing factors (where relevant to the type of incident, and known at the time of the incident). </w:t>
      </w:r>
      <w:r w:rsidRPr="00C45A37">
        <w:t>Personal information is not required on this form. For example</w:t>
      </w:r>
      <w:r>
        <w:t>, depending on the incident</w:t>
      </w:r>
      <w:r w:rsidRPr="00C45A37">
        <w:t>, a student</w:t>
      </w:r>
      <w:r>
        <w:t>’s</w:t>
      </w:r>
      <w:r w:rsidRPr="00C45A37">
        <w:t xml:space="preserve"> year level, rather </w:t>
      </w:r>
      <w:r>
        <w:t xml:space="preserve">than name, will be </w:t>
      </w:r>
      <w:r w:rsidRPr="00C45A37">
        <w:t xml:space="preserve">sufficient. </w:t>
      </w:r>
      <w:r w:rsidRPr="00B86EF8">
        <w:t>In the case of a mandatory report, the identit</w:t>
      </w:r>
      <w:r>
        <w:t>ies</w:t>
      </w:r>
      <w:r w:rsidRPr="00B86EF8">
        <w:t xml:space="preserve"> of th</w:t>
      </w:r>
      <w:r>
        <w:t>ose</w:t>
      </w:r>
      <w:r w:rsidRPr="00B86EF8">
        <w:t xml:space="preserve"> involved, </w:t>
      </w:r>
      <w:r>
        <w:t>including the</w:t>
      </w:r>
      <w:r w:rsidRPr="00B86EF8">
        <w:t xml:space="preserve"> mandatory reporter, </w:t>
      </w:r>
      <w:r w:rsidRPr="00245C1D">
        <w:rPr>
          <w:bCs/>
        </w:rPr>
        <w:t xml:space="preserve">must not be disclosed </w:t>
      </w:r>
      <w:r w:rsidRPr="00B86EF8">
        <w:t>on this form.</w:t>
      </w:r>
    </w:p>
    <w:tbl>
      <w:tblPr>
        <w:tblStyle w:val="TableGrid"/>
        <w:tblW w:w="502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237"/>
      </w:tblGrid>
      <w:tr w:rsidR="006D40A3" w:rsidRPr="00EB560F" w14:paraId="0E451548" w14:textId="77777777" w:rsidTr="00C70417">
        <w:trPr>
          <w:trHeight w:val="2644"/>
        </w:trPr>
        <w:tc>
          <w:tcPr>
            <w:tcW w:w="5000" w:type="pct"/>
          </w:tcPr>
          <w:sdt>
            <w:sdtPr>
              <w:id w:val="1527910378"/>
              <w:placeholder>
                <w:docPart w:val="EC043B21DC93461393C8B3A82EC9CE5C"/>
              </w:placeholder>
              <w:showingPlcHdr/>
              <w15:color w:val="FFCC99"/>
              <w15:appearance w15:val="hidden"/>
            </w:sdtPr>
            <w:sdtEndPr/>
            <w:sdtContent>
              <w:p w14:paraId="2532997B" w14:textId="726D75FB" w:rsidR="006D40A3" w:rsidRDefault="006D40A3" w:rsidP="00E11B4F">
                <w:pPr>
                  <w:pStyle w:val="SATablelist"/>
                </w:pPr>
                <w:r w:rsidRPr="00C96903">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p w14:paraId="2136B8A9" w14:textId="77777777" w:rsidR="006D40A3" w:rsidRPr="00EB560F" w:rsidRDefault="006D40A3" w:rsidP="00E11B4F"/>
          <w:p w14:paraId="4B56EEFB" w14:textId="77777777" w:rsidR="006D40A3" w:rsidRPr="00EB560F" w:rsidRDefault="006D40A3" w:rsidP="00E11B4F"/>
          <w:p w14:paraId="611AE6E0" w14:textId="77777777" w:rsidR="006D40A3" w:rsidRPr="00EB560F" w:rsidRDefault="006D40A3" w:rsidP="00E11B4F"/>
          <w:p w14:paraId="60181B74" w14:textId="77777777" w:rsidR="006D40A3" w:rsidRPr="00EB560F" w:rsidRDefault="006D40A3" w:rsidP="00E11B4F"/>
          <w:p w14:paraId="17E2298E" w14:textId="77777777" w:rsidR="006D40A3" w:rsidRPr="00EB560F" w:rsidRDefault="006D40A3" w:rsidP="00E11B4F"/>
          <w:p w14:paraId="5A60DC17" w14:textId="77777777" w:rsidR="006D40A3" w:rsidRPr="00EB560F" w:rsidRDefault="006D40A3" w:rsidP="00E11B4F"/>
          <w:p w14:paraId="50E83E57" w14:textId="77777777" w:rsidR="006D40A3" w:rsidRPr="00EB560F" w:rsidRDefault="006D40A3" w:rsidP="00E11B4F"/>
          <w:p w14:paraId="78AC5D3A" w14:textId="77777777" w:rsidR="006D40A3" w:rsidRDefault="006D40A3" w:rsidP="00E11B4F"/>
          <w:p w14:paraId="76AE0B88" w14:textId="77777777" w:rsidR="008D4C1C" w:rsidRDefault="008D4C1C" w:rsidP="00E11B4F"/>
          <w:p w14:paraId="75F3F30D" w14:textId="77777777" w:rsidR="008D4C1C" w:rsidRDefault="008D4C1C" w:rsidP="00E11B4F"/>
          <w:p w14:paraId="05EC16AD" w14:textId="77777777" w:rsidR="008D4C1C" w:rsidRDefault="008D4C1C" w:rsidP="00E11B4F"/>
          <w:p w14:paraId="6F4CA7D5" w14:textId="77777777" w:rsidR="008D4C1C" w:rsidRDefault="008D4C1C" w:rsidP="00E11B4F"/>
          <w:p w14:paraId="79D8FB9F" w14:textId="77777777" w:rsidR="008D4C1C" w:rsidRDefault="008D4C1C" w:rsidP="00E11B4F"/>
          <w:p w14:paraId="45E5875B" w14:textId="77777777" w:rsidR="008D4C1C" w:rsidRPr="00EB560F" w:rsidRDefault="008D4C1C" w:rsidP="00E11B4F"/>
          <w:p w14:paraId="0781812B" w14:textId="77777777" w:rsidR="006D40A3" w:rsidRPr="00EB560F" w:rsidRDefault="006D40A3" w:rsidP="00E11B4F">
            <w:pPr>
              <w:tabs>
                <w:tab w:val="left" w:pos="2505"/>
              </w:tabs>
            </w:pPr>
          </w:p>
        </w:tc>
      </w:tr>
    </w:tbl>
    <w:p w14:paraId="0F618859" w14:textId="780FB16A" w:rsidR="009D5817" w:rsidRDefault="009D5817" w:rsidP="009D5817">
      <w:pPr>
        <w:rPr>
          <w:b/>
          <w:color w:val="0480A8" w:themeColor="accent6"/>
          <w:sz w:val="28"/>
          <w:szCs w:val="28"/>
        </w:rPr>
      </w:pPr>
    </w:p>
    <w:p w14:paraId="0D1636C2" w14:textId="77777777" w:rsidR="009D5817" w:rsidRDefault="009D5817">
      <w:pPr>
        <w:spacing w:after="160" w:line="259" w:lineRule="auto"/>
        <w:contextualSpacing w:val="0"/>
        <w:rPr>
          <w:b/>
          <w:color w:val="0480A8" w:themeColor="accent6"/>
          <w:sz w:val="28"/>
          <w:szCs w:val="28"/>
        </w:rPr>
      </w:pPr>
      <w:r>
        <w:rPr>
          <w:b/>
          <w:color w:val="0480A8" w:themeColor="accent6"/>
          <w:sz w:val="28"/>
          <w:szCs w:val="28"/>
        </w:rPr>
        <w:br w:type="page"/>
      </w:r>
    </w:p>
    <w:p w14:paraId="75E26EF6" w14:textId="4A4EB801" w:rsidR="006D40A3" w:rsidRPr="006D40A3" w:rsidRDefault="006D40A3" w:rsidP="006D40A3">
      <w:pPr>
        <w:pStyle w:val="Heading1"/>
        <w:spacing w:after="0"/>
        <w:rPr>
          <w:sz w:val="28"/>
        </w:rPr>
      </w:pPr>
      <w:r w:rsidRPr="006D40A3">
        <w:rPr>
          <w:sz w:val="28"/>
        </w:rPr>
        <w:lastRenderedPageBreak/>
        <w:t>Other agencies notified of the incident</w:t>
      </w:r>
    </w:p>
    <w:tbl>
      <w:tblPr>
        <w:tblStyle w:val="DOETable1"/>
        <w:tblW w:w="10205" w:type="dxa"/>
        <w:tblLook w:val="06A0" w:firstRow="1" w:lastRow="0" w:firstColumn="1" w:lastColumn="0" w:noHBand="1" w:noVBand="1"/>
      </w:tblPr>
      <w:tblGrid>
        <w:gridCol w:w="2122"/>
        <w:gridCol w:w="4114"/>
        <w:gridCol w:w="1984"/>
        <w:gridCol w:w="1985"/>
      </w:tblGrid>
      <w:tr w:rsidR="006D40A3" w:rsidRPr="00B744C4" w14:paraId="4B7878CD" w14:textId="77777777" w:rsidTr="009A07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B604FC9" w14:textId="77777777" w:rsidR="006D40A3" w:rsidRPr="00B744C4" w:rsidRDefault="006D40A3" w:rsidP="009A07EA">
            <w:pPr>
              <w:spacing w:after="0"/>
            </w:pPr>
            <w:r>
              <w:t>Tick as applicable</w:t>
            </w:r>
          </w:p>
        </w:tc>
        <w:tc>
          <w:tcPr>
            <w:tcW w:w="8083" w:type="dxa"/>
            <w:gridSpan w:val="3"/>
          </w:tcPr>
          <w:p w14:paraId="38E1DA17" w14:textId="77777777" w:rsidR="006D40A3" w:rsidRPr="00B744C4" w:rsidRDefault="006D40A3" w:rsidP="009A07EA">
            <w:pPr>
              <w:spacing w:after="0"/>
              <w:cnfStyle w:val="100000000000" w:firstRow="1" w:lastRow="0" w:firstColumn="0" w:lastColumn="0" w:oddVBand="0" w:evenVBand="0" w:oddHBand="0" w:evenHBand="0" w:firstRowFirstColumn="0" w:firstRowLastColumn="0" w:lastRowFirstColumn="0" w:lastRowLastColumn="0"/>
            </w:pPr>
            <w:r>
              <w:t>Detail</w:t>
            </w:r>
          </w:p>
        </w:tc>
      </w:tr>
      <w:tr w:rsidR="006D40A3" w14:paraId="5FDE33FA" w14:textId="77777777" w:rsidTr="009A07EA">
        <w:sdt>
          <w:sdtPr>
            <w:id w:val="170636783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67BF1F25" w14:textId="77777777" w:rsidR="006D40A3" w:rsidRPr="005C4965" w:rsidRDefault="006D40A3" w:rsidP="009A07EA">
                <w:pPr>
                  <w:spacing w:after="0"/>
                  <w:jc w:val="center"/>
                </w:pPr>
                <w:r w:rsidRPr="005C4965">
                  <w:rPr>
                    <w:rFonts w:ascii="Segoe UI Symbol" w:eastAsia="MS Gothic" w:hAnsi="Segoe UI Symbol" w:cs="Segoe UI Symbol"/>
                  </w:rPr>
                  <w:t>☐</w:t>
                </w:r>
              </w:p>
            </w:tc>
          </w:sdtContent>
        </w:sdt>
        <w:tc>
          <w:tcPr>
            <w:tcW w:w="4114" w:type="dxa"/>
          </w:tcPr>
          <w:p w14:paraId="013CF9F5" w14:textId="77777777"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WA Police</w:t>
            </w:r>
          </w:p>
        </w:tc>
        <w:tc>
          <w:tcPr>
            <w:tcW w:w="1984" w:type="dxa"/>
          </w:tcPr>
          <w:p w14:paraId="356C0E7D" w14:textId="77777777"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 xml:space="preserve">Date: </w:t>
            </w:r>
          </w:p>
          <w:p w14:paraId="1B4DD1B2" w14:textId="113AE4BE" w:rsidR="006D40A3" w:rsidRDefault="00D55B5D"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sdt>
              <w:sdtPr>
                <w:id w:val="1500775480"/>
                <w:placeholder>
                  <w:docPart w:val="E8C4DFF6F27643F7B681F14C86A66CAA"/>
                </w:placeholder>
                <w:showingPlcHdr/>
                <w15:color w:val="FFCC99"/>
                <w15:appearance w15:val="hidden"/>
              </w:sdtPr>
              <w:sdtEndPr/>
              <w:sdtContent>
                <w:r w:rsidR="006D40A3"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006D40A3" w:rsidRPr="00D157C0">
                  <w:rPr>
                    <w:rStyle w:val="PlaceholderText"/>
                    <w:shd w:val="clear" w:color="auto" w:fill="DEF3FA" w:themeFill="accent2" w:themeFillTint="33"/>
                  </w:rPr>
                  <w:t>tap to enter.</w:t>
                </w:r>
              </w:sdtContent>
            </w:sdt>
          </w:p>
        </w:tc>
        <w:tc>
          <w:tcPr>
            <w:tcW w:w="1985" w:type="dxa"/>
          </w:tcPr>
          <w:p w14:paraId="2197AF11" w14:textId="77777777"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Report No:</w:t>
            </w:r>
          </w:p>
          <w:p w14:paraId="2A1AC401" w14:textId="20890B39" w:rsidR="006D40A3" w:rsidRDefault="00D55B5D"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sdt>
              <w:sdtPr>
                <w:id w:val="867644513"/>
                <w:placeholder>
                  <w:docPart w:val="2A7A258979A44891A97B95E633A75E39"/>
                </w:placeholder>
                <w:showingPlcHdr/>
                <w15:color w:val="FFCC99"/>
                <w15:appearance w15:val="hidden"/>
              </w:sdtPr>
              <w:sdtEndPr/>
              <w:sdtContent>
                <w:r w:rsidR="006D40A3"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006D40A3" w:rsidRPr="00D157C0">
                  <w:rPr>
                    <w:rStyle w:val="PlaceholderText"/>
                    <w:shd w:val="clear" w:color="auto" w:fill="DEF3FA" w:themeFill="accent2" w:themeFillTint="33"/>
                  </w:rPr>
                  <w:t>tap to enter.</w:t>
                </w:r>
              </w:sdtContent>
            </w:sdt>
          </w:p>
        </w:tc>
      </w:tr>
      <w:tr w:rsidR="006D40A3" w:rsidRPr="005C4965" w14:paraId="385B530B" w14:textId="4548BFA6" w:rsidTr="009A07EA">
        <w:sdt>
          <w:sdtPr>
            <w:id w:val="146215227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6A7CE0F3" w14:textId="77777777" w:rsidR="006D40A3" w:rsidRPr="005C4965" w:rsidRDefault="006D40A3" w:rsidP="009A07EA">
                <w:pPr>
                  <w:spacing w:after="0"/>
                  <w:jc w:val="center"/>
                </w:pPr>
                <w:r w:rsidRPr="005C4965">
                  <w:rPr>
                    <w:rFonts w:ascii="Segoe UI Symbol" w:eastAsia="MS Gothic" w:hAnsi="Segoe UI Symbol" w:cs="Segoe UI Symbol"/>
                  </w:rPr>
                  <w:t>☐</w:t>
                </w:r>
              </w:p>
            </w:tc>
          </w:sdtContent>
        </w:sdt>
        <w:tc>
          <w:tcPr>
            <w:tcW w:w="4114" w:type="dxa"/>
          </w:tcPr>
          <w:p w14:paraId="53CEB007" w14:textId="20A42554"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Mandatory report to Mandatory Reporting Service, Department of Communities</w:t>
            </w:r>
          </w:p>
        </w:tc>
        <w:tc>
          <w:tcPr>
            <w:tcW w:w="1984" w:type="dxa"/>
          </w:tcPr>
          <w:p w14:paraId="7DF4BCA7" w14:textId="77777777"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Date:</w:t>
            </w:r>
          </w:p>
          <w:p w14:paraId="3B43F002" w14:textId="08DFB667" w:rsidR="006D40A3" w:rsidRPr="005C4965" w:rsidRDefault="00D55B5D" w:rsidP="009A07EA">
            <w:pPr>
              <w:pStyle w:val="SATablelist"/>
              <w:spacing w:before="0" w:after="0"/>
              <w:cnfStyle w:val="000000000000" w:firstRow="0" w:lastRow="0" w:firstColumn="0" w:lastColumn="0" w:oddVBand="0" w:evenVBand="0" w:oddHBand="0" w:evenHBand="0" w:firstRowFirstColumn="0" w:firstRowLastColumn="0" w:lastRowFirstColumn="0" w:lastRowLastColumn="0"/>
              <w:rPr>
                <w:rFonts w:cs="Arial"/>
              </w:rPr>
            </w:pPr>
            <w:sdt>
              <w:sdtPr>
                <w:id w:val="-1387950866"/>
                <w:placeholder>
                  <w:docPart w:val="E60CBC07A4B345FE842720A103C999F6"/>
                </w:placeholder>
                <w:showingPlcHdr/>
                <w15:color w:val="FFCC99"/>
                <w15:appearance w15:val="hidden"/>
              </w:sdtPr>
              <w:sdtEndPr/>
              <w:sdtContent>
                <w:r w:rsidR="006D40A3"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006D40A3" w:rsidRPr="00D157C0">
                  <w:rPr>
                    <w:rStyle w:val="PlaceholderText"/>
                    <w:shd w:val="clear" w:color="auto" w:fill="DEF3FA" w:themeFill="accent2" w:themeFillTint="33"/>
                  </w:rPr>
                  <w:t>tap to enter.</w:t>
                </w:r>
              </w:sdtContent>
            </w:sdt>
          </w:p>
        </w:tc>
        <w:tc>
          <w:tcPr>
            <w:tcW w:w="1985" w:type="dxa"/>
          </w:tcPr>
          <w:p w14:paraId="475D5B28" w14:textId="77777777"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rPr>
                <w:rFonts w:cs="Arial"/>
              </w:rPr>
            </w:pPr>
            <w:r>
              <w:rPr>
                <w:rFonts w:cs="Arial"/>
              </w:rPr>
              <w:t>Report No:</w:t>
            </w:r>
          </w:p>
          <w:p w14:paraId="12ED2FCE" w14:textId="220CEEC6" w:rsidR="006D40A3" w:rsidRPr="005C4965" w:rsidRDefault="00D55B5D" w:rsidP="009A07EA">
            <w:pPr>
              <w:pStyle w:val="SATablelist"/>
              <w:spacing w:before="0" w:after="0"/>
              <w:cnfStyle w:val="000000000000" w:firstRow="0" w:lastRow="0" w:firstColumn="0" w:lastColumn="0" w:oddVBand="0" w:evenVBand="0" w:oddHBand="0" w:evenHBand="0" w:firstRowFirstColumn="0" w:firstRowLastColumn="0" w:lastRowFirstColumn="0" w:lastRowLastColumn="0"/>
              <w:rPr>
                <w:rFonts w:cs="Arial"/>
              </w:rPr>
            </w:pPr>
            <w:sdt>
              <w:sdtPr>
                <w:id w:val="1139534392"/>
                <w:placeholder>
                  <w:docPart w:val="CF3532F7C75640408FA4067CCA3ABFB7"/>
                </w:placeholder>
                <w:showingPlcHdr/>
                <w15:color w:val="FFCC99"/>
                <w15:appearance w15:val="hidden"/>
              </w:sdtPr>
              <w:sdtEndPr/>
              <w:sdtContent>
                <w:r w:rsidR="006D40A3"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006D40A3" w:rsidRPr="00D157C0">
                  <w:rPr>
                    <w:rStyle w:val="PlaceholderText"/>
                    <w:shd w:val="clear" w:color="auto" w:fill="DEF3FA" w:themeFill="accent2" w:themeFillTint="33"/>
                  </w:rPr>
                  <w:t>tap to enter.</w:t>
                </w:r>
              </w:sdtContent>
            </w:sdt>
          </w:p>
        </w:tc>
      </w:tr>
      <w:tr w:rsidR="006D40A3" w14:paraId="56177AE7" w14:textId="77777777" w:rsidTr="009A07EA">
        <w:sdt>
          <w:sdtPr>
            <w:id w:val="-43028253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228DB06E" w14:textId="77777777" w:rsidR="006D40A3" w:rsidRPr="005C4965" w:rsidRDefault="006D40A3" w:rsidP="009A07EA">
                <w:pPr>
                  <w:spacing w:after="0"/>
                  <w:jc w:val="center"/>
                </w:pPr>
                <w:r w:rsidRPr="005C4965">
                  <w:rPr>
                    <w:rFonts w:ascii="Segoe UI Symbol" w:eastAsia="MS Gothic" w:hAnsi="Segoe UI Symbol" w:cs="Segoe UI Symbol"/>
                  </w:rPr>
                  <w:t>☐</w:t>
                </w:r>
              </w:p>
            </w:tc>
          </w:sdtContent>
        </w:sdt>
        <w:tc>
          <w:tcPr>
            <w:tcW w:w="4114" w:type="dxa"/>
          </w:tcPr>
          <w:p w14:paraId="4FEBB9B7" w14:textId="77777777"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Child protection concern to Department of Communities (Child Protection and Family Support)</w:t>
            </w:r>
          </w:p>
        </w:tc>
        <w:tc>
          <w:tcPr>
            <w:tcW w:w="3969" w:type="dxa"/>
            <w:gridSpan w:val="2"/>
          </w:tcPr>
          <w:p w14:paraId="30B620DD" w14:textId="6A918F06"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 xml:space="preserve">Date: </w:t>
            </w:r>
            <w:sdt>
              <w:sdtPr>
                <w:id w:val="1420986402"/>
                <w:placeholder>
                  <w:docPart w:val="7D2FC5B7FB9E4FE69777E0025EC03A59"/>
                </w:placeholder>
                <w:showingPlcHdr/>
                <w15:color w:val="FFCC99"/>
                <w15:appearance w15:val="hidden"/>
              </w:sdtPr>
              <w:sdtEndPr/>
              <w:sdtContent>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sdtContent>
            </w:sdt>
          </w:p>
        </w:tc>
      </w:tr>
      <w:tr w:rsidR="006D40A3" w14:paraId="4F9A0525" w14:textId="77777777" w:rsidTr="009A07EA">
        <w:sdt>
          <w:sdtPr>
            <w:id w:val="202028073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5DD2C7BC" w14:textId="77777777" w:rsidR="006D40A3" w:rsidRPr="005C4965" w:rsidRDefault="006D40A3" w:rsidP="009A07EA">
                <w:pPr>
                  <w:spacing w:after="0"/>
                  <w:jc w:val="center"/>
                </w:pPr>
                <w:r w:rsidRPr="005C4965">
                  <w:rPr>
                    <w:rFonts w:ascii="Segoe UI Symbol" w:eastAsia="MS Gothic" w:hAnsi="Segoe UI Symbol" w:cs="Segoe UI Symbol"/>
                  </w:rPr>
                  <w:t>☐</w:t>
                </w:r>
              </w:p>
            </w:tc>
          </w:sdtContent>
        </w:sdt>
        <w:tc>
          <w:tcPr>
            <w:tcW w:w="4114" w:type="dxa"/>
          </w:tcPr>
          <w:p w14:paraId="258F31E3" w14:textId="77777777"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Teacher Registration Board of WA (TRBWA)</w:t>
            </w:r>
          </w:p>
        </w:tc>
        <w:tc>
          <w:tcPr>
            <w:tcW w:w="3969" w:type="dxa"/>
            <w:gridSpan w:val="2"/>
          </w:tcPr>
          <w:p w14:paraId="7A454CA3" w14:textId="26483967"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 xml:space="preserve">Date: </w:t>
            </w:r>
            <w:sdt>
              <w:sdtPr>
                <w:id w:val="1980116377"/>
                <w:placeholder>
                  <w:docPart w:val="11DBEEC0B9E14DC0A017CB67BC88207B"/>
                </w:placeholder>
                <w:showingPlcHdr/>
                <w15:color w:val="FFCC99"/>
                <w15:appearance w15:val="hidden"/>
              </w:sdtPr>
              <w:sdtEndPr/>
              <w:sdtContent>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sdtContent>
            </w:sdt>
          </w:p>
        </w:tc>
      </w:tr>
      <w:tr w:rsidR="006D40A3" w:rsidRPr="00DF18F7" w14:paraId="234AFAEA" w14:textId="77777777" w:rsidTr="009A07EA">
        <w:sdt>
          <w:sdtPr>
            <w:id w:val="-104096573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62C44710" w14:textId="77777777" w:rsidR="006D40A3" w:rsidRPr="005C4965" w:rsidRDefault="006D40A3" w:rsidP="009A07EA">
                <w:pPr>
                  <w:spacing w:after="0"/>
                  <w:jc w:val="center"/>
                </w:pPr>
                <w:r w:rsidRPr="005C4965">
                  <w:rPr>
                    <w:rFonts w:ascii="Segoe UI Symbol" w:eastAsia="MS Gothic" w:hAnsi="Segoe UI Symbol" w:cs="Segoe UI Symbol"/>
                  </w:rPr>
                  <w:t>☐</w:t>
                </w:r>
              </w:p>
            </w:tc>
          </w:sdtContent>
        </w:sdt>
        <w:tc>
          <w:tcPr>
            <w:tcW w:w="4114" w:type="dxa"/>
          </w:tcPr>
          <w:p w14:paraId="4607F704" w14:textId="77777777" w:rsidR="006D40A3" w:rsidRPr="00DF18F7"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Department of Fire and Emergency Services</w:t>
            </w:r>
          </w:p>
        </w:tc>
        <w:tc>
          <w:tcPr>
            <w:tcW w:w="3969" w:type="dxa"/>
            <w:gridSpan w:val="2"/>
          </w:tcPr>
          <w:p w14:paraId="1EE71CDD" w14:textId="03D388C4" w:rsidR="006D40A3" w:rsidRPr="00DF18F7"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 xml:space="preserve">Date: </w:t>
            </w:r>
            <w:sdt>
              <w:sdtPr>
                <w:id w:val="-668714649"/>
                <w:placeholder>
                  <w:docPart w:val="4DE26670F4B849B59A42B72A4D3CECA9"/>
                </w:placeholder>
                <w:showingPlcHdr/>
                <w15:color w:val="FFCC99"/>
                <w15:appearance w15:val="hidden"/>
              </w:sdtPr>
              <w:sdtEndPr/>
              <w:sdtContent>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sdtContent>
            </w:sdt>
          </w:p>
        </w:tc>
      </w:tr>
      <w:tr w:rsidR="006D40A3" w:rsidRPr="00DF18F7" w14:paraId="6B49A0B4" w14:textId="77777777" w:rsidTr="009A07EA">
        <w:sdt>
          <w:sdtPr>
            <w:id w:val="-29669422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0E88B86E" w14:textId="77777777" w:rsidR="006D40A3" w:rsidRPr="005C4965" w:rsidRDefault="006D40A3" w:rsidP="009A07EA">
                <w:pPr>
                  <w:spacing w:after="0"/>
                  <w:jc w:val="center"/>
                </w:pPr>
                <w:r>
                  <w:rPr>
                    <w:rFonts w:ascii="MS Gothic" w:eastAsia="MS Gothic" w:hAnsi="MS Gothic" w:hint="eastAsia"/>
                  </w:rPr>
                  <w:t>☐</w:t>
                </w:r>
              </w:p>
            </w:tc>
          </w:sdtContent>
        </w:sdt>
        <w:tc>
          <w:tcPr>
            <w:tcW w:w="4114" w:type="dxa"/>
          </w:tcPr>
          <w:p w14:paraId="735AAAF7" w14:textId="77777777" w:rsidR="006D40A3" w:rsidRPr="00DF18F7"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Worksafe</w:t>
            </w:r>
          </w:p>
        </w:tc>
        <w:tc>
          <w:tcPr>
            <w:tcW w:w="3969" w:type="dxa"/>
            <w:gridSpan w:val="2"/>
          </w:tcPr>
          <w:p w14:paraId="2E180A23" w14:textId="74B3EEA7" w:rsidR="006D40A3" w:rsidRPr="00DF18F7"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 xml:space="preserve">Date: </w:t>
            </w:r>
            <w:sdt>
              <w:sdtPr>
                <w:id w:val="-892116634"/>
                <w:placeholder>
                  <w:docPart w:val="C7D7521F85FD411CB0EEE7E63C65573A"/>
                </w:placeholder>
                <w:showingPlcHdr/>
                <w15:color w:val="FFCC99"/>
                <w15:appearance w15:val="hidden"/>
              </w:sdtPr>
              <w:sdtEndPr/>
              <w:sdtContent>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sdtContent>
            </w:sdt>
          </w:p>
        </w:tc>
      </w:tr>
      <w:tr w:rsidR="006D40A3" w14:paraId="01919A4C" w14:textId="77777777" w:rsidTr="009A07EA">
        <w:sdt>
          <w:sdtPr>
            <w:id w:val="45692791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02A6F7E1" w14:textId="77777777" w:rsidR="006D40A3" w:rsidRPr="005C4965" w:rsidRDefault="006D40A3" w:rsidP="009A07EA">
                <w:pPr>
                  <w:spacing w:after="0"/>
                  <w:jc w:val="center"/>
                </w:pPr>
                <w:r>
                  <w:rPr>
                    <w:rFonts w:ascii="MS Gothic" w:eastAsia="MS Gothic" w:hAnsi="MS Gothic" w:hint="eastAsia"/>
                  </w:rPr>
                  <w:t>☐</w:t>
                </w:r>
              </w:p>
            </w:tc>
          </w:sdtContent>
        </w:sdt>
        <w:tc>
          <w:tcPr>
            <w:tcW w:w="4114" w:type="dxa"/>
          </w:tcPr>
          <w:p w14:paraId="605FBF7B" w14:textId="77777777"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Reportable conduct (Ombudsman WA)</w:t>
            </w:r>
          </w:p>
        </w:tc>
        <w:tc>
          <w:tcPr>
            <w:tcW w:w="3969" w:type="dxa"/>
            <w:gridSpan w:val="2"/>
          </w:tcPr>
          <w:p w14:paraId="5A802829" w14:textId="5AEAF3A6"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 xml:space="preserve">Date: </w:t>
            </w:r>
            <w:sdt>
              <w:sdtPr>
                <w:id w:val="112412407"/>
                <w:placeholder>
                  <w:docPart w:val="26973D55352A44B3A809E76671DD69D4"/>
                </w:placeholder>
                <w:showingPlcHdr/>
                <w15:color w:val="FFCC99"/>
                <w15:appearance w15:val="hidden"/>
              </w:sdtPr>
              <w:sdtEndPr/>
              <w:sdtContent>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sdtContent>
            </w:sdt>
          </w:p>
        </w:tc>
      </w:tr>
    </w:tbl>
    <w:p w14:paraId="6E2FC8D6" w14:textId="5B101196" w:rsidR="006D40A3" w:rsidRPr="006D40A3" w:rsidRDefault="006D40A3" w:rsidP="006D40A3">
      <w:pPr>
        <w:pStyle w:val="Heading1"/>
        <w:spacing w:after="0"/>
        <w:rPr>
          <w:sz w:val="28"/>
        </w:rPr>
      </w:pPr>
      <w:r w:rsidRPr="006D40A3">
        <w:rPr>
          <w:sz w:val="28"/>
        </w:rPr>
        <w:t>School’s actions to resolve the incident</w:t>
      </w:r>
    </w:p>
    <w:tbl>
      <w:tblPr>
        <w:tblStyle w:val="DOETable1"/>
        <w:tblW w:w="10205" w:type="dxa"/>
        <w:tblLook w:val="06A0" w:firstRow="1" w:lastRow="0" w:firstColumn="1" w:lastColumn="0" w:noHBand="1" w:noVBand="1"/>
      </w:tblPr>
      <w:tblGrid>
        <w:gridCol w:w="2122"/>
        <w:gridCol w:w="4114"/>
        <w:gridCol w:w="3969"/>
      </w:tblGrid>
      <w:tr w:rsidR="006D40A3" w:rsidRPr="00B744C4" w14:paraId="437CD580" w14:textId="77777777" w:rsidTr="009A07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CDA5AB2" w14:textId="77777777" w:rsidR="006D40A3" w:rsidRPr="00B744C4" w:rsidRDefault="006D40A3" w:rsidP="009A07EA">
            <w:pPr>
              <w:spacing w:after="0"/>
            </w:pPr>
            <w:r>
              <w:t>Tick as applicable</w:t>
            </w:r>
          </w:p>
        </w:tc>
        <w:tc>
          <w:tcPr>
            <w:tcW w:w="8083" w:type="dxa"/>
            <w:gridSpan w:val="2"/>
          </w:tcPr>
          <w:p w14:paraId="2FD618A9" w14:textId="77777777" w:rsidR="006D40A3" w:rsidRPr="00B744C4" w:rsidRDefault="006D40A3" w:rsidP="009A07EA">
            <w:pPr>
              <w:spacing w:after="0"/>
              <w:cnfStyle w:val="100000000000" w:firstRow="1" w:lastRow="0" w:firstColumn="0" w:lastColumn="0" w:oddVBand="0" w:evenVBand="0" w:oddHBand="0" w:evenHBand="0" w:firstRowFirstColumn="0" w:firstRowLastColumn="0" w:lastRowFirstColumn="0" w:lastRowLastColumn="0"/>
            </w:pPr>
            <w:r>
              <w:t>Detail</w:t>
            </w:r>
          </w:p>
        </w:tc>
      </w:tr>
      <w:tr w:rsidR="006D40A3" w14:paraId="1510A57B" w14:textId="77777777" w:rsidTr="009A07EA">
        <w:sdt>
          <w:sdtPr>
            <w:id w:val="-71195492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27175BA1" w14:textId="77777777" w:rsidR="006D40A3" w:rsidRPr="005C4965" w:rsidRDefault="006D40A3" w:rsidP="009A07EA">
                <w:pPr>
                  <w:spacing w:after="0"/>
                  <w:jc w:val="center"/>
                </w:pPr>
                <w:r w:rsidRPr="005C4965">
                  <w:rPr>
                    <w:rFonts w:ascii="Segoe UI Symbol" w:eastAsia="MS Gothic" w:hAnsi="Segoe UI Symbol" w:cs="Segoe UI Symbol"/>
                  </w:rPr>
                  <w:t>☐</w:t>
                </w:r>
              </w:p>
            </w:tc>
          </w:sdtContent>
        </w:sdt>
        <w:tc>
          <w:tcPr>
            <w:tcW w:w="4114" w:type="dxa"/>
          </w:tcPr>
          <w:p w14:paraId="4622F7F2" w14:textId="43232FEA"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Parents</w:t>
            </w:r>
            <w:r w:rsidR="00245C1D">
              <w:t xml:space="preserve"> or </w:t>
            </w:r>
            <w:r>
              <w:t>Carers notified</w:t>
            </w:r>
          </w:p>
        </w:tc>
        <w:tc>
          <w:tcPr>
            <w:tcW w:w="3969" w:type="dxa"/>
          </w:tcPr>
          <w:p w14:paraId="2E6C8AAC" w14:textId="033B5865"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 xml:space="preserve">Date: </w:t>
            </w:r>
            <w:sdt>
              <w:sdtPr>
                <w:id w:val="333352"/>
                <w:placeholder>
                  <w:docPart w:val="289084DC5CCD40E59ECF4A12F2BF33DF"/>
                </w:placeholder>
                <w:showingPlcHdr/>
                <w15:color w:val="FFCC99"/>
                <w15:appearance w15:val="hidden"/>
              </w:sdtPr>
              <w:sdtEndPr/>
              <w:sdtContent>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sdtContent>
            </w:sdt>
          </w:p>
        </w:tc>
      </w:tr>
      <w:tr w:rsidR="006D40A3" w:rsidRPr="005C4965" w14:paraId="7EEC1224" w14:textId="77777777" w:rsidTr="009A07EA">
        <w:sdt>
          <w:sdtPr>
            <w:id w:val="-90706333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3AA90D9E" w14:textId="77777777" w:rsidR="006D40A3" w:rsidRPr="005C4965" w:rsidRDefault="006D40A3" w:rsidP="009A07EA">
                <w:pPr>
                  <w:spacing w:after="0"/>
                  <w:jc w:val="center"/>
                </w:pPr>
                <w:r w:rsidRPr="005C4965">
                  <w:rPr>
                    <w:rFonts w:ascii="Segoe UI Symbol" w:eastAsia="MS Gothic" w:hAnsi="Segoe UI Symbol" w:cs="Segoe UI Symbol"/>
                  </w:rPr>
                  <w:t>☐</w:t>
                </w:r>
              </w:p>
            </w:tc>
          </w:sdtContent>
        </w:sdt>
        <w:tc>
          <w:tcPr>
            <w:tcW w:w="4114" w:type="dxa"/>
          </w:tcPr>
          <w:p w14:paraId="027C2724" w14:textId="49738286"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Consultation with relevant government authorities about Parent</w:t>
            </w:r>
            <w:r w:rsidR="00B700C0">
              <w:t xml:space="preserve"> and </w:t>
            </w:r>
            <w:r>
              <w:t>Carer notification if required</w:t>
            </w:r>
          </w:p>
        </w:tc>
        <w:tc>
          <w:tcPr>
            <w:tcW w:w="3969" w:type="dxa"/>
          </w:tcPr>
          <w:p w14:paraId="5AB8CF0D" w14:textId="6666D050" w:rsidR="006D40A3" w:rsidRPr="005C4965"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rPr>
                <w:rFonts w:cs="Arial"/>
              </w:rPr>
            </w:pPr>
            <w:r>
              <w:t xml:space="preserve">Date: </w:t>
            </w:r>
            <w:sdt>
              <w:sdtPr>
                <w:id w:val="651574990"/>
                <w:placeholder>
                  <w:docPart w:val="8C5210C571134E23BF82272DA509FE77"/>
                </w:placeholder>
                <w:showingPlcHdr/>
                <w15:color w:val="FFCC99"/>
                <w15:appearance w15:val="hidden"/>
              </w:sdtPr>
              <w:sdtEndPr/>
              <w:sdtContent>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sdtContent>
            </w:sdt>
          </w:p>
        </w:tc>
      </w:tr>
      <w:tr w:rsidR="006D40A3" w14:paraId="35305A8E" w14:textId="77777777" w:rsidTr="009A07EA">
        <w:sdt>
          <w:sdtPr>
            <w:id w:val="162618802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4180E8E9" w14:textId="77777777" w:rsidR="006D40A3" w:rsidRPr="005C4965" w:rsidRDefault="006D40A3" w:rsidP="009A07EA">
                <w:pPr>
                  <w:spacing w:after="0"/>
                  <w:jc w:val="center"/>
                </w:pPr>
                <w:r w:rsidRPr="005C4965">
                  <w:rPr>
                    <w:rFonts w:ascii="Segoe UI Symbol" w:eastAsia="MS Gothic" w:hAnsi="Segoe UI Symbol" w:cs="Segoe UI Symbol"/>
                  </w:rPr>
                  <w:t>☐</w:t>
                </w:r>
              </w:p>
            </w:tc>
          </w:sdtContent>
        </w:sdt>
        <w:tc>
          <w:tcPr>
            <w:tcW w:w="4114" w:type="dxa"/>
          </w:tcPr>
          <w:p w14:paraId="097419F9" w14:textId="58768416"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Suspension</w:t>
            </w:r>
            <w:r w:rsidR="00245C1D">
              <w:t xml:space="preserve"> or </w:t>
            </w:r>
            <w:r>
              <w:t>exclusion of students</w:t>
            </w:r>
          </w:p>
        </w:tc>
        <w:tc>
          <w:tcPr>
            <w:tcW w:w="3969" w:type="dxa"/>
          </w:tcPr>
          <w:p w14:paraId="46152B71" w14:textId="6DA09AB9"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 xml:space="preserve">Number of students and duration: </w:t>
            </w:r>
            <w:sdt>
              <w:sdtPr>
                <w:id w:val="-44534153"/>
                <w:placeholder>
                  <w:docPart w:val="7D5F14E57FE84F94A75AC595C0936E50"/>
                </w:placeholder>
                <w:showingPlcHdr/>
                <w15:color w:val="FFCC99"/>
                <w15:appearance w15:val="hidden"/>
              </w:sdtPr>
              <w:sdtEndPr/>
              <w:sdtContent>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sdtContent>
            </w:sdt>
          </w:p>
        </w:tc>
      </w:tr>
      <w:tr w:rsidR="006D40A3" w14:paraId="39501C28" w14:textId="77777777" w:rsidTr="009A07EA">
        <w:sdt>
          <w:sdtPr>
            <w:id w:val="42423377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1B0EBE86" w14:textId="77777777" w:rsidR="006D40A3" w:rsidRPr="005C4965" w:rsidRDefault="006D40A3" w:rsidP="009A07EA">
                <w:pPr>
                  <w:spacing w:after="0"/>
                  <w:jc w:val="center"/>
                </w:pPr>
                <w:r w:rsidRPr="005C4965">
                  <w:rPr>
                    <w:rFonts w:ascii="Segoe UI Symbol" w:eastAsia="MS Gothic" w:hAnsi="Segoe UI Symbol" w:cs="Segoe UI Symbol"/>
                  </w:rPr>
                  <w:t>☐</w:t>
                </w:r>
              </w:p>
            </w:tc>
          </w:sdtContent>
        </w:sdt>
        <w:tc>
          <w:tcPr>
            <w:tcW w:w="4114" w:type="dxa"/>
          </w:tcPr>
          <w:p w14:paraId="1FAFD25B" w14:textId="4637CFFB"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Expulsion of students</w:t>
            </w:r>
          </w:p>
        </w:tc>
        <w:tc>
          <w:tcPr>
            <w:tcW w:w="3969" w:type="dxa"/>
          </w:tcPr>
          <w:p w14:paraId="2DB078D8" w14:textId="77777777"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Number of students:</w:t>
            </w:r>
          </w:p>
          <w:p w14:paraId="37259EF6" w14:textId="785B4455" w:rsidR="006D40A3" w:rsidRDefault="00D55B5D"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sdt>
              <w:sdtPr>
                <w:id w:val="562767927"/>
                <w:placeholder>
                  <w:docPart w:val="5C3B11A837064AD7B815D4FCF8DFF6AD"/>
                </w:placeholder>
                <w:showingPlcHdr/>
                <w15:color w:val="FFCC99"/>
                <w15:appearance w15:val="hidden"/>
              </w:sdtPr>
              <w:sdtEndPr/>
              <w:sdtContent>
                <w:r w:rsidR="006D40A3"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006D40A3" w:rsidRPr="00D157C0">
                  <w:rPr>
                    <w:rStyle w:val="PlaceholderText"/>
                    <w:shd w:val="clear" w:color="auto" w:fill="DEF3FA" w:themeFill="accent2" w:themeFillTint="33"/>
                  </w:rPr>
                  <w:t>tap to enter.</w:t>
                </w:r>
              </w:sdtContent>
            </w:sdt>
          </w:p>
        </w:tc>
      </w:tr>
      <w:tr w:rsidR="006D40A3" w:rsidRPr="00DF18F7" w14:paraId="02D0B2CE" w14:textId="77777777" w:rsidTr="009A07EA">
        <w:sdt>
          <w:sdtPr>
            <w:id w:val="18641316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51550DBC" w14:textId="77777777" w:rsidR="006D40A3" w:rsidRPr="005C4965" w:rsidRDefault="006D40A3" w:rsidP="009A07EA">
                <w:pPr>
                  <w:spacing w:after="0"/>
                  <w:jc w:val="center"/>
                </w:pPr>
                <w:r w:rsidRPr="005C4965">
                  <w:rPr>
                    <w:rFonts w:ascii="Segoe UI Symbol" w:eastAsia="MS Gothic" w:hAnsi="Segoe UI Symbol" w:cs="Segoe UI Symbol"/>
                  </w:rPr>
                  <w:t>☐</w:t>
                </w:r>
              </w:p>
            </w:tc>
          </w:sdtContent>
        </w:sdt>
        <w:tc>
          <w:tcPr>
            <w:tcW w:w="4114" w:type="dxa"/>
          </w:tcPr>
          <w:p w14:paraId="46FCD205" w14:textId="4E033149" w:rsidR="006D40A3" w:rsidRPr="00DF18F7"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School closure</w:t>
            </w:r>
            <w:r w:rsidR="00245C1D">
              <w:t xml:space="preserve">, </w:t>
            </w:r>
            <w:r>
              <w:t>lockdown</w:t>
            </w:r>
            <w:r w:rsidR="00245C1D">
              <w:t xml:space="preserve"> or </w:t>
            </w:r>
            <w:r>
              <w:t>evacuation</w:t>
            </w:r>
          </w:p>
        </w:tc>
        <w:tc>
          <w:tcPr>
            <w:tcW w:w="3969" w:type="dxa"/>
          </w:tcPr>
          <w:p w14:paraId="7F91B3DE" w14:textId="61C4F14C"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Dates and duration:</w:t>
            </w:r>
          </w:p>
          <w:p w14:paraId="6C11D2CB" w14:textId="5A3EE8EB" w:rsidR="006D40A3" w:rsidRPr="00DF18F7" w:rsidRDefault="00D55B5D"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sdt>
              <w:sdtPr>
                <w:id w:val="-2064314857"/>
                <w:placeholder>
                  <w:docPart w:val="68CD8F961E4641638CB992C4AD003532"/>
                </w:placeholder>
                <w:showingPlcHdr/>
                <w15:color w:val="FFCC99"/>
                <w15:appearance w15:val="hidden"/>
              </w:sdtPr>
              <w:sdtEndPr/>
              <w:sdtContent>
                <w:r w:rsidR="006D40A3"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006D40A3" w:rsidRPr="00D157C0">
                  <w:rPr>
                    <w:rStyle w:val="PlaceholderText"/>
                    <w:shd w:val="clear" w:color="auto" w:fill="DEF3FA" w:themeFill="accent2" w:themeFillTint="33"/>
                  </w:rPr>
                  <w:t>tap to enter.</w:t>
                </w:r>
              </w:sdtContent>
            </w:sdt>
          </w:p>
        </w:tc>
      </w:tr>
      <w:tr w:rsidR="006D40A3" w:rsidRPr="00DF18F7" w14:paraId="56291216" w14:textId="77777777" w:rsidTr="009A07EA">
        <w:sdt>
          <w:sdtPr>
            <w:id w:val="-85148389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1B684275" w14:textId="77777777" w:rsidR="006D40A3" w:rsidRPr="005C4965" w:rsidRDefault="006D40A3" w:rsidP="009A07EA">
                <w:pPr>
                  <w:spacing w:after="0"/>
                  <w:jc w:val="center"/>
                </w:pPr>
                <w:r>
                  <w:rPr>
                    <w:rFonts w:ascii="MS Gothic" w:eastAsia="MS Gothic" w:hAnsi="MS Gothic" w:hint="eastAsia"/>
                  </w:rPr>
                  <w:t>☐</w:t>
                </w:r>
              </w:p>
            </w:tc>
          </w:sdtContent>
        </w:sdt>
        <w:tc>
          <w:tcPr>
            <w:tcW w:w="4114" w:type="dxa"/>
          </w:tcPr>
          <w:p w14:paraId="09CA5023" w14:textId="12EBCF3F" w:rsidR="006D40A3" w:rsidRPr="00DF18F7"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Reduction in students or staff attending</w:t>
            </w:r>
          </w:p>
        </w:tc>
        <w:tc>
          <w:tcPr>
            <w:tcW w:w="3969" w:type="dxa"/>
          </w:tcPr>
          <w:p w14:paraId="3170F9BA" w14:textId="5B69EA4B" w:rsidR="006D40A3" w:rsidRPr="00DF18F7"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 xml:space="preserve">Dates: </w:t>
            </w:r>
            <w:sdt>
              <w:sdtPr>
                <w:id w:val="270287768"/>
                <w:placeholder>
                  <w:docPart w:val="003B349B8EC24067B0B08BDC1F43DAC0"/>
                </w:placeholder>
                <w:showingPlcHdr/>
                <w15:color w:val="FFCC99"/>
                <w15:appearance w15:val="hidden"/>
              </w:sdtPr>
              <w:sdtEndPr/>
              <w:sdtContent>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sdtContent>
            </w:sdt>
          </w:p>
        </w:tc>
      </w:tr>
      <w:tr w:rsidR="006D40A3" w14:paraId="19C17B68" w14:textId="77777777" w:rsidTr="009A07EA">
        <w:sdt>
          <w:sdtPr>
            <w:id w:val="199104450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00A7B4B5" w14:textId="57D067EF" w:rsidR="006D40A3" w:rsidRPr="005C4965" w:rsidRDefault="006D40A3" w:rsidP="009A07EA">
                <w:pPr>
                  <w:spacing w:after="0"/>
                  <w:jc w:val="center"/>
                </w:pPr>
                <w:r>
                  <w:rPr>
                    <w:rFonts w:ascii="MS Gothic" w:eastAsia="MS Gothic" w:hAnsi="MS Gothic" w:hint="eastAsia"/>
                  </w:rPr>
                  <w:t>☐</w:t>
                </w:r>
              </w:p>
            </w:tc>
          </w:sdtContent>
        </w:sdt>
        <w:tc>
          <w:tcPr>
            <w:tcW w:w="4114" w:type="dxa"/>
          </w:tcPr>
          <w:p w14:paraId="3CCC27A5" w14:textId="7B7A538A"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Police called</w:t>
            </w:r>
          </w:p>
        </w:tc>
        <w:tc>
          <w:tcPr>
            <w:tcW w:w="3969" w:type="dxa"/>
          </w:tcPr>
          <w:p w14:paraId="7F19BF01" w14:textId="223CC9B6"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 xml:space="preserve">Date: </w:t>
            </w:r>
            <w:sdt>
              <w:sdtPr>
                <w:id w:val="-2010673248"/>
                <w:placeholder>
                  <w:docPart w:val="285276A534A34A2AA8A10F55A7E99F4F"/>
                </w:placeholder>
                <w:showingPlcHdr/>
                <w15:color w:val="FFCC99"/>
                <w15:appearance w15:val="hidden"/>
              </w:sdtPr>
              <w:sdtEndPr/>
              <w:sdtContent>
                <w:r w:rsidRPr="00D157C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D157C0">
                  <w:rPr>
                    <w:rStyle w:val="PlaceholderText"/>
                    <w:shd w:val="clear" w:color="auto" w:fill="DEF3FA" w:themeFill="accent2" w:themeFillTint="33"/>
                  </w:rPr>
                  <w:t>tap to enter.</w:t>
                </w:r>
              </w:sdtContent>
            </w:sdt>
          </w:p>
        </w:tc>
      </w:tr>
      <w:tr w:rsidR="006D40A3" w14:paraId="1B44B239" w14:textId="77777777" w:rsidTr="009A07EA">
        <w:sdt>
          <w:sdtPr>
            <w:id w:val="157384699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629E6628" w14:textId="4CF3CCC9" w:rsidR="006D40A3" w:rsidRPr="005C4965" w:rsidRDefault="006D40A3" w:rsidP="009A07EA">
                <w:pPr>
                  <w:spacing w:after="0"/>
                  <w:jc w:val="center"/>
                </w:pPr>
                <w:r w:rsidRPr="00D7672D">
                  <w:rPr>
                    <w:rFonts w:ascii="MS Gothic" w:eastAsia="MS Gothic" w:hAnsi="MS Gothic" w:hint="eastAsia"/>
                  </w:rPr>
                  <w:t>☐</w:t>
                </w:r>
              </w:p>
            </w:tc>
          </w:sdtContent>
        </w:sdt>
        <w:tc>
          <w:tcPr>
            <w:tcW w:w="4114" w:type="dxa"/>
          </w:tcPr>
          <w:p w14:paraId="71C1F9C6" w14:textId="5FD6A120"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Ambulance called</w:t>
            </w:r>
            <w:r w:rsidR="00245C1D">
              <w:t xml:space="preserve"> or </w:t>
            </w:r>
            <w:r w:rsidR="008D353E">
              <w:t>h</w:t>
            </w:r>
            <w:r>
              <w:t>ospital attendance</w:t>
            </w:r>
          </w:p>
        </w:tc>
        <w:tc>
          <w:tcPr>
            <w:tcW w:w="3969" w:type="dxa"/>
          </w:tcPr>
          <w:p w14:paraId="39981AB0" w14:textId="0015F44F"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352630">
              <w:t xml:space="preserve">Date: </w:t>
            </w:r>
            <w:sdt>
              <w:sdtPr>
                <w:id w:val="-2114350466"/>
                <w:placeholder>
                  <w:docPart w:val="715ED944784F4A5D9D17B0F1EFD96030"/>
                </w:placeholder>
                <w:showingPlcHdr/>
                <w15:color w:val="FFCC99"/>
                <w15:appearance w15:val="hidden"/>
              </w:sdtPr>
              <w:sdtEndPr/>
              <w:sdtContent>
                <w:r w:rsidRPr="0035263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352630">
                  <w:rPr>
                    <w:rStyle w:val="PlaceholderText"/>
                    <w:shd w:val="clear" w:color="auto" w:fill="DEF3FA" w:themeFill="accent2" w:themeFillTint="33"/>
                  </w:rPr>
                  <w:t>tap to enter.</w:t>
                </w:r>
              </w:sdtContent>
            </w:sdt>
          </w:p>
        </w:tc>
      </w:tr>
      <w:tr w:rsidR="006D40A3" w14:paraId="4158C51E" w14:textId="77777777" w:rsidTr="009A07EA">
        <w:sdt>
          <w:sdtPr>
            <w:id w:val="-183629488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42E9F6E5" w14:textId="4046434C" w:rsidR="006D40A3" w:rsidRPr="005C4965" w:rsidRDefault="006D40A3" w:rsidP="009A07EA">
                <w:pPr>
                  <w:spacing w:after="0"/>
                  <w:jc w:val="center"/>
                </w:pPr>
                <w:r w:rsidRPr="00D7672D">
                  <w:rPr>
                    <w:rFonts w:ascii="MS Gothic" w:eastAsia="MS Gothic" w:hAnsi="MS Gothic" w:hint="eastAsia"/>
                  </w:rPr>
                  <w:t>☐</w:t>
                </w:r>
              </w:p>
            </w:tc>
          </w:sdtContent>
        </w:sdt>
        <w:tc>
          <w:tcPr>
            <w:tcW w:w="4114" w:type="dxa"/>
          </w:tcPr>
          <w:p w14:paraId="24B19A31" w14:textId="125BCDB2"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Staff Code of Conduct breach warning issued</w:t>
            </w:r>
          </w:p>
        </w:tc>
        <w:tc>
          <w:tcPr>
            <w:tcW w:w="3969" w:type="dxa"/>
          </w:tcPr>
          <w:p w14:paraId="4C750BF6" w14:textId="1BF6892E"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352630">
              <w:t xml:space="preserve">Date: </w:t>
            </w:r>
            <w:sdt>
              <w:sdtPr>
                <w:id w:val="1241454404"/>
                <w:placeholder>
                  <w:docPart w:val="5E8CF136474A49C99FCDA87210E0CD29"/>
                </w:placeholder>
                <w:showingPlcHdr/>
                <w15:color w:val="FFCC99"/>
                <w15:appearance w15:val="hidden"/>
              </w:sdtPr>
              <w:sdtEndPr/>
              <w:sdtContent>
                <w:r w:rsidRPr="0035263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352630">
                  <w:rPr>
                    <w:rStyle w:val="PlaceholderText"/>
                    <w:shd w:val="clear" w:color="auto" w:fill="DEF3FA" w:themeFill="accent2" w:themeFillTint="33"/>
                  </w:rPr>
                  <w:t>tap to enter.</w:t>
                </w:r>
              </w:sdtContent>
            </w:sdt>
          </w:p>
        </w:tc>
      </w:tr>
      <w:tr w:rsidR="006D40A3" w14:paraId="0720E674" w14:textId="77777777" w:rsidTr="009A07EA">
        <w:sdt>
          <w:sdtPr>
            <w:id w:val="-98771073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2B37CD66" w14:textId="1F7C6AF1" w:rsidR="006D40A3" w:rsidRPr="005C4965" w:rsidRDefault="006D40A3" w:rsidP="009A07EA">
                <w:pPr>
                  <w:spacing w:after="0"/>
                  <w:jc w:val="center"/>
                </w:pPr>
                <w:r w:rsidRPr="00D7672D">
                  <w:rPr>
                    <w:rFonts w:ascii="MS Gothic" w:eastAsia="MS Gothic" w:hAnsi="MS Gothic" w:hint="eastAsia"/>
                  </w:rPr>
                  <w:t>☐</w:t>
                </w:r>
              </w:p>
            </w:tc>
          </w:sdtContent>
        </w:sdt>
        <w:tc>
          <w:tcPr>
            <w:tcW w:w="4114" w:type="dxa"/>
          </w:tcPr>
          <w:p w14:paraId="16CF9275" w14:textId="50476055"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Staff disciplinary action taken (specify)</w:t>
            </w:r>
          </w:p>
        </w:tc>
        <w:tc>
          <w:tcPr>
            <w:tcW w:w="3969" w:type="dxa"/>
          </w:tcPr>
          <w:p w14:paraId="34324229" w14:textId="3409E936"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352630">
              <w:t>D</w:t>
            </w:r>
            <w:r>
              <w:t>e</w:t>
            </w:r>
            <w:r w:rsidRPr="00352630">
              <w:t>t</w:t>
            </w:r>
            <w:r>
              <w:t>ails</w:t>
            </w:r>
            <w:r w:rsidRPr="00352630">
              <w:t xml:space="preserve">: </w:t>
            </w:r>
            <w:sdt>
              <w:sdtPr>
                <w:id w:val="1105003134"/>
                <w:placeholder>
                  <w:docPart w:val="FF4BF977C2E241E3A294CAA8EAB3426F"/>
                </w:placeholder>
                <w:showingPlcHdr/>
                <w15:color w:val="FFCC99"/>
                <w15:appearance w15:val="hidden"/>
              </w:sdtPr>
              <w:sdtEndPr/>
              <w:sdtContent>
                <w:r w:rsidRPr="0035263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352630">
                  <w:rPr>
                    <w:rStyle w:val="PlaceholderText"/>
                    <w:shd w:val="clear" w:color="auto" w:fill="DEF3FA" w:themeFill="accent2" w:themeFillTint="33"/>
                  </w:rPr>
                  <w:t>tap to enter.</w:t>
                </w:r>
              </w:sdtContent>
            </w:sdt>
          </w:p>
        </w:tc>
      </w:tr>
      <w:tr w:rsidR="006D40A3" w14:paraId="0B7B8769" w14:textId="77777777" w:rsidTr="009A07EA">
        <w:sdt>
          <w:sdtPr>
            <w:id w:val="10478007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2122" w:type="dxa"/>
              </w:tcPr>
              <w:p w14:paraId="7A85BE25" w14:textId="277E2F40" w:rsidR="006D40A3" w:rsidRPr="005C4965" w:rsidRDefault="006D40A3" w:rsidP="009A07EA">
                <w:pPr>
                  <w:spacing w:after="0"/>
                  <w:jc w:val="center"/>
                </w:pPr>
                <w:r w:rsidRPr="00D7672D">
                  <w:rPr>
                    <w:rFonts w:ascii="MS Gothic" w:eastAsia="MS Gothic" w:hAnsi="MS Gothic" w:hint="eastAsia"/>
                  </w:rPr>
                  <w:t>☐</w:t>
                </w:r>
              </w:p>
            </w:tc>
          </w:sdtContent>
        </w:sdt>
        <w:tc>
          <w:tcPr>
            <w:tcW w:w="4114" w:type="dxa"/>
          </w:tcPr>
          <w:p w14:paraId="77DC85E0" w14:textId="74B983FD"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t>Other</w:t>
            </w:r>
          </w:p>
        </w:tc>
        <w:tc>
          <w:tcPr>
            <w:tcW w:w="3969" w:type="dxa"/>
          </w:tcPr>
          <w:p w14:paraId="6208ED11" w14:textId="4AEAC1B7" w:rsidR="006D40A3" w:rsidRDefault="006D40A3" w:rsidP="009A07EA">
            <w:pPr>
              <w:pStyle w:val="SATablelist"/>
              <w:spacing w:before="0" w:after="0"/>
              <w:cnfStyle w:val="000000000000" w:firstRow="0" w:lastRow="0" w:firstColumn="0" w:lastColumn="0" w:oddVBand="0" w:evenVBand="0" w:oddHBand="0" w:evenHBand="0" w:firstRowFirstColumn="0" w:firstRowLastColumn="0" w:lastRowFirstColumn="0" w:lastRowLastColumn="0"/>
            </w:pPr>
            <w:r w:rsidRPr="00352630">
              <w:t>D</w:t>
            </w:r>
            <w:r>
              <w:t>e</w:t>
            </w:r>
            <w:r w:rsidRPr="00352630">
              <w:t>t</w:t>
            </w:r>
            <w:r>
              <w:t>ails</w:t>
            </w:r>
            <w:r w:rsidRPr="00352630">
              <w:t xml:space="preserve">: </w:t>
            </w:r>
            <w:sdt>
              <w:sdtPr>
                <w:id w:val="1067851783"/>
                <w:placeholder>
                  <w:docPart w:val="B380A33976204B3099CDD2B2C7D816C9"/>
                </w:placeholder>
                <w:showingPlcHdr/>
                <w15:color w:val="FFCC99"/>
                <w15:appearance w15:val="hidden"/>
              </w:sdtPr>
              <w:sdtEndPr/>
              <w:sdtContent>
                <w:r w:rsidRPr="00352630">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352630">
                  <w:rPr>
                    <w:rStyle w:val="PlaceholderText"/>
                    <w:shd w:val="clear" w:color="auto" w:fill="DEF3FA" w:themeFill="accent2" w:themeFillTint="33"/>
                  </w:rPr>
                  <w:t>tap to enter.</w:t>
                </w:r>
              </w:sdtContent>
            </w:sdt>
          </w:p>
        </w:tc>
      </w:tr>
    </w:tbl>
    <w:p w14:paraId="7C89E143" w14:textId="3B64E042" w:rsidR="006D40A3" w:rsidRPr="00603FDD" w:rsidRDefault="006D40A3" w:rsidP="00C70417">
      <w:pPr>
        <w:pStyle w:val="Heading1"/>
        <w:spacing w:after="0"/>
        <w:rPr>
          <w:sz w:val="28"/>
        </w:rPr>
      </w:pPr>
      <w:r w:rsidRPr="00C70417">
        <w:rPr>
          <w:sz w:val="28"/>
        </w:rPr>
        <w:lastRenderedPageBreak/>
        <w:t>Detailed description of actions taken to resolve the incident and to manage any ongoing risks</w:t>
      </w:r>
    </w:p>
    <w:p w14:paraId="408CF504" w14:textId="7AAD7AB8" w:rsidR="00C70417" w:rsidRPr="00B86EF8" w:rsidRDefault="00245C1D" w:rsidP="00C70417">
      <w:r>
        <w:t>E</w:t>
      </w:r>
      <w:r w:rsidR="00C70417">
        <w:t xml:space="preserve">nsure any ongoing risks are identified. </w:t>
      </w:r>
      <w:r w:rsidR="00C70417" w:rsidRPr="00C45A37">
        <w:t xml:space="preserve">Personal information is not required on this form. </w:t>
      </w:r>
      <w:r w:rsidR="00C70417">
        <w:t xml:space="preserve">Should </w:t>
      </w:r>
      <w:r>
        <w:t xml:space="preserve">you </w:t>
      </w:r>
      <w:r w:rsidR="00C70417">
        <w:t xml:space="preserve">consider undertaking a review of the response to the incident, advise below and provide outcomes of the review within </w:t>
      </w:r>
      <w:r>
        <w:t>14</w:t>
      </w:r>
      <w:r w:rsidR="00C70417">
        <w:t xml:space="preserve"> days to </w:t>
      </w:r>
      <w:hyperlink r:id="rId20" w:history="1">
        <w:r w:rsidR="00B0191A" w:rsidRPr="007F2102">
          <w:rPr>
            <w:rStyle w:val="Hyperlink"/>
          </w:rPr>
          <w:t>NGSRegulation.criticalincidents@education.wa.edu.au</w:t>
        </w:r>
      </w:hyperlink>
      <w:r w:rsidR="00C70417">
        <w:t>.</w:t>
      </w:r>
    </w:p>
    <w:tbl>
      <w:tblPr>
        <w:tblStyle w:val="TableGrid"/>
        <w:tblW w:w="502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237"/>
      </w:tblGrid>
      <w:tr w:rsidR="006D40A3" w:rsidRPr="00EB560F" w14:paraId="6236F34C" w14:textId="77777777" w:rsidTr="00C70417">
        <w:trPr>
          <w:trHeight w:val="1461"/>
        </w:trPr>
        <w:tc>
          <w:tcPr>
            <w:tcW w:w="5000" w:type="pct"/>
          </w:tcPr>
          <w:sdt>
            <w:sdtPr>
              <w:id w:val="18439690"/>
              <w:placeholder>
                <w:docPart w:val="51BD52A9026D4BB9A470B693F863BC59"/>
              </w:placeholder>
              <w:showingPlcHdr/>
              <w15:color w:val="FFCC99"/>
              <w15:appearance w15:val="hidden"/>
            </w:sdtPr>
            <w:sdtEndPr/>
            <w:sdtContent>
              <w:p w14:paraId="503FA26F" w14:textId="7EEEDC88" w:rsidR="006D40A3" w:rsidRDefault="006D40A3" w:rsidP="00E11B4F">
                <w:pPr>
                  <w:pStyle w:val="SATablelist"/>
                </w:pPr>
                <w:r w:rsidRPr="00C96903">
                  <w:rPr>
                    <w:rStyle w:val="PlaceholderText"/>
                    <w:shd w:val="clear" w:color="auto" w:fill="DEF3FA" w:themeFill="accent2" w:themeFillTint="33"/>
                  </w:rPr>
                  <w:t>Click</w:t>
                </w:r>
                <w:r w:rsidR="00D46F51">
                  <w:rPr>
                    <w:rStyle w:val="PlaceholderText"/>
                    <w:shd w:val="clear" w:color="auto" w:fill="DEF3FA" w:themeFill="accent2" w:themeFillTint="33"/>
                  </w:rPr>
                  <w:t xml:space="preserve"> or </w:t>
                </w:r>
                <w:r w:rsidRPr="00C96903">
                  <w:rPr>
                    <w:rStyle w:val="PlaceholderText"/>
                    <w:shd w:val="clear" w:color="auto" w:fill="DEF3FA" w:themeFill="accent2" w:themeFillTint="33"/>
                  </w:rPr>
                  <w:t>tap to enter.</w:t>
                </w:r>
              </w:p>
            </w:sdtContent>
          </w:sdt>
          <w:p w14:paraId="344759FC" w14:textId="77777777" w:rsidR="006D40A3" w:rsidRPr="00EB560F" w:rsidRDefault="006D40A3" w:rsidP="00E11B4F"/>
          <w:p w14:paraId="3053F456" w14:textId="77777777" w:rsidR="006D40A3" w:rsidRPr="00EB560F" w:rsidRDefault="006D40A3" w:rsidP="00E11B4F"/>
          <w:p w14:paraId="1FD14E47" w14:textId="77777777" w:rsidR="006D40A3" w:rsidRPr="00EB560F" w:rsidRDefault="006D40A3" w:rsidP="00E11B4F"/>
          <w:p w14:paraId="3BB4B4C3" w14:textId="77777777" w:rsidR="006D40A3" w:rsidRPr="00EB560F" w:rsidRDefault="006D40A3" w:rsidP="00E11B4F"/>
          <w:p w14:paraId="64B72C9A" w14:textId="77777777" w:rsidR="006D40A3" w:rsidRPr="00EB560F" w:rsidRDefault="006D40A3" w:rsidP="00C70417"/>
        </w:tc>
      </w:tr>
    </w:tbl>
    <w:p w14:paraId="7AD126DF" w14:textId="77777777" w:rsidR="00C70417" w:rsidRDefault="00C70417" w:rsidP="00C70417">
      <w:pPr>
        <w:spacing w:before="120"/>
        <w:jc w:val="center"/>
      </w:pPr>
      <w:r w:rsidRPr="00D46F51">
        <w:rPr>
          <w:bCs/>
        </w:rPr>
        <w:t>Thank you for</w:t>
      </w:r>
      <w:r w:rsidRPr="00D46F51">
        <w:t xml:space="preserve"> </w:t>
      </w:r>
      <w:r>
        <w:t>completing this form.</w:t>
      </w:r>
    </w:p>
    <w:p w14:paraId="2E9361DF" w14:textId="22804702" w:rsidR="00DB64DB" w:rsidRDefault="00245C1D" w:rsidP="00C70417">
      <w:pPr>
        <w:spacing w:before="120"/>
        <w:jc w:val="center"/>
      </w:pPr>
      <w:r>
        <w:t>We</w:t>
      </w:r>
      <w:r w:rsidR="00C70417">
        <w:t xml:space="preserve"> may contact you for further information at a later date.</w:t>
      </w:r>
    </w:p>
    <w:sectPr w:rsidR="00DB64DB" w:rsidSect="00854706">
      <w:footerReference w:type="even" r:id="rId21"/>
      <w:footerReference w:type="default" r:id="rId22"/>
      <w:headerReference w:type="first" r:id="rId23"/>
      <w:footerReference w:type="first" r:id="rId24"/>
      <w:pgSz w:w="11906" w:h="16838"/>
      <w:pgMar w:top="1276" w:right="851" w:bottom="1276" w:left="851" w:header="73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59615" w14:textId="77777777" w:rsidR="00D55B5D" w:rsidRDefault="00D55B5D" w:rsidP="00127DAD">
      <w:r>
        <w:separator/>
      </w:r>
    </w:p>
  </w:endnote>
  <w:endnote w:type="continuationSeparator" w:id="0">
    <w:p w14:paraId="7E03C323" w14:textId="77777777" w:rsidR="00D55B5D" w:rsidRDefault="00D55B5D" w:rsidP="0012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FD32" w14:textId="2CC8DF62" w:rsidR="006641B9" w:rsidRPr="00454D5F" w:rsidRDefault="00454D5F" w:rsidP="00454D5F">
    <w:pPr>
      <w:pStyle w:val="Footer"/>
    </w:pPr>
    <w:r>
      <w:rPr>
        <w:noProof/>
      </w:rPr>
      <mc:AlternateContent>
        <mc:Choice Requires="wpg">
          <w:drawing>
            <wp:anchor distT="0" distB="0" distL="114300" distR="114300" simplePos="0" relativeHeight="251722752" behindDoc="1" locked="1" layoutInCell="1" allowOverlap="1" wp14:anchorId="15C02D09" wp14:editId="088C6081">
              <wp:simplePos x="0" y="0"/>
              <wp:positionH relativeFrom="page">
                <wp:align>center</wp:align>
              </wp:positionH>
              <wp:positionV relativeFrom="page">
                <wp:align>bottom</wp:align>
              </wp:positionV>
              <wp:extent cx="12963600" cy="486000"/>
              <wp:effectExtent l="0" t="0" r="9525" b="9525"/>
              <wp:wrapNone/>
              <wp:docPr id="1302239111"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3600" cy="486000"/>
                        <a:chOff x="0" y="0"/>
                        <a:chExt cx="12961389" cy="486000"/>
                      </a:xfrm>
                    </wpg:grpSpPr>
                    <wps:wsp>
                      <wps:cNvPr id="1286518914" name="Free-form: Shape 344029592">
                        <a:extLst>
                          <a:ext uri="{C183D7F6-B498-43B3-948B-1728B52AA6E4}">
                            <adec:decorative xmlns:adec="http://schemas.microsoft.com/office/drawing/2017/decorative" val="1"/>
                          </a:ext>
                        </a:extLst>
                      </wps:cNvPr>
                      <wps:cNvSpPr/>
                      <wps:spPr>
                        <a:xfrm>
                          <a:off x="1688420" y="0"/>
                          <a:ext cx="148316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1"/>
                        </a:solidFill>
                        <a:ln w="12694" cap="flat">
                          <a:noFill/>
                          <a:prstDash val="solid"/>
                          <a:miter/>
                        </a:ln>
                      </wps:spPr>
                      <wps:bodyPr/>
                    </wps:wsp>
                    <wps:wsp>
                      <wps:cNvPr id="113411358" name="Free-form: Shape 1341957389">
                        <a:extLst>
                          <a:ext uri="{C183D7F6-B498-43B3-948B-1728B52AA6E4}">
                            <adec:decorative xmlns:adec="http://schemas.microsoft.com/office/drawing/2017/decorative" val="1"/>
                          </a:ext>
                        </a:extLst>
                      </wps:cNvPr>
                      <wps:cNvSpPr/>
                      <wps:spPr>
                        <a:xfrm>
                          <a:off x="4860795"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59140099" name="Free-form: Shape 773438712">
                        <a:extLst>
                          <a:ext uri="{C183D7F6-B498-43B3-948B-1728B52AA6E4}">
                            <adec:decorative xmlns:adec="http://schemas.microsoft.com/office/drawing/2017/decorative" val="1"/>
                          </a:ext>
                        </a:extLst>
                      </wps:cNvPr>
                      <wps:cNvSpPr/>
                      <wps:spPr>
                        <a:xfrm>
                          <a:off x="6549215"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733266224" name="Free-form: Shape 1295308328">
                        <a:extLst>
                          <a:ext uri="{C183D7F6-B498-43B3-948B-1728B52AA6E4}">
                            <adec:decorative xmlns:adec="http://schemas.microsoft.com/office/drawing/2017/decorative" val="1"/>
                          </a:ext>
                        </a:extLst>
                      </wps:cNvPr>
                      <wps:cNvSpPr/>
                      <wps:spPr>
                        <a:xfrm>
                          <a:off x="3240318" y="0"/>
                          <a:ext cx="1619957"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587310057" name="Free-form: Shape 1857973867">
                        <a:extLst>
                          <a:ext uri="{C183D7F6-B498-43B3-948B-1728B52AA6E4}">
                            <adec:decorative xmlns:adec="http://schemas.microsoft.com/office/drawing/2017/decorative" val="1"/>
                          </a:ext>
                        </a:extLst>
                      </wps:cNvPr>
                      <wps:cNvSpPr/>
                      <wps:spPr>
                        <a:xfrm>
                          <a:off x="8101114"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6"/>
                        </a:solidFill>
                        <a:ln w="12694" cap="flat">
                          <a:noFill/>
                          <a:prstDash val="solid"/>
                          <a:miter/>
                        </a:ln>
                      </wps:spPr>
                      <wps:bodyPr/>
                    </wps:wsp>
                    <wps:wsp>
                      <wps:cNvPr id="1918348611" name="Free-form: Shape 773438712">
                        <a:extLst>
                          <a:ext uri="{C183D7F6-B498-43B3-948B-1728B52AA6E4}">
                            <adec:decorative xmlns:adec="http://schemas.microsoft.com/office/drawing/2017/decorative" val="1"/>
                          </a:ext>
                        </a:extLst>
                      </wps:cNvPr>
                      <wps:cNvSpPr/>
                      <wps:spPr>
                        <a:xfrm>
                          <a:off x="9789534"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2"/>
                        </a:solidFill>
                        <a:ln w="12694" cap="flat">
                          <a:noFill/>
                          <a:prstDash val="solid"/>
                          <a:miter/>
                        </a:ln>
                      </wps:spPr>
                      <wps:bodyPr/>
                    </wps:wsp>
                    <wps:wsp>
                      <wps:cNvPr id="1030080616" name="Free-form: Shape 1857973867">
                        <a:extLst>
                          <a:ext uri="{C183D7F6-B498-43B3-948B-1728B52AA6E4}">
                            <adec:decorative xmlns:adec="http://schemas.microsoft.com/office/drawing/2017/decorative" val="1"/>
                          </a:ext>
                        </a:extLst>
                      </wps:cNvPr>
                      <wps:cNvSpPr/>
                      <wps:spPr>
                        <a:xfrm>
                          <a:off x="11341432"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1381369880" name="Free-form: Shape 1341957389">
                        <a:extLst>
                          <a:ext uri="{C183D7F6-B498-43B3-948B-1728B52AA6E4}">
                            <adec:decorative xmlns:adec="http://schemas.microsoft.com/office/drawing/2017/decorative" val="1"/>
                          </a:ext>
                        </a:extLst>
                      </wps:cNvPr>
                      <wps:cNvSpPr/>
                      <wps:spPr>
                        <a:xfrm>
                          <a:off x="0"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A094219" id="Group 29" o:spid="_x0000_s1026" alt="&quot;&quot;" style="position:absolute;margin-left:0;margin-top:0;width:1020.75pt;height:38.25pt;z-index:-251593728;mso-position-horizontal:center;mso-position-horizontal-relative:page;mso-position-vertical:bottom;mso-position-vertical-relative:page;mso-width-relative:margin;mso-height-relative:margin" coordsize="129613,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XVIQgAAIY9AAAOAAAAZHJzL2Uyb0RvYy54bWzsW91v2zYQfx+w/0Hw44DVor5lNCmwde3L&#10;sBVoB7SPiix/ALIlSEqc7q/fkSfKR5uilDjN1kwvkSMdfySPx/vdnajXb+53uXWXVfW22F/N2Ct7&#10;ZmX7tFhu9+ur2V+f3v0czay6SfbLJC/22dXsa1bP3lz/+MPrQ7nInGJT5MussgBkXy8O5dVs0zTl&#10;Yj6v0022S+pXRZnt4eGqqHZJA/9W6/mySg6Avsvnjm0H80NRLcuqSLO6hrtv8eHsWuCvVlna/Lla&#10;1Vlj5VczGFsj/lbi7w3/O79+nSzWVVJutmk7jOQRo9gl2z102kG9TZrEuq22Z1C7bVoVdbFqXqXF&#10;bl6sVts0E3OA2TD7ZDbvq+K2FHNZLw7rslMTqPZET4+GTf+4e1+VH8sPFWjiUK5BF+I/Ppf7VbXj&#10;VxildS9U9rVTWXbfWCncZE4cuIENqk3hoRfBz1ap6QY0f9Yu3fxGWjI3ik9bzmXHc2U4hxIMpD7q&#10;oL5MBx83SZkJ1dYL0MGHytou+WyiwGdRzLyZtU92YK/vqiz7mZvfwhJNLNfzbCf2Y4ebDh8UtO7U&#10;Vy9q0KRGdyyIIs8BLWk06EUuC84U2KkhWaS3dfM+K8RaJHe/1w0a7RJ+CZNbtmNN688As9rlYME/&#10;za3Qc5gdWQeLeZHHfLe19aP0FyptWxvLi3wvDs7kPjMV1fYCEyqVNqE6BNU2AVJBMcTQMFaXoLYT&#10;N2FT8UFssIoHaJdKq3qAtV3L1Us2ckHT+327ovDLSrgDtYVPKYua7yNcXjCgtIaVAxsAGJDkJtDb&#10;ANYCG7CRDUDX2EDY94geQIHYQNjXiAagFmzg0SFhw3b+Fbht7rBz4bCbmQUOu5pZ4LBv0DjLpOFq&#10;41PnP60DbN3WyK0Nd0PCjvnjXXGXfSqEYMOViJtCDEHq8CiS709EwdIVUSmQ3t5s01+yv6m4x2w7&#10;AraDyTGhPBib6JI5XuzjrFkch0HUzkE8RJeAlif1oYDLLlssOUvoRWkkxXQjY64fQ884tLMRMDv0&#10;7MDXDFyjKxU+zYs6Q0PkyyAsslsavqLEcdVFvl2+2+Y5XwtB79mveWXdJbDOSZpm+0aaqCKZ78Xi&#10;OkEMGkwTiBBWedKIbbEvOJzwhWVVN2+TeoNwAgCVvNs2WYUjzGGnAKVIF81/3RTLr4L4xH1gF/To&#10;355mmOsxWBWwlh6W4QKxH3J6hNGPphnOv2GMa9nScEfUAZiAH/ayrbpaD6GZ2OUOFuCdyEetry/k&#10;GMEGfYCUXpjqV7lbPXIhpQ0jIhUc5ABKGDhpQYZ9o6Xig9hg4h2/jMCm4iZFgD10sGHsmVaLipog&#10;wS0SSKMBUFEVEjzERINfFBo0UDnuauB+sclGEC1SFzQQEZ1sgNdLiLY19SGijTEyOGdZlUOQ13wX&#10;ibB1WnjTCcBdcTpV7qIg3uOTMbClhlwlT8prS6tiTqgwLa32i8v5SQl1POfwylxgN4oZ9t8cmGF4&#10;ouVuFE/KzDK0e/nM7EGk5Nk2D5Z6mDkMXc+NQgzxRhNzAAGpw/TE/Ez5X2tjhCGfIv/ToFKCVh3+&#10;AD+L2FYD+Hh+RsQu/9NgP5qfT7JrDXQ/PcOmnohPJb7Laam1niFaEkWRo9OFfp8l/8NE/InyPwOv&#10;aelnRP4He+wscX3m/E/GNS+fZULXdYLAccBD9LAMlFUhJIpcRxQLRtOM63i2y7AI0Xqkb57/RXYc&#10;eMf8SmTxiqPX00xbIiF0pJQZjYBahtEAUuIwAlJBEf+5ssKoQaWUwXzPh2ihS6k0s6fig9iUMzAD&#10;dEzYVLyjWs2QaVrH18s1jphKm1BpZjdsBVRaRZ3okJd0v888ELaiLLg6oip3ZFPMfdAwRhEuSQHB&#10;JGQqI68IR6hPZiVSQF7bnAt3pugYtx2vTRFcLVP6seuE2Af4aMcJsaBF07iWKYOY+W256/yp8L3Q&#10;l9qHOkDch4pipIDaDOFPxWV1+VS/fffPRvO0xVtpvS+fvP0odKHUz0upfeQd+WEMtVsoXzykeBsx&#10;mzH+5hECsecib9+NQz8EihE/zl/9KdzNJCm2u6KPu3k5sA+PUrcJjzKyCY/KdayiGR9lYRMelTPh&#10;UeY14VE503xVzu3XH5Uz4als249H5bDyZVhkMPmu6jtoOVR4EBlC1vHIVFjVATi5KbF+7kjCULPG&#10;+i0EN2JHcgoaeF+NqQs0EHmPbIDXC2rWrTfqQpVQG6qgSQv/K99FHqMZyc3IxuAmeLp8ElLoZGQo&#10;IJ/JK8UZI2PuC0OWMTK4FY0DJ3p4mPRp/08bYsjXGC8/xGAxi1x4l8uALXtijMeVoeMwgrqCPsSY&#10;ytBzSxQJpjJ062l7TxWhtwEvLR3XkFsHOwZ3CQ2khxhqgEkWNBDFDMkDBqZBhwwNZFY41ANuAmgg&#10;MxfR4GKmwWNIoCCZFQdaqtGUVvuoBkSf7hgSLsRUhjYcQ5IW9z+gGduFI2t2wCAJ6KEZ9rhUFg43&#10;ecxzcRdPuSxJbky54pTLwltyTe5Oc1TO0G00D7UV9T0DlRvMOGl6igGvAZkKDyLT9HQQmQpPuWx3&#10;0FnPzgb+h7oIRhjyLeIQ/4OxYAOZVgw1mHJZrEpCiCRzWHmdclmwzOmss/6TGjdibhBHEcTEfUHG&#10;4w47YxbyXNEFnLQDgpiOOetPedOyuUqQ5+8UPis1cTx5aVItFe9K8hpYWhqfjjmP+jzo30qzvz2R&#10;X57IT8ec208QRKAkKz2S8nWvqM/k5bvo7+SY838i8xdfvcLHvmL/th8m86+J6f/wm34+ff0PAAAA&#10;//8DAFBLAwQUAAYACAAAACEAzbGWVd4AAAAFAQAADwAAAGRycy9kb3ducmV2LnhtbEyPzWrDMBCE&#10;74W8g9hCb43stE6LazmEkPYUCvmB0tvG2tgm1spYiu28fdVemsvCMMPMt9liNI3oqXO1ZQXxNAJB&#10;XFhdc6ngsH9/fAXhPLLGxjIpuJKDRT65yzDVduAt9TtfilDCLkUFlfdtKqUrKjLoprYlDt7JdgZ9&#10;kF0pdYdDKDeNnEXRXBqsOSxU2NKqouK8uxgFHwMOy6d43W/Op9X1e598fm1iUurhfly+gfA0+v8w&#10;/OIHdMgD09FeWDvRKAiP+L8bvFn0HCcgjgpe5gnIPJO39PkPAAAA//8DAFBLAQItABQABgAIAAAA&#10;IQC2gziS/gAAAOEBAAATAAAAAAAAAAAAAAAAAAAAAABbQ29udGVudF9UeXBlc10ueG1sUEsBAi0A&#10;FAAGAAgAAAAhADj9If/WAAAAlAEAAAsAAAAAAAAAAAAAAAAALwEAAF9yZWxzLy5yZWxzUEsBAi0A&#10;FAAGAAgAAAAhANCvtdUhCAAAhj0AAA4AAAAAAAAAAAAAAAAALgIAAGRycy9lMm9Eb2MueG1sUEsB&#10;Ai0AFAAGAAgAAAAhAM2xllXeAAAABQEAAA8AAAAAAAAAAAAAAAAAewoAAGRycy9kb3ducmV2Lnht&#10;bFBLBQYAAAAABAAEAPMAAACGCwAAAAA=&#10;">
              <v:shape id="Free-form: Shape 344029592" o:spid="_x0000_s1027" alt="&quot;&quot;" style="position:absolute;left:16884;width:14831;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PygAAAOMAAAAPAAAAZHJzL2Rvd25yZXYueG1sRE/dS8Mw&#10;EH8X/B/CCb6MLe1wW63LhgjCZAyx+wDfjubWFJtLbbKt/vdGGPh4v++bL3vbiDN1vnasIB0lIIhL&#10;p2uuFOy2r8MMhA/IGhvHpOCHPCwXtzdzzLW78Aedi1CJGMI+RwUmhDaX0peGLPqRa4kjd3SdxRDP&#10;rpK6w0sMt40cJ8lUWqw5Nhhs6cVQ+VWcrIJ9U6zeNmsz+K4HODsd373+PGRK3d/1z08gAvXhX3x1&#10;r3ScP86mkzR7TB/g76cIgFz8AgAA//8DAFBLAQItABQABgAIAAAAIQDb4fbL7gAAAIUBAAATAAAA&#10;AAAAAAAAAAAAAAAAAABbQ29udGVudF9UeXBlc10ueG1sUEsBAi0AFAAGAAgAAAAhAFr0LFu/AAAA&#10;FQEAAAsAAAAAAAAAAAAAAAAAHwEAAF9yZWxzLy5yZWxzUEsBAi0AFAAGAAgAAAAhAL63X0/KAAAA&#10;4wAAAA8AAAAAAAAAAAAAAAAABwIAAGRycy9kb3ducmV2LnhtbFBLBQYAAAAAAwADALcAAAD+AgAA&#10;AAA=&#10;" path="m742108,r-62,c410088,12,124954,199768,,485497r1484153,c1359199,199768,1074065,12,742108,xe" fillcolor="#193c5a [3204]" stroked="f" strokeweight=".35261mm">
                <v:stroke joinstyle="miter"/>
                <v:path arrowok="t" o:connecttype="custom" o:connectlocs="741611,0;741550,0;0,486001;1483160,486001;741611,0" o:connectangles="0,0,0,0,0"/>
              </v:shape>
              <v:shape id="Free-form: Shape 1341957389" o:spid="_x0000_s1028" alt="&quot;&quot;" style="position:absolute;left:48607;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pygAAAOIAAAAPAAAAZHJzL2Rvd25yZXYueG1sRI/dasJA&#10;EIXvC32HZYTe6UZbS0ldRUoL/kCh6gNMs2MSkp2Nu6umb+9cCL2Yi48558yZ2aJ3rbpQiLVnA+NR&#10;Boq48Lbm0sBh/zV8AxUTssXWMxn4owiL+ePDDHPrr/xDl10qlYRwzNFAlVKXax2LihzGke+IZXf0&#10;wWESDKW2Aa8S7lo9ybJX7bBmuVBhRx8VFc3u7AyUtIm/26Y5bQ77AtduGVbfn1tjngb98h1Uoj79&#10;i+/ulZX64+cXmal0lpeEQc9vAAAA//8DAFBLAQItABQABgAIAAAAIQDb4fbL7gAAAIUBAAATAAAA&#10;AAAAAAAAAAAAAAAAAABbQ29udGVudF9UeXBlc10ueG1sUEsBAi0AFAAGAAgAAAAhAFr0LFu/AAAA&#10;FQEAAAsAAAAAAAAAAAAAAAAAHwEAAF9yZWxzLy5yZWxzUEsBAi0AFAAGAAgAAAAhADz4iKn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19958,486001;1619958,0;794,0;793,0" o:connectangles="0,0,0,0,0,0,0"/>
              </v:shape>
              <v:shape id="Free-form: Shape 773438712" o:spid="_x0000_s1029" alt="&quot;&quot;" style="position:absolute;left:65492;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keywAAAOIAAAAPAAAAZHJzL2Rvd25yZXYueG1sRI9BSwMx&#10;FITvgv8hPMGbTbpUa9amRQqil1rcemhvj81zs7p5WTaxXf31RhA8DjPzDbNYjb4TRxpiG9jAdKJA&#10;ENfBttwYeN09XN2CiAnZYheYDHxRhNXy/GyBpQ0nfqFjlRqRIRxLNOBS6kspY+3IY5yEnjh7b2Hw&#10;mLIcGmkHPGW472Sh1I302HJecNjT2lH9UX16A8/FqLes1WG+3jwW3/PNe7V3O2MuL8b7OxCJxvQf&#10;/ms/WQOzaz2dKaU1/F7Kd0AufwAAAP//AwBQSwECLQAUAAYACAAAACEA2+H2y+4AAACFAQAAEwAA&#10;AAAAAAAAAAAAAAAAAAAAW0NvbnRlbnRfVHlwZXNdLnhtbFBLAQItABQABgAIAAAAIQBa9CxbvwAA&#10;ABUBAAALAAAAAAAAAAAAAAAAAB8BAABfcmVscy8ucmVsc1BLAQItABQABgAIAAAAIQBo97ke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13,0;741551,0;0,486001;1483160,486001;741613,0" o:connectangles="0,0,0,0,0"/>
              </v:shape>
              <v:shape id="Free-form: Shape 1295308328" o:spid="_x0000_s1030" alt="&quot;&quot;" style="position:absolute;left:32403;width:16199;height:4860;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HzAAAAOIAAAAPAAAAZHJzL2Rvd25yZXYueG1sRI9Ba8JA&#10;FITvQv/D8gq9SN0YJUrqKqVQqfRirPb8yD6zsdm3aXbV+O+7hUKPw8x8wyxWvW3EhTpfO1YwHiUg&#10;iEuna64U7D9eH+cgfEDW2DgmBTfysFreDRaYa3flgi67UIkIYZ+jAhNCm0vpS0MW/ci1xNE7us5i&#10;iLKrpO7wGuG2kWmSZNJizXHBYEsvhsqv3dkqKLbj9fvw0H6b9ew0PH+Wm1sx3yj1cN8/P4EI1If/&#10;8F/7TSuYTSZplqXpFH4vxTsglz8AAAD//wMAUEsBAi0AFAAGAAgAAAAhANvh9svuAAAAhQEAABMA&#10;AAAAAAAAAAAAAAAAAAAAAFtDb250ZW50X1R5cGVzXS54bWxQSwECLQAUAAYACAAAACEAWvQsW78A&#10;AAAVAQAACwAAAAAAAAAAAAAAAAAfAQAAX3JlbHMvLnJlbHNQSwECLQAUAAYACAAAACEAvf1Rh8wA&#10;AADiAAAADwAAAAAAAAAAAAAAAAAHAgAAZHJzL2Rvd25yZXYueG1sUEsFBgAAAAADAAMAtwAAAAAD&#10;AAAAAA==&#10;" path="m809640,l,,,485493r1545099,c1593270,332227,1619282,169155,1619282,l809639,v,,1,,1,xe" fillcolor="#fdce53 [3207]" stroked="f" strokeweight=".35261mm">
                <v:stroke joinstyle="miter"/>
                <v:path arrowok="t" o:connecttype="custom" o:connectlocs="809978,0;0,0;0,486001;1545744,486001;1619958,0;809977,0;809978,0" o:connectangles="0,0,0,0,0,0,0"/>
              </v:shape>
              <v:shape id="Free-form: Shape 1857973867" o:spid="_x0000_s1031" alt="&quot;&quot;" style="position:absolute;left:81011;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OCyAAAAOIAAAAPAAAAZHJzL2Rvd25yZXYueG1sRI9RS8NA&#10;EITfBf/DsYJv9q5KmhB7LVIwiE/a9gcsd2sSzO3F3NpGf70nCD4OM/MNs97OYVAnmlIf2cJyYUAR&#10;u+h7bi0cD483FagkyB6HyGThixJsN5cXa6x9PPMrnfbSqgzhVKOFTmSstU6uo4BpEUfi7L3FKaBk&#10;ObXaT3jO8DDoW2NWOmDPeaHDkXYduff9Z7Dw7FamLMT1cti9HKuP0DTfurH2+mp+uAclNMt/+K/9&#10;5C0UVXm3NKYo4fdSvgN68wMAAP//AwBQSwECLQAUAAYACAAAACEA2+H2y+4AAACFAQAAEwAAAAAA&#10;AAAAAAAAAAAAAAAAW0NvbnRlbnRfVHlwZXNdLnhtbFBLAQItABQABgAIAAAAIQBa9CxbvwAAABUB&#10;AAALAAAAAAAAAAAAAAAAAB8BAABfcmVscy8ucmVsc1BLAQItABQABgAIAAAAIQA0L1OCyAAAAOIA&#10;AAAPAAAAAAAAAAAAAAAAAAcCAABkcnMvZG93bnJldi54bWxQSwUGAAAAAAMAAwC3AAAA/AIAAAAA&#10;" path="m539757,1l3,1,3,r,l3,1,,1,,485497r539757,l539757,1xe" fillcolor="#0480a8 [3209]" stroked="f" strokeweight=".35261mm">
                <v:stroke joinstyle="miter"/>
                <v:path arrowok="t" o:connecttype="custom" o:connectlocs="1619960,1;9,1;9,0;9,0;9,1;0,1;0,486000;1619960,486000;1619960,1" o:connectangles="0,0,0,0,0,0,0,0,0"/>
              </v:shape>
              <v:shape id="Free-form: Shape 773438712" o:spid="_x0000_s1032" alt="&quot;&quot;" style="position:absolute;left:97895;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NDxwAAAOMAAAAPAAAAZHJzL2Rvd25yZXYueG1sRE/NasJA&#10;EL4LfYdlhN50k1okRlexLUIPIjSK4m3IjkkwOxuyq8a3dwWhx/n+Z7boTC2u1LrKsoJ4GIEgzq2u&#10;uFCw264GCQjnkTXWlknBnRws5m+9Gaba3viPrpkvRAhhl6KC0vsmldLlJRl0Q9sQB+5kW4M+nG0h&#10;dYu3EG5q+RFFY2mw4tBQYkPfJeXn7GIUHJe7zVey+cm0dG4kD3a/Xp+NUu/9bjkF4anz/+KX+1eH&#10;+ZM4GX0m4ziG508BADl/AAAA//8DAFBLAQItABQABgAIAAAAIQDb4fbL7gAAAIUBAAATAAAAAAAA&#10;AAAAAAAAAAAAAABbQ29udGVudF9UeXBlc10ueG1sUEsBAi0AFAAGAAgAAAAhAFr0LFu/AAAAFQEA&#10;AAsAAAAAAAAAAAAAAAAAHwEAAF9yZWxzLy5yZWxzUEsBAi0AFAAGAAgAAAAhAAE5c0PHAAAA4wAA&#10;AA8AAAAAAAAAAAAAAAAABwIAAGRycy9kb3ducmV2LnhtbFBLBQYAAAAAAwADALcAAAD7AgAAAAA=&#10;" path="m742108,r-62,c410088,12,124951,199768,,485497r1484150,c1359199,199768,1074062,12,742108,xe" fillcolor="#5bc5ea [3205]" stroked="f" strokeweight=".35261mm">
                <v:stroke joinstyle="miter"/>
                <v:path arrowok="t" o:connecttype="custom" o:connectlocs="741613,0;741551,0;0,486001;1483160,486001;741613,0" o:connectangles="0,0,0,0,0"/>
              </v:shape>
              <v:shape id="Free-form: Shape 1857973867" o:spid="_x0000_s1033" alt="&quot;&quot;" style="position:absolute;left:113414;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ReygAAAOMAAAAPAAAAZHJzL2Rvd25yZXYueG1sRE9fa8Iw&#10;EH8f+B3CDXybiXMU6YwyHGLxQVk3mI9Hc2u7NZfaZNru05vBYI/3+3+LVW8bcabO1441TCcKBHHh&#10;TM2lhrfXzd0chA/IBhvHpGEgD6vl6GaBqXEXfqFzHkoRQ9inqKEKoU2l9EVFFv3EtcSR+3CdxRDP&#10;rpSmw0sMt428VyqRFmuODRW2tK6o+Mq/rYYsk/vh8P5wKvan3bDLjz/b4/On1uPb/ukRRKA+/Iv/&#10;3JmJ89VMqblKpgn8/hQBkMsrAAAA//8DAFBLAQItABQABgAIAAAAIQDb4fbL7gAAAIUBAAATAAAA&#10;AAAAAAAAAAAAAAAAAABbQ29udGVudF9UeXBlc10ueG1sUEsBAi0AFAAGAAgAAAAhAFr0LFu/AAAA&#10;FQEAAAsAAAAAAAAAAAAAAAAAHwEAAF9yZWxzLy5yZWxzUEsBAi0AFAAGAAgAAAAhAOmRJF7KAAAA&#10;4wAAAA8AAAAAAAAAAAAAAAAABwIAAGRycy9kb3ducmV2LnhtbFBLBQYAAAAAAwADALcAAAD+AgAA&#10;AAA=&#10;" path="m539757,1l3,1,3,r,l3,1,,1,,485497r539757,l539757,1xe" fillcolor="#193c5a [3204]" stroked="f" strokeweight=".35261mm">
                <v:stroke joinstyle="miter"/>
                <v:path arrowok="t" o:connecttype="custom" o:connectlocs="1619960,1;9,1;9,0;9,0;9,1;0,1;0,486000;1619960,486000;1619960,1" o:connectangles="0,0,0,0,0,0,0,0,0"/>
              </v:shape>
              <v:shape id="Free-form: Shape 1341957389" o:spid="_x0000_s1034" alt="&quot;&quot;" style="position:absolute;width:16199;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fLywAAAOMAAAAPAAAAZHJzL2Rvd25yZXYueG1sRI9BS8NA&#10;EIXvgv9hGaE3u2kLcY3dFi0UepBgoz9gyI5JMDsbsps2+uudg+BxZt68977tfva9utAYu8AWVssM&#10;FHEdXMeNhY/3470BFROywz4wWfimCPvd7c0WCxeufKZLlRolJhwLtNCmNBRax7olj3EZBmK5fYbR&#10;Y5JxbLQb8SrmvtfrLMu1x44locWBDi3VX9XkLTz8THldnnj9dnypzGuIZT71pbWLu/n5CVSiOf2L&#10;/75PTupvzGqTPxojFMIkC9C7XwAAAP//AwBQSwECLQAUAAYACAAAACEA2+H2y+4AAACFAQAAEwAA&#10;AAAAAAAAAAAAAAAAAAAAW0NvbnRlbnRfVHlwZXNdLnhtbFBLAQItABQABgAIAAAAIQBa9CxbvwAA&#10;ABUBAAALAAAAAAAAAAAAAAAAAB8BAABfcmVscy8ucmVsc1BLAQItABQABgAIAAAAIQAvEtfLywAA&#10;AOMAAAAPAAAAAAAAAAAAAAAAAAcCAABkcnMvZG93bnJldi54bWxQSwUGAAAAAAMAAwC3AAAA/wIA&#10;AAAA&#10;" path="m793,c530,,267,10,,10l,485497r1619286,l1619286,c1619286,,794,,794,r-1,xe" fillcolor="#5bc5ea [3205]" stroked="f" strokeweight=".35261mm">
                <v:stroke joinstyle="miter"/>
                <v:path arrowok="t" o:connecttype="custom" o:connectlocs="793,0;0,10;0,486001;1619958,486001;1619958,0;794,0;793,0" o:connectangles="0,0,0,0,0,0,0"/>
              </v:shape>
              <w10:wrap anchorx="page" anchory="page"/>
              <w10:anchorlock/>
            </v:group>
          </w:pict>
        </mc:Fallback>
      </mc:AlternateContent>
    </w:r>
    <w:sdt>
      <w:sdtPr>
        <w:alias w:val="TRIM number"/>
        <w:tag w:val="TRIM number"/>
        <w:id w:val="371573810"/>
        <w:dataBinding w:prefixMappings="xmlns:ns0='http://purl.org/dc/elements/1.1/' xmlns:ns1='http://schemas.openxmlformats.org/package/2006/metadata/core-properties' " w:xpath="/ns1:coreProperties[1]/ns1:contentStatus[1]" w:storeItemID="{6C3C8BC8-F283-45AE-878A-BAB7291924A1}"/>
        <w:text/>
      </w:sdtPr>
      <w:sdtEndPr/>
      <w:sdtContent>
        <w:r w:rsidR="00C70417">
          <w:t>2026/07015</w:t>
        </w:r>
      </w:sdtContent>
    </w:sdt>
    <w:r>
      <w:ptab w:relativeTo="margin" w:alignment="center" w:leader="none"/>
    </w:r>
    <w:r w:rsidRPr="00B2059C">
      <w:fldChar w:fldCharType="begin"/>
    </w:r>
    <w:r w:rsidRPr="00B2059C">
      <w:instrText>PAGE   \* MERGEFORMAT</w:instrText>
    </w:r>
    <w:r w:rsidRPr="00B2059C">
      <w:fldChar w:fldCharType="separate"/>
    </w:r>
    <w:r>
      <w:t>1</w:t>
    </w:r>
    <w:r w:rsidRPr="00B2059C">
      <w:fldChar w:fldCharType="end"/>
    </w:r>
    <w:r>
      <w:ptab w:relativeTo="margin" w:alignment="right" w:leader="none"/>
    </w:r>
    <w:sdt>
      <w:sdtPr>
        <w:alias w:val="Publish date"/>
        <w:tag w:val=""/>
        <w:id w:val="280389841"/>
        <w:placeholder>
          <w:docPart w:val="00D3689EBA1D4B30ADA0758B458A29B5"/>
        </w:placeholder>
        <w:showingPlcHdr/>
        <w:dataBinding w:prefixMappings="xmlns:ns0='http://schemas.microsoft.com/office/2006/coverPageProps' " w:xpath="/ns0:CoverPageProperties[1]/ns0:PublishDate[1]" w:storeItemID="{55AF091B-3C7A-41E3-B477-F2FDAA23CFDA}"/>
        <w:date>
          <w:dateFormat w:val="d/MM/yyyy"/>
          <w:lid w:val="en-AU"/>
          <w:storeMappedDataAs w:val="dateTime"/>
          <w:calendar w:val="gregorian"/>
        </w:date>
      </w:sdtPr>
      <w:sdtEndPr/>
      <w:sdtContent>
        <w:r w:rsidRPr="00B2059C">
          <w:t>[Publish date]</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3519D" w14:textId="54CE2D17" w:rsidR="000F6D5A" w:rsidRPr="001B57A4" w:rsidRDefault="001B57A4" w:rsidP="001B57A4">
    <w:pPr>
      <w:pStyle w:val="Footer"/>
    </w:pPr>
    <w:r>
      <w:rPr>
        <w:noProof/>
      </w:rPr>
      <mc:AlternateContent>
        <mc:Choice Requires="wpg">
          <w:drawing>
            <wp:anchor distT="0" distB="0" distL="114300" distR="114300" simplePos="0" relativeHeight="251724800" behindDoc="0" locked="0" layoutInCell="1" allowOverlap="1" wp14:anchorId="7BD54C63" wp14:editId="40E0602F">
              <wp:simplePos x="0" y="0"/>
              <wp:positionH relativeFrom="page">
                <wp:posOffset>-2236763</wp:posOffset>
              </wp:positionH>
              <wp:positionV relativeFrom="page">
                <wp:posOffset>10199077</wp:posOffset>
              </wp:positionV>
              <wp:extent cx="12030710" cy="485775"/>
              <wp:effectExtent l="0" t="0" r="8890" b="9525"/>
              <wp:wrapNone/>
              <wp:docPr id="532006813"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0710" cy="485775"/>
                        <a:chOff x="0" y="0"/>
                        <a:chExt cx="12032147" cy="486000"/>
                      </a:xfrm>
                    </wpg:grpSpPr>
                    <wps:wsp>
                      <wps:cNvPr id="212281332"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80200419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05823767"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s:wsp>
                      <wps:cNvPr id="19352804"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2"/>
                        </a:solidFill>
                        <a:ln w="12694" cap="flat">
                          <a:noFill/>
                          <a:prstDash val="solid"/>
                          <a:miter/>
                        </a:ln>
                      </wps:spPr>
                      <wps:bodyPr/>
                    </wps:wsp>
                    <wps:wsp>
                      <wps:cNvPr id="314251491"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65105480"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879830796"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178188550"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B2FF046" id="Group 30" o:spid="_x0000_s1026" alt="&quot;&quot;" style="position:absolute;margin-left:-176.1pt;margin-top:803.1pt;width:947.3pt;height:38.25pt;z-index:251724800;mso-position-horizontal-relative:page;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ORYQkAAJ89AAAOAAAAZHJzL2Uyb0RvYy54bWzsW02P28gRvQfIfyB0DLAWm98UPF4k69g5&#10;BMkiuwG8R5qiRgIokiE5o3F+fV53scluiWzSM/IgcXTRF6seu6ur61UVW29/fDrm1mNWN4eyuFux&#10;N/bKyoq03B6K+7vVP3/98EO0spo2KbZJXhbZ3epL1qx+fPf73709VZvMKfdlvs1qCyBFszlVd6t9&#10;21ab9bpJ99kxad6UVVbg4q6sj0mLr/X9elsnJ6Af87Vj28H6VNbbqi7TrGnw63u6uHon8He7LG3/&#10;vts1WWvldyuMrRWvtXj9zF/X794mm/s6qfaHtBtG8oxRHJNDgZv2UO+TNrEe6sMF1PGQ1mVT7to3&#10;aXlcl7vdIc3EHDAbZp/N5mNdPlRiLveb033VmwmmPbPTs2HTvz1+rKtfqp9rWOJU3cMW4hufy9Ou&#10;PvJ3jNJ6Eib70psse2qtFD8yx3btkMG0KS56kR+GPhk13cPyF3rp/s+KpsO8UGoGti2WYy1vvNaG&#10;c6rgIM1gg+ZlNvhln1SZMG2zgQ1+rq3D9m7lMMeJmOs6K6tIjnDXD3WW/cC9b2MJDYthhnHoRkHI&#10;Z8kHBe3efM2mgSVHbOe5sefa7soasWAAP8bUOwNemCHZpA9N+zErxVokj39tWnLaLT4Jl9t2g02b&#10;T4DZHXN48B/Wlu/GoR9aJ/oQdK4+CP+mCjNrb2H1vFjMC348yH1iCqhrwFPlTHiwbj9IE54qZxvG&#10;B7MuwlPlTHjeQjxVzjRfX8GzDfZT5Ux4wUI8VY7W1mBE7MPeiLOeowrPIoMBliOrwroNEBfupcsn&#10;e7kL0qei2wb4ZCWcdWwRiKuy4cGH9gR2XdrA37FxAANJvm8mFeDHpMAWKsBRScFZqECBAENyFyrA&#10;1egO3kIF+BIpiGi8YNJwFlIQgWKBAnyAFETEWKCApSWFSJ0DKXZrWIOvOVPngqnblQWmrlcWmPoz&#10;10k2VdLypZcfrdPdSjgrRr8X9MMDGL96LB+zX0sh13I/IJcWI5CrOojkhSpKiyOl5DX5Xgk4kpEO&#10;Ja/J96+VMd8LYRp2WyIzBHBYVQ5GvtOgFDt8nfT5/dO8bDLaT3xRxMbqV4cvqkJaTZkfth8Oec7X&#10;Q6R22U95bT0mWOokTbOileiaZF7w9WVOEMP90wTZ4S5PWrG8RcnhyCXqpn2fNHuCEwDkK8dDm9U0&#10;whwbHumEpGf+6XO5/SKSHvE7Mgti82+eYkQ26N5jMVZ1SDHUDEPsv8WJBTlHl8f2SRnzfeQR108p&#10;GIDjMACHdZ/I0kqyoCUVRLIyo5lOKhbAqrmFF3FIwWXj2HriYBisKjiLqqYPzPYCnrpMmkEV9kLP&#10;i0LDeLVEYt7EqrhuBuy7G0f+pnHki/lFLjERjHC4MYLpxRCrJS9MMYwqS27H99FkzKY9vkBQeKVg&#10;C3K5M9T04fMh/VP2b43sbDdwiPsZKh+nK96ILEI7khe7CEO/q+OXc9XBr8sOckHP2IEvQ08EwnoX&#10;Ub5pv+QZl8uLf2Q71HhIBRzBIBM0JBhqn2wzohPmD1Vpr9EtFQC59A5E1GMzEzatcSfPVTPRoOiV&#10;KXHtbzPGj72GuHNZtL3y8VCU9djd855cdyQvjUSmGbjQOqENcrdq/vWQ1BlSrzb/qaSuSVKk+xKp&#10;WNrSHYryjw9tuTvwQlTQJ5Fp9+X1uBRM6keOG6IYV8hUr9ed2HftyHVE0mmmVWuXH6q/8FSLW7fr&#10;enBft3lDQO5rLJvsYHyryj2y48DjlSILWIyGxBKWRekuqo9pljUCqvza18YjgCpjGgFVQZFpurL4&#10;HEFV2ZL5nm/HsWn2qvgstsqWZE/HhK2KmwyhFut8vVzjiFVpE6pass97gSqto94SAV7wS96YK/iv&#10;VCy/PNXotntfyxJVDWkE0S85xhCRcN9BRC/3lPJAECRR/5gM7aOzjEEX7HYmJRi8Vyi7F1JMzwG6&#10;XMGPXSekcaCx6jhdg7G7KmZM0ZUFMWItxbrLq+N5hrzzYBg31gwjBcaGRtt2EEd7QRT35/ad+p2v&#10;t5ZSXTfrkY2Ys6znO6yJWez6TmQj9A4lscbirufZIHJiODOJK9TtRJ7LPWqMuj2kBN+iQg49h9kR&#10;Jxgv8pgvdohGySMFMnbSZXde67oDFQWnCXWUv0dQVVoW/D01TFWQOkWSv0dQVULuJm4arCo+i60S&#10;8rx1VemeEuVOutXGOiW+nLA67+kJKxCp88BGFFBp2YZ9aCAs8nRN1BTCPWbbETWWWZdXdtTheLEP&#10;Z+Cd0xgtK5H+y0AuC2r5uOsikMtbdlhylgAjdz2jSZ0FOiXXj3HniREwO/TsgEKTPvARW+nw1yUZ&#10;YTTM//snGZd5js+8GJFygmWYi76sj4e7MV/fxTQTBm7ohNRD6dok37xCDGPRfRTZU5cymZuw8xwz&#10;VHMjgCq9MD2uauz2SaUNI6IqOMsBKmFQDSfIcGr6qvgstsoYC7BVcZMh1IovjL2+5BwxripqglTL&#10;vRkHUEV1SOz1Gw3qNGh4FEwRGqWkWDbOEzPPjikMQEHmHEKBFF/wkJMcE6ORTzkniBYlWZ/t4qYD&#10;EescQhSFxtggLbnR4c00zppax5cE6Tc+Ga3s0dlyhFylgHzvGFJsXzLYKK1Oi8tiUEro47mE1+aC&#10;3Xg5be3HmRli7w0AkO1HcdVHorK4/v6Z2Qt8ZvteBM+ZYOYwdD03CilTWkzMaDzgcbfSD1Bat69U&#10;/3WO91Jupqy4L6lGUFWC1gP+DD+L3HYE8Pn8TIimwT6bnyk5NkFP0zM26o34dOLjca4/P/WcszdU&#10;62PfztCSaIpoMXNgJhk9KWpftf7Dprhe/WfgtVH6WVD/YY/x8WmF6yvXfzKv+f5ZJgrjCEeV0WpT&#10;WOYrD96MPyG0ozDw+UFmLGYXSfsCEP1HHBm4ncTBeWRRDsIe6MZQk19lRZ1uZs73qPxxO4kj/A4V&#10;hzxDN1eiUNSBguz9zClQtgsFmZLOKVB+DQXtAdzL2aZzHmKb20kcnGV57ZM4sqo9owv+0OV2Eqc7&#10;X/T/eBKHsTBiUYSjMiq7as/w2EtP4gQ280P0Zsdo9nYSZ/qskE6t/LG9fJLXJZ4KD3/SqPV2Eof+&#10;SXU7iQOqwT9prpQI/M/0W1E/ysL2dhIHBxEpcxQlDk/mDE3g86M1EJd1vq5GVf+5uGxG/5ecxJFp&#10;7FnW87onccTfYfEvYHH6uPvHMv+bsfpdnMAd/lf97j8AAAD//wMAUEsDBBQABgAIAAAAIQAi4hM9&#10;5AAAAA8BAAAPAAAAZHJzL2Rvd25yZXYueG1sTI9Bb4JAEIXvTfofNtOkN11AoQZZjDFtT6ZJtUnj&#10;bWVHILK7hF0B/32HU73NzHt5871sM+qG9di52hoB4TwAhqawqjalgJ/jx2wFzHlplGysQQF3dLDJ&#10;n58ymSo7mG/sD75kFGJcKgVU3rcp566oUEs3ty0a0i6209LT2pVcdXKgcN3wKAgSrmVt6EMlW9xV&#10;WFwPNy3gc5DDdhG+9/vrZXc/HeOv332IQry+jNs1MI+j/zfDhE/okBPT2d6McqwRMFvEUUReUpIg&#10;oWnyxMtoCew83VbRG/A844898j8AAAD//wMAUEsBAi0AFAAGAAgAAAAhALaDOJL+AAAA4QEAABMA&#10;AAAAAAAAAAAAAAAAAAAAAFtDb250ZW50X1R5cGVzXS54bWxQSwECLQAUAAYACAAAACEAOP0h/9YA&#10;AACUAQAACwAAAAAAAAAAAAAAAAAvAQAAX3JlbHMvLnJlbHNQSwECLQAUAAYACAAAACEApURTkWEJ&#10;AACfPQAADgAAAAAAAAAAAAAAAAAuAgAAZHJzL2Uyb0RvYy54bWxQSwECLQAUAAYACAAAACEAIuIT&#10;PeQAAAAPAQAADwAAAAAAAAAAAAAAAAC7CwAAZHJzL2Rvd25yZXYueG1sUEsFBgAAAAAEAAQA8wAA&#10;AMw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VxzAAAAOIAAAAPAAAAZHJzL2Rvd25yZXYueG1sRI9BS8NA&#10;FITvgv9heYI3u8lWpMRuiyhi6KHStGCPj+wziWbfptm1Tfz13YLgcZiZb5j5crCtOFLvG8ca0kkC&#10;grh0puFKw277ejcD4QOywdYxaRjJw3JxfTXHzLgTb+hYhEpECPsMNdQhdJmUvqzJop+4jjh6n663&#10;GKLsK2l6PEW4baVKkgdpseG4UGNHzzWV38WP1ZDncj2+f9wfyvVhNa6K/e/b/uVL69ub4ekRRKAh&#10;/If/2rnRoFKlZul0quByKd4BuTgDAAD//wMAUEsBAi0AFAAGAAgAAAAhANvh9svuAAAAhQEAABMA&#10;AAAAAAAAAAAAAAAAAAAAAFtDb250ZW50X1R5cGVzXS54bWxQSwECLQAUAAYACAAAACEAWvQsW78A&#10;AAAVAQAACwAAAAAAAAAAAAAAAAAfAQAAX3JlbHMvLnJlbHNQSwECLQAUAAYACAAAACEAwXglccwA&#10;AADiAAAADwAAAAAAAAAAAAAAAAAHAgAAZHJzL2Rvd25yZXYueG1sUEsFBgAAAAADAAMAtwAAAAAD&#10;AAAAAA==&#10;" path="m539757,1l3,1,3,r,l3,1,,1,,485497r539757,l539757,1xe" fillcolor="#193c5a [3204]"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ywAAAOIAAAAPAAAAZHJzL2Rvd25yZXYueG1sRI9NS8NA&#10;EIbvBf/DMoK3dtNapI3dFpFWK1TolwdvQ3ZMgtnZsLs26b93DoLH4Z33eXkWq9416kIh1p4NjEcZ&#10;KOLC25pLA+fTZjgDFROyxcYzGbhShNXyZrDA3PqOD3Q5plIJhGOOBqqU2lzrWFTkMI58SyzZlw8O&#10;k5yh1DZgJ3DX6EmWPWiHNctChS09V1R8H3+cgc+PotvuQ3nvXw7ryeta7zbvb9GYu9v+6RFUoj79&#10;P/+1t9bALBPmdDwXCVESHdDLXwAAAP//AwBQSwECLQAUAAYACAAAACEA2+H2y+4AAACFAQAAEwAA&#10;AAAAAAAAAAAAAAAAAAAAW0NvbnRlbnRfVHlwZXNdLnhtbFBLAQItABQABgAIAAAAIQBa9CxbvwAA&#10;ABUBAAALAAAAAAAAAAAAAAAAAB8BAABfcmVscy8ucmVsc1BLAQItABQABgAIAAAAIQC1y/O+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NygAAAOMAAAAPAAAAZHJzL2Rvd25yZXYueG1sRI9Ba8JA&#10;FITvBf/D8gq91U0j1RBdRYRgL7U2LfX6yD6TYPZtzK4m/vtuoeBxmJlvmMVqMI24UudqywpexhEI&#10;4sLqmksF31/ZcwLCeWSNjWVScCMHq+XoYYGptj1/0jX3pQgQdikqqLxvUyldUZFBN7YtcfCOtjPo&#10;g+xKqTvsA9w0Mo6iqTRYc1iosKVNRcUpvxgFpybbJj/7+Ew7fzi+f2S9NJdSqafHYT0H4Wnw9/B/&#10;+00rCMTXJJ7MpjP4+xT+gFz+AgAA//8DAFBLAQItABQABgAIAAAAIQDb4fbL7gAAAIUBAAATAAAA&#10;AAAAAAAAAAAAAAAAAABbQ29udGVudF9UeXBlc10ueG1sUEsBAi0AFAAGAAgAAAAhAFr0LFu/AAAA&#10;FQEAAAsAAAAAAAAAAAAAAAAAHwEAAF9yZWxzLy5yZWxzUEsBAi0AFAAGAAgAAAAhAN3/mw3KAAAA&#10;4w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q7OxwAAAOEAAAAPAAAAZHJzL2Rvd25yZXYueG1sRE/LasJA&#10;FN0X+g/DLXRXJ7UPNTqKVAtBMNDowuUlc5sEM3dCZppHv75TKHR5OO/VZjC16Kh1lWUFj5MIBHFu&#10;dcWFgvPp/WEOwnlkjbVlUjCSg8369maFsbY9f1CX+UKEEHYxKii9b2IpXV6SQTexDXHgPm1r0AfY&#10;FlK32IdwU8tpFL1KgxWHhhIbeispv2ZfRkG67ZJsPKaHqxn3F4vp96xPdkrd3w3bJQhPg/8X/7kT&#10;HeYvnl6m8+gZfh8FCHL9AwAA//8DAFBLAQItABQABgAIAAAAIQDb4fbL7gAAAIUBAAATAAAAAAAA&#10;AAAAAAAAAAAAAABbQ29udGVudF9UeXBlc10ueG1sUEsBAi0AFAAGAAgAAAAhAFr0LFu/AAAAFQEA&#10;AAsAAAAAAAAAAAAAAAAAHwEAAF9yZWxzLy5yZWxzUEsBAi0AFAAGAAgAAAAhANy6rs7HAAAA4QAA&#10;AA8AAAAAAAAAAAAAAAAABwIAAGRycy9kb3ducmV2LnhtbFBLBQYAAAAAAwADALcAAAD7AgAAAAA=&#10;" path="m742108,r-62,c410088,12,124954,199768,,485497r1484153,c1359199,199768,1074065,12,742108,xe" fillcolor="#5bc5ea [3205]"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OTygAAAOIAAAAPAAAAZHJzL2Rvd25yZXYueG1sRI/dasJA&#10;FITvC77Dcgq9q5tYKxpdRUoFqyD48wDH7GkSkj0bd1dN375bEHo5zMw3zGzRmUbcyPnKsoK0n4Ag&#10;zq2uuFBwOq5exyB8QNbYWCYFP+RhMe89zTDT9s57uh1CISKEfYYKyhDaTEqfl2TQ921LHL1v6wyG&#10;KF0htcN7hJtGDpJkJA1WHBdKbOmjpLw+XI2Cgjb+vK3ry+Z0zPHLLN1697lV6uW5W05BBOrCf/jR&#10;XmsFb+lw8J4OJyn8XYp3QM5/AQAA//8DAFBLAQItABQABgAIAAAAIQDb4fbL7gAAAIUBAAATAAAA&#10;AAAAAAAAAAAAAAAAAABbQ29udGVudF9UeXBlc10ueG1sUEsBAi0AFAAGAAgAAAAhAFr0LFu/AAAA&#10;FQEAAAsAAAAAAAAAAAAAAAAAHwEAAF9yZWxzLy5yZWxzUEsBAi0AFAAGAAgAAAAhAPFWs5P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MfywAAAOIAAAAPAAAAZHJzL2Rvd25yZXYueG1sRI/LagIx&#10;FIb3Bd8hHKG7mjh4HY1ShNJuVDp2UXeHyelk2snJMEl12qdvFkKXP/+Nb73tXSMu1IXas4bxSIEg&#10;Lr2pudLwdnp6WIAIEdlg45k0/FCA7WZwt8bc+Cu/0qWIlUgjHHLUYGNscylDaclhGPmWOHkfvnMY&#10;k+wqaTq8pnHXyEypmXRYc3qw2NLOUvlVfDsNh6xfHnmpzvPd/jn7ne8/i3d70vp+2D+uQETq43/4&#10;1n4xGiaz6VhNJ4sEkZASDsjNHwAAAP//AwBQSwECLQAUAAYACAAAACEA2+H2y+4AAACFAQAAEwAA&#10;AAAAAAAAAAAAAAAAAAAAW0NvbnRlbnRfVHlwZXNdLnhtbFBLAQItABQABgAIAAAAIQBa9CxbvwAA&#10;ABUBAAALAAAAAAAAAAAAAAAAAB8BAABfcmVscy8ucmVsc1BLAQItABQABgAIAAAAIQDIljMf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EB4zgAAAOIAAAAPAAAAZHJzL2Rvd25yZXYueG1sRI9Ba8JA&#10;FITvhf6H5Qm9iG5aIYmpq9iWSsHSopZCb4/sM0nNvg3ZVWN/vSsIPQ4z8w0zmXWmFgdqXWVZwf0w&#10;AkGcW11xoeBr8zpIQTiPrLG2TApO5GA2vb2ZYKbtkVd0WPtCBAi7DBWU3jeZlC4vyaAb2oY4eFvb&#10;GvRBtoXULR4D3NTyIYpiabDisFBiQ88l5bv13ih4WSSr5ucv7S9PT5/vu33c/57/fih11+vmjyA8&#10;df4/fG2/aQVpMk5HUTKO4XIp3AE5PQMAAP//AwBQSwECLQAUAAYACAAAACEA2+H2y+4AAACFAQAA&#10;EwAAAAAAAAAAAAAAAAAAAAAAW0NvbnRlbnRfVHlwZXNdLnhtbFBLAQItABQABgAIAAAAIQBa9Cxb&#10;vwAAABUBAAALAAAAAAAAAAAAAAAAAB8BAABfcmVscy8ucmVsc1BLAQItABQABgAIAAAAIQBe1EB4&#10;zgAAAOIAAAAPAAAAAAAAAAAAAAAAAAcCAABkcnMvZG93bnJldi54bWxQSwUGAAAAAAMAAwC3AAAA&#10;AgMA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8hvygAAAOMAAAAPAAAAZHJzL2Rvd25yZXYueG1sRI9BT8Mw&#10;DIXvSPyHyEjcWFrYoCrLJoTE2LUDph2txmsLjZM1oSv/Hh+QONp+fu99y/XkejXSEDvPBvJZBoq4&#10;9rbjxsD728tNASomZIu9ZzLwQxHWq8uLJZbWn7micZcaJSYcSzTQphRKrWPdksM484FYbkc/OEwy&#10;Do22A57F3PX6NsvutcOOJaHFQM8t1V+7b2fgtTrenT434aPez8eqD9n2sDnNjbm+mp4eQSWa0r/4&#10;73trpX7+UORFsVgIhTDJAvTqFwAA//8DAFBLAQItABQABgAIAAAAIQDb4fbL7gAAAIUBAAATAAAA&#10;AAAAAAAAAAAAAAAAAABbQ29udGVudF9UeXBlc10ueG1sUEsBAi0AFAAGAAgAAAAhAFr0LFu/AAAA&#10;FQEAAAsAAAAAAAAAAAAAAAAAHwEAAF9yZWxzLy5yZWxzUEsBAi0AFAAGAAgAAAAhAPPjyG/KAAAA&#10;4wAAAA8AAAAAAAAAAAAAAAAABwIAAGRycy9kb3ducmV2LnhtbFBLBQYAAAAAAwADALcAAAD+AgAA&#10;AAA=&#10;" path="m809640,l,,,485493r1545099,c1593270,332227,1619282,169155,1619282,l809639,v,,1,,1,xe" fillcolor="#fdce53 [3207]" stroked="f" strokeweight=".35261mm">
                <v:stroke joinstyle="miter"/>
                <v:path arrowok="t" o:connecttype="custom" o:connectlocs="809999,0;0,0;0,486001;1545785,486001;1620001,0;809998,0;809999,0" o:connectangles="0,0,0,0,0,0,0"/>
              </v:shape>
              <w10:wrap anchorx="page" anchory="page"/>
            </v:group>
          </w:pict>
        </mc:Fallback>
      </mc:AlternateContent>
    </w:r>
    <w:sdt>
      <w:sdtPr>
        <w:alias w:val="TRIM number"/>
        <w:tag w:val="TRIM number"/>
        <w:id w:val="-1186136734"/>
        <w:dataBinding w:prefixMappings="xmlns:ns0='http://purl.org/dc/elements/1.1/' xmlns:ns1='http://schemas.openxmlformats.org/package/2006/metadata/core-properties' " w:xpath="/ns1:coreProperties[1]/ns1:contentStatus[1]" w:storeItemID="{6C3C8BC8-F283-45AE-878A-BAB7291924A1}"/>
        <w:text/>
      </w:sdtPr>
      <w:sdtEndPr/>
      <w:sdtContent>
        <w:r w:rsidR="00C70417">
          <w:t>2026/07015</w:t>
        </w:r>
      </w:sdtContent>
    </w:sdt>
    <w:r>
      <w:ptab w:relativeTo="margin" w:alignment="center" w:leader="none"/>
    </w:r>
    <w:r w:rsidRPr="00B2059C">
      <w:fldChar w:fldCharType="begin"/>
    </w:r>
    <w:r w:rsidRPr="00B2059C">
      <w:instrText>PAGE   \* MERGEFORMAT</w:instrText>
    </w:r>
    <w:r w:rsidRPr="00B2059C">
      <w:fldChar w:fldCharType="separate"/>
    </w:r>
    <w:r>
      <w:t>1</w:t>
    </w:r>
    <w:r w:rsidRPr="00B2059C">
      <w:fldChar w:fldCharType="end"/>
    </w:r>
    <w:r>
      <w:ptab w:relativeTo="margin" w:alignment="right" w:leader="none"/>
    </w:r>
    <w:sdt>
      <w:sdtPr>
        <w:alias w:val="Publish date"/>
        <w:tag w:val=""/>
        <w:id w:val="350000044"/>
        <w:placeholder>
          <w:docPart w:val="3884C252B7794699AC6D87B177638E31"/>
        </w:placeholder>
        <w:showingPlcHdr/>
        <w:dataBinding w:prefixMappings="xmlns:ns0='http://schemas.microsoft.com/office/2006/coverPageProps' " w:xpath="/ns0:CoverPageProperties[1]/ns0:PublishDate[1]" w:storeItemID="{55AF091B-3C7A-41E3-B477-F2FDAA23CFDA}"/>
        <w:date>
          <w:dateFormat w:val="d/MM/yyyy"/>
          <w:lid w:val="en-AU"/>
          <w:storeMappedDataAs w:val="dateTime"/>
          <w:calendar w:val="gregorian"/>
        </w:date>
      </w:sdtPr>
      <w:sdtEndPr/>
      <w:sdtContent>
        <w:r w:rsidRPr="00B2059C">
          <w:t>[Publish date]</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F1CC2" w14:textId="2C8B6E37" w:rsidR="00B2059C" w:rsidRPr="003E20A3" w:rsidRDefault="003E20A3" w:rsidP="003E20A3">
    <w:pPr>
      <w:pStyle w:val="Footer"/>
    </w:pPr>
    <w:r>
      <w:rPr>
        <w:noProof/>
      </w:rPr>
      <mc:AlternateContent>
        <mc:Choice Requires="wpg">
          <w:drawing>
            <wp:anchor distT="0" distB="0" distL="114300" distR="114300" simplePos="0" relativeHeight="251714560" behindDoc="0" locked="0" layoutInCell="1" allowOverlap="1" wp14:anchorId="6301FF57" wp14:editId="5EADA3D1">
              <wp:simplePos x="0" y="0"/>
              <wp:positionH relativeFrom="page">
                <wp:align>center</wp:align>
              </wp:positionH>
              <wp:positionV relativeFrom="page">
                <wp:align>bottom</wp:align>
              </wp:positionV>
              <wp:extent cx="12031200" cy="486000"/>
              <wp:effectExtent l="0" t="0" r="8890" b="9525"/>
              <wp:wrapNone/>
              <wp:docPr id="100366686"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1200" cy="486000"/>
                        <a:chOff x="0" y="0"/>
                        <a:chExt cx="12032147" cy="486000"/>
                      </a:xfrm>
                    </wpg:grpSpPr>
                    <wps:wsp>
                      <wps:cNvPr id="917414091"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5"/>
                        </a:solidFill>
                        <a:ln w="12694" cap="flat">
                          <a:noFill/>
                          <a:prstDash val="solid"/>
                          <a:miter/>
                        </a:ln>
                      </wps:spPr>
                      <wps:bodyPr/>
                    </wps:wsp>
                    <wps:wsp>
                      <wps:cNvPr id="167480345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09788884"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688104998"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3"/>
                        </a:solidFill>
                        <a:ln w="12694" cap="flat">
                          <a:noFill/>
                          <a:prstDash val="solid"/>
                          <a:miter/>
                        </a:ln>
                      </wps:spPr>
                      <wps:bodyPr/>
                    </wps:wsp>
                    <wps:wsp>
                      <wps:cNvPr id="1664208383"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s:wsp>
                      <wps:cNvPr id="865646242"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1"/>
                        </a:solidFill>
                        <a:ln w="12694" cap="flat">
                          <a:noFill/>
                          <a:prstDash val="solid"/>
                          <a:miter/>
                        </a:ln>
                      </wps:spPr>
                      <wps:bodyPr/>
                    </wps:wsp>
                    <wps:wsp>
                      <wps:cNvPr id="700924132"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32063786"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0AEEB3F" id="Group 30" o:spid="_x0000_s1026" alt="&quot;&quot;" style="position:absolute;margin-left:0;margin-top:0;width:947.35pt;height:38.25pt;z-index:251714560;mso-position-horizontal:center;mso-position-horizontal-relative:page;mso-position-vertical:bottom;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ACgawkAAKA9AAAOAAAAZHJzL2Uyb0RvYy54bWzsW9uO20YSfQ+w/0DocYFYbN4peBzsxrHz&#10;EOwamyzgPNIUNRJAkQzJGY3z9Vtd1U1Wa3jz3BY7KwMeXVhV7K6urnOq2Hr7w90xt26zujmUxdVK&#10;vLFXVlak5fZQXF+t/v3bh++jldW0SbFN8rLIrlZfs2b1w7u/fPf2VG0yp9yX+TarLTBSNJtTdbXa&#10;t221Wa+bdJ8dk+ZNWWUFXNyV9TFp4WN9vd7WyQmsH/O1Y9vB+lTW26ou06xp4Nv3dHH1Du3vdlna&#10;/nO3a7LWyq9WMLYW/9b494v8u373Ntlc10m1P6RqGMkDRnFMDgXctDP1PmkT66Y+3DN1PKR12ZS7&#10;9k1aHtflbndIM5wDzEbYZ7P5WJc3Fc7lenO6rjo3gWvP/PRgs+k/bj/W1a/Vpxo8caquwRf4Sc7l&#10;blcf5SuM0rpDl33tXJbdtVYKXwrHduE/uDaFi14U2PAenZruwfP39NL9T0zTEV54rrnWN14bwzlV&#10;ECBN74PmcT74dZ9UGbq22YAPPtXWYXu1ikXoCc+OxcoqkiOE64c6y76X0bexUMMSkR/GoRsFoZyl&#10;HBRod+5rNg14csB3nht7ru2urAEPBuC++w7s3JBs0pum/ZiVuBbJ7S9NS0G7hXcYcls12LT5DOuw&#10;O+YQwX9dW74bh35onehNoEK9F/6dCwtrb3mR78U4L4jjXu4zeKMz6k7Y43JT9pyF9ricPTE+cOui&#10;8XG5KXveQntcbmq+PrNnT/iPy03ZCxba43K0thNOhH3YOXE2crjwrGVAgOWWubDpA9gQ1zrkk73e&#10;BeldobYBvLMSiTo2JuKqbGTyoT0Buy5tIN5h44AZkJT7ZlQB4pgUxEIFCFRScBYqUCKAIbkLFSDU&#10;6A7eQgWIJVLwFypAsJACJooFXoIYIAXMGAsUYGlJIeJDIkW1hjXgtUTqHJG6XVmA1PXKAqT+InWS&#10;TZW0cun1W+t0tcJghdHvJfxgApNXj+Vt9luJcq2MAwppHIFe1V4kL7goLY6W0tf0a4XmSEYHlL6m&#10;X79VZvpekKbBb0tk+gQOXtWD0a80KOaHb5M+v3+al01G+0kuCm6sbnXkojLQasr8sP1wyHO5Hkjt&#10;sh/z2rpNYKmTNM2KVkepIZkXcn2FE8QQ/mkC7HCXJy3u7qKU5igk6qZ9nzR7MocGKFaOhzaraYQ5&#10;bHigExqe5bsv5fYrkh78HpgFofmzUwwRhF5ku54Py9pzDE4xcAMuZhYUHYpzdaxM+D4wsVFqZS7P&#10;N3AKAYbjMAAQU+/I1YwtGKyCULbnhEzOYBULzHJyQTQTwWzYtskcJgbLBWetcv4gbC+QXGjUDVzY&#10;Cz0vCifGazCJeRdzcdPFsPEuIPm7AZKPBhi9xIQwGHBDCNOJQbLWwDAGMVy2r5lGkzbt8QWCGJUI&#10;FxRycncyq+nNl0P69+xPA+1sN3AI/EUkXAczMQAtwlxoR/qiyjD0PR+/nqtp/GnhQXOSM3iQy9Ah&#10;Ac7zXppv2q95JuXy4l/ZDoo84AIOQsggDgm6tE+2GeGJ8FVBC+Y7DeVUMCgt7wCJOtvKgGxfnGOc&#10;RlAlL1Uz7FB0ysRcu9twgNTKnQbeuSzaTvl4KMp6aGZ5q5V3JK+dRK7pwdA6QR/katX8cZPUGXCv&#10;Nv+xpLZJUqT7ErhY2tIdivJvN225O8hKFPGT0FR9eEEwteMwgn+QEHssNet1J/ZdO3IdJJ3TqGrt&#10;8kP1s6Ra0rmq6yFD3XaJ4Z+j7HNV7pEdB56sFEUgYifC5TNK8gGQBeaL1YchZ4DspEEOr11tPGCQ&#10;A+akQS6ITNPVxeeAVQ6WwgduFMdTs+fis7Y5WJI/nSnbXHzKEbxYl+vlTo6YS09Z5SX7fBRwadMq&#10;ZKsLDzB5wETB/0TFMji9b0c8pJTV272rZQmpehZB6EuBgTCvwbcXMcs9Vh0gPhLyD8nQPjojDKag&#10;2pnEL2SprbsXWsykAIoq+LHrhDQO13UcRzUY1VVMcJRdRRBDrqWC4v5VPVPzHvrOvWPc2HCMFjDV&#10;hsU16zn379j3cr0NRvW0pEez2DPS8wpr4iCKgLnGMXSIRmDc9TwbkJwgbhrFGXY7kefKkJL9k3Ps&#10;9oATPEeFHHqOsCOJMF7kCR+3iIHJw9h9vz1vYDdYhYJzyuoggA9Y5biMAD42TC5IrSIN4ANWOSKr&#10;iU8NlovP2uaIPO9dLt1hoq4fLphoYuLjEUtFT4dYAXLnHo4o09Ky9fsQ7tuL6BTdiUKkG6JawEy2&#10;JO4J246osywUsaQLwvFiH4JBtk5jaFkh/9eZXBfU+nnXvUyub6ls6VmCMQrXM5wcGplw/RjuPDIC&#10;YYeeHVBqMgc+4CvT/NOijMbw148yIgggi0ZuBNlnBGaE64nYh8e7sVzgxTgTBm7ohCxoobLXT7mf&#10;q0YMY2w/In9SpIl1Vx8EMn09N2CQ44swE6sBb585bkxa5IKzIMARg2gyouHY9Ln4rG0OGQtsc/Ep&#10;R/CaL4y9rugccC4XnTLJC76ZAOCipklIdhccNHHwf6Y2hEDRzzlHkBaKso7uGjBrgggBG7TGemkN&#10;jg6cbUHYVJSZRElQLCnDBtBV46l+VbiK25fy5iCujovrcWiJodmpvXx/hrAbZ76cIQSw93oDINuN&#10;4kkfiiKfAeuvH5qjwA+8wPEAEkaQOQxdz41CokqLgRlaD/DAm3UEGDC/UAGoNtFjsfmsABywygHa&#10;TPgz+IzkdsDgw/GZLHYF4IDtB+PzWQE4YHocnmErXYDPBD6Z57oTVA9qWaromYMl7IoYOfNFCkDY&#10;FE9XAE7g2iD8LCgAYY/J8RmV6wsXgPrh4OtHmdC2Y8eDZ9wcZb7x5M3wM0I7CgNfHmWGxVQpqSsA&#10;oQF5OYpDJ5KxHAR/QDuG2vwcFU24kccsJg7McPy4HMXBuIPTpHorzx1wpawDCpphzikQ2330edXH&#10;o40KHkKby1EcOMzy0kdxRp5Kyacul6M46oDR/+NRHAcep0EbNIJqfqSEE489ihPYwg+hNTuEss/V&#10;Zp0/hAGssPt5Q1d3KULH8M14nNf3RQfO9gwWcgMGOWBOGuSC2Ga5HMVRP5GaWi/eQJ2PAi5tWr1U&#10;nfK3Nxo25pgGPREDBeySE2GQ2AJ6w7/uoe4hKOhnvHiHxzMNbE3CVtTt1stRHDiJSMQRKxzpYePw&#10;i+6BUmtX7pjXcxRHx9Z/tUbG38PCz4Dx9LH6ybL8nTH/jCdw+x9Wv/sPAAAA//8DAFBLAwQUAAYA&#10;CAAAACEAA9cHPt0AAAAFAQAADwAAAGRycy9kb3ducmV2LnhtbEyPzWrDMBCE74W+g9hCb43sNn91&#10;LYcQ2pxCoUmh9LaxNraJtTKWYjtvHyWX9rIwzDDzbboYTC06al1lWUE8ikAQ51ZXXCj43n08zUE4&#10;j6yxtkwKzuRgkd3fpZho2/MXdVtfiFDCLkEFpfdNIqXLSzLoRrYhDt7BtgZ9kG0hdYt9KDe1fI6i&#10;qTRYcVgosaFVSflxezIK1j32y5f4vdscD6vz727y+bOJSanHh2H5BsLT4P/CcMUP6JAFpr09sXai&#10;VhAe8bd79eav4xmIvYLZdAIyS+V/+uwCAAD//wMAUEsBAi0AFAAGAAgAAAAhALaDOJL+AAAA4QEA&#10;ABMAAAAAAAAAAAAAAAAAAAAAAFtDb250ZW50X1R5cGVzXS54bWxQSwECLQAUAAYACAAAACEAOP0h&#10;/9YAAACUAQAACwAAAAAAAAAAAAAAAAAvAQAAX3JlbHMvLnJlbHNQSwECLQAUAAYACAAAACEA/cwA&#10;oGsJAACgPQAADgAAAAAAAAAAAAAAAAAuAgAAZHJzL2Uyb0RvYy54bWxQSwECLQAUAAYACAAAACEA&#10;A9cHPt0AAAAFAQAADwAAAAAAAAAAAAAAAADFCwAAZHJzL2Rvd25yZXYueG1sUEsFBgAAAAAEAAQA&#10;8wAAAM8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l5+ygAAAOIAAAAPAAAAZHJzL2Rvd25yZXYueG1sRI9Ba8JA&#10;FITvhf6H5RW81U2KxBpdRQSlFA9pFIq3R/aZBLNvQ3Zr4r93BaHHYWa+YRarwTTiSp2rLSuIxxEI&#10;4sLqmksFx8P2/ROE88gaG8uk4EYOVsvXlwWm2vb8Q9fclyJA2KWooPK+TaV0RUUG3di2xME7286g&#10;D7Irpe6wD3DTyI8oSqTBmsNChS1tKiou+Z8JlP022e2/Txf/m9nm1h+z8yHJlBq9Des5CE+D/w8/&#10;219awSyeTuJJNIvhcSncAbm8AwAA//8DAFBLAQItABQABgAIAAAAIQDb4fbL7gAAAIUBAAATAAAA&#10;AAAAAAAAAAAAAAAAAABbQ29udGVudF9UeXBlc10ueG1sUEsBAi0AFAAGAAgAAAAhAFr0LFu/AAAA&#10;FQEAAAsAAAAAAAAAAAAAAAAAHwEAAF9yZWxzLy5yZWxzUEsBAi0AFAAGAAgAAAAhAO2KXn7KAAAA&#10;4gAAAA8AAAAAAAAAAAAAAAAABwIAAGRycy9kb3ducmV2LnhtbFBLBQYAAAAAAwADALcAAAD+AgAA&#10;AAA=&#10;" path="m539757,1l3,1,3,r,l3,1,,1,,485497r539757,l539757,1xe" fillcolor="#006464 [3208]"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L4ywAAAOMAAAAPAAAAZHJzL2Rvd25yZXYueG1sRI9BT8Mw&#10;DIXvSPyHyEjcWAKMMpVl04SYBNMujGpwtBLTdjRO1YSt/Ht8QOJo+/m9982XY+jUkYbURrZwPTGg&#10;iF30LdcWqrf11QxUysgeu8hk4YcSLBfnZ3MsfTzxKx13uVZiwqlEC03Ofal1cg0FTJPYE8vtMw4B&#10;s4xDrf2AJzEPnb4xptABW5aEBnt6bMh97b6DhQ/nqm1x2L/sn9a+2qwO78ls2NrLi3H1ACrTmP/F&#10;f9/PXuoX99OZuZ3eCYUwyQL04hcAAP//AwBQSwECLQAUAAYACAAAACEA2+H2y+4AAACFAQAAEwAA&#10;AAAAAAAAAAAAAAAAAAAAW0NvbnRlbnRfVHlwZXNdLnhtbFBLAQItABQABgAIAAAAIQBa9CxbvwAA&#10;ABUBAAALAAAAAAAAAAAAAAAAAB8BAABfcmVscy8ucmVsc1BLAQItABQABgAIAAAAIQCWfJL4ywAA&#10;AOMAAAAPAAAAAAAAAAAAAAAAAAcCAABkcnMvZG93bnJldi54bWxQSwUGAAAAAAMAAwC3AAAA/wIA&#10;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0dCyQAAAOIAAAAPAAAAZHJzL2Rvd25yZXYueG1sRI9BTwIx&#10;EIXvJvyHZky8QatuEFcKISYi10UgHCfbYXd1Oy3buqz/3pqQOLcv782bN/PlYFvRUxcaxxruJwoE&#10;celMw5WG3cfbeAYiRGSDrWPS8EMBlovRzRxz4y5cUL+NlUghHHLUUMfocylDWZPFMHGeOGkn11mM&#10;CbtKmg4vKdy28kGpqbTYcLpQo6fXmsqv7bfV8F6cHs+fa78vD1lftF5tjutzpvXd7bB6ARFpiP/m&#10;6/bGpPrq+WmWJoO/lxKDXPwCAAD//wMAUEsBAi0AFAAGAAgAAAAhANvh9svuAAAAhQEAABMAAAAA&#10;AAAAAAAAAAAAAAAAAFtDb250ZW50X1R5cGVzXS54bWxQSwECLQAUAAYACAAAACEAWvQsW78AAAAV&#10;AQAACwAAAAAAAAAAAAAAAAAfAQAAX3JlbHMvLnJlbHNQSwECLQAUAAYACAAAACEAS+NHQskAAADi&#10;AAAADwAAAAAAAAAAAAAAAAAHAgAAZHJzL2Rvd25yZXYueG1sUEsFBgAAAAADAAMAtwAAAP0CAAAA&#10;AA==&#10;" path="m809640,l,,,485493r1545099,c1593270,332227,1619282,169155,1619282,l809639,v,,1,,1,xe" fillcolor="#fdce53 [3207]"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cr7yAAAAOIAAAAPAAAAZHJzL2Rvd25yZXYueG1sRE9Na8JA&#10;EL0X/A/LCF6KbiJFYnQVKw30UJBGD3obsmMSzc6G7NbEf989FHp8vO/1djCNeFDnassK4lkEgriw&#10;uuZSwemYTRMQziNrbCyTgic52G5GL2tMte35mx65L0UIYZeigsr7NpXSFRUZdDPbEgfuajuDPsCu&#10;lLrDPoSbRs6jaCEN1hwaKmxpX1Fxz3+MgvNh/3WJX991+dFnp+x5yw93zJWajIfdCoSnwf+L/9yf&#10;WsEiSeLobbkMm8OlcAfk5hcAAP//AwBQSwECLQAUAAYACAAAACEA2+H2y+4AAACFAQAAEwAAAAAA&#10;AAAAAAAAAAAAAAAAW0NvbnRlbnRfVHlwZXNdLnhtbFBLAQItABQABgAIAAAAIQBa9CxbvwAAABUB&#10;AAALAAAAAAAAAAAAAAAAAB8BAABfcmVscy8ucmVsc1BLAQItABQABgAIAAAAIQDeNcr7yAAAAOIA&#10;AAAPAAAAAAAAAAAAAAAAAAcCAABkcnMvZG93bnJldi54bWxQSwUGAAAAAAMAAwC3AAAA/AIAAAAA&#10;" path="m742108,r-62,c410088,12,124954,199768,,485497r1484153,c1359199,199768,1074065,12,742108,xe" fillcolor="#de7a22 [3206]"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bDFxwAAAOMAAAAPAAAAZHJzL2Rvd25yZXYueG1sRE9fa8Iw&#10;EH8f+B3CDfY209URS2cUNxB8GEXrPsDR3Nqy5lKaVLt9+kUQfLzf/1ttJtuJMw2+dazhZZ6AIK6c&#10;abnW8HXaPWcgfEA22DkmDb/kYbOePawwN+7CRzqXoRYxhH2OGpoQ+lxKXzVk0c9dTxy5bzdYDPEc&#10;amkGvMRw28k0SZS02HJsaLCnj4aqn3K0GpZ/o6qKPaeH3XuZfTpfqLErtH56nLZvIAJN4S6+ufcm&#10;zlfqNU2yRbaA608RALn+BwAA//8DAFBLAQItABQABgAIAAAAIQDb4fbL7gAAAIUBAAATAAAAAAAA&#10;AAAAAAAAAAAAAABbQ29udGVudF9UeXBlc10ueG1sUEsBAi0AFAAGAAgAAAAhAFr0LFu/AAAAFQEA&#10;AAsAAAAAAAAAAAAAAAAAHwEAAF9yZWxzLy5yZWxzUEsBAi0AFAAGAAgAAAAhABMlsMXHAAAA4wAA&#10;AA8AAAAAAAAAAAAAAAAABwIAAGRycy9kb3ducmV2LnhtbFBLBQYAAAAAAwADALcAAAD7AgAAAAA=&#10;" path="m793,c530,,267,10,,10l,485497r1619286,l1619286,c1619286,,794,,794,r-1,xe" fillcolor="#5bc5ea [3205]"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A/iywAAAOIAAAAPAAAAZHJzL2Rvd25yZXYueG1sRI9BawIx&#10;FITvQv9DeAUvUrNddCtbo0ilYLEXrT309khed7duXsIm1fXfG6HQ4zAz3zDzZW9bcaIuNI4VPI4z&#10;EMTamYYrBYeP14cZiBCRDbaOScGFAiwXd4M5lsadeUenfaxEgnAoUUEdoy+lDLomi2HsPHHyvl1n&#10;MSbZVdJ0eE5w28o8ywppseG0UKOnl5r0cf9rFfgf1nJt9Nto+zndXd7902H0tVVqeN+vnkFE6uN/&#10;+K+9MQpmxbSYFPkkh9uldAfk4goAAP//AwBQSwECLQAUAAYACAAAACEA2+H2y+4AAACFAQAAEwAA&#10;AAAAAAAAAAAAAAAAAAAAW0NvbnRlbnRfVHlwZXNdLnhtbFBLAQItABQABgAIAAAAIQBa9CxbvwAA&#10;ABUBAAALAAAAAAAAAAAAAAAAAB8BAABfcmVscy8ucmVsc1BLAQItABQABgAIAAAAIQBpxA/iywAA&#10;AOIAAAAPAAAAAAAAAAAAAAAAAAcCAABkcnMvZG93bnJldi54bWxQSwUGAAAAAAMAAwC3AAAA/wIA&#10;AAAA&#10;" path="m742108,r-62,c410088,12,124951,199768,,485497r1484150,c1359199,199768,1074062,12,742108,xe" fillcolor="#193c5a [3204]"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WBywAAAOIAAAAPAAAAZHJzL2Rvd25yZXYueG1sRI9BSwMx&#10;FITvgv8hPMGbTboWa7dNSxEVEXrY6qW3181zE7t5WTaxu/57Iwgeh5n5hlltRt+KM/XRBdYwnSgQ&#10;xHUwjhsN729PN/cgYkI22AYmDd8UYbO+vFhhacLAFZ33qREZwrFEDTalrpQy1pY8xknoiLP3EXqP&#10;Kcu+kabHIcN9Kwul7qRHx3nBYkcPlurT/strcIvnw7xI1ed2sIdZdXSPr7v2pPX11bhdgkg0pv/w&#10;X/vFaJgrtShm09sCfi/lOyDXPwAAAP//AwBQSwECLQAUAAYACAAAACEA2+H2y+4AAACFAQAAEwAA&#10;AAAAAAAAAAAAAAAAAAAAW0NvbnRlbnRfVHlwZXNdLnhtbFBLAQItABQABgAIAAAAIQBa9CxbvwAA&#10;ABUBAAALAAAAAAAAAAAAAAAAAB8BAABfcmVscy8ucmVsc1BLAQItABQABgAIAAAAIQD9+pWB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ksZygAAAOIAAAAPAAAAZHJzL2Rvd25yZXYueG1sRI9Pa8JA&#10;FMTvQr/D8gq96aYR0pC6ShGCXlr/lfb6yD6TYPZtzK4m/fauUPA4zMxvmNliMI24UudqywpeJxEI&#10;4sLqmksF34d8nIJwHlljY5kU/JGDxfxpNMNM2553dN37UgQIuwwVVN63mZSuqMigm9iWOHhH2xn0&#10;QXal1B32AW4aGUdRIg3WHBYqbGlZUXHaX4yCU5Ov0p9tfKYv/3v83OS9NJdSqZfn4eMdhKfBP8L/&#10;7bVWEE/jKJm+pQncL4U7IOc3AAAA//8DAFBLAQItABQABgAIAAAAIQDb4fbL7gAAAIUBAAATAAAA&#10;AAAAAAAAAAAAAAAAAABbQ29udGVudF9UeXBlc10ueG1sUEsBAi0AFAAGAAgAAAAhAFr0LFu/AAAA&#10;FQEAAAsAAAAAAAAAAAAAAAAAHwEAAF9yZWxzLy5yZWxzUEsBAi0AFAAGAAgAAAAhAJTySxnKAAAA&#10;4g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w10:wrap anchorx="page" anchory="page"/>
            </v:group>
          </w:pict>
        </mc:Fallback>
      </mc:AlternateContent>
    </w:r>
    <w:sdt>
      <w:sdtPr>
        <w:alias w:val="TRIM number"/>
        <w:tag w:val="TRIM number"/>
        <w:id w:val="1612625187"/>
        <w:dataBinding w:prefixMappings="xmlns:ns0='http://purl.org/dc/elements/1.1/' xmlns:ns1='http://schemas.openxmlformats.org/package/2006/metadata/core-properties' " w:xpath="/ns1:coreProperties[1]/ns1:contentStatus[1]" w:storeItemID="{6C3C8BC8-F283-45AE-878A-BAB7291924A1}"/>
        <w:text/>
      </w:sdtPr>
      <w:sdtEndPr/>
      <w:sdtContent>
        <w:r w:rsidR="00C70417" w:rsidRPr="005707CF">
          <w:t>2026/07015</w:t>
        </w:r>
      </w:sdtContent>
    </w:sdt>
    <w:r>
      <w:ptab w:relativeTo="margin" w:alignment="center" w:leader="none"/>
    </w:r>
    <w:r w:rsidRPr="00B2059C">
      <w:fldChar w:fldCharType="begin"/>
    </w:r>
    <w:r w:rsidRPr="00B2059C">
      <w:instrText>PAGE   \* MERGEFORMAT</w:instrText>
    </w:r>
    <w:r w:rsidRPr="00B2059C">
      <w:fldChar w:fldCharType="separate"/>
    </w:r>
    <w:r>
      <w:t>3</w:t>
    </w:r>
    <w:r w:rsidRPr="00B2059C">
      <w:fldChar w:fldCharType="end"/>
    </w:r>
    <w:r>
      <w:ptab w:relativeTo="margin" w:alignment="right" w:leader="none"/>
    </w:r>
    <w:sdt>
      <w:sdtPr>
        <w:alias w:val="Publish date"/>
        <w:tag w:val=""/>
        <w:id w:val="1545325127"/>
        <w:placeholder>
          <w:docPart w:val="5EFB3EEF288E43A1B563FCD985CC5387"/>
        </w:placeholder>
        <w:showingPlcHdr/>
        <w:dataBinding w:prefixMappings="xmlns:ns0='http://schemas.microsoft.com/office/2006/coverPageProps' " w:xpath="/ns0:CoverPageProperties[1]/ns0:PublishDate[1]" w:storeItemID="{55AF091B-3C7A-41E3-B477-F2FDAA23CFDA}"/>
        <w:date>
          <w:dateFormat w:val="d/MM/yyyy"/>
          <w:lid w:val="en-AU"/>
          <w:storeMappedDataAs w:val="dateTime"/>
          <w:calendar w:val="gregorian"/>
        </w:date>
      </w:sdtPr>
      <w:sdtEndPr/>
      <w:sdtContent>
        <w:r w:rsidRPr="00B2059C">
          <w:t>[Publish date]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89F11" w14:textId="77777777" w:rsidR="00D55B5D" w:rsidRDefault="00D55B5D" w:rsidP="00127DAD">
      <w:r>
        <w:separator/>
      </w:r>
    </w:p>
  </w:footnote>
  <w:footnote w:type="continuationSeparator" w:id="0">
    <w:p w14:paraId="61621D5F" w14:textId="77777777" w:rsidR="00D55B5D" w:rsidRDefault="00D55B5D" w:rsidP="00127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D0BCE" w14:textId="77777777" w:rsidR="00C61588" w:rsidRPr="003E20A3" w:rsidRDefault="003E20A3" w:rsidP="003E20A3">
    <w:pPr>
      <w:pStyle w:val="Header"/>
    </w:pPr>
    <w:r>
      <w:rPr>
        <w:noProof/>
      </w:rPr>
      <mc:AlternateContent>
        <mc:Choice Requires="wpg">
          <w:drawing>
            <wp:anchor distT="0" distB="0" distL="114300" distR="114300" simplePos="0" relativeHeight="251720704" behindDoc="1" locked="1" layoutInCell="1" allowOverlap="0" wp14:anchorId="70652651" wp14:editId="737BD6F3">
              <wp:simplePos x="0" y="0"/>
              <wp:positionH relativeFrom="margin">
                <wp:align>right</wp:align>
              </wp:positionH>
              <wp:positionV relativeFrom="page">
                <wp:align>top</wp:align>
              </wp:positionV>
              <wp:extent cx="2613600" cy="1180800"/>
              <wp:effectExtent l="0" t="0" r="0" b="0"/>
              <wp:wrapNone/>
              <wp:docPr id="301891611" name="Learning changes lives"/>
              <wp:cNvGraphicFramePr/>
              <a:graphic xmlns:a="http://schemas.openxmlformats.org/drawingml/2006/main">
                <a:graphicData uri="http://schemas.microsoft.com/office/word/2010/wordprocessingGroup">
                  <wpg:wgp>
                    <wpg:cNvGrpSpPr/>
                    <wpg:grpSpPr>
                      <a:xfrm>
                        <a:off x="0" y="0"/>
                        <a:ext cx="2613600" cy="1180800"/>
                        <a:chOff x="0" y="0"/>
                        <a:chExt cx="2613600" cy="1180800"/>
                      </a:xfrm>
                    </wpg:grpSpPr>
                    <wps:wsp>
                      <wps:cNvPr id="112081732" name="Free-form: Shape 112081732"/>
                      <wps:cNvSpPr/>
                      <wps:spPr>
                        <a:xfrm>
                          <a:off x="0" y="650258"/>
                          <a:ext cx="2613172" cy="226474"/>
                        </a:xfrm>
                        <a:custGeom>
                          <a:avLst/>
                          <a:gdLst>
                            <a:gd name="csX0" fmla="*/ 510835 w 2613172"/>
                            <a:gd name="csY0" fmla="*/ 59371 h 226474"/>
                            <a:gd name="csX1" fmla="*/ 512373 w 2613172"/>
                            <a:gd name="csY1" fmla="*/ 63285 h 226474"/>
                            <a:gd name="csX2" fmla="*/ 512373 w 2613172"/>
                            <a:gd name="csY2" fmla="*/ 96892 h 226474"/>
                            <a:gd name="csX3" fmla="*/ 510441 w 2613172"/>
                            <a:gd name="csY3" fmla="*/ 101137 h 226474"/>
                            <a:gd name="csX4" fmla="*/ 505992 w 2613172"/>
                            <a:gd name="csY4" fmla="*/ 102446 h 226474"/>
                            <a:gd name="csX5" fmla="*/ 499394 w 2613172"/>
                            <a:gd name="csY5" fmla="*/ 101989 h 226474"/>
                            <a:gd name="csX6" fmla="*/ 492517 w 2613172"/>
                            <a:gd name="csY6" fmla="*/ 102548 h 226474"/>
                            <a:gd name="csX7" fmla="*/ 483326 w 2613172"/>
                            <a:gd name="csY7" fmla="*/ 105166 h 226474"/>
                            <a:gd name="csX8" fmla="*/ 476856 w 2613172"/>
                            <a:gd name="csY8" fmla="*/ 109742 h 226474"/>
                            <a:gd name="csX9" fmla="*/ 476856 w 2613172"/>
                            <a:gd name="csY9" fmla="*/ 166037 h 226474"/>
                            <a:gd name="csX10" fmla="*/ 475203 w 2613172"/>
                            <a:gd name="csY10" fmla="*/ 170041 h 226474"/>
                            <a:gd name="csX11" fmla="*/ 471211 w 2613172"/>
                            <a:gd name="csY11" fmla="*/ 171693 h 226474"/>
                            <a:gd name="csX12" fmla="*/ 433546 w 2613172"/>
                            <a:gd name="csY12" fmla="*/ 171693 h 226474"/>
                            <a:gd name="csX13" fmla="*/ 429541 w 2613172"/>
                            <a:gd name="csY13" fmla="*/ 170041 h 226474"/>
                            <a:gd name="csX14" fmla="*/ 427876 w 2613172"/>
                            <a:gd name="csY14" fmla="*/ 166037 h 226474"/>
                            <a:gd name="csX15" fmla="*/ 427876 w 2613172"/>
                            <a:gd name="csY15" fmla="*/ 65967 h 226474"/>
                            <a:gd name="csX16" fmla="*/ 429541 w 2613172"/>
                            <a:gd name="csY16" fmla="*/ 61976 h 226474"/>
                            <a:gd name="csX17" fmla="*/ 433546 w 2613172"/>
                            <a:gd name="csY17" fmla="*/ 60324 h 226474"/>
                            <a:gd name="csX18" fmla="*/ 465160 w 2613172"/>
                            <a:gd name="csY18" fmla="*/ 60324 h 226474"/>
                            <a:gd name="csX19" fmla="*/ 469165 w 2613172"/>
                            <a:gd name="csY19" fmla="*/ 61976 h 226474"/>
                            <a:gd name="csX20" fmla="*/ 470817 w 2613172"/>
                            <a:gd name="csY20" fmla="*/ 65967 h 226474"/>
                            <a:gd name="csX21" fmla="*/ 470817 w 2613172"/>
                            <a:gd name="csY21" fmla="*/ 73314 h 226474"/>
                            <a:gd name="csX22" fmla="*/ 486161 w 2613172"/>
                            <a:gd name="csY22" fmla="*/ 61125 h 226474"/>
                            <a:gd name="csX23" fmla="*/ 507072 w 2613172"/>
                            <a:gd name="csY23" fmla="*/ 57604 h 226474"/>
                            <a:gd name="csX24" fmla="*/ 510835 w 2613172"/>
                            <a:gd name="csY24" fmla="*/ 59371 h 226474"/>
                            <a:gd name="csX25" fmla="*/ 245686 w 2613172"/>
                            <a:gd name="csY25" fmla="*/ 80127 h 226474"/>
                            <a:gd name="csX26" fmla="*/ 239623 w 2613172"/>
                            <a:gd name="csY26" fmla="*/ 72170 h 226474"/>
                            <a:gd name="csX27" fmla="*/ 232021 w 2613172"/>
                            <a:gd name="csY27" fmla="*/ 65866 h 226474"/>
                            <a:gd name="csX28" fmla="*/ 221966 w 2613172"/>
                            <a:gd name="csY28" fmla="*/ 60908 h 226474"/>
                            <a:gd name="csX29" fmla="*/ 209953 w 2613172"/>
                            <a:gd name="csY29" fmla="*/ 57680 h 226474"/>
                            <a:gd name="csX30" fmla="*/ 196351 w 2613172"/>
                            <a:gd name="csY30" fmla="*/ 56625 h 226474"/>
                            <a:gd name="csX31" fmla="*/ 186372 w 2613172"/>
                            <a:gd name="csY31" fmla="*/ 57400 h 226474"/>
                            <a:gd name="csX32" fmla="*/ 176393 w 2613172"/>
                            <a:gd name="csY32" fmla="*/ 59752 h 226474"/>
                            <a:gd name="csX33" fmla="*/ 166617 w 2613172"/>
                            <a:gd name="csY33" fmla="*/ 63718 h 226474"/>
                            <a:gd name="csX34" fmla="*/ 157236 w 2613172"/>
                            <a:gd name="csY34" fmla="*/ 69374 h 226474"/>
                            <a:gd name="csX35" fmla="*/ 148909 w 2613172"/>
                            <a:gd name="csY35" fmla="*/ 77229 h 226474"/>
                            <a:gd name="csX36" fmla="*/ 142274 w 2613172"/>
                            <a:gd name="csY36" fmla="*/ 87829 h 226474"/>
                            <a:gd name="csX37" fmla="*/ 137926 w 2613172"/>
                            <a:gd name="csY37" fmla="*/ 100667 h 226474"/>
                            <a:gd name="csX38" fmla="*/ 136477 w 2613172"/>
                            <a:gd name="csY38" fmla="*/ 115322 h 226474"/>
                            <a:gd name="csX39" fmla="*/ 139057 w 2613172"/>
                            <a:gd name="csY39" fmla="*/ 134133 h 226474"/>
                            <a:gd name="csX40" fmla="*/ 146799 w 2613172"/>
                            <a:gd name="csY40" fmla="*/ 149780 h 226474"/>
                            <a:gd name="csX41" fmla="*/ 158367 w 2613172"/>
                            <a:gd name="csY41" fmla="*/ 161753 h 226474"/>
                            <a:gd name="csX42" fmla="*/ 172427 w 2613172"/>
                            <a:gd name="csY42" fmla="*/ 169621 h 226474"/>
                            <a:gd name="csX43" fmla="*/ 188622 w 2613172"/>
                            <a:gd name="csY43" fmla="*/ 173968 h 226474"/>
                            <a:gd name="csX44" fmla="*/ 206559 w 2613172"/>
                            <a:gd name="csY44" fmla="*/ 175417 h 226474"/>
                            <a:gd name="csX45" fmla="*/ 226199 w 2613172"/>
                            <a:gd name="csY45" fmla="*/ 174273 h 226474"/>
                            <a:gd name="csX46" fmla="*/ 243182 w 2613172"/>
                            <a:gd name="csY46" fmla="*/ 170879 h 226474"/>
                            <a:gd name="csX47" fmla="*/ 246068 w 2613172"/>
                            <a:gd name="csY47" fmla="*/ 168820 h 226474"/>
                            <a:gd name="csX48" fmla="*/ 247161 w 2613172"/>
                            <a:gd name="csY48" fmla="*/ 165414 h 226474"/>
                            <a:gd name="csX49" fmla="*/ 247161 w 2613172"/>
                            <a:gd name="csY49" fmla="*/ 144010 h 226474"/>
                            <a:gd name="csX50" fmla="*/ 245089 w 2613172"/>
                            <a:gd name="csY50" fmla="*/ 139612 h 226474"/>
                            <a:gd name="csX51" fmla="*/ 240411 w 2613172"/>
                            <a:gd name="csY51" fmla="*/ 138481 h 226474"/>
                            <a:gd name="csX52" fmla="*/ 228385 w 2613172"/>
                            <a:gd name="csY52" fmla="*/ 140425 h 226474"/>
                            <a:gd name="csX53" fmla="*/ 215139 w 2613172"/>
                            <a:gd name="csY53" fmla="*/ 141073 h 226474"/>
                            <a:gd name="csX54" fmla="*/ 204410 w 2613172"/>
                            <a:gd name="csY54" fmla="*/ 140171 h 226474"/>
                            <a:gd name="csX55" fmla="*/ 194952 w 2613172"/>
                            <a:gd name="csY55" fmla="*/ 137489 h 226474"/>
                            <a:gd name="csX56" fmla="*/ 187643 w 2613172"/>
                            <a:gd name="csY56" fmla="*/ 133104 h 226474"/>
                            <a:gd name="csX57" fmla="*/ 183359 w 2613172"/>
                            <a:gd name="csY57" fmla="*/ 127143 h 226474"/>
                            <a:gd name="csX58" fmla="*/ 247110 w 2613172"/>
                            <a:gd name="csY58" fmla="*/ 127143 h 226474"/>
                            <a:gd name="csX59" fmla="*/ 250860 w 2613172"/>
                            <a:gd name="csY59" fmla="*/ 125757 h 226474"/>
                            <a:gd name="csX60" fmla="*/ 252754 w 2613172"/>
                            <a:gd name="csY60" fmla="*/ 122275 h 226474"/>
                            <a:gd name="csX61" fmla="*/ 253365 w 2613172"/>
                            <a:gd name="csY61" fmla="*/ 116288 h 226474"/>
                            <a:gd name="csX62" fmla="*/ 253708 w 2613172"/>
                            <a:gd name="csY62" fmla="*/ 110263 h 226474"/>
                            <a:gd name="csX63" fmla="*/ 253136 w 2613172"/>
                            <a:gd name="csY63" fmla="*/ 99599 h 226474"/>
                            <a:gd name="csX64" fmla="*/ 250377 w 2613172"/>
                            <a:gd name="csY64" fmla="*/ 89329 h 226474"/>
                            <a:gd name="csX65" fmla="*/ 245686 w 2613172"/>
                            <a:gd name="csY65" fmla="*/ 80127 h 226474"/>
                            <a:gd name="csX66" fmla="*/ 212228 w 2613172"/>
                            <a:gd name="csY66" fmla="*/ 99040 h 226474"/>
                            <a:gd name="csX67" fmla="*/ 212355 w 2613172"/>
                            <a:gd name="csY67" fmla="*/ 104645 h 226474"/>
                            <a:gd name="csX68" fmla="*/ 182876 w 2613172"/>
                            <a:gd name="csY68" fmla="*/ 104645 h 226474"/>
                            <a:gd name="csX69" fmla="*/ 183982 w 2613172"/>
                            <a:gd name="csY69" fmla="*/ 98315 h 226474"/>
                            <a:gd name="csX70" fmla="*/ 187274 w 2613172"/>
                            <a:gd name="csY70" fmla="*/ 93269 h 226474"/>
                            <a:gd name="csX71" fmla="*/ 192385 w 2613172"/>
                            <a:gd name="csY71" fmla="*/ 89965 h 226474"/>
                            <a:gd name="csX72" fmla="*/ 198880 w 2613172"/>
                            <a:gd name="csY72" fmla="*/ 88859 h 226474"/>
                            <a:gd name="csX73" fmla="*/ 205618 w 2613172"/>
                            <a:gd name="csY73" fmla="*/ 90117 h 226474"/>
                            <a:gd name="csX74" fmla="*/ 210042 w 2613172"/>
                            <a:gd name="csY74" fmla="*/ 93854 h 226474"/>
                            <a:gd name="csX75" fmla="*/ 212228 w 2613172"/>
                            <a:gd name="csY75" fmla="*/ 99040 h 226474"/>
                            <a:gd name="csX76" fmla="*/ 409329 w 2613172"/>
                            <a:gd name="csY76" fmla="*/ 144289 h 226474"/>
                            <a:gd name="csX77" fmla="*/ 405846 w 2613172"/>
                            <a:gd name="csY77" fmla="*/ 142459 h 226474"/>
                            <a:gd name="csX78" fmla="*/ 401117 w 2613172"/>
                            <a:gd name="csY78" fmla="*/ 140527 h 226474"/>
                            <a:gd name="csX79" fmla="*/ 399859 w 2613172"/>
                            <a:gd name="csY79" fmla="*/ 136434 h 226474"/>
                            <a:gd name="csX80" fmla="*/ 399859 w 2613172"/>
                            <a:gd name="csY80" fmla="*/ 66018 h 226474"/>
                            <a:gd name="csX81" fmla="*/ 398181 w 2613172"/>
                            <a:gd name="csY81" fmla="*/ 61989 h 226474"/>
                            <a:gd name="csX82" fmla="*/ 394151 w 2613172"/>
                            <a:gd name="csY82" fmla="*/ 60311 h 226474"/>
                            <a:gd name="csX83" fmla="*/ 362650 w 2613172"/>
                            <a:gd name="csY83" fmla="*/ 60311 h 226474"/>
                            <a:gd name="csX84" fmla="*/ 358608 w 2613172"/>
                            <a:gd name="csY84" fmla="*/ 61989 h 226474"/>
                            <a:gd name="csX85" fmla="*/ 356930 w 2613172"/>
                            <a:gd name="csY85" fmla="*/ 66018 h 226474"/>
                            <a:gd name="csX86" fmla="*/ 356930 w 2613172"/>
                            <a:gd name="csY86" fmla="*/ 73772 h 226474"/>
                            <a:gd name="csX87" fmla="*/ 342400 w 2613172"/>
                            <a:gd name="csY87" fmla="*/ 61709 h 226474"/>
                            <a:gd name="csX88" fmla="*/ 320726 w 2613172"/>
                            <a:gd name="csY88" fmla="*/ 56600 h 226474"/>
                            <a:gd name="csX89" fmla="*/ 281687 w 2613172"/>
                            <a:gd name="csY89" fmla="*/ 74814 h 226474"/>
                            <a:gd name="csX90" fmla="*/ 269445 w 2613172"/>
                            <a:gd name="csY90" fmla="*/ 115996 h 226474"/>
                            <a:gd name="csX91" fmla="*/ 281687 w 2613172"/>
                            <a:gd name="csY91" fmla="*/ 157190 h 226474"/>
                            <a:gd name="csX92" fmla="*/ 320726 w 2613172"/>
                            <a:gd name="csY92" fmla="*/ 175404 h 226474"/>
                            <a:gd name="csX93" fmla="*/ 321184 w 2613172"/>
                            <a:gd name="csY93" fmla="*/ 175404 h 226474"/>
                            <a:gd name="csX94" fmla="*/ 338891 w 2613172"/>
                            <a:gd name="csY94" fmla="*/ 173053 h 226474"/>
                            <a:gd name="csX95" fmla="*/ 354159 w 2613172"/>
                            <a:gd name="csY95" fmla="*/ 165973 h 226474"/>
                            <a:gd name="csX96" fmla="*/ 357845 w 2613172"/>
                            <a:gd name="csY96" fmla="*/ 164905 h 226474"/>
                            <a:gd name="csX97" fmla="*/ 361303 w 2613172"/>
                            <a:gd name="csY97" fmla="*/ 166393 h 226474"/>
                            <a:gd name="csX98" fmla="*/ 371765 w 2613172"/>
                            <a:gd name="csY98" fmla="*/ 172633 h 226474"/>
                            <a:gd name="csX99" fmla="*/ 386155 w 2613172"/>
                            <a:gd name="csY99" fmla="*/ 174718 h 226474"/>
                            <a:gd name="csX100" fmla="*/ 397392 w 2613172"/>
                            <a:gd name="csY100" fmla="*/ 174006 h 226474"/>
                            <a:gd name="csX101" fmla="*/ 407041 w 2613172"/>
                            <a:gd name="csY101" fmla="*/ 171909 h 226474"/>
                            <a:gd name="csX102" fmla="*/ 409761 w 2613172"/>
                            <a:gd name="csY102" fmla="*/ 169850 h 226474"/>
                            <a:gd name="csX103" fmla="*/ 410766 w 2613172"/>
                            <a:gd name="csY103" fmla="*/ 166558 h 226474"/>
                            <a:gd name="csX104" fmla="*/ 410766 w 2613172"/>
                            <a:gd name="csY104" fmla="*/ 148064 h 226474"/>
                            <a:gd name="csX105" fmla="*/ 409329 w 2613172"/>
                            <a:gd name="csY105" fmla="*/ 144289 h 226474"/>
                            <a:gd name="csX106" fmla="*/ 351362 w 2613172"/>
                            <a:gd name="csY106" fmla="*/ 115996 h 226474"/>
                            <a:gd name="csX107" fmla="*/ 351362 w 2613172"/>
                            <a:gd name="csY107" fmla="*/ 128299 h 226474"/>
                            <a:gd name="csX108" fmla="*/ 345819 w 2613172"/>
                            <a:gd name="csY108" fmla="*/ 133727 h 226474"/>
                            <a:gd name="csX109" fmla="*/ 336972 w 2613172"/>
                            <a:gd name="csY109" fmla="*/ 136193 h 226474"/>
                            <a:gd name="csX110" fmla="*/ 323980 w 2613172"/>
                            <a:gd name="csY110" fmla="*/ 129837 h 226474"/>
                            <a:gd name="csX111" fmla="*/ 320027 w 2613172"/>
                            <a:gd name="csY111" fmla="*/ 115996 h 226474"/>
                            <a:gd name="csX112" fmla="*/ 323980 w 2613172"/>
                            <a:gd name="csY112" fmla="*/ 102167 h 226474"/>
                            <a:gd name="csX113" fmla="*/ 336972 w 2613172"/>
                            <a:gd name="csY113" fmla="*/ 95824 h 226474"/>
                            <a:gd name="csX114" fmla="*/ 345819 w 2613172"/>
                            <a:gd name="csY114" fmla="*/ 98290 h 226474"/>
                            <a:gd name="csX115" fmla="*/ 351362 w 2613172"/>
                            <a:gd name="csY115" fmla="*/ 103705 h 226474"/>
                            <a:gd name="csX116" fmla="*/ 351362 w 2613172"/>
                            <a:gd name="csY116" fmla="*/ 115996 h 226474"/>
                            <a:gd name="csX117" fmla="*/ 696470 w 2613172"/>
                            <a:gd name="csY117" fmla="*/ 0 h 226474"/>
                            <a:gd name="csX118" fmla="*/ 686453 w 2613172"/>
                            <a:gd name="csY118" fmla="*/ 1563 h 226474"/>
                            <a:gd name="csX119" fmla="*/ 678253 w 2613172"/>
                            <a:gd name="csY119" fmla="*/ 6266 h 226474"/>
                            <a:gd name="csX120" fmla="*/ 672762 w 2613172"/>
                            <a:gd name="csY120" fmla="*/ 13918 h 226474"/>
                            <a:gd name="csX121" fmla="*/ 670918 w 2613172"/>
                            <a:gd name="csY121" fmla="*/ 24366 h 226474"/>
                            <a:gd name="csX122" fmla="*/ 672762 w 2613172"/>
                            <a:gd name="csY122" fmla="*/ 34979 h 226474"/>
                            <a:gd name="csX123" fmla="*/ 678253 w 2613172"/>
                            <a:gd name="csY123" fmla="*/ 42694 h 226474"/>
                            <a:gd name="csX124" fmla="*/ 686453 w 2613172"/>
                            <a:gd name="csY124" fmla="*/ 47385 h 226474"/>
                            <a:gd name="csX125" fmla="*/ 696470 w 2613172"/>
                            <a:gd name="csY125" fmla="*/ 48948 h 226474"/>
                            <a:gd name="csX126" fmla="*/ 706474 w 2613172"/>
                            <a:gd name="csY126" fmla="*/ 47385 h 226474"/>
                            <a:gd name="csX127" fmla="*/ 714686 w 2613172"/>
                            <a:gd name="csY127" fmla="*/ 42694 h 226474"/>
                            <a:gd name="csX128" fmla="*/ 720165 w 2613172"/>
                            <a:gd name="csY128" fmla="*/ 34979 h 226474"/>
                            <a:gd name="csX129" fmla="*/ 721983 w 2613172"/>
                            <a:gd name="csY129" fmla="*/ 24366 h 226474"/>
                            <a:gd name="csX130" fmla="*/ 720165 w 2613172"/>
                            <a:gd name="csY130" fmla="*/ 13918 h 226474"/>
                            <a:gd name="csX131" fmla="*/ 714686 w 2613172"/>
                            <a:gd name="csY131" fmla="*/ 6266 h 226474"/>
                            <a:gd name="csX132" fmla="*/ 706474 w 2613172"/>
                            <a:gd name="csY132" fmla="*/ 1563 h 226474"/>
                            <a:gd name="csX133" fmla="*/ 696470 w 2613172"/>
                            <a:gd name="csY133" fmla="*/ 0 h 226474"/>
                            <a:gd name="csX134" fmla="*/ 715411 w 2613172"/>
                            <a:gd name="csY134" fmla="*/ 60324 h 226474"/>
                            <a:gd name="csX135" fmla="*/ 677745 w 2613172"/>
                            <a:gd name="csY135" fmla="*/ 60324 h 226474"/>
                            <a:gd name="csX136" fmla="*/ 673753 w 2613172"/>
                            <a:gd name="csY136" fmla="*/ 61976 h 226474"/>
                            <a:gd name="csX137" fmla="*/ 672101 w 2613172"/>
                            <a:gd name="csY137" fmla="*/ 65980 h 226474"/>
                            <a:gd name="csX138" fmla="*/ 672101 w 2613172"/>
                            <a:gd name="csY138" fmla="*/ 166037 h 226474"/>
                            <a:gd name="csX139" fmla="*/ 673753 w 2613172"/>
                            <a:gd name="csY139" fmla="*/ 170041 h 226474"/>
                            <a:gd name="csX140" fmla="*/ 677745 w 2613172"/>
                            <a:gd name="csY140" fmla="*/ 171706 h 226474"/>
                            <a:gd name="csX141" fmla="*/ 715411 w 2613172"/>
                            <a:gd name="csY141" fmla="*/ 171706 h 226474"/>
                            <a:gd name="csX142" fmla="*/ 719415 w 2613172"/>
                            <a:gd name="csY142" fmla="*/ 170041 h 226474"/>
                            <a:gd name="csX143" fmla="*/ 721080 w 2613172"/>
                            <a:gd name="csY143" fmla="*/ 166037 h 226474"/>
                            <a:gd name="csX144" fmla="*/ 721080 w 2613172"/>
                            <a:gd name="csY144" fmla="*/ 65980 h 226474"/>
                            <a:gd name="csX145" fmla="*/ 719415 w 2613172"/>
                            <a:gd name="csY145" fmla="*/ 61976 h 226474"/>
                            <a:gd name="csX146" fmla="*/ 715411 w 2613172"/>
                            <a:gd name="csY146" fmla="*/ 60324 h 226474"/>
                            <a:gd name="csX147" fmla="*/ 822510 w 2613172"/>
                            <a:gd name="csY147" fmla="*/ 56612 h 226474"/>
                            <a:gd name="csX148" fmla="*/ 804357 w 2613172"/>
                            <a:gd name="csY148" fmla="*/ 60324 h 226474"/>
                            <a:gd name="csX149" fmla="*/ 788391 w 2613172"/>
                            <a:gd name="csY149" fmla="*/ 71458 h 226474"/>
                            <a:gd name="csX150" fmla="*/ 788391 w 2613172"/>
                            <a:gd name="csY150" fmla="*/ 66323 h 226474"/>
                            <a:gd name="csX151" fmla="*/ 786624 w 2613172"/>
                            <a:gd name="csY151" fmla="*/ 62218 h 226474"/>
                            <a:gd name="csX152" fmla="*/ 782403 w 2613172"/>
                            <a:gd name="csY152" fmla="*/ 60692 h 226474"/>
                            <a:gd name="csX153" fmla="*/ 766768 w 2613172"/>
                            <a:gd name="csY153" fmla="*/ 60502 h 226474"/>
                            <a:gd name="csX154" fmla="*/ 751132 w 2613172"/>
                            <a:gd name="csY154" fmla="*/ 60311 h 226474"/>
                            <a:gd name="csX155" fmla="*/ 747127 w 2613172"/>
                            <a:gd name="csY155" fmla="*/ 61976 h 226474"/>
                            <a:gd name="csX156" fmla="*/ 745475 w 2613172"/>
                            <a:gd name="csY156" fmla="*/ 65980 h 226474"/>
                            <a:gd name="csX157" fmla="*/ 745475 w 2613172"/>
                            <a:gd name="csY157" fmla="*/ 166037 h 226474"/>
                            <a:gd name="csX158" fmla="*/ 747127 w 2613172"/>
                            <a:gd name="csY158" fmla="*/ 170040 h 226474"/>
                            <a:gd name="csX159" fmla="*/ 751132 w 2613172"/>
                            <a:gd name="csY159" fmla="*/ 171693 h 226474"/>
                            <a:gd name="csX160" fmla="*/ 788759 w 2613172"/>
                            <a:gd name="csY160" fmla="*/ 171693 h 226474"/>
                            <a:gd name="csX161" fmla="*/ 792764 w 2613172"/>
                            <a:gd name="csY161" fmla="*/ 170040 h 226474"/>
                            <a:gd name="csX162" fmla="*/ 794429 w 2613172"/>
                            <a:gd name="csY162" fmla="*/ 166037 h 226474"/>
                            <a:gd name="csX163" fmla="*/ 794429 w 2613172"/>
                            <a:gd name="csY163" fmla="*/ 103018 h 226474"/>
                            <a:gd name="csX164" fmla="*/ 800213 w 2613172"/>
                            <a:gd name="csY164" fmla="*/ 98582 h 226474"/>
                            <a:gd name="csX165" fmla="*/ 807370 w 2613172"/>
                            <a:gd name="csY165" fmla="*/ 97502 h 226474"/>
                            <a:gd name="csX166" fmla="*/ 814056 w 2613172"/>
                            <a:gd name="csY166" fmla="*/ 100934 h 226474"/>
                            <a:gd name="csX167" fmla="*/ 816713 w 2613172"/>
                            <a:gd name="csY167" fmla="*/ 108115 h 226474"/>
                            <a:gd name="csX168" fmla="*/ 816713 w 2613172"/>
                            <a:gd name="csY168" fmla="*/ 166037 h 226474"/>
                            <a:gd name="csX169" fmla="*/ 818379 w 2613172"/>
                            <a:gd name="csY169" fmla="*/ 170041 h 226474"/>
                            <a:gd name="csX170" fmla="*/ 822383 w 2613172"/>
                            <a:gd name="csY170" fmla="*/ 171693 h 226474"/>
                            <a:gd name="csX171" fmla="*/ 860011 w 2613172"/>
                            <a:gd name="csY171" fmla="*/ 171693 h 226474"/>
                            <a:gd name="csX172" fmla="*/ 864002 w 2613172"/>
                            <a:gd name="csY172" fmla="*/ 170041 h 226474"/>
                            <a:gd name="csX173" fmla="*/ 865668 w 2613172"/>
                            <a:gd name="csY173" fmla="*/ 166037 h 226474"/>
                            <a:gd name="csX174" fmla="*/ 865668 w 2613172"/>
                            <a:gd name="csY174" fmla="*/ 99764 h 226474"/>
                            <a:gd name="csX175" fmla="*/ 862973 w 2613172"/>
                            <a:gd name="csY175" fmla="*/ 83203 h 226474"/>
                            <a:gd name="csX176" fmla="*/ 854888 w 2613172"/>
                            <a:gd name="csY176" fmla="*/ 69247 h 226474"/>
                            <a:gd name="csX177" fmla="*/ 841400 w 2613172"/>
                            <a:gd name="csY177" fmla="*/ 59777 h 226474"/>
                            <a:gd name="csX178" fmla="*/ 822510 w 2613172"/>
                            <a:gd name="csY178" fmla="*/ 56612 h 226474"/>
                            <a:gd name="csX179" fmla="*/ 1013318 w 2613172"/>
                            <a:gd name="csY179" fmla="*/ 61976 h 226474"/>
                            <a:gd name="csX180" fmla="*/ 1014971 w 2613172"/>
                            <a:gd name="csY180" fmla="*/ 65980 h 226474"/>
                            <a:gd name="csX181" fmla="*/ 1014971 w 2613172"/>
                            <a:gd name="csY181" fmla="*/ 164511 h 226474"/>
                            <a:gd name="csX182" fmla="*/ 1010127 w 2613172"/>
                            <a:gd name="csY182" fmla="*/ 192258 h 226474"/>
                            <a:gd name="csX183" fmla="*/ 995598 w 2613172"/>
                            <a:gd name="csY183" fmla="*/ 211477 h 226474"/>
                            <a:gd name="csX184" fmla="*/ 973745 w 2613172"/>
                            <a:gd name="csY184" fmla="*/ 222725 h 226474"/>
                            <a:gd name="csX185" fmla="*/ 946987 w 2613172"/>
                            <a:gd name="csY185" fmla="*/ 226475 h 226474"/>
                            <a:gd name="csX186" fmla="*/ 922414 w 2613172"/>
                            <a:gd name="csY186" fmla="*/ 224454 h 226474"/>
                            <a:gd name="csX187" fmla="*/ 900015 w 2613172"/>
                            <a:gd name="csY187" fmla="*/ 218391 h 226474"/>
                            <a:gd name="csX188" fmla="*/ 897384 w 2613172"/>
                            <a:gd name="csY188" fmla="*/ 216281 h 226474"/>
                            <a:gd name="csX189" fmla="*/ 896392 w 2613172"/>
                            <a:gd name="csY189" fmla="*/ 213040 h 226474"/>
                            <a:gd name="csX190" fmla="*/ 896392 w 2613172"/>
                            <a:gd name="csY190" fmla="*/ 185509 h 226474"/>
                            <a:gd name="csX191" fmla="*/ 898859 w 2613172"/>
                            <a:gd name="csY191" fmla="*/ 180819 h 226474"/>
                            <a:gd name="csX192" fmla="*/ 904071 w 2613172"/>
                            <a:gd name="csY192" fmla="*/ 180272 h 226474"/>
                            <a:gd name="csX193" fmla="*/ 920380 w 2613172"/>
                            <a:gd name="csY193" fmla="*/ 185166 h 226474"/>
                            <a:gd name="csX194" fmla="*/ 938152 w 2613172"/>
                            <a:gd name="csY194" fmla="*/ 186793 h 226474"/>
                            <a:gd name="csX195" fmla="*/ 959216 w 2613172"/>
                            <a:gd name="csY195" fmla="*/ 182026 h 226474"/>
                            <a:gd name="csX196" fmla="*/ 966220 w 2613172"/>
                            <a:gd name="csY196" fmla="*/ 167753 h 226474"/>
                            <a:gd name="csX197" fmla="*/ 966220 w 2613172"/>
                            <a:gd name="csY197" fmla="*/ 162198 h 226474"/>
                            <a:gd name="csX198" fmla="*/ 952961 w 2613172"/>
                            <a:gd name="csY198" fmla="*/ 170193 h 226474"/>
                            <a:gd name="csX199" fmla="*/ 935838 w 2613172"/>
                            <a:gd name="csY199" fmla="*/ 172875 h 226474"/>
                            <a:gd name="csX200" fmla="*/ 913630 w 2613172"/>
                            <a:gd name="csY200" fmla="*/ 168693 h 226474"/>
                            <a:gd name="csX201" fmla="*/ 897562 w 2613172"/>
                            <a:gd name="csY201" fmla="*/ 156148 h 226474"/>
                            <a:gd name="csX202" fmla="*/ 887812 w 2613172"/>
                            <a:gd name="csY202" fmla="*/ 137425 h 226474"/>
                            <a:gd name="csX203" fmla="*/ 884570 w 2613172"/>
                            <a:gd name="csY203" fmla="*/ 114610 h 226474"/>
                            <a:gd name="csX204" fmla="*/ 887812 w 2613172"/>
                            <a:gd name="csY204" fmla="*/ 91846 h 226474"/>
                            <a:gd name="csX205" fmla="*/ 897562 w 2613172"/>
                            <a:gd name="csY205" fmla="*/ 73199 h 226474"/>
                            <a:gd name="csX206" fmla="*/ 913630 w 2613172"/>
                            <a:gd name="csY206" fmla="*/ 60756 h 226474"/>
                            <a:gd name="csX207" fmla="*/ 935838 w 2613172"/>
                            <a:gd name="csY207" fmla="*/ 56625 h 226474"/>
                            <a:gd name="csX208" fmla="*/ 956381 w 2613172"/>
                            <a:gd name="csY208" fmla="*/ 60908 h 226474"/>
                            <a:gd name="csX209" fmla="*/ 972055 w 2613172"/>
                            <a:gd name="csY209" fmla="*/ 73784 h 226474"/>
                            <a:gd name="csX210" fmla="*/ 972055 w 2613172"/>
                            <a:gd name="csY210" fmla="*/ 65980 h 226474"/>
                            <a:gd name="csX211" fmla="*/ 973707 w 2613172"/>
                            <a:gd name="csY211" fmla="*/ 61976 h 226474"/>
                            <a:gd name="csX212" fmla="*/ 977699 w 2613172"/>
                            <a:gd name="csY212" fmla="*/ 60324 h 226474"/>
                            <a:gd name="csX213" fmla="*/ 1009327 w 2613172"/>
                            <a:gd name="csY213" fmla="*/ 60324 h 226474"/>
                            <a:gd name="csX214" fmla="*/ 1013318 w 2613172"/>
                            <a:gd name="csY214" fmla="*/ 61976 h 226474"/>
                            <a:gd name="csX215" fmla="*/ 966474 w 2613172"/>
                            <a:gd name="csY215" fmla="*/ 115322 h 226474"/>
                            <a:gd name="csX216" fmla="*/ 966474 w 2613172"/>
                            <a:gd name="csY216" fmla="*/ 103018 h 226474"/>
                            <a:gd name="csX217" fmla="*/ 960563 w 2613172"/>
                            <a:gd name="csY217" fmla="*/ 97095 h 226474"/>
                            <a:gd name="csX218" fmla="*/ 952097 w 2613172"/>
                            <a:gd name="csY218" fmla="*/ 95125 h 226474"/>
                            <a:gd name="csX219" fmla="*/ 944749 w 2613172"/>
                            <a:gd name="csY219" fmla="*/ 96612 h 226474"/>
                            <a:gd name="csX220" fmla="*/ 939436 w 2613172"/>
                            <a:gd name="csY220" fmla="*/ 101061 h 226474"/>
                            <a:gd name="csX221" fmla="*/ 936207 w 2613172"/>
                            <a:gd name="csY221" fmla="*/ 107569 h 226474"/>
                            <a:gd name="csX222" fmla="*/ 935139 w 2613172"/>
                            <a:gd name="csY222" fmla="*/ 115322 h 226474"/>
                            <a:gd name="csX223" fmla="*/ 936207 w 2613172"/>
                            <a:gd name="csY223" fmla="*/ 123063 h 226474"/>
                            <a:gd name="csX224" fmla="*/ 939436 w 2613172"/>
                            <a:gd name="csY224" fmla="*/ 129583 h 226474"/>
                            <a:gd name="csX225" fmla="*/ 944749 w 2613172"/>
                            <a:gd name="csY225" fmla="*/ 134019 h 226474"/>
                            <a:gd name="csX226" fmla="*/ 952097 w 2613172"/>
                            <a:gd name="csY226" fmla="*/ 135493 h 226474"/>
                            <a:gd name="csX227" fmla="*/ 960563 w 2613172"/>
                            <a:gd name="csY227" fmla="*/ 133523 h 226474"/>
                            <a:gd name="csX228" fmla="*/ 966474 w 2613172"/>
                            <a:gd name="csY228" fmla="*/ 127626 h 226474"/>
                            <a:gd name="csX229" fmla="*/ 966474 w 2613172"/>
                            <a:gd name="csY229" fmla="*/ 115322 h 226474"/>
                            <a:gd name="csX230" fmla="*/ 966474 w 2613172"/>
                            <a:gd name="csY230" fmla="*/ 115322 h 226474"/>
                            <a:gd name="csX231" fmla="*/ 609176 w 2613172"/>
                            <a:gd name="csY231" fmla="*/ 56612 h 226474"/>
                            <a:gd name="csX232" fmla="*/ 591023 w 2613172"/>
                            <a:gd name="csY232" fmla="*/ 60324 h 226474"/>
                            <a:gd name="csX233" fmla="*/ 575057 w 2613172"/>
                            <a:gd name="csY233" fmla="*/ 71458 h 226474"/>
                            <a:gd name="csX234" fmla="*/ 575057 w 2613172"/>
                            <a:gd name="csY234" fmla="*/ 66323 h 226474"/>
                            <a:gd name="csX235" fmla="*/ 573277 w 2613172"/>
                            <a:gd name="csY235" fmla="*/ 62218 h 226474"/>
                            <a:gd name="csX236" fmla="*/ 569056 w 2613172"/>
                            <a:gd name="csY236" fmla="*/ 60692 h 226474"/>
                            <a:gd name="csX237" fmla="*/ 553421 w 2613172"/>
                            <a:gd name="csY237" fmla="*/ 60502 h 226474"/>
                            <a:gd name="csX238" fmla="*/ 537785 w 2613172"/>
                            <a:gd name="csY238" fmla="*/ 60311 h 226474"/>
                            <a:gd name="csX239" fmla="*/ 533793 w 2613172"/>
                            <a:gd name="csY239" fmla="*/ 61976 h 226474"/>
                            <a:gd name="csX240" fmla="*/ 532141 w 2613172"/>
                            <a:gd name="csY240" fmla="*/ 65980 h 226474"/>
                            <a:gd name="csX241" fmla="*/ 532141 w 2613172"/>
                            <a:gd name="csY241" fmla="*/ 166037 h 226474"/>
                            <a:gd name="csX242" fmla="*/ 533793 w 2613172"/>
                            <a:gd name="csY242" fmla="*/ 170040 h 226474"/>
                            <a:gd name="csX243" fmla="*/ 537785 w 2613172"/>
                            <a:gd name="csY243" fmla="*/ 171693 h 226474"/>
                            <a:gd name="csX244" fmla="*/ 575425 w 2613172"/>
                            <a:gd name="csY244" fmla="*/ 171693 h 226474"/>
                            <a:gd name="csX245" fmla="*/ 579430 w 2613172"/>
                            <a:gd name="csY245" fmla="*/ 170040 h 226474"/>
                            <a:gd name="csX246" fmla="*/ 581095 w 2613172"/>
                            <a:gd name="csY246" fmla="*/ 166037 h 226474"/>
                            <a:gd name="csX247" fmla="*/ 581095 w 2613172"/>
                            <a:gd name="csY247" fmla="*/ 103018 h 226474"/>
                            <a:gd name="csX248" fmla="*/ 586879 w 2613172"/>
                            <a:gd name="csY248" fmla="*/ 98582 h 226474"/>
                            <a:gd name="csX249" fmla="*/ 594023 w 2613172"/>
                            <a:gd name="csY249" fmla="*/ 97502 h 226474"/>
                            <a:gd name="csX250" fmla="*/ 600722 w 2613172"/>
                            <a:gd name="csY250" fmla="*/ 100934 h 226474"/>
                            <a:gd name="csX251" fmla="*/ 603379 w 2613172"/>
                            <a:gd name="csY251" fmla="*/ 108115 h 226474"/>
                            <a:gd name="csX252" fmla="*/ 603379 w 2613172"/>
                            <a:gd name="csY252" fmla="*/ 166037 h 226474"/>
                            <a:gd name="csX253" fmla="*/ 605044 w 2613172"/>
                            <a:gd name="csY253" fmla="*/ 170041 h 226474"/>
                            <a:gd name="csX254" fmla="*/ 609049 w 2613172"/>
                            <a:gd name="csY254" fmla="*/ 171693 h 226474"/>
                            <a:gd name="csX255" fmla="*/ 646676 w 2613172"/>
                            <a:gd name="csY255" fmla="*/ 171693 h 226474"/>
                            <a:gd name="csX256" fmla="*/ 650668 w 2613172"/>
                            <a:gd name="csY256" fmla="*/ 170041 h 226474"/>
                            <a:gd name="csX257" fmla="*/ 652333 w 2613172"/>
                            <a:gd name="csY257" fmla="*/ 166037 h 226474"/>
                            <a:gd name="csX258" fmla="*/ 652333 w 2613172"/>
                            <a:gd name="csY258" fmla="*/ 99764 h 226474"/>
                            <a:gd name="csX259" fmla="*/ 649638 w 2613172"/>
                            <a:gd name="csY259" fmla="*/ 83203 h 226474"/>
                            <a:gd name="csX260" fmla="*/ 641553 w 2613172"/>
                            <a:gd name="csY260" fmla="*/ 69247 h 226474"/>
                            <a:gd name="csX261" fmla="*/ 628066 w 2613172"/>
                            <a:gd name="csY261" fmla="*/ 59777 h 226474"/>
                            <a:gd name="csX262" fmla="*/ 609176 w 2613172"/>
                            <a:gd name="csY262" fmla="*/ 56612 h 226474"/>
                            <a:gd name="csX263" fmla="*/ 53620 w 2613172"/>
                            <a:gd name="csY263" fmla="*/ 124829 h 226474"/>
                            <a:gd name="csX264" fmla="*/ 53620 w 2613172"/>
                            <a:gd name="csY264" fmla="*/ 14922 h 226474"/>
                            <a:gd name="csX265" fmla="*/ 51967 w 2613172"/>
                            <a:gd name="csY265" fmla="*/ 10918 h 226474"/>
                            <a:gd name="csX266" fmla="*/ 47963 w 2613172"/>
                            <a:gd name="csY266" fmla="*/ 9266 h 226474"/>
                            <a:gd name="csX267" fmla="*/ 5657 w 2613172"/>
                            <a:gd name="csY267" fmla="*/ 9266 h 226474"/>
                            <a:gd name="csX268" fmla="*/ 1665 w 2613172"/>
                            <a:gd name="csY268" fmla="*/ 10918 h 226474"/>
                            <a:gd name="csX269" fmla="*/ 0 w 2613172"/>
                            <a:gd name="csY269" fmla="*/ 14922 h 226474"/>
                            <a:gd name="csX270" fmla="*/ 0 w 2613172"/>
                            <a:gd name="csY270" fmla="*/ 166049 h 226474"/>
                            <a:gd name="csX271" fmla="*/ 1665 w 2613172"/>
                            <a:gd name="csY271" fmla="*/ 170041 h 226474"/>
                            <a:gd name="csX272" fmla="*/ 5657 w 2613172"/>
                            <a:gd name="csY272" fmla="*/ 171706 h 226474"/>
                            <a:gd name="csX273" fmla="*/ 117358 w 2613172"/>
                            <a:gd name="csY273" fmla="*/ 171706 h 226474"/>
                            <a:gd name="csX274" fmla="*/ 121350 w 2613172"/>
                            <a:gd name="csY274" fmla="*/ 170041 h 226474"/>
                            <a:gd name="csX275" fmla="*/ 123002 w 2613172"/>
                            <a:gd name="csY275" fmla="*/ 166049 h 226474"/>
                            <a:gd name="csX276" fmla="*/ 123002 w 2613172"/>
                            <a:gd name="csY276" fmla="*/ 130486 h 226474"/>
                            <a:gd name="csX277" fmla="*/ 121350 w 2613172"/>
                            <a:gd name="csY277" fmla="*/ 126482 h 226474"/>
                            <a:gd name="csX278" fmla="*/ 117358 w 2613172"/>
                            <a:gd name="csY278" fmla="*/ 124830 h 226474"/>
                            <a:gd name="csX279" fmla="*/ 53620 w 2613172"/>
                            <a:gd name="csY279" fmla="*/ 124830 h 226474"/>
                            <a:gd name="csX280" fmla="*/ 53620 w 2613172"/>
                            <a:gd name="csY280" fmla="*/ 124829 h 226474"/>
                            <a:gd name="csX281" fmla="*/ 2329642 w 2613172"/>
                            <a:gd name="csY281" fmla="*/ 170714 h 226474"/>
                            <a:gd name="csX282" fmla="*/ 2331714 w 2613172"/>
                            <a:gd name="csY282" fmla="*/ 168096 h 226474"/>
                            <a:gd name="csX283" fmla="*/ 2351113 w 2613172"/>
                            <a:gd name="csY283" fmla="*/ 118055 h 226474"/>
                            <a:gd name="csX284" fmla="*/ 2370499 w 2613172"/>
                            <a:gd name="csY284" fmla="*/ 68014 h 226474"/>
                            <a:gd name="csX285" fmla="*/ 2369901 w 2613172"/>
                            <a:gd name="csY285" fmla="*/ 62777 h 226474"/>
                            <a:gd name="csX286" fmla="*/ 2365236 w 2613172"/>
                            <a:gd name="csY286" fmla="*/ 60324 h 226474"/>
                            <a:gd name="csX287" fmla="*/ 2326515 w 2613172"/>
                            <a:gd name="csY287" fmla="*/ 60324 h 226474"/>
                            <a:gd name="csX288" fmla="*/ 2323082 w 2613172"/>
                            <a:gd name="csY288" fmla="*/ 61480 h 226474"/>
                            <a:gd name="csX289" fmla="*/ 2321061 w 2613172"/>
                            <a:gd name="csY289" fmla="*/ 64480 h 226474"/>
                            <a:gd name="csX290" fmla="*/ 2312811 w 2613172"/>
                            <a:gd name="csY290" fmla="*/ 94769 h 226474"/>
                            <a:gd name="csX291" fmla="*/ 2304561 w 2613172"/>
                            <a:gd name="csY291" fmla="*/ 125058 h 226474"/>
                            <a:gd name="csX292" fmla="*/ 2296311 w 2613172"/>
                            <a:gd name="csY292" fmla="*/ 94769 h 226474"/>
                            <a:gd name="csX293" fmla="*/ 2288061 w 2613172"/>
                            <a:gd name="csY293" fmla="*/ 64480 h 226474"/>
                            <a:gd name="csX294" fmla="*/ 2286027 w 2613172"/>
                            <a:gd name="csY294" fmla="*/ 61480 h 226474"/>
                            <a:gd name="csX295" fmla="*/ 2282607 w 2613172"/>
                            <a:gd name="csY295" fmla="*/ 60324 h 226474"/>
                            <a:gd name="csX296" fmla="*/ 2243645 w 2613172"/>
                            <a:gd name="csY296" fmla="*/ 60324 h 226474"/>
                            <a:gd name="csX297" fmla="*/ 2238980 w 2613172"/>
                            <a:gd name="csY297" fmla="*/ 62777 h 226474"/>
                            <a:gd name="csX298" fmla="*/ 2238382 w 2613172"/>
                            <a:gd name="csY298" fmla="*/ 68014 h 226474"/>
                            <a:gd name="csX299" fmla="*/ 2257768 w 2613172"/>
                            <a:gd name="csY299" fmla="*/ 118055 h 226474"/>
                            <a:gd name="csX300" fmla="*/ 2277167 w 2613172"/>
                            <a:gd name="csY300" fmla="*/ 168096 h 226474"/>
                            <a:gd name="csX301" fmla="*/ 2279239 w 2613172"/>
                            <a:gd name="csY301" fmla="*/ 170714 h 226474"/>
                            <a:gd name="csX302" fmla="*/ 2282429 w 2613172"/>
                            <a:gd name="csY302" fmla="*/ 171706 h 226474"/>
                            <a:gd name="csX303" fmla="*/ 2326439 w 2613172"/>
                            <a:gd name="csY303" fmla="*/ 171706 h 226474"/>
                            <a:gd name="csX304" fmla="*/ 2329642 w 2613172"/>
                            <a:gd name="csY304" fmla="*/ 170714 h 226474"/>
                            <a:gd name="csX305" fmla="*/ 2197614 w 2613172"/>
                            <a:gd name="csY305" fmla="*/ 0 h 226474"/>
                            <a:gd name="csX306" fmla="*/ 2187597 w 2613172"/>
                            <a:gd name="csY306" fmla="*/ 1563 h 226474"/>
                            <a:gd name="csX307" fmla="*/ 2179398 w 2613172"/>
                            <a:gd name="csY307" fmla="*/ 6266 h 226474"/>
                            <a:gd name="csX308" fmla="*/ 2173906 w 2613172"/>
                            <a:gd name="csY308" fmla="*/ 13918 h 226474"/>
                            <a:gd name="csX309" fmla="*/ 2172076 w 2613172"/>
                            <a:gd name="csY309" fmla="*/ 24366 h 226474"/>
                            <a:gd name="csX310" fmla="*/ 2173906 w 2613172"/>
                            <a:gd name="csY310" fmla="*/ 34979 h 226474"/>
                            <a:gd name="csX311" fmla="*/ 2179398 w 2613172"/>
                            <a:gd name="csY311" fmla="*/ 42694 h 226474"/>
                            <a:gd name="csX312" fmla="*/ 2187597 w 2613172"/>
                            <a:gd name="csY312" fmla="*/ 47385 h 226474"/>
                            <a:gd name="csX313" fmla="*/ 2197614 w 2613172"/>
                            <a:gd name="csY313" fmla="*/ 48948 h 226474"/>
                            <a:gd name="csX314" fmla="*/ 2207619 w 2613172"/>
                            <a:gd name="csY314" fmla="*/ 47385 h 226474"/>
                            <a:gd name="csX315" fmla="*/ 2215831 w 2613172"/>
                            <a:gd name="csY315" fmla="*/ 42694 h 226474"/>
                            <a:gd name="csX316" fmla="*/ 2221309 w 2613172"/>
                            <a:gd name="csY316" fmla="*/ 34979 h 226474"/>
                            <a:gd name="csX317" fmla="*/ 2223127 w 2613172"/>
                            <a:gd name="csY317" fmla="*/ 24366 h 226474"/>
                            <a:gd name="csX318" fmla="*/ 2221309 w 2613172"/>
                            <a:gd name="csY318" fmla="*/ 13918 h 226474"/>
                            <a:gd name="csX319" fmla="*/ 2215831 w 2613172"/>
                            <a:gd name="csY319" fmla="*/ 6266 h 226474"/>
                            <a:gd name="csX320" fmla="*/ 2207619 w 2613172"/>
                            <a:gd name="csY320" fmla="*/ 1563 h 226474"/>
                            <a:gd name="csX321" fmla="*/ 2197614 w 2613172"/>
                            <a:gd name="csY321" fmla="*/ 0 h 226474"/>
                            <a:gd name="csX322" fmla="*/ 2216555 w 2613172"/>
                            <a:gd name="csY322" fmla="*/ 60324 h 226474"/>
                            <a:gd name="csX323" fmla="*/ 2178889 w 2613172"/>
                            <a:gd name="csY323" fmla="*/ 60324 h 226474"/>
                            <a:gd name="csX324" fmla="*/ 2174898 w 2613172"/>
                            <a:gd name="csY324" fmla="*/ 61976 h 226474"/>
                            <a:gd name="csX325" fmla="*/ 2173245 w 2613172"/>
                            <a:gd name="csY325" fmla="*/ 65980 h 226474"/>
                            <a:gd name="csX326" fmla="*/ 2173245 w 2613172"/>
                            <a:gd name="csY326" fmla="*/ 166037 h 226474"/>
                            <a:gd name="csX327" fmla="*/ 2174898 w 2613172"/>
                            <a:gd name="csY327" fmla="*/ 170041 h 226474"/>
                            <a:gd name="csX328" fmla="*/ 2178889 w 2613172"/>
                            <a:gd name="csY328" fmla="*/ 171706 h 226474"/>
                            <a:gd name="csX329" fmla="*/ 2216555 w 2613172"/>
                            <a:gd name="csY329" fmla="*/ 171706 h 226474"/>
                            <a:gd name="csX330" fmla="*/ 2220560 w 2613172"/>
                            <a:gd name="csY330" fmla="*/ 170041 h 226474"/>
                            <a:gd name="csX331" fmla="*/ 2222225 w 2613172"/>
                            <a:gd name="csY331" fmla="*/ 166037 h 226474"/>
                            <a:gd name="csX332" fmla="*/ 2222225 w 2613172"/>
                            <a:gd name="csY332" fmla="*/ 65980 h 226474"/>
                            <a:gd name="csX333" fmla="*/ 2220560 w 2613172"/>
                            <a:gd name="csY333" fmla="*/ 61976 h 226474"/>
                            <a:gd name="csX334" fmla="*/ 2216555 w 2613172"/>
                            <a:gd name="csY334" fmla="*/ 60324 h 226474"/>
                            <a:gd name="csX335" fmla="*/ 2484996 w 2613172"/>
                            <a:gd name="csY335" fmla="*/ 80127 h 226474"/>
                            <a:gd name="csX336" fmla="*/ 2478920 w 2613172"/>
                            <a:gd name="csY336" fmla="*/ 72170 h 226474"/>
                            <a:gd name="csX337" fmla="*/ 2471331 w 2613172"/>
                            <a:gd name="csY337" fmla="*/ 65866 h 226474"/>
                            <a:gd name="csX338" fmla="*/ 2461275 w 2613172"/>
                            <a:gd name="csY338" fmla="*/ 60908 h 226474"/>
                            <a:gd name="csX339" fmla="*/ 2449250 w 2613172"/>
                            <a:gd name="csY339" fmla="*/ 57680 h 226474"/>
                            <a:gd name="csX340" fmla="*/ 2435648 w 2613172"/>
                            <a:gd name="csY340" fmla="*/ 56625 h 226474"/>
                            <a:gd name="csX341" fmla="*/ 2425682 w 2613172"/>
                            <a:gd name="csY341" fmla="*/ 57400 h 226474"/>
                            <a:gd name="csX342" fmla="*/ 2415703 w 2613172"/>
                            <a:gd name="csY342" fmla="*/ 59752 h 226474"/>
                            <a:gd name="csX343" fmla="*/ 2405914 w 2613172"/>
                            <a:gd name="csY343" fmla="*/ 63718 h 226474"/>
                            <a:gd name="csX344" fmla="*/ 2396546 w 2613172"/>
                            <a:gd name="csY344" fmla="*/ 69374 h 226474"/>
                            <a:gd name="csX345" fmla="*/ 2388207 w 2613172"/>
                            <a:gd name="csY345" fmla="*/ 77229 h 226474"/>
                            <a:gd name="csX346" fmla="*/ 2381571 w 2613172"/>
                            <a:gd name="csY346" fmla="*/ 87829 h 226474"/>
                            <a:gd name="csX347" fmla="*/ 2377236 w 2613172"/>
                            <a:gd name="csY347" fmla="*/ 100667 h 226474"/>
                            <a:gd name="csX348" fmla="*/ 2375774 w 2613172"/>
                            <a:gd name="csY348" fmla="*/ 115322 h 226474"/>
                            <a:gd name="csX349" fmla="*/ 2378355 w 2613172"/>
                            <a:gd name="csY349" fmla="*/ 134133 h 226474"/>
                            <a:gd name="csX350" fmla="*/ 2386109 w 2613172"/>
                            <a:gd name="csY350" fmla="*/ 149780 h 226474"/>
                            <a:gd name="csX351" fmla="*/ 2397677 w 2613172"/>
                            <a:gd name="csY351" fmla="*/ 161753 h 226474"/>
                            <a:gd name="csX352" fmla="*/ 2411737 w 2613172"/>
                            <a:gd name="csY352" fmla="*/ 169621 h 226474"/>
                            <a:gd name="csX353" fmla="*/ 2427919 w 2613172"/>
                            <a:gd name="csY353" fmla="*/ 173968 h 226474"/>
                            <a:gd name="csX354" fmla="*/ 2445856 w 2613172"/>
                            <a:gd name="csY354" fmla="*/ 175417 h 226474"/>
                            <a:gd name="csX355" fmla="*/ 2465496 w 2613172"/>
                            <a:gd name="csY355" fmla="*/ 174273 h 226474"/>
                            <a:gd name="csX356" fmla="*/ 2482492 w 2613172"/>
                            <a:gd name="csY356" fmla="*/ 170879 h 226474"/>
                            <a:gd name="csX357" fmla="*/ 2485378 w 2613172"/>
                            <a:gd name="csY357" fmla="*/ 168820 h 226474"/>
                            <a:gd name="csX358" fmla="*/ 2486458 w 2613172"/>
                            <a:gd name="csY358" fmla="*/ 165414 h 226474"/>
                            <a:gd name="csX359" fmla="*/ 2486458 w 2613172"/>
                            <a:gd name="csY359" fmla="*/ 144010 h 226474"/>
                            <a:gd name="csX360" fmla="*/ 2484386 w 2613172"/>
                            <a:gd name="csY360" fmla="*/ 139612 h 226474"/>
                            <a:gd name="csX361" fmla="*/ 2479708 w 2613172"/>
                            <a:gd name="csY361" fmla="*/ 138481 h 226474"/>
                            <a:gd name="csX362" fmla="*/ 2467683 w 2613172"/>
                            <a:gd name="csY362" fmla="*/ 140425 h 226474"/>
                            <a:gd name="csX363" fmla="*/ 2454437 w 2613172"/>
                            <a:gd name="csY363" fmla="*/ 141073 h 226474"/>
                            <a:gd name="csX364" fmla="*/ 2443708 w 2613172"/>
                            <a:gd name="csY364" fmla="*/ 140171 h 226474"/>
                            <a:gd name="csX365" fmla="*/ 2434263 w 2613172"/>
                            <a:gd name="csY365" fmla="*/ 137489 h 226474"/>
                            <a:gd name="csX366" fmla="*/ 2426940 w 2613172"/>
                            <a:gd name="csY366" fmla="*/ 133104 h 226474"/>
                            <a:gd name="csX367" fmla="*/ 2422657 w 2613172"/>
                            <a:gd name="csY367" fmla="*/ 127143 h 226474"/>
                            <a:gd name="csX368" fmla="*/ 2486408 w 2613172"/>
                            <a:gd name="csY368" fmla="*/ 127143 h 226474"/>
                            <a:gd name="csX369" fmla="*/ 2490158 w 2613172"/>
                            <a:gd name="csY369" fmla="*/ 125757 h 226474"/>
                            <a:gd name="csX370" fmla="*/ 2492052 w 2613172"/>
                            <a:gd name="csY370" fmla="*/ 122275 h 226474"/>
                            <a:gd name="csX371" fmla="*/ 2492675 w 2613172"/>
                            <a:gd name="csY371" fmla="*/ 116288 h 226474"/>
                            <a:gd name="csX372" fmla="*/ 2493018 w 2613172"/>
                            <a:gd name="csY372" fmla="*/ 110263 h 226474"/>
                            <a:gd name="csX373" fmla="*/ 2492446 w 2613172"/>
                            <a:gd name="csY373" fmla="*/ 99599 h 226474"/>
                            <a:gd name="csX374" fmla="*/ 2489687 w 2613172"/>
                            <a:gd name="csY374" fmla="*/ 89329 h 226474"/>
                            <a:gd name="csX375" fmla="*/ 2484996 w 2613172"/>
                            <a:gd name="csY375" fmla="*/ 80127 h 226474"/>
                            <a:gd name="csX376" fmla="*/ 2451538 w 2613172"/>
                            <a:gd name="csY376" fmla="*/ 99040 h 226474"/>
                            <a:gd name="csX377" fmla="*/ 2451665 w 2613172"/>
                            <a:gd name="csY377" fmla="*/ 104645 h 226474"/>
                            <a:gd name="csX378" fmla="*/ 2422173 w 2613172"/>
                            <a:gd name="csY378" fmla="*/ 104645 h 226474"/>
                            <a:gd name="csX379" fmla="*/ 2423279 w 2613172"/>
                            <a:gd name="csY379" fmla="*/ 98315 h 226474"/>
                            <a:gd name="csX380" fmla="*/ 2426584 w 2613172"/>
                            <a:gd name="csY380" fmla="*/ 93269 h 226474"/>
                            <a:gd name="csX381" fmla="*/ 2431695 w 2613172"/>
                            <a:gd name="csY381" fmla="*/ 89965 h 226474"/>
                            <a:gd name="csX382" fmla="*/ 2438178 w 2613172"/>
                            <a:gd name="csY382" fmla="*/ 88859 h 226474"/>
                            <a:gd name="csX383" fmla="*/ 2444928 w 2613172"/>
                            <a:gd name="csY383" fmla="*/ 90117 h 226474"/>
                            <a:gd name="csX384" fmla="*/ 2449339 w 2613172"/>
                            <a:gd name="csY384" fmla="*/ 93854 h 226474"/>
                            <a:gd name="csX385" fmla="*/ 2451538 w 2613172"/>
                            <a:gd name="csY385" fmla="*/ 99040 h 226474"/>
                            <a:gd name="csX386" fmla="*/ 2146753 w 2613172"/>
                            <a:gd name="csY386" fmla="*/ 170041 h 226474"/>
                            <a:gd name="csX387" fmla="*/ 2148406 w 2613172"/>
                            <a:gd name="csY387" fmla="*/ 166049 h 226474"/>
                            <a:gd name="csX388" fmla="*/ 2148406 w 2613172"/>
                            <a:gd name="csY388" fmla="*/ 7969 h 226474"/>
                            <a:gd name="csX389" fmla="*/ 2146753 w 2613172"/>
                            <a:gd name="csY389" fmla="*/ 3966 h 226474"/>
                            <a:gd name="csX390" fmla="*/ 2142749 w 2613172"/>
                            <a:gd name="csY390" fmla="*/ 2313 h 226474"/>
                            <a:gd name="csX391" fmla="*/ 2105096 w 2613172"/>
                            <a:gd name="csY391" fmla="*/ 2313 h 226474"/>
                            <a:gd name="csX392" fmla="*/ 2101104 w 2613172"/>
                            <a:gd name="csY392" fmla="*/ 3966 h 226474"/>
                            <a:gd name="csX393" fmla="*/ 2099439 w 2613172"/>
                            <a:gd name="csY393" fmla="*/ 7969 h 226474"/>
                            <a:gd name="csX394" fmla="*/ 2099439 w 2613172"/>
                            <a:gd name="csY394" fmla="*/ 166049 h 226474"/>
                            <a:gd name="csX395" fmla="*/ 2101104 w 2613172"/>
                            <a:gd name="csY395" fmla="*/ 170041 h 226474"/>
                            <a:gd name="csX396" fmla="*/ 2105096 w 2613172"/>
                            <a:gd name="csY396" fmla="*/ 171706 h 226474"/>
                            <a:gd name="csX397" fmla="*/ 2142749 w 2613172"/>
                            <a:gd name="csY397" fmla="*/ 171706 h 226474"/>
                            <a:gd name="csX398" fmla="*/ 2146753 w 2613172"/>
                            <a:gd name="csY398" fmla="*/ 170041 h 226474"/>
                            <a:gd name="csX399" fmla="*/ 2511094 w 2613172"/>
                            <a:gd name="csY399" fmla="*/ 101023 h 226474"/>
                            <a:gd name="csX400" fmla="*/ 2513967 w 2613172"/>
                            <a:gd name="csY400" fmla="*/ 108001 h 226474"/>
                            <a:gd name="csX401" fmla="*/ 2518315 w 2613172"/>
                            <a:gd name="csY401" fmla="*/ 113606 h 226474"/>
                            <a:gd name="csX402" fmla="*/ 2523717 w 2613172"/>
                            <a:gd name="csY402" fmla="*/ 118093 h 226474"/>
                            <a:gd name="csX403" fmla="*/ 2529832 w 2613172"/>
                            <a:gd name="csY403" fmla="*/ 121639 h 226474"/>
                            <a:gd name="csX404" fmla="*/ 2536366 w 2613172"/>
                            <a:gd name="csY404" fmla="*/ 124359 h 226474"/>
                            <a:gd name="csX405" fmla="*/ 2542887 w 2613172"/>
                            <a:gd name="csY405" fmla="*/ 126533 h 226474"/>
                            <a:gd name="csX406" fmla="*/ 2549002 w 2613172"/>
                            <a:gd name="csY406" fmla="*/ 128427 h 226474"/>
                            <a:gd name="csX407" fmla="*/ 2554404 w 2613172"/>
                            <a:gd name="csY407" fmla="*/ 130168 h 226474"/>
                            <a:gd name="csX408" fmla="*/ 2558764 w 2613172"/>
                            <a:gd name="csY408" fmla="*/ 131909 h 226474"/>
                            <a:gd name="csX409" fmla="*/ 2561625 w 2613172"/>
                            <a:gd name="csY409" fmla="*/ 133905 h 226474"/>
                            <a:gd name="csX410" fmla="*/ 2562578 w 2613172"/>
                            <a:gd name="csY410" fmla="*/ 136434 h 226474"/>
                            <a:gd name="csX411" fmla="*/ 2561980 w 2613172"/>
                            <a:gd name="csY411" fmla="*/ 138252 h 226474"/>
                            <a:gd name="csX412" fmla="*/ 2560150 w 2613172"/>
                            <a:gd name="csY412" fmla="*/ 139561 h 226474"/>
                            <a:gd name="csX413" fmla="*/ 2556819 w 2613172"/>
                            <a:gd name="csY413" fmla="*/ 140349 h 226474"/>
                            <a:gd name="csX414" fmla="*/ 2551684 w 2613172"/>
                            <a:gd name="csY414" fmla="*/ 140603 h 226474"/>
                            <a:gd name="csX415" fmla="*/ 2542773 w 2613172"/>
                            <a:gd name="csY415" fmla="*/ 139917 h 226474"/>
                            <a:gd name="csX416" fmla="*/ 2532298 w 2613172"/>
                            <a:gd name="csY416" fmla="*/ 137820 h 226474"/>
                            <a:gd name="csX417" fmla="*/ 2525878 w 2613172"/>
                            <a:gd name="csY417" fmla="*/ 135862 h 226474"/>
                            <a:gd name="csX418" fmla="*/ 2519751 w 2613172"/>
                            <a:gd name="csY418" fmla="*/ 133231 h 226474"/>
                            <a:gd name="csX419" fmla="*/ 2514221 w 2613172"/>
                            <a:gd name="csY419" fmla="*/ 133422 h 226474"/>
                            <a:gd name="csX420" fmla="*/ 2511526 w 2613172"/>
                            <a:gd name="csY420" fmla="*/ 138188 h 226474"/>
                            <a:gd name="csX421" fmla="*/ 2511526 w 2613172"/>
                            <a:gd name="csY421" fmla="*/ 162173 h 226474"/>
                            <a:gd name="csX422" fmla="*/ 2512353 w 2613172"/>
                            <a:gd name="csY422" fmla="*/ 165172 h 226474"/>
                            <a:gd name="csX423" fmla="*/ 2514628 w 2613172"/>
                            <a:gd name="csY423" fmla="*/ 167270 h 226474"/>
                            <a:gd name="csX424" fmla="*/ 2523043 w 2613172"/>
                            <a:gd name="csY424" fmla="*/ 170663 h 226474"/>
                            <a:gd name="csX425" fmla="*/ 2532183 w 2613172"/>
                            <a:gd name="csY425" fmla="*/ 173091 h 226474"/>
                            <a:gd name="csX426" fmla="*/ 2544362 w 2613172"/>
                            <a:gd name="csY426" fmla="*/ 174832 h 226474"/>
                            <a:gd name="csX427" fmla="*/ 2558179 w 2613172"/>
                            <a:gd name="csY427" fmla="*/ 175417 h 226474"/>
                            <a:gd name="csX428" fmla="*/ 2568680 w 2613172"/>
                            <a:gd name="csY428" fmla="*/ 175010 h 226474"/>
                            <a:gd name="csX429" fmla="*/ 2578837 w 2613172"/>
                            <a:gd name="csY429" fmla="*/ 173790 h 226474"/>
                            <a:gd name="csX430" fmla="*/ 2588231 w 2613172"/>
                            <a:gd name="csY430" fmla="*/ 171502 h 226474"/>
                            <a:gd name="csX431" fmla="*/ 2596468 w 2613172"/>
                            <a:gd name="csY431" fmla="*/ 167867 h 226474"/>
                            <a:gd name="csX432" fmla="*/ 2603346 w 2613172"/>
                            <a:gd name="csY432" fmla="*/ 162884 h 226474"/>
                            <a:gd name="csX433" fmla="*/ 2608647 w 2613172"/>
                            <a:gd name="csY433" fmla="*/ 156504 h 226474"/>
                            <a:gd name="csX434" fmla="*/ 2612041 w 2613172"/>
                            <a:gd name="csY434" fmla="*/ 148522 h 226474"/>
                            <a:gd name="csX435" fmla="*/ 2613172 w 2613172"/>
                            <a:gd name="csY435" fmla="*/ 138747 h 226474"/>
                            <a:gd name="csX436" fmla="*/ 2612219 w 2613172"/>
                            <a:gd name="csY436" fmla="*/ 129875 h 226474"/>
                            <a:gd name="csX437" fmla="*/ 2609346 w 2613172"/>
                            <a:gd name="csY437" fmla="*/ 122732 h 226474"/>
                            <a:gd name="csX438" fmla="*/ 2605024 w 2613172"/>
                            <a:gd name="csY438" fmla="*/ 117050 h 226474"/>
                            <a:gd name="csX439" fmla="*/ 2599723 w 2613172"/>
                            <a:gd name="csY439" fmla="*/ 112526 h 226474"/>
                            <a:gd name="csX440" fmla="*/ 2593659 w 2613172"/>
                            <a:gd name="csY440" fmla="*/ 109017 h 226474"/>
                            <a:gd name="csX441" fmla="*/ 2587074 w 2613172"/>
                            <a:gd name="csY441" fmla="*/ 106386 h 226474"/>
                            <a:gd name="csX442" fmla="*/ 2580489 w 2613172"/>
                            <a:gd name="csY442" fmla="*/ 104289 h 226474"/>
                            <a:gd name="csX443" fmla="*/ 2574413 w 2613172"/>
                            <a:gd name="csY443" fmla="*/ 102433 h 226474"/>
                            <a:gd name="csX444" fmla="*/ 2569112 w 2613172"/>
                            <a:gd name="csY444" fmla="*/ 100692 h 226474"/>
                            <a:gd name="csX445" fmla="*/ 2564790 w 2613172"/>
                            <a:gd name="csY445" fmla="*/ 98951 h 226474"/>
                            <a:gd name="csX446" fmla="*/ 2561917 w 2613172"/>
                            <a:gd name="csY446" fmla="*/ 96892 h 226474"/>
                            <a:gd name="csX447" fmla="*/ 2560963 w 2613172"/>
                            <a:gd name="csY447" fmla="*/ 94197 h 226474"/>
                            <a:gd name="csX448" fmla="*/ 2561573 w 2613172"/>
                            <a:gd name="csY448" fmla="*/ 92252 h 226474"/>
                            <a:gd name="csX449" fmla="*/ 2563391 w 2613172"/>
                            <a:gd name="csY449" fmla="*/ 91058 h 226474"/>
                            <a:gd name="csX450" fmla="*/ 2566035 w 2613172"/>
                            <a:gd name="csY450" fmla="*/ 90460 h 226474"/>
                            <a:gd name="csX451" fmla="*/ 2569086 w 2613172"/>
                            <a:gd name="csY451" fmla="*/ 90257 h 226474"/>
                            <a:gd name="csX452" fmla="*/ 2577820 w 2613172"/>
                            <a:gd name="csY452" fmla="*/ 90981 h 226474"/>
                            <a:gd name="csX453" fmla="*/ 2587303 w 2613172"/>
                            <a:gd name="csY453" fmla="*/ 93155 h 226474"/>
                            <a:gd name="csX454" fmla="*/ 2592095 w 2613172"/>
                            <a:gd name="csY454" fmla="*/ 94718 h 226474"/>
                            <a:gd name="csX455" fmla="*/ 2596557 w 2613172"/>
                            <a:gd name="csY455" fmla="*/ 96460 h 226474"/>
                            <a:gd name="csX456" fmla="*/ 2601858 w 2613172"/>
                            <a:gd name="csY456" fmla="*/ 96002 h 226474"/>
                            <a:gd name="csX457" fmla="*/ 2604362 w 2613172"/>
                            <a:gd name="csY457" fmla="*/ 91312 h 226474"/>
                            <a:gd name="csX458" fmla="*/ 2604362 w 2613172"/>
                            <a:gd name="csY458" fmla="*/ 69831 h 226474"/>
                            <a:gd name="csX459" fmla="*/ 2603447 w 2613172"/>
                            <a:gd name="csY459" fmla="*/ 66704 h 226474"/>
                            <a:gd name="csX460" fmla="*/ 2600994 w 2613172"/>
                            <a:gd name="csY460" fmla="*/ 64594 h 226474"/>
                            <a:gd name="csX461" fmla="*/ 2593011 w 2613172"/>
                            <a:gd name="csY461" fmla="*/ 61569 h 226474"/>
                            <a:gd name="csX462" fmla="*/ 2584633 w 2613172"/>
                            <a:gd name="csY462" fmla="*/ 59154 h 226474"/>
                            <a:gd name="csX463" fmla="*/ 2573383 w 2613172"/>
                            <a:gd name="csY463" fmla="*/ 57248 h 226474"/>
                            <a:gd name="csX464" fmla="*/ 2560506 w 2613172"/>
                            <a:gd name="csY464" fmla="*/ 56612 h 226474"/>
                            <a:gd name="csX465" fmla="*/ 2550921 w 2613172"/>
                            <a:gd name="csY465" fmla="*/ 57044 h 226474"/>
                            <a:gd name="csX466" fmla="*/ 2541705 w 2613172"/>
                            <a:gd name="csY466" fmla="*/ 58354 h 226474"/>
                            <a:gd name="csX467" fmla="*/ 2533175 w 2613172"/>
                            <a:gd name="csY467" fmla="*/ 60692 h 226474"/>
                            <a:gd name="csX468" fmla="*/ 2525687 w 2613172"/>
                            <a:gd name="csY468" fmla="*/ 64264 h 226474"/>
                            <a:gd name="csX469" fmla="*/ 2519395 w 2613172"/>
                            <a:gd name="csY469" fmla="*/ 69107 h 226474"/>
                            <a:gd name="csX470" fmla="*/ 2514437 w 2613172"/>
                            <a:gd name="csY470" fmla="*/ 75284 h 226474"/>
                            <a:gd name="csX471" fmla="*/ 2511208 w 2613172"/>
                            <a:gd name="csY471" fmla="*/ 82974 h 226474"/>
                            <a:gd name="csX472" fmla="*/ 2510141 w 2613172"/>
                            <a:gd name="csY472" fmla="*/ 92341 h 226474"/>
                            <a:gd name="csX473" fmla="*/ 2511094 w 2613172"/>
                            <a:gd name="csY473" fmla="*/ 101023 h 226474"/>
                            <a:gd name="csX474" fmla="*/ 1772420 w 2613172"/>
                            <a:gd name="csY474" fmla="*/ 61976 h 226474"/>
                            <a:gd name="csX475" fmla="*/ 1774073 w 2613172"/>
                            <a:gd name="csY475" fmla="*/ 65980 h 226474"/>
                            <a:gd name="csX476" fmla="*/ 1774073 w 2613172"/>
                            <a:gd name="csY476" fmla="*/ 164511 h 226474"/>
                            <a:gd name="csX477" fmla="*/ 1769230 w 2613172"/>
                            <a:gd name="csY477" fmla="*/ 192258 h 226474"/>
                            <a:gd name="csX478" fmla="*/ 1754700 w 2613172"/>
                            <a:gd name="csY478" fmla="*/ 211477 h 226474"/>
                            <a:gd name="csX479" fmla="*/ 1732848 w 2613172"/>
                            <a:gd name="csY479" fmla="*/ 222725 h 226474"/>
                            <a:gd name="csX480" fmla="*/ 1706089 w 2613172"/>
                            <a:gd name="csY480" fmla="*/ 226475 h 226474"/>
                            <a:gd name="csX481" fmla="*/ 1681516 w 2613172"/>
                            <a:gd name="csY481" fmla="*/ 224454 h 226474"/>
                            <a:gd name="csX482" fmla="*/ 1659118 w 2613172"/>
                            <a:gd name="csY482" fmla="*/ 218391 h 226474"/>
                            <a:gd name="csX483" fmla="*/ 1656473 w 2613172"/>
                            <a:gd name="csY483" fmla="*/ 216281 h 226474"/>
                            <a:gd name="csX484" fmla="*/ 1655482 w 2613172"/>
                            <a:gd name="csY484" fmla="*/ 213040 h 226474"/>
                            <a:gd name="csX485" fmla="*/ 1655482 w 2613172"/>
                            <a:gd name="csY485" fmla="*/ 185509 h 226474"/>
                            <a:gd name="csX486" fmla="*/ 1657948 w 2613172"/>
                            <a:gd name="csY486" fmla="*/ 180819 h 226474"/>
                            <a:gd name="csX487" fmla="*/ 1663173 w 2613172"/>
                            <a:gd name="csY487" fmla="*/ 180272 h 226474"/>
                            <a:gd name="csX488" fmla="*/ 1679470 w 2613172"/>
                            <a:gd name="csY488" fmla="*/ 185166 h 226474"/>
                            <a:gd name="csX489" fmla="*/ 1697254 w 2613172"/>
                            <a:gd name="csY489" fmla="*/ 186793 h 226474"/>
                            <a:gd name="csX490" fmla="*/ 1718318 w 2613172"/>
                            <a:gd name="csY490" fmla="*/ 182026 h 226474"/>
                            <a:gd name="csX491" fmla="*/ 1725322 w 2613172"/>
                            <a:gd name="csY491" fmla="*/ 167753 h 226474"/>
                            <a:gd name="csX492" fmla="*/ 1725322 w 2613172"/>
                            <a:gd name="csY492" fmla="*/ 162198 h 226474"/>
                            <a:gd name="csX493" fmla="*/ 1712051 w 2613172"/>
                            <a:gd name="csY493" fmla="*/ 170193 h 226474"/>
                            <a:gd name="csX494" fmla="*/ 1694941 w 2613172"/>
                            <a:gd name="csY494" fmla="*/ 172875 h 226474"/>
                            <a:gd name="csX495" fmla="*/ 1672720 w 2613172"/>
                            <a:gd name="csY495" fmla="*/ 168693 h 226474"/>
                            <a:gd name="csX496" fmla="*/ 1656664 w 2613172"/>
                            <a:gd name="csY496" fmla="*/ 156148 h 226474"/>
                            <a:gd name="csX497" fmla="*/ 1646914 w 2613172"/>
                            <a:gd name="csY497" fmla="*/ 137425 h 226474"/>
                            <a:gd name="csX498" fmla="*/ 1643660 w 2613172"/>
                            <a:gd name="csY498" fmla="*/ 114610 h 226474"/>
                            <a:gd name="csX499" fmla="*/ 1646914 w 2613172"/>
                            <a:gd name="csY499" fmla="*/ 91846 h 226474"/>
                            <a:gd name="csX500" fmla="*/ 1656664 w 2613172"/>
                            <a:gd name="csY500" fmla="*/ 73199 h 226474"/>
                            <a:gd name="csX501" fmla="*/ 1672720 w 2613172"/>
                            <a:gd name="csY501" fmla="*/ 60756 h 226474"/>
                            <a:gd name="csX502" fmla="*/ 1694940 w 2613172"/>
                            <a:gd name="csY502" fmla="*/ 56625 h 226474"/>
                            <a:gd name="csX503" fmla="*/ 1715470 w 2613172"/>
                            <a:gd name="csY503" fmla="*/ 60908 h 226474"/>
                            <a:gd name="csX504" fmla="*/ 1731144 w 2613172"/>
                            <a:gd name="csY504" fmla="*/ 73784 h 226474"/>
                            <a:gd name="csX505" fmla="*/ 1731144 w 2613172"/>
                            <a:gd name="csY505" fmla="*/ 65980 h 226474"/>
                            <a:gd name="csX506" fmla="*/ 1732810 w 2613172"/>
                            <a:gd name="csY506" fmla="*/ 61976 h 226474"/>
                            <a:gd name="csX507" fmla="*/ 1736801 w 2613172"/>
                            <a:gd name="csY507" fmla="*/ 60324 h 226474"/>
                            <a:gd name="csX508" fmla="*/ 1768416 w 2613172"/>
                            <a:gd name="csY508" fmla="*/ 60324 h 226474"/>
                            <a:gd name="csX509" fmla="*/ 1772420 w 2613172"/>
                            <a:gd name="csY509" fmla="*/ 61976 h 226474"/>
                            <a:gd name="csX510" fmla="*/ 1725576 w 2613172"/>
                            <a:gd name="csY510" fmla="*/ 115322 h 226474"/>
                            <a:gd name="csX511" fmla="*/ 1725576 w 2613172"/>
                            <a:gd name="csY511" fmla="*/ 103018 h 226474"/>
                            <a:gd name="csX512" fmla="*/ 1719665 w 2613172"/>
                            <a:gd name="csY512" fmla="*/ 97095 h 226474"/>
                            <a:gd name="csX513" fmla="*/ 1711199 w 2613172"/>
                            <a:gd name="csY513" fmla="*/ 95125 h 226474"/>
                            <a:gd name="csX514" fmla="*/ 1703851 w 2613172"/>
                            <a:gd name="csY514" fmla="*/ 96612 h 226474"/>
                            <a:gd name="csX515" fmla="*/ 1698538 w 2613172"/>
                            <a:gd name="csY515" fmla="*/ 101061 h 226474"/>
                            <a:gd name="csX516" fmla="*/ 1695309 w 2613172"/>
                            <a:gd name="csY516" fmla="*/ 107569 h 226474"/>
                            <a:gd name="csX517" fmla="*/ 1694241 w 2613172"/>
                            <a:gd name="csY517" fmla="*/ 115322 h 226474"/>
                            <a:gd name="csX518" fmla="*/ 1695309 w 2613172"/>
                            <a:gd name="csY518" fmla="*/ 123063 h 226474"/>
                            <a:gd name="csX519" fmla="*/ 1698538 w 2613172"/>
                            <a:gd name="csY519" fmla="*/ 129583 h 226474"/>
                            <a:gd name="csX520" fmla="*/ 1703851 w 2613172"/>
                            <a:gd name="csY520" fmla="*/ 134019 h 226474"/>
                            <a:gd name="csX521" fmla="*/ 1711199 w 2613172"/>
                            <a:gd name="csY521" fmla="*/ 135493 h 226474"/>
                            <a:gd name="csX522" fmla="*/ 1719665 w 2613172"/>
                            <a:gd name="csY522" fmla="*/ 133523 h 226474"/>
                            <a:gd name="csX523" fmla="*/ 1725576 w 2613172"/>
                            <a:gd name="csY523" fmla="*/ 127626 h 226474"/>
                            <a:gd name="csX524" fmla="*/ 1725576 w 2613172"/>
                            <a:gd name="csY524" fmla="*/ 115322 h 226474"/>
                            <a:gd name="csX525" fmla="*/ 1725576 w 2613172"/>
                            <a:gd name="csY525" fmla="*/ 115322 h 226474"/>
                            <a:gd name="csX526" fmla="*/ 1283692 w 2613172"/>
                            <a:gd name="csY526" fmla="*/ 56625 h 226474"/>
                            <a:gd name="csX527" fmla="*/ 1268907 w 2613172"/>
                            <a:gd name="csY527" fmla="*/ 59053 h 226474"/>
                            <a:gd name="csX528" fmla="*/ 1255611 w 2613172"/>
                            <a:gd name="csY528" fmla="*/ 66374 h 226474"/>
                            <a:gd name="csX529" fmla="*/ 1255611 w 2613172"/>
                            <a:gd name="csY529" fmla="*/ 14922 h 226474"/>
                            <a:gd name="csX530" fmla="*/ 1253958 w 2613172"/>
                            <a:gd name="csY530" fmla="*/ 10931 h 226474"/>
                            <a:gd name="csX531" fmla="*/ 1249966 w 2613172"/>
                            <a:gd name="csY531" fmla="*/ 9279 h 226474"/>
                            <a:gd name="csX532" fmla="*/ 1212313 w 2613172"/>
                            <a:gd name="csY532" fmla="*/ 9279 h 226474"/>
                            <a:gd name="csX533" fmla="*/ 1208309 w 2613172"/>
                            <a:gd name="csY533" fmla="*/ 10931 h 226474"/>
                            <a:gd name="csX534" fmla="*/ 1206656 w 2613172"/>
                            <a:gd name="csY534" fmla="*/ 14922 h 226474"/>
                            <a:gd name="csX535" fmla="*/ 1206656 w 2613172"/>
                            <a:gd name="csY535" fmla="*/ 166037 h 226474"/>
                            <a:gd name="csX536" fmla="*/ 1208309 w 2613172"/>
                            <a:gd name="csY536" fmla="*/ 170041 h 226474"/>
                            <a:gd name="csX537" fmla="*/ 1212313 w 2613172"/>
                            <a:gd name="csY537" fmla="*/ 171706 h 226474"/>
                            <a:gd name="csX538" fmla="*/ 1249966 w 2613172"/>
                            <a:gd name="csY538" fmla="*/ 171706 h 226474"/>
                            <a:gd name="csX539" fmla="*/ 1253958 w 2613172"/>
                            <a:gd name="csY539" fmla="*/ 170041 h 226474"/>
                            <a:gd name="csX540" fmla="*/ 1255611 w 2613172"/>
                            <a:gd name="csY540" fmla="*/ 166037 h 226474"/>
                            <a:gd name="csX541" fmla="*/ 1255611 w 2613172"/>
                            <a:gd name="csY541" fmla="*/ 103018 h 226474"/>
                            <a:gd name="csX542" fmla="*/ 1261394 w 2613172"/>
                            <a:gd name="csY542" fmla="*/ 98582 h 226474"/>
                            <a:gd name="csX543" fmla="*/ 1268564 w 2613172"/>
                            <a:gd name="csY543" fmla="*/ 97489 h 226474"/>
                            <a:gd name="csX544" fmla="*/ 1275251 w 2613172"/>
                            <a:gd name="csY544" fmla="*/ 100946 h 226474"/>
                            <a:gd name="csX545" fmla="*/ 1277920 w 2613172"/>
                            <a:gd name="csY545" fmla="*/ 108115 h 226474"/>
                            <a:gd name="csX546" fmla="*/ 1277920 w 2613172"/>
                            <a:gd name="csY546" fmla="*/ 166037 h 226474"/>
                            <a:gd name="csX547" fmla="*/ 1279573 w 2613172"/>
                            <a:gd name="csY547" fmla="*/ 170041 h 226474"/>
                            <a:gd name="csX548" fmla="*/ 1283564 w 2613172"/>
                            <a:gd name="csY548" fmla="*/ 171706 h 226474"/>
                            <a:gd name="csX549" fmla="*/ 1321192 w 2613172"/>
                            <a:gd name="csY549" fmla="*/ 171706 h 226474"/>
                            <a:gd name="csX550" fmla="*/ 1325196 w 2613172"/>
                            <a:gd name="csY550" fmla="*/ 170041 h 226474"/>
                            <a:gd name="csX551" fmla="*/ 1326849 w 2613172"/>
                            <a:gd name="csY551" fmla="*/ 166037 h 226474"/>
                            <a:gd name="csX552" fmla="*/ 1326849 w 2613172"/>
                            <a:gd name="csY552" fmla="*/ 99777 h 226474"/>
                            <a:gd name="csX553" fmla="*/ 1324154 w 2613172"/>
                            <a:gd name="csY553" fmla="*/ 83215 h 226474"/>
                            <a:gd name="csX554" fmla="*/ 1316082 w 2613172"/>
                            <a:gd name="csY554" fmla="*/ 69259 h 226474"/>
                            <a:gd name="csX555" fmla="*/ 1302582 w 2613172"/>
                            <a:gd name="csY555" fmla="*/ 59777 h 226474"/>
                            <a:gd name="csX556" fmla="*/ 1283691 w 2613172"/>
                            <a:gd name="csY556" fmla="*/ 56625 h 226474"/>
                            <a:gd name="csX557" fmla="*/ 1486017 w 2613172"/>
                            <a:gd name="csY557" fmla="*/ 144289 h 226474"/>
                            <a:gd name="csX558" fmla="*/ 1482534 w 2613172"/>
                            <a:gd name="csY558" fmla="*/ 142459 h 226474"/>
                            <a:gd name="csX559" fmla="*/ 1477793 w 2613172"/>
                            <a:gd name="csY559" fmla="*/ 140527 h 226474"/>
                            <a:gd name="csX560" fmla="*/ 1476547 w 2613172"/>
                            <a:gd name="csY560" fmla="*/ 136434 h 226474"/>
                            <a:gd name="csX561" fmla="*/ 1476547 w 2613172"/>
                            <a:gd name="csY561" fmla="*/ 66018 h 226474"/>
                            <a:gd name="csX562" fmla="*/ 1474869 w 2613172"/>
                            <a:gd name="csY562" fmla="*/ 61989 h 226474"/>
                            <a:gd name="csX563" fmla="*/ 1470826 w 2613172"/>
                            <a:gd name="csY563" fmla="*/ 60311 h 226474"/>
                            <a:gd name="csX564" fmla="*/ 1439326 w 2613172"/>
                            <a:gd name="csY564" fmla="*/ 60311 h 226474"/>
                            <a:gd name="csX565" fmla="*/ 1435296 w 2613172"/>
                            <a:gd name="csY565" fmla="*/ 61989 h 226474"/>
                            <a:gd name="csX566" fmla="*/ 1433618 w 2613172"/>
                            <a:gd name="csY566" fmla="*/ 66018 h 226474"/>
                            <a:gd name="csX567" fmla="*/ 1433618 w 2613172"/>
                            <a:gd name="csY567" fmla="*/ 73772 h 226474"/>
                            <a:gd name="csX568" fmla="*/ 1419076 w 2613172"/>
                            <a:gd name="csY568" fmla="*/ 61709 h 226474"/>
                            <a:gd name="csX569" fmla="*/ 1397414 w 2613172"/>
                            <a:gd name="csY569" fmla="*/ 56600 h 226474"/>
                            <a:gd name="csX570" fmla="*/ 1358375 w 2613172"/>
                            <a:gd name="csY570" fmla="*/ 74814 h 226474"/>
                            <a:gd name="csX571" fmla="*/ 1346133 w 2613172"/>
                            <a:gd name="csY571" fmla="*/ 115996 h 226474"/>
                            <a:gd name="csX572" fmla="*/ 1358375 w 2613172"/>
                            <a:gd name="csY572" fmla="*/ 157190 h 226474"/>
                            <a:gd name="csX573" fmla="*/ 1397414 w 2613172"/>
                            <a:gd name="csY573" fmla="*/ 175404 h 226474"/>
                            <a:gd name="csX574" fmla="*/ 1397872 w 2613172"/>
                            <a:gd name="csY574" fmla="*/ 175404 h 226474"/>
                            <a:gd name="csX575" fmla="*/ 1415580 w 2613172"/>
                            <a:gd name="csY575" fmla="*/ 173053 h 226474"/>
                            <a:gd name="csX576" fmla="*/ 1430847 w 2613172"/>
                            <a:gd name="csY576" fmla="*/ 165973 h 226474"/>
                            <a:gd name="csX577" fmla="*/ 1434533 w 2613172"/>
                            <a:gd name="csY577" fmla="*/ 164905 h 226474"/>
                            <a:gd name="csX578" fmla="*/ 1437991 w 2613172"/>
                            <a:gd name="csY578" fmla="*/ 166393 h 226474"/>
                            <a:gd name="csX579" fmla="*/ 1448453 w 2613172"/>
                            <a:gd name="csY579" fmla="*/ 172633 h 226474"/>
                            <a:gd name="csX580" fmla="*/ 1462843 w 2613172"/>
                            <a:gd name="csY580" fmla="*/ 174718 h 226474"/>
                            <a:gd name="csX581" fmla="*/ 1474068 w 2613172"/>
                            <a:gd name="csY581" fmla="*/ 174006 h 226474"/>
                            <a:gd name="csX582" fmla="*/ 1483729 w 2613172"/>
                            <a:gd name="csY582" fmla="*/ 171909 h 226474"/>
                            <a:gd name="csX583" fmla="*/ 1486450 w 2613172"/>
                            <a:gd name="csY583" fmla="*/ 169850 h 226474"/>
                            <a:gd name="csX584" fmla="*/ 1487454 w 2613172"/>
                            <a:gd name="csY584" fmla="*/ 166558 h 226474"/>
                            <a:gd name="csX585" fmla="*/ 1487454 w 2613172"/>
                            <a:gd name="csY585" fmla="*/ 148064 h 226474"/>
                            <a:gd name="csX586" fmla="*/ 1486017 w 2613172"/>
                            <a:gd name="csY586" fmla="*/ 144289 h 226474"/>
                            <a:gd name="csX587" fmla="*/ 1428050 w 2613172"/>
                            <a:gd name="csY587" fmla="*/ 115996 h 226474"/>
                            <a:gd name="csX588" fmla="*/ 1428050 w 2613172"/>
                            <a:gd name="csY588" fmla="*/ 128299 h 226474"/>
                            <a:gd name="csX589" fmla="*/ 1422508 w 2613172"/>
                            <a:gd name="csY589" fmla="*/ 133727 h 226474"/>
                            <a:gd name="csX590" fmla="*/ 1413660 w 2613172"/>
                            <a:gd name="csY590" fmla="*/ 136193 h 226474"/>
                            <a:gd name="csX591" fmla="*/ 1400668 w 2613172"/>
                            <a:gd name="csY591" fmla="*/ 129837 h 226474"/>
                            <a:gd name="csX592" fmla="*/ 1396715 w 2613172"/>
                            <a:gd name="csY592" fmla="*/ 115996 h 226474"/>
                            <a:gd name="csX593" fmla="*/ 1400668 w 2613172"/>
                            <a:gd name="csY593" fmla="*/ 102167 h 226474"/>
                            <a:gd name="csX594" fmla="*/ 1413660 w 2613172"/>
                            <a:gd name="csY594" fmla="*/ 95824 h 226474"/>
                            <a:gd name="csX595" fmla="*/ 1422508 w 2613172"/>
                            <a:gd name="csY595" fmla="*/ 98290 h 226474"/>
                            <a:gd name="csX596" fmla="*/ 1428050 w 2613172"/>
                            <a:gd name="csY596" fmla="*/ 103705 h 226474"/>
                            <a:gd name="csX597" fmla="*/ 1428050 w 2613172"/>
                            <a:gd name="csY597" fmla="*/ 115996 h 226474"/>
                            <a:gd name="csX598" fmla="*/ 1581599 w 2613172"/>
                            <a:gd name="csY598" fmla="*/ 56612 h 226474"/>
                            <a:gd name="csX599" fmla="*/ 1563446 w 2613172"/>
                            <a:gd name="csY599" fmla="*/ 60324 h 226474"/>
                            <a:gd name="csX600" fmla="*/ 1547493 w 2613172"/>
                            <a:gd name="csY600" fmla="*/ 71458 h 226474"/>
                            <a:gd name="csX601" fmla="*/ 1547493 w 2613172"/>
                            <a:gd name="csY601" fmla="*/ 66323 h 226474"/>
                            <a:gd name="csX602" fmla="*/ 1545713 w 2613172"/>
                            <a:gd name="csY602" fmla="*/ 62218 h 226474"/>
                            <a:gd name="csX603" fmla="*/ 1541492 w 2613172"/>
                            <a:gd name="csY603" fmla="*/ 60692 h 226474"/>
                            <a:gd name="csX604" fmla="*/ 1525857 w 2613172"/>
                            <a:gd name="csY604" fmla="*/ 60502 h 226474"/>
                            <a:gd name="csX605" fmla="*/ 1510221 w 2613172"/>
                            <a:gd name="csY605" fmla="*/ 60311 h 226474"/>
                            <a:gd name="csX606" fmla="*/ 1506229 w 2613172"/>
                            <a:gd name="csY606" fmla="*/ 61976 h 226474"/>
                            <a:gd name="csX607" fmla="*/ 1504577 w 2613172"/>
                            <a:gd name="csY607" fmla="*/ 65980 h 226474"/>
                            <a:gd name="csX608" fmla="*/ 1504577 w 2613172"/>
                            <a:gd name="csY608" fmla="*/ 166037 h 226474"/>
                            <a:gd name="csX609" fmla="*/ 1506229 w 2613172"/>
                            <a:gd name="csY609" fmla="*/ 170040 h 226474"/>
                            <a:gd name="csX610" fmla="*/ 1510221 w 2613172"/>
                            <a:gd name="csY610" fmla="*/ 171693 h 226474"/>
                            <a:gd name="csX611" fmla="*/ 1547861 w 2613172"/>
                            <a:gd name="csY611" fmla="*/ 171693 h 226474"/>
                            <a:gd name="csX612" fmla="*/ 1551866 w 2613172"/>
                            <a:gd name="csY612" fmla="*/ 170040 h 226474"/>
                            <a:gd name="csX613" fmla="*/ 1553531 w 2613172"/>
                            <a:gd name="csY613" fmla="*/ 166037 h 226474"/>
                            <a:gd name="csX614" fmla="*/ 1553531 w 2613172"/>
                            <a:gd name="csY614" fmla="*/ 103018 h 226474"/>
                            <a:gd name="csX615" fmla="*/ 1559315 w 2613172"/>
                            <a:gd name="csY615" fmla="*/ 98582 h 226474"/>
                            <a:gd name="csX616" fmla="*/ 1566459 w 2613172"/>
                            <a:gd name="csY616" fmla="*/ 97502 h 226474"/>
                            <a:gd name="csX617" fmla="*/ 1573158 w 2613172"/>
                            <a:gd name="csY617" fmla="*/ 100934 h 226474"/>
                            <a:gd name="csX618" fmla="*/ 1575815 w 2613172"/>
                            <a:gd name="csY618" fmla="*/ 108115 h 226474"/>
                            <a:gd name="csX619" fmla="*/ 1575815 w 2613172"/>
                            <a:gd name="csY619" fmla="*/ 166037 h 226474"/>
                            <a:gd name="csX620" fmla="*/ 1577480 w 2613172"/>
                            <a:gd name="csY620" fmla="*/ 170041 h 226474"/>
                            <a:gd name="csX621" fmla="*/ 1581485 w 2613172"/>
                            <a:gd name="csY621" fmla="*/ 171693 h 226474"/>
                            <a:gd name="csX622" fmla="*/ 1619113 w 2613172"/>
                            <a:gd name="csY622" fmla="*/ 171693 h 226474"/>
                            <a:gd name="csX623" fmla="*/ 1623104 w 2613172"/>
                            <a:gd name="csY623" fmla="*/ 170041 h 226474"/>
                            <a:gd name="csX624" fmla="*/ 1624757 w 2613172"/>
                            <a:gd name="csY624" fmla="*/ 166037 h 226474"/>
                            <a:gd name="csX625" fmla="*/ 1624757 w 2613172"/>
                            <a:gd name="csY625" fmla="*/ 99764 h 226474"/>
                            <a:gd name="csX626" fmla="*/ 1622075 w 2613172"/>
                            <a:gd name="csY626" fmla="*/ 83203 h 226474"/>
                            <a:gd name="csX627" fmla="*/ 1613990 w 2613172"/>
                            <a:gd name="csY627" fmla="*/ 69247 h 226474"/>
                            <a:gd name="csX628" fmla="*/ 1600502 w 2613172"/>
                            <a:gd name="csY628" fmla="*/ 59777 h 226474"/>
                            <a:gd name="csX629" fmla="*/ 1581599 w 2613172"/>
                            <a:gd name="csY629" fmla="*/ 56612 h 226474"/>
                            <a:gd name="csX630" fmla="*/ 1903495 w 2613172"/>
                            <a:gd name="csY630" fmla="*/ 80127 h 226474"/>
                            <a:gd name="csX631" fmla="*/ 1897418 w 2613172"/>
                            <a:gd name="csY631" fmla="*/ 72170 h 226474"/>
                            <a:gd name="csX632" fmla="*/ 1889829 w 2613172"/>
                            <a:gd name="csY632" fmla="*/ 65866 h 226474"/>
                            <a:gd name="csX633" fmla="*/ 1879774 w 2613172"/>
                            <a:gd name="csY633" fmla="*/ 60908 h 226474"/>
                            <a:gd name="csX634" fmla="*/ 1867748 w 2613172"/>
                            <a:gd name="csY634" fmla="*/ 57680 h 226474"/>
                            <a:gd name="csX635" fmla="*/ 1854159 w 2613172"/>
                            <a:gd name="csY635" fmla="*/ 56625 h 226474"/>
                            <a:gd name="csX636" fmla="*/ 1844180 w 2613172"/>
                            <a:gd name="csY636" fmla="*/ 57400 h 226474"/>
                            <a:gd name="csX637" fmla="*/ 1834201 w 2613172"/>
                            <a:gd name="csY637" fmla="*/ 59752 h 226474"/>
                            <a:gd name="csX638" fmla="*/ 1824426 w 2613172"/>
                            <a:gd name="csY638" fmla="*/ 63718 h 226474"/>
                            <a:gd name="csX639" fmla="*/ 1815044 w 2613172"/>
                            <a:gd name="csY639" fmla="*/ 69374 h 226474"/>
                            <a:gd name="csX640" fmla="*/ 1806705 w 2613172"/>
                            <a:gd name="csY640" fmla="*/ 77229 h 226474"/>
                            <a:gd name="csX641" fmla="*/ 1800082 w 2613172"/>
                            <a:gd name="csY641" fmla="*/ 87829 h 226474"/>
                            <a:gd name="csX642" fmla="*/ 1795734 w 2613172"/>
                            <a:gd name="csY642" fmla="*/ 100667 h 226474"/>
                            <a:gd name="csX643" fmla="*/ 1794272 w 2613172"/>
                            <a:gd name="csY643" fmla="*/ 115322 h 226474"/>
                            <a:gd name="csX644" fmla="*/ 1796866 w 2613172"/>
                            <a:gd name="csY644" fmla="*/ 134133 h 226474"/>
                            <a:gd name="csX645" fmla="*/ 1804607 w 2613172"/>
                            <a:gd name="csY645" fmla="*/ 149780 h 226474"/>
                            <a:gd name="csX646" fmla="*/ 1816176 w 2613172"/>
                            <a:gd name="csY646" fmla="*/ 161753 h 226474"/>
                            <a:gd name="csX647" fmla="*/ 1830235 w 2613172"/>
                            <a:gd name="csY647" fmla="*/ 169621 h 226474"/>
                            <a:gd name="csX648" fmla="*/ 1846430 w 2613172"/>
                            <a:gd name="csY648" fmla="*/ 173968 h 226474"/>
                            <a:gd name="csX649" fmla="*/ 1864367 w 2613172"/>
                            <a:gd name="csY649" fmla="*/ 175417 h 226474"/>
                            <a:gd name="csX650" fmla="*/ 1883994 w 2613172"/>
                            <a:gd name="csY650" fmla="*/ 174273 h 226474"/>
                            <a:gd name="csX651" fmla="*/ 1900991 w 2613172"/>
                            <a:gd name="csY651" fmla="*/ 170879 h 226474"/>
                            <a:gd name="csX652" fmla="*/ 1903876 w 2613172"/>
                            <a:gd name="csY652" fmla="*/ 168820 h 226474"/>
                            <a:gd name="csX653" fmla="*/ 1904969 w 2613172"/>
                            <a:gd name="csY653" fmla="*/ 165414 h 226474"/>
                            <a:gd name="csX654" fmla="*/ 1904969 w 2613172"/>
                            <a:gd name="csY654" fmla="*/ 144010 h 226474"/>
                            <a:gd name="csX655" fmla="*/ 1902897 w 2613172"/>
                            <a:gd name="csY655" fmla="*/ 139612 h 226474"/>
                            <a:gd name="csX656" fmla="*/ 1898219 w 2613172"/>
                            <a:gd name="csY656" fmla="*/ 138481 h 226474"/>
                            <a:gd name="csX657" fmla="*/ 1886194 w 2613172"/>
                            <a:gd name="csY657" fmla="*/ 140425 h 226474"/>
                            <a:gd name="csX658" fmla="*/ 1872935 w 2613172"/>
                            <a:gd name="csY658" fmla="*/ 141073 h 226474"/>
                            <a:gd name="csX659" fmla="*/ 1862206 w 2613172"/>
                            <a:gd name="csY659" fmla="*/ 140171 h 226474"/>
                            <a:gd name="csX660" fmla="*/ 1852761 w 2613172"/>
                            <a:gd name="csY660" fmla="*/ 137489 h 226474"/>
                            <a:gd name="csX661" fmla="*/ 1845439 w 2613172"/>
                            <a:gd name="csY661" fmla="*/ 133104 h 226474"/>
                            <a:gd name="csX662" fmla="*/ 1841167 w 2613172"/>
                            <a:gd name="csY662" fmla="*/ 127143 h 226474"/>
                            <a:gd name="csX663" fmla="*/ 1904919 w 2613172"/>
                            <a:gd name="csY663" fmla="*/ 127143 h 226474"/>
                            <a:gd name="csX664" fmla="*/ 1908656 w 2613172"/>
                            <a:gd name="csY664" fmla="*/ 125757 h 226474"/>
                            <a:gd name="csX665" fmla="*/ 1910550 w 2613172"/>
                            <a:gd name="csY665" fmla="*/ 122275 h 226474"/>
                            <a:gd name="csX666" fmla="*/ 1911173 w 2613172"/>
                            <a:gd name="csY666" fmla="*/ 116288 h 226474"/>
                            <a:gd name="csX667" fmla="*/ 1911516 w 2613172"/>
                            <a:gd name="csY667" fmla="*/ 110263 h 226474"/>
                            <a:gd name="csX668" fmla="*/ 1910944 w 2613172"/>
                            <a:gd name="csY668" fmla="*/ 99599 h 226474"/>
                            <a:gd name="csX669" fmla="*/ 1908186 w 2613172"/>
                            <a:gd name="csY669" fmla="*/ 89329 h 226474"/>
                            <a:gd name="csX670" fmla="*/ 1903495 w 2613172"/>
                            <a:gd name="csY670" fmla="*/ 80127 h 226474"/>
                            <a:gd name="csX671" fmla="*/ 1870036 w 2613172"/>
                            <a:gd name="csY671" fmla="*/ 99040 h 226474"/>
                            <a:gd name="csX672" fmla="*/ 1870164 w 2613172"/>
                            <a:gd name="csY672" fmla="*/ 104645 h 226474"/>
                            <a:gd name="csX673" fmla="*/ 1840684 w 2613172"/>
                            <a:gd name="csY673" fmla="*/ 104645 h 226474"/>
                            <a:gd name="csX674" fmla="*/ 1841790 w 2613172"/>
                            <a:gd name="csY674" fmla="*/ 98315 h 226474"/>
                            <a:gd name="csX675" fmla="*/ 1845083 w 2613172"/>
                            <a:gd name="csY675" fmla="*/ 93269 h 226474"/>
                            <a:gd name="csX676" fmla="*/ 1850193 w 2613172"/>
                            <a:gd name="csY676" fmla="*/ 89965 h 226474"/>
                            <a:gd name="csX677" fmla="*/ 1856689 w 2613172"/>
                            <a:gd name="csY677" fmla="*/ 88859 h 226474"/>
                            <a:gd name="csX678" fmla="*/ 1863426 w 2613172"/>
                            <a:gd name="csY678" fmla="*/ 90117 h 226474"/>
                            <a:gd name="csX679" fmla="*/ 1867837 w 2613172"/>
                            <a:gd name="csY679" fmla="*/ 93854 h 226474"/>
                            <a:gd name="csX680" fmla="*/ 1870037 w 2613172"/>
                            <a:gd name="csY680" fmla="*/ 99040 h 226474"/>
                            <a:gd name="csX681" fmla="*/ 1929605 w 2613172"/>
                            <a:gd name="csY681" fmla="*/ 101023 h 226474"/>
                            <a:gd name="csX682" fmla="*/ 1932478 w 2613172"/>
                            <a:gd name="csY682" fmla="*/ 108001 h 226474"/>
                            <a:gd name="csX683" fmla="*/ 1936826 w 2613172"/>
                            <a:gd name="csY683" fmla="*/ 113606 h 226474"/>
                            <a:gd name="csX684" fmla="*/ 1942228 w 2613172"/>
                            <a:gd name="csY684" fmla="*/ 118093 h 226474"/>
                            <a:gd name="csX685" fmla="*/ 1948343 w 2613172"/>
                            <a:gd name="csY685" fmla="*/ 121639 h 226474"/>
                            <a:gd name="csX686" fmla="*/ 1954877 w 2613172"/>
                            <a:gd name="csY686" fmla="*/ 124359 h 226474"/>
                            <a:gd name="csX687" fmla="*/ 1961398 w 2613172"/>
                            <a:gd name="csY687" fmla="*/ 126533 h 226474"/>
                            <a:gd name="csX688" fmla="*/ 1967513 w 2613172"/>
                            <a:gd name="csY688" fmla="*/ 128427 h 226474"/>
                            <a:gd name="csX689" fmla="*/ 1972915 w 2613172"/>
                            <a:gd name="csY689" fmla="*/ 130168 h 226474"/>
                            <a:gd name="csX690" fmla="*/ 1977275 w 2613172"/>
                            <a:gd name="csY690" fmla="*/ 131909 h 226474"/>
                            <a:gd name="csX691" fmla="*/ 1980136 w 2613172"/>
                            <a:gd name="csY691" fmla="*/ 133905 h 226474"/>
                            <a:gd name="csX692" fmla="*/ 1981089 w 2613172"/>
                            <a:gd name="csY692" fmla="*/ 136434 h 226474"/>
                            <a:gd name="csX693" fmla="*/ 1980492 w 2613172"/>
                            <a:gd name="csY693" fmla="*/ 138252 h 226474"/>
                            <a:gd name="csX694" fmla="*/ 1978661 w 2613172"/>
                            <a:gd name="csY694" fmla="*/ 139561 h 226474"/>
                            <a:gd name="csX695" fmla="*/ 1975331 w 2613172"/>
                            <a:gd name="csY695" fmla="*/ 140349 h 226474"/>
                            <a:gd name="csX696" fmla="*/ 1970195 w 2613172"/>
                            <a:gd name="csY696" fmla="*/ 140603 h 226474"/>
                            <a:gd name="csX697" fmla="*/ 1961284 w 2613172"/>
                            <a:gd name="csY697" fmla="*/ 139917 h 226474"/>
                            <a:gd name="csX698" fmla="*/ 1950809 w 2613172"/>
                            <a:gd name="csY698" fmla="*/ 137820 h 226474"/>
                            <a:gd name="csX699" fmla="*/ 1944389 w 2613172"/>
                            <a:gd name="csY699" fmla="*/ 135862 h 226474"/>
                            <a:gd name="csX700" fmla="*/ 1938262 w 2613172"/>
                            <a:gd name="csY700" fmla="*/ 133231 h 226474"/>
                            <a:gd name="csX701" fmla="*/ 1932732 w 2613172"/>
                            <a:gd name="csY701" fmla="*/ 133422 h 226474"/>
                            <a:gd name="csX702" fmla="*/ 1930038 w 2613172"/>
                            <a:gd name="csY702" fmla="*/ 138188 h 226474"/>
                            <a:gd name="csX703" fmla="*/ 1930038 w 2613172"/>
                            <a:gd name="csY703" fmla="*/ 162173 h 226474"/>
                            <a:gd name="csX704" fmla="*/ 1930864 w 2613172"/>
                            <a:gd name="csY704" fmla="*/ 165172 h 226474"/>
                            <a:gd name="csX705" fmla="*/ 1933139 w 2613172"/>
                            <a:gd name="csY705" fmla="*/ 167270 h 226474"/>
                            <a:gd name="csX706" fmla="*/ 1941555 w 2613172"/>
                            <a:gd name="csY706" fmla="*/ 170663 h 226474"/>
                            <a:gd name="csX707" fmla="*/ 1950695 w 2613172"/>
                            <a:gd name="csY707" fmla="*/ 173091 h 226474"/>
                            <a:gd name="csX708" fmla="*/ 1962873 w 2613172"/>
                            <a:gd name="csY708" fmla="*/ 174832 h 226474"/>
                            <a:gd name="csX709" fmla="*/ 1976691 w 2613172"/>
                            <a:gd name="csY709" fmla="*/ 175417 h 226474"/>
                            <a:gd name="csX710" fmla="*/ 1987191 w 2613172"/>
                            <a:gd name="csY710" fmla="*/ 175010 h 226474"/>
                            <a:gd name="csX711" fmla="*/ 1997348 w 2613172"/>
                            <a:gd name="csY711" fmla="*/ 173790 h 226474"/>
                            <a:gd name="csX712" fmla="*/ 2006742 w 2613172"/>
                            <a:gd name="csY712" fmla="*/ 171502 h 226474"/>
                            <a:gd name="csX713" fmla="*/ 2014980 w 2613172"/>
                            <a:gd name="csY713" fmla="*/ 167867 h 226474"/>
                            <a:gd name="csX714" fmla="*/ 2021857 w 2613172"/>
                            <a:gd name="csY714" fmla="*/ 162884 h 226474"/>
                            <a:gd name="csX715" fmla="*/ 2027158 w 2613172"/>
                            <a:gd name="csY715" fmla="*/ 156504 h 226474"/>
                            <a:gd name="csX716" fmla="*/ 2030552 w 2613172"/>
                            <a:gd name="csY716" fmla="*/ 148522 h 226474"/>
                            <a:gd name="csX717" fmla="*/ 2031684 w 2613172"/>
                            <a:gd name="csY717" fmla="*/ 138747 h 226474"/>
                            <a:gd name="csX718" fmla="*/ 2030730 w 2613172"/>
                            <a:gd name="csY718" fmla="*/ 129875 h 226474"/>
                            <a:gd name="csX719" fmla="*/ 2027857 w 2613172"/>
                            <a:gd name="csY719" fmla="*/ 122732 h 226474"/>
                            <a:gd name="csX720" fmla="*/ 2023535 w 2613172"/>
                            <a:gd name="csY720" fmla="*/ 117050 h 226474"/>
                            <a:gd name="csX721" fmla="*/ 2018234 w 2613172"/>
                            <a:gd name="csY721" fmla="*/ 112526 h 226474"/>
                            <a:gd name="csX722" fmla="*/ 2012170 w 2613172"/>
                            <a:gd name="csY722" fmla="*/ 109017 h 226474"/>
                            <a:gd name="csX723" fmla="*/ 2005585 w 2613172"/>
                            <a:gd name="csY723" fmla="*/ 106386 h 226474"/>
                            <a:gd name="csX724" fmla="*/ 1999001 w 2613172"/>
                            <a:gd name="csY724" fmla="*/ 104289 h 226474"/>
                            <a:gd name="csX725" fmla="*/ 1992924 w 2613172"/>
                            <a:gd name="csY725" fmla="*/ 102433 h 226474"/>
                            <a:gd name="csX726" fmla="*/ 1987623 w 2613172"/>
                            <a:gd name="csY726" fmla="*/ 100692 h 226474"/>
                            <a:gd name="csX727" fmla="*/ 1983301 w 2613172"/>
                            <a:gd name="csY727" fmla="*/ 98951 h 226474"/>
                            <a:gd name="csX728" fmla="*/ 1980428 w 2613172"/>
                            <a:gd name="csY728" fmla="*/ 96892 h 226474"/>
                            <a:gd name="csX729" fmla="*/ 1979475 w 2613172"/>
                            <a:gd name="csY729" fmla="*/ 94197 h 226474"/>
                            <a:gd name="csX730" fmla="*/ 1980085 w 2613172"/>
                            <a:gd name="csY730" fmla="*/ 92252 h 226474"/>
                            <a:gd name="csX731" fmla="*/ 1981903 w 2613172"/>
                            <a:gd name="csY731" fmla="*/ 91058 h 226474"/>
                            <a:gd name="csX732" fmla="*/ 1984547 w 2613172"/>
                            <a:gd name="csY732" fmla="*/ 90460 h 226474"/>
                            <a:gd name="csX733" fmla="*/ 1987598 w 2613172"/>
                            <a:gd name="csY733" fmla="*/ 90257 h 226474"/>
                            <a:gd name="csX734" fmla="*/ 1996331 w 2613172"/>
                            <a:gd name="csY734" fmla="*/ 90981 h 226474"/>
                            <a:gd name="csX735" fmla="*/ 2005814 w 2613172"/>
                            <a:gd name="csY735" fmla="*/ 93155 h 226474"/>
                            <a:gd name="csX736" fmla="*/ 2010607 w 2613172"/>
                            <a:gd name="csY736" fmla="*/ 94718 h 226474"/>
                            <a:gd name="csX737" fmla="*/ 2015069 w 2613172"/>
                            <a:gd name="csY737" fmla="*/ 96460 h 226474"/>
                            <a:gd name="csX738" fmla="*/ 2020370 w 2613172"/>
                            <a:gd name="csY738" fmla="*/ 96002 h 226474"/>
                            <a:gd name="csX739" fmla="*/ 2022874 w 2613172"/>
                            <a:gd name="csY739" fmla="*/ 91312 h 226474"/>
                            <a:gd name="csX740" fmla="*/ 2022874 w 2613172"/>
                            <a:gd name="csY740" fmla="*/ 69831 h 226474"/>
                            <a:gd name="csX741" fmla="*/ 2021959 w 2613172"/>
                            <a:gd name="csY741" fmla="*/ 66704 h 226474"/>
                            <a:gd name="csX742" fmla="*/ 2019505 w 2613172"/>
                            <a:gd name="csY742" fmla="*/ 64594 h 226474"/>
                            <a:gd name="csX743" fmla="*/ 2011522 w 2613172"/>
                            <a:gd name="csY743" fmla="*/ 61569 h 226474"/>
                            <a:gd name="csX744" fmla="*/ 2003145 w 2613172"/>
                            <a:gd name="csY744" fmla="*/ 59154 h 226474"/>
                            <a:gd name="csX745" fmla="*/ 1991895 w 2613172"/>
                            <a:gd name="csY745" fmla="*/ 57248 h 226474"/>
                            <a:gd name="csX746" fmla="*/ 1979017 w 2613172"/>
                            <a:gd name="csY746" fmla="*/ 56612 h 226474"/>
                            <a:gd name="csX747" fmla="*/ 1969432 w 2613172"/>
                            <a:gd name="csY747" fmla="*/ 57044 h 226474"/>
                            <a:gd name="csX748" fmla="*/ 1960216 w 2613172"/>
                            <a:gd name="csY748" fmla="*/ 58354 h 226474"/>
                            <a:gd name="csX749" fmla="*/ 1951686 w 2613172"/>
                            <a:gd name="csY749" fmla="*/ 60692 h 226474"/>
                            <a:gd name="csX750" fmla="*/ 1944199 w 2613172"/>
                            <a:gd name="csY750" fmla="*/ 64264 h 226474"/>
                            <a:gd name="csX751" fmla="*/ 1937906 w 2613172"/>
                            <a:gd name="csY751" fmla="*/ 69107 h 226474"/>
                            <a:gd name="csX752" fmla="*/ 1932949 w 2613172"/>
                            <a:gd name="csY752" fmla="*/ 75284 h 226474"/>
                            <a:gd name="csX753" fmla="*/ 1929720 w 2613172"/>
                            <a:gd name="csY753" fmla="*/ 82974 h 226474"/>
                            <a:gd name="csX754" fmla="*/ 1928652 w 2613172"/>
                            <a:gd name="csY754" fmla="*/ 92341 h 226474"/>
                            <a:gd name="csX755" fmla="*/ 1929605 w 2613172"/>
                            <a:gd name="csY755" fmla="*/ 101023 h 226474"/>
                            <a:gd name="csX756" fmla="*/ 1176834 w 2613172"/>
                            <a:gd name="csY756" fmla="*/ 132074 h 226474"/>
                            <a:gd name="csX757" fmla="*/ 1176834 w 2613172"/>
                            <a:gd name="csY757" fmla="*/ 131998 h 226474"/>
                            <a:gd name="csX758" fmla="*/ 1174457 w 2613172"/>
                            <a:gd name="csY758" fmla="*/ 132684 h 226474"/>
                            <a:gd name="csX759" fmla="*/ 1171952 w 2613172"/>
                            <a:gd name="csY759" fmla="*/ 133295 h 226474"/>
                            <a:gd name="csX760" fmla="*/ 1164618 w 2613172"/>
                            <a:gd name="csY760" fmla="*/ 134426 h 226474"/>
                            <a:gd name="csX761" fmla="*/ 1156761 w 2613172"/>
                            <a:gd name="csY761" fmla="*/ 134807 h 226474"/>
                            <a:gd name="csX762" fmla="*/ 1152198 w 2613172"/>
                            <a:gd name="csY762" fmla="*/ 134540 h 226474"/>
                            <a:gd name="csX763" fmla="*/ 1147825 w 2613172"/>
                            <a:gd name="csY763" fmla="*/ 133765 h 226474"/>
                            <a:gd name="csX764" fmla="*/ 1143795 w 2613172"/>
                            <a:gd name="csY764" fmla="*/ 132430 h 226474"/>
                            <a:gd name="csX765" fmla="*/ 1140274 w 2613172"/>
                            <a:gd name="csY765" fmla="*/ 130511 h 226474"/>
                            <a:gd name="csX766" fmla="*/ 1137350 w 2613172"/>
                            <a:gd name="csY766" fmla="*/ 127956 h 226474"/>
                            <a:gd name="csX767" fmla="*/ 1135049 w 2613172"/>
                            <a:gd name="csY767" fmla="*/ 124715 h 226474"/>
                            <a:gd name="csX768" fmla="*/ 1133575 w 2613172"/>
                            <a:gd name="csY768" fmla="*/ 120737 h 226474"/>
                            <a:gd name="csX769" fmla="*/ 1133079 w 2613172"/>
                            <a:gd name="csY769" fmla="*/ 116008 h 226474"/>
                            <a:gd name="csX770" fmla="*/ 1133575 w 2613172"/>
                            <a:gd name="csY770" fmla="*/ 111077 h 226474"/>
                            <a:gd name="csX771" fmla="*/ 1135049 w 2613172"/>
                            <a:gd name="csY771" fmla="*/ 106959 h 226474"/>
                            <a:gd name="csX772" fmla="*/ 1137401 w 2613172"/>
                            <a:gd name="csY772" fmla="*/ 103628 h 226474"/>
                            <a:gd name="csX773" fmla="*/ 1140515 w 2613172"/>
                            <a:gd name="csY773" fmla="*/ 101048 h 226474"/>
                            <a:gd name="csX774" fmla="*/ 1144227 w 2613172"/>
                            <a:gd name="csY774" fmla="*/ 99129 h 226474"/>
                            <a:gd name="csX775" fmla="*/ 1148397 w 2613172"/>
                            <a:gd name="csY775" fmla="*/ 97794 h 226474"/>
                            <a:gd name="csX776" fmla="*/ 1152922 w 2613172"/>
                            <a:gd name="csY776" fmla="*/ 97006 h 226474"/>
                            <a:gd name="csX777" fmla="*/ 1157677 w 2613172"/>
                            <a:gd name="csY777" fmla="*/ 96752 h 226474"/>
                            <a:gd name="csX778" fmla="*/ 1164414 w 2613172"/>
                            <a:gd name="csY778" fmla="*/ 97210 h 226474"/>
                            <a:gd name="csX779" fmla="*/ 1171151 w 2613172"/>
                            <a:gd name="csY779" fmla="*/ 98608 h 226474"/>
                            <a:gd name="csX780" fmla="*/ 1173452 w 2613172"/>
                            <a:gd name="csY780" fmla="*/ 99307 h 226474"/>
                            <a:gd name="csX781" fmla="*/ 1175677 w 2613172"/>
                            <a:gd name="csY781" fmla="*/ 100044 h 226474"/>
                            <a:gd name="csX782" fmla="*/ 1175677 w 2613172"/>
                            <a:gd name="csY782" fmla="*/ 99993 h 226474"/>
                            <a:gd name="csX783" fmla="*/ 1180825 w 2613172"/>
                            <a:gd name="csY783" fmla="*/ 99332 h 226474"/>
                            <a:gd name="csX784" fmla="*/ 1183215 w 2613172"/>
                            <a:gd name="csY784" fmla="*/ 94706 h 226474"/>
                            <a:gd name="csX785" fmla="*/ 1183215 w 2613172"/>
                            <a:gd name="csY785" fmla="*/ 66832 h 226474"/>
                            <a:gd name="csX786" fmla="*/ 1182198 w 2613172"/>
                            <a:gd name="csY786" fmla="*/ 63565 h 226474"/>
                            <a:gd name="csX787" fmla="*/ 1179516 w 2613172"/>
                            <a:gd name="csY787" fmla="*/ 61481 h 226474"/>
                            <a:gd name="csX788" fmla="*/ 1173033 w 2613172"/>
                            <a:gd name="csY788" fmla="*/ 59460 h 226474"/>
                            <a:gd name="csX789" fmla="*/ 1166384 w 2613172"/>
                            <a:gd name="csY789" fmla="*/ 57884 h 226474"/>
                            <a:gd name="csX790" fmla="*/ 1157651 w 2613172"/>
                            <a:gd name="csY790" fmla="*/ 56574 h 226474"/>
                            <a:gd name="csX791" fmla="*/ 1148867 w 2613172"/>
                            <a:gd name="csY791" fmla="*/ 56142 h 226474"/>
                            <a:gd name="csX792" fmla="*/ 1136511 w 2613172"/>
                            <a:gd name="csY792" fmla="*/ 57006 h 226474"/>
                            <a:gd name="csX793" fmla="*/ 1124498 w 2613172"/>
                            <a:gd name="csY793" fmla="*/ 59625 h 226474"/>
                            <a:gd name="csX794" fmla="*/ 1113299 w 2613172"/>
                            <a:gd name="csY794" fmla="*/ 64124 h 226474"/>
                            <a:gd name="csX795" fmla="*/ 1103371 w 2613172"/>
                            <a:gd name="csY795" fmla="*/ 70645 h 226474"/>
                            <a:gd name="csX796" fmla="*/ 1094993 w 2613172"/>
                            <a:gd name="csY796" fmla="*/ 79288 h 226474"/>
                            <a:gd name="csX797" fmla="*/ 1088408 w 2613172"/>
                            <a:gd name="csY797" fmla="*/ 90143 h 226474"/>
                            <a:gd name="csX798" fmla="*/ 1084150 w 2613172"/>
                            <a:gd name="csY798" fmla="*/ 103336 h 226474"/>
                            <a:gd name="csX799" fmla="*/ 1082726 w 2613172"/>
                            <a:gd name="csY799" fmla="*/ 119034 h 226474"/>
                            <a:gd name="csX800" fmla="*/ 1084061 w 2613172"/>
                            <a:gd name="csY800" fmla="*/ 133015 h 226474"/>
                            <a:gd name="csX801" fmla="*/ 1088065 w 2613172"/>
                            <a:gd name="csY801" fmla="*/ 144785 h 226474"/>
                            <a:gd name="csX802" fmla="*/ 1094269 w 2613172"/>
                            <a:gd name="csY802" fmla="*/ 154508 h 226474"/>
                            <a:gd name="csX803" fmla="*/ 1102227 w 2613172"/>
                            <a:gd name="csY803" fmla="*/ 162300 h 226474"/>
                            <a:gd name="csX804" fmla="*/ 1111646 w 2613172"/>
                            <a:gd name="csY804" fmla="*/ 168223 h 226474"/>
                            <a:gd name="csX805" fmla="*/ 1122299 w 2613172"/>
                            <a:gd name="csY805" fmla="*/ 172278 h 226474"/>
                            <a:gd name="csX806" fmla="*/ 1133753 w 2613172"/>
                            <a:gd name="csY806" fmla="*/ 174629 h 226474"/>
                            <a:gd name="csX807" fmla="*/ 1145613 w 2613172"/>
                            <a:gd name="csY807" fmla="*/ 175417 h 226474"/>
                            <a:gd name="csX808" fmla="*/ 1156024 w 2613172"/>
                            <a:gd name="csY808" fmla="*/ 175010 h 226474"/>
                            <a:gd name="csX809" fmla="*/ 1165927 w 2613172"/>
                            <a:gd name="csY809" fmla="*/ 173790 h 226474"/>
                            <a:gd name="csX810" fmla="*/ 1173287 w 2613172"/>
                            <a:gd name="csY810" fmla="*/ 172316 h 226474"/>
                            <a:gd name="csX811" fmla="*/ 1180419 w 2613172"/>
                            <a:gd name="csY811" fmla="*/ 170422 h 226474"/>
                            <a:gd name="csX812" fmla="*/ 1183279 w 2613172"/>
                            <a:gd name="csY812" fmla="*/ 168363 h 226474"/>
                            <a:gd name="csX813" fmla="*/ 1184372 w 2613172"/>
                            <a:gd name="csY813" fmla="*/ 164982 h 226474"/>
                            <a:gd name="csX814" fmla="*/ 1184372 w 2613172"/>
                            <a:gd name="csY814" fmla="*/ 137349 h 226474"/>
                            <a:gd name="csX815" fmla="*/ 1181982 w 2613172"/>
                            <a:gd name="csY815" fmla="*/ 132735 h 226474"/>
                            <a:gd name="csX816" fmla="*/ 1176834 w 2613172"/>
                            <a:gd name="csY816" fmla="*/ 132074 h 2264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Lst>
                          <a:rect l="l" t="t" r="r" b="b"/>
                          <a:pathLst>
                            <a:path w="2613172" h="226474">
                              <a:moveTo>
                                <a:pt x="510835" y="59371"/>
                              </a:moveTo>
                              <a:cubicBezTo>
                                <a:pt x="511788" y="60400"/>
                                <a:pt x="512373" y="61798"/>
                                <a:pt x="512373" y="63285"/>
                              </a:cubicBezTo>
                              <a:lnTo>
                                <a:pt x="512373" y="96892"/>
                              </a:lnTo>
                              <a:cubicBezTo>
                                <a:pt x="512373" y="98608"/>
                                <a:pt x="511623" y="100120"/>
                                <a:pt x="510441" y="101137"/>
                              </a:cubicBezTo>
                              <a:cubicBezTo>
                                <a:pt x="509271" y="102167"/>
                                <a:pt x="507682" y="102701"/>
                                <a:pt x="505992" y="102446"/>
                              </a:cubicBezTo>
                              <a:cubicBezTo>
                                <a:pt x="503843" y="102116"/>
                                <a:pt x="501644" y="101963"/>
                                <a:pt x="499394" y="101989"/>
                              </a:cubicBezTo>
                              <a:cubicBezTo>
                                <a:pt x="497157" y="102002"/>
                                <a:pt x="494856" y="102192"/>
                                <a:pt x="492517" y="102548"/>
                              </a:cubicBezTo>
                              <a:cubicBezTo>
                                <a:pt x="488996" y="103095"/>
                                <a:pt x="485932" y="103972"/>
                                <a:pt x="483326" y="105166"/>
                              </a:cubicBezTo>
                              <a:cubicBezTo>
                                <a:pt x="480720" y="106361"/>
                                <a:pt x="478559" y="107886"/>
                                <a:pt x="476856" y="109742"/>
                              </a:cubicBezTo>
                              <a:lnTo>
                                <a:pt x="476856" y="166037"/>
                              </a:lnTo>
                              <a:cubicBezTo>
                                <a:pt x="476856" y="167600"/>
                                <a:pt x="476233" y="169011"/>
                                <a:pt x="475203" y="170041"/>
                              </a:cubicBezTo>
                              <a:cubicBezTo>
                                <a:pt x="474186" y="171070"/>
                                <a:pt x="472775" y="171693"/>
                                <a:pt x="471211" y="171693"/>
                              </a:cubicBezTo>
                              <a:lnTo>
                                <a:pt x="433546" y="171693"/>
                              </a:lnTo>
                              <a:cubicBezTo>
                                <a:pt x="431982" y="171693"/>
                                <a:pt x="430571" y="171070"/>
                                <a:pt x="429541" y="170041"/>
                              </a:cubicBezTo>
                              <a:cubicBezTo>
                                <a:pt x="428512" y="169011"/>
                                <a:pt x="427876" y="167600"/>
                                <a:pt x="427876" y="166037"/>
                              </a:cubicBezTo>
                              <a:lnTo>
                                <a:pt x="427876" y="65967"/>
                              </a:lnTo>
                              <a:cubicBezTo>
                                <a:pt x="427876" y="64417"/>
                                <a:pt x="428512" y="62993"/>
                                <a:pt x="429541" y="61976"/>
                              </a:cubicBezTo>
                              <a:cubicBezTo>
                                <a:pt x="430571" y="60947"/>
                                <a:pt x="431982" y="60324"/>
                                <a:pt x="433546" y="60324"/>
                              </a:cubicBezTo>
                              <a:lnTo>
                                <a:pt x="465160" y="60324"/>
                              </a:lnTo>
                              <a:cubicBezTo>
                                <a:pt x="466724" y="60324"/>
                                <a:pt x="468135" y="60947"/>
                                <a:pt x="469165" y="61976"/>
                              </a:cubicBezTo>
                              <a:cubicBezTo>
                                <a:pt x="470182" y="62993"/>
                                <a:pt x="470817" y="64417"/>
                                <a:pt x="470817" y="65967"/>
                              </a:cubicBezTo>
                              <a:lnTo>
                                <a:pt x="470817" y="73314"/>
                              </a:lnTo>
                              <a:cubicBezTo>
                                <a:pt x="475000" y="67798"/>
                                <a:pt x="480123" y="63743"/>
                                <a:pt x="486161" y="61125"/>
                              </a:cubicBezTo>
                              <a:cubicBezTo>
                                <a:pt x="492199" y="58506"/>
                                <a:pt x="499178" y="57337"/>
                                <a:pt x="507072" y="57604"/>
                              </a:cubicBezTo>
                              <a:cubicBezTo>
                                <a:pt x="508560" y="57655"/>
                                <a:pt x="509882" y="58341"/>
                                <a:pt x="510835" y="59371"/>
                              </a:cubicBezTo>
                              <a:moveTo>
                                <a:pt x="245686" y="80127"/>
                              </a:moveTo>
                              <a:cubicBezTo>
                                <a:pt x="243894" y="77267"/>
                                <a:pt x="241873" y="74610"/>
                                <a:pt x="239623" y="72170"/>
                              </a:cubicBezTo>
                              <a:cubicBezTo>
                                <a:pt x="237500" y="69844"/>
                                <a:pt x="234970" y="67734"/>
                                <a:pt x="232021" y="65866"/>
                              </a:cubicBezTo>
                              <a:cubicBezTo>
                                <a:pt x="229084" y="63984"/>
                                <a:pt x="225728" y="62332"/>
                                <a:pt x="221966" y="60908"/>
                              </a:cubicBezTo>
                              <a:cubicBezTo>
                                <a:pt x="218228" y="59472"/>
                                <a:pt x="214224" y="58392"/>
                                <a:pt x="209953" y="57680"/>
                              </a:cubicBezTo>
                              <a:cubicBezTo>
                                <a:pt x="205669" y="56968"/>
                                <a:pt x="201143" y="56625"/>
                                <a:pt x="196351" y="56625"/>
                              </a:cubicBezTo>
                              <a:cubicBezTo>
                                <a:pt x="193020" y="56625"/>
                                <a:pt x="189702" y="56879"/>
                                <a:pt x="186372" y="57400"/>
                              </a:cubicBezTo>
                              <a:cubicBezTo>
                                <a:pt x="183041" y="57922"/>
                                <a:pt x="179723" y="58710"/>
                                <a:pt x="176393" y="59752"/>
                              </a:cubicBezTo>
                              <a:cubicBezTo>
                                <a:pt x="173062" y="60794"/>
                                <a:pt x="169808" y="62116"/>
                                <a:pt x="166617" y="63718"/>
                              </a:cubicBezTo>
                              <a:cubicBezTo>
                                <a:pt x="163426" y="65319"/>
                                <a:pt x="160299" y="67200"/>
                                <a:pt x="157236" y="69374"/>
                              </a:cubicBezTo>
                              <a:cubicBezTo>
                                <a:pt x="154185" y="71534"/>
                                <a:pt x="151401" y="74153"/>
                                <a:pt x="148909" y="77229"/>
                              </a:cubicBezTo>
                              <a:cubicBezTo>
                                <a:pt x="146405" y="80305"/>
                                <a:pt x="144193" y="83838"/>
                                <a:pt x="142274" y="87829"/>
                              </a:cubicBezTo>
                              <a:cubicBezTo>
                                <a:pt x="140341" y="91808"/>
                                <a:pt x="138892" y="96091"/>
                                <a:pt x="137926" y="100667"/>
                              </a:cubicBezTo>
                              <a:cubicBezTo>
                                <a:pt x="136960" y="105243"/>
                                <a:pt x="136477" y="110136"/>
                                <a:pt x="136477" y="115322"/>
                              </a:cubicBezTo>
                              <a:cubicBezTo>
                                <a:pt x="136477" y="122122"/>
                                <a:pt x="137329" y="128388"/>
                                <a:pt x="139057" y="134133"/>
                              </a:cubicBezTo>
                              <a:cubicBezTo>
                                <a:pt x="140774" y="139879"/>
                                <a:pt x="143354" y="145103"/>
                                <a:pt x="146799" y="149780"/>
                              </a:cubicBezTo>
                              <a:cubicBezTo>
                                <a:pt x="150244" y="154458"/>
                                <a:pt x="154096" y="158449"/>
                                <a:pt x="158367" y="161753"/>
                              </a:cubicBezTo>
                              <a:cubicBezTo>
                                <a:pt x="162638" y="165058"/>
                                <a:pt x="167329" y="167676"/>
                                <a:pt x="172427" y="169621"/>
                              </a:cubicBezTo>
                              <a:cubicBezTo>
                                <a:pt x="177537" y="171540"/>
                                <a:pt x="182940" y="173002"/>
                                <a:pt x="188622" y="173968"/>
                              </a:cubicBezTo>
                              <a:cubicBezTo>
                                <a:pt x="194304" y="174934"/>
                                <a:pt x="200279" y="175417"/>
                                <a:pt x="206559" y="175417"/>
                              </a:cubicBezTo>
                              <a:cubicBezTo>
                                <a:pt x="213538" y="175417"/>
                                <a:pt x="220084" y="175036"/>
                                <a:pt x="226199" y="174273"/>
                              </a:cubicBezTo>
                              <a:cubicBezTo>
                                <a:pt x="232301" y="173523"/>
                                <a:pt x="237970" y="172379"/>
                                <a:pt x="243182" y="170879"/>
                              </a:cubicBezTo>
                              <a:cubicBezTo>
                                <a:pt x="244377" y="170524"/>
                                <a:pt x="245381" y="169786"/>
                                <a:pt x="246068" y="168820"/>
                              </a:cubicBezTo>
                              <a:cubicBezTo>
                                <a:pt x="246767" y="167854"/>
                                <a:pt x="247161" y="166672"/>
                                <a:pt x="247161" y="165414"/>
                              </a:cubicBezTo>
                              <a:lnTo>
                                <a:pt x="247161" y="144010"/>
                              </a:lnTo>
                              <a:cubicBezTo>
                                <a:pt x="247161" y="142217"/>
                                <a:pt x="246335" y="140641"/>
                                <a:pt x="245089" y="139612"/>
                              </a:cubicBezTo>
                              <a:cubicBezTo>
                                <a:pt x="243830" y="138582"/>
                                <a:pt x="242152" y="138099"/>
                                <a:pt x="240411" y="138481"/>
                              </a:cubicBezTo>
                              <a:cubicBezTo>
                                <a:pt x="236597" y="139345"/>
                                <a:pt x="232593" y="139993"/>
                                <a:pt x="228385" y="140425"/>
                              </a:cubicBezTo>
                              <a:cubicBezTo>
                                <a:pt x="224165" y="140857"/>
                                <a:pt x="219754" y="141073"/>
                                <a:pt x="215139" y="141073"/>
                              </a:cubicBezTo>
                              <a:cubicBezTo>
                                <a:pt x="211338" y="141073"/>
                                <a:pt x="207766" y="140768"/>
                                <a:pt x="204410" y="140171"/>
                              </a:cubicBezTo>
                              <a:cubicBezTo>
                                <a:pt x="201042" y="139574"/>
                                <a:pt x="197889" y="138684"/>
                                <a:pt x="194952" y="137489"/>
                              </a:cubicBezTo>
                              <a:cubicBezTo>
                                <a:pt x="192003" y="136282"/>
                                <a:pt x="189563" y="134820"/>
                                <a:pt x="187643" y="133104"/>
                              </a:cubicBezTo>
                              <a:cubicBezTo>
                                <a:pt x="185711" y="131375"/>
                                <a:pt x="184274" y="129393"/>
                                <a:pt x="183359" y="127143"/>
                              </a:cubicBezTo>
                              <a:lnTo>
                                <a:pt x="247110" y="127143"/>
                              </a:lnTo>
                              <a:cubicBezTo>
                                <a:pt x="248521" y="127143"/>
                                <a:pt x="249843" y="126622"/>
                                <a:pt x="250860" y="125757"/>
                              </a:cubicBezTo>
                              <a:cubicBezTo>
                                <a:pt x="251864" y="124893"/>
                                <a:pt x="252564" y="123673"/>
                                <a:pt x="252754" y="122275"/>
                              </a:cubicBezTo>
                              <a:cubicBezTo>
                                <a:pt x="252996" y="120279"/>
                                <a:pt x="253212" y="118284"/>
                                <a:pt x="253365" y="116288"/>
                              </a:cubicBezTo>
                              <a:cubicBezTo>
                                <a:pt x="253530" y="114280"/>
                                <a:pt x="253644" y="112272"/>
                                <a:pt x="253708" y="110263"/>
                              </a:cubicBezTo>
                              <a:cubicBezTo>
                                <a:pt x="253835" y="106704"/>
                                <a:pt x="253670" y="103120"/>
                                <a:pt x="253136" y="99599"/>
                              </a:cubicBezTo>
                              <a:cubicBezTo>
                                <a:pt x="252614" y="96091"/>
                                <a:pt x="251725" y="92634"/>
                                <a:pt x="250377" y="89329"/>
                              </a:cubicBezTo>
                              <a:cubicBezTo>
                                <a:pt x="249055" y="86063"/>
                                <a:pt x="247491" y="82999"/>
                                <a:pt x="245686" y="80127"/>
                              </a:cubicBezTo>
                              <a:moveTo>
                                <a:pt x="212228" y="99040"/>
                              </a:moveTo>
                              <a:cubicBezTo>
                                <a:pt x="212622" y="100845"/>
                                <a:pt x="212660" y="102713"/>
                                <a:pt x="212355" y="104645"/>
                              </a:cubicBezTo>
                              <a:lnTo>
                                <a:pt x="182876" y="104645"/>
                              </a:lnTo>
                              <a:cubicBezTo>
                                <a:pt x="182876" y="102319"/>
                                <a:pt x="183245" y="100209"/>
                                <a:pt x="183982" y="98315"/>
                              </a:cubicBezTo>
                              <a:cubicBezTo>
                                <a:pt x="184719" y="96422"/>
                                <a:pt x="185812" y="94744"/>
                                <a:pt x="187274" y="93269"/>
                              </a:cubicBezTo>
                              <a:cubicBezTo>
                                <a:pt x="188749" y="91808"/>
                                <a:pt x="190452" y="90702"/>
                                <a:pt x="192385" y="89965"/>
                              </a:cubicBezTo>
                              <a:cubicBezTo>
                                <a:pt x="194317" y="89240"/>
                                <a:pt x="196478" y="88859"/>
                                <a:pt x="198880" y="88859"/>
                              </a:cubicBezTo>
                              <a:cubicBezTo>
                                <a:pt x="201512" y="88859"/>
                                <a:pt x="203762" y="89278"/>
                                <a:pt x="205618" y="90117"/>
                              </a:cubicBezTo>
                              <a:cubicBezTo>
                                <a:pt x="207487" y="90943"/>
                                <a:pt x="208961" y="92189"/>
                                <a:pt x="210042" y="93854"/>
                              </a:cubicBezTo>
                              <a:cubicBezTo>
                                <a:pt x="211109" y="95519"/>
                                <a:pt x="211847" y="97248"/>
                                <a:pt x="212228" y="99040"/>
                              </a:cubicBezTo>
                              <a:moveTo>
                                <a:pt x="409329" y="144289"/>
                              </a:moveTo>
                              <a:cubicBezTo>
                                <a:pt x="408439" y="143247"/>
                                <a:pt x="407206" y="142535"/>
                                <a:pt x="405846" y="142459"/>
                              </a:cubicBezTo>
                              <a:cubicBezTo>
                                <a:pt x="403520" y="142344"/>
                                <a:pt x="402032" y="141620"/>
                                <a:pt x="401117" y="140527"/>
                              </a:cubicBezTo>
                              <a:cubicBezTo>
                                <a:pt x="400189" y="139434"/>
                                <a:pt x="399859" y="137985"/>
                                <a:pt x="399859" y="136434"/>
                              </a:cubicBezTo>
                              <a:lnTo>
                                <a:pt x="399859" y="66018"/>
                              </a:lnTo>
                              <a:cubicBezTo>
                                <a:pt x="399859" y="64442"/>
                                <a:pt x="399223" y="63018"/>
                                <a:pt x="398181" y="61989"/>
                              </a:cubicBezTo>
                              <a:cubicBezTo>
                                <a:pt x="397151" y="60947"/>
                                <a:pt x="395727" y="60311"/>
                                <a:pt x="394151" y="60311"/>
                              </a:cubicBezTo>
                              <a:lnTo>
                                <a:pt x="362650" y="60311"/>
                              </a:lnTo>
                              <a:cubicBezTo>
                                <a:pt x="361061" y="60311"/>
                                <a:pt x="359638" y="60947"/>
                                <a:pt x="358608" y="61989"/>
                              </a:cubicBezTo>
                              <a:cubicBezTo>
                                <a:pt x="357566" y="63018"/>
                                <a:pt x="356930" y="64442"/>
                                <a:pt x="356930" y="66018"/>
                              </a:cubicBezTo>
                              <a:lnTo>
                                <a:pt x="356930" y="73772"/>
                              </a:lnTo>
                              <a:cubicBezTo>
                                <a:pt x="353332" y="69132"/>
                                <a:pt x="348464" y="64849"/>
                                <a:pt x="342400" y="61709"/>
                              </a:cubicBezTo>
                              <a:cubicBezTo>
                                <a:pt x="336336" y="58570"/>
                                <a:pt x="329078" y="56600"/>
                                <a:pt x="320726" y="56600"/>
                              </a:cubicBezTo>
                              <a:cubicBezTo>
                                <a:pt x="302865" y="56600"/>
                                <a:pt x="290039" y="63794"/>
                                <a:pt x="281687" y="74814"/>
                              </a:cubicBezTo>
                              <a:cubicBezTo>
                                <a:pt x="273335" y="85834"/>
                                <a:pt x="269445" y="100692"/>
                                <a:pt x="269445" y="115996"/>
                              </a:cubicBezTo>
                              <a:cubicBezTo>
                                <a:pt x="269445" y="131312"/>
                                <a:pt x="273335" y="146170"/>
                                <a:pt x="281687" y="157190"/>
                              </a:cubicBezTo>
                              <a:cubicBezTo>
                                <a:pt x="290039" y="168210"/>
                                <a:pt x="302865" y="175404"/>
                                <a:pt x="320726" y="175404"/>
                              </a:cubicBezTo>
                              <a:lnTo>
                                <a:pt x="321184" y="175404"/>
                              </a:lnTo>
                              <a:cubicBezTo>
                                <a:pt x="327501" y="175404"/>
                                <a:pt x="333400" y="174629"/>
                                <a:pt x="338891" y="173053"/>
                              </a:cubicBezTo>
                              <a:cubicBezTo>
                                <a:pt x="344383" y="171477"/>
                                <a:pt x="349481" y="169113"/>
                                <a:pt x="354159" y="165973"/>
                              </a:cubicBezTo>
                              <a:cubicBezTo>
                                <a:pt x="355277" y="165223"/>
                                <a:pt x="356587" y="164842"/>
                                <a:pt x="357845" y="164905"/>
                              </a:cubicBezTo>
                              <a:cubicBezTo>
                                <a:pt x="359116" y="164956"/>
                                <a:pt x="360337" y="165439"/>
                                <a:pt x="361303" y="166393"/>
                              </a:cubicBezTo>
                              <a:cubicBezTo>
                                <a:pt x="364138" y="169163"/>
                                <a:pt x="367633" y="171248"/>
                                <a:pt x="371765" y="172633"/>
                              </a:cubicBezTo>
                              <a:cubicBezTo>
                                <a:pt x="375909" y="174019"/>
                                <a:pt x="380714" y="174718"/>
                                <a:pt x="386155" y="174718"/>
                              </a:cubicBezTo>
                              <a:cubicBezTo>
                                <a:pt x="390159" y="174718"/>
                                <a:pt x="393909" y="174476"/>
                                <a:pt x="397392" y="174006"/>
                              </a:cubicBezTo>
                              <a:cubicBezTo>
                                <a:pt x="400863" y="173536"/>
                                <a:pt x="404092" y="172837"/>
                                <a:pt x="407041" y="171909"/>
                              </a:cubicBezTo>
                              <a:cubicBezTo>
                                <a:pt x="408172" y="171540"/>
                                <a:pt x="409113" y="170803"/>
                                <a:pt x="409761" y="169850"/>
                              </a:cubicBezTo>
                              <a:cubicBezTo>
                                <a:pt x="410410" y="168909"/>
                                <a:pt x="410766" y="167753"/>
                                <a:pt x="410766" y="166558"/>
                              </a:cubicBezTo>
                              <a:lnTo>
                                <a:pt x="410766" y="148064"/>
                              </a:lnTo>
                              <a:cubicBezTo>
                                <a:pt x="410766" y="146704"/>
                                <a:pt x="410219" y="145331"/>
                                <a:pt x="409329" y="144289"/>
                              </a:cubicBezTo>
                              <a:moveTo>
                                <a:pt x="351362" y="115996"/>
                              </a:moveTo>
                              <a:lnTo>
                                <a:pt x="351362" y="128299"/>
                              </a:lnTo>
                              <a:cubicBezTo>
                                <a:pt x="350205" y="130269"/>
                                <a:pt x="348286" y="132252"/>
                                <a:pt x="345819" y="133727"/>
                              </a:cubicBezTo>
                              <a:cubicBezTo>
                                <a:pt x="343353" y="135201"/>
                                <a:pt x="340341" y="136193"/>
                                <a:pt x="336972" y="136193"/>
                              </a:cubicBezTo>
                              <a:cubicBezTo>
                                <a:pt x="330946" y="136193"/>
                                <a:pt x="326701" y="133638"/>
                                <a:pt x="323980" y="129837"/>
                              </a:cubicBezTo>
                              <a:cubicBezTo>
                                <a:pt x="321247" y="126037"/>
                                <a:pt x="320027" y="120991"/>
                                <a:pt x="320027" y="115996"/>
                              </a:cubicBezTo>
                              <a:cubicBezTo>
                                <a:pt x="320027" y="111013"/>
                                <a:pt x="321247" y="105967"/>
                                <a:pt x="323980" y="102167"/>
                              </a:cubicBezTo>
                              <a:cubicBezTo>
                                <a:pt x="326701" y="98366"/>
                                <a:pt x="330946" y="95824"/>
                                <a:pt x="336972" y="95824"/>
                              </a:cubicBezTo>
                              <a:cubicBezTo>
                                <a:pt x="340341" y="95824"/>
                                <a:pt x="343353" y="96803"/>
                                <a:pt x="345819" y="98290"/>
                              </a:cubicBezTo>
                              <a:cubicBezTo>
                                <a:pt x="348286" y="99764"/>
                                <a:pt x="350205" y="101735"/>
                                <a:pt x="351362" y="103705"/>
                              </a:cubicBezTo>
                              <a:lnTo>
                                <a:pt x="351362" y="115996"/>
                              </a:lnTo>
                              <a:close/>
                              <a:moveTo>
                                <a:pt x="696470" y="0"/>
                              </a:moveTo>
                              <a:cubicBezTo>
                                <a:pt x="692821" y="0"/>
                                <a:pt x="689491" y="521"/>
                                <a:pt x="686453" y="1563"/>
                              </a:cubicBezTo>
                              <a:cubicBezTo>
                                <a:pt x="683427" y="2618"/>
                                <a:pt x="680694" y="4182"/>
                                <a:pt x="678253" y="6266"/>
                              </a:cubicBezTo>
                              <a:cubicBezTo>
                                <a:pt x="675813" y="8351"/>
                                <a:pt x="673982" y="10906"/>
                                <a:pt x="672762" y="13918"/>
                              </a:cubicBezTo>
                              <a:cubicBezTo>
                                <a:pt x="671541" y="16930"/>
                                <a:pt x="670918" y="20413"/>
                                <a:pt x="670918" y="24366"/>
                              </a:cubicBezTo>
                              <a:cubicBezTo>
                                <a:pt x="670918" y="28383"/>
                                <a:pt x="671541" y="31916"/>
                                <a:pt x="672762" y="34979"/>
                              </a:cubicBezTo>
                              <a:cubicBezTo>
                                <a:pt x="673982" y="38030"/>
                                <a:pt x="675813" y="40610"/>
                                <a:pt x="678253" y="42694"/>
                              </a:cubicBezTo>
                              <a:cubicBezTo>
                                <a:pt x="680694" y="44779"/>
                                <a:pt x="683427" y="46342"/>
                                <a:pt x="686453" y="47385"/>
                              </a:cubicBezTo>
                              <a:cubicBezTo>
                                <a:pt x="689491" y="48427"/>
                                <a:pt x="692821" y="48948"/>
                                <a:pt x="696470" y="48948"/>
                              </a:cubicBezTo>
                              <a:cubicBezTo>
                                <a:pt x="700093" y="48948"/>
                                <a:pt x="703436" y="48427"/>
                                <a:pt x="706474" y="47385"/>
                              </a:cubicBezTo>
                              <a:cubicBezTo>
                                <a:pt x="709512" y="46342"/>
                                <a:pt x="712245" y="44779"/>
                                <a:pt x="714686" y="42694"/>
                              </a:cubicBezTo>
                              <a:cubicBezTo>
                                <a:pt x="717127" y="40610"/>
                                <a:pt x="718945" y="38030"/>
                                <a:pt x="720165" y="34979"/>
                              </a:cubicBezTo>
                              <a:cubicBezTo>
                                <a:pt x="721373" y="31916"/>
                                <a:pt x="721983" y="28382"/>
                                <a:pt x="721983" y="24366"/>
                              </a:cubicBezTo>
                              <a:cubicBezTo>
                                <a:pt x="721983" y="20413"/>
                                <a:pt x="721373" y="16930"/>
                                <a:pt x="720165" y="13918"/>
                              </a:cubicBezTo>
                              <a:cubicBezTo>
                                <a:pt x="718945" y="10906"/>
                                <a:pt x="717127" y="8351"/>
                                <a:pt x="714686" y="6266"/>
                              </a:cubicBezTo>
                              <a:cubicBezTo>
                                <a:pt x="712245" y="4182"/>
                                <a:pt x="709512" y="2618"/>
                                <a:pt x="706474" y="1563"/>
                              </a:cubicBezTo>
                              <a:cubicBezTo>
                                <a:pt x="703436" y="521"/>
                                <a:pt x="700093" y="0"/>
                                <a:pt x="696470" y="0"/>
                              </a:cubicBezTo>
                              <a:moveTo>
                                <a:pt x="715411" y="60324"/>
                              </a:moveTo>
                              <a:lnTo>
                                <a:pt x="677745" y="60324"/>
                              </a:lnTo>
                              <a:cubicBezTo>
                                <a:pt x="676181" y="60324"/>
                                <a:pt x="674770" y="60959"/>
                                <a:pt x="673753" y="61976"/>
                              </a:cubicBezTo>
                              <a:cubicBezTo>
                                <a:pt x="672723" y="63006"/>
                                <a:pt x="672101" y="64417"/>
                                <a:pt x="672101" y="65980"/>
                              </a:cubicBezTo>
                              <a:lnTo>
                                <a:pt x="672101" y="166037"/>
                              </a:lnTo>
                              <a:cubicBezTo>
                                <a:pt x="672101" y="167600"/>
                                <a:pt x="672723" y="169011"/>
                                <a:pt x="673753" y="170041"/>
                              </a:cubicBezTo>
                              <a:cubicBezTo>
                                <a:pt x="674770" y="171070"/>
                                <a:pt x="676181" y="171706"/>
                                <a:pt x="677745" y="171706"/>
                              </a:cubicBezTo>
                              <a:lnTo>
                                <a:pt x="715411" y="171706"/>
                              </a:lnTo>
                              <a:cubicBezTo>
                                <a:pt x="716974" y="171706"/>
                                <a:pt x="718385" y="171070"/>
                                <a:pt x="719415" y="170041"/>
                              </a:cubicBezTo>
                              <a:cubicBezTo>
                                <a:pt x="720445" y="169011"/>
                                <a:pt x="721080" y="167600"/>
                                <a:pt x="721080" y="166037"/>
                              </a:cubicBezTo>
                              <a:lnTo>
                                <a:pt x="721080" y="65980"/>
                              </a:lnTo>
                              <a:cubicBezTo>
                                <a:pt x="721080" y="64417"/>
                                <a:pt x="720445" y="63006"/>
                                <a:pt x="719415" y="61976"/>
                              </a:cubicBezTo>
                              <a:cubicBezTo>
                                <a:pt x="718385" y="60959"/>
                                <a:pt x="716974" y="60324"/>
                                <a:pt x="715411" y="60324"/>
                              </a:cubicBezTo>
                              <a:moveTo>
                                <a:pt x="822510" y="56612"/>
                              </a:moveTo>
                              <a:cubicBezTo>
                                <a:pt x="816090" y="56612"/>
                                <a:pt x="810039" y="57858"/>
                                <a:pt x="804357" y="60324"/>
                              </a:cubicBezTo>
                              <a:cubicBezTo>
                                <a:pt x="798675" y="62802"/>
                                <a:pt x="793348" y="66514"/>
                                <a:pt x="788391" y="71458"/>
                              </a:cubicBezTo>
                              <a:lnTo>
                                <a:pt x="788391" y="66323"/>
                              </a:lnTo>
                              <a:cubicBezTo>
                                <a:pt x="788391" y="64696"/>
                                <a:pt x="787717" y="63235"/>
                                <a:pt x="786624" y="62218"/>
                              </a:cubicBezTo>
                              <a:cubicBezTo>
                                <a:pt x="785530" y="61188"/>
                                <a:pt x="784030" y="60591"/>
                                <a:pt x="782403" y="60692"/>
                              </a:cubicBezTo>
                              <a:lnTo>
                                <a:pt x="766768" y="60502"/>
                              </a:lnTo>
                              <a:lnTo>
                                <a:pt x="751132" y="60311"/>
                              </a:lnTo>
                              <a:cubicBezTo>
                                <a:pt x="749568" y="60311"/>
                                <a:pt x="748157" y="60947"/>
                                <a:pt x="747127" y="61976"/>
                              </a:cubicBezTo>
                              <a:cubicBezTo>
                                <a:pt x="746110" y="62993"/>
                                <a:pt x="745475" y="64417"/>
                                <a:pt x="745475" y="65980"/>
                              </a:cubicBezTo>
                              <a:lnTo>
                                <a:pt x="745475" y="166037"/>
                              </a:lnTo>
                              <a:cubicBezTo>
                                <a:pt x="745475" y="167600"/>
                                <a:pt x="746110" y="169011"/>
                                <a:pt x="747127" y="170040"/>
                              </a:cubicBezTo>
                              <a:cubicBezTo>
                                <a:pt x="748157" y="171057"/>
                                <a:pt x="749568" y="171693"/>
                                <a:pt x="751132" y="171693"/>
                              </a:cubicBezTo>
                              <a:lnTo>
                                <a:pt x="788759" y="171693"/>
                              </a:lnTo>
                              <a:cubicBezTo>
                                <a:pt x="790323" y="171693"/>
                                <a:pt x="791747" y="171057"/>
                                <a:pt x="792764" y="170040"/>
                              </a:cubicBezTo>
                              <a:cubicBezTo>
                                <a:pt x="793793" y="169011"/>
                                <a:pt x="794429" y="167600"/>
                                <a:pt x="794429" y="166037"/>
                              </a:cubicBezTo>
                              <a:lnTo>
                                <a:pt x="794429" y="103018"/>
                              </a:lnTo>
                              <a:cubicBezTo>
                                <a:pt x="796132" y="100985"/>
                                <a:pt x="798052" y="99510"/>
                                <a:pt x="800213" y="98582"/>
                              </a:cubicBezTo>
                              <a:cubicBezTo>
                                <a:pt x="802374" y="97667"/>
                                <a:pt x="804751" y="97298"/>
                                <a:pt x="807370" y="97502"/>
                              </a:cubicBezTo>
                              <a:cubicBezTo>
                                <a:pt x="810052" y="97693"/>
                                <a:pt x="812391" y="99002"/>
                                <a:pt x="814056" y="100934"/>
                              </a:cubicBezTo>
                              <a:cubicBezTo>
                                <a:pt x="815722" y="102878"/>
                                <a:pt x="816713" y="105433"/>
                                <a:pt x="816713" y="108115"/>
                              </a:cubicBezTo>
                              <a:lnTo>
                                <a:pt x="816713" y="166037"/>
                              </a:lnTo>
                              <a:cubicBezTo>
                                <a:pt x="816713" y="167600"/>
                                <a:pt x="817349" y="169011"/>
                                <a:pt x="818379" y="170041"/>
                              </a:cubicBezTo>
                              <a:cubicBezTo>
                                <a:pt x="819408" y="171057"/>
                                <a:pt x="820819" y="171693"/>
                                <a:pt x="822383" y="171693"/>
                              </a:cubicBezTo>
                              <a:lnTo>
                                <a:pt x="860011" y="171693"/>
                              </a:lnTo>
                              <a:cubicBezTo>
                                <a:pt x="861574" y="171693"/>
                                <a:pt x="862985" y="171057"/>
                                <a:pt x="864002" y="170041"/>
                              </a:cubicBezTo>
                              <a:cubicBezTo>
                                <a:pt x="865032" y="169011"/>
                                <a:pt x="865668" y="167600"/>
                                <a:pt x="865668" y="166037"/>
                              </a:cubicBezTo>
                              <a:lnTo>
                                <a:pt x="865668" y="99764"/>
                              </a:lnTo>
                              <a:cubicBezTo>
                                <a:pt x="865668" y="93816"/>
                                <a:pt x="864765" y="88300"/>
                                <a:pt x="862973" y="83203"/>
                              </a:cubicBezTo>
                              <a:cubicBezTo>
                                <a:pt x="861180" y="78119"/>
                                <a:pt x="858485" y="73466"/>
                                <a:pt x="854888" y="69247"/>
                              </a:cubicBezTo>
                              <a:cubicBezTo>
                                <a:pt x="851290" y="65039"/>
                                <a:pt x="846803" y="61874"/>
                                <a:pt x="841400" y="59777"/>
                              </a:cubicBezTo>
                              <a:cubicBezTo>
                                <a:pt x="836010" y="57667"/>
                                <a:pt x="829705" y="56612"/>
                                <a:pt x="822510" y="56612"/>
                              </a:cubicBezTo>
                              <a:moveTo>
                                <a:pt x="1013318" y="61976"/>
                              </a:moveTo>
                              <a:cubicBezTo>
                                <a:pt x="1014335" y="63006"/>
                                <a:pt x="1014971" y="64417"/>
                                <a:pt x="1014971" y="65980"/>
                              </a:cubicBezTo>
                              <a:lnTo>
                                <a:pt x="1014971" y="164511"/>
                              </a:lnTo>
                              <a:cubicBezTo>
                                <a:pt x="1014971" y="175188"/>
                                <a:pt x="1013356" y="184429"/>
                                <a:pt x="1010127" y="192258"/>
                              </a:cubicBezTo>
                              <a:cubicBezTo>
                                <a:pt x="1006899" y="200088"/>
                                <a:pt x="1002055" y="206494"/>
                                <a:pt x="995598" y="211477"/>
                              </a:cubicBezTo>
                              <a:cubicBezTo>
                                <a:pt x="989127" y="216485"/>
                                <a:pt x="981856" y="220234"/>
                                <a:pt x="973745" y="222725"/>
                              </a:cubicBezTo>
                              <a:cubicBezTo>
                                <a:pt x="965648" y="225229"/>
                                <a:pt x="956724" y="226475"/>
                                <a:pt x="946987" y="226475"/>
                              </a:cubicBezTo>
                              <a:cubicBezTo>
                                <a:pt x="938431" y="226475"/>
                                <a:pt x="930245" y="225801"/>
                                <a:pt x="922414" y="224454"/>
                              </a:cubicBezTo>
                              <a:cubicBezTo>
                                <a:pt x="914583" y="223107"/>
                                <a:pt x="907122" y="221086"/>
                                <a:pt x="900015" y="218391"/>
                              </a:cubicBezTo>
                              <a:cubicBezTo>
                                <a:pt x="898922" y="217972"/>
                                <a:pt x="898007" y="217222"/>
                                <a:pt x="897384" y="216281"/>
                              </a:cubicBezTo>
                              <a:cubicBezTo>
                                <a:pt x="896748" y="215341"/>
                                <a:pt x="896392" y="214209"/>
                                <a:pt x="896392" y="213040"/>
                              </a:cubicBezTo>
                              <a:lnTo>
                                <a:pt x="896392" y="185509"/>
                              </a:lnTo>
                              <a:cubicBezTo>
                                <a:pt x="896392" y="183514"/>
                                <a:pt x="897397" y="181823"/>
                                <a:pt x="898859" y="180819"/>
                              </a:cubicBezTo>
                              <a:cubicBezTo>
                                <a:pt x="900320" y="179828"/>
                                <a:pt x="902240" y="179510"/>
                                <a:pt x="904071" y="180272"/>
                              </a:cubicBezTo>
                              <a:cubicBezTo>
                                <a:pt x="909270" y="182446"/>
                                <a:pt x="914698" y="184073"/>
                                <a:pt x="920380" y="185166"/>
                              </a:cubicBezTo>
                              <a:cubicBezTo>
                                <a:pt x="926050" y="186246"/>
                                <a:pt x="931974" y="186793"/>
                                <a:pt x="938152" y="186793"/>
                              </a:cubicBezTo>
                              <a:cubicBezTo>
                                <a:pt x="947520" y="186793"/>
                                <a:pt x="954538" y="185204"/>
                                <a:pt x="959216" y="182026"/>
                              </a:cubicBezTo>
                              <a:cubicBezTo>
                                <a:pt x="963894" y="178862"/>
                                <a:pt x="966220" y="174095"/>
                                <a:pt x="966220" y="167753"/>
                              </a:cubicBezTo>
                              <a:lnTo>
                                <a:pt x="966220" y="162198"/>
                              </a:lnTo>
                              <a:cubicBezTo>
                                <a:pt x="962444" y="165744"/>
                                <a:pt x="958021" y="168414"/>
                                <a:pt x="952961" y="170193"/>
                              </a:cubicBezTo>
                              <a:cubicBezTo>
                                <a:pt x="947889" y="171973"/>
                                <a:pt x="942181" y="172875"/>
                                <a:pt x="935838" y="172875"/>
                              </a:cubicBezTo>
                              <a:cubicBezTo>
                                <a:pt x="927410" y="172875"/>
                                <a:pt x="920011" y="171477"/>
                                <a:pt x="913630" y="168693"/>
                              </a:cubicBezTo>
                              <a:cubicBezTo>
                                <a:pt x="907236" y="165897"/>
                                <a:pt x="901884" y="161728"/>
                                <a:pt x="897562" y="156148"/>
                              </a:cubicBezTo>
                              <a:cubicBezTo>
                                <a:pt x="893227" y="150581"/>
                                <a:pt x="889973" y="144340"/>
                                <a:pt x="887812" y="137425"/>
                              </a:cubicBezTo>
                              <a:cubicBezTo>
                                <a:pt x="885651" y="130498"/>
                                <a:pt x="884570" y="122897"/>
                                <a:pt x="884570" y="114610"/>
                              </a:cubicBezTo>
                              <a:cubicBezTo>
                                <a:pt x="884570" y="106348"/>
                                <a:pt x="885651" y="98748"/>
                                <a:pt x="887812" y="91846"/>
                              </a:cubicBezTo>
                              <a:cubicBezTo>
                                <a:pt x="889973" y="84944"/>
                                <a:pt x="893227" y="78729"/>
                                <a:pt x="897562" y="73199"/>
                              </a:cubicBezTo>
                              <a:cubicBezTo>
                                <a:pt x="901884" y="67670"/>
                                <a:pt x="907236" y="63527"/>
                                <a:pt x="913630" y="60756"/>
                              </a:cubicBezTo>
                              <a:cubicBezTo>
                                <a:pt x="920012" y="57998"/>
                                <a:pt x="927410" y="56625"/>
                                <a:pt x="935838" y="56625"/>
                              </a:cubicBezTo>
                              <a:cubicBezTo>
                                <a:pt x="943491" y="56625"/>
                                <a:pt x="950343" y="58049"/>
                                <a:pt x="956381" y="60908"/>
                              </a:cubicBezTo>
                              <a:cubicBezTo>
                                <a:pt x="962419" y="63768"/>
                                <a:pt x="967644" y="68064"/>
                                <a:pt x="972055" y="73784"/>
                              </a:cubicBezTo>
                              <a:lnTo>
                                <a:pt x="972055" y="65980"/>
                              </a:lnTo>
                              <a:cubicBezTo>
                                <a:pt x="972055" y="64416"/>
                                <a:pt x="972678" y="63006"/>
                                <a:pt x="973707" y="61976"/>
                              </a:cubicBezTo>
                              <a:cubicBezTo>
                                <a:pt x="974724" y="60959"/>
                                <a:pt x="976148" y="60324"/>
                                <a:pt x="977699" y="60324"/>
                              </a:cubicBezTo>
                              <a:lnTo>
                                <a:pt x="1009327" y="60324"/>
                              </a:lnTo>
                              <a:cubicBezTo>
                                <a:pt x="1010877" y="60324"/>
                                <a:pt x="1012301" y="60959"/>
                                <a:pt x="1013318" y="61976"/>
                              </a:cubicBezTo>
                              <a:moveTo>
                                <a:pt x="966474" y="115322"/>
                              </a:moveTo>
                              <a:lnTo>
                                <a:pt x="966474" y="103018"/>
                              </a:lnTo>
                              <a:cubicBezTo>
                                <a:pt x="964923" y="100387"/>
                                <a:pt x="962953" y="98417"/>
                                <a:pt x="960563" y="97095"/>
                              </a:cubicBezTo>
                              <a:cubicBezTo>
                                <a:pt x="958173" y="95786"/>
                                <a:pt x="955351" y="95125"/>
                                <a:pt x="952097" y="95125"/>
                              </a:cubicBezTo>
                              <a:cubicBezTo>
                                <a:pt x="949313" y="95125"/>
                                <a:pt x="946859" y="95621"/>
                                <a:pt x="944749" y="96612"/>
                              </a:cubicBezTo>
                              <a:cubicBezTo>
                                <a:pt x="942639" y="97591"/>
                                <a:pt x="940872" y="99078"/>
                                <a:pt x="939436" y="101061"/>
                              </a:cubicBezTo>
                              <a:cubicBezTo>
                                <a:pt x="937999" y="103018"/>
                                <a:pt x="936919" y="105192"/>
                                <a:pt x="936207" y="107569"/>
                              </a:cubicBezTo>
                              <a:cubicBezTo>
                                <a:pt x="935495" y="109945"/>
                                <a:pt x="935139" y="112526"/>
                                <a:pt x="935139" y="115322"/>
                              </a:cubicBezTo>
                              <a:cubicBezTo>
                                <a:pt x="935139" y="118106"/>
                                <a:pt x="935495" y="120686"/>
                                <a:pt x="936207" y="123063"/>
                              </a:cubicBezTo>
                              <a:cubicBezTo>
                                <a:pt x="936919" y="125439"/>
                                <a:pt x="937999" y="127613"/>
                                <a:pt x="939436" y="129583"/>
                              </a:cubicBezTo>
                              <a:cubicBezTo>
                                <a:pt x="940872" y="131553"/>
                                <a:pt x="942639" y="133040"/>
                                <a:pt x="944749" y="134019"/>
                              </a:cubicBezTo>
                              <a:cubicBezTo>
                                <a:pt x="946860" y="135010"/>
                                <a:pt x="949313" y="135493"/>
                                <a:pt x="952097" y="135493"/>
                              </a:cubicBezTo>
                              <a:cubicBezTo>
                                <a:pt x="955351" y="135493"/>
                                <a:pt x="958173" y="134832"/>
                                <a:pt x="960563" y="133523"/>
                              </a:cubicBezTo>
                              <a:cubicBezTo>
                                <a:pt x="962953" y="132214"/>
                                <a:pt x="964923" y="130244"/>
                                <a:pt x="966474" y="127626"/>
                              </a:cubicBezTo>
                              <a:lnTo>
                                <a:pt x="966474" y="115322"/>
                              </a:lnTo>
                              <a:lnTo>
                                <a:pt x="966474" y="115322"/>
                              </a:lnTo>
                              <a:close/>
                              <a:moveTo>
                                <a:pt x="609176" y="56612"/>
                              </a:moveTo>
                              <a:cubicBezTo>
                                <a:pt x="602756" y="56612"/>
                                <a:pt x="596705" y="57858"/>
                                <a:pt x="591023" y="60324"/>
                              </a:cubicBezTo>
                              <a:cubicBezTo>
                                <a:pt x="585328" y="62802"/>
                                <a:pt x="580014" y="66514"/>
                                <a:pt x="575057" y="71458"/>
                              </a:cubicBezTo>
                              <a:lnTo>
                                <a:pt x="575057" y="66323"/>
                              </a:lnTo>
                              <a:cubicBezTo>
                                <a:pt x="575057" y="64696"/>
                                <a:pt x="574370" y="63235"/>
                                <a:pt x="573277" y="62218"/>
                              </a:cubicBezTo>
                              <a:cubicBezTo>
                                <a:pt x="572184" y="61188"/>
                                <a:pt x="570696" y="60591"/>
                                <a:pt x="569056" y="60692"/>
                              </a:cubicBezTo>
                              <a:lnTo>
                                <a:pt x="553421" y="60502"/>
                              </a:lnTo>
                              <a:lnTo>
                                <a:pt x="537785" y="60311"/>
                              </a:lnTo>
                              <a:cubicBezTo>
                                <a:pt x="536234" y="60311"/>
                                <a:pt x="534810" y="60947"/>
                                <a:pt x="533793" y="61976"/>
                              </a:cubicBezTo>
                              <a:cubicBezTo>
                                <a:pt x="532763" y="62993"/>
                                <a:pt x="532141" y="64417"/>
                                <a:pt x="532141" y="65980"/>
                              </a:cubicBezTo>
                              <a:lnTo>
                                <a:pt x="532141" y="166037"/>
                              </a:lnTo>
                              <a:cubicBezTo>
                                <a:pt x="532141" y="167600"/>
                                <a:pt x="532763" y="169011"/>
                                <a:pt x="533793" y="170040"/>
                              </a:cubicBezTo>
                              <a:cubicBezTo>
                                <a:pt x="534810" y="171057"/>
                                <a:pt x="536234" y="171693"/>
                                <a:pt x="537785" y="171693"/>
                              </a:cubicBezTo>
                              <a:lnTo>
                                <a:pt x="575425" y="171693"/>
                              </a:lnTo>
                              <a:cubicBezTo>
                                <a:pt x="576989" y="171693"/>
                                <a:pt x="578413" y="171057"/>
                                <a:pt x="579430" y="170040"/>
                              </a:cubicBezTo>
                              <a:cubicBezTo>
                                <a:pt x="580459" y="169011"/>
                                <a:pt x="581095" y="167600"/>
                                <a:pt x="581095" y="166037"/>
                              </a:cubicBezTo>
                              <a:lnTo>
                                <a:pt x="581095" y="103018"/>
                              </a:lnTo>
                              <a:cubicBezTo>
                                <a:pt x="582785" y="100985"/>
                                <a:pt x="584718" y="99510"/>
                                <a:pt x="586879" y="98582"/>
                              </a:cubicBezTo>
                              <a:cubicBezTo>
                                <a:pt x="589027" y="97667"/>
                                <a:pt x="591417" y="97298"/>
                                <a:pt x="594023" y="97502"/>
                              </a:cubicBezTo>
                              <a:cubicBezTo>
                                <a:pt x="596705" y="97693"/>
                                <a:pt x="599044" y="99002"/>
                                <a:pt x="600722" y="100934"/>
                              </a:cubicBezTo>
                              <a:cubicBezTo>
                                <a:pt x="602388" y="102878"/>
                                <a:pt x="603379" y="105433"/>
                                <a:pt x="603379" y="108115"/>
                              </a:cubicBezTo>
                              <a:lnTo>
                                <a:pt x="603379" y="166037"/>
                              </a:lnTo>
                              <a:cubicBezTo>
                                <a:pt x="603379" y="167600"/>
                                <a:pt x="604015" y="169011"/>
                                <a:pt x="605044" y="170041"/>
                              </a:cubicBezTo>
                              <a:cubicBezTo>
                                <a:pt x="606074" y="171057"/>
                                <a:pt x="607485" y="171693"/>
                                <a:pt x="609049" y="171693"/>
                              </a:cubicBezTo>
                              <a:lnTo>
                                <a:pt x="646676" y="171693"/>
                              </a:lnTo>
                              <a:cubicBezTo>
                                <a:pt x="648240" y="171693"/>
                                <a:pt x="649651" y="171057"/>
                                <a:pt x="650668" y="170041"/>
                              </a:cubicBezTo>
                              <a:cubicBezTo>
                                <a:pt x="651698" y="169011"/>
                                <a:pt x="652333" y="167600"/>
                                <a:pt x="652333" y="166037"/>
                              </a:cubicBezTo>
                              <a:lnTo>
                                <a:pt x="652333" y="99764"/>
                              </a:lnTo>
                              <a:cubicBezTo>
                                <a:pt x="652333" y="93816"/>
                                <a:pt x="651431" y="88300"/>
                                <a:pt x="649638" y="83203"/>
                              </a:cubicBezTo>
                              <a:cubicBezTo>
                                <a:pt x="647833" y="78119"/>
                                <a:pt x="645138" y="73466"/>
                                <a:pt x="641553" y="69247"/>
                              </a:cubicBezTo>
                              <a:cubicBezTo>
                                <a:pt x="637956" y="65039"/>
                                <a:pt x="633456" y="61874"/>
                                <a:pt x="628066" y="59777"/>
                              </a:cubicBezTo>
                              <a:cubicBezTo>
                                <a:pt x="622663" y="57667"/>
                                <a:pt x="616371" y="56612"/>
                                <a:pt x="609176" y="56612"/>
                              </a:cubicBezTo>
                              <a:moveTo>
                                <a:pt x="53620" y="124829"/>
                              </a:moveTo>
                              <a:lnTo>
                                <a:pt x="53620" y="14922"/>
                              </a:lnTo>
                              <a:cubicBezTo>
                                <a:pt x="53620" y="13359"/>
                                <a:pt x="52984" y="11948"/>
                                <a:pt x="51967" y="10918"/>
                              </a:cubicBezTo>
                              <a:cubicBezTo>
                                <a:pt x="50937" y="9901"/>
                                <a:pt x="49526" y="9266"/>
                                <a:pt x="47963" y="9266"/>
                              </a:cubicBezTo>
                              <a:lnTo>
                                <a:pt x="5657" y="9266"/>
                              </a:lnTo>
                              <a:cubicBezTo>
                                <a:pt x="4093" y="9266"/>
                                <a:pt x="2682" y="9901"/>
                                <a:pt x="1665" y="10918"/>
                              </a:cubicBezTo>
                              <a:cubicBezTo>
                                <a:pt x="636" y="11948"/>
                                <a:pt x="0" y="13359"/>
                                <a:pt x="0" y="14922"/>
                              </a:cubicBezTo>
                              <a:lnTo>
                                <a:pt x="0" y="166049"/>
                              </a:lnTo>
                              <a:cubicBezTo>
                                <a:pt x="0" y="167613"/>
                                <a:pt x="636" y="169024"/>
                                <a:pt x="1665" y="170041"/>
                              </a:cubicBezTo>
                              <a:cubicBezTo>
                                <a:pt x="2682" y="171070"/>
                                <a:pt x="4093" y="171706"/>
                                <a:pt x="5657" y="171706"/>
                              </a:cubicBezTo>
                              <a:lnTo>
                                <a:pt x="117358" y="171706"/>
                              </a:lnTo>
                              <a:cubicBezTo>
                                <a:pt x="118909" y="171706"/>
                                <a:pt x="120333" y="171070"/>
                                <a:pt x="121350" y="170041"/>
                              </a:cubicBezTo>
                              <a:cubicBezTo>
                                <a:pt x="122367" y="169024"/>
                                <a:pt x="123002" y="167613"/>
                                <a:pt x="123002" y="166049"/>
                              </a:cubicBezTo>
                              <a:lnTo>
                                <a:pt x="123002" y="130486"/>
                              </a:lnTo>
                              <a:cubicBezTo>
                                <a:pt x="123002" y="128922"/>
                                <a:pt x="122367" y="127511"/>
                                <a:pt x="121350" y="126482"/>
                              </a:cubicBezTo>
                              <a:cubicBezTo>
                                <a:pt x="120333" y="125465"/>
                                <a:pt x="118909" y="124830"/>
                                <a:pt x="117358" y="124830"/>
                              </a:cubicBezTo>
                              <a:lnTo>
                                <a:pt x="53620" y="124830"/>
                              </a:lnTo>
                              <a:lnTo>
                                <a:pt x="53620" y="124829"/>
                              </a:lnTo>
                              <a:close/>
                              <a:moveTo>
                                <a:pt x="2329642" y="170714"/>
                              </a:moveTo>
                              <a:cubicBezTo>
                                <a:pt x="2330557" y="170079"/>
                                <a:pt x="2331295" y="169176"/>
                                <a:pt x="2331714" y="168096"/>
                              </a:cubicBezTo>
                              <a:lnTo>
                                <a:pt x="2351113" y="118055"/>
                              </a:lnTo>
                              <a:lnTo>
                                <a:pt x="2370499" y="68014"/>
                              </a:lnTo>
                              <a:cubicBezTo>
                                <a:pt x="2371223" y="66158"/>
                                <a:pt x="2370893" y="64239"/>
                                <a:pt x="2369901" y="62777"/>
                              </a:cubicBezTo>
                              <a:cubicBezTo>
                                <a:pt x="2368897" y="61315"/>
                                <a:pt x="2367219" y="60324"/>
                                <a:pt x="2365236" y="60324"/>
                              </a:cubicBezTo>
                              <a:lnTo>
                                <a:pt x="2326515" y="60324"/>
                              </a:lnTo>
                              <a:cubicBezTo>
                                <a:pt x="2325231" y="60324"/>
                                <a:pt x="2324036" y="60743"/>
                                <a:pt x="2323082" y="61480"/>
                              </a:cubicBezTo>
                              <a:cubicBezTo>
                                <a:pt x="2322117" y="62218"/>
                                <a:pt x="2321392" y="63260"/>
                                <a:pt x="2321061" y="64480"/>
                              </a:cubicBezTo>
                              <a:lnTo>
                                <a:pt x="2312811" y="94769"/>
                              </a:lnTo>
                              <a:lnTo>
                                <a:pt x="2304561" y="125058"/>
                              </a:lnTo>
                              <a:lnTo>
                                <a:pt x="2296311" y="94769"/>
                              </a:lnTo>
                              <a:lnTo>
                                <a:pt x="2288061" y="64480"/>
                              </a:lnTo>
                              <a:cubicBezTo>
                                <a:pt x="2287718" y="63260"/>
                                <a:pt x="2286993" y="62218"/>
                                <a:pt x="2286027" y="61480"/>
                              </a:cubicBezTo>
                              <a:cubicBezTo>
                                <a:pt x="2285074" y="60743"/>
                                <a:pt x="2283879" y="60324"/>
                                <a:pt x="2282607" y="60324"/>
                              </a:cubicBezTo>
                              <a:lnTo>
                                <a:pt x="2243645" y="60324"/>
                              </a:lnTo>
                              <a:cubicBezTo>
                                <a:pt x="2241662" y="60324"/>
                                <a:pt x="2239984" y="61315"/>
                                <a:pt x="2238980" y="62777"/>
                              </a:cubicBezTo>
                              <a:cubicBezTo>
                                <a:pt x="2237988" y="64239"/>
                                <a:pt x="2237657" y="66158"/>
                                <a:pt x="2238382" y="68014"/>
                              </a:cubicBezTo>
                              <a:lnTo>
                                <a:pt x="2257768" y="118055"/>
                              </a:lnTo>
                              <a:lnTo>
                                <a:pt x="2277167" y="168096"/>
                              </a:lnTo>
                              <a:cubicBezTo>
                                <a:pt x="2277586" y="169176"/>
                                <a:pt x="2278324" y="170079"/>
                                <a:pt x="2279239" y="170714"/>
                              </a:cubicBezTo>
                              <a:cubicBezTo>
                                <a:pt x="2280154" y="171337"/>
                                <a:pt x="2281260" y="171706"/>
                                <a:pt x="2282429" y="171706"/>
                              </a:cubicBezTo>
                              <a:lnTo>
                                <a:pt x="2326439" y="171706"/>
                              </a:lnTo>
                              <a:cubicBezTo>
                                <a:pt x="2327608" y="171706"/>
                                <a:pt x="2328714" y="171337"/>
                                <a:pt x="2329642" y="170714"/>
                              </a:cubicBezTo>
                              <a:moveTo>
                                <a:pt x="2197614" y="0"/>
                              </a:moveTo>
                              <a:cubicBezTo>
                                <a:pt x="2193966" y="0"/>
                                <a:pt x="2190635" y="521"/>
                                <a:pt x="2187597" y="1563"/>
                              </a:cubicBezTo>
                              <a:cubicBezTo>
                                <a:pt x="2184571" y="2618"/>
                                <a:pt x="2181838" y="4182"/>
                                <a:pt x="2179398" y="6266"/>
                              </a:cubicBezTo>
                              <a:cubicBezTo>
                                <a:pt x="2176957" y="8351"/>
                                <a:pt x="2175126" y="10906"/>
                                <a:pt x="2173906" y="13918"/>
                              </a:cubicBezTo>
                              <a:cubicBezTo>
                                <a:pt x="2172686" y="16930"/>
                                <a:pt x="2172076" y="20413"/>
                                <a:pt x="2172076" y="24366"/>
                              </a:cubicBezTo>
                              <a:cubicBezTo>
                                <a:pt x="2172076" y="28383"/>
                                <a:pt x="2172686" y="31916"/>
                                <a:pt x="2173906" y="34979"/>
                              </a:cubicBezTo>
                              <a:cubicBezTo>
                                <a:pt x="2175126" y="38030"/>
                                <a:pt x="2176957" y="40610"/>
                                <a:pt x="2179398" y="42694"/>
                              </a:cubicBezTo>
                              <a:cubicBezTo>
                                <a:pt x="2181838" y="44779"/>
                                <a:pt x="2184571" y="46342"/>
                                <a:pt x="2187597" y="47385"/>
                              </a:cubicBezTo>
                              <a:cubicBezTo>
                                <a:pt x="2190635" y="48427"/>
                                <a:pt x="2193966" y="48948"/>
                                <a:pt x="2197614" y="48948"/>
                              </a:cubicBezTo>
                              <a:cubicBezTo>
                                <a:pt x="2201250" y="48948"/>
                                <a:pt x="2204581" y="48427"/>
                                <a:pt x="2207619" y="47385"/>
                              </a:cubicBezTo>
                              <a:cubicBezTo>
                                <a:pt x="2210657" y="46342"/>
                                <a:pt x="2213390" y="44779"/>
                                <a:pt x="2215831" y="42694"/>
                              </a:cubicBezTo>
                              <a:cubicBezTo>
                                <a:pt x="2218271" y="40610"/>
                                <a:pt x="2220089" y="38030"/>
                                <a:pt x="2221309" y="34979"/>
                              </a:cubicBezTo>
                              <a:cubicBezTo>
                                <a:pt x="2222517" y="31916"/>
                                <a:pt x="2223127" y="28382"/>
                                <a:pt x="2223127" y="24366"/>
                              </a:cubicBezTo>
                              <a:cubicBezTo>
                                <a:pt x="2223127" y="20413"/>
                                <a:pt x="2222517" y="16930"/>
                                <a:pt x="2221309" y="13918"/>
                              </a:cubicBezTo>
                              <a:cubicBezTo>
                                <a:pt x="2220089" y="10906"/>
                                <a:pt x="2218271" y="8351"/>
                                <a:pt x="2215831" y="6266"/>
                              </a:cubicBezTo>
                              <a:cubicBezTo>
                                <a:pt x="2213390" y="4182"/>
                                <a:pt x="2210657" y="2618"/>
                                <a:pt x="2207619" y="1563"/>
                              </a:cubicBezTo>
                              <a:cubicBezTo>
                                <a:pt x="2204580" y="521"/>
                                <a:pt x="2201250" y="0"/>
                                <a:pt x="2197614" y="0"/>
                              </a:cubicBezTo>
                              <a:moveTo>
                                <a:pt x="2216555" y="60324"/>
                              </a:moveTo>
                              <a:lnTo>
                                <a:pt x="2178889" y="60324"/>
                              </a:lnTo>
                              <a:cubicBezTo>
                                <a:pt x="2177339" y="60324"/>
                                <a:pt x="2175915" y="60959"/>
                                <a:pt x="2174898" y="61976"/>
                              </a:cubicBezTo>
                              <a:cubicBezTo>
                                <a:pt x="2173868" y="63006"/>
                                <a:pt x="2173245" y="64417"/>
                                <a:pt x="2173245" y="65980"/>
                              </a:cubicBezTo>
                              <a:lnTo>
                                <a:pt x="2173245" y="166037"/>
                              </a:lnTo>
                              <a:cubicBezTo>
                                <a:pt x="2173245" y="167600"/>
                                <a:pt x="2173868" y="169011"/>
                                <a:pt x="2174898" y="170041"/>
                              </a:cubicBezTo>
                              <a:cubicBezTo>
                                <a:pt x="2175915" y="171070"/>
                                <a:pt x="2177339" y="171706"/>
                                <a:pt x="2178889" y="171706"/>
                              </a:cubicBezTo>
                              <a:lnTo>
                                <a:pt x="2216555" y="171706"/>
                              </a:lnTo>
                              <a:cubicBezTo>
                                <a:pt x="2218119" y="171706"/>
                                <a:pt x="2219543" y="171070"/>
                                <a:pt x="2220560" y="170041"/>
                              </a:cubicBezTo>
                              <a:cubicBezTo>
                                <a:pt x="2221589" y="169011"/>
                                <a:pt x="2222225" y="167600"/>
                                <a:pt x="2222225" y="166037"/>
                              </a:cubicBezTo>
                              <a:lnTo>
                                <a:pt x="2222225" y="65980"/>
                              </a:lnTo>
                              <a:cubicBezTo>
                                <a:pt x="2222225" y="64417"/>
                                <a:pt x="2221589" y="63006"/>
                                <a:pt x="2220560" y="61976"/>
                              </a:cubicBezTo>
                              <a:cubicBezTo>
                                <a:pt x="2219543" y="60959"/>
                                <a:pt x="2218119" y="60324"/>
                                <a:pt x="2216555" y="60324"/>
                              </a:cubicBezTo>
                              <a:moveTo>
                                <a:pt x="2484996" y="80127"/>
                              </a:moveTo>
                              <a:cubicBezTo>
                                <a:pt x="2483204" y="77267"/>
                                <a:pt x="2481170" y="74610"/>
                                <a:pt x="2478920" y="72170"/>
                              </a:cubicBezTo>
                              <a:cubicBezTo>
                                <a:pt x="2476797" y="69844"/>
                                <a:pt x="2474267" y="67734"/>
                                <a:pt x="2471331" y="65866"/>
                              </a:cubicBezTo>
                              <a:cubicBezTo>
                                <a:pt x="2468394" y="63984"/>
                                <a:pt x="2465038" y="62332"/>
                                <a:pt x="2461275" y="60908"/>
                              </a:cubicBezTo>
                              <a:cubicBezTo>
                                <a:pt x="2457538" y="59472"/>
                                <a:pt x="2453521" y="58392"/>
                                <a:pt x="2449250" y="57680"/>
                              </a:cubicBezTo>
                              <a:cubicBezTo>
                                <a:pt x="2444979" y="56968"/>
                                <a:pt x="2440440" y="56625"/>
                                <a:pt x="2435648" y="56625"/>
                              </a:cubicBezTo>
                              <a:cubicBezTo>
                                <a:pt x="2432330" y="56625"/>
                                <a:pt x="2428999" y="56879"/>
                                <a:pt x="2425682" y="57400"/>
                              </a:cubicBezTo>
                              <a:cubicBezTo>
                                <a:pt x="2422351" y="57922"/>
                                <a:pt x="2419021" y="58710"/>
                                <a:pt x="2415703" y="59752"/>
                              </a:cubicBezTo>
                              <a:cubicBezTo>
                                <a:pt x="2412372" y="60794"/>
                                <a:pt x="2409105" y="62116"/>
                                <a:pt x="2405914" y="63718"/>
                              </a:cubicBezTo>
                              <a:cubicBezTo>
                                <a:pt x="2402724" y="65319"/>
                                <a:pt x="2399609" y="67200"/>
                                <a:pt x="2396546" y="69374"/>
                              </a:cubicBezTo>
                              <a:cubicBezTo>
                                <a:pt x="2393482" y="71534"/>
                                <a:pt x="2390698" y="74153"/>
                                <a:pt x="2388207" y="77229"/>
                              </a:cubicBezTo>
                              <a:cubicBezTo>
                                <a:pt x="2385715" y="80305"/>
                                <a:pt x="2383503" y="83838"/>
                                <a:pt x="2381571" y="87829"/>
                              </a:cubicBezTo>
                              <a:cubicBezTo>
                                <a:pt x="2379651" y="91808"/>
                                <a:pt x="2378202" y="96091"/>
                                <a:pt x="2377236" y="100667"/>
                              </a:cubicBezTo>
                              <a:cubicBezTo>
                                <a:pt x="2376257" y="105243"/>
                                <a:pt x="2375774" y="110136"/>
                                <a:pt x="2375774" y="115322"/>
                              </a:cubicBezTo>
                              <a:cubicBezTo>
                                <a:pt x="2375774" y="122122"/>
                                <a:pt x="2376639" y="128388"/>
                                <a:pt x="2378355" y="134133"/>
                              </a:cubicBezTo>
                              <a:cubicBezTo>
                                <a:pt x="2380084" y="139879"/>
                                <a:pt x="2382664" y="145103"/>
                                <a:pt x="2386109" y="149780"/>
                              </a:cubicBezTo>
                              <a:cubicBezTo>
                                <a:pt x="2389541" y="154458"/>
                                <a:pt x="2393406" y="158449"/>
                                <a:pt x="2397677" y="161753"/>
                              </a:cubicBezTo>
                              <a:cubicBezTo>
                                <a:pt x="2401948" y="165058"/>
                                <a:pt x="2406639" y="167676"/>
                                <a:pt x="2411737" y="169621"/>
                              </a:cubicBezTo>
                              <a:cubicBezTo>
                                <a:pt x="2416847" y="171540"/>
                                <a:pt x="2422237" y="173002"/>
                                <a:pt x="2427919" y="173968"/>
                              </a:cubicBezTo>
                              <a:cubicBezTo>
                                <a:pt x="2433614" y="174934"/>
                                <a:pt x="2439589" y="175417"/>
                                <a:pt x="2445856" y="175417"/>
                              </a:cubicBezTo>
                              <a:cubicBezTo>
                                <a:pt x="2452848" y="175417"/>
                                <a:pt x="2459394" y="175036"/>
                                <a:pt x="2465496" y="174273"/>
                              </a:cubicBezTo>
                              <a:cubicBezTo>
                                <a:pt x="2471598" y="173523"/>
                                <a:pt x="2477268" y="172379"/>
                                <a:pt x="2482492" y="170879"/>
                              </a:cubicBezTo>
                              <a:cubicBezTo>
                                <a:pt x="2483687" y="170524"/>
                                <a:pt x="2484679" y="169786"/>
                                <a:pt x="2485378" y="168820"/>
                              </a:cubicBezTo>
                              <a:cubicBezTo>
                                <a:pt x="2486064" y="167854"/>
                                <a:pt x="2486458" y="166672"/>
                                <a:pt x="2486458" y="165414"/>
                              </a:cubicBezTo>
                              <a:lnTo>
                                <a:pt x="2486458" y="144010"/>
                              </a:lnTo>
                              <a:cubicBezTo>
                                <a:pt x="2486458" y="142217"/>
                                <a:pt x="2485645" y="140641"/>
                                <a:pt x="2484386" y="139612"/>
                              </a:cubicBezTo>
                              <a:cubicBezTo>
                                <a:pt x="2483140" y="138582"/>
                                <a:pt x="2481450" y="138099"/>
                                <a:pt x="2479708" y="138481"/>
                              </a:cubicBezTo>
                              <a:cubicBezTo>
                                <a:pt x="2475907" y="139345"/>
                                <a:pt x="2471903" y="139993"/>
                                <a:pt x="2467683" y="140425"/>
                              </a:cubicBezTo>
                              <a:cubicBezTo>
                                <a:pt x="2463475" y="140857"/>
                                <a:pt x="2459064" y="141073"/>
                                <a:pt x="2454437" y="141073"/>
                              </a:cubicBezTo>
                              <a:cubicBezTo>
                                <a:pt x="2450648" y="141073"/>
                                <a:pt x="2447076" y="140768"/>
                                <a:pt x="2443708" y="140171"/>
                              </a:cubicBezTo>
                              <a:cubicBezTo>
                                <a:pt x="2440352" y="139574"/>
                                <a:pt x="2437199" y="138684"/>
                                <a:pt x="2434263" y="137489"/>
                              </a:cubicBezTo>
                              <a:cubicBezTo>
                                <a:pt x="2431313" y="136282"/>
                                <a:pt x="2428873" y="134820"/>
                                <a:pt x="2426940" y="133104"/>
                              </a:cubicBezTo>
                              <a:cubicBezTo>
                                <a:pt x="2425008" y="131375"/>
                                <a:pt x="2423585" y="129393"/>
                                <a:pt x="2422657" y="127143"/>
                              </a:cubicBezTo>
                              <a:lnTo>
                                <a:pt x="2486408" y="127143"/>
                              </a:lnTo>
                              <a:cubicBezTo>
                                <a:pt x="2487831" y="127143"/>
                                <a:pt x="2489141" y="126622"/>
                                <a:pt x="2490158" y="125757"/>
                              </a:cubicBezTo>
                              <a:cubicBezTo>
                                <a:pt x="2491175" y="124893"/>
                                <a:pt x="2491874" y="123673"/>
                                <a:pt x="2492052" y="122275"/>
                              </a:cubicBezTo>
                              <a:cubicBezTo>
                                <a:pt x="2492306" y="120279"/>
                                <a:pt x="2492509" y="118284"/>
                                <a:pt x="2492675" y="116288"/>
                              </a:cubicBezTo>
                              <a:cubicBezTo>
                                <a:pt x="2492840" y="114280"/>
                                <a:pt x="2492954" y="112272"/>
                                <a:pt x="2493018" y="110263"/>
                              </a:cubicBezTo>
                              <a:cubicBezTo>
                                <a:pt x="2493132" y="106704"/>
                                <a:pt x="2492967" y="103120"/>
                                <a:pt x="2492446" y="99599"/>
                              </a:cubicBezTo>
                              <a:cubicBezTo>
                                <a:pt x="2491912" y="96091"/>
                                <a:pt x="2491022" y="92634"/>
                                <a:pt x="2489687" y="89329"/>
                              </a:cubicBezTo>
                              <a:cubicBezTo>
                                <a:pt x="2488353" y="86063"/>
                                <a:pt x="2486789" y="82999"/>
                                <a:pt x="2484996" y="80127"/>
                              </a:cubicBezTo>
                              <a:moveTo>
                                <a:pt x="2451538" y="99040"/>
                              </a:moveTo>
                              <a:cubicBezTo>
                                <a:pt x="2451920" y="100845"/>
                                <a:pt x="2451970" y="102713"/>
                                <a:pt x="2451665" y="104645"/>
                              </a:cubicBezTo>
                              <a:lnTo>
                                <a:pt x="2422173" y="104645"/>
                              </a:lnTo>
                              <a:cubicBezTo>
                                <a:pt x="2422173" y="102319"/>
                                <a:pt x="2422542" y="100209"/>
                                <a:pt x="2423279" y="98315"/>
                              </a:cubicBezTo>
                              <a:cubicBezTo>
                                <a:pt x="2424017" y="96422"/>
                                <a:pt x="2425123" y="94744"/>
                                <a:pt x="2426584" y="93269"/>
                              </a:cubicBezTo>
                              <a:cubicBezTo>
                                <a:pt x="2428059" y="91808"/>
                                <a:pt x="2429762" y="90702"/>
                                <a:pt x="2431695" y="89965"/>
                              </a:cubicBezTo>
                              <a:cubicBezTo>
                                <a:pt x="2433627" y="89240"/>
                                <a:pt x="2435788" y="88859"/>
                                <a:pt x="2438178" y="88859"/>
                              </a:cubicBezTo>
                              <a:cubicBezTo>
                                <a:pt x="2440822" y="88859"/>
                                <a:pt x="2443072" y="89278"/>
                                <a:pt x="2444928" y="90117"/>
                              </a:cubicBezTo>
                              <a:cubicBezTo>
                                <a:pt x="2446784" y="90943"/>
                                <a:pt x="2448259" y="92189"/>
                                <a:pt x="2449339" y="93854"/>
                              </a:cubicBezTo>
                              <a:cubicBezTo>
                                <a:pt x="2450420" y="95519"/>
                                <a:pt x="2451144" y="97248"/>
                                <a:pt x="2451538" y="99040"/>
                              </a:cubicBezTo>
                              <a:moveTo>
                                <a:pt x="2146753" y="170041"/>
                              </a:moveTo>
                              <a:cubicBezTo>
                                <a:pt x="2147783" y="169024"/>
                                <a:pt x="2148406" y="167613"/>
                                <a:pt x="2148406" y="166049"/>
                              </a:cubicBezTo>
                              <a:lnTo>
                                <a:pt x="2148406" y="7969"/>
                              </a:lnTo>
                              <a:cubicBezTo>
                                <a:pt x="2148406" y="6406"/>
                                <a:pt x="2147783" y="4982"/>
                                <a:pt x="2146753" y="3966"/>
                              </a:cubicBezTo>
                              <a:cubicBezTo>
                                <a:pt x="2145736" y="2936"/>
                                <a:pt x="2144312" y="2313"/>
                                <a:pt x="2142749" y="2313"/>
                              </a:cubicBezTo>
                              <a:lnTo>
                                <a:pt x="2105096" y="2313"/>
                              </a:lnTo>
                              <a:cubicBezTo>
                                <a:pt x="2103532" y="2313"/>
                                <a:pt x="2102121" y="2936"/>
                                <a:pt x="2101104" y="3966"/>
                              </a:cubicBezTo>
                              <a:cubicBezTo>
                                <a:pt x="2100074" y="4983"/>
                                <a:pt x="2099439" y="6406"/>
                                <a:pt x="2099439" y="7969"/>
                              </a:cubicBezTo>
                              <a:lnTo>
                                <a:pt x="2099439" y="166049"/>
                              </a:lnTo>
                              <a:cubicBezTo>
                                <a:pt x="2099439" y="167613"/>
                                <a:pt x="2100074" y="169024"/>
                                <a:pt x="2101104" y="170041"/>
                              </a:cubicBezTo>
                              <a:cubicBezTo>
                                <a:pt x="2102121" y="171070"/>
                                <a:pt x="2103532" y="171706"/>
                                <a:pt x="2105096" y="171706"/>
                              </a:cubicBezTo>
                              <a:lnTo>
                                <a:pt x="2142749" y="171706"/>
                              </a:lnTo>
                              <a:cubicBezTo>
                                <a:pt x="2144312" y="171706"/>
                                <a:pt x="2145736" y="171070"/>
                                <a:pt x="2146753" y="170041"/>
                              </a:cubicBezTo>
                              <a:moveTo>
                                <a:pt x="2511094" y="101023"/>
                              </a:moveTo>
                              <a:cubicBezTo>
                                <a:pt x="2511730" y="103628"/>
                                <a:pt x="2512683" y="105954"/>
                                <a:pt x="2513967" y="108001"/>
                              </a:cubicBezTo>
                              <a:cubicBezTo>
                                <a:pt x="2515239" y="110060"/>
                                <a:pt x="2516688" y="111916"/>
                                <a:pt x="2518315" y="113606"/>
                              </a:cubicBezTo>
                              <a:cubicBezTo>
                                <a:pt x="2519942" y="115284"/>
                                <a:pt x="2521747" y="116784"/>
                                <a:pt x="2523717" y="118093"/>
                              </a:cubicBezTo>
                              <a:cubicBezTo>
                                <a:pt x="2525688" y="119415"/>
                                <a:pt x="2527722" y="120597"/>
                                <a:pt x="2529832" y="121639"/>
                              </a:cubicBezTo>
                              <a:cubicBezTo>
                                <a:pt x="2531942" y="122681"/>
                                <a:pt x="2534116" y="123596"/>
                                <a:pt x="2536366" y="124359"/>
                              </a:cubicBezTo>
                              <a:cubicBezTo>
                                <a:pt x="2538603" y="125134"/>
                                <a:pt x="2540777" y="125859"/>
                                <a:pt x="2542887" y="126533"/>
                              </a:cubicBezTo>
                              <a:cubicBezTo>
                                <a:pt x="2544997" y="127219"/>
                                <a:pt x="2547031" y="127842"/>
                                <a:pt x="2549002" y="128427"/>
                              </a:cubicBezTo>
                              <a:cubicBezTo>
                                <a:pt x="2550985" y="129011"/>
                                <a:pt x="2552777" y="129583"/>
                                <a:pt x="2554404" y="130168"/>
                              </a:cubicBezTo>
                              <a:cubicBezTo>
                                <a:pt x="2556031" y="130740"/>
                                <a:pt x="2557481" y="131325"/>
                                <a:pt x="2558764" y="131909"/>
                              </a:cubicBezTo>
                              <a:cubicBezTo>
                                <a:pt x="2560036" y="132481"/>
                                <a:pt x="2560989" y="133155"/>
                                <a:pt x="2561625" y="133905"/>
                              </a:cubicBezTo>
                              <a:cubicBezTo>
                                <a:pt x="2562260" y="134667"/>
                                <a:pt x="2562578" y="135506"/>
                                <a:pt x="2562578" y="136434"/>
                              </a:cubicBezTo>
                              <a:cubicBezTo>
                                <a:pt x="2562578" y="137120"/>
                                <a:pt x="2562387" y="137731"/>
                                <a:pt x="2561980" y="138252"/>
                              </a:cubicBezTo>
                              <a:cubicBezTo>
                                <a:pt x="2561574" y="138786"/>
                                <a:pt x="2560964" y="139218"/>
                                <a:pt x="2560150" y="139561"/>
                              </a:cubicBezTo>
                              <a:cubicBezTo>
                                <a:pt x="2559336" y="139904"/>
                                <a:pt x="2558230" y="140171"/>
                                <a:pt x="2556819" y="140349"/>
                              </a:cubicBezTo>
                              <a:cubicBezTo>
                                <a:pt x="2555408" y="140514"/>
                                <a:pt x="2553692" y="140603"/>
                                <a:pt x="2551684" y="140603"/>
                              </a:cubicBezTo>
                              <a:cubicBezTo>
                                <a:pt x="2548964" y="140603"/>
                                <a:pt x="2546001" y="140374"/>
                                <a:pt x="2542773" y="139917"/>
                              </a:cubicBezTo>
                              <a:cubicBezTo>
                                <a:pt x="2539544" y="139446"/>
                                <a:pt x="2536048" y="138747"/>
                                <a:pt x="2532298" y="137820"/>
                              </a:cubicBezTo>
                              <a:cubicBezTo>
                                <a:pt x="2530111" y="137286"/>
                                <a:pt x="2527963" y="136625"/>
                                <a:pt x="2525878" y="135862"/>
                              </a:cubicBezTo>
                              <a:cubicBezTo>
                                <a:pt x="2523781" y="135099"/>
                                <a:pt x="2521747" y="134222"/>
                                <a:pt x="2519751" y="133231"/>
                              </a:cubicBezTo>
                              <a:cubicBezTo>
                                <a:pt x="2517857" y="132290"/>
                                <a:pt x="2515797" y="132468"/>
                                <a:pt x="2514221" y="133422"/>
                              </a:cubicBezTo>
                              <a:cubicBezTo>
                                <a:pt x="2512645" y="134362"/>
                                <a:pt x="2511526" y="136078"/>
                                <a:pt x="2511526" y="138188"/>
                              </a:cubicBezTo>
                              <a:lnTo>
                                <a:pt x="2511526" y="162173"/>
                              </a:lnTo>
                              <a:cubicBezTo>
                                <a:pt x="2511526" y="163240"/>
                                <a:pt x="2511819" y="164283"/>
                                <a:pt x="2512353" y="165172"/>
                              </a:cubicBezTo>
                              <a:cubicBezTo>
                                <a:pt x="2512886" y="166062"/>
                                <a:pt x="2513662" y="166799"/>
                                <a:pt x="2514628" y="167270"/>
                              </a:cubicBezTo>
                              <a:cubicBezTo>
                                <a:pt x="2517310" y="168566"/>
                                <a:pt x="2520120" y="169697"/>
                                <a:pt x="2523043" y="170663"/>
                              </a:cubicBezTo>
                              <a:cubicBezTo>
                                <a:pt x="2525967" y="171642"/>
                                <a:pt x="2529018" y="172443"/>
                                <a:pt x="2532183" y="173091"/>
                              </a:cubicBezTo>
                              <a:cubicBezTo>
                                <a:pt x="2535972" y="173866"/>
                                <a:pt x="2540039" y="174451"/>
                                <a:pt x="2544362" y="174832"/>
                              </a:cubicBezTo>
                              <a:cubicBezTo>
                                <a:pt x="2548696" y="175226"/>
                                <a:pt x="2553298" y="175417"/>
                                <a:pt x="2558179" y="175417"/>
                              </a:cubicBezTo>
                              <a:cubicBezTo>
                                <a:pt x="2561739" y="175417"/>
                                <a:pt x="2565235" y="175277"/>
                                <a:pt x="2568680" y="175010"/>
                              </a:cubicBezTo>
                              <a:cubicBezTo>
                                <a:pt x="2572125" y="174731"/>
                                <a:pt x="2575506" y="174324"/>
                                <a:pt x="2578837" y="173790"/>
                              </a:cubicBezTo>
                              <a:cubicBezTo>
                                <a:pt x="2582154" y="173244"/>
                                <a:pt x="2585294" y="172481"/>
                                <a:pt x="2588231" y="171502"/>
                              </a:cubicBezTo>
                              <a:cubicBezTo>
                                <a:pt x="2591167" y="170511"/>
                                <a:pt x="2593913" y="169303"/>
                                <a:pt x="2596468" y="167867"/>
                              </a:cubicBezTo>
                              <a:cubicBezTo>
                                <a:pt x="2599023" y="166443"/>
                                <a:pt x="2601312" y="164778"/>
                                <a:pt x="2603346" y="162884"/>
                              </a:cubicBezTo>
                              <a:cubicBezTo>
                                <a:pt x="2605379" y="160991"/>
                                <a:pt x="2607146" y="158868"/>
                                <a:pt x="2608647" y="156504"/>
                              </a:cubicBezTo>
                              <a:cubicBezTo>
                                <a:pt x="2610159" y="154140"/>
                                <a:pt x="2611291" y="151483"/>
                                <a:pt x="2612041" y="148522"/>
                              </a:cubicBezTo>
                              <a:cubicBezTo>
                                <a:pt x="2612803" y="145573"/>
                                <a:pt x="2613172" y="142306"/>
                                <a:pt x="2613172" y="138747"/>
                              </a:cubicBezTo>
                              <a:cubicBezTo>
                                <a:pt x="2613172" y="135506"/>
                                <a:pt x="2612854" y="132545"/>
                                <a:pt x="2612219" y="129875"/>
                              </a:cubicBezTo>
                              <a:cubicBezTo>
                                <a:pt x="2611583" y="127206"/>
                                <a:pt x="2610630" y="124829"/>
                                <a:pt x="2609346" y="122732"/>
                              </a:cubicBezTo>
                              <a:cubicBezTo>
                                <a:pt x="2608075" y="120648"/>
                                <a:pt x="2606638" y="118754"/>
                                <a:pt x="2605024" y="117050"/>
                              </a:cubicBezTo>
                              <a:cubicBezTo>
                                <a:pt x="2603422" y="115360"/>
                                <a:pt x="2601655" y="113847"/>
                                <a:pt x="2599723" y="112526"/>
                              </a:cubicBezTo>
                              <a:cubicBezTo>
                                <a:pt x="2597790" y="111216"/>
                                <a:pt x="2595769" y="110047"/>
                                <a:pt x="2593659" y="109017"/>
                              </a:cubicBezTo>
                              <a:cubicBezTo>
                                <a:pt x="2591549" y="108001"/>
                                <a:pt x="2589350" y="107111"/>
                                <a:pt x="2587074" y="106386"/>
                              </a:cubicBezTo>
                              <a:cubicBezTo>
                                <a:pt x="2584786" y="105649"/>
                                <a:pt x="2582587" y="104950"/>
                                <a:pt x="2580489" y="104289"/>
                              </a:cubicBezTo>
                              <a:cubicBezTo>
                                <a:pt x="2578379" y="103641"/>
                                <a:pt x="2576358" y="103018"/>
                                <a:pt x="2574413" y="102433"/>
                              </a:cubicBezTo>
                              <a:cubicBezTo>
                                <a:pt x="2572481" y="101861"/>
                                <a:pt x="2570714" y="101277"/>
                                <a:pt x="2569112" y="100692"/>
                              </a:cubicBezTo>
                              <a:cubicBezTo>
                                <a:pt x="2567510" y="100120"/>
                                <a:pt x="2566074" y="99536"/>
                                <a:pt x="2564790" y="98951"/>
                              </a:cubicBezTo>
                              <a:cubicBezTo>
                                <a:pt x="2563518" y="98379"/>
                                <a:pt x="2562565" y="97693"/>
                                <a:pt x="2561917" y="96892"/>
                              </a:cubicBezTo>
                              <a:cubicBezTo>
                                <a:pt x="2561281" y="96104"/>
                                <a:pt x="2560963" y="95201"/>
                                <a:pt x="2560963" y="94197"/>
                              </a:cubicBezTo>
                              <a:cubicBezTo>
                                <a:pt x="2560963" y="93422"/>
                                <a:pt x="2561167" y="92774"/>
                                <a:pt x="2561573" y="92252"/>
                              </a:cubicBezTo>
                              <a:cubicBezTo>
                                <a:pt x="2561980" y="91731"/>
                                <a:pt x="2562578" y="91337"/>
                                <a:pt x="2563391" y="91058"/>
                              </a:cubicBezTo>
                              <a:cubicBezTo>
                                <a:pt x="2564205" y="90791"/>
                                <a:pt x="2565095" y="90587"/>
                                <a:pt x="2566035" y="90460"/>
                              </a:cubicBezTo>
                              <a:cubicBezTo>
                                <a:pt x="2566989" y="90320"/>
                                <a:pt x="2567993" y="90257"/>
                                <a:pt x="2569086" y="90257"/>
                              </a:cubicBezTo>
                              <a:cubicBezTo>
                                <a:pt x="2571870" y="90257"/>
                                <a:pt x="2574781" y="90498"/>
                                <a:pt x="2577820" y="90981"/>
                              </a:cubicBezTo>
                              <a:cubicBezTo>
                                <a:pt x="2580858" y="91464"/>
                                <a:pt x="2584010" y="92189"/>
                                <a:pt x="2587303" y="93155"/>
                              </a:cubicBezTo>
                              <a:cubicBezTo>
                                <a:pt x="2588955" y="93638"/>
                                <a:pt x="2590557" y="94159"/>
                                <a:pt x="2592095" y="94718"/>
                              </a:cubicBezTo>
                              <a:cubicBezTo>
                                <a:pt x="2593646" y="95265"/>
                                <a:pt x="2595133" y="95849"/>
                                <a:pt x="2596557" y="96460"/>
                              </a:cubicBezTo>
                              <a:cubicBezTo>
                                <a:pt x="2598426" y="97260"/>
                                <a:pt x="2600371" y="96981"/>
                                <a:pt x="2601858" y="96002"/>
                              </a:cubicBezTo>
                              <a:cubicBezTo>
                                <a:pt x="2603346" y="95023"/>
                                <a:pt x="2604362" y="93333"/>
                                <a:pt x="2604362" y="91312"/>
                              </a:cubicBezTo>
                              <a:lnTo>
                                <a:pt x="2604362" y="69831"/>
                              </a:lnTo>
                              <a:cubicBezTo>
                                <a:pt x="2604362" y="68713"/>
                                <a:pt x="2604032" y="67620"/>
                                <a:pt x="2603447" y="66704"/>
                              </a:cubicBezTo>
                              <a:cubicBezTo>
                                <a:pt x="2602862" y="65789"/>
                                <a:pt x="2602023" y="65039"/>
                                <a:pt x="2600994" y="64594"/>
                              </a:cubicBezTo>
                              <a:cubicBezTo>
                                <a:pt x="2598388" y="63489"/>
                                <a:pt x="2595731" y="62472"/>
                                <a:pt x="2593011" y="61569"/>
                              </a:cubicBezTo>
                              <a:cubicBezTo>
                                <a:pt x="2590278" y="60654"/>
                                <a:pt x="2587494" y="59853"/>
                                <a:pt x="2584633" y="59154"/>
                              </a:cubicBezTo>
                              <a:cubicBezTo>
                                <a:pt x="2581150" y="58316"/>
                                <a:pt x="2577400" y="57667"/>
                                <a:pt x="2573383" y="57248"/>
                              </a:cubicBezTo>
                              <a:cubicBezTo>
                                <a:pt x="2569353" y="56816"/>
                                <a:pt x="2565070" y="56612"/>
                                <a:pt x="2560506" y="56612"/>
                              </a:cubicBezTo>
                              <a:cubicBezTo>
                                <a:pt x="2557252" y="56612"/>
                                <a:pt x="2554061" y="56752"/>
                                <a:pt x="2550921" y="57044"/>
                              </a:cubicBezTo>
                              <a:cubicBezTo>
                                <a:pt x="2547794" y="57337"/>
                                <a:pt x="2544718" y="57769"/>
                                <a:pt x="2541705" y="58354"/>
                              </a:cubicBezTo>
                              <a:cubicBezTo>
                                <a:pt x="2538679" y="58926"/>
                                <a:pt x="2535844" y="59714"/>
                                <a:pt x="2533175" y="60692"/>
                              </a:cubicBezTo>
                              <a:cubicBezTo>
                                <a:pt x="2530505" y="61684"/>
                                <a:pt x="2528001" y="62879"/>
                                <a:pt x="2525687" y="64264"/>
                              </a:cubicBezTo>
                              <a:cubicBezTo>
                                <a:pt x="2523361" y="65649"/>
                                <a:pt x="2521264" y="67276"/>
                                <a:pt x="2519395" y="69107"/>
                              </a:cubicBezTo>
                              <a:cubicBezTo>
                                <a:pt x="2517513" y="70950"/>
                                <a:pt x="2515861" y="73009"/>
                                <a:pt x="2514437" y="75284"/>
                              </a:cubicBezTo>
                              <a:cubicBezTo>
                                <a:pt x="2513001" y="77572"/>
                                <a:pt x="2511920" y="80127"/>
                                <a:pt x="2511208" y="82974"/>
                              </a:cubicBezTo>
                              <a:cubicBezTo>
                                <a:pt x="2510496" y="85821"/>
                                <a:pt x="2510141" y="88935"/>
                                <a:pt x="2510141" y="92341"/>
                              </a:cubicBezTo>
                              <a:cubicBezTo>
                                <a:pt x="2510141" y="95519"/>
                                <a:pt x="2510458" y="98404"/>
                                <a:pt x="2511094" y="101023"/>
                              </a:cubicBezTo>
                              <a:moveTo>
                                <a:pt x="1772420" y="61976"/>
                              </a:moveTo>
                              <a:cubicBezTo>
                                <a:pt x="1773437" y="63006"/>
                                <a:pt x="1774073" y="64417"/>
                                <a:pt x="1774073" y="65980"/>
                              </a:cubicBezTo>
                              <a:lnTo>
                                <a:pt x="1774073" y="164511"/>
                              </a:lnTo>
                              <a:cubicBezTo>
                                <a:pt x="1774073" y="175188"/>
                                <a:pt x="1772458" y="184429"/>
                                <a:pt x="1769230" y="192258"/>
                              </a:cubicBezTo>
                              <a:cubicBezTo>
                                <a:pt x="1766001" y="200088"/>
                                <a:pt x="1761158" y="206494"/>
                                <a:pt x="1754700" y="211477"/>
                              </a:cubicBezTo>
                              <a:cubicBezTo>
                                <a:pt x="1748229" y="216485"/>
                                <a:pt x="1740945" y="220234"/>
                                <a:pt x="1732848" y="222725"/>
                              </a:cubicBezTo>
                              <a:cubicBezTo>
                                <a:pt x="1724750" y="225229"/>
                                <a:pt x="1715826" y="226475"/>
                                <a:pt x="1706089" y="226475"/>
                              </a:cubicBezTo>
                              <a:cubicBezTo>
                                <a:pt x="1697534" y="226475"/>
                                <a:pt x="1689347" y="225801"/>
                                <a:pt x="1681516" y="224454"/>
                              </a:cubicBezTo>
                              <a:cubicBezTo>
                                <a:pt x="1673686" y="223107"/>
                                <a:pt x="1666211" y="221086"/>
                                <a:pt x="1659118" y="218391"/>
                              </a:cubicBezTo>
                              <a:cubicBezTo>
                                <a:pt x="1658012" y="217972"/>
                                <a:pt x="1657109" y="217222"/>
                                <a:pt x="1656473" y="216281"/>
                              </a:cubicBezTo>
                              <a:cubicBezTo>
                                <a:pt x="1655838" y="215341"/>
                                <a:pt x="1655482" y="214209"/>
                                <a:pt x="1655482" y="213040"/>
                              </a:cubicBezTo>
                              <a:lnTo>
                                <a:pt x="1655482" y="185509"/>
                              </a:lnTo>
                              <a:cubicBezTo>
                                <a:pt x="1655482" y="183514"/>
                                <a:pt x="1656486" y="181823"/>
                                <a:pt x="1657948" y="180819"/>
                              </a:cubicBezTo>
                              <a:cubicBezTo>
                                <a:pt x="1659410" y="179828"/>
                                <a:pt x="1661342" y="179510"/>
                                <a:pt x="1663173" y="180272"/>
                              </a:cubicBezTo>
                              <a:cubicBezTo>
                                <a:pt x="1668359" y="182446"/>
                                <a:pt x="1673800" y="184073"/>
                                <a:pt x="1679470" y="185166"/>
                              </a:cubicBezTo>
                              <a:cubicBezTo>
                                <a:pt x="1685152" y="186246"/>
                                <a:pt x="1691076" y="186793"/>
                                <a:pt x="1697254" y="186793"/>
                              </a:cubicBezTo>
                              <a:cubicBezTo>
                                <a:pt x="1706623" y="186793"/>
                                <a:pt x="1713640" y="185204"/>
                                <a:pt x="1718318" y="182026"/>
                              </a:cubicBezTo>
                              <a:cubicBezTo>
                                <a:pt x="1722996" y="178862"/>
                                <a:pt x="1725322" y="174095"/>
                                <a:pt x="1725322" y="167753"/>
                              </a:cubicBezTo>
                              <a:lnTo>
                                <a:pt x="1725322" y="162198"/>
                              </a:lnTo>
                              <a:cubicBezTo>
                                <a:pt x="1721547" y="165744"/>
                                <a:pt x="1717123" y="168414"/>
                                <a:pt x="1712051" y="170193"/>
                              </a:cubicBezTo>
                              <a:cubicBezTo>
                                <a:pt x="1706992" y="171973"/>
                                <a:pt x="1701284" y="172875"/>
                                <a:pt x="1694941" y="172875"/>
                              </a:cubicBezTo>
                              <a:cubicBezTo>
                                <a:pt x="1686512" y="172875"/>
                                <a:pt x="1679101" y="171477"/>
                                <a:pt x="1672720" y="168693"/>
                              </a:cubicBezTo>
                              <a:cubicBezTo>
                                <a:pt x="1666338" y="165897"/>
                                <a:pt x="1660986" y="161728"/>
                                <a:pt x="1656664" y="156148"/>
                              </a:cubicBezTo>
                              <a:cubicBezTo>
                                <a:pt x="1652317" y="150581"/>
                                <a:pt x="1649075" y="144340"/>
                                <a:pt x="1646914" y="137425"/>
                              </a:cubicBezTo>
                              <a:cubicBezTo>
                                <a:pt x="1644740" y="130498"/>
                                <a:pt x="1643660" y="122897"/>
                                <a:pt x="1643660" y="114610"/>
                              </a:cubicBezTo>
                              <a:cubicBezTo>
                                <a:pt x="1643660" y="106348"/>
                                <a:pt x="1644740" y="98748"/>
                                <a:pt x="1646914" y="91846"/>
                              </a:cubicBezTo>
                              <a:cubicBezTo>
                                <a:pt x="1649075" y="84944"/>
                                <a:pt x="1652317" y="78729"/>
                                <a:pt x="1656664" y="73199"/>
                              </a:cubicBezTo>
                              <a:cubicBezTo>
                                <a:pt x="1660986" y="67670"/>
                                <a:pt x="1666338" y="63527"/>
                                <a:pt x="1672720" y="60756"/>
                              </a:cubicBezTo>
                              <a:cubicBezTo>
                                <a:pt x="1679101" y="57998"/>
                                <a:pt x="1686512" y="56625"/>
                                <a:pt x="1694940" y="56625"/>
                              </a:cubicBezTo>
                              <a:cubicBezTo>
                                <a:pt x="1702593" y="56625"/>
                                <a:pt x="1709445" y="58049"/>
                                <a:pt x="1715470" y="60908"/>
                              </a:cubicBezTo>
                              <a:cubicBezTo>
                                <a:pt x="1721508" y="63768"/>
                                <a:pt x="1726733" y="68064"/>
                                <a:pt x="1731144" y="73784"/>
                              </a:cubicBezTo>
                              <a:lnTo>
                                <a:pt x="1731144" y="65980"/>
                              </a:lnTo>
                              <a:cubicBezTo>
                                <a:pt x="1731144" y="64416"/>
                                <a:pt x="1731780" y="63006"/>
                                <a:pt x="1732810" y="61976"/>
                              </a:cubicBezTo>
                              <a:cubicBezTo>
                                <a:pt x="1733827" y="60959"/>
                                <a:pt x="1735238" y="60324"/>
                                <a:pt x="1736801" y="60324"/>
                              </a:cubicBezTo>
                              <a:lnTo>
                                <a:pt x="1768416" y="60324"/>
                              </a:lnTo>
                              <a:cubicBezTo>
                                <a:pt x="1769980" y="60324"/>
                                <a:pt x="1771391" y="60959"/>
                                <a:pt x="1772420" y="61976"/>
                              </a:cubicBezTo>
                              <a:moveTo>
                                <a:pt x="1725576" y="115322"/>
                              </a:moveTo>
                              <a:lnTo>
                                <a:pt x="1725576" y="103018"/>
                              </a:lnTo>
                              <a:cubicBezTo>
                                <a:pt x="1724025" y="100387"/>
                                <a:pt x="1722055" y="98417"/>
                                <a:pt x="1719665" y="97095"/>
                              </a:cubicBezTo>
                              <a:cubicBezTo>
                                <a:pt x="1717262" y="95786"/>
                                <a:pt x="1714440" y="95125"/>
                                <a:pt x="1711199" y="95125"/>
                              </a:cubicBezTo>
                              <a:cubicBezTo>
                                <a:pt x="1708402" y="95125"/>
                                <a:pt x="1705962" y="95621"/>
                                <a:pt x="1703851" y="96612"/>
                              </a:cubicBezTo>
                              <a:cubicBezTo>
                                <a:pt x="1701741" y="97591"/>
                                <a:pt x="1699974" y="99078"/>
                                <a:pt x="1698538" y="101061"/>
                              </a:cubicBezTo>
                              <a:cubicBezTo>
                                <a:pt x="1697088" y="103018"/>
                                <a:pt x="1696021" y="105192"/>
                                <a:pt x="1695309" y="107569"/>
                              </a:cubicBezTo>
                              <a:cubicBezTo>
                                <a:pt x="1694597" y="109945"/>
                                <a:pt x="1694241" y="112526"/>
                                <a:pt x="1694241" y="115322"/>
                              </a:cubicBezTo>
                              <a:cubicBezTo>
                                <a:pt x="1694241" y="118106"/>
                                <a:pt x="1694597" y="120686"/>
                                <a:pt x="1695309" y="123063"/>
                              </a:cubicBezTo>
                              <a:cubicBezTo>
                                <a:pt x="1696021" y="125439"/>
                                <a:pt x="1697088" y="127613"/>
                                <a:pt x="1698538" y="129583"/>
                              </a:cubicBezTo>
                              <a:cubicBezTo>
                                <a:pt x="1699974" y="131553"/>
                                <a:pt x="1701741" y="133040"/>
                                <a:pt x="1703851" y="134019"/>
                              </a:cubicBezTo>
                              <a:cubicBezTo>
                                <a:pt x="1705962" y="135010"/>
                                <a:pt x="1708402" y="135493"/>
                                <a:pt x="1711199" y="135493"/>
                              </a:cubicBezTo>
                              <a:cubicBezTo>
                                <a:pt x="1714440" y="135493"/>
                                <a:pt x="1717262" y="134832"/>
                                <a:pt x="1719665" y="133523"/>
                              </a:cubicBezTo>
                              <a:cubicBezTo>
                                <a:pt x="1722055" y="132214"/>
                                <a:pt x="1724025" y="130244"/>
                                <a:pt x="1725576" y="127626"/>
                              </a:cubicBezTo>
                              <a:lnTo>
                                <a:pt x="1725576" y="115322"/>
                              </a:lnTo>
                              <a:lnTo>
                                <a:pt x="1725576" y="115322"/>
                              </a:lnTo>
                              <a:close/>
                              <a:moveTo>
                                <a:pt x="1283692" y="56625"/>
                              </a:moveTo>
                              <a:cubicBezTo>
                                <a:pt x="1278518" y="56625"/>
                                <a:pt x="1273586" y="57439"/>
                                <a:pt x="1268907" y="59053"/>
                              </a:cubicBezTo>
                              <a:cubicBezTo>
                                <a:pt x="1264229" y="60680"/>
                                <a:pt x="1259793" y="63120"/>
                                <a:pt x="1255611" y="66374"/>
                              </a:cubicBezTo>
                              <a:lnTo>
                                <a:pt x="1255611" y="14922"/>
                              </a:lnTo>
                              <a:cubicBezTo>
                                <a:pt x="1255611" y="13371"/>
                                <a:pt x="1254988" y="11948"/>
                                <a:pt x="1253958" y="10931"/>
                              </a:cubicBezTo>
                              <a:cubicBezTo>
                                <a:pt x="1252941" y="9901"/>
                                <a:pt x="1251530" y="9279"/>
                                <a:pt x="1249966" y="9279"/>
                              </a:cubicBezTo>
                              <a:lnTo>
                                <a:pt x="1212313" y="9279"/>
                              </a:lnTo>
                              <a:cubicBezTo>
                                <a:pt x="1210750" y="9279"/>
                                <a:pt x="1209339" y="9901"/>
                                <a:pt x="1208309" y="10931"/>
                              </a:cubicBezTo>
                              <a:cubicBezTo>
                                <a:pt x="1207292" y="11948"/>
                                <a:pt x="1206656" y="13371"/>
                                <a:pt x="1206656" y="14922"/>
                              </a:cubicBezTo>
                              <a:lnTo>
                                <a:pt x="1206656" y="166037"/>
                              </a:lnTo>
                              <a:cubicBezTo>
                                <a:pt x="1206656" y="167600"/>
                                <a:pt x="1207292" y="169011"/>
                                <a:pt x="1208309" y="170041"/>
                              </a:cubicBezTo>
                              <a:cubicBezTo>
                                <a:pt x="1209339" y="171070"/>
                                <a:pt x="1210750" y="171706"/>
                                <a:pt x="1212313" y="171706"/>
                              </a:cubicBezTo>
                              <a:lnTo>
                                <a:pt x="1249966" y="171706"/>
                              </a:lnTo>
                              <a:cubicBezTo>
                                <a:pt x="1251530" y="171706"/>
                                <a:pt x="1252941" y="171070"/>
                                <a:pt x="1253958" y="170041"/>
                              </a:cubicBezTo>
                              <a:cubicBezTo>
                                <a:pt x="1254988" y="169011"/>
                                <a:pt x="1255611" y="167600"/>
                                <a:pt x="1255611" y="166037"/>
                              </a:cubicBezTo>
                              <a:lnTo>
                                <a:pt x="1255611" y="103018"/>
                              </a:lnTo>
                              <a:cubicBezTo>
                                <a:pt x="1257314" y="100985"/>
                                <a:pt x="1259246" y="99510"/>
                                <a:pt x="1261394" y="98582"/>
                              </a:cubicBezTo>
                              <a:cubicBezTo>
                                <a:pt x="1263556" y="97667"/>
                                <a:pt x="1265945" y="97299"/>
                                <a:pt x="1268564" y="97489"/>
                              </a:cubicBezTo>
                              <a:cubicBezTo>
                                <a:pt x="1271234" y="97693"/>
                                <a:pt x="1273573" y="99015"/>
                                <a:pt x="1275251" y="100946"/>
                              </a:cubicBezTo>
                              <a:cubicBezTo>
                                <a:pt x="1276916" y="102878"/>
                                <a:pt x="1277920" y="105433"/>
                                <a:pt x="1277920" y="108115"/>
                              </a:cubicBezTo>
                              <a:lnTo>
                                <a:pt x="1277920" y="166037"/>
                              </a:lnTo>
                              <a:cubicBezTo>
                                <a:pt x="1277920" y="167600"/>
                                <a:pt x="1278543" y="169011"/>
                                <a:pt x="1279573" y="170041"/>
                              </a:cubicBezTo>
                              <a:cubicBezTo>
                                <a:pt x="1280590" y="171070"/>
                                <a:pt x="1282013" y="171706"/>
                                <a:pt x="1283564" y="171706"/>
                              </a:cubicBezTo>
                              <a:lnTo>
                                <a:pt x="1321192" y="171706"/>
                              </a:lnTo>
                              <a:cubicBezTo>
                                <a:pt x="1322756" y="171706"/>
                                <a:pt x="1324167" y="171070"/>
                                <a:pt x="1325196" y="170041"/>
                              </a:cubicBezTo>
                              <a:cubicBezTo>
                                <a:pt x="1326213" y="169011"/>
                                <a:pt x="1326849" y="167600"/>
                                <a:pt x="1326849" y="166037"/>
                              </a:cubicBezTo>
                              <a:lnTo>
                                <a:pt x="1326849" y="99777"/>
                              </a:lnTo>
                              <a:cubicBezTo>
                                <a:pt x="1326849" y="93816"/>
                                <a:pt x="1325946" y="88300"/>
                                <a:pt x="1324154" y="83215"/>
                              </a:cubicBezTo>
                              <a:cubicBezTo>
                                <a:pt x="1322361" y="78118"/>
                                <a:pt x="1319667" y="73466"/>
                                <a:pt x="1316082" y="69259"/>
                              </a:cubicBezTo>
                              <a:cubicBezTo>
                                <a:pt x="1312484" y="65039"/>
                                <a:pt x="1307984" y="61887"/>
                                <a:pt x="1302582" y="59777"/>
                              </a:cubicBezTo>
                              <a:cubicBezTo>
                                <a:pt x="1297192" y="57667"/>
                                <a:pt x="1290899" y="56625"/>
                                <a:pt x="1283691" y="56625"/>
                              </a:cubicBezTo>
                              <a:moveTo>
                                <a:pt x="1486017" y="144289"/>
                              </a:moveTo>
                              <a:cubicBezTo>
                                <a:pt x="1485127" y="143247"/>
                                <a:pt x="1483894" y="142535"/>
                                <a:pt x="1482534" y="142459"/>
                              </a:cubicBezTo>
                              <a:cubicBezTo>
                                <a:pt x="1480208" y="142344"/>
                                <a:pt x="1478720" y="141620"/>
                                <a:pt x="1477793" y="140527"/>
                              </a:cubicBezTo>
                              <a:cubicBezTo>
                                <a:pt x="1476877" y="139434"/>
                                <a:pt x="1476547" y="137985"/>
                                <a:pt x="1476547" y="136434"/>
                              </a:cubicBezTo>
                              <a:lnTo>
                                <a:pt x="1476547" y="66018"/>
                              </a:lnTo>
                              <a:cubicBezTo>
                                <a:pt x="1476547" y="64442"/>
                                <a:pt x="1475911" y="63018"/>
                                <a:pt x="1474869" y="61989"/>
                              </a:cubicBezTo>
                              <a:cubicBezTo>
                                <a:pt x="1473839" y="60947"/>
                                <a:pt x="1472415" y="60311"/>
                                <a:pt x="1470826" y="60311"/>
                              </a:cubicBezTo>
                              <a:lnTo>
                                <a:pt x="1439326" y="60311"/>
                              </a:lnTo>
                              <a:cubicBezTo>
                                <a:pt x="1437750" y="60311"/>
                                <a:pt x="1436326" y="60947"/>
                                <a:pt x="1435296" y="61989"/>
                              </a:cubicBezTo>
                              <a:cubicBezTo>
                                <a:pt x="1434254" y="63018"/>
                                <a:pt x="1433618" y="64442"/>
                                <a:pt x="1433618" y="66018"/>
                              </a:cubicBezTo>
                              <a:lnTo>
                                <a:pt x="1433618" y="73772"/>
                              </a:lnTo>
                              <a:cubicBezTo>
                                <a:pt x="1430021" y="69132"/>
                                <a:pt x="1425139" y="64849"/>
                                <a:pt x="1419076" y="61709"/>
                              </a:cubicBezTo>
                              <a:cubicBezTo>
                                <a:pt x="1413025" y="58570"/>
                                <a:pt x="1405766" y="56600"/>
                                <a:pt x="1397414" y="56600"/>
                              </a:cubicBezTo>
                              <a:cubicBezTo>
                                <a:pt x="1379541" y="56600"/>
                                <a:pt x="1366727" y="63794"/>
                                <a:pt x="1358375" y="74814"/>
                              </a:cubicBezTo>
                              <a:cubicBezTo>
                                <a:pt x="1350023" y="85834"/>
                                <a:pt x="1346133" y="100692"/>
                                <a:pt x="1346133" y="115996"/>
                              </a:cubicBezTo>
                              <a:cubicBezTo>
                                <a:pt x="1346133" y="131312"/>
                                <a:pt x="1350023" y="146170"/>
                                <a:pt x="1358375" y="157190"/>
                              </a:cubicBezTo>
                              <a:cubicBezTo>
                                <a:pt x="1366727" y="168210"/>
                                <a:pt x="1379541" y="175404"/>
                                <a:pt x="1397414" y="175404"/>
                              </a:cubicBezTo>
                              <a:lnTo>
                                <a:pt x="1397872" y="175404"/>
                              </a:lnTo>
                              <a:cubicBezTo>
                                <a:pt x="1404177" y="175404"/>
                                <a:pt x="1410088" y="174629"/>
                                <a:pt x="1415580" y="173053"/>
                              </a:cubicBezTo>
                              <a:cubicBezTo>
                                <a:pt x="1421071" y="171477"/>
                                <a:pt x="1426169" y="169113"/>
                                <a:pt x="1430847" y="165973"/>
                              </a:cubicBezTo>
                              <a:cubicBezTo>
                                <a:pt x="1431966" y="165223"/>
                                <a:pt x="1433275" y="164842"/>
                                <a:pt x="1434533" y="164905"/>
                              </a:cubicBezTo>
                              <a:cubicBezTo>
                                <a:pt x="1435792" y="164956"/>
                                <a:pt x="1437025" y="165439"/>
                                <a:pt x="1437991" y="166393"/>
                              </a:cubicBezTo>
                              <a:cubicBezTo>
                                <a:pt x="1440826" y="169163"/>
                                <a:pt x="1444309" y="171248"/>
                                <a:pt x="1448453" y="172633"/>
                              </a:cubicBezTo>
                              <a:cubicBezTo>
                                <a:pt x="1452597" y="174019"/>
                                <a:pt x="1457403" y="174718"/>
                                <a:pt x="1462843" y="174718"/>
                              </a:cubicBezTo>
                              <a:cubicBezTo>
                                <a:pt x="1466848" y="174718"/>
                                <a:pt x="1470598" y="174476"/>
                                <a:pt x="1474068" y="174006"/>
                              </a:cubicBezTo>
                              <a:cubicBezTo>
                                <a:pt x="1477551" y="173536"/>
                                <a:pt x="1480767" y="172837"/>
                                <a:pt x="1483729" y="171909"/>
                              </a:cubicBezTo>
                              <a:cubicBezTo>
                                <a:pt x="1484861" y="171540"/>
                                <a:pt x="1485801" y="170803"/>
                                <a:pt x="1486450" y="169850"/>
                              </a:cubicBezTo>
                              <a:cubicBezTo>
                                <a:pt x="1487085" y="168909"/>
                                <a:pt x="1487454" y="167753"/>
                                <a:pt x="1487454" y="166558"/>
                              </a:cubicBezTo>
                              <a:lnTo>
                                <a:pt x="1487454" y="148064"/>
                              </a:lnTo>
                              <a:cubicBezTo>
                                <a:pt x="1487454" y="146704"/>
                                <a:pt x="1486907" y="145331"/>
                                <a:pt x="1486017" y="144289"/>
                              </a:cubicBezTo>
                              <a:moveTo>
                                <a:pt x="1428050" y="115996"/>
                              </a:moveTo>
                              <a:lnTo>
                                <a:pt x="1428050" y="128299"/>
                              </a:lnTo>
                              <a:cubicBezTo>
                                <a:pt x="1426893" y="130269"/>
                                <a:pt x="1424974" y="132252"/>
                                <a:pt x="1422508" y="133727"/>
                              </a:cubicBezTo>
                              <a:cubicBezTo>
                                <a:pt x="1420041" y="135201"/>
                                <a:pt x="1417029" y="136193"/>
                                <a:pt x="1413660" y="136193"/>
                              </a:cubicBezTo>
                              <a:cubicBezTo>
                                <a:pt x="1407622" y="136193"/>
                                <a:pt x="1403389" y="133638"/>
                                <a:pt x="1400668" y="129837"/>
                              </a:cubicBezTo>
                              <a:cubicBezTo>
                                <a:pt x="1397935" y="126037"/>
                                <a:pt x="1396715" y="120991"/>
                                <a:pt x="1396715" y="115996"/>
                              </a:cubicBezTo>
                              <a:cubicBezTo>
                                <a:pt x="1396715" y="111013"/>
                                <a:pt x="1397935" y="105967"/>
                                <a:pt x="1400668" y="102167"/>
                              </a:cubicBezTo>
                              <a:cubicBezTo>
                                <a:pt x="1403389" y="98366"/>
                                <a:pt x="1407622" y="95824"/>
                                <a:pt x="1413660" y="95824"/>
                              </a:cubicBezTo>
                              <a:cubicBezTo>
                                <a:pt x="1417029" y="95824"/>
                                <a:pt x="1420042" y="96803"/>
                                <a:pt x="1422508" y="98290"/>
                              </a:cubicBezTo>
                              <a:cubicBezTo>
                                <a:pt x="1424974" y="99764"/>
                                <a:pt x="1426893" y="101735"/>
                                <a:pt x="1428050" y="103705"/>
                              </a:cubicBezTo>
                              <a:lnTo>
                                <a:pt x="1428050" y="115996"/>
                              </a:lnTo>
                              <a:close/>
                              <a:moveTo>
                                <a:pt x="1581599" y="56612"/>
                              </a:moveTo>
                              <a:cubicBezTo>
                                <a:pt x="1575192" y="56612"/>
                                <a:pt x="1569142" y="57858"/>
                                <a:pt x="1563446" y="60324"/>
                              </a:cubicBezTo>
                              <a:cubicBezTo>
                                <a:pt x="1557764" y="62802"/>
                                <a:pt x="1552450" y="66514"/>
                                <a:pt x="1547493" y="71458"/>
                              </a:cubicBezTo>
                              <a:lnTo>
                                <a:pt x="1547493" y="66323"/>
                              </a:lnTo>
                              <a:cubicBezTo>
                                <a:pt x="1547493" y="64696"/>
                                <a:pt x="1546806" y="63235"/>
                                <a:pt x="1545713" y="62218"/>
                              </a:cubicBezTo>
                              <a:cubicBezTo>
                                <a:pt x="1544620" y="61188"/>
                                <a:pt x="1543120" y="60591"/>
                                <a:pt x="1541492" y="60692"/>
                              </a:cubicBezTo>
                              <a:lnTo>
                                <a:pt x="1525857" y="60502"/>
                              </a:lnTo>
                              <a:lnTo>
                                <a:pt x="1510221" y="60311"/>
                              </a:lnTo>
                              <a:cubicBezTo>
                                <a:pt x="1508657" y="60311"/>
                                <a:pt x="1507246" y="60947"/>
                                <a:pt x="1506229" y="61976"/>
                              </a:cubicBezTo>
                              <a:cubicBezTo>
                                <a:pt x="1505199" y="62993"/>
                                <a:pt x="1504577" y="64417"/>
                                <a:pt x="1504577" y="65980"/>
                              </a:cubicBezTo>
                              <a:lnTo>
                                <a:pt x="1504577" y="166037"/>
                              </a:lnTo>
                              <a:cubicBezTo>
                                <a:pt x="1504577" y="167600"/>
                                <a:pt x="1505200" y="169011"/>
                                <a:pt x="1506229" y="170040"/>
                              </a:cubicBezTo>
                              <a:cubicBezTo>
                                <a:pt x="1507246" y="171057"/>
                                <a:pt x="1508657" y="171693"/>
                                <a:pt x="1510221" y="171693"/>
                              </a:cubicBezTo>
                              <a:lnTo>
                                <a:pt x="1547861" y="171693"/>
                              </a:lnTo>
                              <a:cubicBezTo>
                                <a:pt x="1549425" y="171693"/>
                                <a:pt x="1550836" y="171057"/>
                                <a:pt x="1551866" y="170040"/>
                              </a:cubicBezTo>
                              <a:cubicBezTo>
                                <a:pt x="1552895" y="169011"/>
                                <a:pt x="1553531" y="167600"/>
                                <a:pt x="1553531" y="166037"/>
                              </a:cubicBezTo>
                              <a:lnTo>
                                <a:pt x="1553531" y="103018"/>
                              </a:lnTo>
                              <a:cubicBezTo>
                                <a:pt x="1555222" y="100985"/>
                                <a:pt x="1557154" y="99510"/>
                                <a:pt x="1559315" y="98582"/>
                              </a:cubicBezTo>
                              <a:cubicBezTo>
                                <a:pt x="1561463" y="97667"/>
                                <a:pt x="1563853" y="97298"/>
                                <a:pt x="1566459" y="97502"/>
                              </a:cubicBezTo>
                              <a:cubicBezTo>
                                <a:pt x="1569141" y="97693"/>
                                <a:pt x="1571480" y="99002"/>
                                <a:pt x="1573158" y="100934"/>
                              </a:cubicBezTo>
                              <a:cubicBezTo>
                                <a:pt x="1574824" y="102878"/>
                                <a:pt x="1575815" y="105433"/>
                                <a:pt x="1575815" y="108115"/>
                              </a:cubicBezTo>
                              <a:lnTo>
                                <a:pt x="1575815" y="166037"/>
                              </a:lnTo>
                              <a:cubicBezTo>
                                <a:pt x="1575815" y="167600"/>
                                <a:pt x="1576451" y="169011"/>
                                <a:pt x="1577480" y="170041"/>
                              </a:cubicBezTo>
                              <a:cubicBezTo>
                                <a:pt x="1578510" y="171057"/>
                                <a:pt x="1579921" y="171693"/>
                                <a:pt x="1581485" y="171693"/>
                              </a:cubicBezTo>
                              <a:lnTo>
                                <a:pt x="1619113" y="171693"/>
                              </a:lnTo>
                              <a:cubicBezTo>
                                <a:pt x="1620676" y="171693"/>
                                <a:pt x="1622087" y="171057"/>
                                <a:pt x="1623104" y="170041"/>
                              </a:cubicBezTo>
                              <a:cubicBezTo>
                                <a:pt x="1624134" y="169011"/>
                                <a:pt x="1624757" y="167600"/>
                                <a:pt x="1624757" y="166037"/>
                              </a:cubicBezTo>
                              <a:lnTo>
                                <a:pt x="1624757" y="99764"/>
                              </a:lnTo>
                              <a:cubicBezTo>
                                <a:pt x="1624757" y="93816"/>
                                <a:pt x="1623867" y="88300"/>
                                <a:pt x="1622075" y="83203"/>
                              </a:cubicBezTo>
                              <a:cubicBezTo>
                                <a:pt x="1620269" y="78119"/>
                                <a:pt x="1617574" y="73466"/>
                                <a:pt x="1613990" y="69247"/>
                              </a:cubicBezTo>
                              <a:cubicBezTo>
                                <a:pt x="1610392" y="65039"/>
                                <a:pt x="1605892" y="61874"/>
                                <a:pt x="1600502" y="59777"/>
                              </a:cubicBezTo>
                              <a:cubicBezTo>
                                <a:pt x="1595099" y="57667"/>
                                <a:pt x="1588807" y="56612"/>
                                <a:pt x="1581599" y="56612"/>
                              </a:cubicBezTo>
                              <a:moveTo>
                                <a:pt x="1903495" y="80127"/>
                              </a:moveTo>
                              <a:cubicBezTo>
                                <a:pt x="1901702" y="77267"/>
                                <a:pt x="1899681" y="74610"/>
                                <a:pt x="1897418" y="72170"/>
                              </a:cubicBezTo>
                              <a:cubicBezTo>
                                <a:pt x="1895308" y="69844"/>
                                <a:pt x="1892765" y="67734"/>
                                <a:pt x="1889829" y="65866"/>
                              </a:cubicBezTo>
                              <a:cubicBezTo>
                                <a:pt x="1886892" y="63984"/>
                                <a:pt x="1883537" y="62332"/>
                                <a:pt x="1879774" y="60908"/>
                              </a:cubicBezTo>
                              <a:cubicBezTo>
                                <a:pt x="1876036" y="59472"/>
                                <a:pt x="1872032" y="58392"/>
                                <a:pt x="1867748" y="57680"/>
                              </a:cubicBezTo>
                              <a:cubicBezTo>
                                <a:pt x="1863477" y="56968"/>
                                <a:pt x="1858939" y="56625"/>
                                <a:pt x="1854159" y="56625"/>
                              </a:cubicBezTo>
                              <a:cubicBezTo>
                                <a:pt x="1850828" y="56625"/>
                                <a:pt x="1847511" y="56879"/>
                                <a:pt x="1844180" y="57400"/>
                              </a:cubicBezTo>
                              <a:cubicBezTo>
                                <a:pt x="1840849" y="57922"/>
                                <a:pt x="1837532" y="58710"/>
                                <a:pt x="1834201" y="59752"/>
                              </a:cubicBezTo>
                              <a:cubicBezTo>
                                <a:pt x="1830870" y="60794"/>
                                <a:pt x="1827616" y="62116"/>
                                <a:pt x="1824426" y="63718"/>
                              </a:cubicBezTo>
                              <a:cubicBezTo>
                                <a:pt x="1821235" y="65319"/>
                                <a:pt x="1818108" y="67200"/>
                                <a:pt x="1815044" y="69374"/>
                              </a:cubicBezTo>
                              <a:cubicBezTo>
                                <a:pt x="1811980" y="71534"/>
                                <a:pt x="1809209" y="74153"/>
                                <a:pt x="1806705" y="77229"/>
                              </a:cubicBezTo>
                              <a:cubicBezTo>
                                <a:pt x="1804213" y="80305"/>
                                <a:pt x="1802001" y="83838"/>
                                <a:pt x="1800082" y="87829"/>
                              </a:cubicBezTo>
                              <a:cubicBezTo>
                                <a:pt x="1798150" y="91808"/>
                                <a:pt x="1796700" y="96091"/>
                                <a:pt x="1795734" y="100667"/>
                              </a:cubicBezTo>
                              <a:cubicBezTo>
                                <a:pt x="1794768" y="105243"/>
                                <a:pt x="1794272" y="110136"/>
                                <a:pt x="1794272" y="115322"/>
                              </a:cubicBezTo>
                              <a:cubicBezTo>
                                <a:pt x="1794272" y="122122"/>
                                <a:pt x="1795137" y="128388"/>
                                <a:pt x="1796866" y="134133"/>
                              </a:cubicBezTo>
                              <a:cubicBezTo>
                                <a:pt x="1798582" y="139879"/>
                                <a:pt x="1801163" y="145103"/>
                                <a:pt x="1804607" y="149780"/>
                              </a:cubicBezTo>
                              <a:cubicBezTo>
                                <a:pt x="1808052" y="154458"/>
                                <a:pt x="1811904" y="158449"/>
                                <a:pt x="1816176" y="161753"/>
                              </a:cubicBezTo>
                              <a:cubicBezTo>
                                <a:pt x="1820447" y="165058"/>
                                <a:pt x="1825138" y="167676"/>
                                <a:pt x="1830235" y="169621"/>
                              </a:cubicBezTo>
                              <a:cubicBezTo>
                                <a:pt x="1835345" y="171540"/>
                                <a:pt x="1840748" y="173002"/>
                                <a:pt x="1846430" y="173968"/>
                              </a:cubicBezTo>
                              <a:cubicBezTo>
                                <a:pt x="1852113" y="174934"/>
                                <a:pt x="1858087" y="175417"/>
                                <a:pt x="1864367" y="175417"/>
                              </a:cubicBezTo>
                              <a:cubicBezTo>
                                <a:pt x="1871346" y="175417"/>
                                <a:pt x="1877893" y="175036"/>
                                <a:pt x="1883994" y="174273"/>
                              </a:cubicBezTo>
                              <a:cubicBezTo>
                                <a:pt x="1890109" y="173523"/>
                                <a:pt x="1895766" y="172379"/>
                                <a:pt x="1900991" y="170879"/>
                              </a:cubicBezTo>
                              <a:cubicBezTo>
                                <a:pt x="1902185" y="170524"/>
                                <a:pt x="1903177" y="169786"/>
                                <a:pt x="1903876" y="168820"/>
                              </a:cubicBezTo>
                              <a:cubicBezTo>
                                <a:pt x="1904575" y="167854"/>
                                <a:pt x="1904969" y="166672"/>
                                <a:pt x="1904969" y="165414"/>
                              </a:cubicBezTo>
                              <a:lnTo>
                                <a:pt x="1904969" y="144010"/>
                              </a:lnTo>
                              <a:cubicBezTo>
                                <a:pt x="1904969" y="142217"/>
                                <a:pt x="1904143" y="140641"/>
                                <a:pt x="1902897" y="139612"/>
                              </a:cubicBezTo>
                              <a:cubicBezTo>
                                <a:pt x="1901639" y="138582"/>
                                <a:pt x="1899961" y="138099"/>
                                <a:pt x="1898219" y="138481"/>
                              </a:cubicBezTo>
                              <a:cubicBezTo>
                                <a:pt x="1894406" y="139345"/>
                                <a:pt x="1890401" y="139993"/>
                                <a:pt x="1886194" y="140425"/>
                              </a:cubicBezTo>
                              <a:cubicBezTo>
                                <a:pt x="1881973" y="140857"/>
                                <a:pt x="1877562" y="141073"/>
                                <a:pt x="1872935" y="141073"/>
                              </a:cubicBezTo>
                              <a:cubicBezTo>
                                <a:pt x="1869147" y="141073"/>
                                <a:pt x="1865575" y="140768"/>
                                <a:pt x="1862206" y="140171"/>
                              </a:cubicBezTo>
                              <a:cubicBezTo>
                                <a:pt x="1858850" y="139574"/>
                                <a:pt x="1855697" y="138684"/>
                                <a:pt x="1852761" y="137489"/>
                              </a:cubicBezTo>
                              <a:cubicBezTo>
                                <a:pt x="1849812" y="136282"/>
                                <a:pt x="1847371" y="134820"/>
                                <a:pt x="1845439" y="133104"/>
                              </a:cubicBezTo>
                              <a:cubicBezTo>
                                <a:pt x="1843506" y="131375"/>
                                <a:pt x="1842083" y="129393"/>
                                <a:pt x="1841167" y="127143"/>
                              </a:cubicBezTo>
                              <a:lnTo>
                                <a:pt x="1904919" y="127143"/>
                              </a:lnTo>
                              <a:cubicBezTo>
                                <a:pt x="1906330" y="127143"/>
                                <a:pt x="1907652" y="126622"/>
                                <a:pt x="1908656" y="125757"/>
                              </a:cubicBezTo>
                              <a:cubicBezTo>
                                <a:pt x="1909673" y="124893"/>
                                <a:pt x="1910372" y="123673"/>
                                <a:pt x="1910550" y="122275"/>
                              </a:cubicBezTo>
                              <a:cubicBezTo>
                                <a:pt x="1910804" y="120279"/>
                                <a:pt x="1911020" y="118284"/>
                                <a:pt x="1911173" y="116288"/>
                              </a:cubicBezTo>
                              <a:cubicBezTo>
                                <a:pt x="1911338" y="114280"/>
                                <a:pt x="1911453" y="112272"/>
                                <a:pt x="1911516" y="110263"/>
                              </a:cubicBezTo>
                              <a:cubicBezTo>
                                <a:pt x="1911631" y="106704"/>
                                <a:pt x="1911478" y="103120"/>
                                <a:pt x="1910944" y="99599"/>
                              </a:cubicBezTo>
                              <a:cubicBezTo>
                                <a:pt x="1910423" y="96091"/>
                                <a:pt x="1909521" y="92634"/>
                                <a:pt x="1908186" y="89329"/>
                              </a:cubicBezTo>
                              <a:cubicBezTo>
                                <a:pt x="1906864" y="86063"/>
                                <a:pt x="1905300" y="82999"/>
                                <a:pt x="1903495" y="80127"/>
                              </a:cubicBezTo>
                              <a:moveTo>
                                <a:pt x="1870036" y="99040"/>
                              </a:moveTo>
                              <a:cubicBezTo>
                                <a:pt x="1870430" y="100845"/>
                                <a:pt x="1870469" y="102713"/>
                                <a:pt x="1870164" y="104645"/>
                              </a:cubicBezTo>
                              <a:lnTo>
                                <a:pt x="1840684" y="104645"/>
                              </a:lnTo>
                              <a:cubicBezTo>
                                <a:pt x="1840684" y="102319"/>
                                <a:pt x="1841053" y="100209"/>
                                <a:pt x="1841790" y="98315"/>
                              </a:cubicBezTo>
                              <a:cubicBezTo>
                                <a:pt x="1842528" y="96422"/>
                                <a:pt x="1843621" y="94744"/>
                                <a:pt x="1845083" y="93269"/>
                              </a:cubicBezTo>
                              <a:cubicBezTo>
                                <a:pt x="1846557" y="91808"/>
                                <a:pt x="1848261" y="90702"/>
                                <a:pt x="1850193" y="89965"/>
                              </a:cubicBezTo>
                              <a:cubicBezTo>
                                <a:pt x="1852125" y="89240"/>
                                <a:pt x="1854286" y="88859"/>
                                <a:pt x="1856689" y="88859"/>
                              </a:cubicBezTo>
                              <a:cubicBezTo>
                                <a:pt x="1859320" y="88859"/>
                                <a:pt x="1861570" y="89278"/>
                                <a:pt x="1863426" y="90117"/>
                              </a:cubicBezTo>
                              <a:cubicBezTo>
                                <a:pt x="1865295" y="90943"/>
                                <a:pt x="1866757" y="92189"/>
                                <a:pt x="1867837" y="93854"/>
                              </a:cubicBezTo>
                              <a:cubicBezTo>
                                <a:pt x="1868918" y="95519"/>
                                <a:pt x="1869655" y="97248"/>
                                <a:pt x="1870037" y="99040"/>
                              </a:cubicBezTo>
                              <a:moveTo>
                                <a:pt x="1929605" y="101023"/>
                              </a:moveTo>
                              <a:cubicBezTo>
                                <a:pt x="1930241" y="103628"/>
                                <a:pt x="1931194" y="105954"/>
                                <a:pt x="1932478" y="108001"/>
                              </a:cubicBezTo>
                              <a:cubicBezTo>
                                <a:pt x="1933749" y="110060"/>
                                <a:pt x="1935198" y="111916"/>
                                <a:pt x="1936826" y="113606"/>
                              </a:cubicBezTo>
                              <a:cubicBezTo>
                                <a:pt x="1938453" y="115284"/>
                                <a:pt x="1940258" y="116784"/>
                                <a:pt x="1942228" y="118093"/>
                              </a:cubicBezTo>
                              <a:cubicBezTo>
                                <a:pt x="1944199" y="119415"/>
                                <a:pt x="1946233" y="120597"/>
                                <a:pt x="1948343" y="121639"/>
                              </a:cubicBezTo>
                              <a:cubicBezTo>
                                <a:pt x="1950453" y="122681"/>
                                <a:pt x="1952627" y="123596"/>
                                <a:pt x="1954877" y="124359"/>
                              </a:cubicBezTo>
                              <a:cubicBezTo>
                                <a:pt x="1957114" y="125134"/>
                                <a:pt x="1959288" y="125859"/>
                                <a:pt x="1961398" y="126533"/>
                              </a:cubicBezTo>
                              <a:cubicBezTo>
                                <a:pt x="1963508" y="127219"/>
                                <a:pt x="1965542" y="127842"/>
                                <a:pt x="1967513" y="128427"/>
                              </a:cubicBezTo>
                              <a:cubicBezTo>
                                <a:pt x="1969496" y="129011"/>
                                <a:pt x="1971288" y="129583"/>
                                <a:pt x="1972915" y="130168"/>
                              </a:cubicBezTo>
                              <a:cubicBezTo>
                                <a:pt x="1974542" y="130740"/>
                                <a:pt x="1975991" y="131325"/>
                                <a:pt x="1977275" y="131909"/>
                              </a:cubicBezTo>
                              <a:cubicBezTo>
                                <a:pt x="1978547" y="132481"/>
                                <a:pt x="1979500" y="133155"/>
                                <a:pt x="1980136" y="133905"/>
                              </a:cubicBezTo>
                              <a:cubicBezTo>
                                <a:pt x="1980771" y="134667"/>
                                <a:pt x="1981089" y="135506"/>
                                <a:pt x="1981089" y="136434"/>
                              </a:cubicBezTo>
                              <a:cubicBezTo>
                                <a:pt x="1981089" y="137120"/>
                                <a:pt x="1980898" y="137731"/>
                                <a:pt x="1980492" y="138252"/>
                              </a:cubicBezTo>
                              <a:cubicBezTo>
                                <a:pt x="1980085" y="138786"/>
                                <a:pt x="1979475" y="139218"/>
                                <a:pt x="1978661" y="139561"/>
                              </a:cubicBezTo>
                              <a:cubicBezTo>
                                <a:pt x="1977848" y="139904"/>
                                <a:pt x="1976742" y="140171"/>
                                <a:pt x="1975331" y="140349"/>
                              </a:cubicBezTo>
                              <a:cubicBezTo>
                                <a:pt x="1973920" y="140514"/>
                                <a:pt x="1972204" y="140603"/>
                                <a:pt x="1970195" y="140603"/>
                              </a:cubicBezTo>
                              <a:cubicBezTo>
                                <a:pt x="1967475" y="140603"/>
                                <a:pt x="1964513" y="140374"/>
                                <a:pt x="1961284" y="139917"/>
                              </a:cubicBezTo>
                              <a:cubicBezTo>
                                <a:pt x="1958055" y="139446"/>
                                <a:pt x="1954559" y="138747"/>
                                <a:pt x="1950809" y="137820"/>
                              </a:cubicBezTo>
                              <a:cubicBezTo>
                                <a:pt x="1948622" y="137286"/>
                                <a:pt x="1946474" y="136625"/>
                                <a:pt x="1944389" y="135862"/>
                              </a:cubicBezTo>
                              <a:cubicBezTo>
                                <a:pt x="1942292" y="135099"/>
                                <a:pt x="1940258" y="134222"/>
                                <a:pt x="1938262" y="133231"/>
                              </a:cubicBezTo>
                              <a:cubicBezTo>
                                <a:pt x="1936368" y="132290"/>
                                <a:pt x="1934309" y="132468"/>
                                <a:pt x="1932732" y="133422"/>
                              </a:cubicBezTo>
                              <a:cubicBezTo>
                                <a:pt x="1931156" y="134362"/>
                                <a:pt x="1930038" y="136078"/>
                                <a:pt x="1930038" y="138188"/>
                              </a:cubicBezTo>
                              <a:lnTo>
                                <a:pt x="1930038" y="162173"/>
                              </a:lnTo>
                              <a:cubicBezTo>
                                <a:pt x="1930038" y="163240"/>
                                <a:pt x="1930330" y="164283"/>
                                <a:pt x="1930864" y="165172"/>
                              </a:cubicBezTo>
                              <a:cubicBezTo>
                                <a:pt x="1931398" y="166062"/>
                                <a:pt x="1932173" y="166799"/>
                                <a:pt x="1933139" y="167270"/>
                              </a:cubicBezTo>
                              <a:cubicBezTo>
                                <a:pt x="1935822" y="168566"/>
                                <a:pt x="1938631" y="169697"/>
                                <a:pt x="1941555" y="170663"/>
                              </a:cubicBezTo>
                              <a:cubicBezTo>
                                <a:pt x="1944479" y="171642"/>
                                <a:pt x="1947529" y="172443"/>
                                <a:pt x="1950695" y="173091"/>
                              </a:cubicBezTo>
                              <a:cubicBezTo>
                                <a:pt x="1954483" y="173866"/>
                                <a:pt x="1958551" y="174451"/>
                                <a:pt x="1962873" y="174832"/>
                              </a:cubicBezTo>
                              <a:cubicBezTo>
                                <a:pt x="1967208" y="175226"/>
                                <a:pt x="1971809" y="175417"/>
                                <a:pt x="1976691" y="175417"/>
                              </a:cubicBezTo>
                              <a:cubicBezTo>
                                <a:pt x="1980250" y="175417"/>
                                <a:pt x="1983746" y="175277"/>
                                <a:pt x="1987191" y="175010"/>
                              </a:cubicBezTo>
                              <a:cubicBezTo>
                                <a:pt x="1990636" y="174731"/>
                                <a:pt x="1994017" y="174324"/>
                                <a:pt x="1997348" y="173790"/>
                              </a:cubicBezTo>
                              <a:cubicBezTo>
                                <a:pt x="2000666" y="173244"/>
                                <a:pt x="2003806" y="172481"/>
                                <a:pt x="2006742" y="171502"/>
                              </a:cubicBezTo>
                              <a:cubicBezTo>
                                <a:pt x="2009679" y="170511"/>
                                <a:pt x="2012425" y="169303"/>
                                <a:pt x="2014980" y="167867"/>
                              </a:cubicBezTo>
                              <a:cubicBezTo>
                                <a:pt x="2017535" y="166443"/>
                                <a:pt x="2019823" y="164778"/>
                                <a:pt x="2021857" y="162884"/>
                              </a:cubicBezTo>
                              <a:cubicBezTo>
                                <a:pt x="2023891" y="160991"/>
                                <a:pt x="2025658" y="158868"/>
                                <a:pt x="2027158" y="156504"/>
                              </a:cubicBezTo>
                              <a:cubicBezTo>
                                <a:pt x="2028671" y="154140"/>
                                <a:pt x="2029802" y="151483"/>
                                <a:pt x="2030552" y="148522"/>
                              </a:cubicBezTo>
                              <a:cubicBezTo>
                                <a:pt x="2031315" y="145573"/>
                                <a:pt x="2031684" y="142306"/>
                                <a:pt x="2031684" y="138747"/>
                              </a:cubicBezTo>
                              <a:cubicBezTo>
                                <a:pt x="2031684" y="135506"/>
                                <a:pt x="2031366" y="132545"/>
                                <a:pt x="2030730" y="129875"/>
                              </a:cubicBezTo>
                              <a:cubicBezTo>
                                <a:pt x="2030095" y="127206"/>
                                <a:pt x="2029141" y="124829"/>
                                <a:pt x="2027857" y="122732"/>
                              </a:cubicBezTo>
                              <a:cubicBezTo>
                                <a:pt x="2026586" y="120648"/>
                                <a:pt x="2025149" y="118754"/>
                                <a:pt x="2023535" y="117050"/>
                              </a:cubicBezTo>
                              <a:cubicBezTo>
                                <a:pt x="2021933" y="115360"/>
                                <a:pt x="2020166" y="113847"/>
                                <a:pt x="2018234" y="112526"/>
                              </a:cubicBezTo>
                              <a:cubicBezTo>
                                <a:pt x="2016302" y="111216"/>
                                <a:pt x="2014280" y="110047"/>
                                <a:pt x="2012170" y="109017"/>
                              </a:cubicBezTo>
                              <a:cubicBezTo>
                                <a:pt x="2010060" y="108001"/>
                                <a:pt x="2007861" y="107111"/>
                                <a:pt x="2005585" y="106386"/>
                              </a:cubicBezTo>
                              <a:cubicBezTo>
                                <a:pt x="2003297" y="105649"/>
                                <a:pt x="2001098" y="104950"/>
                                <a:pt x="1999001" y="104289"/>
                              </a:cubicBezTo>
                              <a:cubicBezTo>
                                <a:pt x="1996890" y="103641"/>
                                <a:pt x="1994869" y="103018"/>
                                <a:pt x="1992924" y="102433"/>
                              </a:cubicBezTo>
                              <a:cubicBezTo>
                                <a:pt x="1990992" y="101861"/>
                                <a:pt x="1989225" y="101277"/>
                                <a:pt x="1987623" y="100692"/>
                              </a:cubicBezTo>
                              <a:cubicBezTo>
                                <a:pt x="1986021" y="100120"/>
                                <a:pt x="1984585" y="99536"/>
                                <a:pt x="1983301" y="98951"/>
                              </a:cubicBezTo>
                              <a:cubicBezTo>
                                <a:pt x="1982030" y="98379"/>
                                <a:pt x="1981077" y="97693"/>
                                <a:pt x="1980428" y="96892"/>
                              </a:cubicBezTo>
                              <a:cubicBezTo>
                                <a:pt x="1979793" y="96104"/>
                                <a:pt x="1979475" y="95201"/>
                                <a:pt x="1979475" y="94197"/>
                              </a:cubicBezTo>
                              <a:cubicBezTo>
                                <a:pt x="1979475" y="93422"/>
                                <a:pt x="1979678" y="92774"/>
                                <a:pt x="1980085" y="92252"/>
                              </a:cubicBezTo>
                              <a:cubicBezTo>
                                <a:pt x="1980492" y="91731"/>
                                <a:pt x="1981089" y="91337"/>
                                <a:pt x="1981903" y="91058"/>
                              </a:cubicBezTo>
                              <a:cubicBezTo>
                                <a:pt x="1982716" y="90791"/>
                                <a:pt x="1983606" y="90587"/>
                                <a:pt x="1984547" y="90460"/>
                              </a:cubicBezTo>
                              <a:cubicBezTo>
                                <a:pt x="1985500" y="90320"/>
                                <a:pt x="1986505" y="90257"/>
                                <a:pt x="1987598" y="90257"/>
                              </a:cubicBezTo>
                              <a:cubicBezTo>
                                <a:pt x="1990382" y="90257"/>
                                <a:pt x="1993293" y="90498"/>
                                <a:pt x="1996331" y="90981"/>
                              </a:cubicBezTo>
                              <a:cubicBezTo>
                                <a:pt x="1999369" y="91464"/>
                                <a:pt x="2002522" y="92189"/>
                                <a:pt x="2005814" y="93155"/>
                              </a:cubicBezTo>
                              <a:cubicBezTo>
                                <a:pt x="2007467" y="93638"/>
                                <a:pt x="2009069" y="94159"/>
                                <a:pt x="2010607" y="94718"/>
                              </a:cubicBezTo>
                              <a:cubicBezTo>
                                <a:pt x="2012158" y="95265"/>
                                <a:pt x="2013645" y="95849"/>
                                <a:pt x="2015069" y="96460"/>
                              </a:cubicBezTo>
                              <a:cubicBezTo>
                                <a:pt x="2016938" y="97260"/>
                                <a:pt x="2018882" y="96981"/>
                                <a:pt x="2020370" y="96002"/>
                              </a:cubicBezTo>
                              <a:cubicBezTo>
                                <a:pt x="2021857" y="95023"/>
                                <a:pt x="2022874" y="93333"/>
                                <a:pt x="2022874" y="91312"/>
                              </a:cubicBezTo>
                              <a:lnTo>
                                <a:pt x="2022874" y="69831"/>
                              </a:lnTo>
                              <a:cubicBezTo>
                                <a:pt x="2022874" y="68713"/>
                                <a:pt x="2022543" y="67620"/>
                                <a:pt x="2021959" y="66704"/>
                              </a:cubicBezTo>
                              <a:cubicBezTo>
                                <a:pt x="2021374" y="65789"/>
                                <a:pt x="2020535" y="65039"/>
                                <a:pt x="2019505" y="64594"/>
                              </a:cubicBezTo>
                              <a:cubicBezTo>
                                <a:pt x="2016899" y="63489"/>
                                <a:pt x="2014242" y="62472"/>
                                <a:pt x="2011522" y="61569"/>
                              </a:cubicBezTo>
                              <a:cubicBezTo>
                                <a:pt x="2008789" y="60654"/>
                                <a:pt x="2006005" y="59853"/>
                                <a:pt x="2003145" y="59154"/>
                              </a:cubicBezTo>
                              <a:cubicBezTo>
                                <a:pt x="1999662" y="58316"/>
                                <a:pt x="1995912" y="57667"/>
                                <a:pt x="1991895" y="57248"/>
                              </a:cubicBezTo>
                              <a:cubicBezTo>
                                <a:pt x="1987865" y="56816"/>
                                <a:pt x="1983581" y="56612"/>
                                <a:pt x="1979017" y="56612"/>
                              </a:cubicBezTo>
                              <a:cubicBezTo>
                                <a:pt x="1975763" y="56612"/>
                                <a:pt x="1972572" y="56752"/>
                                <a:pt x="1969432" y="57044"/>
                              </a:cubicBezTo>
                              <a:cubicBezTo>
                                <a:pt x="1966305" y="57337"/>
                                <a:pt x="1963229" y="57769"/>
                                <a:pt x="1960216" y="58354"/>
                              </a:cubicBezTo>
                              <a:cubicBezTo>
                                <a:pt x="1957191" y="58926"/>
                                <a:pt x="1954356" y="59714"/>
                                <a:pt x="1951686" y="60692"/>
                              </a:cubicBezTo>
                              <a:cubicBezTo>
                                <a:pt x="1949017" y="61684"/>
                                <a:pt x="1946512" y="62879"/>
                                <a:pt x="1944199" y="64264"/>
                              </a:cubicBezTo>
                              <a:cubicBezTo>
                                <a:pt x="1941873" y="65649"/>
                                <a:pt x="1939775" y="67276"/>
                                <a:pt x="1937906" y="69107"/>
                              </a:cubicBezTo>
                              <a:cubicBezTo>
                                <a:pt x="1936025" y="70950"/>
                                <a:pt x="1934372" y="73009"/>
                                <a:pt x="1932949" y="75284"/>
                              </a:cubicBezTo>
                              <a:cubicBezTo>
                                <a:pt x="1931512" y="77572"/>
                                <a:pt x="1930432" y="80127"/>
                                <a:pt x="1929720" y="82974"/>
                              </a:cubicBezTo>
                              <a:cubicBezTo>
                                <a:pt x="1929008" y="85821"/>
                                <a:pt x="1928652" y="88935"/>
                                <a:pt x="1928652" y="92341"/>
                              </a:cubicBezTo>
                              <a:cubicBezTo>
                                <a:pt x="1928652" y="95519"/>
                                <a:pt x="1928970" y="98404"/>
                                <a:pt x="1929605" y="101023"/>
                              </a:cubicBezTo>
                              <a:moveTo>
                                <a:pt x="1176834" y="132074"/>
                              </a:moveTo>
                              <a:lnTo>
                                <a:pt x="1176834" y="131998"/>
                              </a:lnTo>
                              <a:cubicBezTo>
                                <a:pt x="1176046" y="132227"/>
                                <a:pt x="1175258" y="132468"/>
                                <a:pt x="1174457" y="132684"/>
                              </a:cubicBezTo>
                              <a:cubicBezTo>
                                <a:pt x="1173643" y="132901"/>
                                <a:pt x="1172817" y="133117"/>
                                <a:pt x="1171952" y="133295"/>
                              </a:cubicBezTo>
                              <a:cubicBezTo>
                                <a:pt x="1169601" y="133803"/>
                                <a:pt x="1167147" y="134184"/>
                                <a:pt x="1164618" y="134426"/>
                              </a:cubicBezTo>
                              <a:cubicBezTo>
                                <a:pt x="1162088" y="134680"/>
                                <a:pt x="1159469" y="134807"/>
                                <a:pt x="1156761" y="134807"/>
                              </a:cubicBezTo>
                              <a:cubicBezTo>
                                <a:pt x="1155211" y="134807"/>
                                <a:pt x="1153685" y="134718"/>
                                <a:pt x="1152198" y="134540"/>
                              </a:cubicBezTo>
                              <a:cubicBezTo>
                                <a:pt x="1150711" y="134375"/>
                                <a:pt x="1149249" y="134108"/>
                                <a:pt x="1147825" y="133765"/>
                              </a:cubicBezTo>
                              <a:cubicBezTo>
                                <a:pt x="1146388" y="133409"/>
                                <a:pt x="1145041" y="132964"/>
                                <a:pt x="1143795" y="132430"/>
                              </a:cubicBezTo>
                              <a:cubicBezTo>
                                <a:pt x="1142537" y="131884"/>
                                <a:pt x="1141367" y="131248"/>
                                <a:pt x="1140274" y="130511"/>
                              </a:cubicBezTo>
                              <a:cubicBezTo>
                                <a:pt x="1139193" y="129774"/>
                                <a:pt x="1138215" y="128922"/>
                                <a:pt x="1137350" y="127956"/>
                              </a:cubicBezTo>
                              <a:cubicBezTo>
                                <a:pt x="1136473" y="126990"/>
                                <a:pt x="1135710" y="125910"/>
                                <a:pt x="1135049" y="124715"/>
                              </a:cubicBezTo>
                              <a:cubicBezTo>
                                <a:pt x="1134401" y="123507"/>
                                <a:pt x="1133905" y="122186"/>
                                <a:pt x="1133575" y="120737"/>
                              </a:cubicBezTo>
                              <a:cubicBezTo>
                                <a:pt x="1133244" y="119288"/>
                                <a:pt x="1133079" y="117712"/>
                                <a:pt x="1133079" y="116008"/>
                              </a:cubicBezTo>
                              <a:cubicBezTo>
                                <a:pt x="1133079" y="114229"/>
                                <a:pt x="1133244" y="112589"/>
                                <a:pt x="1133575" y="111077"/>
                              </a:cubicBezTo>
                              <a:cubicBezTo>
                                <a:pt x="1133905" y="109577"/>
                                <a:pt x="1134401" y="108204"/>
                                <a:pt x="1135049" y="106959"/>
                              </a:cubicBezTo>
                              <a:cubicBezTo>
                                <a:pt x="1135710" y="105726"/>
                                <a:pt x="1136498" y="104620"/>
                                <a:pt x="1137401" y="103628"/>
                              </a:cubicBezTo>
                              <a:cubicBezTo>
                                <a:pt x="1138316" y="102637"/>
                                <a:pt x="1139346" y="101785"/>
                                <a:pt x="1140515" y="101048"/>
                              </a:cubicBezTo>
                              <a:cubicBezTo>
                                <a:pt x="1141672" y="100311"/>
                                <a:pt x="1142905" y="99675"/>
                                <a:pt x="1144227" y="99129"/>
                              </a:cubicBezTo>
                              <a:cubicBezTo>
                                <a:pt x="1145537" y="98582"/>
                                <a:pt x="1146935" y="98138"/>
                                <a:pt x="1148397" y="97794"/>
                              </a:cubicBezTo>
                              <a:cubicBezTo>
                                <a:pt x="1149871" y="97451"/>
                                <a:pt x="1151371" y="97184"/>
                                <a:pt x="1152922" y="97006"/>
                              </a:cubicBezTo>
                              <a:cubicBezTo>
                                <a:pt x="1154473" y="96841"/>
                                <a:pt x="1156062" y="96752"/>
                                <a:pt x="1157677" y="96752"/>
                              </a:cubicBezTo>
                              <a:cubicBezTo>
                                <a:pt x="1159927" y="96752"/>
                                <a:pt x="1162164" y="96905"/>
                                <a:pt x="1164414" y="97210"/>
                              </a:cubicBezTo>
                              <a:cubicBezTo>
                                <a:pt x="1166651" y="97527"/>
                                <a:pt x="1168901" y="97985"/>
                                <a:pt x="1171151" y="98608"/>
                              </a:cubicBezTo>
                              <a:cubicBezTo>
                                <a:pt x="1171940" y="98824"/>
                                <a:pt x="1172702" y="99065"/>
                                <a:pt x="1173452" y="99307"/>
                              </a:cubicBezTo>
                              <a:cubicBezTo>
                                <a:pt x="1174202" y="99548"/>
                                <a:pt x="1174940" y="99803"/>
                                <a:pt x="1175677" y="100044"/>
                              </a:cubicBezTo>
                              <a:lnTo>
                                <a:pt x="1175677" y="99993"/>
                              </a:lnTo>
                              <a:cubicBezTo>
                                <a:pt x="1177520" y="100667"/>
                                <a:pt x="1179402" y="100324"/>
                                <a:pt x="1180825" y="99332"/>
                              </a:cubicBezTo>
                              <a:cubicBezTo>
                                <a:pt x="1182249" y="98328"/>
                                <a:pt x="1183215" y="96676"/>
                                <a:pt x="1183215" y="94706"/>
                              </a:cubicBezTo>
                              <a:lnTo>
                                <a:pt x="1183215" y="66832"/>
                              </a:lnTo>
                              <a:cubicBezTo>
                                <a:pt x="1183215" y="65637"/>
                                <a:pt x="1182847" y="64506"/>
                                <a:pt x="1182198" y="63565"/>
                              </a:cubicBezTo>
                              <a:cubicBezTo>
                                <a:pt x="1181550" y="62625"/>
                                <a:pt x="1180635" y="61875"/>
                                <a:pt x="1179516" y="61481"/>
                              </a:cubicBezTo>
                              <a:cubicBezTo>
                                <a:pt x="1177380" y="60731"/>
                                <a:pt x="1175219" y="60057"/>
                                <a:pt x="1173033" y="59460"/>
                              </a:cubicBezTo>
                              <a:cubicBezTo>
                                <a:pt x="1170846" y="58862"/>
                                <a:pt x="1168634" y="58328"/>
                                <a:pt x="1166384" y="57884"/>
                              </a:cubicBezTo>
                              <a:cubicBezTo>
                                <a:pt x="1163486" y="57299"/>
                                <a:pt x="1160575" y="56867"/>
                                <a:pt x="1157651" y="56574"/>
                              </a:cubicBezTo>
                              <a:cubicBezTo>
                                <a:pt x="1154740" y="56282"/>
                                <a:pt x="1151804" y="56142"/>
                                <a:pt x="1148867" y="56142"/>
                              </a:cubicBezTo>
                              <a:cubicBezTo>
                                <a:pt x="1144685" y="56142"/>
                                <a:pt x="1140566" y="56434"/>
                                <a:pt x="1136511" y="57006"/>
                              </a:cubicBezTo>
                              <a:cubicBezTo>
                                <a:pt x="1132443" y="57591"/>
                                <a:pt x="1128439" y="58468"/>
                                <a:pt x="1124498" y="59625"/>
                              </a:cubicBezTo>
                              <a:cubicBezTo>
                                <a:pt x="1120557" y="60781"/>
                                <a:pt x="1116820" y="62281"/>
                                <a:pt x="1113299" y="64124"/>
                              </a:cubicBezTo>
                              <a:cubicBezTo>
                                <a:pt x="1109777" y="65955"/>
                                <a:pt x="1106472" y="68128"/>
                                <a:pt x="1103371" y="70645"/>
                              </a:cubicBezTo>
                              <a:cubicBezTo>
                                <a:pt x="1100282" y="73161"/>
                                <a:pt x="1097485" y="76047"/>
                                <a:pt x="1094993" y="79288"/>
                              </a:cubicBezTo>
                              <a:cubicBezTo>
                                <a:pt x="1092502" y="82542"/>
                                <a:pt x="1090302" y="86151"/>
                                <a:pt x="1088408" y="90143"/>
                              </a:cubicBezTo>
                              <a:cubicBezTo>
                                <a:pt x="1086514" y="94121"/>
                                <a:pt x="1085091" y="98519"/>
                                <a:pt x="1084150" y="103336"/>
                              </a:cubicBezTo>
                              <a:cubicBezTo>
                                <a:pt x="1083196" y="108153"/>
                                <a:pt x="1082726" y="113377"/>
                                <a:pt x="1082726" y="119034"/>
                              </a:cubicBezTo>
                              <a:cubicBezTo>
                                <a:pt x="1082726" y="124054"/>
                                <a:pt x="1083171" y="128719"/>
                                <a:pt x="1084061" y="133015"/>
                              </a:cubicBezTo>
                              <a:cubicBezTo>
                                <a:pt x="1084951" y="137298"/>
                                <a:pt x="1086286" y="141226"/>
                                <a:pt x="1088065" y="144785"/>
                              </a:cubicBezTo>
                              <a:cubicBezTo>
                                <a:pt x="1089845" y="148344"/>
                                <a:pt x="1091904" y="151585"/>
                                <a:pt x="1094269" y="154508"/>
                              </a:cubicBezTo>
                              <a:cubicBezTo>
                                <a:pt x="1096633" y="157419"/>
                                <a:pt x="1099277" y="160025"/>
                                <a:pt x="1102227" y="162300"/>
                              </a:cubicBezTo>
                              <a:cubicBezTo>
                                <a:pt x="1105163" y="164588"/>
                                <a:pt x="1108303" y="166558"/>
                                <a:pt x="1111646" y="168223"/>
                              </a:cubicBezTo>
                              <a:cubicBezTo>
                                <a:pt x="1114989" y="169888"/>
                                <a:pt x="1118549" y="171235"/>
                                <a:pt x="1122299" y="172278"/>
                              </a:cubicBezTo>
                              <a:cubicBezTo>
                                <a:pt x="1126049" y="173320"/>
                                <a:pt x="1129863" y="174108"/>
                                <a:pt x="1133753" y="174629"/>
                              </a:cubicBezTo>
                              <a:cubicBezTo>
                                <a:pt x="1137642" y="175150"/>
                                <a:pt x="1141596" y="175417"/>
                                <a:pt x="1145613" y="175417"/>
                              </a:cubicBezTo>
                              <a:cubicBezTo>
                                <a:pt x="1149172" y="175417"/>
                                <a:pt x="1152643" y="175277"/>
                                <a:pt x="1156024" y="175010"/>
                              </a:cubicBezTo>
                              <a:cubicBezTo>
                                <a:pt x="1159418" y="174731"/>
                                <a:pt x="1162711" y="174324"/>
                                <a:pt x="1165927" y="173790"/>
                              </a:cubicBezTo>
                              <a:cubicBezTo>
                                <a:pt x="1168418" y="173371"/>
                                <a:pt x="1170872" y="172875"/>
                                <a:pt x="1173287" y="172316"/>
                              </a:cubicBezTo>
                              <a:cubicBezTo>
                                <a:pt x="1175702" y="171757"/>
                                <a:pt x="1178080" y="171121"/>
                                <a:pt x="1180419" y="170422"/>
                              </a:cubicBezTo>
                              <a:cubicBezTo>
                                <a:pt x="1181601" y="170066"/>
                                <a:pt x="1182592" y="169329"/>
                                <a:pt x="1183279" y="168363"/>
                              </a:cubicBezTo>
                              <a:cubicBezTo>
                                <a:pt x="1183978" y="167410"/>
                                <a:pt x="1184372" y="166228"/>
                                <a:pt x="1184372" y="164982"/>
                              </a:cubicBezTo>
                              <a:lnTo>
                                <a:pt x="1184372" y="137349"/>
                              </a:lnTo>
                              <a:cubicBezTo>
                                <a:pt x="1184372" y="135392"/>
                                <a:pt x="1183406" y="133740"/>
                                <a:pt x="1181982" y="132735"/>
                              </a:cubicBezTo>
                              <a:cubicBezTo>
                                <a:pt x="1180558" y="131731"/>
                                <a:pt x="1178677" y="131401"/>
                                <a:pt x="1176834" y="132074"/>
                              </a:cubicBezTo>
                            </a:path>
                          </a:pathLst>
                        </a:custGeom>
                        <a:solidFill>
                          <a:schemeClr val="tx1"/>
                        </a:solidFill>
                        <a:ln w="1269" cap="flat">
                          <a:noFill/>
                          <a:prstDash val="solid"/>
                          <a:miter/>
                        </a:ln>
                      </wps:spPr>
                      <wps:bodyPr/>
                    </wps:wsp>
                    <wps:wsp>
                      <wps:cNvPr id="1565504729" name="Free-form: Shape 1565504729"/>
                      <wps:cNvSpPr/>
                      <wps:spPr>
                        <a:xfrm>
                          <a:off x="0" y="0"/>
                          <a:ext cx="1271" cy="1271"/>
                        </a:xfrm>
                        <a:custGeom>
                          <a:avLst/>
                          <a:gdLst/>
                          <a:ahLst/>
                          <a:cxnLst/>
                          <a:rect l="l" t="t" r="r" b="b"/>
                          <a:pathLst>
                            <a:path w="1271" h="1271"/>
                          </a:pathLst>
                        </a:custGeom>
                        <a:solidFill>
                          <a:srgbClr val="FFFFFF"/>
                        </a:solidFill>
                        <a:ln w="1269" cap="flat">
                          <a:noFill/>
                          <a:prstDash val="solid"/>
                          <a:miter/>
                        </a:ln>
                      </wps:spPr>
                      <wps:bodyPr/>
                    </wps:wsp>
                    <wps:wsp>
                      <wps:cNvPr id="211013662" name="Free-form: Shape 211013662"/>
                      <wps:cNvSpPr/>
                      <wps:spPr>
                        <a:xfrm>
                          <a:off x="0" y="0"/>
                          <a:ext cx="1271" cy="1271"/>
                        </a:xfrm>
                        <a:custGeom>
                          <a:avLst/>
                          <a:gdLst/>
                          <a:ahLst/>
                          <a:cxnLst/>
                          <a:rect l="l" t="t" r="r" b="b"/>
                          <a:pathLst>
                            <a:path w="1271" h="1271"/>
                          </a:pathLst>
                        </a:custGeom>
                        <a:solidFill>
                          <a:srgbClr val="FFFFFF"/>
                        </a:solidFill>
                        <a:ln w="1269"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5391066" id="Learning changes lives" o:spid="_x0000_s1026" style="position:absolute;margin-left:154.6pt;margin-top:0;width:205.8pt;height:93pt;z-index:-251595776;mso-position-horizontal:right;mso-position-horizontal-relative:margin;mso-position-vertical:top;mso-position-vertical-relative:page;mso-width-relative:margin;mso-height-relative:margin" coordsize="26136,11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3YSB5UAAHAsAwAOAAAAZHJzL2Uyb0RvYy54bWyknUvPnElynfcG/B8ILg1IXe+tLo2Z0UaW&#10;NoItQDYgLWk2+wJMNwmypR79ez/xsboiTsk8EZRn0ZMk88SblRmRl8iTEX/4m7/8/OdX//bu46ef&#10;3v/yx9fLX59ev3r3y9v33/30yw9/fP2//9ff/dX19atPv7755bs3f37/y7s/vv73d59e/82f/ut/&#10;+cNvH759t77/8f2fv3v38RVCfvn07W8f/vj6x19//fDtN998evvju5/ffPrr9x/e/cI/fv/+489v&#10;fuWPH3/45ruPb35D+s9//mY9nc7f/Pb+43cfPr5/++7TJ/72bz//4+s/vcj//vt3b3/9n99//+nd&#10;r6/+/MfXtO3Xl/9+fPnv/4n/fvOnP7z59oePbz78+NPbezPe/Cda8fObn37how9Rf/vm1zev/vXj&#10;T/9B1M8/vf34/tP773/967fvf/7m/fff//T23ctv4Ncsp6df8/cf3//rh5ff8sO3v/3w4dFNdO1T&#10;P/2nxb79H//29x8//NOHf/xIT/z24Qf64uVP8Vv+8v3Hn+P/aeWrv7x02b8/uuzdX3599Za/XM/L&#10;dj7Rs2/5t2W5nq784aVT3/5Iz/8H3Nsf/3uD/Ob3D38jzfntAwryKfvg0/9fH/zTj28+vHvp2k/f&#10;0gf/+PHVT9/FD1hP1+Wyra9f/fLmZ9T17z6+e/dXoX3fvnpBvMoaL/31An703qdvP9GRX+y683Fa&#10;j+vn3qn9t1z4XvTfup73yx4VHp3w5tu3//rp179/9/5lJN782z98+vWld3/4jtKLwn13b+rbT//M&#10;MHz/85/R3//2zatjOV2349Vvr2KE4gt32KP2v0jt23ZZXv34KluAKhfJi0het8vmJNfa5229HkYy&#10;P720uZNca9/O19tqJG8i+bTvi2tzrb2clmW7GNF7FX06brTDdHStvZzWfT8b0UcRvd9u2213omtt&#10;Wn273ozos4hej+XiRNfatPrYr0b0pYq+btt6dqJr7eV0LGfXISwgDwXZL+frYUXX2svpdtmdhty+&#10;SnStTZNPVkOWal375VhP3mJq9eVyOqGsxhqrge2XZV2sai+1+nJZzrfNCa82tm/bgboa5V5q9V54&#10;NbN9vR3eKJdave+Wamj7erlefMtr9X5Aq6kNhNfq5+N2dtPJUm1t0Cu1+nm58TONrlRjGwxnrY6O&#10;r7uTXa1tP2PIJ6sqtXoru5rbfr4tZ7uYLbV61ydrtbb9Eku+a7dU78ZyrcY2kF2rX7Ztcf29Vlvb&#10;r+flbO1eqp/Zudh1uJracbqcLnZNW6X65Xyy7a6W1m9MVqne7EzWamjrfpyv1uil+vW0rM4u12po&#10;63Y7r3YSl+qXlfnK2M5aDW3d1tPqx7JWPx9Xu2Su1dDWdblR20zhUv18up3cSr9WQ1tPt9vh+6RW&#10;P1i+XZ9s1S5p9XbYPpHqx/ls9XurhrZcz5vXb6l+XPaTbXe1y+Vy3lhgTX/H8eKxpTlubA6MnmzV&#10;0Filzn6ukur8yMWN5VYNbTku62b1RKqzibg4m9+qXS779Xa62T6p1S+XdXUb2a3a5bKvKy1x/V2r&#10;Xy9XL7saGqeAm9/KblIdh4Rd6LdqmByc94tdeLT6cmyr1ZRqast2Ox1euFbfl83tCncxzf18udnh&#10;fKp+u1i738U2j+tGJ5rx1OoYBFPQlzdAe7U2DsLs3axwqX5mznc78V2s83o9M0Ku5VL9worizHOv&#10;5rmezsfh+7xWp1N2ZgrTLdXgOPYvzYDW6gvHKjwARni1uHXflqvvllqdZfN6cda/V5Nb9/OJTnR9&#10;Xqsv5+t1dVP5Xi105Wzlt1hSnS3qbvdvezW5gfBafdl3HISmz49qoWyETvgCTLdIdWaL8+LmlqNa&#10;6LpzPLUrs1Rftut+dUZ0VJNb1+uGw8i1vFZfaItd949qcuty8FOt8Fp92ZeT1fOjmtwaLiZ7AJLq&#10;tJzjshtQMbnbfmOf4LpFqrM4W1/QISbHSXm3WxatzjHF7vcPMTncQX7i0urrZaEtX55b8KDm7imM&#10;qOnzWp3tfiO8mtyKDfkT7VGrc766sOR+ueVnsdBjZYp2AyrVl5Vdjju/ncVCj23z52Wpvizn9epW&#10;onM1ufXYmKJty2t1xmc9uwE9V5NDOPsiK7xW5/jBumW6XAz0wGdnF/9zrX69bXaneK4G1588pXp3&#10;8jxX81xj8H2H1+q322l3C8W5Wieyt8NOt1Iduz/vVg3F3K5r44M7S/VWuJjbdbv5bcW5Vr9dt8U1&#10;/FKNc7lemjOFVEdRzk4LL9U2l9vaLHBS/Xq7Yclf1vC4O3ocJrkAuLLTNquEVKcyM7ORXU1tPR1n&#10;TpNOdq1+4w7FTYbcc2W71wWPt13dpPqNDnRnz4tYZms9Ur2znks1tf30Mke4PqnV2cOtdlW+VNPc&#10;T8fV+96lOufg3Y9mtTU2HzE+ruW1OpsV1iunKtXWttstFMsJr9XjILy58bxW2+yFS3UuaqwP5Fpt&#10;kxllYatqGi7VOTTZ4bxW2+Qmj92nlV2r4x9nj/1l27xWY9vOK5fLVnat3squtrnhbPTL/bVWb/uk&#10;2uZ24Eby7a7V27GsxjaQXatf2Bq4E9C1muaGreERdHpSq+OiwPtlxrKaGq7gi/c5XWt1/J7WN3mt&#10;lrZeOQBbq5fqnCHsefZW7ZIlcGdrYPpEqi8LOzd3cXWrhtk3XKrjy1xubg90q6bW97hUD9eKPf7c&#10;qq1tXM5e7T5fqvfCq7Ft2/V6s3PKrVaH2XKyvrJbtTZufhkjO6C1Ot6Pmz0s36q5bcfl2mhLrb6c&#10;d/yZxoRu1d42KC/+vl2q41UPj/2X7fNWDQ6f+sWfraQ6Hsez9azeqoFuXOr57bhUxxHnPfzsq8o2&#10;a2OAPFVF6yMej7bpGCgnRfzOrWFzny/1cX/ErcCX+52To4jnptsqu9aH53BlUXTiq6GGr8ffky2n&#10;Wh+tOQ53aOasVFs/EF/rc2VyOrtNEcSZKr7diWr9diu6nKr9cRPHHsPNBVq/nd3pjdL6ifhaf1m5&#10;xPGaIya7H9fFzmSQ5UpzuArh/Gc1R4x2O9/8bSJMJBHPJsnNN7hMSvWNm2d/qNP6y8pZ17ZeCEGs&#10;fid+rFm3OSmU5vRDK5SgSeurlWPDi71Dg5pXWoOfq+t7qX87rp7SslQj3HrFkfo4JOy2g76rbe+N&#10;Suoz/1zsIogf7yvF1/qDga02yNUY9BavN7W+nYmXan5QOHbPKmBLVX7oclj/4qLcIO5/O+HVWDlZ&#10;2RVQyUFMG800KfW5jLCHU5h95XeeOUV4D4zW5+KtaXs1vPOg7bX+tt/sNR2ORWl72+1Sf4/jhJuB&#10;hSQ00Bipv1/CBWd2BkITGmi61OfmxZJlFyUKscx7/oLW79terY77joYRxZ1IGae+36vlXXi04PfC&#10;rNRFeq8z1fSgULGS2RlG2UidvgthaNB2qd/aqlCGBv0u9btpRjhDl15lpH43QSppqJ/Xpb6d14Uy&#10;dFk4UfoNvNRvKaLCMTpfLhd/oly0fkduFZbRGf9Qs2xo/Y6WK8Qh5l6OUlbTtf4RO0IzfwlzaCK9&#10;WmnPhd6qmU66ptYf8Ljr9ncwrso24nzuD63CHxoopdTn0NqJr6skR1y8KHZknwhKHfdfKEehN83Z&#10;QOr3Qyuko4n4ul/GBeT1cq/730nf1PqcmjzVfa/b2cnA1vrtbCO8o+vK+xm/+5X6uGktwYbjflkn&#10;r6cdB5nXmlq/b3s1wMuVq1M/2whTibXMOzqESzSQLvVxvkGrNnOZkIkuMJ85wLnTqtSHkOd32EI+&#10;4mywe8fhIvXhntknaFA2y6jiXoIA7dte659PPBi0PVNt73JwMvYuGuEfdZdA+CFr2+OZkddIqd/a&#10;qjCKWLh5I+V7Rmy1m2eEUjSRXvfA/SQpHKTwwXZdU431Zf2zq7fQiibjWq27f4MlxCLM9eK9/Lzq&#10;KYowEF/PrPCn4ZbZkVUqUrx9s50jXKQLd06QdNx0IPX7oRU20kR8tVg8NP62mXuM0pe8lV4Xf8CR&#10;+vizYbyYqfKJY8Se1S9RUp+HCH66EVISN4MQQnzPV5PlZuFmL/nx+tWu4Y9d19T6bIPwX9m+qTbI&#10;PWgrvtYf6E21QVgEvBzwnVPr91ti4Rux+diag7HU721WKUfcKDfnNKk/EF+3xHj30HvbOcJSGnRO&#10;tcHrmb2WX2UvtX4/tMI9moivNn5jz2odWcI+4gFBXKK6+Uzr4723myehK8GagvLlpVebZXOz24sE&#10;ISBdIb97UsQi9bkuho1pZrNLtcDBhlvqtxvuixjgiTufxrcqgHZ/IyQkDvd4S/2WWwDtQUp4SCPx&#10;dVVmGWK36PpeqEvIf3kp6dRSATeOR/ZuVOhLsHjZ0Fm9lPpQKuLllFEdoSRhUZ1nSOoH1dq+KViu&#10;dWt843WyJ9Vo/ZcYG3apulYjpCvjVYnt+1qf6uymbefUhfN2YrL3W2+hPnGcisOj63sxWzrf018W&#10;oTNx+QfXx4qvdnvlkWjDaBBGE9utZnspJKWBeKnPQB+e0SA0pSt03WbvLfUjvA732KbvhagUPPBm&#10;0pH6iEfxrfi6cN5Yehrfk1Kbrk2kD1xlZQcIyZfDttV7qc+b3ou/VRd2Ew8H0DUvvlo5T9h4x2A7&#10;p1ohT65XHpo5qxU+FPtR/4wR31ftnIH4Wh+r4i7Ftr5aLU+NeBDmW1/rs0VrGA1CW7rBKd38fC/1&#10;4VBxSDWth8JQOweuimeVan04kT4kCrdcRfyVg5K/5NX63L7g3bOtl+0xL5RxFRrNQRFLc3ij7F/A&#10;Yaal+hXanT8Van2W2rN9d8izNxHft77W50LbhkPi1UGVPuj6Wv+yxbPWL8+XPKot0m8Dvan1zycU&#10;wUqvJtgrPcTf0ho2sHYTQqSyUvsGB8Iz17V+G+ZBGEtQbE6elkgkiNIaNlws+qbfheA0kC71u80x&#10;28PSltj9naznUut3O3teTIn0y9m/nNb6naeeDUqR/uI0WZvGV0Avvhofu/ru1LMKv6nvm2p9rIEN&#10;s4H3uPXXdhEOWLBL9Yn4Wr91zhGxRcTj37JH8af6sHPsGiWcJVZYopPZWf6pfhO+R0hOeEUvu/U/&#10;sR2Q3+pvp9jK1No8ZfFvNLV+HB/ZTZjpQGhON5imjcFKfaikPCOx4sVig2zq+0YCJ+FW9HE3cMZJ&#10;5/Str/WhSZ0sfY3znIjv+77WhwzKXst2TjXBgeII1WnZeEjm+76a4EDrhRsFY2O3e3pO6rVzuDFr&#10;TFbqM/sd9u6RZ7civp3PpD63QtB6bN8/GWE3XQrdqVdM4S8NpkupPxBfl1k2FLyLsBOaEJ46/xwh&#10;sUrXHzd4wX4ylvrtOigUJt7tN8FyVqnfXYivQmOaSK8m212I82C79gzRav2jdq3fXYgTA6pKP/Ps&#10;phnVWr+7ECe+a5V+8JDOHjO1fnchzq1Ilc6LPh9JROt3F+LQ8EU6NzyNRtb67dZJSEwsOQQfsdYk&#10;9dstsXCYJtKrbbdXJARV+rqukfrthThEZhHfjqvUb6+ncJhW8Tzv4+Dlzt9SfyBe7ZUF3DqGeMZd&#10;mjPonGqAPHSJbahtfa0/GFqx2IH4Wr/fcwvviafGEfvJtr6aeHchvgqP6bjt3SIi9bsLceLDlIHi&#10;0pSwdbbtUr+9EIdgJuJ5lOS7Ruq3F+LrE5OpF19tvNcboT7FzL3bSwweZZRf2975Eo+6VA9vRnPe&#10;kfq9zSqZaQ/mlh9atdkmxvIq7Cee7jc31lp/0DnVBs/scXmB6oxK6FKDoa02OBFf63cX4quwn3j3&#10;i2PLN74us9fmQnwVMtMZbq5ndT/Vby7ECaNXtXLlCadXG6nfXYivQmUabLilfrvhFubTEYdw2+1S&#10;fVl3H1aTzAalZwbSa3Uuz23kS4JfVOFEjvWeFanOemkZorz/KsL3C/ro+6VWJ3qoPQAK5+k4e87v&#10;KrVb0dXosGm/KXgKxNR1STW5Rk1q1XYghbbkBUvVmLNYAIyLSRlLXXdo7S4eP7emRUXaYZTaLEX+&#10;PQGRNotwgvZweWYVUOv34sXS8D/7QDLExarN6bummmY4uzz1iyB3VXw/rNXaJuKlPmQAwoU7rakL&#10;Ka8r287R+mdmRStebHQwtFKfOZeThGt9tb1+zhWCU8zoXroQlnrpUr1fL4TghDOIV2l+cy0AbAon&#10;jesb4SuxQcIO/f5UAFwZn2z0GqKYFj3GBcMjer9uCCAyKXHhZsZWGUtccZEsxk4LAqD5TfdUM8Qn&#10;RFg0744QStQZl5TjZ63CcEI8W1S/URJA691TxhLR+Q5PcYJeUEarF1/NEN3cTj4QIcE1q/gI7WGH&#10;tpot4l9uT9z2XShO570RL4yldeOFrif7EtKgtP5GDh670Apjia4hJYPXHAFwy0XYO9c7QlkiTvw5&#10;4qS53hFA33yxW0Yurq6s+AroO7+unlwvnJvYG6twnIJIYlVHKE6I5/jit8ICaBVfKEtcTBG4z28r&#10;BdCLr1YYHPcm7glc6aKZ7aQjcZleKPSN2QqgnTKFsgT/9dI89iKCTWl9O+OzcyrVufgiNrkdWwW0&#10;KxYvV1Q+cUrtiqKAdsXdhLUUutm83FFAu08m4ldtP5P+3rW/AgbyxXT7HQlTX2nQoH9kyY23rn5H&#10;Qiy3It9NC9wwl5oweHnx1ahOBTThAzahLUGKIGmdPaEooIl8wNoqbSeCGa+7zYSsgC5qwya8JRoP&#10;9aARX622C7FCoPSvbL0AungZLH0qvu16AXTBPtgbiPhebwTQRSoh0reI7zVeAF2YFXJpVfExsD4I&#10;mAL61lfz45kxPAu7UyD+dGlP3/fVBHmSAHPdT8dCjuo1py6diGes/ZQg5Khe78VqJ62vgNZqhb00&#10;6vtqtd2UI2wnuEyt4gigmy6FvAQPq53nBWDneSEu0S1EKLT7M4hNRSW7/RkHnVKbuZLHZF4lBdCL&#10;F3sl+CT7PzvTCzOqu2DfhLhE68lt2HROtdfuhp39hnZOL74C2ksXWB4qv++dCmD74XOKkqZX5feD&#10;WwH99km4SyPdrCbbyxfyEhMavBXrQN4E0PePsJeQz/+8+gigH1/hL43ki+02ERG4AazDO+meCmiN&#10;SxhPk9EVQDs1COUJzyTOLr9LE0CXbYMgkrVz9guJpRvdqQCi5NhUj9ysq/hgXduJTQBdtkeCQIt4&#10;qLw+loYCupcAm9Ce4MrccNH41lfDbXM+Co+JfcWB09yKF0D3SmIT4hNHThKEWj+yAtrMj0Jk4qEm&#10;b2usmxfCWxksjmE++aMQmYhNAw/Seqk3AfT5H2XFJQlYk+x5E+ZTmwJSiEy4c3hC5/eYAmizQEq4&#10;J8RH1HevOdVq20SQEr8JImKfHrOaOfSeJhekMJ+Qj8OoGdtq5y09lxNA0TTkX5tEPwqA2c00ZRyx&#10;XIWJfCKXNwcUAcSDeOvL5MpE5LNP9jxXBZC4zz+ohPpd5ROZkIdCVn0EAMPHp4bchNAUaSdvzfFT&#10;ALTGZ4eEGi/tJ0aXZ+oqoE0QibaIfOaGZs0VQJsjkole5OMP9C+5FcCS69NEEkBN5ZO2zC8sAsBf&#10;6jNFcg2v8vGFN/IroE0WSdK8r5VfAW2+yE2YULGnIvmA1X8BcET3b4ZIwiDtv9yarHEKaLNGQlAS&#10;+RFbzS+9AiBWiX82yxtikX/sezM/CKDNHcndichHuk+zowDaz5nIzc/CcmJjhcep6Z9q8PGs2CY3&#10;Ira0tD8CNvt9oQBiD2yzqJAEWOVzi+vnZwGwCfapHjehPKH/hCXy9iuAgfxqjkxuhNlo5FdAm00S&#10;dZH+4cjiwyUooE0oSZ6TJ/nn5lghgDanJCkWVP5L6DTn2BdAm1ZyEx5ULC67z6amgC6zJOYhzSdU&#10;iA8Co4AuuSTbQRXfnngF0J54JS4UjjAeOXrlFECXJI/NsrQ+An94Z4kA2iyTrOQiH4eDj5qlgIH8&#10;aors3fC+eU+ncKe6XJOETdHmc8T3W38BdOkmOQmJ+I29qu99AXQZJzdhQrGwXPEE242DALqkk0S2&#10;k9aHw6ERXwFd3kmiEan4Gw4O3/oK6FJPkldAxPeGJYDWsIQHxRsx5mS/qAug93IKEQr51725bRVA&#10;S8PFB1C7ZyK/AiBfO+4RhBGV3vdOBbCjdWRQLp5VOlRYrzkK4LrTbdeEBgXni0BSfjuugE66LLa8&#10;yI/Nl1tshTXV9ky1QAIb8MSt6ZkK6EZVKFAj6dVie50UDlQE4m/7ptp4b1NCghqNbN1Z9zcfwoLC&#10;Znu9rKvzQH41wcmcI7ypQf9UI+TVG36kRjcrIKJL2Ef8BKWsdhvRHzxxSgERYB/u65epuBzEVP5L&#10;pmljWwqAF8yraStfbBeqLJx+Z7u8ciwNCmKZjaFAxPNSnWeBbF+si1wBsOKJwWfbX82Rd37nSEtk&#10;+6cCoIrjCrHyqznyMBDSZtM/FUB2ncM6OlkBpX84yfk3DAqAX4tF2vZXc1wPHA1+biaqX2kQvBB8&#10;VVa+2C9JC5uI3JyDRX6TpZEk2KU6FywEm7PbTQXgCPCpPUnMqPKhVtoNoQIwL59dGs+vyidSnnVk&#10;KABHFTbj+l9IUfQPjoBGvtjvRmwvO/8IKwr9OTfJDnHslx+MIwnPv21/NUfko252fiZcqcrnetfK&#10;r+YY9nvxhzlu2ap8EoLbTPO7EKOYfyCNN/pTDR5HmHcE78qMOoh82+mn2i+v3r3+VHNkfeTS0N5z&#10;7RI5CvuC3GX7X+2XDYQPyrEL+wr5AJx8YUfF+n74/Na7ALAvQsRa+Wq/A/kVEKExbd5ifl1RN9rP&#10;ax575lIAjn5Ypbb91RyRvxMC166PQquCBb5a+gG5yqX98SajaX8FsH8jIo1tfzXHsC9CBPv2VwCd&#10;zwtcK7+aI/MDzw78/kSoWMEjYz9j9m/KrGJ9hMLs2y/2S7wQP/8os4rpmacEXn41eC7q2OHa9qv9&#10;RgIev/8RKhb9f7FJSwlXIvrDvZinryiA84XPK7ELUYrn/2dSFtr+EQD6T+Rf1z/KrGIx2rwjeBdA&#10;BKS2wSx3pVadT9wk+P4XAHRRYmPY9ldzJMQAEVf9/C/cKnwsh5+fhSuFfN5CevsSAPMzGXBs+8V+&#10;aT+kVz++FRDpjG3wXy7Oqn7CZ2rHtwJoDlRQ2/5qjryoQp39/kcIWfAKQFj5ar8EyPChznCulB+8&#10;cFNko8xxnCjVsS+eW/r+FwCncW4aXfuVYsXu5+SJLLsAeN0YF89mfhbKFLsrHm037a8LNs6c1V5k&#10;sp5I/1xon1+/BID3gRnAtl/sl1iVDJnVf2FZBZHIJhkj3L+0n9mH+dydrwVwu97YTrrur9YYx7vY&#10;blvxFcC1WNP6aoxxOmoCbBDatPxcsivylMm1XoyX1h/N4UJoWZHHws4NSrIi+mSTWY/bjNp63Lx2&#10;ayuUKTqHxcsfrQVAUCQ40KZzlGKFZrJ22aEVwO3ESdyKr3YYDyLjIOU0RxhWt9PNZoIgR3jpyjh1&#10;8QTQi6+AG+9x3At7kmiIeO7X/S2aAnhobMPK7MKWil3P4ekNCohNkh/aaoQsWqSm8JsqoWPdiGZm&#10;9V64Uohv9+QCINK6zYYJk6r2/UR8BZCPxZ94lVqFUTGpeM2pVguv02/YhChF58SFiBUvAHhkNvU5&#10;8fhr57CeN9m6FMAMaC/ROH2KeOLz++hhCoChbLPPIE3EX2Cje6sVwHGBqePmHGVVsZwQXM33fTXz&#10;LkjWrqSqyPbS+EoEADucKHhmQhaKFEfd2Dv61lcz5wVi0/d16eSkzk6/EV8BXXBXjm0ytKxXjSNe&#10;AAR4sZnSSLMk4sk40kzIAmDbBfvc9L3yqXDDNHy/XQAQ+f0pUdhR4QUjIYMdWgEQXY1NtWu9Wi23&#10;Ys0hUdhUvPWnuhOvVtve0fF6tgxWf0cnbCryxMG58VsFAXTPk0guW1sD0f7U7AIF0L39IyTK14oX&#10;QJeNjWRnIp/zgA8h+wTosrHx4Enkk4zXJ/JTQJuOjQOJyOetoX/jowAew/l8bARFEfknfDD+hCiA&#10;NiHbLvworj8W7kCs7QqgzchGlLDaftSNS1svvwLalGw4QFU+R0S/5gqAC16fkw2WkMonz6Q/4Qog&#10;nrbbnL94sL5WvgC6rGxwf1U+eX+b/hdAl5ZtfyZJse42/S8G3+VlI6untJ/m+xRPT4AuMRv+FpGP&#10;g4p9hjvIKaDLzMaNepXPwanJxfkE4FjpPWBClcK7GXeAtv0K6HKzwVCU9g/kC6BLzkYODJHP1qG5&#10;AXwCNNnZdmFYwRblL7yHWQFderZdGFYvF1bN6v4EaPKz8TCp9k8kAPY5x58AeIX8oUIYViRPZS/p&#10;9V8BXYa2XQlT8BVw9Hj9FIPvUrTBHZf+GbS/ArocbYcQrLjv7LpfAV2SNq6/pPVcd3rtUUCXpQ1v&#10;vogP5bedrwB+rE3Tdgi7Ki7DmrlZAd3rbK6OauvpS84tTnUU0CVqIxjf14qvgG7jzNlcxbPPaPq+&#10;Arpt/6FEqQtPfnwUSwXgF+Ki58uHokN5Urw/g2ri+76abS++GuHgTIQzovRm2zlCq4pFkaf6tvUK&#10;6NJiccItrRnJF8Dp5T2Q6X2hVWFYsLetMwPiRmkQrxHxHjjxT2vuEqkkzZ4HXmkVz9e8eLVbUun6&#10;JR1/RBV/9o8veXZQarOiX5v3PU+ALmMb5x+VfzTRqZ4AXco2KDMqHxKL3ZE8AXrlrJYY72Pa9guA&#10;87flxEDS0vb3/S+ALmsb2QOrfIJOdOqjgC5t2yExpzCuVvsV0OVtg5Eg7e+NVwFd4jZI0iK/n9wU&#10;0GVuO4RTNZncFNDqpwSrGskXg+/li/0SrTrumN3sJpyqdtMjlCoY1tebj/xxCOCAEOxu1HG11tEN&#10;yquPAawA6GzWlwoD/mvFC4DjoLs7Y6pR8bixrbfhCQC/xblqD2VH8fA1njW5oRXALV46mmVRuVEk&#10;t42HR1Z6tfRWupgtHvJuWlYqVds1dQ3lFM2OoekaAbQDKzY4ES+AuN13NxS8nBDFGfSOALoQcATI&#10;EPmDsRVAl2qCLYjIH2imAHr5YoZ4YVrDEkDbP8qLGkw7CmjHV3lRE/lft2MWIhWzMi+h/FlRAF2y&#10;tUNpUUz6hPKyU4MAuN+yNC14v6I9XLg1O2YFcAtvM80fwooivMOlCQL3BDgRRt/u+CVc1Ui+WG+v&#10;PWKMTOMN0wlHRO3QXvvFGNkytMMrgNZ6hRm1wCJfmi2JAlr5Qo1CPnt0P/kroO0f4UYhH3eAPzAq&#10;oB1fIUeN5MvKe/MpOciDVrUBz0fwONzCLgAo9l77hU0F/YcrOr/hFAC7U/sGkDi30nqYaZ34Cugy&#10;r7HBrOJftsv+OCqAdrss5Ch80dC1LB8JV01tz94wXHnSINV5sLY1Y6sAAoTYTaHwqRZun5vUuMcT&#10;gMg1duMj/CjkE4vM948CuheAHB+kfwbyKwDLtVS/QxhVNJ8B9jODAHDk+YVRCFKIx7L8xCYANp0c&#10;nsyOXxhVxFSK8CN2YhBAL74aIuI5fTXiK6DvHLFcmNpnf7WOrRZd6IdWDXEgvgJwv9unYRCoSmNg&#10;9HCMbjqnAgiBSEhGN7Sy/93Ygvl7LZiDpT10FTQRI14IUuRO412S99AKADOhNU58NULiVbKf9UdR&#10;YVSxW4sgwk5+XT9HzRcA0Ujtuyq2Z6Uz2Yu3va8A3p1ZGiqxa5/kX/27nidAL78aIsrJMuMvb4RU&#10;Fe/+vJdHWVW8Krs2s74CuHyCZeHGt5oiMw+E8kZ/BEBqWsiZTn61ReRfeKhsJ06lYeGmsnEbDmVV&#10;kfaLH+DlV+vFqRjEXtN+IUm9vEr170YZ/qpwvArzy6KQpGJZPPl3fzzMVPm8jLHtF3OEBHVZ/bKr&#10;NKwwXzt7Ckkqdm27f9fP/FfbH5cydvoUkhTyL7wwsOOrAJxb9nEJ8WJrcybynwAny9flWbvKb3e1&#10;T4BuV6usKmrHOzt3YlFAO/8rq2oiXwyeDFfcGDr7EnPk1TgXyr79AiCs/Gp3zcqq4lEb67WVrwB2&#10;Sn7+UZIUUXOaLObQGqtCRJwZ336x34ja47M4HkrDasdXSVKT9ov9nuBF+vbL+jvp/wrAd+nZB8qR&#10;GqiPAG5op519lFM10H4F4Mr2q6NSpCbyZfXtR1eMkbWD7Z7X/gpgb2tfKCGs6jIP/5roogrouB9s&#10;rEU8iyO2aOY2BRD61k79zMRfK74C2JnYiFsktVTxbIWb1lfAmQfi7o0PnafiI62475wK6J6x8NpM&#10;xONK8i/zFPDyPtxM+/y7iOf9sH9CpIDuPM2vE/EnetPqvQI61hBsOhW/86zT930FdIQwvIJfK14A&#10;rHB2TYFOp/L73hFAOIHdrEkOBJHfD64CyOlp11zuuUU+DzF8etonQC+/GiInuuXqL4+ZJWuD+v6p&#10;loh8QunYMxFn+iq/HV9hSY3ki7F3pDMeT9bm4MfkFbFVfwF0V2iEThPx0Jh9qAYFEBjKvtrFHyTi&#10;YYt65sETgCs0/MZf3tHiWlP5ser63hFAd4XG5PS18gXQao+SpCIhi/donBXQXRHB85f249+6+v5R&#10;QGu9SpKiu5qk88x+tUG9fDVGuB8+UuFZWVV9/4gxnlfe7fnFRVlV/fiK9U7kVwCBWeyBl7SStTfp&#10;XGiOVv0FwBWajZNHfmsRj8fQx/lQAFdoNkwPb7xE/Cni3PjWV0B3hXZWUlW/H1dAtx8/K6nqFjEN&#10;fd8LoIuXT5L52jnX8NXas7oCugxx7KdFPIkvm02bALoMcfj5RDypWHyEHgV0bxA4+4h4nkv553MK&#10;6DLEnTXc1JVX8c2iKAA0xzKxiUYrrSf6TzPpC6DLEAfXUMQTLNG/QVBAlyGO2EkiniQX/nZOAV2G&#10;OFzQIp5Qbv55iQK6DHGkXBHxJyJreKsVQJch7qyEKuI4N6QDBXQZ4ghYUFv/QrixDtonQJchjndg&#10;Kp/IqH5GVkBHAj4rQYow7N1mXwFdhjg2r7X9xO3i9GhXFAV0GeJ4hyfyI+WbvR19AlDdXkDxSlrk&#10;b8QZb7RTAF2GOBJdivydAbcO2idAlyGOCyqRH+8Km/4XQBfYkriFIv/KhsTrvwIu6LO7gCJwapVP&#10;2O3mAu0J0GWIOyujij0DkbGtfiqgyxBHXHFtP89OvStGAbBc7AU4//618gVAYEAbWJT7I5VPHD2v&#10;PwrAY299qJCvq/zY9PjAkE8AUrnYAGHkCxP5uEo6/RRAlyGObZfI53qxmR8UQJzyRv/FHIkSDaXc&#10;66cAugxxHJek/ZCwGmeSAnhFYYlJuNBFPteXPi3IE6DLEMfGTuWTc8zrpwK6DHG4uat8ouk1GTyf&#10;AL18MccIvuefI+AOqg0iop6Nv8cFcK1O/CPiVVn9UUDEXXEEB555q/xIoerlC+Alsq5zJ2lCP5wZ&#10;TdgVArPVBuF8tY/0uK6s1emfW7O5FUCXIe4sZCnIBMQx9+YrgC5DHFtlaX1/4hVAe+JVshRBXU+b&#10;b70AukRWBC2vrUc8YRWs7iiAveRudVO5UpHGyictOCugly+myMvvJujqWdhYXYY4EldJ98As8VHy&#10;FNBliCNXqognYkJzvSiALkMcDgAVj6X5jY8AugxxBPwW8bgTmjOvALoMcWflVRG8pomnroAuQxwx&#10;CKT1YVh+1RJAa1hKkrrBpm2O1ArosimdlSSFpnEHZQ1XAV02JZL41u4hWHXDZn4CdNmUmAZEPrwJ&#10;n23hCdBlU+LVk8q/bp419wTosilxRhf5hNpqLmAV0GVTImSjyI9HYs34CqDLpsShSeWTzMRvGhTQ&#10;ZVNiphH5bMqbOygFdNmUiJGs8iFheaeAAraGVUhoIZHPOt2suwrosilxDaDyyW/m52YFdG8pcPmp&#10;fHbN3mmlgC6bEsGpRD4X4M2hRQFdNiVCQaj8iJJq5zcFdNmUcAqpfJbeRn8EwEbG3xIpryqO4M3G&#10;RwFdNiVYq9J+NiawZB0zSQFdNqWzEqvYkZPV08sXg+eVgc2mxHIr7UfffDaZJ0CXTYmNrMp/yS5h&#10;+ucJ0GVTuii3iuDPuK1c/zwBumxKhBLR9vfyBdBlUyIC8pN8eNO+/QLosilxgaDyiU9g9ecJ0GVT&#10;IhuSyI9nD9Z+nwBdNiWSZ4h8QmT5+eEJ0GVTwikq8rn29Yf2JwA+H5sthRdHIv/CMdjOn0+Azul8&#10;UcIUuWFgOVj9UUCXTYlQN9J+3pD4y8wnQJdN6SKEqZU7INzgvv2yYHfZlGBalvZz10hwQev0UUCb&#10;TQlqqciHquk5Ggposynx+1Q+f+HnNwG02ZTguIh8HiGR4cPNzwIIxo6N7sIzdJXfZUtUQJtNiTc1&#10;Kh8fcjO+FdBmU8KcRP56ace3AtpsSsRuVPkwAP38KYA2mxJUC5G/kK3Mry8CaLMpXYQyhX2RPdD3&#10;vwDabErkfpL2o56eI6aANpsSkdWLfGLaca3m508FdNmUiCOo8ld4R9a+FNBlU+LVmsjnys5ny3oC&#10;MOFyHvkyh5HjnMrfOBH69ldAl02JULkqPvrTi6+ALpsSp10RH5GgG+uqgC6bElONiIdR0SinALps&#10;SvBRVTxnZesbUEBccLh3A6R5U/FcSFnPmwK6bEpkMlHxl8N7ThTQZVNiHyLiSZPlD6YK6LIpXYQ0&#10;xb4Ehp63WwF02ZSIvVpaz7TJMbbp+wrosimx61LxsW22ZiWALpvSRVhWRBuP101evFqtz6YEkUNa&#10;j0fS8/MU0GVT4mHtV4oXQJdNCSqkiseh4fteAF02JbbHIh7p3qGtgGDQO876RThTKCbZif1+UABd&#10;NiWSCUrrCbbBvZXbbgqgy6bEk+AintV8IZufF18BXTalizKsbtxx+cA0CuhIu7wQl9bj2+NsaTun&#10;ArpsShxVVXy82PTiK6DLpsSTPBHP5bS/31VA9wyNg6qIh5fqHzAqoMumhNtdxEcSYN85AuiyKRGd&#10;TcWvxFW3fS+ALpsSxD0RT3YkHxNeAV02JZwQKh5mhldMAXTZlC7Kk+rv6J4A3R3dRYlVsCK5hPKd&#10;XxdbYotFBlezR1Zi1UR+tVuif93YGTn51Q458pHi1G8WlFj1EnvNyhfLjdjh3fAKAB8ws6xpv/Kk&#10;ImGEfy1wUQBvibnQdvLFdvF5NMQt/rnqMx4tmwqNI1WtzopICCqrPwogkop9JXlRYhWhP4hI5uWL&#10;uRP5gFDvrn/EfF9CrzTyBcCdNj4VJ78uomRcOK3Nfk2JVficbMgtfKbS/xubc7/dVEDEfvT6I+ZI&#10;aCMu6Xz/C4Arf+5UXf+o/RKtuzmFCrGKwLzs5618MUfCPp0IWuz2DcKsgibIudXJF6YUb+ja9j8B&#10;IHba9gtVCvlt/ysgrgRcZBHeRTzpD1RQ2z8KgOmFU8KMr3Kl0H/SB3j5Yr+sXzbfDu+HpP1Mh6uf&#10;/wXALpjXU675T+YLcb0RXwE8nvInCuFKxXki4oE77RQAiSlsWCOCK0rn8HzKE0AUQBQVm9GaJM0i&#10;nkcijR9AAOzDLKecvhPx3J74KL4KuBEa02qmcKWCj7o3K7sAblynWsNVrhTvR7q+VwAPkGz+V9ZB&#10;7Z1efgXgzLXRAyCyiXjy1jXrrgAQ7q/+lFpFFreICesUXwCRtM6uWsqsmoivZgsHsWm9LrrxGMFv&#10;eoRYxStFvydRXhV00YbMfBFAZChzUTovypKK4Ho+mJ0C8JHYdOIXJUktMN09q0QBB1+zBwrlSC3M&#10;ac2sIAB63p9XlCJFV0LqtIopgEgPZ68MlCEFXyu2d07vBYAbw+u9EqQWnng2iikAMsvb968sZjIp&#10;cPpr/AwC4MmkDVOFnot41PLSdE4FMCVYnjePFqt4GPwxBdq+rwBivF/teqLkqBNq7GO08bS6tAd3&#10;GeRPsxNRbhQBLnlg61svqzOdCTnQyZfVlume2zAvXwBx/+Lslvuf8mthEsJOs4P7BIi7NXeQgPyo&#10;8q8nn+PrCbBzsvTy6/IZ7z9Wf21AJtbaIFIA2O3IVclUEQ1otRPPE4CrTRthlye1tTlkacLV4Mb3&#10;CQC32gbyIqKiyKf5fm54AnBZDjn8y/rJcIp85gYfwvQJgLvZ7vRxc4j8nanczg5PgI6MxAZK5B9E&#10;PrOOtidAR0aCWinyCZ/V6Y8AOjIS2RZFPheeV6+fCoB7gEfdjK+SqeDO48S2+qkAyIKWbHMVMhVJ&#10;s7fIXmRm/ycAW0L7QuwqZCrkE8TXHuWeALzAJg2B6x+134F8AeAYwnHj5Kv9XtnSNu0XAN0JOcfJ&#10;V/ttHc1XJVP9R0fzN2++/eG7f/j065/+8ObbNz9S+CZKb//yy/3vKL1688sPf3x9eh3/8OH9p1d/&#10;+ePrt5/+GUX+9yj8y+k1EMRQ8w79fwNYWT4DliGAmf8zYB0COGx9BmxDAGP7GbAPAQzWZ8AxBDBc&#10;nwHnIYD58zPgMgQwIX4GXIcAJqzPgNsQEFPQZwSl4VjnYE9HO2aW+1em4x2TxR0yHfEgU94h0zEP&#10;uuMdMh31MLo7ZDruwWK8Q6YjH8TEO2Q69sE1vEOmox9swM8QSrPRD4LfHTId/eDs3SHT0Q/e3h0y&#10;Hf1g1t0h09EPstwdMh39IMzdIdPRDw7cHTId/eC13SHT0Q+u2h0yHf2gk32GUJqNfnDK7pDp6AdP&#10;7A6Zjn5wv+6Q6egHn+sOmY5+UK7ukOnoB+/qDpmOflCj7pDp6Ac/6g6Zjn5wnu6Q6egHLekzhNJs&#10;9INqdIdMRz/4RnfIdPSDEnSHTEc/aD53yHT0g+tzh0xHP/g7d8h09IOTc4dMRz94NnfIdPSDO3OH&#10;TEc/+DCfIZRmox+UlTtkOvpBQ7lDpqMfXJQ7ZDr6QRe5Q6ajH5yRO2Q6+kEDuUOmox/MjjtkOvrB&#10;vbhDpqMf6b/ukOnoB0PiM4TSbPSD9HCHTEc/eAx3yHT0g8twh0xHP8K43CHT0Q8CwR0yHf3gBNwh&#10;09GP+Cl3yHT04+b+DpmOflzG3yHT0Y/79c8QSrPRjyvzO2Q6+nELfodMRz9uwu+Q6ejHXfUdMh39&#10;iAZyh0xHP+6U75Dp6MfF8h0yHf24+71DpqMfF8B3yHT04472M4TSbPTj3vUOmY5+3L3eIdPRj+vR&#10;O2Q6+nHleYdMRz/uPe+Q6ejH1eQdMh39uG68Q6ajH3eOd8h09OMe8Q6Zjn5c9X2GUJqNflzf3SHT&#10;0Y8ruTtkOvpxzXaHTEc/rs7ukOnox/3ZHTId/bgTu0Omox/XVnfIdPTj7uoOmY5+vO2/Q6ajv8QV&#10;02dMFGfjv8S90e+gqQZwO5OgqQ4sccPz+5emWgD9KUFTPeBxU4KmmsAzmwRNdQH2WoKm2sDlX4Km&#10;+sCNW4LGGlEcgF/hAUyN4I5hqEbFCUhxCkqNwCM4BaVG4BOcglIj8ApOQakR+AWnoNQIPINTUGoE&#10;vsEpKDUC7+AQlE5BuKNjUGoEHsLpl3KOwEc4BaVG4CWcglIj8BNOQakReAqnoNQIfIVTUGoE3sIp&#10;KDUCf+EUlBqBx3AISkfhMvYU8i7hMRtRnH4pNQK/4RSUGoHncApKjcB3OAWlRuA9nIJSI/AfTkGp&#10;EXgQp6DUCHyIU1BqBF7EISidh/CVx6DUCDyJ0y+lRuBLnIJSI/AmTkGpEfgTp6DUCDyKU1BqBD7F&#10;KSg1Aq/iFJQagV9xCkqNwLM4BKVDEdbVGJQagXdx+qXUCPyLU1BqBB7GKSg1Ah/jFJQagZdxCkqN&#10;wM84BaVG4GmcglIj8DVOQakReBuHoHQy8kRkDEqNwOM4/VJqBD7HKSg1Aq/jFJQagd9xCkqNwPM4&#10;BaVG4HucglIj8D5OQakR+B+noNQIPJBDUDoeCfMyBqVG4IWcfik1Aj/kFJQagSdyCkqNwBc5BaVG&#10;4I2cglIj8EdOQakReCSnoNQIfJJTUGoEXskhKJ2R0NnGoNQIPJPTL6VG4JucglIj8E5OQakR+Cen&#10;oNQIPJRTUGoEPsopKDUCL+UUlBqBn3IKSo3AUzkEpYMSvvQYlBqBt3L6pdQI/JVTUGoEHsspKDUC&#10;n+UUlBqB13IKSo3AbzkFpUbguZyCUiPwXU5BqRF4L2cgouf8fpCM4hT00AiikIxBD40gKs0Y9NAI&#10;AtmMQQ+NWHFfTn/TQyNW3JdT0EMjyHcyBj00gtfDY9BDI1bcl9PmPTRixX05BKXPkveRY1BqxNhn&#10;uabPMorT5qVGjH2Wa5IXozj9UmrE2GdJ2JaHPY19lsTlS9BYI5LESGDL8W9KjRj7LMnl82je2GdJ&#10;pvAEjeeISmYca0ShM459lmshNI59lmuhNI59lmshNY59ljxGyd4ba0QhNo59ljyTyS+N54j0WfLs&#10;Z6p76bPkLcYYlKvG2Ge5JsUxikNzT5IjYTjHoJwjxj7LNYmOUZw2LzVi7LNck+wYxemXUiPGPss1&#10;fZZRHH4pKY/r2Ge5JukxitMv5aox9lnyevVhGmOf5ZrUxyhOm5erxthnSWiTbN54jkgC5Dr2Wa5J&#10;gYzi8Delz3Id+yzXpEFGcfqlnCPGPss1qZBRnH4pNWLss1yTDhnF6ZdSI8Y+S7KsPTRi7LNckxQZ&#10;xWnzco4Y+yzX9FlGcfilpEauY58leRIeHTH2WZKBLUFjjUiC5Dr2WZJ4Jr801ogkSa5jn+WaNMko&#10;Trs8zxpjnyWvkfM3jeeI9FmuY58luQofXxr7LHlNnqDxqpGUSV4XTnsvSZOE2hqDUiPGPktyYOZv&#10;Gu8jkjq5jn2WPI3OL43niKRP8tR12hHps1zHPss1KZRRHGp5kijXsc9yTRplFKdfylVj7LNck0oZ&#10;xemXUiPGPkveUT8Gd+yzJBZFgsYakZRK8vNOf1P6LNexz5JMWo/mjX2WBL9K0HiOSGolOXXHvyk1&#10;YuyzJJBjNm+sEUmwJL3euHmpEWOf5ZokyygOFTZploRrGIIINPF7R0Rx9iXCdyRoOkeQRj1BU40g&#10;nFGCphqxJc8yitPf9NAI4jSOQY85Yhv7LIk1lr9puo/YkmcZxelveuwjtrHPckufZRSHX4oADp/5&#10;sNvYZ7mlzzKK0y+lRox9lkTfzuaNNSKfXG9jnyWBMfJL0zliS59lFKcd8Vg1trHPkhC82bzxHJE+&#10;SyI3TJuXPkviwY1BOUeMeZZb+iyjOOy99FkS9nUMyjli7LMkKvGjy8c+SyJwJGisEemzJKDL+Del&#10;Rox5lgRwejRv7LMkb0WCxhpRHmWPfZaEx8ovjTUifZYk45v2XnmaPfZZErwrmzeeI8rz7LHPckuf&#10;ZRSHplGeaI99llv6LKM4/FL6LLexz5Ksz4/eG/ssScaboLFGpM+S0Nzj35RzxNhnueWD7ShOey/n&#10;iDHPkhjg2RFjjUifJYGHps1LnyWBjsegnCPGPsstH29Hcdh76bMkFdkYlPuIsc9yS59lFKfNyzli&#10;7LMkXvVjcMc+SzKnJmisEfmUexv7LLf0WUZx2BHps9zGPksCWT9+09hnSUywBI01In2WpEge/6ac&#10;I8Y8yy19llGc9l5qxNhnSe717IixRqTPchvzLEmn9PjS2GdJINEEjfcR6bMkltu099JnSci1MSjn&#10;iLHPkgCI+ZvGc0T6LMmMMG5easTYZ0n25mzeWCPSZ0mWmWnz0me5jX2WJDd+NG/ssyQDdILGGpE+&#10;y23ssyRmcn5pPEekz3Ib+yy3fAAexeEckT7Lbeyz3NJnGcXpl/KsMfZZbumzjOLwS+mz3MY+yy19&#10;llGcfilXjbHPcssH4VGcfinniDHPckufZRSnX8o5Yuyz3NJnGcXpl1Ijxj7LPX2WUZx9iVQYvxth&#10;FKegxxxBspcx6KER+5hnuafPMorT5j00glwcY9BjZ0nY5jHooRH7mGdJzOzs8qlG7Pk2PIrDjkif&#10;5T72We7ps4zi9EupEWOf5Z4hIqM4/dJj1SAVxxiUGjH2We7ps4zitHmpEWOf5Z48yyhOv/SYIwgj&#10;PAWlz3If+yz39FlGcdi85FkStXgMyjli7LPc02cZxWnzUiPGPkvioT8sd+yz3NNnGcVp83KOGPss&#10;9+RZRnH4pfRZkuZrDMpVY8yzJJvlo/fGPss9fZZRnP6mnCPGPss9fZZRnH4pNWLMsyRsdnbEWCPS&#10;Z7mPfZZ7+iyjOPxN6bPcxz5L8iI9ftPYZ0kmqwSN54j0We5jnuWePssoTjsi54ixz3JPn2UUp19K&#10;jRj7LPf0WUZx+qVcNcY+S/I6PMZp7LPck2cZxWHz0mdJqqoxKFeNsc+SpIz5m8YakT7LfeyzJM1C&#10;fmmsEemzJNvnuCNy1RjzLMkInc0bzxHpsyRV0rR56bMkBegYlHPE2Ge5p88yikPdS5/lPvZZ7smz&#10;jOL0S6kRY5/lnjzLKE6/lBox5lnu6bOM4vBL6bMkc9kYlKvGmGe5p88yitPm5Rwx9lnuybOM4vRL&#10;uWqMeZZ7+iyjOP1SrhpjnyU5gB7mPn4bvqfPMorD5qXPkgy7Y1BqxNhnuafPMorT5qVGjH2We/os&#10;ozj9UmrE2Ge5p88yitMvpUaMfZbkf3toxNhnuSfPMorD5qXPch/7LPf0WUZx+qVcNcY+yz15llGc&#10;fin3EWOf5Z48yyhOv5SrxthnuWcoyyhOv5QaMfZZkmruoUZjn+WRPssozpp3pM8yilPQQyOOsc/y&#10;SJ5lFKdfemgEmYzHoMcccYx9lkfGs4zitHmPOeIY+yxJ7Pb74EZx+qWHRhxjn+WRPssoDr+UPkuS&#10;TY5BqRFjn+WRPssoTpuXGjH2WZJE+tHlY58lWVQTNNaI5FkeY5/lkT7LKE47IjVi7LM80mcZxeGX&#10;0md5jH2WR/osozj90mMfcYx9lkf6LKM4/VJqxNhneaTPMorTL+UcMfZZHsmzjOL0S6kRY5/lkT7L&#10;KA6/lDzLY+yzPNJnGcXpl1Ijxj7LI3mWUZx+KTVi7LM8kmcZxemXUiPGPMsjfZZRnH4pNWLsszzS&#10;ZxnF4ZfSZ3mMfZZH+iyjOP1SasTYZ3mkzzKK0y+lRox9lkf6LKM4/VJqxNhneaTPMorTL6VGjH2W&#10;R/osozj8Uvosj7HP8kifZRSnX0qNGPssj/RZRnH6pdSIsc/ySJ9lFKdfSo0Y+yyP5FlGcfql1Igx&#10;z5J0tI+90dhnSYrcBI13lsmzPMY+yyN9llEcdkT6LI+xz5IE8fmbpqfPI3mWUZw2LzVi7LM8kmcZ&#10;xemXUiPGPktyzT86YuyzPJJnGcVh89JneYx9lkfyLKM4/VKeNcY+yyN5llGcfinPGmOf5ZFvw6M4&#10;/VKePsc+yyN9llEcfil9lsfYZ3kkzzKK0y/l6XPsszySZxnF6ZdSI8Y+yyN5llGcfik1YuyzPJJn&#10;GcXpl1Ijxj7LI32WURx+KX2Wx9hneaTPMorTL6VGjH2WR/osozj9UmrE2Gd5pM8yitMvpUaMfZZH&#10;+iyjOP1SasTYZ3mkzzKKsy+d02cZxSnosY84j32W53wbHsXplx47y/PYZ3lOnmUUp1/6v5yd245t&#10;u22mX8XYL9A1a62aByM7F7nuy7yAbRhIAHfccJx0kKfvj+JJlEbtSQXYwBq1NTU0RFEU+fOg0CPu&#10;bczynpilPHZHCj3i3sYs74lZymN3pNAj7m3M8p6YpTw2R0rM8t7GLO+ZGy6P3ZGSI9qY5T1zw+Wx&#10;O1JyRBuzvCdmKY/dkZIj2pjlPTFLeeyOlBzRxizviVnKY3OkxCzvbczynpilPHZHSo5oY5b3xCzl&#10;sTtSckQbs7wnZimP3ZGSI9qY5T0xS3nsjpQc0cYs74lZymNzpMQs723M8p6YpTx2R0qOaGOW98Qs&#10;5bE7UnJEG7O8J2Ypj92RkiPamOU9MUt57I6UHNHGLO+JWcpjc6TELO9tzPKemKU8dkdKjmhjlvfE&#10;LOWxO1JyRBuzvCdmKY/dkZIj2pjlPTFLeeyOlBzRxizviVnKY3OkxCzvbczynpilPHZHSo5oY5b3&#10;xCzlsTtSckQbs7wnZimP3ZGSI9qY5T0xS3nsjpQc0cYs74lZymNzpMQs7+04y3tilvLYHSk5oo1Z&#10;3hOzlMfuSMkR7TjLe2KW8tgdKTmijVneE7OUx+5IyRFtzPKemKU8NkdKzPLexizviVnKY3ek5Ig2&#10;ZnnPOEt57I6UHNHGLO8ZZymP3ZGSI9qY5T3jLOWxO1JyRBuzvCdmKY/NkRKzvLcxy3vGWcpjd6Tk&#10;iDZmec84S3nsjpQc0cYs7xlnKY/dkZIj2pjlPeMs5bE7UnJEG7O8J2Ypj82RErO8tzHLe+aGy2N3&#10;pOSINmZ5z9xweeyOlBzRxizvmRsuj92RkiPamOU9c8PlsTtSckQbs3wkZimPvZEeGWcpj91OgWI/&#10;2pjlI+Ms5bE7UqDYjzZm+QCotIqM8tgdKVDsRxuzfGQ9S3nsjhQo9qONWT4yN1wemyMlZvloY5aP&#10;xCzlsTtSckQbs3xknKU8dkdKjmhjlo+Ms5TH7kjJEW3M8pFxlvLYHSk5oo1ZPrKepTw2R0rM8tHG&#10;LB+JWcpjd6TkiDZm+QCo9J3bxiwfiVnKY/fzUka0MctHYpby2B0pTo1HG7N8JGYpj92R4tR4tDHL&#10;R2KW8tgcKTHLRxuzfCRmKY/dkZIj2pjlIzFLeeyOlBzRxiwfiVnKY3ek5Ig2ZvlIzFIeuyMlR7Qx&#10;y0dilvLYHCkxy0cbs3wkZimP3ZGSI9qY5SMxS3nsjpQc0cYsH4lZymN3pOSINmb5SMxSHrsjJUe0&#10;MctHYpby2BwpMctHG7N8JGYpj92RkiPamOUjMUt57I6UHNHGLB+JWcpjd6TkiDZm+UjMUh67IyVH&#10;tDHLR2KW8tgcKTHLRxuzfCRmKY/dkZIj2pjlIzFLeeyOlBzRxiwfiVnKY3ek5Ig2ZvlIzFIeuyMl&#10;R7Qxy0dilvLYHCkxy0cbs3wkZimP3ZGSI9qY5SMxS3nsjpQc0cYsH4lZymN3pOSINmb5SMxSHrsj&#10;JUe0MctHYpby2BwpMctHG7N8JGYpj92RkiPamOUjMUt57I6UHNHGLB+JWcpjd6TkiDZm+UjMUh67&#10;IyVHtDHLR2KW8tgcKTHLRxuzfCRmKY/dkZIj2pjlIzFLeeyOlBzRxiwfiVnKY3ek5Ig2ZvlIzFIe&#10;uyMlR7Qxy2dilvLYG+mZmKU8djsFHvFsY5bPxCzlsTtSIFTPNmb5TMxSHrsjBUL1bGOWz8Qs5bE7&#10;UiBUzzZm+UzMUh6bIyVm+Wxjls/ELOWxO1JyRBuzfCZmKY/dkZIj2pjlMzFLeeyOlBxRMcv/9Yff&#10;/+m//u1///vf//Ef/vD7v/35T3//3V9+/eUvv/zu77/+8vdffve3X3/52y+/++Ovv/xRBvrD7//v&#10;H/7+L/Zbefzd//v1F67N5IYeSPYvPHNJJQqR/PL//PU///zPfx19/v67//r1FxL6n8AnguIRrB5K&#10;Xf7sT//xx3/90z/9+b9rp5ufQoQmqyDgI+yFn1KBXF54v5k4umrj3pegUhniL/9Wh4rXve7POBv8&#10;R9dfl12eFmacX3C7G2h5+/i4KaaajR9eM+/2cbsl1lO+73LIj5ffT3n74DL4sU/jtR/o8sq7NJrb&#10;JhuJco/GqTxdY0yqdSuhZUxln3ztzeO+mMpLjSpvpCyIl3WWxtQH3o5JvZIb5q0sLmN+qGDO1/58&#10;mu0sH6RrlY3c7Bs9p0TT92M+ny87Sm8fXA42uCZe+4RrnXw/XmpfZOMPv9Lo9kEZhjiEG2N+CN6u&#10;8yS6ccioeO3j+WUF2m4f7IPx2my8JxFeE0xWxnT21S1DeanoQ0hR8J3/6orjSh9s+nEYTx/hl6Hf&#10;8DariM1GSjYY3+B4TPSvfOH1mJTCVYF1w0GlZmO+lotFVZDQeFeFLBtvcKjSMxpFxJUxfb5GlR8/&#10;PAk6X0gf/1Xt631gZ2OHGCc+gtvyzIC9+HzuWTRM9HZIFQSZpQBcEJs7VM1WRCqsyzQ3TuteZ+bz&#10;tRlmn/vXK4AF/1HtundBvhXZ9DM//s5VjOOEDHolSe63V5q5Zc0uB0xCk7ChAGm8lHvdbIWYsfp/&#10;si1WPNreMQnxlYZtzV1+kxx3Qqf0gI8u8QUE3thpuH85IRiWpXtIDkS+T3mjMS5lVmScltvaTG3T&#10;UleK+0xtqbPLg0vM3L7xH9Wu3oUqTyrq7o/lvKZG3M1Oy/uPh6L3QaonmSG6pcmVSZ/ce+54cTao&#10;7UEao+rB8dLXC81ikIP0WhWE3kZlJISytU0ZUW8HpDqS55l/Pe6KA+dLX09bG7I3VRZG27VqVImY&#10;ipKS85PSoiYjhXiusOfPanfv9ONpdikQWdUePpG5pk/hoFAV27/wk4sSbH3w9CaM95YkKEhe5oso&#10;F/Ww5Es55YMh1B+XbZ+c7MquX8+DA/WTS3wNi7lz58JgzHgpF9ib/5TZqKsx21Be9MhhQ6Yp836G&#10;bDl76RciaGAK8dIb5c9VArDoVU/5/Hi9cErIhoRZEgd7P+AHOfjG1sQoDTM8BuQINlWNH+le8TZR&#10;zsz1Em2b0LtimtuLe2p1naJjvPTJEtpeuT8VAsw29rLvo+lWirczvD25o1YXn+xtDRKIlz7QvYxs&#10;TwteyTaW3Npek5vo/YB4uM2dQIqhojXxUvgWdhiCc1V+0fQwPbQNkyYQkfcDkjJjMQN3ChINGzgH&#10;/JC7iseA6IZF30In/jTPMopPQs/vB0TnwAySl6JY1712+7r5TSC4aNVRFh9DgUez1hEYGTzwfkDK&#10;6Bp0AUKiyEW+lEsLdJ2eXBlUOFh2jKHrTzDbQAcaA36IWJUZvm6GRcSA3Mdjts+L3V2UbKyvly0F&#10;hhpHtlvU70fkUi9TCdD6P+updePqMyt3cMP20RiA/J6pkdpSAUR2xozXfn7elr2BPQzFhAQ3ro9X&#10;zDbHfKGVaiOEypiJ92NyvYktyQ2RumxyKvObx/RGqW8Fw2JMihUbK9+Q9QdC7kadRnPN3yiApE7L&#10;eC1lntxQ++JQqdsHScsiDiKwOdPv+36e5BtaMAX618cy5j1pi36tSmp8EHoeJ7COyUkZSNP7MTFl&#10;0D5GTzamhlXEa+F/i7m4IaGqEXzDHmT5tSfH84HweXHZg55KtwfFTusZyTCssL4WoVGU+M8PtJq1&#10;sXWGfKLtOm1xqy+vRcrZmc2CfdS9AqTkWhxf+5k+ure0/eTqY0OEIZ/V53Paopi48gF4ZZexReNP&#10;ro922n4Yx/fmybUEvu2JMa1mByqbX8uGAWfemxyTlHg9Z26EiGcQ3vt5ssuC44EM6nr+xDxVsSin&#10;1aKfzI2siqvxVQtwpd5VyHwhV0QEFOu/qn0v+iC2KlNRpd1MIc4hS2xMqqBUG8fB5AnHNqjC0WLI&#10;CrfFsZwKYA7skO16s4iSG3fqqVsix0T7MJKBfKW38f2YPzCVXcaysQqCBDt6wQ7E6GICo0LKlXZj&#10;23HZ1YGVg4Lp1iLke2pMSEwFczqkM0BKMbshAR9iY3pjj8vBLH03c7nU8lpOC9Ok+SCLLogPEuDT&#10;VgXmCRi4ck39y3gIVrOwML76S3Uffy3T5ITXqXDLX1X7by/qLNtuRmc6QCGBFj8cweL+1MpDt+fL&#10;y3bduEK4IryYUnfHTLGP093zlodQ0zzSGlxdLsGc+Pb2RAKa6P4EWy3ridosF88OHgIkVn1kW0/f&#10;p7kzfT3mPv6ry5UAfTXbDLvTxvGV+PyJ0aW63e0TE6RuOzaza0zYYhm/9JYqYLpPC8O5fbKEZeKf&#10;X59SAE0nzuG/NsYW+ES3vPYFXM7zCz3cUEis0ar3fKK2ORjHWVE5jkYkgX4QboB0njfmyTlp+wNV&#10;WDWmoC0lO10pQvVbZDl6hNkpKJxoMm09lq91z8ztg7zCen4wphnpKHeLH4OeotkK4TFmVYpuDPcN&#10;ab3GyKaQC3yP/BsvZRrL1wBaq4CFBw6sA9jyA0BGXgoHVi/FJy4riyVA4VrPgkuUpc4pMRfbVCyO&#10;QQKvF24rW4n8We0enUKfE3Wo7HtYzbOBWVtLigi2ADqzuSFo7hmRWrjNd7SOJizrcPHcx3919YWl&#10;z+dqtT7BWI3lUSHVretfiGRyLPb1/JFOy/KB10OioahIe1G9oAgTBOXTdiC4S4WWEL8uJ2GTjFVr&#10;DPiEGZT5bqsVyVraOfICIqwf8/r081ucSH0hw+GE91QZ8/W56P/M2UDK5xP/UzkJgBORDoOhva23&#10;9T449vU03F6Ku8bDKrGXNQrM1/AT2MlK6Iijp28mf35w5uoMgRKqlfyJcmfaKWCtnswxIOa4Hfgv&#10;aHutm14xDSjNzTCLF5VcC9loe+InGMIFo61AD2JOX2zbOkRuYt1IWKJhc3OlWSgX+bva33txSNpR&#10;zdV4i+dCXIJ27qAJas6BUwVQ5WmR5JwPcn8T6kFr4bl41aup0/NH3TBc5YqTZNDlhj5ZlRkUNVlw&#10;IRoa3VdgzXVm9S+fJx4Jmyee4CrMUYKFqcdrMcDUS+/zLI2oUtfL7+JKR5v6IC0DjvMfXX3g3IXL&#10;4cqepu0znBL2uvy8580iEjFPY9XrEPUv/0bMfDUuNsePqLUGI+Awqs5UqJf9rG1bdp+pDQWeYQH6&#10;8Tq6+I8uvw7c330t2xfgGjKlf/9yMHoHSc/IgRbosDvGetmPP77AOFXEofYsazO1TUtd5+QzNXJk&#10;lwdKxFjqd+RAj7NdgU+uOgxQ+eWmMOFeKsNUDApw1y9kBoLKEKe3xw9qI/+Nl+Kyqn5vxAxBANoG&#10;exdc+AdC1kBMyKltG3dU4hhRPj6fpqlGR+dxxvswIQWQX1HxzycghYoEpPs3wMHVgAA4bu1zfleB&#10;wEEN1KcCASh28ZdMjTd0zX6Mxfxa9FXFEGKS+T03vF6V5NMsQd5vGZr6diEn2kGoz+pNw53iRAfv&#10;srut/YOmpczGbS0X1h7HmhIuXviOtzGFAh3bPuLHD2dgQDcc9rPqgen/NH1ZYMkDhJVDB1PDvvMm&#10;QPZk2/74+RKsZRwH7DYNoguqgE75WSEYS9+6QTUmXsRey80exThExHgJWsKYMK7LB30Rym3seBf7&#10;oX3UYoZLmJROBfChBO78QBg75EtVJE2/i3kSTOeIw314s7rHO6YhUFaQr5o42HAIFm18iAFd5klC&#10;slurSJEDzwDohHuHYBMivMpriSJFMAwiPFDj65g49d1micaNy68EyA+0T+eE6BnkAxMx1Y8Pstv0&#10;svEhPlj7IARMez3ZC08Iqj0x0Mt6sn8JyrNGYLzC1ABg7soE7JJv664nWN6IqhSla/MMMKJsEP2g&#10;DwtB9nnSKGlUoxHnZSbmvZVaQHOBzhEDqV8brwXoc1yPAI7qJxQUMBpxEozF3tazSq25DwEgkVrl&#10;v7pa/dJnxSpoJOJDJw7UrgnI8fnfKOp1lFTbXWkA4LDFnU+d/J1/7f578MKARPxXdTTvg/Jtcoaj&#10;Qa1V/2xBFj0UDkeh5j5mIyawa9D42vtG2Q9x2xkDiVlQXKLIfnelMntx1c5iGq+nefWzcVvpy3kS&#10;U+mmy/5aolH8OBItqEoL4k/M2L19giAczBOjzuw9IBSLeAzySWCpHQ0SjlGJMDXOK19nVv+y9Zx7&#10;iu+3kG/6oA8PtsoPynnCyge+aEAOJx/0YSeWFQu6v/CDFEANUvtqRltvMZNHomNMI5kLv2R1CeMU&#10;cZYFEjrQqKaN8EK+1VngLfYdhFOhWswEvcQWhgG+OcZ9g/qWzD7z4vuv/vSXv/77nweJUxBoT0IC&#10;5ApcEb493A81F/0wOzgRkb+OStolZtkCxmd7d7ot5K10v6NuG7vjUy0bjFXyGkvEiRQtiAJmYBDj&#10;+7An+2fmnUxjO6JAl8vWAqF3OBCgpgbm4aF0CAo3T9jwdZ/Vv4zwckjGqacVK4Ji2GC8ShblkxOu&#10;bEj2TbT9tJ3T2gFzRwljmbcchfb8Y8BJa8T8NENUXvUqNAcMsuGzXGcY1MaHWs2NaQUJOspctAbD&#10;JFegrBftbmIm/LdVcSYu0Rn0JzUp+nrzxPOijBdNaton+H+qBjttumhrkZQAbNSCwRjR0ZmGYlTw&#10;g7UtH0MlKMlzEYY6myHM5ujrRjYUc4fQUV0rudGkPdrzbA3R7SU4dHzpyhjo5C8zcDaGAoJ0t/IZ&#10;lxIf6mk5G+vTxuk0Pkb83UXOzG1H+3DuuG7u6WMkU6BgJtMMzyTNRLZNfE3kXqXetIRHgnRmi0U2&#10;T9y0SvSJQ28nh8TE9cuxM+2VQsdp8/mJV+XzekQO2aiSGo1M9RF2a/7MT1kX7ESfqXo8/9x/VMfy&#10;Lpxvywi+rSky6iUJgDEVP882LFo7644SEUSmJ1S8nWgogYPpgTFvVajBoN72JSrulXXoM/W5RRcC&#10;ekyjhXz+q2t6TH3W5JDp2/e0Eo5qp8hhtspEZ0TQksMDHOELRKPV1ctViAXPxk2c+3yVKhNPlT7+&#10;qyuqSN6OB1NsH8Emd4fe/vlY8sBRY0kPqYLQCYhzS5gSZnAzBwpViLc0TuteZ+bzNarkCwHNgr38&#10;R7Xr3mXl1unjucagcvlEkrOklYnQ236cVii2vnPJtOLRtjFJyhSdHaH6fsc0cLciwUX0XJEEqBst&#10;dax2dPKvIBXZMXLQwhoySpL3D4u4/f4LrwbEF4b2rBKDEJB6TL6AZlWVvZOSVMwgYqBQmUc/DpsW&#10;BjN1AW5UcPSNMJm7/ET4z3ovOWjsJP1y3lZiGIh39FtECHQ40OwlC9L9QLhvi+ECQiuasKg3XENU&#10;LXgMFxqtbapQW/Re3wvG/URIWhAmr1PKT+RYfsx14+4dcmfZ9OPLlRUw2FbPuzgriR8l2GVJZhOg&#10;07S4w92FT8Piu7a0O07Vn85m21af2ibJUee0kCO7tA+m6RP2rEXJQvLYtF1WJkWGCL4+Ouv32hon&#10;nUWy14BJgj98gWhckkspV+YLno2seB1locrzCUg+mLD08V/VvvaFL9QiZdzsE2xC4pojWvvnE7Xh&#10;kXCSXHpAFdJJzBLatQCcfz89sWA/mObG7sE09WH/hjD4bargGzEoFquthgsgMglMGGQmEq3avxQQ&#10;wSbRNg8E3lbtah0QvZJjI8IFxEnROF8GhLtUr9M2MMlZCuL4AGeytpQidYj6lx1PnCY+i8fCfMQ6&#10;uXAnqKweCjhgic4ZA/IGi+jvTVEyipyohITVebAnjXDsE0C9Msm5keIa11a+L6jPL1/Y1V05feMj&#10;Nt7DRYJ1qhPfRAQRGhLXL0t0qKWBUOJ+sZ6riCDS1xHMfXeiYEweTlvCbSUWqqDpebx5yBz6+K8u&#10;OQX3WequK6sg6j2YfBMRYDPCPf8TqhBN4htwJzbXrkT6wqq74u3OxqaImPoE3vuWKDEMEWMVdWPa&#10;7uRES6qqNYk04lEWkhDFqHj1tmbfrMLNFHaKklX3J5KGOOnxUni0IvJEsxF7N9rQSzT6qzcg4JGp&#10;orIYBZEjHEWwdpkFxhXMMbkAnuR2MGdpw3mufvfegHir7QwmS3URgVDNUPddL75WtCsRV+1cfCUk&#10;3tgUshBA/q72V6FCL/E3aK/VLJFGSolo46rklMamljP3IWQAjUDo/IYxSyeOjarD0sr3m/gmna1G&#10;W9A60rvHhiUg7Ru1/poyZBThgpSu+KQ+1mHFaaJ0I96Q6IuZYzhFoYh2Jaf4gGWIhnNdFReW7IGJ&#10;EV8IZZvqJzH1Nf6HTehIj0TqHyTBEHEr13ONieIjrRREo/M6DKM+Uf0gTBgLZMrG1tZAxBC6a2Mi&#10;XeprceQaaCVLVv2rrKLkWunXAgcMwvfGFLNO9zgHDahKoS3xFnaWY18RsVAbOWRssSUc29m28k39&#10;yw5tFtRfS52lmnXwRO+yumGkdbFq85jkhkMj4yHSIE7GBD5y7iNdubiPCBn2OI5PIllrlEJpJM3x&#10;WgP2o9VnGC+EO78iSMN/dU2VqQ/+rbJ5ZOKeBwbD15gjSBZhr0SY66nRW32wBiJzhyRA4SVWed5Z&#10;H3BVNC4qsGQheEUatNoIfqwzq38pbQgCoZKUjok9rZWrXQl+4ZUwIUFY9ZIHRu4UXgXreVQUiXxs&#10;jG/rCWZQGRmvgms+wCQ1OEGOfVOgyReyxh5t2cBO2+gZ8/ySzE2fChBeIfwXoesuvZFpfRepxNMi&#10;dXU9JZ23vFaSp3w9Cemp4mVqjFicbZ7Ov7aScx9xxMho9PFfXa4+1PeMozsK5zJxWEkFIDGOlj2a&#10;JPv0yH6Ub4sh2b7wckxyHjxmHFSxZnO9SNz0IEFqeaxCF+FoyxSNvTHJFnGoIXrGVDg7Uz+3ozAa&#10;CRQwAAoifKfwX86TkF3zL+JpQ2SU1ccm9pRoolLrVue3Xx6URFKG+kJb85SkKcORyLDHZTyPCdWF&#10;2oMdCdSsuSjAGJ5tg3/vJEEVaSd3U47XIpAXU5kISxcvJF9UIkCBaJTg3GtZfkXbuSfZXkohX7Lp&#10;gzj617aYJlEBKnl6lE3iEQxeN8pEdQDSqpxMa8mNGREvVidV/3LBHByCWQwNy1kQrEXNl+pHJ47d&#10;GZZaJxqa2pqh5MJa4hBVWeoyckb4/sEUqHVnXj9iV0Zbb0B40ODs6Ohr+ML6sTRTtKsafY++52n2&#10;Aty7nKtErH+5hEQvU3WZgHes2ZmkENkkoQTLVEGIY8QUaTRYTQXdZuhi1obKLl3PDJqXjyJ+xHoo&#10;SjEnlXybZ4Y97ddRnWHHHLOuN2+eGYkwNQUtfBuxNuR/m9URbW/IMVArB7gnn7AT7Wq1xDDC3TAE&#10;S4zj3yA2kxd/2D6exks7s46SVqdzR8R8gHZl0Zb8nX/t/vsuxknwGImEKitR9rRUt8+JwiJeMYoc&#10;61s9L9CYLEIZozxLRxdfR52ffSWHgAl9so8WmwG/i2OcAA9VA0FbMhVXIlpG27bIlwNSccTRWO8Y&#10;MwTCMLCcTaxlVLJN0nQHaSjUFa67OkT9y2ZIwIylsXBuVheRwHwWzAqoWtFPKV3q5zOsRkS16kt1&#10;jPqXjQjsaBtACokquh3zIOLSY3apFVqTXF5EKpo5hXFHwtLBmF+4LoxzXhLWMwsviYE0JJS1UhU1&#10;P2hqnPi6zqz+5fOceuIJrSKJskD+QcALC2dN82SfarJCj30m8n2u2RPiw3DC4wipgX7zerKRNGCv&#10;N2ZyCelDbIpC22QvpIoZnEFbArkcn0ahOrH1JN7L1P8fJOrU8z33EHV1+KN8UO7MbOzNM/d79oyp&#10;pKCQchc1GY4kfhc/gmWFH7lyTf3LeCiFGt4d7PkylUkcCqCyNKY8lpjRa7vre5k8y3D/lf/r35Yj&#10;XP36N6KAiSm19PqARlmCPCquSHHHMDdsLDo59SVS3LHWNc4AmQaSVs/B1nqTYkhxbO24xhmgVQGd&#10;atsaZ0DOppcS68YZTF26cQZzlzXOAFPUPWwStVCEHfU8PeHrLM4ATxgqv055jTPADpFQBzFiYPV6&#10;iCCm3ftGaQkV6Bv9K2ex0TBk/XVv4gwo7MGS248z9dffeMVKpCgJtqqfu2QSM7QU0Ne2Jc6ApBn3&#10;Ap/pijASGWb6UrJeikCijZxybVsh+LmticBPXdpxBqXP6p2i0b99d31PFDmMM5jojJ9wiTOYFmh3&#10;Ik4Lno3vOIq8T7SwYWV3nYh4dCR1vfYJiYMh487f/fOJCHDU4yzOQKw1j4fYnIgcMaK7jg/afL2l&#10;selEnPuEJgYlf3PvPKl84ZrUGmeAU4+AtfGFW5wBOfBSKk6+HverRjdvq3a5W0m1M+NnizNA1oiq&#10;P14KdFBsUurNuuBHsw0pUoeof+nBNp0mDLjsVilZo6JjizPAUZ3RAkdxBpxtUo9yrCzZz1XTZjHD&#10;Ub/FGZTGZpzB3KcbZ1D6rCJCLp/wgM+NawWsNoodxhlwXFAcRamy7TFpcj6MHe27U4ANVyyjcWM2&#10;Z3Nd9TteaK/5M/fxX11xCl619Cqs8VBoZ4Hs7Z9PxW0PCBAR0TefeGd4FXZio1x6JvMmIu5zIws6&#10;TOR3VMk+3TiDaZgtzkB0JfMKbnEGQi/Dp8/iDFBDqe02+GSLMxAftL10izMgJVysFdl1Z3EGUu/B&#10;VNEtzoAEcUqP60vXOAOcfKz6aDuLM0BTQy/UjmucAeXf5b4YmcWmF7MPrhTtysqpdpv4E+tzvE9S&#10;4RWPhUvyZ74jtp+DzgwnDb/239Shth5YQyVKg5pyjusTZFTFORW6VdJzCkZIXH1//ctGQxLbCUFu&#10;/Gw/YYBbVRBcasU6/8lNYUpub3mzTcDwbYxMAvwtEuCxqu93yfXpV9RwupSPRZnzU/dk9lyaoku5&#10;ktON52UB7H9PK1lp6pNS2tqvOUQUY36z8P7zFXuIj0Se1QTcnPWZkAwyim5Z0f8gPU1LakWsYja9&#10;WXcKP4HfK4XjdW+ogPGUVRjWT6CEYAjw7dO5vAWww0Y7OjSIfMiyzxuRwZg85o1Do+JCAhRH47TO&#10;v8UWcx8wHwW33lFlGgdPVw2VmD8fFKDWfpqpwgVbB5rlTGzQMq1L5ztxXibkIPr8BBnO6x6Nb3hF&#10;jBpbvLmL7yj/d5ORsxD2H32PrVBHV2oBOpOAQMh382kpv+vS6XioDbhPTL6y12p+Ja1E1rnpMc6U&#10;iRjSKuMM9RX3zzfFh/zbfUCW0S2oG+HJjpH7z/xf/zmVQtxtQsCQz8p/dT0nifixA56I0HKcELtM&#10;dT1rpOBbOYbYLEP+DtUAuORaU7oek+rUhvyzkzTu11lK9qCX4ED/qqKORnQtB1Ey8a+O4vN1qlDD&#10;zDTveOGbjSaFlgmOGqsVffILJSnEP2K5amZUDGd7Darg3+o7nOlJDSblrkCdpjGB3+21VGooG42e&#10;WXPt53djrlShvr+FJIDghJvAf+X/Og0xub0gzKcXtp+IuPyc7SWQkRCh8XKq20bJuOnz/Z11ce2D&#10;MADdiga+W+hBuRMBkJQzLU8oKEmjm8rigDxYIO6fcltLLKuCUI3q22a67xxDfQZ6VHZ6IwkJxaIe&#10;k4qTeOFE8Wuq4NSNW0jWvcP+dcVx33XY1pLd9z/YzFL53iORNxlBo2t9eNwW6SJx7r5VJnFVZ+Zc&#10;4Ov+hWvYlInbe4mIXCL4f0yL2JqUuv7WOpaPQWkizmOhBWakGAezIAfaEcqO1v0QoMazyElrzZOl&#10;DlT/8mGhgVdaJ1+hVoGCv6T6jL141YhopR69D+ut7ziMfRMlRLuKGbIGZGPV5mJz4QyIU26fw3fH&#10;biVHHsJGGMmjtqPTd2v+pvaNHlT61xWskpL6WYSzDCouuemICVy7xion6e6C+PtdfWsKPW2SBDzG&#10;W6uiEOyKP1HbjrL56XjH0T5eulYIoA2PuPHuWhiFRmqbWeNRZRR6Yi3Elqh6njRSumt8z1YbpTQe&#10;FWUoPSFiFbfTB201IugZ8zyrPEHPIN9Wz4LGoPtWIYXGWM2z8hqFR9aiHTNzbdU+aAyWPashgoIV&#10;+2Ark0Jj7J6tpAmNsRmjcRM0l5uSciCoDroX1vIrxKlKVSdrXEql0MiYKt0O5ymKkW2VnXxYivCJ&#10;jrkRnqstqDOujUclbyQxmfrq2nOtl0J4O0kUOpWdwehKgbPR85Bvea9fWbtvB4nzN+fAVjOFjtl4&#10;tj/nnmvVFF4bHySYb5XC0zzP6qbw1iDfVjhlJvwmF6flPBO2M5MstVMYMLhrk/wTzx5VT9GdoFy5&#10;HlHTDqoEnTaln5B1C+Z56coGAcMWcDhrl/k715D8RCWi2vh2/r3/qo4WfaiMq+wcfUJTQNK+wipb&#10;iqggTJEtdjTK3Mw8r6PUv2JMubxlbKEtjJHXormZSr26kUtj048892k7kmun1U0krT4BNo5Ejc/K&#10;50QYtLwTlwgvDoLvgB+tsVYJ7E2LFaufrZvUd2bYWax08p9drp+chh7bFjppfAenDwFbY3Uv5sDW&#10;8ctTT4nDViZ+Xl+8U12kmXvGN4/RaIxWGP0aCPFZO3Hyld3o3XmgrQwQjTGDnfEnypwFZfDWoPgW&#10;BEtjLNa+wclouZIwddVT3hhdpA66RclgDmncOYyWv6v9oxdZTWqTXVxKy0dagsB+Ky1uMaLSx8ID&#10;OykKvjH29ZiEzDuIhV1dAstIyEUJNIOfnbU2oniogkDWhnpVmmNSM8/SfQhI1TDx2Bxgs8T7qugD&#10;biypQGRAQUxHE04i2hGYlG/S1+6305LUJIeUmLuoSzUSlWC7lyt8h/fTkjEkZQ3HawmaqqAkV8bx&#10;nzUumQKAJpHGGRH/TdoSBWYBKdEzaQvcbsgqxT0W4JeoGfdIEVV2UDofm53IMyPfek2tJBJ4chQV&#10;xmv4Jo3Ek6kkxGrVmr7NeeJ5sIBlMKmasguwSSSgsQloZEU+qBBBKIky2NFdtbyWhEHruV5WK7AU&#10;okVfiyVZNRssEZwO2nh0XS2vJUpNEVMKPS1bUOxDUzC2C2slzMRDqM9urKUnSICST8prlqBCQbvY&#10;oGMqYs5WppasQzMazi6tFfjNQyhwemquSvAtuSTkE44x91uy5AoLd32e3VsrsB63r433wi/LxbW0&#10;gtIZRCaZEpWNSiuRc+4Or1K2/mVyfu7K6VMdYPJRHqa/X15LK/TXtSH6GAncVyqx1OJ2UcTusv3B&#10;MO9eMWe7v5ZVJ+vMNIuzC2zpytmr0gFg0Kpx5dLC3w7mbFfYwv0cT7ZAZ3fYslmHH3xAmBwpC2jL&#10;mEFkdKEFHOXWS3KFlC8Q3Jp/0ZVLZIBaV6nMVuUAkpIV1BdvF9nK1bmREQH2owdGc1jqV7tfjkD7&#10;RU6Aj4ZeSHjkrWTMcMAR/2yoWLQ2h/3iwj89VVHMtxdzzWek9SI06gbioCcMyGjB1A84mdBDr8nA&#10;QuHjKtYFIAgwn70Ycld/n8RxmQsKRensSlsKiluJBLpud9qSJWmnPSbPkkGEZ5dgVvuo01tt5aI+&#10;k0Mkt2mVhNhA+NxlTymfE9e2KExzKwvkztQqlxatfn5l/2bbaSTYfOUxOMxsVgqwbHfbUkDCcVn4&#10;/iCnSdzrvFCnz7mlIQETcagTEa3b9bZy87GR7vB+W5LkSZOyYdlu9YyEP6lc5q1LFDhKLL4faz28&#10;4lbQP9N/mfV6xy3xxMEocj/Esi0Qvi57orW7zXmvESq6JpGp827AOR+1pIsiXcT9rrRAJqMdaJBC&#10;5cD6l9tDOKi9iMF20y2nNVS2I0nAhsU6Ia/AArskTRuruD+s3I3kq7dedouQJgPcWxEmq4Cnrrgz&#10;3NF1t7z4i/PZmGa975ZWoo/s3N8uvKWV6ABjx7iJdlvbi23uA86d/GfXa4JeZ1Yfpth25y0lb/ys&#10;R51YNBuuDhLn6RBVh7fekv/MAWNdWc2FtVEZXVOTyIu1FURFtUd0LbEf+6yAG9S1k/3m22EYGgcC&#10;qq4cSEChf/Lh3be8mCoiOtv98lta0aisdbv9lsNfEi0HkQ+vvx3JdEao/f5bGdad0JTsXBmf8l1m&#10;4RzegMvSUidpfPCu3NNIORdt3O7AhQ/8PJbKAidbnJBkiweWw3XhF8qeGIp2cQ3uNbJT90riPC7J&#10;CN0x9EGyChzdzt/V/tnLUR3ywuUKrhlERUnn+NKFxjCtsXzgHRlQOd9rWwfyre4Dyrltsm3u5D+r&#10;na864YZZ1C0gR49RI7pQSwrl0SGOeN1BZ/fhIvHkMDGuQfxV0uC1sWgwAndWUAtRaZHHZ1fiMiah&#10;Gva1t9VGJXDB7+vYLsXlrEIlNIv66FZcehJLqPME4lPOSfJRVtmCVvYrbFGpbqZxRuN2JFyvKKqF&#10;bbromWOS72TACx9U81cQASK6dFUA/a8x5G/GZNOpUCNkdolKIpzq0wkPWrtwGGLL/DMkIRzUEGOP&#10;cK+u7qD9flw20M3Tf7YLcmm82s91Zrm7badQuuWyhnz+sL4gupH2aLtyC5smo5CjwswoFMtFDJTW&#10;Zkzv/EpQGRervykEpnEoq1kNPSmaZ99P0Zu6UyeSDG99+2RGr38Y6oM6tA7IftNDA3lUhTvHqSei&#10;e9u2KXymTn/SmsxQnbr4j66XDMXVKoR6l9hAcjebgc37l7NpzANwSA6qGpoGBI3rlDF7PEBqW5up&#10;bVrqOiefqZFj6iLewlY6gFwq5t9AJNvGpfn14i1comXB3pwomN1n3sKk9YWnjZoUvkrp2pvWKZY9&#10;W9/ySrJX6eQ0rJR1BsNGMn7NTvkdyem0LikO7NVrmVIHSgljQyLckLKmPIysed15+cP6guwGbGXd&#10;OJgq+itBRy6oOCgXoEJKZIT+KEn1fTUcaRvhiGhCS5ysaDqeUonXdYH7KTIqsdmqD1PEdYiKbRm/&#10;mS1ca/owX7Do93iMov44PL21Yp6aRXYjZHNsyeaw4ohxDX7crzGrfXKJqx3O6OAS61db2f32ybgu&#10;Nda9OSyqm88Wc7KWROPmM0BRO2YwRTXwP3iUhAe5MUwtO5xXfmZUsta/nKWw3R0rQW1bkEsAVInJ&#10;N5NRauKU2Q5j3FrvZKgfsBSaisdJ4tVZtFbuA8DEsReztPXQAreMRBm4Ity7dX71L58tMiXN+DUu&#10;YtzQ67P1yixJZAAcOxwIsCIQ+GC2RBT4fFDfFjWSbJC4cJjzUmsYTcM+o5Q+LKIafJOlyJO2Q5rX&#10;yhhl9fCXebQCnmRNC8lhyXb0eAQJcDuw2qmYFEHGUnF62SLi87HthStlUVbom60EFl8DptdrO3cl&#10;H6UiQ7xYylgNTsZlxWpUWlCH0gQrnpgTTygZDayfvRh0pupCLDxJQtZKfc5FYlPUOvBREl1PZDLg&#10;fqytGLV1PiCxflAE6pdri4Dz8BgwvlAhKlnrX7GBEAm2enhyFdCeXkw6j4k/1FDkSiEyJ4XZGAJC&#10;a2uTkwVrMDJG1xz2p1SuVyIzH1ajDIuEcKsaL/HtwCr6Avb0jHpcKbUALDIZ9cs5GQBs4XN8kuYc&#10;Bk00oLI5W8SLJb7QVa7dLfPBZA9odS1yCOvi5vePIi5kiM7msOLdNDLiZAbcrcPmeQu4u5j8AoZE&#10;cU1iIE44GTPZwVOh2bJv2V1+UCDDligOGBDMxLaXfJV8cnO2aEvuEpELFpczhtJ6HgHPMi92Nupb&#10;thKcf30UuNLpW2fqhE9TUVK+1X92vd/mTsx/JQ6xU4aAkoq4GB4CwhjKRhQVse5HxKEOsNIVI2Mj&#10;DtqGbXPE+8oo6MQGQqCXSdHmgzVBMJsYpgJfTRWHtYnl8lYM42W/IfAiqk/cywfDgm64akymz6pu&#10;wJKO6IJELNgIFgwarlIK3fygnjnyA/XRyCjxmss2JwYocoDwES8HFt/hS4D2oHFaTcbHvxiOX2rU&#10;L8MyIRdbu0uZC9VJUbDZusO5OSwBBDEf75oiXFIyzUwgEEnzQKdWHEy28hSY0Sim5rAol67HIKLX&#10;c/8xNJChFZCLt1i+gu65y46ABJVMzWG5S9mdBBIvvBxJT8ov2HEm4NaytkQOubaIp/2gng58jJVg&#10;Wg4u8iXuV+IB3LMm4fTL8cwJ63577ClV25qzRQExwBdjcN0iKDlhX1NBZJGl6AEoiSZqcO4daHwU&#10;vJHwgrF66Fm1GprkSiKJtPULaVZVL9LP+BZrJUDlZFgQEYNDWWNxf8/nJHeFffIl46M4nhaZjHNd&#10;EJTRSkzCyYFFV79XBfQN+G0ZltRwV72G16x+VLaiBh/c9EJKwtR109flo5zPsVwWHwmtYtqN2SJV&#10;Tlx/kFFKY2pXAvqqlCIayotHZ+mUEBfwQrAUDroT4QhbUO/Uhh1e90JGOVdMuZK0qbqrpf6S53RK&#10;gMrBwccmEOVlzBZoe0FY2EBEQVsrkRLLwYch7Zsviqp29y3XO5tchW1X6Ib8QOBn/SiAv3VY0uit&#10;lRzBI7WanA0vGgW9a/kV9FcqddtHsYVXGfYk2sFEJzygunFztlDOlRpi/NXsCabBYkJz1tmCqurq&#10;Ta2o+j5bNK0ThAX03aUU5rgWoMoXU/LPnfJRGW5qJcPEPYLijDpQavRgGauH/qK25fRikY42WyIJ&#10;lrUlYdkRUfA+jchuEhk81FU4VnazwpHKOixu6sVvwJI4NwJMqMLTHZQAaN2X4G8Qe960AilYRR9c&#10;hEvoAja3WIRCJZzZZxOV2gfWUwDyOiZmv64bpY9WBhdMwBoJzx6k784ze7q1k0uKyLSzH8fgagQL&#10;SmFj4hI+MQWgkOleUGrVnxJzQbNAV6pEADgyChHfe20kXVs96OAWQI4zdznXWUwvzggsVUuTs9KI&#10;UhWVYCIqR7u0jSKUcu1lPdS5uclrQaDpYK3WeZIKoYpGNDbHpPqExRBEz1xPjmlnMARSVV8IjRZI&#10;YfAtMN6JuY3n3ASOXJuz8C3OTNu9AlYtG4nAK4OKKZ2ueGFznmT92QGGs3AJWidqzuvhCNq+jEkE&#10;hnnuCSVQ+Kw5JiN5RAzGeg3ewDsisduDfEQjrGNy2rpMOOMhsmm80BlBsJWHBIy14HyM10Xn54iP&#10;VeGHB/tz0p85tJZYXAAqNxOBC/X4CAabG4eGDlNvtHV0wkCMqQ9zCJjHf3W5m+c+pKAseivhOOYx&#10;wTG5bDtRi0xJB2c40tEp7mn2MZF5CyNTusXNFcl2qqsP9XE7DdYAH+LpiiqX8yQm2muLylUv9bVw&#10;nAhP4TjuMlIsJlYCw0x8EaORPN/Rc1uJb8Yk9khPPmCaRSFFOMptevJavq2Wi0fZIZpVt4CkdJ7M&#10;k1Q4U9Aku71q5pKz4Tc8rgUUEZw/pATD+CAP6mjOk4PbsCwBr5cxWUUTo8h/FJcqndHEVTpHY3NM&#10;CnFb4GL0zCUDB7daRhwOeqBOjdxWputJgpUa/80xpYSALRnEWg4aNoOpOVLAZmEwwv/tzGRVjtYT&#10;LdoUVHTvFQ9COzUIHLRqxfulHpmetnDfkfZEXpN9LY6mzXk7jALdK2uiDAC3Rx2iJej51aQtqXm2&#10;ZHJN40I+YCLzMAhouTCYFLOweRIReaKxQR9T4OU6lHoi4FcXvVzmKdkoywcR/mTgE+x1AoswoLtD&#10;qEG0ihpc9KY4RGps8i1av3l3CL1UFbJJWzRgAxUlC2ABtABMDPRAEahV8vE5RyPRvmodtcf01+7x&#10;Y7zW8zI4lFf1/JvwiypiMxhDDz+y24lBVKVrToDO39X+0Qv3gqoTW041rxzXFQ5WX4sJlMZmMYG5&#10;T/9a2OkrhF/Vn+FcMabtJup+LSxyKFyNFJM8UPOphBN+OzI212thCVPycPX9Wlg+kxgBXQtSTJGa&#10;7XNaqh/IzaxCcyCP5WJYWonM0b1OwvtyMywGEFtRz1uJZVdffYtdQefIHbEv5lzReOkkMnM11RFI&#10;XrJMpkMMyQ4wZZ8crb1h8ZNI3uqYbXSNYbF5SWmx1vV+WATzDZ+ttR5dEIslSrKWd11viAUkxgOm&#10;kg+EcLkiFrAL+MGIfHZHLF1FqtnarpfE0koEl6/8ekssrdBdtRP44uSaWLpy5voXS6xOWT1aYTn7&#10;qPWiWOmbrX5xz7a2rmGbUJk6ta+KnUeCrIvzfkzf4bHtslha0Ut0hrez22Lpil2njI/zaLkuFlYg&#10;6MigT4p9q28n+ZMSkLYmDHtyYaxEpUkklDA+2SGL8174EyXDWtcrY2nF2vRWCXDrSxf8ljiH7cXr&#10;pbGEV6I+6LbIi2FztiC5aG76yXxDH+4TCUGEy9I1XozVReyptQJIFaufsEbUeF9bZN7BbNlEXmkD&#10;N/5ydSwiD2+iry1ydRFqU2v38tjySmSIwiLsFt8f10ewOONUygkjV2+cxHx6uoKoolXHlTYcaUq6&#10;swtkZU1eHg6z3SBLKwCiLfZ21yuMgunmw/oFs5tUuJwtchfXv32xdw1WgK3QuKzVD86plT1mjMJ7&#10;TjgQmY51py/e7pFlCwFTGeNvF8mK7InsdyBZBE3X6qYrzlJbW8kzX0QvsYLuz0Gfrr46Dn/2oy3B&#10;2WWydCWzxQiF0K7wHK1ESFjrdp1saQWCU5HXXNvpxbg/lFC5evlR242y82TJ19NYpu6gQcTtTtmZ&#10;/tulsvO6gn5ooEhzzOQXcCENIsl5Jqtt98oiu4OFcTaQWd9npdwa282ySIbYVTBrDdLU3arrHY29&#10;eT6Ak9llIvKjZ8wTkxGtSxvX22URTKICj0ZohdnWnichEV9m5m33yyJgORr1g7YLZgX/96yc7g2z&#10;c59ukarSB7OoWOPS+PAqw1i6ayOKm1HlqOgbryXy0+w0jqpijdOImFHhBihZ40RohFIqUqNxW30/&#10;oNwqlJNG5eHcx391KdgxtdwVE32SVzjjzdsCO6yff2251lHSjvVv/AQHN5mNVzqCFfKH/rkXHcKZ&#10;CSX8Z3W86ERhH2VykguWu2ZhR45fbcWOR9AXs4ibSsK1Z+rFRvjrQYXP9YzcrptlZ5FIpzwUd8om&#10;nfFIW957NDbHJIfUy+hwQC/KELkE8UFW8iTHhCymg5zdOStKBqWJhpDADqyeNKQWoQN6/BHAU+Ny&#10;aAQxtuP87NpZulJywLuOdOh50Qg+84pUeAWXi2fp++XVS9GUT7BwuoLXmyYgGH4lMK3UuxqUAOWS&#10;8M36UVPrxOqVeepfxr/lxevts+Wjtutny2wlaOdA4Z/JiNFQvRi8OJcANLM6XWjNtT27gpauwTP4&#10;jJY7aGd2w7+2XEJLa7AxNt/JLbR0je0hN7MsViJz9Z21XxjLdo4dm63NLZuSILvmtkwhwnwsCHNq&#10;DeEELTg+Tg7oEHr7ZbQMmgJzu42W1hTarPw3xpxL5JDB2WmW9P4z/7f58+8vTcHkiRSB0HdYizxS&#10;LveY3ITono9N+SLCyyvtY9stG4FMKkSbqlA4mg8WAbDMYUKcGygcs7xAaYsLStdiDEgXbBjTB1Cw&#10;rl1rC0mnPjeSuN0B7L+6pkqOI8EX1fJBJviNCrD/YihgeZPfpMKQYLnRs7cjkJxul3JmrEPCO3Zu&#10;Sl2BQjCpyKm6BNEpo20b0CdrXIZHxgvBTF38R9cUkTPjuy9gohaAvH/5B9cOGVZ0SA+y8d3G38kM&#10;KOOlvfYFmhqnFa/z8tk6SaY+EuniqLf/rHa+6rSWCgbdyAlsRWvFHRSEOUv+pWvQGxG8JM4SbBgr&#10;RetyPRitsfTZ+pZfksVKp98mjpQSUI7JTiHDJ26ndZvDtItOiTPtzguqTxsb67dWs5zFi8AqwQR1&#10;8X3WzgTTK9uquTjsHR/BP0nmZNnSX1TEsC29AbcSN2yObPpp2YFtAesX+5di0tumIV5Pw9BzQQRM&#10;NnMAvl1kjOSMmD57VHNKSin5PdVbjCCN1PlQi1gEx0IEnLMOD0KiE1iF01mypQfau91FKzGZ7qhF&#10;TbbQz6TD3CrxGJfKxcoDU6eZcfxn18sxd9p5UQriGex8wccA+o7en24QqfUS+3LbeQS/eVzshfQA&#10;+Dc+yD29MZ/P2tiOPB6xRcZqxCvp5D+7JA42sSBMtVMsEjgBaJS3rnMgXB7z1VqP6iqgE2Ihfkt1&#10;WiWkbXzULj1Ka1d6TJ1Q/8PZ+oY28Rnb7bSS5Sx7Rb5xu55WcpUlIGk0sizXvP3deniIh1xQW2Im&#10;MVfQQHQ5thtqacTDqsuPQ1vhk41lrseUDAT92i2ajEgMPF7WiF+9whco7yIZZZ6ok0HVOkr9y2Uk&#10;oTjGrCA0q4wEDDSEIlTs4Mmhf6tuGo3bPFMbt/FIGfNyT1hEGf6eP7z8THzryDHlRMmuqtPHYuIG&#10;F2uVbLhyukjNIfNbk+Qpd7Vz9mxf+s2wBPiZdkvhvsXdQ1RtuDjYnzXkUBwirtiT2UMm2sGw1F5k&#10;Ece+4+yrpRR4MeF53gpTLLOdW7/Ne/f95quSnRDnyu3vJNb0Gbgwaqoj3yie9zEDQlWW7YO/A4eQ&#10;NuJ3O1kPfK2meQNNrlyAOWsFQpBGjD6rGADcHhURjRsPrFShZrdFUsx9/FfXHENJALMbok9sGVwu&#10;+cLt87HsTYpLoPwJVXB7m5S7ILaEqikLXyzT1Dite52Zz9d5JfuA3GtQ2FtekQtpjR0I7y9xlexJ&#10;4syMHeS+hbpuFKow5Bhn30HNCgK6RCoOLqPg5uL3YUMi7bQRjq8mOcWqxXc7pKk3brxSaWS0IWOE&#10;PL7aM1YfRx4OpdEot5FXzznAA9XERyO7Qz3HzTGpNmr+etTjRVaQvebh6VJvB0k/b4q5lXh5uK8t&#10;Geeu2NY1VFaANf8mcUsuxJ/mKlXmD7JhCT4IGuJHw/Sr80nyS1jXEpwwLWu2bjReuJ1OCPmxLqWT&#10;/+ySDRiZWLelU/ABISwBanMDyBK+hQgj8sj6Ett6gDP9FFNYuQ9t1SLZclgMKU/Ck6ys8eJs/QHy&#10;aZ+MZYSu3WYFal45ICM+3Jo4QGFZKkMqY+M4Xirw0MqVHa5/4mE/0NCoToRdo4QiBlfds9N8xB9q&#10;rRuoTRilJPmOAxYP8ElwAv4cP0ggJ5WZCgdyECbKIerc0krtT5stXiPNotg48JqlMA7dJUG4QC1z&#10;JDX0SH4wpvHslqQFIWhuWpEKFMd7Haj+5cKe2CcmMQgVXfPFAqZHKwpBnS3f5GngPKp7tTlbDlG3&#10;hbGZa3ofQR0cCb69UEM3ZRB73j75qMyR1D70MGo2EAKkzgfxGvEuZJsuKy9l023fildk9G3OltQt&#10;ryUlIPNyApJ74aFcEdyUSzC3SvCgfPI2rEsrX9WpE8SM0Hf/2TUrzJ08h2b6Dox2WxPZ0ov29Y3W&#10;XwdKG8C/U+q0Gk3n8yl/6F980YE7aCNMxH9Wx4tOEruqDIPKULMhxGJw1yaKCzBe5Qn+jxsI4LJH&#10;Sj6Ryu5GRPVbEHDJwXAuRoFTCZXUloPQCBOt26pfz5a945F00TVfTA0FCw9Gb1gS7DBjQI1tv5OF&#10;/w1eeDks56jE6w9BQj7bsmeloKCp7oL2Lt7luXVmgzpQ/cvWtnQlWq3u2fmjxC24CJJptmiv2tol&#10;cpARMtV6LFAxVgDXyRIBgtbqKxuNzTGTY6Jnrqswmx6WZCevoiuZmKDaE3Vs2hygOSpHpjFzX2Hz&#10;r1b5tLdhh29Oft+4sVWvBYL/7DfchcTzoeEOBgSuUH0VwqYoueQfLhsLeMR7xQSJKUA86CtBL+tZ&#10;z53NXkcddtdV7i0kDlSv08fBrRmcOSa3lbh9SRhZNSKABaihPD4I/a93Fkx90ITCtxwU/Y8//uuf&#10;/unP//3Pf/3Hf8iPyHEk8LEe+9yPxZEyPkLeV9EJ6npI3qaIAaTQiSZC+TRBWEZP8LiF2FJ31RrZ&#10;yPXwkcoqpih+n1vm8zVGk+Jnlrk7inHYqeq/8n/911Lb3sxbRx5Ya//VNWeRqxAjrGgFWYjuENlx&#10;DpIQw518FphGVKtHHGF2LGcKlWtgPCXwlkA0N3YTiKY+xbv0hizxFUjc1TJnAnIj2zhFdifBRBhk&#10;YVbnr/Svf/kKJsHFPVfz8iXG0deK1qXyA4ktsfrZum11n7UPKBVEwlbL8Gj/2fVXEsntRs3Fd/CZ&#10;XsjxYg6EPRjicUwcsgYtaZHJL7VOJXKHO/RsTfYVm1v93H9LnKlT28XI7Z5SS3Dwxu5iRKi6J4B6&#10;IQtu8EXgrKkfhy5GCTH3ChwbfM4RILnS8kWkYyyB3RxCAkVr40lpLknrjmxFHH9VpWGaaPT62lHc&#10;FnMg5TZO2AjWwKl+HU9yzXqS62YQ++5i5JjkeDXaby7G0tp1Mc6d0IhC1/ztDTJ9x4X04Fh1q/KC&#10;j8ldDODlzItGXQBhqcF6FzsPrMFOh5QPuSaAfW78xZ5+t0EwCATAsQGb0oPjE5osneI7OFO4RM1b&#10;VwlIRtD/sHQ7fhF0WuOcnepSwsCOwQt5X1onJqgs6ixhonXqFErpu9N47sN1G1WjkYK/hjfsLkah&#10;m+FbxO2pZr0tX/3e+M5hbMoiiouxWv2Apl4MeHcxSkSEubSBdNUN0hyTUvmuC60FK/BbStb+YAFc&#10;BrXuD42Y4qbsnrkYKViBSTdeu7sYqacHmqONu4J9rbNXaqYGb3Sl6A5w4HhlJKZDnfxd7R+9xH4a&#10;veTawWoK4gWVOupjqTzNJnbOU9wFahWf3dlMWRwihrQnkNHiXZRLWSwkHdhnwfXJfsdSGx90dmcz&#10;mjNWmS3yemczjZzlpgOudzbDEay7buTDNBHqjnv5cJz1tY4Ar2XXGGOtdzZLZiNSecwT3tHQyR6n&#10;P+WGPWcsVq/ANhhr1GHQ125RoMShYCrWxuaYaGBWsDZc4skmCDpziUrdibrdWfybHT4C5R6Ah8Qr&#10;e4yG4OEVnhKfUtCWk6kSAbeh4ZlAywpsNecJ10bC0OrJIvUFR4Oy5npn80ifdZcqcabXaOXl/sTZ&#10;43VduSBgkZZkGZP7rWPCTss80d+t8Agn5TdBtNdjIpVtVdAe1y1IZRaL9NzubGYtQUhVBsktD2Ox&#10;m7QFp7GjfbuzmdcyOZVDhDyQVDFrd2Qhe+DJ2Z3NkkvtdXi2O5tpZCqmUbLvq209wrJcLQQcPAhy&#10;kMRoBxPlDtaqx9IqOdpDwxHcrp7IpfUsyWLuitG+bBjmQ6F0HRbPwgIzQIqwoc7ubBYSe4QOh/e2&#10;/TGqzIwAt+GMXhaW2mH2UWd3NsMwAGZGRhCUBaMSrQMn6SCyFOdZZNINJcT0RVFHxkc1mZjE8PQm&#10;WsW+P/zejlricW6eEIRGuriNCBP2jY61aQlMzWE5vSymE0179d8gKf0sAY200mj5UVSwi/BdYOMT&#10;0cQNMv+fvbPbjfM2wvCtLPa8cRwYCCBUPWmQnhRFgFzBWl5bAiSvsLuN3bvv83JmyI/DVUGeFUVz&#10;ZIVL8iM5HM6881elcQC4HpST1agK1jwtSbJQgK+fbc2SPblakDT3fJNpOg9MXj/HAmlNNZv10Edu&#10;MsK68EsVwU1OCwIQHu6Ausnci0gTjhUEkKQMmlBbAfcLwWHzesN7/yYvJq0h+SmMVmGtCTZH5qsW&#10;dyKWiA/fckZaEUGs71rNZt0PNFHvKhfVNDC5ikxUAOLCNeHtVqGQNzc5aS9MWIecrdmsr2yd4Go9&#10;jdGq+q5l1zHJYnTqNwd0xykQuq/IeH8K/V9NZq7F14E6zDe73SgCvALiIkWGGeM2rbzovnVrNZsR&#10;m9kYP05s9yk8DwMq9nFbLUSe8BHEX4IrYi+Eps0TPhUSwgcZoSthhDjskR/WB8YPI7Fw8J8wf9XC&#10;y5P3TXBPcP9xYGy+QZ8yLCWRQNqp7xSbslCzWUkkZcQuRDPUbFamGK6Zt+aazbRKBvRWeO6K+EOs&#10;UaScUF2y/kbhohKZLxUnlzwuca6otemwQJv7z+Qm400SG4U7Ezu6vSJ4rQCt2nqGms1kQKjpcuX+&#10;b4LMMO2Nax7kv+0UP3vjvuEz4mdSO9UbJUe5eOuHms2wCDBsJwWiMYx6h698Y1pEwFg+p9mTNklA&#10;MHz75uSazeBUBF3HJ8vHff6+0ZVUBT4wGXt66QQADGHYWoeazYLHeOO9FTJaeM2FrIV0gnnPdM62&#10;yaQtCBcehMfM8YmfiEAMPm8lCpdpyVBkXzzUbNZ6MBh46xAmyE7BEkvrWs1mHQ9+zdZzEO7xREGy&#10;scZcs1n0hHZeGqGIFQ2H2vb4ylhPDHKJmvB4c21D/hvpzG8jOz3RNpwnxE3UF7eLgJqZUw+E337X&#10;92+9qjw41GxWsmUMn2UNnLNMmh2/IFg+wka25Zf7ieKqx4TylnJy33aKn/Wdb3UCo+33C84kB8LC&#10;w5F3k2ORkiA4iqgEvAs3E36ISaiMS6mPpELhaiahXZOi4WVQC+O1c9K1ms3KM8NLZ8O+R6LuN5y3&#10;wB8cuGAymfOMyX9GHyQcb2WdkL/b28DMkjsYsqAKapVheSrTzoP/uB9Nrbw8x2wZSTnD3xhWyde9&#10;EXgwbQKIl2MrMtItqOK8DATv297CSRIxI9fGxudM3sLn5AZUDhsJ8LaEe5ty2R9HTYecmwzLOfkH&#10;YQlP69R99jk397mfpd1uvykqeu+IDHiCvJNN8Gs/7AeIbmij4aUFF+kLpUJWaNBxZ3OhVFrB5oNp&#10;R3WKOSog4DWqG/POpUKpDIwd3wfmA5K5gnTl1UMV4ASxZlrEJbyqvW6RK7a9fcoWENPmQqnsA+bX&#10;aF0qlEpXqhc4N+UPY0WbaTHAOBcjmwFi55bXEpBOVtRCgao7Aqo7v1p5KETXXCj1PW9fFGwX8pi8&#10;XPDzryE6YFcrQUVoyLzm/sUgIUmlJBY2Up7ICaXnKyhUoEfed6lQKj7aiLjRNRdKpZXkkSHF5UKp&#10;tNbkw0o1t+LmiF4a+XwpZ5SdB4g+a6vFba1nPbKah1mZKKIVTAabTF3PUCgVPQ5fsFBQFELYkxSQ&#10;behUPKn2bE7eW0EEoRflelxMiynMZdahUKqgZuGc4qVIoEu+8HT9OTz/wYSS9QqNKnK+EpkhPae7&#10;QNvWNwPGbjPHbVelN0wDM6sT3FAoVasNryzAQPerndxkeGlAQQA7GewRsOyIDbZOszE0ZsLPq2q6&#10;VCiV0+NexHokSfarBciMC1RV7c20xSe6nO1aoVRhDjV8eyiUSisavjMTBMiEHJO7Bz5mJFVbJzeZ&#10;5cQ21q5tPfKkcNY5FEqFXbSElGuFUvlaAOt6ejnXKlwXXx2/Ilio01MAfwtkcq1QKo8OGUed/Q2F&#10;Umkln69vMu65mV0Q81F9ppcKpTIwtqGYNhdKpbW9t4h2Sc7mrY7EY7ALZH+R4+TZqsp3UDJfkO4t&#10;72ndxlwoVUKN6qA5l3Lhf3Za1ONgcNIS+guE3hd691AolWk3rZOFUrtO6CSGyfGt/1Gl2s6EA2uS&#10;+lXsMCAYVJ/8YGEYDcVvrVAq39pedvydhs0pn192Hfae9WIeEzdn40SzUiiVaYFt/TiHQqm0Ykb3&#10;dxKRfBC9cP7zu6qswSFS929F/1eI1QRKAeiU9QyFUiF8zNHRmgulwiIIZIxpodQVwscGFkDeUChV&#10;vKdFHeVCqTA1MuA6ywPTtCDWScLnUEL0YmWWSavxUuzgcd9GO44yl4SoUlsnp8VcHNhb7dqmRXFr&#10;5qNUuI3nmcBMP3nMR+Y6MDktAE/IMbBoY0xtWrjae5eQhkKpaAF4ujhnWiyUivUbE4yTFPe2e54x&#10;m2OCiNYsmNHaHm8MhwYgTK2WrgjHQatDoVQyM1ePXZwP+ucZ7wvQbpcHFwulsofKc+AMgRdoy0sZ&#10;GPcgp1Werh4oIC83CL0fgbDRea1dZQxQ233aHKhDKyXV/PTGQqnCyWorCS6WpgVo8GllSOseLKZl&#10;F52HjYVScSDGM9g+ebFQKkbF8AsG9VUCmo3gjNeSknz7wEOh1G3rYqHUrmuW1zWtIorsASbuv9Nd&#10;aMX05CS1WCiVrsp8WgZW4uNOTdAmh9fxjUKpnG0lKVDxBebIwPJg82mHQqmQFJfEWkFde/srfbH4&#10;+yfjvgezm5WB6Mrr5lcE355UYg2wFIOuTzsUSiWhRSR5ahlAJ9kFEEXQKn176EYMQQaHcgTAPr18&#10;SytCgLcuFkqFgQtEKgMjJPfBhvCwFowwFkrF8ZOH0fuuFUqF61L9x7sOlZL4DFKBeWsulMpTgLeA&#10;33mMFCtGRHlrOrKNcWoweEvYd5Kq0QWb9wmJ3G810N9KjDYfXLP0QyKomRt2AUdWURtfrZJypVaC&#10;Ap0cOSqUgllKZuBNGlxopGOOtOL1Y9MOhVJpRJi1PV4rlEpPsZqyGgWCJpQKXMB9L8ckaFL8q/FA&#10;rqjzC8UB1YF8NMxB/65q/1AoVcBLKLPAiybGTt3Xrqd0sP7Q5BtnBAwanxymWWegFDr4lXU2aGQo&#10;lMrGVzBnKJSqRnxd7FQw/axYPXHbdMslFhSTqdudIK7IhSdgqZR7SgTmkBeYiPHRyb1F3A7PQhhF&#10;pltEBKdbHoHhtkTigVrudHJO+QKZNFB7tnWi3AaBDZUYYCoKaxcL5Z4vFEoVJyNVrZ9KLpSKXQ6N&#10;wBqzeQXGTFyNMSNFKM2brsTSP7hf2VgolXceFmNzFl/nDZ/ileGlMJ7NpVlw0S3vkwt4As+TYILU&#10;EvkWh0Kp5EKsH0RE6cozrnA8v4K47Xc0xAdhfPO9xcG+48cIAAo7tk0guGH+fkp0CGEHXdQsSUFD&#10;NKImxpHlQqnbxkiaM9BtoBOmKm8HZA0V5olf3VKvuz5DoVQ+IjIt4nvZXzutTSn/ReXgDGsyOn4z&#10;tnCCJe253uwKhmi7zUNqO46JbfTGtUKpsgm44UglTLpXiGEJT7fTV3hPx7pppLaSN64VSoWra3Vl&#10;h4ZCqZKyfCkwKHOZbZuA6O5XgBjlFWMpHATYscyJjaQXGmEvjOaNQwwiZo6I3aSAo1lSB4q7RUO8&#10;JQiFdipDoVQawY2MGdZo+lin3sxQ8Wvj5JxYmt0PuvbcDMsz4OvMhVJBZ7BbxyasFEqlJxK5rzMX&#10;SqWRnB922EOhVBq5LaYkcCpL54kJ0NXooVAqlwF7og+bC6XSCMlbI0/ykvREeiUHXoZCqUK4o9KT&#10;YK7uItFYzbNrhVLpic5m8ohq4qVhSb/hFgaBlp26iW4GEfk6cVIqz/8kDSGruJw9FEplWFI/GZkM&#10;hVJpJCO5HTYo3QIsQk/8vnxYSLhjNTRSO9saazxaI2r0I1iwuAn+TiZCTq4T3N5BRbnedo8bOSvk&#10;02HD4p7VPcXbxrVCqV1PoNJ0nvIjDpUgJ197y/2iZz3NGcNxYgIQlNJO24OZFpnGtYX2w3gHb3WA&#10;NYYIHD/r52udkFxjFvCLTsoHaatuD+CKycUW93k8xKOvAKFpfQaDBPbW6MrtTNNSfygGxs8kfxSs&#10;wA5Y1h9wm/lpQfJDscbTscck5cpa3Y2JcbH1VHJV7S/32sFxQe5GC9OCgbu2j406+VUScVcd6njJ&#10;7cK3aamMXa220Tp3TZCao0CoXIaHgTGEGfOn1aXdzbSlLqBRH1rOvFyKdCEgxc8WntPfQCUkCVSL&#10;TU7ebHL1DKQAP6AVjzVlI6ibTGWU/oYifbSUU/hDFVptq1VWvNgLkI+V1QJyR9gUBSAz0SipUVDy&#10;kBQPNPcnlxvJ2KkQyXmSok6V62v4lmQFXG4F4T0Ca0q6O8Iq/jB2QPgWW/rASZLi2oYliHRhyXyK&#10;i4UiLQvRkLMvBV0qNWacPELpitelLlzcW3DPTMnmMmLToqD0zyk8ooYJwEY5q4VNLsaUMrAegN4Z&#10;j4GBC2y1ROBY9EgjqW0rknFw454L938FT952lZlcX7wdWBYe+yi489BaV4v7nEFts2dbPG/KwKDh&#10;CaXbHgGxlgmC2p4tstmKT9iWaMi9kCyEUp0bUJpUNtzViRh2VlNdFGdXW7QJWy0u3umNUXCNP4uI&#10;jvDJ7gjkjOLsAsxgRbXAkKBYKZsWpSg9fB+QbGxg1J6Bc0ILjk6g9ZRzn1wrFpxwGx1ileCbEZ8D&#10;TgCg0K+UaDmfk5zeKy88x+Z2KzmkpXUq1NQBJV6exIwxgAcshL/ryjuLjdu5EzB4CvZC1ZVrgXZe&#10;W9sLqvgWE27fN07uLe50cSrjsLheuFMEWhon2+0tSakD4cIpceXNwdrr2VwUvZ5IVwaA2FsU8X5O&#10;XuboCXa+wpRQ25ACyvaBLKUjk+eF7y26S56TOLVohGXqgyb3FreyOixep2kppITyDwJw7gyUiIyI&#10;Tf7uYh03i/gwaUjGwXdbJ1AHXlf70PjVbV6NHudKjOxMyf2QKAOe+Hrb867hy+/CDrMtGA5JAvdT&#10;CFHAEckzm0LU8firVkN6DTeNJIa/fblixbEvrY/qgQdcGL+6vS+bPiSDSiRKqgjHzQFG7SPa+6bg&#10;SBOWcdtdkgAJ5Xe5hpJt7Gx32/CBCBhO1tS+UcHvrnKTk2hFDiM/iZstgY6Tw4fUJ490EzaWNgEt&#10;3K2wUgBWrr9K9dnXytUgcTIwElcbQWYyaQD4wG11icEpje8Ot+L2eQpk9DlxTU5CB+EFDmeAl+U7&#10;AGt1lsNpVjW2n6X/K+hOCRrthhNfmuIhYWMRIqdMZGkTPrAvdv1r4+Q68bt0raj2bKTJu++mcSCd&#10;5L2OpFKTnCw+W5IyTRlmG5MBSu6kka+FU088kI5+V1TasRD15DpVHNF2CLrt7QMEEBJGYRuPa+jQ&#10;iM7tIPAHVBrnkv0J9n/Fef6IouJzEjGSriD+Dy4YkW8o0y03xeUFeJb5fUyuE/OG20G4nckuzfdE&#10;AjLS9PQuB4or1Bugu0JyGZP95+YkO0rki4K/J9LE/hReEJjJk1wESkB4tT2yYPjxAvW72f/le6sQ&#10;1xAmOJVe3MIYK19Be7szdgUviQwoeAyQ+Xj+QIlnAwku46LI40rSMVUeN0nzmlVxpUmf6FrZkwU6&#10;2nbFSbV3jOFDyIfgOgF4bkLqWO2PFU7BAWDhyijZkDMypNec1JADiJg4ZPzs6MjBSiwqe4GMalLZ&#10;JDURSeCmE56mXIiHc5U7fhkYnSSJe9Cwknpbq+IPF85WxgFH6ODaeRsl9Lp8JQtivst4bEcr7mEr&#10;bxualZtBkJx53jqS0uG6kR8fJU/53tgzfCuUNhhYjXPrL0z/V7AmuSP6RmFqzNNi9AzkQkXu0mpZ&#10;rDNE8n54aOLc2b7HbFsHRgIsG9XWA43FXnACdnqtlSsVIVy1lsbktCBrEbBBdJP5jrWBZRf3ezv6&#10;zgKkEYhlJFVbJ6f9gE+HS8O1a5sWu3lAwlJqkrSE9ha+SYtOucJXA7gdnXJJ0ljRytEpl6oeod0B&#10;WStmeF55kQbqoK+Maz1LxputFVeBTSWSwo2wJs4hvmGBJyNzhioGG1T4aicF/6y0SH56csLrW5Go&#10;XF7l+5YCHMhCVpF1ST9Z6wAO9JMHbciIFnJqAGnoFyvO9Og6pLyx9eDHnBFHRKcgOIzIWajYtnL9&#10;Q6/pGURoOcEoNp2AUbm8M0rithP1TpOwClN3e5+eSYPa27XAr8kFGMxAnkp+8r4pnsg3hzdxUE4Q&#10;kZ1JY5wHMugJ5bb1abs5fMXr4fpYtHn94++Xq2v2l+vfjqcXgZaX0/PTp1+fnp/LHw+Px5fjX5/P&#10;uz8Oz/f76/cyJ8N0v3r+uvuGyFAerofD6/3+8/Phulf/ryeNZJ95vlx/OVwebaTS377/5el6PMeZ&#10;8DnfXi93l9ffzn/5s/718fTpX7+VZv317fJq/5t/7L6/PH/lf71e7veP1+vr3bt3F33u4fLDy9PD&#10;+XQ5fb7+8HB6eXf6/Pnp4fju2+n86R2+FD+Wf72eTw/Hy+Xp65ffHw+vR75W4z/844/fzrunT6wG&#10;1Qf0G6lhv/t6eDne7389H49/+nw6v9ztSpfd5id8vnf/nS/3v2wRh7vvn89lZ/mO3ff7vV1mfziO&#10;36+7B/6nkrHsdw+SvPQv247o+PDPdjyHPzg0mg93Xz7Fvw46yPL/Hr5/jX+ejw/XHWf2vN9dObn9&#10;7ny/P+93H+/3HzW8UQI/jn/aEeorHruPmKOT85ePlUp+Lf/5Gv7nCQWDnUJhBVS+QSftF+z7/8kk&#10;mMl/DZnAcb7cffsCZ4GxfTkfXh+fHn45XA/bvwtfujv+dHo8PX86nv/ybwAAAP//AwBQSwMEFAAG&#10;AAgAAAAhAI1FpuLcAAAABQEAAA8AAABkcnMvZG93bnJldi54bWxMj81qwzAQhO+FvoPYQG+NrP6Y&#10;4FgOIbQ9hUKTQulNsTa2ibUylmI7b99tL+llYJlh5tt8NblWDNiHxpMGNU9AIJXeNlRp+Ny/3i9A&#10;hGjImtYTarhggFVxe5ObzPqRPnDYxUpwCYXMaKhj7DIpQ1mjM2HuOyT2jr53JvLZV9L2ZuRy18qH&#10;JEmlMw3xQm063NRYnnZnp+FtNOP6Ub0M29Nxc/neP79/bRVqfTeb1ksQEad4DcMvPqNDwUwHfyYb&#10;RKuBH4l/yt6TUimIA4cWaQKyyOV/+uIHAAD//wMAUEsBAi0AFAAGAAgAAAAhALaDOJL+AAAA4QEA&#10;ABMAAAAAAAAAAAAAAAAAAAAAAFtDb250ZW50X1R5cGVzXS54bWxQSwECLQAUAAYACAAAACEAOP0h&#10;/9YAAACUAQAACwAAAAAAAAAAAAAAAAAvAQAAX3JlbHMvLnJlbHNQSwECLQAUAAYACAAAACEAtAt2&#10;EgeVAABwLAMADgAAAAAAAAAAAAAAAAAuAgAAZHJzL2Uyb0RvYy54bWxQSwECLQAUAAYACAAAACEA&#10;jUWm4twAAAAFAQAADwAAAAAAAAAAAAAAAABhlwAAZHJzL2Rvd25yZXYueG1sUEsFBgAAAAAEAAQA&#10;8wAAAGqYAAAAAA==&#10;" o:allowoverlap="f">
              <v:shape id="Free-form: Shape 112081732" o:spid="_x0000_s1027" style="position:absolute;top:6502;width:26131;height:2265;visibility:visible;mso-wrap-style:square;v-text-anchor:top" coordsize="2613172,226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mFqxQAAAOIAAAAPAAAAZHJzL2Rvd25yZXYueG1sRE/Pa8Iw&#10;FL4L+x/CG3jTpJVtWo0yNgV3EdZ58fZonk2xeSlNpvW/XwaDHT++36vN4FpxpT40njVkUwWCuPKm&#10;4VrD8Ws3mYMIEdlg65k03CnAZv0wWmFh/I0/6VrGWqQQDgVqsDF2hZShsuQwTH1HnLiz7x3GBPta&#10;mh5vKdy1MlfqWTpsODVY7OjNUnUpv52GPXaLd3lgezo+xUM5M5cPs1Vajx+H1yWISEP8F/+59ybN&#10;z3I1z15mOfxeShjk+gcAAP//AwBQSwECLQAUAAYACAAAACEA2+H2y+4AAACFAQAAEwAAAAAAAAAA&#10;AAAAAAAAAAAAW0NvbnRlbnRfVHlwZXNdLnhtbFBLAQItABQABgAIAAAAIQBa9CxbvwAAABUBAAAL&#10;AAAAAAAAAAAAAAAAAB8BAABfcmVscy8ucmVsc1BLAQItABQABgAIAAAAIQAK5mFqxQAAAOIAAAAP&#10;AAAAAAAAAAAAAAAAAAcCAABkcnMvZG93bnJldi54bWxQSwUGAAAAAAMAAwC3AAAA+QIAAAAA&#10;" path="m510835,59371v953,1029,1538,2427,1538,3914l512373,96892v,1716,-750,3228,-1932,4245c509271,102167,507682,102701,505992,102446v-2149,-330,-4348,-483,-6598,-457c497157,102002,494856,102192,492517,102548v-3521,547,-6585,1424,-9191,2618c480720,106361,478559,107886,476856,109742r,56295c476856,167600,476233,169011,475203,170041v-1017,1029,-2428,1652,-3992,1652l433546,171693v-1564,,-2975,-623,-4005,-1652c428512,169011,427876,167600,427876,166037r,-100070c427876,64417,428512,62993,429541,61976v1030,-1029,2441,-1652,4005,-1652l465160,60324v1564,,2975,623,4005,1652c470182,62993,470817,64417,470817,65967r,7347c475000,67798,480123,63743,486161,61125v6038,-2619,13017,-3788,20911,-3521c508560,57655,509882,58341,510835,59371m245686,80127v-1792,-2860,-3813,-5517,-6063,-7957c237500,69844,234970,67734,232021,65866v-2937,-1882,-6293,-3534,-10055,-4958c218228,59472,214224,58392,209953,57680v-4284,-712,-8810,-1055,-13602,-1055c193020,56625,189702,56879,186372,57400v-3331,522,-6649,1310,-9979,2352c173062,60794,169808,62116,166617,63718v-3191,1601,-6318,3482,-9381,5656c154185,71534,151401,74153,148909,77229v-2504,3076,-4716,6609,-6635,10600c140341,91808,138892,96091,137926,100667v-966,4576,-1449,9469,-1449,14655c136477,122122,137329,128388,139057,134133v1717,5746,4297,10970,7742,15647c150244,154458,154096,158449,158367,161753v4271,3305,8962,5923,14060,7868c177537,171540,182940,173002,188622,173968v5682,966,11657,1449,17937,1449c213538,175417,220084,175036,226199,174273v6102,-750,11771,-1894,16983,-3394c244377,170524,245381,169786,246068,168820v699,-966,1093,-2148,1093,-3406l247161,144010v,-1793,-826,-3369,-2072,-4398c243830,138582,242152,138099,240411,138481v-3814,864,-7818,1512,-12026,1944c224165,140857,219754,141073,215139,141073v-3801,,-7373,-305,-10729,-902c201042,139574,197889,138684,194952,137489v-2949,-1207,-5389,-2669,-7309,-4385c185711,131375,184274,129393,183359,127143r63751,c248521,127143,249843,126622,250860,125757v1004,-864,1704,-2084,1894,-3482c252996,120279,253212,118284,253365,116288v165,-2008,279,-4016,343,-6025c253835,106704,253670,103120,253136,99599v-522,-3508,-1411,-6965,-2759,-10270c249055,86063,247491,82999,245686,80127m212228,99040v394,1805,432,3673,127,5605l182876,104645v,-2326,369,-4436,1106,-6330c184719,96422,185812,94744,187274,93269v1475,-1461,3178,-2567,5111,-3304c194317,89240,196478,88859,198880,88859v2632,,4882,419,6738,1258c207487,90943,208961,92189,210042,93854v1067,1665,1805,3394,2186,5186m409329,144289v-890,-1042,-2123,-1754,-3483,-1830c403520,142344,402032,141620,401117,140527v-928,-1093,-1258,-2542,-1258,-4093l399859,66018v,-1576,-636,-3000,-1678,-4029c397151,60947,395727,60311,394151,60311r-31501,c361061,60311,359638,60947,358608,61989v-1042,1029,-1678,2453,-1678,4029l356930,73772v-3598,-4640,-8466,-8923,-14530,-12063c336336,58570,329078,56600,320726,56600v-17861,,-30687,7194,-39039,18214c273335,85834,269445,100692,269445,115996v,15316,3890,30174,12242,41194c290039,168210,302865,175404,320726,175404r458,c327501,175404,333400,174629,338891,173053v5492,-1576,10590,-3940,15268,-7080c355277,165223,356587,164842,357845,164905v1271,51,2492,534,3458,1488c364138,169163,367633,171248,371765,172633v4144,1386,8949,2085,14390,2085c390159,174718,393909,174476,397392,174006v3471,-470,6700,-1169,9649,-2097c408172,171540,409113,170803,409761,169850v649,-941,1005,-2097,1005,-3292l410766,148064v,-1360,-547,-2733,-1437,-3775m351362,115996r,12303c350205,130269,348286,132252,345819,133727v-2466,1474,-5478,2466,-8847,2466c330946,136193,326701,133638,323980,129837v-2733,-3800,-3953,-8846,-3953,-13841c320027,111013,321247,105967,323980,102167v2721,-3801,6966,-6343,12992,-6343c340341,95824,343353,96803,345819,98290v2467,1474,4386,3445,5543,5415l351362,115996xm696470,v-3649,,-6979,521,-10017,1563c683427,2618,680694,4182,678253,6266v-2440,2085,-4271,4640,-5491,7652c671541,16930,670918,20413,670918,24366v,4017,623,7550,1844,10613c673982,38030,675813,40610,678253,42694v2441,2085,5174,3648,8200,4691c689491,48427,692821,48948,696470,48948v3623,,6966,-521,10004,-1563c709512,46342,712245,44779,714686,42694v2441,-2084,4259,-4664,5479,-7715c721373,31916,721983,28382,721983,24366v,-3953,-610,-7436,-1818,-10448c718945,10906,717127,8351,714686,6266,712245,4182,709512,2618,706474,1563,703436,521,700093,,696470,t18941,60324l677745,60324v-1564,,-2975,635,-3992,1652c672723,63006,672101,64417,672101,65980r,100057c672101,167600,672723,169011,673753,170041v1017,1029,2428,1665,3992,1665l715411,171706v1563,,2974,-636,4004,-1665c720445,169011,721080,167600,721080,166037r,-100057c721080,64417,720445,63006,719415,61976v-1030,-1017,-2441,-1652,-4004,-1652m822510,56612v-6420,,-12471,1246,-18153,3712c798675,62802,793348,66514,788391,71458r,-5135c788391,64696,787717,63235,786624,62218v-1094,-1030,-2594,-1627,-4221,-1526l766768,60502r-15636,-191c749568,60311,748157,60947,747127,61976v-1017,1017,-1652,2441,-1652,4004l745475,166037v,1563,635,2974,1652,4003c748157,171057,749568,171693,751132,171693r37627,c790323,171693,791747,171057,792764,170040v1029,-1029,1665,-2440,1665,-4003l794429,103018v1703,-2033,3623,-3508,5784,-4436c802374,97667,804751,97298,807370,97502v2682,191,5021,1500,6686,3432c815722,102878,816713,105433,816713,108115r,57922c816713,167600,817349,169011,818379,170041v1029,1016,2440,1652,4004,1652l860011,171693v1563,,2974,-636,3991,-1652c865032,169011,865668,167600,865668,166037r,-66273c865668,93816,864765,88300,862973,83203v-1793,-5084,-4488,-9737,-8085,-13956c851290,65039,846803,61874,841400,59777v-5390,-2110,-11695,-3165,-18890,-3165m1013318,61976v1017,1030,1653,2441,1653,4004l1014971,164511v,10677,-1615,19918,-4844,27747c1006899,200088,1002055,206494,995598,211477v-6471,5008,-13742,8757,-21853,11248c965648,225229,956724,226475,946987,226475v-8556,,-16742,-674,-24573,-2021c914583,223107,907122,221086,900015,218391v-1093,-419,-2008,-1169,-2631,-2110c896748,215341,896392,214209,896392,213040r,-27531c896392,183514,897397,181823,898859,180819v1461,-991,3381,-1309,5212,-547c909270,182446,914698,184073,920380,185166v5670,1080,11594,1627,17772,1627c947520,186793,954538,185204,959216,182026v4678,-3164,7004,-7931,7004,-14273l966220,162198v-3776,3546,-8199,6216,-13259,7995c947889,171973,942181,172875,935838,172875v-8428,,-15827,-1398,-22208,-4182c907236,165897,901884,161728,897562,156148v-4335,-5567,-7589,-11808,-9750,-18723c885651,130498,884570,122897,884570,114610v,-8262,1081,-15862,3242,-22764c889973,84944,893227,78729,897562,73199v4322,-5529,9674,-9672,16068,-12443c920012,57998,927410,56625,935838,56625v7653,,14505,1424,20543,4283c962419,63768,967644,68064,972055,73784r,-7804c972055,64416,972678,63006,973707,61976v1017,-1017,2441,-1652,3992,-1652l1009327,60324v1550,,2974,635,3991,1652m966474,115322r,-12304c964923,100387,962953,98417,960563,97095v-2390,-1309,-5212,-1970,-8466,-1970c949313,95125,946859,95621,944749,96612v-2110,979,-3877,2466,-5313,4449c937999,103018,936919,105192,936207,107569v-712,2376,-1068,4957,-1068,7753c935139,118106,935495,120686,936207,123063v712,2376,1792,4550,3229,6520c940872,131553,942639,133040,944749,134019v2111,991,4564,1474,7348,1474c955351,135493,958173,134832,960563,133523v2390,-1309,4360,-3279,5911,-5897l966474,115322r,xm609176,56612v-6420,,-12471,1246,-18153,3712c585328,62802,580014,66514,575057,71458r,-5135c575057,64696,574370,63235,573277,62218v-1093,-1030,-2581,-1627,-4221,-1526l553421,60502r-15636,-191c536234,60311,534810,60947,533793,61976v-1030,1017,-1652,2441,-1652,4004l532141,166037v,1563,622,2974,1652,4003c534810,171057,536234,171693,537785,171693r37640,c576989,171693,578413,171057,579430,170040v1029,-1029,1665,-2440,1665,-4003l581095,103018v1690,-2033,3623,-3508,5784,-4436c589027,97667,591417,97298,594023,97502v2682,191,5021,1500,6699,3432c602388,102878,603379,105433,603379,108115r,57922c603379,167600,604015,169011,605044,170041v1030,1016,2441,1652,4005,1652l646676,171693v1564,,2975,-636,3992,-1652c651698,169011,652333,167600,652333,166037r,-66273c652333,93816,651431,88300,649638,83203v-1805,-5084,-4500,-9737,-8085,-13956c637956,65039,633456,61874,628066,59777v-5403,-2110,-11695,-3165,-18890,-3165m53620,124829r,-109907c53620,13359,52984,11948,51967,10918,50937,9901,49526,9266,47963,9266r-42306,c4093,9266,2682,9901,1665,10918,636,11948,,13359,,14922l,166049v,1564,636,2975,1665,3992c2682,171070,4093,171706,5657,171706r111701,c118909,171706,120333,171070,121350,170041v1017,-1017,1652,-2428,1652,-3992l123002,130486v,-1564,-635,-2975,-1652,-4004c120333,125465,118909,124830,117358,124830r-63738,l53620,124829xm2329642,170714v915,-635,1653,-1538,2072,-2618l2351113,118055r19386,-50041c2371223,66158,2370893,64239,2369901,62777v-1004,-1462,-2682,-2453,-4665,-2453l2326515,60324v-1284,,-2479,419,-3433,1156c2322117,62218,2321392,63260,2321061,64480r-8250,30289l2304561,125058r-8250,-30289l2288061,64480v-343,-1220,-1068,-2262,-2034,-3000c2285074,60743,2283879,60324,2282607,60324r-38962,c2241662,60324,2239984,61315,2238980,62777v-992,1462,-1323,3381,-598,5237l2257768,118055r19399,50041c2277586,169176,2278324,170079,2279239,170714v915,623,2021,992,3190,992l2326439,171706v1169,,2275,-369,3203,-992m2197614,v-3648,,-6979,521,-10017,1563c2184571,2618,2181838,4182,2179398,6266v-2441,2085,-4272,4640,-5492,7652c2172686,16930,2172076,20413,2172076,24366v,4017,610,7550,1830,10613c2175126,38030,2176957,40610,2179398,42694v2440,2085,5173,3648,8199,4691c2190635,48427,2193966,48948,2197614,48948v3636,,6967,-521,10005,-1563c2210657,46342,2213390,44779,2215831,42694v2440,-2084,4258,-4664,5478,-7715c2222517,31916,2223127,28382,2223127,24366v,-3953,-610,-7436,-1818,-10448c2220089,10906,2218271,8351,2215831,6266v-2441,-2084,-5174,-3648,-8212,-4703c2204580,521,2201250,,2197614,t18941,60324l2178889,60324v-1550,,-2974,635,-3991,1652c2173868,63006,2173245,64417,2173245,65980r,100057c2173245,167600,2173868,169011,2174898,170041v1017,1029,2441,1665,3991,1665l2216555,171706v1564,,2988,-636,4005,-1665c2221589,169011,2222225,167600,2222225,166037r,-100057c2222225,64417,2221589,63006,2220560,61976v-1017,-1017,-2441,-1652,-4005,-1652m2484996,80127v-1792,-2860,-3826,-5517,-6076,-7957c2476797,69844,2474267,67734,2471331,65866v-2937,-1882,-6293,-3534,-10056,-4958c2457538,59472,2453521,58392,2449250,57680v-4271,-712,-8810,-1055,-13602,-1055c2432330,56625,2428999,56879,2425682,57400v-3331,522,-6661,1310,-9979,2352c2412372,60794,2409105,62116,2405914,63718v-3190,1601,-6305,3482,-9368,5656c2393482,71534,2390698,74153,2388207,77229v-2492,3076,-4704,6609,-6636,10600c2379651,91808,2378202,96091,2377236,100667v-979,4576,-1462,9469,-1462,14655c2375774,122122,2376639,128388,2378355,134133v1729,5746,4309,10970,7754,15647c2389541,154458,2393406,158449,2397677,161753v4271,3305,8962,5923,14060,7868c2416847,171540,2422237,173002,2427919,173968v5695,966,11670,1449,17937,1449c2452848,175417,2459394,175036,2465496,174273v6102,-750,11772,-1894,16996,-3394c2483687,170524,2484679,169786,2485378,168820v686,-966,1080,-2148,1080,-3406l2486458,144010v,-1793,-813,-3369,-2072,-4398c2483140,138582,2481450,138099,2479708,138481v-3801,864,-7805,1512,-12025,1944c2463475,140857,2459064,141073,2454437,141073v-3789,,-7361,-305,-10729,-902c2440352,139574,2437199,138684,2434263,137489v-2950,-1207,-5390,-2669,-7323,-4385c2425008,131375,2423585,129393,2422657,127143r63751,c2487831,127143,2489141,126622,2490158,125757v1017,-864,1716,-2084,1894,-3482c2492306,120279,2492509,118284,2492675,116288v165,-2008,279,-4016,343,-6025c2493132,106704,2492967,103120,2492446,99599v-534,-3508,-1424,-6965,-2759,-10270c2488353,86063,2486789,82999,2484996,80127t-33458,18913c2451920,100845,2451970,102713,2451665,104645r-29492,c2422173,102319,2422542,100209,2423279,98315v738,-1893,1844,-3571,3305,-5046c2428059,91808,2429762,90702,2431695,89965v1932,-725,4093,-1106,6483,-1106c2440822,88859,2443072,89278,2444928,90117v1856,826,3331,2072,4411,3737c2450420,95519,2451144,97248,2451538,99040t-304785,71001c2147783,169024,2148406,167613,2148406,166049r,-158080c2148406,6406,2147783,4982,2146753,3966v-1017,-1030,-2441,-1653,-4004,-1653l2105096,2313v-1564,,-2975,623,-3992,1653c2100074,4983,2099439,6406,2099439,7969r,158080c2099439,167613,2100074,169024,2101104,170041v1017,1029,2428,1665,3992,1665l2142749,171706v1563,,2987,-636,4004,-1665m2511094,101023v636,2605,1589,4931,2873,6978c2515239,110060,2516688,111916,2518315,113606v1627,1678,3432,3178,5402,4487c2525688,119415,2527722,120597,2529832,121639v2110,1042,4284,1957,6534,2720c2538603,125134,2540777,125859,2542887,126533v2110,686,4144,1309,6115,1894c2550985,129011,2552777,129583,2554404,130168v1627,572,3077,1157,4360,1741c2560036,132481,2560989,133155,2561625,133905v635,762,953,1601,953,2529c2562578,137120,2562387,137731,2561980,138252v-406,534,-1016,966,-1830,1309c2559336,139904,2558230,140171,2556819,140349v-1411,165,-3127,254,-5135,254c2548964,140603,2546001,140374,2542773,139917v-3229,-471,-6725,-1170,-10475,-2097c2530111,137286,2527963,136625,2525878,135862v-2097,-763,-4131,-1640,-6127,-2631c2517857,132290,2515797,132468,2514221,133422v-1576,940,-2695,2656,-2695,4766l2511526,162173v,1067,293,2110,827,2999c2512886,166062,2513662,166799,2514628,167270v2682,1296,5492,2427,8415,3393c2525967,171642,2529018,172443,2532183,173091v3789,775,7856,1360,12179,1741c2548696,175226,2553298,175417,2558179,175417v3560,,7056,-140,10501,-407c2572125,174731,2575506,174324,2578837,173790v3317,-546,6457,-1309,9394,-2288c2591167,170511,2593913,169303,2596468,167867v2555,-1424,4844,-3089,6878,-4983c2605379,160991,2607146,158868,2608647,156504v1512,-2364,2644,-5021,3394,-7982c2612803,145573,2613172,142306,2613172,138747v,-3241,-318,-6202,-953,-8872c2611583,127206,2610630,124829,2609346,122732v-1271,-2084,-2708,-3978,-4322,-5682c2603422,115360,2601655,113847,2599723,112526v-1933,-1310,-3954,-2479,-6064,-3509c2591549,108001,2589350,107111,2587074,106386v-2288,-737,-4487,-1436,-6585,-2097c2578379,103641,2576358,103018,2574413,102433v-1932,-572,-3699,-1156,-5301,-1741c2567510,100120,2566074,99536,2564790,98951v-1272,-572,-2225,-1258,-2873,-2059c2561281,96104,2560963,95201,2560963,94197v,-775,204,-1423,610,-1945c2561980,91731,2562578,91337,2563391,91058v814,-267,1704,-471,2644,-598c2566989,90320,2567993,90257,2569086,90257v2784,,5695,241,8734,724c2580858,91464,2584010,92189,2587303,93155v1652,483,3254,1004,4792,1563c2593646,95265,2595133,95849,2596557,96460v1869,800,3814,521,5301,-458c2603346,95023,2604362,93333,2604362,91312r,-21481c2604362,68713,2604032,67620,2603447,66704v-585,-915,-1424,-1665,-2453,-2110c2598388,63489,2595731,62472,2593011,61569v-2733,-915,-5517,-1716,-8378,-2415c2581150,58316,2577400,57667,2573383,57248v-4030,-432,-8313,-636,-12877,-636c2557252,56612,2554061,56752,2550921,57044v-3127,293,-6203,725,-9216,1310c2538679,58926,2535844,59714,2533175,60692v-2670,992,-5174,2187,-7488,3572c2523361,65649,2521264,67276,2519395,69107v-1882,1843,-3534,3902,-4958,6177c2513001,77572,2511920,80127,2511208,82974v-712,2847,-1067,5961,-1067,9367c2510141,95519,2510458,98404,2511094,101023m1772420,61976v1017,1030,1653,2441,1653,4004l1774073,164511v,10677,-1615,19918,-4843,27747c1766001,200088,1761158,206494,1754700,211477v-6471,5008,-13755,8757,-21852,11248c1724750,225229,1715826,226475,1706089,226475v-8555,,-16742,-674,-24573,-2021c1673686,223107,1666211,221086,1659118,218391v-1106,-419,-2009,-1169,-2645,-2110c1655838,215341,1655482,214209,1655482,213040r,-27531c1655482,183514,1656486,181823,1657948,180819v1462,-991,3394,-1309,5225,-547c1668359,182446,1673800,184073,1679470,185166v5682,1080,11606,1627,17784,1627c1706623,186793,1713640,185204,1718318,182026v4678,-3164,7004,-7931,7004,-14273l1725322,162198v-3775,3546,-8199,6216,-13271,7995c1706992,171973,1701284,172875,1694941,172875v-8429,,-15840,-1398,-22221,-4182c1666338,165897,1660986,161728,1656664,156148v-4347,-5567,-7589,-11808,-9750,-18723c1644740,130498,1643660,122897,1643660,114610v,-8262,1080,-15862,3254,-22764c1649075,84944,1652317,78729,1656664,73199v4322,-5529,9674,-9672,16056,-12443c1679101,57998,1686512,56625,1694940,56625v7653,,14505,1424,20530,4283c1721508,63768,1726733,68064,1731144,73784r,-7804c1731144,64416,1731780,63006,1732810,61976v1017,-1017,2428,-1652,3991,-1652l1768416,60324v1564,,2975,635,4004,1652m1725576,115322r,-12304c1724025,100387,1722055,98417,1719665,97095v-2403,-1309,-5225,-1970,-8466,-1970c1708402,95125,1705962,95621,1703851,96612v-2110,979,-3877,2466,-5313,4449c1697088,103018,1696021,105192,1695309,107569v-712,2376,-1068,4957,-1068,7753c1694241,118106,1694597,120686,1695309,123063v712,2376,1779,4550,3229,6520c1699974,131553,1701741,133040,1703851,134019v2111,991,4551,1474,7348,1474c1714440,135493,1717262,134832,1719665,133523v2390,-1309,4360,-3279,5911,-5897l1725576,115322r,xm1283692,56625v-5174,,-10106,814,-14785,2428c1264229,60680,1259793,63120,1255611,66374r,-51452c1255611,13371,1254988,11948,1253958,10931v-1017,-1030,-2428,-1652,-3992,-1652l1212313,9279v-1563,,-2974,622,-4004,1652c1207292,11948,1206656,13371,1206656,14922r,151115c1206656,167600,1207292,169011,1208309,170041v1030,1029,2441,1665,4004,1665l1249966,171706v1564,,2975,-636,3992,-1665c1254988,169011,1255611,167600,1255611,166037r,-63019c1257314,100985,1259246,99510,1261394,98582v2162,-915,4551,-1283,7170,-1093c1271234,97693,1273573,99015,1275251,100946v1665,1932,2669,4487,2669,7169l1277920,166037v,1563,623,2974,1653,4004c1280590,171070,1282013,171706,1283564,171706r37628,c1322756,171706,1324167,171070,1325196,170041v1017,-1030,1653,-2441,1653,-4004l1326849,99777v,-5961,-903,-11477,-2695,-16562c1322361,78118,1319667,73466,1316082,69259v-3598,-4220,-8098,-7372,-13500,-9482c1297192,57667,1290899,56625,1283691,56625t202326,87664c1485127,143247,1483894,142535,1482534,142459v-2326,-115,-3814,-839,-4741,-1932c1476877,139434,1476547,137985,1476547,136434r,-70416c1476547,64442,1475911,63018,1474869,61989v-1030,-1042,-2454,-1678,-4043,-1678l1439326,60311v-1576,,-3000,636,-4030,1678c1434254,63018,1433618,64442,1433618,66018r,7754c1430021,69132,1425139,64849,1419076,61709v-6051,-3139,-13310,-5109,-21662,-5109c1379541,56600,1366727,63794,1358375,74814v-8352,11020,-12242,25878,-12242,41182c1346133,131312,1350023,146170,1358375,157190v8352,11020,21166,18214,39039,18214l1397872,175404v6305,,12216,-775,17708,-2351c1421071,171477,1426169,169113,1430847,165973v1119,-750,2428,-1131,3686,-1068c1435792,164956,1437025,165439,1437991,166393v2835,2770,6318,4855,10462,6240c1452597,174019,1457403,174718,1462843,174718v4005,,7755,-242,11225,-712c1477551,173536,1480767,172837,1483729,171909v1132,-369,2072,-1106,2721,-2059c1487085,168909,1487454,167753,1487454,166558r,-18494c1487454,146704,1486907,145331,1486017,144289t-57967,-28293l1428050,128299v-1157,1970,-3076,3953,-5542,5428c1420041,135201,1417029,136193,1413660,136193v-6038,,-10271,-2555,-12992,-6356c1397935,126037,1396715,120991,1396715,115996v,-4983,1220,-10029,3953,-13829c1403389,98366,1407622,95824,1413660,95824v3369,,6382,979,8848,2466c1424974,99764,1426893,101735,1428050,103705r,12291xm1581599,56612v-6407,,-12457,1246,-18153,3712c1557764,62802,1552450,66514,1547493,71458r,-5135c1547493,64696,1546806,63235,1545713,62218v-1093,-1030,-2593,-1627,-4221,-1526l1525857,60502r-15636,-191c1508657,60311,1507246,60947,1506229,61976v-1030,1017,-1652,2441,-1652,4004l1504577,166037v,1563,623,2974,1652,4003c1507246,171057,1508657,171693,1510221,171693r37640,c1549425,171693,1550836,171057,1551866,170040v1029,-1029,1665,-2440,1665,-4003l1553531,103018v1691,-2033,3623,-3508,5784,-4436c1561463,97667,1563853,97298,1566459,97502v2682,191,5021,1500,6699,3432c1574824,102878,1575815,105433,1575815,108115r,57922c1575815,167600,1576451,169011,1577480,170041v1030,1016,2441,1652,4005,1652l1619113,171693v1563,,2974,-636,3991,-1652c1624134,169011,1624757,167600,1624757,166037r,-66273c1624757,93816,1623867,88300,1622075,83203v-1806,-5084,-4501,-9737,-8085,-13956c1610392,65039,1605892,61874,1600502,59777v-5403,-2110,-11695,-3165,-18903,-3165m1903495,80127v-1793,-2860,-3814,-5517,-6077,-7957c1895308,69844,1892765,67734,1889829,65866v-2937,-1882,-6292,-3534,-10055,-4958c1876036,59472,1872032,58392,1867748,57680v-4271,-712,-8809,-1055,-13589,-1055c1850828,56625,1847511,56879,1844180,57400v-3331,522,-6648,1310,-9979,2352c1830870,60794,1827616,62116,1824426,63718v-3191,1601,-6318,3482,-9382,5656c1811980,71534,1809209,74153,1806705,77229v-2492,3076,-4704,6609,-6623,10600c1798150,91808,1796700,96091,1795734,100667v-966,4576,-1462,9469,-1462,14655c1794272,122122,1795137,128388,1796866,134133v1716,5746,4297,10970,7741,15647c1808052,154458,1811904,158449,1816176,161753v4271,3305,8962,5923,14059,7868c1835345,171540,1840748,173002,1846430,173968v5683,966,11657,1449,17937,1449c1871346,175417,1877893,175036,1883994,174273v6115,-750,11772,-1894,16997,-3394c1902185,170524,1903177,169786,1903876,168820v699,-966,1093,-2148,1093,-3406l1904969,144010v,-1793,-826,-3369,-2072,-4398c1901639,138582,1899961,138099,1898219,138481v-3813,864,-7818,1512,-12025,1944c1881973,140857,1877562,141073,1872935,141073v-3788,,-7360,-305,-10729,-902c1858850,139574,1855697,138684,1852761,137489v-2949,-1207,-5390,-2669,-7322,-4385c1843506,131375,1842083,129393,1841167,127143r63752,c1906330,127143,1907652,126622,1908656,125757v1017,-864,1716,-2084,1894,-3482c1910804,120279,1911020,118284,1911173,116288v165,-2008,280,-4016,343,-6025c1911631,106704,1911478,103120,1910944,99599v-521,-3508,-1423,-6965,-2758,-10270c1906864,86063,1905300,82999,1903495,80127t-33459,18913c1870430,100845,1870469,102713,1870164,104645r-29480,c1840684,102319,1841053,100209,1841790,98315v738,-1893,1831,-3571,3293,-5046c1846557,91808,1848261,90702,1850193,89965v1932,-725,4093,-1106,6496,-1106c1859320,88859,1861570,89278,1863426,90117v1869,826,3331,2072,4411,3737c1868918,95519,1869655,97248,1870037,99040t59568,1983c1930241,103628,1931194,105954,1932478,108001v1271,2059,2720,3915,4348,5605c1938453,115284,1940258,116784,1942228,118093v1971,1322,4005,2504,6115,3546c1950453,122681,1952627,123596,1954877,124359v2237,775,4411,1500,6521,2174c1963508,127219,1965542,127842,1967513,128427v1983,584,3775,1156,5402,1741c1974542,130740,1975991,131325,1977275,131909v1272,572,2225,1246,2861,1996c1980771,134667,1981089,135506,1981089,136434v,686,-191,1297,-597,1818c1980085,138786,1979475,139218,1978661,139561v-813,343,-1919,610,-3330,788c1973920,140514,1972204,140603,1970195,140603v-2720,,-5682,-229,-8911,-686c1958055,139446,1954559,138747,1950809,137820v-2187,-534,-4335,-1195,-6420,-1958c1942292,135099,1940258,134222,1938262,133231v-1894,-941,-3953,-763,-5530,191c1931156,134362,1930038,136078,1930038,138188r,23985c1930038,163240,1930330,164283,1930864,165172v534,890,1309,1627,2275,2098c1935822,168566,1938631,169697,1941555,170663v2924,979,5974,1780,9140,2428c1954483,173866,1958551,174451,1962873,174832v4335,394,8936,585,13818,585c1980250,175417,1983746,175277,1987191,175010v3445,-279,6826,-686,10157,-1220c2000666,173244,2003806,172481,2006742,171502v2937,-991,5683,-2199,8238,-3635c2017535,166443,2019823,164778,2021857,162884v2034,-1893,3801,-4016,5301,-6380c2028671,154140,2029802,151483,2030552,148522v763,-2949,1132,-6216,1132,-9775c2031684,135506,2031366,132545,2030730,129875v-635,-2669,-1589,-5046,-2873,-7143c2026586,120648,2025149,118754,2023535,117050v-1602,-1690,-3369,-3203,-5301,-4524c2016302,111216,2014280,110047,2012170,109017v-2110,-1016,-4309,-1906,-6585,-2631c2003297,105649,2001098,104950,1999001,104289v-2111,-648,-4132,-1271,-6077,-1856c1990992,101861,1989225,101277,1987623,100692v-1602,-572,-3038,-1156,-4322,-1741c1982030,98379,1981077,97693,1980428,96892v-635,-788,-953,-1691,-953,-2695c1979475,93422,1979678,92774,1980085,92252v407,-521,1004,-915,1818,-1194c1982716,90791,1983606,90587,1984547,90460v953,-140,1958,-203,3051,-203c1990382,90257,1993293,90498,1996331,90981v3038,483,6191,1208,9483,2174c2007467,93638,2009069,94159,2010607,94718v1551,547,3038,1131,4462,1742c2016938,97260,2018882,96981,2020370,96002v1487,-979,2504,-2669,2504,-4690l2022874,69831v,-1118,-331,-2211,-915,-3127c2021374,65789,2020535,65039,2019505,64594v-2606,-1105,-5263,-2122,-7983,-3025c2008789,60654,2006005,59853,2003145,59154v-3483,-838,-7233,-1487,-11250,-1906c1987865,56816,1983581,56612,1979017,56612v-3254,,-6445,140,-9585,432c1966305,57337,1963229,57769,1960216,58354v-3025,572,-5860,1360,-8530,2338c1949017,61684,1946512,62879,1944199,64264v-2326,1385,-4424,3012,-6293,4843c1936025,70950,1934372,73009,1932949,75284v-1437,2288,-2517,4843,-3229,7690c1929008,85821,1928652,88935,1928652,92341v,3178,318,6063,953,8682m1176834,132074r,-76c1176046,132227,1175258,132468,1174457,132684v-814,217,-1640,433,-2505,611c1169601,133803,1167147,134184,1164618,134426v-2530,254,-5149,381,-7857,381c1155211,134807,1153685,134718,1152198,134540v-1487,-165,-2949,-432,-4373,-775c1146388,133409,1145041,132964,1143795,132430v-1258,-546,-2428,-1182,-3521,-1919c1139193,129774,1138215,128922,1137350,127956v-877,-966,-1640,-2046,-2301,-3241c1134401,123507,1133905,122186,1133575,120737v-331,-1449,-496,-3025,-496,-4729c1133079,114229,1133244,112589,1133575,111077v330,-1500,826,-2873,1474,-4118c1135710,105726,1136498,104620,1137401,103628v915,-991,1945,-1843,3114,-2580c1141672,100311,1142905,99675,1144227,99129v1310,-547,2708,-991,4170,-1335c1149871,97451,1151371,97184,1152922,97006v1551,-165,3140,-254,4755,-254c1159927,96752,1162164,96905,1164414,97210v2237,317,4487,775,6737,1398c1171940,98824,1172702,99065,1173452,99307v750,241,1488,496,2225,737l1175677,99993v1843,674,3725,331,5148,-661c1182249,98328,1183215,96676,1183215,94706r,-27874c1183215,65637,1182847,64506,1182198,63565v-648,-940,-1563,-1690,-2682,-2084c1177380,60731,1175219,60057,1173033,59460v-2187,-598,-4399,-1132,-6649,-1576c1163486,57299,1160575,56867,1157651,56574v-2911,-292,-5847,-432,-8784,-432c1144685,56142,1140566,56434,1136511,57006v-4068,585,-8072,1462,-12013,2619c1120557,60781,1116820,62281,1113299,64124v-3522,1831,-6827,4004,-9928,6521c1100282,73161,1097485,76047,1094993,79288v-2491,3254,-4691,6863,-6585,10855c1086514,94121,1085091,98519,1084150,103336v-954,4817,-1424,10041,-1424,15698c1082726,124054,1083171,128719,1084061,133015v890,4283,2225,8211,4004,11770c1089845,148344,1091904,151585,1094269,154508v2364,2911,5008,5517,7958,7792c1105163,164588,1108303,166558,1111646,168223v3343,1665,6903,3012,10653,4055c1126049,173320,1129863,174108,1133753,174629v3889,521,7843,788,11860,788c1149172,175417,1152643,175277,1156024,175010v3394,-279,6687,-686,9903,-1220c1168418,173371,1170872,172875,1173287,172316v2415,-559,4793,-1195,7132,-1894c1181601,170066,1182592,169329,1183279,168363v699,-953,1093,-2135,1093,-3381l1184372,137349v,-1957,-966,-3609,-2390,-4614c1180558,131731,1178677,131401,1176834,132074e" fillcolor="black [3213]" stroked="f" strokeweight=".03525mm">
                <v:stroke joinstyle="miter"/>
                <v:path arrowok="t" o:connecttype="custom" o:connectlocs="510835,59371;512373,63285;512373,96892;510441,101137;505992,102446;499394,101989;492517,102548;483326,105166;476856,109742;476856,166037;475203,170041;471211,171693;433546,171693;429541,170041;427876,166037;427876,65967;429541,61976;433546,60324;465160,60324;469165,61976;470817,65967;470817,73314;486161,61125;507072,57604;510835,59371;245686,80127;239623,72170;232021,65866;221966,60908;209953,57680;196351,56625;186372,57400;176393,59752;166617,63718;157236,69374;148909,77229;142274,87829;137926,100667;136477,115322;139057,134133;146799,149780;158367,161753;172427,169621;188622,173968;206559,175417;226199,174273;243182,170879;246068,168820;247161,165414;247161,144010;245089,139612;240411,138481;228385,140425;215139,141073;204410,140171;194952,137489;187643,133104;183359,127143;247110,127143;250860,125757;252754,122275;253365,116288;253708,110263;253136,99599;250377,89329;245686,80127;212228,99040;212355,104645;182876,104645;183982,98315;187274,93269;192385,89965;198880,88859;205618,90117;210042,93854;212228,99040;409329,144289;405846,142459;401117,140527;399859,136434;399859,66018;398181,61989;394151,60311;362650,60311;358608,61989;356930,66018;356930,73772;342400,61709;320726,56600;281687,74814;269445,115996;281687,157190;320726,175404;321184,175404;338891,173053;354159,165973;357845,164905;361303,166393;371765,172633;386155,174718;397392,174006;407041,171909;409761,169850;410766,166558;410766,148064;409329,144289;351362,115996;351362,128299;345819,133727;336972,136193;323980,129837;320027,115996;323980,102167;336972,95824;345819,98290;351362,103705;351362,115996;696470,0;686453,1563;678253,6266;672762,13918;670918,24366;672762,34979;678253,42694;686453,47385;696470,48948;706474,47385;714686,42694;720165,34979;721983,24366;720165,13918;714686,6266;706474,1563;696470,0;715411,60324;677745,60324;673753,61976;672101,65980;672101,166037;673753,170041;677745,171706;715411,171706;719415,170041;721080,166037;721080,65980;719415,61976;715411,60324;822510,56612;804357,60324;788391,71458;788391,66323;786624,62218;782403,60692;766768,60502;751132,60311;747127,61976;745475,65980;745475,166037;747127,170040;751132,171693;788759,171693;792764,170040;794429,166037;794429,103018;800213,98582;807370,97502;814056,100934;816713,108115;816713,166037;818379,170041;822383,171693;860011,171693;864002,170041;865668,166037;865668,99764;862973,83203;854888,69247;841400,59777;822510,56612;1013318,61976;1014971,65980;1014971,164511;1010127,192258;995598,211477;973745,222725;946987,226475;922414,224454;900015,218391;897384,216281;896392,213040;896392,185509;898859,180819;904071,180272;920380,185166;938152,186793;959216,182026;966220,167753;966220,162198;952961,170193;935838,172875;913630,168693;897562,156148;887812,137425;884570,114610;887812,91846;897562,73199;913630,60756;935838,56625;956381,60908;972055,73784;972055,65980;973707,61976;977699,60324;1009327,60324;1013318,61976;966474,115322;966474,103018;960563,97095;952097,95125;944749,96612;939436,101061;936207,107569;935139,115322;936207,123063;939436,129583;944749,134019;952097,135493;960563,133523;966474,127626;966474,115322;966474,115322;609176,56612;591023,60324;575057,71458;575057,66323;573277,62218;569056,60692;553421,60502;537785,60311;533793,61976;532141,65980;532141,166037;533793,170040;537785,171693;575425,171693;579430,170040;581095,166037;581095,103018;586879,98582;594023,97502;600722,100934;603379,108115;603379,166037;605044,170041;609049,171693;646676,171693;650668,170041;652333,166037;652333,99764;649638,83203;641553,69247;628066,59777;609176,56612;53620,124829;53620,14922;51967,10918;47963,9266;5657,9266;1665,10918;0,14922;0,166049;1665,170041;5657,171706;117358,171706;121350,170041;123002,166049;123002,130486;121350,126482;117358,124830;53620,124830;53620,124829;2329642,170714;2331714,168096;2351113,118055;2370499,68014;2369901,62777;2365236,60324;2326515,60324;2323082,61480;2321061,64480;2312811,94769;2304561,125058;2296311,94769;2288061,64480;2286027,61480;2282607,60324;2243645,60324;2238980,62777;2238382,68014;2257768,118055;2277167,168096;2279239,170714;2282429,171706;2326439,171706;2329642,170714;2197614,0;2187597,1563;2179398,6266;2173906,13918;2172076,24366;2173906,34979;2179398,42694;2187597,47385;2197614,48948;2207619,47385;2215831,42694;2221309,34979;2223127,24366;2221309,13918;2215831,6266;2207619,1563;2197614,0;2216555,60324;2178889,60324;2174898,61976;2173245,65980;2173245,166037;2174898,170041;2178889,171706;2216555,171706;2220560,170041;2222225,166037;2222225,65980;2220560,61976;2216555,60324;2484996,80127;2478920,72170;2471331,65866;2461275,60908;2449250,57680;2435648,56625;2425682,57400;2415703,59752;2405914,63718;2396546,69374;2388207,77229;2381571,87829;2377236,100667;2375774,115322;2378355,134133;2386109,149780;2397677,161753;2411737,169621;2427919,173968;2445856,175417;2465496,174273;2482492,170879;2485378,168820;2486458,165414;2486458,144010;2484386,139612;2479708,138481;2467683,140425;2454437,141073;2443708,140171;2434263,137489;2426940,133104;2422657,127143;2486408,127143;2490158,125757;2492052,122275;2492675,116288;2493018,110263;2492446,99599;2489687,89329;2484996,80127;2451538,99040;2451665,104645;2422173,104645;2423279,98315;2426584,93269;2431695,89965;2438178,88859;2444928,90117;2449339,93854;2451538,99040;2146753,170041;2148406,166049;2148406,7969;2146753,3966;2142749,2313;2105096,2313;2101104,3966;2099439,7969;2099439,166049;2101104,170041;2105096,171706;2142749,171706;2146753,170041;2511094,101023;2513967,108001;2518315,113606;2523717,118093;2529832,121639;2536366,124359;2542887,126533;2549002,128427;2554404,130168;2558764,131909;2561625,133905;2562578,136434;2561980,138252;2560150,139561;2556819,140349;2551684,140603;2542773,139917;2532298,137820;2525878,135862;2519751,133231;2514221,133422;2511526,138188;2511526,162173;2512353,165172;2514628,167270;2523043,170663;2532183,173091;2544362,174832;2558179,175417;2568680,175010;2578837,173790;2588231,171502;2596468,167867;2603346,162884;2608647,156504;2612041,148522;2613172,138747;2612219,129875;2609346,122732;2605024,117050;2599723,112526;2593659,109017;2587074,106386;2580489,104289;2574413,102433;2569112,100692;2564790,98951;2561917,96892;2560963,94197;2561573,92252;2563391,91058;2566035,90460;2569086,90257;2577820,90981;2587303,93155;2592095,94718;2596557,96460;2601858,96002;2604362,91312;2604362,69831;2603447,66704;2600994,64594;2593011,61569;2584633,59154;2573383,57248;2560506,56612;2550921,57044;2541705,58354;2533175,60692;2525687,64264;2519395,69107;2514437,75284;2511208,82974;2510141,92341;2511094,101023;1772420,61976;1774073,65980;1774073,164511;1769230,192258;1754700,211477;1732848,222725;1706089,226475;1681516,224454;1659118,218391;1656473,216281;1655482,213040;1655482,185509;1657948,180819;1663173,180272;1679470,185166;1697254,186793;1718318,182026;1725322,167753;1725322,162198;1712051,170193;1694941,172875;1672720,168693;1656664,156148;1646914,137425;1643660,114610;1646914,91846;1656664,73199;1672720,60756;1694940,56625;1715470,60908;1731144,73784;1731144,65980;1732810,61976;1736801,60324;1768416,60324;1772420,61976;1725576,115322;1725576,103018;1719665,97095;1711199,95125;1703851,96612;1698538,101061;1695309,107569;1694241,115322;1695309,123063;1698538,129583;1703851,134019;1711199,135493;1719665,133523;1725576,127626;1725576,115322;1725576,115322;1283692,56625;1268907,59053;1255611,66374;1255611,14922;1253958,10931;1249966,9279;1212313,9279;1208309,10931;1206656,14922;1206656,166037;1208309,170041;1212313,171706;1249966,171706;1253958,170041;1255611,166037;1255611,103018;1261394,98582;1268564,97489;1275251,100946;1277920,108115;1277920,166037;1279573,170041;1283564,171706;1321192,171706;1325196,170041;1326849,166037;1326849,99777;1324154,83215;1316082,69259;1302582,59777;1283691,56625;1486017,144289;1482534,142459;1477793,140527;1476547,136434;1476547,66018;1474869,61989;1470826,60311;1439326,60311;1435296,61989;1433618,66018;1433618,73772;1419076,61709;1397414,56600;1358375,74814;1346133,115996;1358375,157190;1397414,175404;1397872,175404;1415580,173053;1430847,165973;1434533,164905;1437991,166393;1448453,172633;1462843,174718;1474068,174006;1483729,171909;1486450,169850;1487454,166558;1487454,148064;1486017,144289;1428050,115996;1428050,128299;1422508,133727;1413660,136193;1400668,129837;1396715,115996;1400668,102167;1413660,95824;1422508,98290;1428050,103705;1428050,115996;1581599,56612;1563446,60324;1547493,71458;1547493,66323;1545713,62218;1541492,60692;1525857,60502;1510221,60311;1506229,61976;1504577,65980;1504577,166037;1506229,170040;1510221,171693;1547861,171693;1551866,170040;1553531,166037;1553531,103018;1559315,98582;1566459,97502;1573158,100934;1575815,108115;1575815,166037;1577480,170041;1581485,171693;1619113,171693;1623104,170041;1624757,166037;1624757,99764;1622075,83203;1613990,69247;1600502,59777;1581599,56612;1903495,80127;1897418,72170;1889829,65866;1879774,60908;1867748,57680;1854159,56625;1844180,57400;1834201,59752;1824426,63718;1815044,69374;1806705,77229;1800082,87829;1795734,100667;1794272,115322;1796866,134133;1804607,149780;1816176,161753;1830235,169621;1846430,173968;1864367,175417;1883994,174273;1900991,170879;1903876,168820;1904969,165414;1904969,144010;1902897,139612;1898219,138481;1886194,140425;1872935,141073;1862206,140171;1852761,137489;1845439,133104;1841167,127143;1904919,127143;1908656,125757;1910550,122275;1911173,116288;1911516,110263;1910944,99599;1908186,89329;1903495,80127;1870036,99040;1870164,104645;1840684,104645;1841790,98315;1845083,93269;1850193,89965;1856689,88859;1863426,90117;1867837,93854;1870037,99040;1929605,101023;1932478,108001;1936826,113606;1942228,118093;1948343,121639;1954877,124359;1961398,126533;1967513,128427;1972915,130168;1977275,131909;1980136,133905;1981089,136434;1980492,138252;1978661,139561;1975331,140349;1970195,140603;1961284,139917;1950809,137820;1944389,135862;1938262,133231;1932732,133422;1930038,138188;1930038,162173;1930864,165172;1933139,167270;1941555,170663;1950695,173091;1962873,174832;1976691,175417;1987191,175010;1997348,173790;2006742,171502;2014980,167867;2021857,162884;2027158,156504;2030552,148522;2031684,138747;2030730,129875;2027857,122732;2023535,117050;2018234,112526;2012170,109017;2005585,106386;1999001,104289;1992924,102433;1987623,100692;1983301,98951;1980428,96892;1979475,94197;1980085,92252;1981903,91058;1984547,90460;1987598,90257;1996331,90981;2005814,93155;2010607,94718;2015069,96460;2020370,96002;2022874,91312;2022874,69831;2021959,66704;2019505,64594;2011522,61569;2003145,59154;1991895,57248;1979017,56612;1969432,57044;1960216,58354;1951686,60692;1944199,64264;1937906,69107;1932949,75284;1929720,82974;1928652,92341;1929605,101023;1176834,132074;1176834,131998;1174457,132684;1171952,133295;1164618,134426;1156761,134807;1152198,134540;1147825,133765;1143795,132430;1140274,130511;1137350,127956;1135049,124715;1133575,120737;1133079,116008;1133575,111077;1135049,106959;1137401,103628;1140515,101048;1144227,99129;1148397,97794;1152922,97006;1157677,96752;1164414,97210;1171151,98608;1173452,99307;1175677,100044;1175677,99993;1180825,99332;1183215,94706;1183215,66832;1182198,63565;1179516,61481;1173033,59460;1166384,57884;1157651,56574;1148867,56142;1136511,57006;1124498,59625;1113299,64124;1103371,70645;1094993,79288;1088408,90143;1084150,103336;1082726,119034;1084061,133015;1088065,144785;1094269,154508;1102227,162300;1111646,168223;1122299,172278;1133753,174629;1145613,175417;1156024,175010;1165927,173790;1173287,172316;1180419,170422;1183279,168363;1184372,164982;1184372,137349;1181982,132735;1176834,132074"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565504729" o:spid="_x0000_s1028" style="position:absolute;width:12;height:12;visibility:visible;mso-wrap-style:square;v-text-anchor:top" coordsize="127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H+4yQAAAOMAAAAPAAAAZHJzL2Rvd25yZXYueG1sRE9La8JA&#10;EL4X/A/LCL3VjWKspq5ilYIUpPgAr9PsmMRmZ0N2NdFf3y0UPM73num8NaW4Uu0Kywr6vQgEcWp1&#10;wZmCw/7jZQzCeWSNpWVScCMH81nnaYqJtg1v6brzmQgh7BJUkHtfJVK6NCeDrmcr4sCdbG3Qh7PO&#10;pK6xCeGmlIMoGkmDBYeGHCta5pT+7C5GQfG5ef8aN99rc5bH230hV31t7ko9d9vFGwhPrX+I/91r&#10;HebHoziOhq+DCfz9FACQs18AAAD//wMAUEsBAi0AFAAGAAgAAAAhANvh9svuAAAAhQEAABMAAAAA&#10;AAAAAAAAAAAAAAAAAFtDb250ZW50X1R5cGVzXS54bWxQSwECLQAUAAYACAAAACEAWvQsW78AAAAV&#10;AQAACwAAAAAAAAAAAAAAAAAfAQAAX3JlbHMvLnJlbHNQSwECLQAUAAYACAAAACEAM6R/uMkAAADj&#10;AAAADwAAAAAAAAAAAAAAAAAHAgAAZHJzL2Rvd25yZXYueG1sUEsFBgAAAAADAAMAtwAAAP0CAAAA&#10;AA==&#10;" path="" stroked="f" strokeweight=".03525mm">
                <v:stroke joinstyle="miter"/>
                <v:path arrowok="t"/>
              </v:shape>
              <v:shape id="Free-form: Shape 211013662" o:spid="_x0000_s1029" style="position:absolute;width:12;height:12;visibility:visible;mso-wrap-style:square;v-text-anchor:top" coordsize="127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dUgygAAAOIAAAAPAAAAZHJzL2Rvd25yZXYueG1sRI9Ba8JA&#10;FITvBf/D8gre6mYjBEldxVoKIhSpLfT6zD6TtNm3Ibua6K/vCgWPw8x8w8yXg23EmTpfO9agJgkI&#10;4sKZmksNX59vTzMQPiAbbByThgt5WC5GD3PMjev5g877UIoIYZ+jhiqENpfSFxVZ9BPXEkfv6DqL&#10;IcqulKbDPsJtI9MkyaTFmuNChS2tKyp+9yerod6+v+xm/WFjf+T35bqSr8rYq9bjx2H1DCLQEO7h&#10;//bGaEiVStQ0y1K4XYp3QC7+AAAA//8DAFBLAQItABQABgAIAAAAIQDb4fbL7gAAAIUBAAATAAAA&#10;AAAAAAAAAAAAAAAAAABbQ29udGVudF9UeXBlc10ueG1sUEsBAi0AFAAGAAgAAAAhAFr0LFu/AAAA&#10;FQEAAAsAAAAAAAAAAAAAAAAAHwEAAF9yZWxzLy5yZWxzUEsBAi0AFAAGAAgAAAAhAPLt1SDKAAAA&#10;4gAAAA8AAAAAAAAAAAAAAAAABwIAAGRycy9kb3ducmV2LnhtbFBLBQYAAAAAAwADALcAAAD+AgAA&#10;AAA=&#10;" path="" stroked="f" strokeweight=".03525mm">
                <v:stroke joinstyle="miter"/>
                <v:path arrowok="t"/>
              </v:shape>
              <w10:wrap anchorx="margin" anchory="page"/>
              <w10:anchorlock/>
            </v:group>
          </w:pict>
        </mc:Fallback>
      </mc:AlternateContent>
    </w:r>
    <w:r>
      <w:rPr>
        <w:noProof/>
      </w:rPr>
      <mc:AlternateContent>
        <mc:Choice Requires="wpg">
          <w:drawing>
            <wp:anchor distT="0" distB="0" distL="114300" distR="114300" simplePos="0" relativeHeight="251719680" behindDoc="1" locked="0" layoutInCell="1" allowOverlap="0" wp14:anchorId="70F22D46" wp14:editId="15BFC028">
              <wp:simplePos x="539750" y="1441450"/>
              <wp:positionH relativeFrom="margin">
                <wp:align>left</wp:align>
              </wp:positionH>
              <wp:positionV relativeFrom="page">
                <wp:align>top</wp:align>
              </wp:positionV>
              <wp:extent cx="1620000" cy="1180800"/>
              <wp:effectExtent l="0" t="0" r="0" b="635"/>
              <wp:wrapNone/>
              <wp:docPr id="1" name="Graphic 1" descr="Department of Education logo"/>
              <wp:cNvGraphicFramePr/>
              <a:graphic xmlns:a="http://schemas.openxmlformats.org/drawingml/2006/main">
                <a:graphicData uri="http://schemas.microsoft.com/office/word/2010/wordprocessingGroup">
                  <wpg:wgp>
                    <wpg:cNvGrpSpPr/>
                    <wpg:grpSpPr>
                      <a:xfrm>
                        <a:off x="0" y="0"/>
                        <a:ext cx="1620000" cy="1180800"/>
                        <a:chOff x="0" y="0"/>
                        <a:chExt cx="1620000" cy="1179437"/>
                      </a:xfrm>
                    </wpg:grpSpPr>
                    <wps:wsp>
                      <wps:cNvPr id="31347338" name="Freeform: Shape 31347338"/>
                      <wps:cNvSpPr/>
                      <wps:spPr>
                        <a:xfrm>
                          <a:off x="3" y="485839"/>
                          <a:ext cx="1619476" cy="693081"/>
                        </a:xfrm>
                        <a:custGeom>
                          <a:avLst/>
                          <a:gdLst>
                            <a:gd name="csX0" fmla="*/ 326526 w 1619476"/>
                            <a:gd name="csY0" fmla="*/ 137059 h 693081"/>
                            <a:gd name="csX1" fmla="*/ 325447 w 1619476"/>
                            <a:gd name="csY1" fmla="*/ 134939 h 693081"/>
                            <a:gd name="csX2" fmla="*/ 332430 w 1619476"/>
                            <a:gd name="csY2" fmla="*/ 130355 h 693081"/>
                            <a:gd name="csX3" fmla="*/ 333039 w 1619476"/>
                            <a:gd name="csY3" fmla="*/ 130343 h 693081"/>
                            <a:gd name="csX4" fmla="*/ 339831 w 1619476"/>
                            <a:gd name="csY4" fmla="*/ 134228 h 693081"/>
                            <a:gd name="csX5" fmla="*/ 332836 w 1619476"/>
                            <a:gd name="csY5" fmla="*/ 138823 h 693081"/>
                            <a:gd name="csX6" fmla="*/ 332239 w 1619476"/>
                            <a:gd name="csY6" fmla="*/ 138836 h 693081"/>
                            <a:gd name="csX7" fmla="*/ 326526 w 1619476"/>
                            <a:gd name="csY7" fmla="*/ 137059 h 693081"/>
                            <a:gd name="csX8" fmla="*/ 308752 w 1619476"/>
                            <a:gd name="csY8" fmla="*/ 149996 h 693081"/>
                            <a:gd name="csX9" fmla="*/ 308726 w 1619476"/>
                            <a:gd name="csY9" fmla="*/ 149716 h 693081"/>
                            <a:gd name="csX10" fmla="*/ 318578 w 1619476"/>
                            <a:gd name="csY10" fmla="*/ 146327 h 693081"/>
                            <a:gd name="csX11" fmla="*/ 323124 w 1619476"/>
                            <a:gd name="csY11" fmla="*/ 146860 h 693081"/>
                            <a:gd name="csX12" fmla="*/ 315252 w 1619476"/>
                            <a:gd name="csY12" fmla="*/ 148777 h 693081"/>
                            <a:gd name="csX13" fmla="*/ 323009 w 1619476"/>
                            <a:gd name="csY13" fmla="*/ 148599 h 693081"/>
                            <a:gd name="csX14" fmla="*/ 315328 w 1619476"/>
                            <a:gd name="csY14" fmla="*/ 149767 h 693081"/>
                            <a:gd name="csX15" fmla="*/ 323428 w 1619476"/>
                            <a:gd name="csY15" fmla="*/ 150288 h 693081"/>
                            <a:gd name="csX16" fmla="*/ 319048 w 1619476"/>
                            <a:gd name="csY16" fmla="*/ 151621 h 693081"/>
                            <a:gd name="csX17" fmla="*/ 308752 w 1619476"/>
                            <a:gd name="csY17" fmla="*/ 149996 h 693081"/>
                            <a:gd name="csX18" fmla="*/ 329484 w 1619476"/>
                            <a:gd name="csY18" fmla="*/ 148751 h 693081"/>
                            <a:gd name="csX19" fmla="*/ 329471 w 1619476"/>
                            <a:gd name="csY19" fmla="*/ 148472 h 693081"/>
                            <a:gd name="csX20" fmla="*/ 339387 w 1619476"/>
                            <a:gd name="csY20" fmla="*/ 145260 h 693081"/>
                            <a:gd name="csX21" fmla="*/ 343907 w 1619476"/>
                            <a:gd name="csY21" fmla="*/ 145882 h 693081"/>
                            <a:gd name="csX22" fmla="*/ 335997 w 1619476"/>
                            <a:gd name="csY22" fmla="*/ 147660 h 693081"/>
                            <a:gd name="csX23" fmla="*/ 343780 w 1619476"/>
                            <a:gd name="csY23" fmla="*/ 147622 h 693081"/>
                            <a:gd name="csX24" fmla="*/ 336061 w 1619476"/>
                            <a:gd name="csY24" fmla="*/ 148650 h 693081"/>
                            <a:gd name="csX25" fmla="*/ 344135 w 1619476"/>
                            <a:gd name="csY25" fmla="*/ 149310 h 693081"/>
                            <a:gd name="csX26" fmla="*/ 339742 w 1619476"/>
                            <a:gd name="csY26" fmla="*/ 150567 h 693081"/>
                            <a:gd name="csX27" fmla="*/ 329484 w 1619476"/>
                            <a:gd name="csY27" fmla="*/ 148752 h 693081"/>
                            <a:gd name="csX28" fmla="*/ 405266 w 1619476"/>
                            <a:gd name="csY28" fmla="*/ 152230 h 693081"/>
                            <a:gd name="csX29" fmla="*/ 395427 w 1619476"/>
                            <a:gd name="csY29" fmla="*/ 148840 h 693081"/>
                            <a:gd name="csX30" fmla="*/ 395439 w 1619476"/>
                            <a:gd name="csY30" fmla="*/ 148561 h 693081"/>
                            <a:gd name="csX31" fmla="*/ 405736 w 1619476"/>
                            <a:gd name="csY31" fmla="*/ 146936 h 693081"/>
                            <a:gd name="csX32" fmla="*/ 410116 w 1619476"/>
                            <a:gd name="csY32" fmla="*/ 148256 h 693081"/>
                            <a:gd name="csX33" fmla="*/ 402029 w 1619476"/>
                            <a:gd name="csY33" fmla="*/ 148777 h 693081"/>
                            <a:gd name="csX34" fmla="*/ 409710 w 1619476"/>
                            <a:gd name="csY34" fmla="*/ 149945 h 693081"/>
                            <a:gd name="csX35" fmla="*/ 401940 w 1619476"/>
                            <a:gd name="csY35" fmla="*/ 149767 h 693081"/>
                            <a:gd name="csX36" fmla="*/ 409824 w 1619476"/>
                            <a:gd name="csY36" fmla="*/ 151672 h 693081"/>
                            <a:gd name="csX37" fmla="*/ 405266 w 1619476"/>
                            <a:gd name="csY37" fmla="*/ 152230 h 693081"/>
                            <a:gd name="csX38" fmla="*/ 384267 w 1619476"/>
                            <a:gd name="csY38" fmla="*/ 151176 h 693081"/>
                            <a:gd name="csX39" fmla="*/ 374351 w 1619476"/>
                            <a:gd name="csY39" fmla="*/ 147964 h 693081"/>
                            <a:gd name="csX40" fmla="*/ 374364 w 1619476"/>
                            <a:gd name="csY40" fmla="*/ 147672 h 693081"/>
                            <a:gd name="csX41" fmla="*/ 384635 w 1619476"/>
                            <a:gd name="csY41" fmla="*/ 145882 h 693081"/>
                            <a:gd name="csX42" fmla="*/ 389028 w 1619476"/>
                            <a:gd name="csY42" fmla="*/ 147126 h 693081"/>
                            <a:gd name="csX43" fmla="*/ 380953 w 1619476"/>
                            <a:gd name="csY43" fmla="*/ 147774 h 693081"/>
                            <a:gd name="csX44" fmla="*/ 388660 w 1619476"/>
                            <a:gd name="csY44" fmla="*/ 148828 h 693081"/>
                            <a:gd name="csX45" fmla="*/ 380877 w 1619476"/>
                            <a:gd name="csY45" fmla="*/ 148777 h 693081"/>
                            <a:gd name="csX46" fmla="*/ 388787 w 1619476"/>
                            <a:gd name="csY46" fmla="*/ 150554 h 693081"/>
                            <a:gd name="csX47" fmla="*/ 384267 w 1619476"/>
                            <a:gd name="csY47" fmla="*/ 151176 h 693081"/>
                            <a:gd name="csX48" fmla="*/ 361630 w 1619476"/>
                            <a:gd name="csY48" fmla="*/ 150478 h 693081"/>
                            <a:gd name="csX49" fmla="*/ 351524 w 1619476"/>
                            <a:gd name="csY49" fmla="*/ 147964 h 693081"/>
                            <a:gd name="csX50" fmla="*/ 351524 w 1619476"/>
                            <a:gd name="csY50" fmla="*/ 147685 h 693081"/>
                            <a:gd name="csX51" fmla="*/ 361630 w 1619476"/>
                            <a:gd name="csY51" fmla="*/ 145159 h 693081"/>
                            <a:gd name="csX52" fmla="*/ 366112 w 1619476"/>
                            <a:gd name="csY52" fmla="*/ 146098 h 693081"/>
                            <a:gd name="csX53" fmla="*/ 358088 w 1619476"/>
                            <a:gd name="csY53" fmla="*/ 147317 h 693081"/>
                            <a:gd name="csX54" fmla="*/ 365845 w 1619476"/>
                            <a:gd name="csY54" fmla="*/ 147825 h 693081"/>
                            <a:gd name="csX55" fmla="*/ 358088 w 1619476"/>
                            <a:gd name="csY55" fmla="*/ 148320 h 693081"/>
                            <a:gd name="csX56" fmla="*/ 366112 w 1619476"/>
                            <a:gd name="csY56" fmla="*/ 149539 h 693081"/>
                            <a:gd name="csX57" fmla="*/ 361630 w 1619476"/>
                            <a:gd name="csY57" fmla="*/ 150478 h 693081"/>
                            <a:gd name="csX58" fmla="*/ 403285 w 1619476"/>
                            <a:gd name="csY58" fmla="*/ 167198 h 693081"/>
                            <a:gd name="csX59" fmla="*/ 406091 w 1619476"/>
                            <a:gd name="csY59" fmla="*/ 170474 h 693081"/>
                            <a:gd name="csX60" fmla="*/ 391593 w 1619476"/>
                            <a:gd name="csY60" fmla="*/ 161422 h 693081"/>
                            <a:gd name="csX61" fmla="*/ 395858 w 1619476"/>
                            <a:gd name="csY61" fmla="*/ 170106 h 693081"/>
                            <a:gd name="csX62" fmla="*/ 385587 w 1619476"/>
                            <a:gd name="csY62" fmla="*/ 161955 h 693081"/>
                            <a:gd name="csX63" fmla="*/ 382591 w 1619476"/>
                            <a:gd name="csY63" fmla="*/ 157232 h 693081"/>
                            <a:gd name="csX64" fmla="*/ 382007 w 1619476"/>
                            <a:gd name="csY64" fmla="*/ 156826 h 693081"/>
                            <a:gd name="csX65" fmla="*/ 391212 w 1619476"/>
                            <a:gd name="csY65" fmla="*/ 166043 h 693081"/>
                            <a:gd name="csX66" fmla="*/ 389993 w 1619476"/>
                            <a:gd name="csY66" fmla="*/ 157638 h 693081"/>
                            <a:gd name="csX67" fmla="*/ 394868 w 1619476"/>
                            <a:gd name="csY67" fmla="*/ 163225 h 693081"/>
                            <a:gd name="csX68" fmla="*/ 399553 w 1619476"/>
                            <a:gd name="csY68" fmla="*/ 166068 h 693081"/>
                            <a:gd name="csX69" fmla="*/ 395021 w 1619476"/>
                            <a:gd name="csY69" fmla="*/ 157143 h 693081"/>
                            <a:gd name="csX70" fmla="*/ 403285 w 1619476"/>
                            <a:gd name="csY70" fmla="*/ 167198 h 693081"/>
                            <a:gd name="csX71" fmla="*/ 357212 w 1619476"/>
                            <a:gd name="csY71" fmla="*/ 165383 h 693081"/>
                            <a:gd name="csX72" fmla="*/ 359383 w 1619476"/>
                            <a:gd name="csY72" fmla="*/ 168443 h 693081"/>
                            <a:gd name="csX73" fmla="*/ 344897 w 1619476"/>
                            <a:gd name="csY73" fmla="*/ 160279 h 693081"/>
                            <a:gd name="csX74" fmla="*/ 350305 w 1619476"/>
                            <a:gd name="csY74" fmla="*/ 168836 h 693081"/>
                            <a:gd name="csX75" fmla="*/ 339234 w 1619476"/>
                            <a:gd name="csY75" fmla="*/ 161219 h 693081"/>
                            <a:gd name="csX76" fmla="*/ 335883 w 1619476"/>
                            <a:gd name="csY76" fmla="*/ 156724 h 693081"/>
                            <a:gd name="csX77" fmla="*/ 335261 w 1619476"/>
                            <a:gd name="csY77" fmla="*/ 156369 h 693081"/>
                            <a:gd name="csX78" fmla="*/ 344732 w 1619476"/>
                            <a:gd name="csY78" fmla="*/ 164215 h 693081"/>
                            <a:gd name="csX79" fmla="*/ 342332 w 1619476"/>
                            <a:gd name="csY79" fmla="*/ 156267 h 693081"/>
                            <a:gd name="csX80" fmla="*/ 349429 w 1619476"/>
                            <a:gd name="csY80" fmla="*/ 161320 h 693081"/>
                            <a:gd name="csX81" fmla="*/ 353555 w 1619476"/>
                            <a:gd name="csY81" fmla="*/ 164012 h 693081"/>
                            <a:gd name="csX82" fmla="*/ 347995 w 1619476"/>
                            <a:gd name="csY82" fmla="*/ 155417 h 693081"/>
                            <a:gd name="csX83" fmla="*/ 357212 w 1619476"/>
                            <a:gd name="csY83" fmla="*/ 165383 h 693081"/>
                            <a:gd name="csX84" fmla="*/ 369400 w 1619476"/>
                            <a:gd name="csY84" fmla="*/ 135853 h 693081"/>
                            <a:gd name="csX85" fmla="*/ 349963 w 1619476"/>
                            <a:gd name="csY85" fmla="*/ 135853 h 693081"/>
                            <a:gd name="csX86" fmla="*/ 349963 w 1619476"/>
                            <a:gd name="csY86" fmla="*/ 127854 h 693081"/>
                            <a:gd name="csX87" fmla="*/ 369400 w 1619476"/>
                            <a:gd name="csY87" fmla="*/ 127854 h 693081"/>
                            <a:gd name="csX88" fmla="*/ 369400 w 1619476"/>
                            <a:gd name="csY88" fmla="*/ 135853 h 693081"/>
                            <a:gd name="csX89" fmla="*/ 380572 w 1619476"/>
                            <a:gd name="csY89" fmla="*/ 136475 h 693081"/>
                            <a:gd name="csX90" fmla="*/ 379696 w 1619476"/>
                            <a:gd name="csY90" fmla="*/ 134240 h 693081"/>
                            <a:gd name="csX91" fmla="*/ 380788 w 1619476"/>
                            <a:gd name="csY91" fmla="*/ 132107 h 693081"/>
                            <a:gd name="csX92" fmla="*/ 387073 w 1619476"/>
                            <a:gd name="csY92" fmla="*/ 130368 h 693081"/>
                            <a:gd name="csX93" fmla="*/ 393179 w 1619476"/>
                            <a:gd name="csY93" fmla="*/ 132717 h 693081"/>
                            <a:gd name="csX94" fmla="*/ 394055 w 1619476"/>
                            <a:gd name="csY94" fmla="*/ 134939 h 693081"/>
                            <a:gd name="csX95" fmla="*/ 392964 w 1619476"/>
                            <a:gd name="csY95" fmla="*/ 137071 h 693081"/>
                            <a:gd name="csX96" fmla="*/ 387276 w 1619476"/>
                            <a:gd name="csY96" fmla="*/ 138836 h 693081"/>
                            <a:gd name="csX97" fmla="*/ 386654 w 1619476"/>
                            <a:gd name="csY97" fmla="*/ 138811 h 693081"/>
                            <a:gd name="csX98" fmla="*/ 380572 w 1619476"/>
                            <a:gd name="csY98" fmla="*/ 136475 h 693081"/>
                            <a:gd name="csX99" fmla="*/ 233567 w 1619476"/>
                            <a:gd name="csY99" fmla="*/ 110118 h 693081"/>
                            <a:gd name="csX100" fmla="*/ 236944 w 1619476"/>
                            <a:gd name="csY100" fmla="*/ 114156 h 693081"/>
                            <a:gd name="csX101" fmla="*/ 238239 w 1619476"/>
                            <a:gd name="csY101" fmla="*/ 115032 h 693081"/>
                            <a:gd name="csX102" fmla="*/ 238721 w 1619476"/>
                            <a:gd name="csY102" fmla="*/ 114079 h 693081"/>
                            <a:gd name="csX103" fmla="*/ 238810 w 1619476"/>
                            <a:gd name="csY103" fmla="*/ 109407 h 693081"/>
                            <a:gd name="csX104" fmla="*/ 238848 w 1619476"/>
                            <a:gd name="csY104" fmla="*/ 108836 h 693081"/>
                            <a:gd name="csX105" fmla="*/ 239787 w 1619476"/>
                            <a:gd name="csY105" fmla="*/ 103186 h 693081"/>
                            <a:gd name="csX106" fmla="*/ 242111 w 1619476"/>
                            <a:gd name="csY106" fmla="*/ 110588 h 693081"/>
                            <a:gd name="csX107" fmla="*/ 243165 w 1619476"/>
                            <a:gd name="csY107" fmla="*/ 112403 h 693081"/>
                            <a:gd name="csX108" fmla="*/ 244434 w 1619476"/>
                            <a:gd name="csY108" fmla="*/ 111464 h 693081"/>
                            <a:gd name="csX109" fmla="*/ 244536 w 1619476"/>
                            <a:gd name="csY109" fmla="*/ 111312 h 693081"/>
                            <a:gd name="csX110" fmla="*/ 248433 w 1619476"/>
                            <a:gd name="csY110" fmla="*/ 107021 h 693081"/>
                            <a:gd name="csX111" fmla="*/ 245793 w 1619476"/>
                            <a:gd name="csY111" fmla="*/ 113724 h 693081"/>
                            <a:gd name="csX112" fmla="*/ 245666 w 1619476"/>
                            <a:gd name="csY112" fmla="*/ 115222 h 693081"/>
                            <a:gd name="csX113" fmla="*/ 248078 w 1619476"/>
                            <a:gd name="csY113" fmla="*/ 113927 h 693081"/>
                            <a:gd name="csX114" fmla="*/ 250642 w 1619476"/>
                            <a:gd name="csY114" fmla="*/ 111769 h 693081"/>
                            <a:gd name="csX115" fmla="*/ 252940 w 1619476"/>
                            <a:gd name="csY115" fmla="*/ 110474 h 693081"/>
                            <a:gd name="csX116" fmla="*/ 252229 w 1619476"/>
                            <a:gd name="csY116" fmla="*/ 111134 h 693081"/>
                            <a:gd name="csX117" fmla="*/ 248471 w 1619476"/>
                            <a:gd name="csY117" fmla="*/ 122129 h 693081"/>
                            <a:gd name="csX118" fmla="*/ 249982 w 1619476"/>
                            <a:gd name="csY118" fmla="*/ 126775 h 693081"/>
                            <a:gd name="csX119" fmla="*/ 250211 w 1619476"/>
                            <a:gd name="csY119" fmla="*/ 126902 h 693081"/>
                            <a:gd name="csX120" fmla="*/ 248306 w 1619476"/>
                            <a:gd name="csY120" fmla="*/ 126382 h 693081"/>
                            <a:gd name="csX121" fmla="*/ 243177 w 1619476"/>
                            <a:gd name="csY121" fmla="*/ 125214 h 693081"/>
                            <a:gd name="csX122" fmla="*/ 242593 w 1619476"/>
                            <a:gd name="csY122" fmla="*/ 125188 h 693081"/>
                            <a:gd name="csX123" fmla="*/ 239597 w 1619476"/>
                            <a:gd name="csY123" fmla="*/ 125671 h 693081"/>
                            <a:gd name="csX124" fmla="*/ 236550 w 1619476"/>
                            <a:gd name="csY124" fmla="*/ 125810 h 693081"/>
                            <a:gd name="csX125" fmla="*/ 234760 w 1619476"/>
                            <a:gd name="csY125" fmla="*/ 118688 h 693081"/>
                            <a:gd name="csX126" fmla="*/ 234988 w 1619476"/>
                            <a:gd name="csY126" fmla="*/ 117291 h 693081"/>
                            <a:gd name="csX127" fmla="*/ 234252 w 1619476"/>
                            <a:gd name="csY127" fmla="*/ 113597 h 693081"/>
                            <a:gd name="csX128" fmla="*/ 232487 w 1619476"/>
                            <a:gd name="csY128" fmla="*/ 109674 h 693081"/>
                            <a:gd name="csX129" fmla="*/ 232157 w 1619476"/>
                            <a:gd name="csY129" fmla="*/ 108849 h 693081"/>
                            <a:gd name="csX130" fmla="*/ 233567 w 1619476"/>
                            <a:gd name="csY130" fmla="*/ 110118 h 693081"/>
                            <a:gd name="csX131" fmla="*/ 265484 w 1619476"/>
                            <a:gd name="csY131" fmla="*/ 94223 h 693081"/>
                            <a:gd name="csX132" fmla="*/ 265471 w 1619476"/>
                            <a:gd name="csY132" fmla="*/ 94198 h 693081"/>
                            <a:gd name="csX133" fmla="*/ 266347 w 1619476"/>
                            <a:gd name="csY133" fmla="*/ 94274 h 693081"/>
                            <a:gd name="csX134" fmla="*/ 268201 w 1619476"/>
                            <a:gd name="csY134" fmla="*/ 96166 h 693081"/>
                            <a:gd name="csX135" fmla="*/ 268950 w 1619476"/>
                            <a:gd name="csY135" fmla="*/ 102031 h 693081"/>
                            <a:gd name="csX136" fmla="*/ 265014 w 1619476"/>
                            <a:gd name="csY136" fmla="*/ 98705 h 693081"/>
                            <a:gd name="csX137" fmla="*/ 262285 w 1619476"/>
                            <a:gd name="csY137" fmla="*/ 96204 h 693081"/>
                            <a:gd name="csX138" fmla="*/ 265484 w 1619476"/>
                            <a:gd name="csY138" fmla="*/ 94223 h 693081"/>
                            <a:gd name="csX139" fmla="*/ 254781 w 1619476"/>
                            <a:gd name="csY139" fmla="*/ 67372 h 693081"/>
                            <a:gd name="csX140" fmla="*/ 254756 w 1619476"/>
                            <a:gd name="csY140" fmla="*/ 67308 h 693081"/>
                            <a:gd name="csX141" fmla="*/ 253042 w 1619476"/>
                            <a:gd name="csY141" fmla="*/ 65962 h 693081"/>
                            <a:gd name="csX142" fmla="*/ 254274 w 1619476"/>
                            <a:gd name="csY142" fmla="*/ 62166 h 693081"/>
                            <a:gd name="csX143" fmla="*/ 256102 w 1619476"/>
                            <a:gd name="csY143" fmla="*/ 61036 h 693081"/>
                            <a:gd name="csX144" fmla="*/ 259923 w 1619476"/>
                            <a:gd name="csY144" fmla="*/ 63956 h 693081"/>
                            <a:gd name="csX145" fmla="*/ 262374 w 1619476"/>
                            <a:gd name="csY145" fmla="*/ 75002 h 693081"/>
                            <a:gd name="csX146" fmla="*/ 254781 w 1619476"/>
                            <a:gd name="csY146" fmla="*/ 67372 h 693081"/>
                            <a:gd name="csX147" fmla="*/ 248827 w 1619476"/>
                            <a:gd name="csY147" fmla="*/ 81527 h 693081"/>
                            <a:gd name="csX148" fmla="*/ 248294 w 1619476"/>
                            <a:gd name="csY148" fmla="*/ 82353 h 693081"/>
                            <a:gd name="csX149" fmla="*/ 248611 w 1619476"/>
                            <a:gd name="csY149" fmla="*/ 85197 h 693081"/>
                            <a:gd name="csX150" fmla="*/ 243812 w 1619476"/>
                            <a:gd name="csY150" fmla="*/ 85438 h 693081"/>
                            <a:gd name="csX151" fmla="*/ 239242 w 1619476"/>
                            <a:gd name="csY151" fmla="*/ 85704 h 693081"/>
                            <a:gd name="csX152" fmla="*/ 236995 w 1619476"/>
                            <a:gd name="csY152" fmla="*/ 79623 h 693081"/>
                            <a:gd name="csX153" fmla="*/ 236956 w 1619476"/>
                            <a:gd name="csY153" fmla="*/ 78988 h 693081"/>
                            <a:gd name="csX154" fmla="*/ 235738 w 1619476"/>
                            <a:gd name="csY154" fmla="*/ 74291 h 693081"/>
                            <a:gd name="csX155" fmla="*/ 237363 w 1619476"/>
                            <a:gd name="csY155" fmla="*/ 75713 h 693081"/>
                            <a:gd name="csX156" fmla="*/ 237337 w 1619476"/>
                            <a:gd name="csY156" fmla="*/ 75725 h 693081"/>
                            <a:gd name="csX157" fmla="*/ 239915 w 1619476"/>
                            <a:gd name="csY157" fmla="*/ 80436 h 693081"/>
                            <a:gd name="csX158" fmla="*/ 240892 w 1619476"/>
                            <a:gd name="csY158" fmla="*/ 81400 h 693081"/>
                            <a:gd name="csX159" fmla="*/ 241451 w 1619476"/>
                            <a:gd name="csY159" fmla="*/ 81147 h 693081"/>
                            <a:gd name="csX160" fmla="*/ 241387 w 1619476"/>
                            <a:gd name="csY160" fmla="*/ 80588 h 693081"/>
                            <a:gd name="csX161" fmla="*/ 241921 w 1619476"/>
                            <a:gd name="csY161" fmla="*/ 74367 h 693081"/>
                            <a:gd name="csX162" fmla="*/ 242771 w 1619476"/>
                            <a:gd name="csY162" fmla="*/ 72361 h 693081"/>
                            <a:gd name="csX163" fmla="*/ 244282 w 1619476"/>
                            <a:gd name="csY163" fmla="*/ 74938 h 693081"/>
                            <a:gd name="csX164" fmla="*/ 245513 w 1619476"/>
                            <a:gd name="csY164" fmla="*/ 79344 h 693081"/>
                            <a:gd name="csX165" fmla="*/ 245551 w 1619476"/>
                            <a:gd name="csY165" fmla="*/ 80004 h 693081"/>
                            <a:gd name="csX166" fmla="*/ 246796 w 1619476"/>
                            <a:gd name="csY166" fmla="*/ 79966 h 693081"/>
                            <a:gd name="csX167" fmla="*/ 246796 w 1619476"/>
                            <a:gd name="csY167" fmla="*/ 79344 h 693081"/>
                            <a:gd name="csX168" fmla="*/ 248472 w 1619476"/>
                            <a:gd name="csY168" fmla="*/ 76652 h 693081"/>
                            <a:gd name="csX169" fmla="*/ 249690 w 1619476"/>
                            <a:gd name="csY169" fmla="*/ 75345 h 693081"/>
                            <a:gd name="csX170" fmla="*/ 250084 w 1619476"/>
                            <a:gd name="csY170" fmla="*/ 74291 h 693081"/>
                            <a:gd name="csX171" fmla="*/ 250338 w 1619476"/>
                            <a:gd name="csY171" fmla="*/ 73580 h 693081"/>
                            <a:gd name="csX172" fmla="*/ 248827 w 1619476"/>
                            <a:gd name="csY172" fmla="*/ 81527 h 693081"/>
                            <a:gd name="csX173" fmla="*/ 311253 w 1619476"/>
                            <a:gd name="csY173" fmla="*/ 164291 h 693081"/>
                            <a:gd name="csX174" fmla="*/ 315963 w 1619476"/>
                            <a:gd name="csY174" fmla="*/ 171477 h 693081"/>
                            <a:gd name="csX175" fmla="*/ 307990 w 1619476"/>
                            <a:gd name="csY175" fmla="*/ 171909 h 693081"/>
                            <a:gd name="csX176" fmla="*/ 303394 w 1619476"/>
                            <a:gd name="csY176" fmla="*/ 172404 h 693081"/>
                            <a:gd name="csX177" fmla="*/ 294088 w 1619476"/>
                            <a:gd name="csY177" fmla="*/ 170410 h 693081"/>
                            <a:gd name="csX178" fmla="*/ 292412 w 1619476"/>
                            <a:gd name="csY178" fmla="*/ 160876 h 693081"/>
                            <a:gd name="csX179" fmla="*/ 301071 w 1619476"/>
                            <a:gd name="csY179" fmla="*/ 154896 h 693081"/>
                            <a:gd name="csX180" fmla="*/ 304384 w 1619476"/>
                            <a:gd name="csY180" fmla="*/ 161384 h 693081"/>
                            <a:gd name="csX181" fmla="*/ 305375 w 1619476"/>
                            <a:gd name="csY181" fmla="*/ 164228 h 693081"/>
                            <a:gd name="csX182" fmla="*/ 297833 w 1619476"/>
                            <a:gd name="csY182" fmla="*/ 159391 h 693081"/>
                            <a:gd name="csX183" fmla="*/ 297262 w 1619476"/>
                            <a:gd name="csY183" fmla="*/ 166779 h 693081"/>
                            <a:gd name="csX184" fmla="*/ 293885 w 1619476"/>
                            <a:gd name="csY184" fmla="*/ 160584 h 693081"/>
                            <a:gd name="csX185" fmla="*/ 293834 w 1619476"/>
                            <a:gd name="csY185" fmla="*/ 159784 h 693081"/>
                            <a:gd name="csX186" fmla="*/ 299471 w 1619476"/>
                            <a:gd name="csY186" fmla="*/ 171566 h 693081"/>
                            <a:gd name="csX187" fmla="*/ 298773 w 1619476"/>
                            <a:gd name="csY187" fmla="*/ 162120 h 693081"/>
                            <a:gd name="csX188" fmla="*/ 311583 w 1619476"/>
                            <a:gd name="csY188" fmla="*/ 168874 h 693081"/>
                            <a:gd name="csX189" fmla="*/ 308828 w 1619476"/>
                            <a:gd name="csY189" fmla="*/ 164837 h 693081"/>
                            <a:gd name="csX190" fmla="*/ 301084 w 1619476"/>
                            <a:gd name="csY190" fmla="*/ 154896 h 693081"/>
                            <a:gd name="csX191" fmla="*/ 302137 w 1619476"/>
                            <a:gd name="csY191" fmla="*/ 154719 h 693081"/>
                            <a:gd name="csX192" fmla="*/ 302379 w 1619476"/>
                            <a:gd name="csY192" fmla="*/ 154719 h 693081"/>
                            <a:gd name="csX193" fmla="*/ 311253 w 1619476"/>
                            <a:gd name="csY193" fmla="*/ 164291 h 693081"/>
                            <a:gd name="csX194" fmla="*/ 303915 w 1619476"/>
                            <a:gd name="csY194" fmla="*/ 148625 h 693081"/>
                            <a:gd name="csX195" fmla="*/ 307495 w 1619476"/>
                            <a:gd name="csY195" fmla="*/ 144828 h 693081"/>
                            <a:gd name="csX196" fmla="*/ 307964 w 1619476"/>
                            <a:gd name="csY196" fmla="*/ 144803 h 693081"/>
                            <a:gd name="csX197" fmla="*/ 309843 w 1619476"/>
                            <a:gd name="csY197" fmla="*/ 144828 h 693081"/>
                            <a:gd name="csX198" fmla="*/ 311265 w 1619476"/>
                            <a:gd name="csY198" fmla="*/ 144562 h 693081"/>
                            <a:gd name="csX199" fmla="*/ 314046 w 1619476"/>
                            <a:gd name="csY199" fmla="*/ 144473 h 693081"/>
                            <a:gd name="csX200" fmla="*/ 314896 w 1619476"/>
                            <a:gd name="csY200" fmla="*/ 144816 h 693081"/>
                            <a:gd name="csX201" fmla="*/ 315125 w 1619476"/>
                            <a:gd name="csY201" fmla="*/ 144917 h 693081"/>
                            <a:gd name="csX202" fmla="*/ 316318 w 1619476"/>
                            <a:gd name="csY202" fmla="*/ 144587 h 693081"/>
                            <a:gd name="csX203" fmla="*/ 320978 w 1619476"/>
                            <a:gd name="csY203" fmla="*/ 143673 h 693081"/>
                            <a:gd name="csX204" fmla="*/ 321981 w 1619476"/>
                            <a:gd name="csY204" fmla="*/ 144016 h 693081"/>
                            <a:gd name="csX205" fmla="*/ 323098 w 1619476"/>
                            <a:gd name="csY205" fmla="*/ 143864 h 693081"/>
                            <a:gd name="csX206" fmla="*/ 327541 w 1619476"/>
                            <a:gd name="csY206" fmla="*/ 143089 h 693081"/>
                            <a:gd name="csX207" fmla="*/ 328519 w 1619476"/>
                            <a:gd name="csY207" fmla="*/ 143368 h 693081"/>
                            <a:gd name="csX208" fmla="*/ 329789 w 1619476"/>
                            <a:gd name="csY208" fmla="*/ 143292 h 693081"/>
                            <a:gd name="csX209" fmla="*/ 333889 w 1619476"/>
                            <a:gd name="csY209" fmla="*/ 142632 h 693081"/>
                            <a:gd name="csX210" fmla="*/ 334118 w 1619476"/>
                            <a:gd name="csY210" fmla="*/ 142683 h 693081"/>
                            <a:gd name="csX211" fmla="*/ 335057 w 1619476"/>
                            <a:gd name="csY211" fmla="*/ 143013 h 693081"/>
                            <a:gd name="csX212" fmla="*/ 336213 w 1619476"/>
                            <a:gd name="csY212" fmla="*/ 142835 h 693081"/>
                            <a:gd name="csX213" fmla="*/ 340276 w 1619476"/>
                            <a:gd name="csY213" fmla="*/ 142327 h 693081"/>
                            <a:gd name="csX214" fmla="*/ 341164 w 1619476"/>
                            <a:gd name="csY214" fmla="*/ 142734 h 693081"/>
                            <a:gd name="csX215" fmla="*/ 341482 w 1619476"/>
                            <a:gd name="csY215" fmla="*/ 142886 h 693081"/>
                            <a:gd name="csX216" fmla="*/ 342396 w 1619476"/>
                            <a:gd name="csY216" fmla="*/ 142708 h 693081"/>
                            <a:gd name="csX217" fmla="*/ 346877 w 1619476"/>
                            <a:gd name="csY217" fmla="*/ 142099 h 693081"/>
                            <a:gd name="csX218" fmla="*/ 347664 w 1619476"/>
                            <a:gd name="csY218" fmla="*/ 142467 h 693081"/>
                            <a:gd name="csX219" fmla="*/ 348718 w 1619476"/>
                            <a:gd name="csY219" fmla="*/ 142416 h 693081"/>
                            <a:gd name="csX220" fmla="*/ 353149 w 1619476"/>
                            <a:gd name="csY220" fmla="*/ 141947 h 693081"/>
                            <a:gd name="csX221" fmla="*/ 354444 w 1619476"/>
                            <a:gd name="csY221" fmla="*/ 142492 h 693081"/>
                            <a:gd name="csX222" fmla="*/ 355549 w 1619476"/>
                            <a:gd name="csY222" fmla="*/ 142378 h 693081"/>
                            <a:gd name="csX223" fmla="*/ 359548 w 1619476"/>
                            <a:gd name="csY223" fmla="*/ 141972 h 693081"/>
                            <a:gd name="csX224" fmla="*/ 360779 w 1619476"/>
                            <a:gd name="csY224" fmla="*/ 142467 h 693081"/>
                            <a:gd name="csX225" fmla="*/ 361744 w 1619476"/>
                            <a:gd name="csY225" fmla="*/ 142302 h 693081"/>
                            <a:gd name="csX226" fmla="*/ 366200 w 1619476"/>
                            <a:gd name="csY226" fmla="*/ 142023 h 693081"/>
                            <a:gd name="csX227" fmla="*/ 367026 w 1619476"/>
                            <a:gd name="csY227" fmla="*/ 142492 h 693081"/>
                            <a:gd name="csX228" fmla="*/ 368206 w 1619476"/>
                            <a:gd name="csY228" fmla="*/ 142416 h 693081"/>
                            <a:gd name="csX229" fmla="*/ 372739 w 1619476"/>
                            <a:gd name="csY229" fmla="*/ 142188 h 693081"/>
                            <a:gd name="csX230" fmla="*/ 373297 w 1619476"/>
                            <a:gd name="csY230" fmla="*/ 142531 h 693081"/>
                            <a:gd name="csX231" fmla="*/ 374529 w 1619476"/>
                            <a:gd name="csY231" fmla="*/ 142607 h 693081"/>
                            <a:gd name="csX232" fmla="*/ 379112 w 1619476"/>
                            <a:gd name="csY232" fmla="*/ 142454 h 693081"/>
                            <a:gd name="csX233" fmla="*/ 380013 w 1619476"/>
                            <a:gd name="csY233" fmla="*/ 142937 h 693081"/>
                            <a:gd name="csX234" fmla="*/ 381080 w 1619476"/>
                            <a:gd name="csY234" fmla="*/ 142899 h 693081"/>
                            <a:gd name="csX235" fmla="*/ 385447 w 1619476"/>
                            <a:gd name="csY235" fmla="*/ 142746 h 693081"/>
                            <a:gd name="csX236" fmla="*/ 386311 w 1619476"/>
                            <a:gd name="csY236" fmla="*/ 143280 h 693081"/>
                            <a:gd name="csX237" fmla="*/ 387263 w 1619476"/>
                            <a:gd name="csY237" fmla="*/ 143267 h 693081"/>
                            <a:gd name="csX238" fmla="*/ 391605 w 1619476"/>
                            <a:gd name="csY238" fmla="*/ 143165 h 693081"/>
                            <a:gd name="csX239" fmla="*/ 392570 w 1619476"/>
                            <a:gd name="csY239" fmla="*/ 143825 h 693081"/>
                            <a:gd name="csX240" fmla="*/ 393661 w 1619476"/>
                            <a:gd name="csY240" fmla="*/ 143825 h 693081"/>
                            <a:gd name="csX241" fmla="*/ 397889 w 1619476"/>
                            <a:gd name="csY241" fmla="*/ 143876 h 693081"/>
                            <a:gd name="csX242" fmla="*/ 398714 w 1619476"/>
                            <a:gd name="csY242" fmla="*/ 144333 h 693081"/>
                            <a:gd name="csX243" fmla="*/ 399019 w 1619476"/>
                            <a:gd name="csY243" fmla="*/ 144498 h 693081"/>
                            <a:gd name="csX244" fmla="*/ 400047 w 1619476"/>
                            <a:gd name="csY244" fmla="*/ 144435 h 693081"/>
                            <a:gd name="csX245" fmla="*/ 404453 w 1619476"/>
                            <a:gd name="csY245" fmla="*/ 144600 h 693081"/>
                            <a:gd name="csX246" fmla="*/ 405494 w 1619476"/>
                            <a:gd name="csY246" fmla="*/ 145159 h 693081"/>
                            <a:gd name="csX247" fmla="*/ 406522 w 1619476"/>
                            <a:gd name="csY247" fmla="*/ 145133 h 693081"/>
                            <a:gd name="csX248" fmla="*/ 411207 w 1619476"/>
                            <a:gd name="csY248" fmla="*/ 145285 h 693081"/>
                            <a:gd name="csX249" fmla="*/ 412299 w 1619476"/>
                            <a:gd name="csY249" fmla="*/ 145933 h 693081"/>
                            <a:gd name="csX250" fmla="*/ 413099 w 1619476"/>
                            <a:gd name="csY250" fmla="*/ 146212 h 693081"/>
                            <a:gd name="csX251" fmla="*/ 414267 w 1619476"/>
                            <a:gd name="csY251" fmla="*/ 146669 h 693081"/>
                            <a:gd name="csX252" fmla="*/ 415333 w 1619476"/>
                            <a:gd name="csY252" fmla="*/ 153335 h 693081"/>
                            <a:gd name="csX253" fmla="*/ 413543 w 1619476"/>
                            <a:gd name="csY253" fmla="*/ 153627 h 693081"/>
                            <a:gd name="csX254" fmla="*/ 407843 w 1619476"/>
                            <a:gd name="csY254" fmla="*/ 153170 h 693081"/>
                            <a:gd name="csX255" fmla="*/ 397991 w 1619476"/>
                            <a:gd name="csY255" fmla="*/ 154579 h 693081"/>
                            <a:gd name="csX256" fmla="*/ 391947 w 1619476"/>
                            <a:gd name="csY256" fmla="*/ 154033 h 693081"/>
                            <a:gd name="csX257" fmla="*/ 388634 w 1619476"/>
                            <a:gd name="csY257" fmla="*/ 154007 h 693081"/>
                            <a:gd name="csX258" fmla="*/ 377322 w 1619476"/>
                            <a:gd name="csY258" fmla="*/ 153982 h 693081"/>
                            <a:gd name="csX259" fmla="*/ 367749 w 1619476"/>
                            <a:gd name="csY259" fmla="*/ 152738 h 693081"/>
                            <a:gd name="csX260" fmla="*/ 363661 w 1619476"/>
                            <a:gd name="csY260" fmla="*/ 152941 h 693081"/>
                            <a:gd name="csX261" fmla="*/ 352933 w 1619476"/>
                            <a:gd name="csY261" fmla="*/ 153385 h 693081"/>
                            <a:gd name="csX262" fmla="*/ 345582 w 1619476"/>
                            <a:gd name="csY262" fmla="*/ 152357 h 693081"/>
                            <a:gd name="csX263" fmla="*/ 344934 w 1619476"/>
                            <a:gd name="csY263" fmla="*/ 152535 h 693081"/>
                            <a:gd name="csX264" fmla="*/ 342370 w 1619476"/>
                            <a:gd name="csY264" fmla="*/ 152687 h 693081"/>
                            <a:gd name="csX265" fmla="*/ 334003 w 1619476"/>
                            <a:gd name="csY265" fmla="*/ 152459 h 693081"/>
                            <a:gd name="csX266" fmla="*/ 330220 w 1619476"/>
                            <a:gd name="csY266" fmla="*/ 153601 h 693081"/>
                            <a:gd name="csX267" fmla="*/ 329991 w 1619476"/>
                            <a:gd name="csY267" fmla="*/ 153550 h 693081"/>
                            <a:gd name="csX268" fmla="*/ 320914 w 1619476"/>
                            <a:gd name="csY268" fmla="*/ 152814 h 693081"/>
                            <a:gd name="csX269" fmla="*/ 317905 w 1619476"/>
                            <a:gd name="csY269" fmla="*/ 153119 h 693081"/>
                            <a:gd name="csX270" fmla="*/ 306517 w 1619476"/>
                            <a:gd name="csY270" fmla="*/ 154134 h 693081"/>
                            <a:gd name="csX271" fmla="*/ 304879 w 1619476"/>
                            <a:gd name="csY271" fmla="*/ 153423 h 693081"/>
                            <a:gd name="csX272" fmla="*/ 303914 w 1619476"/>
                            <a:gd name="csY272" fmla="*/ 148624 h 693081"/>
                            <a:gd name="csX273" fmla="*/ 305171 w 1619476"/>
                            <a:gd name="csY273" fmla="*/ 131980 h 693081"/>
                            <a:gd name="csX274" fmla="*/ 304867 w 1619476"/>
                            <a:gd name="csY274" fmla="*/ 131016 h 693081"/>
                            <a:gd name="csX275" fmla="*/ 305755 w 1619476"/>
                            <a:gd name="csY275" fmla="*/ 127448 h 693081"/>
                            <a:gd name="csX276" fmla="*/ 317512 w 1619476"/>
                            <a:gd name="csY276" fmla="*/ 130190 h 693081"/>
                            <a:gd name="csX277" fmla="*/ 327465 w 1619476"/>
                            <a:gd name="csY277" fmla="*/ 127042 h 693081"/>
                            <a:gd name="csX278" fmla="*/ 329154 w 1619476"/>
                            <a:gd name="csY278" fmla="*/ 125252 h 693081"/>
                            <a:gd name="csX279" fmla="*/ 331820 w 1619476"/>
                            <a:gd name="csY279" fmla="*/ 129530 h 693081"/>
                            <a:gd name="csX280" fmla="*/ 333407 w 1619476"/>
                            <a:gd name="csY280" fmla="*/ 124503 h 693081"/>
                            <a:gd name="csX281" fmla="*/ 335604 w 1619476"/>
                            <a:gd name="csY281" fmla="*/ 126166 h 693081"/>
                            <a:gd name="csX282" fmla="*/ 346827 w 1619476"/>
                            <a:gd name="csY282" fmla="*/ 127143 h 693081"/>
                            <a:gd name="csX283" fmla="*/ 357555 w 1619476"/>
                            <a:gd name="csY283" fmla="*/ 121341 h 693081"/>
                            <a:gd name="csX284" fmla="*/ 357834 w 1619476"/>
                            <a:gd name="csY284" fmla="*/ 121024 h 693081"/>
                            <a:gd name="csX285" fmla="*/ 359764 w 1619476"/>
                            <a:gd name="csY285" fmla="*/ 127626 h 693081"/>
                            <a:gd name="csX286" fmla="*/ 361681 w 1619476"/>
                            <a:gd name="csY286" fmla="*/ 121024 h 693081"/>
                            <a:gd name="csX287" fmla="*/ 372676 w 1619476"/>
                            <a:gd name="csY287" fmla="*/ 127143 h 693081"/>
                            <a:gd name="csX288" fmla="*/ 386121 w 1619476"/>
                            <a:gd name="csY288" fmla="*/ 124503 h 693081"/>
                            <a:gd name="csX289" fmla="*/ 387695 w 1619476"/>
                            <a:gd name="csY289" fmla="*/ 129530 h 693081"/>
                            <a:gd name="csX290" fmla="*/ 390361 w 1619476"/>
                            <a:gd name="csY290" fmla="*/ 125252 h 693081"/>
                            <a:gd name="csX291" fmla="*/ 402003 w 1619476"/>
                            <a:gd name="csY291" fmla="*/ 130190 h 693081"/>
                            <a:gd name="csX292" fmla="*/ 403946 w 1619476"/>
                            <a:gd name="csY292" fmla="*/ 130254 h 693081"/>
                            <a:gd name="csX293" fmla="*/ 413760 w 1619476"/>
                            <a:gd name="csY293" fmla="*/ 127448 h 693081"/>
                            <a:gd name="csX294" fmla="*/ 414648 w 1619476"/>
                            <a:gd name="csY294" fmla="*/ 131066 h 693081"/>
                            <a:gd name="csX295" fmla="*/ 414369 w 1619476"/>
                            <a:gd name="csY295" fmla="*/ 131968 h 693081"/>
                            <a:gd name="csX296" fmla="*/ 404517 w 1619476"/>
                            <a:gd name="csY296" fmla="*/ 135726 h 693081"/>
                            <a:gd name="csX297" fmla="*/ 412414 w 1619476"/>
                            <a:gd name="csY297" fmla="*/ 141883 h 693081"/>
                            <a:gd name="csX298" fmla="*/ 412185 w 1619476"/>
                            <a:gd name="csY298" fmla="*/ 144397 h 693081"/>
                            <a:gd name="csX299" fmla="*/ 411754 w 1619476"/>
                            <a:gd name="csY299" fmla="*/ 144143 h 693081"/>
                            <a:gd name="csX300" fmla="*/ 406129 w 1619476"/>
                            <a:gd name="csY300" fmla="*/ 143927 h 693081"/>
                            <a:gd name="csX301" fmla="*/ 405977 w 1619476"/>
                            <a:gd name="csY301" fmla="*/ 143965 h 693081"/>
                            <a:gd name="csX302" fmla="*/ 405038 w 1619476"/>
                            <a:gd name="csY302" fmla="*/ 143457 h 693081"/>
                            <a:gd name="csX303" fmla="*/ 399604 w 1619476"/>
                            <a:gd name="csY303" fmla="*/ 143242 h 693081"/>
                            <a:gd name="csX304" fmla="*/ 399477 w 1619476"/>
                            <a:gd name="csY304" fmla="*/ 143280 h 693081"/>
                            <a:gd name="csX305" fmla="*/ 399350 w 1619476"/>
                            <a:gd name="csY305" fmla="*/ 143204 h 693081"/>
                            <a:gd name="csX306" fmla="*/ 398410 w 1619476"/>
                            <a:gd name="csY306" fmla="*/ 142721 h 693081"/>
                            <a:gd name="csX307" fmla="*/ 393230 w 1619476"/>
                            <a:gd name="csY307" fmla="*/ 142620 h 693081"/>
                            <a:gd name="csX308" fmla="*/ 393142 w 1619476"/>
                            <a:gd name="csY308" fmla="*/ 142658 h 693081"/>
                            <a:gd name="csX309" fmla="*/ 392075 w 1619476"/>
                            <a:gd name="csY309" fmla="*/ 141972 h 693081"/>
                            <a:gd name="csX310" fmla="*/ 386781 w 1619476"/>
                            <a:gd name="csY310" fmla="*/ 142074 h 693081"/>
                            <a:gd name="csX311" fmla="*/ 385981 w 1619476"/>
                            <a:gd name="csY311" fmla="*/ 141591 h 693081"/>
                            <a:gd name="csX312" fmla="*/ 380611 w 1619476"/>
                            <a:gd name="csY312" fmla="*/ 141718 h 693081"/>
                            <a:gd name="csX313" fmla="*/ 380534 w 1619476"/>
                            <a:gd name="csY313" fmla="*/ 141731 h 693081"/>
                            <a:gd name="csX314" fmla="*/ 379557 w 1619476"/>
                            <a:gd name="csY314" fmla="*/ 141248 h 693081"/>
                            <a:gd name="csX315" fmla="*/ 374123 w 1619476"/>
                            <a:gd name="csY315" fmla="*/ 141401 h 693081"/>
                            <a:gd name="csX316" fmla="*/ 374009 w 1619476"/>
                            <a:gd name="csY316" fmla="*/ 141439 h 693081"/>
                            <a:gd name="csX317" fmla="*/ 373209 w 1619476"/>
                            <a:gd name="csY317" fmla="*/ 141007 h 693081"/>
                            <a:gd name="csX318" fmla="*/ 367712 w 1619476"/>
                            <a:gd name="csY318" fmla="*/ 141248 h 693081"/>
                            <a:gd name="csX319" fmla="*/ 367572 w 1619476"/>
                            <a:gd name="csY319" fmla="*/ 141299 h 693081"/>
                            <a:gd name="csX320" fmla="*/ 366506 w 1619476"/>
                            <a:gd name="csY320" fmla="*/ 140779 h 693081"/>
                            <a:gd name="csX321" fmla="*/ 361173 w 1619476"/>
                            <a:gd name="csY321" fmla="*/ 141160 h 693081"/>
                            <a:gd name="csX322" fmla="*/ 361084 w 1619476"/>
                            <a:gd name="csY322" fmla="*/ 141210 h 693081"/>
                            <a:gd name="csX323" fmla="*/ 359891 w 1619476"/>
                            <a:gd name="csY323" fmla="*/ 140741 h 693081"/>
                            <a:gd name="csX324" fmla="*/ 355029 w 1619476"/>
                            <a:gd name="csY324" fmla="*/ 141210 h 693081"/>
                            <a:gd name="csX325" fmla="*/ 354876 w 1619476"/>
                            <a:gd name="csY325" fmla="*/ 141274 h 693081"/>
                            <a:gd name="csX326" fmla="*/ 353416 w 1619476"/>
                            <a:gd name="csY326" fmla="*/ 140702 h 693081"/>
                            <a:gd name="csX327" fmla="*/ 348249 w 1619476"/>
                            <a:gd name="csY327" fmla="*/ 141223 h 693081"/>
                            <a:gd name="csX328" fmla="*/ 348147 w 1619476"/>
                            <a:gd name="csY328" fmla="*/ 141261 h 693081"/>
                            <a:gd name="csX329" fmla="*/ 347081 w 1619476"/>
                            <a:gd name="csY329" fmla="*/ 140842 h 693081"/>
                            <a:gd name="csX330" fmla="*/ 341774 w 1619476"/>
                            <a:gd name="csY330" fmla="*/ 141591 h 693081"/>
                            <a:gd name="csX331" fmla="*/ 341761 w 1619476"/>
                            <a:gd name="csY331" fmla="*/ 141604 h 693081"/>
                            <a:gd name="csX332" fmla="*/ 341736 w 1619476"/>
                            <a:gd name="csY332" fmla="*/ 141591 h 693081"/>
                            <a:gd name="csX333" fmla="*/ 340606 w 1619476"/>
                            <a:gd name="csY333" fmla="*/ 141096 h 693081"/>
                            <a:gd name="csX334" fmla="*/ 335629 w 1619476"/>
                            <a:gd name="csY334" fmla="*/ 141693 h 693081"/>
                            <a:gd name="csX335" fmla="*/ 335464 w 1619476"/>
                            <a:gd name="csY335" fmla="*/ 141794 h 693081"/>
                            <a:gd name="csX336" fmla="*/ 334398 w 1619476"/>
                            <a:gd name="csY336" fmla="*/ 141439 h 693081"/>
                            <a:gd name="csX337" fmla="*/ 334207 w 1619476"/>
                            <a:gd name="csY337" fmla="*/ 141401 h 693081"/>
                            <a:gd name="csX338" fmla="*/ 329192 w 1619476"/>
                            <a:gd name="csY338" fmla="*/ 142175 h 693081"/>
                            <a:gd name="csX339" fmla="*/ 329078 w 1619476"/>
                            <a:gd name="csY339" fmla="*/ 142226 h 693081"/>
                            <a:gd name="csX340" fmla="*/ 327809 w 1619476"/>
                            <a:gd name="csY340" fmla="*/ 141832 h 693081"/>
                            <a:gd name="csX341" fmla="*/ 322451 w 1619476"/>
                            <a:gd name="csY341" fmla="*/ 142759 h 693081"/>
                            <a:gd name="csX342" fmla="*/ 322387 w 1619476"/>
                            <a:gd name="csY342" fmla="*/ 142810 h 693081"/>
                            <a:gd name="csX343" fmla="*/ 321372 w 1619476"/>
                            <a:gd name="csY343" fmla="*/ 142454 h 693081"/>
                            <a:gd name="csX344" fmla="*/ 315658 w 1619476"/>
                            <a:gd name="csY344" fmla="*/ 143495 h 693081"/>
                            <a:gd name="csX345" fmla="*/ 315417 w 1619476"/>
                            <a:gd name="csY345" fmla="*/ 143648 h 693081"/>
                            <a:gd name="csX346" fmla="*/ 314414 w 1619476"/>
                            <a:gd name="csY346" fmla="*/ 143242 h 693081"/>
                            <a:gd name="csX347" fmla="*/ 310745 w 1619476"/>
                            <a:gd name="csY347" fmla="*/ 143394 h 693081"/>
                            <a:gd name="csX348" fmla="*/ 310123 w 1619476"/>
                            <a:gd name="csY348" fmla="*/ 143572 h 693081"/>
                            <a:gd name="csX349" fmla="*/ 307838 w 1619476"/>
                            <a:gd name="csY349" fmla="*/ 143533 h 693081"/>
                            <a:gd name="csX350" fmla="*/ 307660 w 1619476"/>
                            <a:gd name="csY350" fmla="*/ 143546 h 693081"/>
                            <a:gd name="csX351" fmla="*/ 307444 w 1619476"/>
                            <a:gd name="csY351" fmla="*/ 141616 h 693081"/>
                            <a:gd name="csX352" fmla="*/ 314986 w 1619476"/>
                            <a:gd name="csY352" fmla="*/ 135726 h 693081"/>
                            <a:gd name="csX353" fmla="*/ 305172 w 1619476"/>
                            <a:gd name="csY353" fmla="*/ 131980 h 693081"/>
                            <a:gd name="csX354" fmla="*/ 305171 w 1619476"/>
                            <a:gd name="csY354" fmla="*/ 131980 h 693081"/>
                            <a:gd name="csX355" fmla="*/ 302264 w 1619476"/>
                            <a:gd name="csY355" fmla="*/ 122827 h 693081"/>
                            <a:gd name="csX356" fmla="*/ 303648 w 1619476"/>
                            <a:gd name="csY356" fmla="*/ 122141 h 693081"/>
                            <a:gd name="csX357" fmla="*/ 303876 w 1619476"/>
                            <a:gd name="csY357" fmla="*/ 121252 h 693081"/>
                            <a:gd name="csX358" fmla="*/ 315252 w 1619476"/>
                            <a:gd name="csY358" fmla="*/ 127981 h 693081"/>
                            <a:gd name="csX359" fmla="*/ 315963 w 1619476"/>
                            <a:gd name="csY359" fmla="*/ 127969 h 693081"/>
                            <a:gd name="csX360" fmla="*/ 326704 w 1619476"/>
                            <a:gd name="csY360" fmla="*/ 121710 h 693081"/>
                            <a:gd name="csX361" fmla="*/ 333179 w 1619476"/>
                            <a:gd name="csY361" fmla="*/ 120948 h 693081"/>
                            <a:gd name="csX362" fmla="*/ 333179 w 1619476"/>
                            <a:gd name="csY362" fmla="*/ 120960 h 693081"/>
                            <a:gd name="csX363" fmla="*/ 332912 w 1619476"/>
                            <a:gd name="csY363" fmla="*/ 121798 h 693081"/>
                            <a:gd name="csX364" fmla="*/ 331439 w 1619476"/>
                            <a:gd name="csY364" fmla="*/ 126470 h 693081"/>
                            <a:gd name="csX365" fmla="*/ 328646 w 1619476"/>
                            <a:gd name="csY365" fmla="*/ 122014 h 693081"/>
                            <a:gd name="csX366" fmla="*/ 328646 w 1619476"/>
                            <a:gd name="csY366" fmla="*/ 122027 h 693081"/>
                            <a:gd name="csX367" fmla="*/ 328646 w 1619476"/>
                            <a:gd name="csY367" fmla="*/ 122014 h 693081"/>
                            <a:gd name="csX368" fmla="*/ 328392 w 1619476"/>
                            <a:gd name="csY368" fmla="*/ 123728 h 693081"/>
                            <a:gd name="csX369" fmla="*/ 327415 w 1619476"/>
                            <a:gd name="csY369" fmla="*/ 125379 h 693081"/>
                            <a:gd name="csX370" fmla="*/ 317423 w 1619476"/>
                            <a:gd name="csY370" fmla="*/ 128908 h 693081"/>
                            <a:gd name="csX371" fmla="*/ 313983 w 1619476"/>
                            <a:gd name="csY371" fmla="*/ 128895 h 693081"/>
                            <a:gd name="csX372" fmla="*/ 306682 w 1619476"/>
                            <a:gd name="csY372" fmla="*/ 126369 h 693081"/>
                            <a:gd name="csX373" fmla="*/ 306060 w 1619476"/>
                            <a:gd name="csY373" fmla="*/ 125709 h 693081"/>
                            <a:gd name="csX374" fmla="*/ 305299 w 1619476"/>
                            <a:gd name="csY374" fmla="*/ 124071 h 693081"/>
                            <a:gd name="csX375" fmla="*/ 304130 w 1619476"/>
                            <a:gd name="csY375" fmla="*/ 128692 h 693081"/>
                            <a:gd name="csX376" fmla="*/ 302264 w 1619476"/>
                            <a:gd name="csY376" fmla="*/ 122827 h 693081"/>
                            <a:gd name="csX377" fmla="*/ 301312 w 1619476"/>
                            <a:gd name="csY377" fmla="*/ 121963 h 693081"/>
                            <a:gd name="csX378" fmla="*/ 298481 w 1619476"/>
                            <a:gd name="csY378" fmla="*/ 118663 h 693081"/>
                            <a:gd name="csX379" fmla="*/ 299154 w 1619476"/>
                            <a:gd name="csY379" fmla="*/ 115996 h 693081"/>
                            <a:gd name="csX380" fmla="*/ 299192 w 1619476"/>
                            <a:gd name="csY380" fmla="*/ 115958 h 693081"/>
                            <a:gd name="csX381" fmla="*/ 300461 w 1619476"/>
                            <a:gd name="csY381" fmla="*/ 115324 h 693081"/>
                            <a:gd name="csX382" fmla="*/ 300512 w 1619476"/>
                            <a:gd name="csY382" fmla="*/ 115324 h 693081"/>
                            <a:gd name="csX383" fmla="*/ 303343 w 1619476"/>
                            <a:gd name="csY383" fmla="*/ 118624 h 693081"/>
                            <a:gd name="csX384" fmla="*/ 303343 w 1619476"/>
                            <a:gd name="csY384" fmla="*/ 118637 h 693081"/>
                            <a:gd name="csX385" fmla="*/ 302683 w 1619476"/>
                            <a:gd name="csY385" fmla="*/ 121303 h 693081"/>
                            <a:gd name="csX386" fmla="*/ 301375 w 1619476"/>
                            <a:gd name="csY386" fmla="*/ 121963 h 693081"/>
                            <a:gd name="csX387" fmla="*/ 301312 w 1619476"/>
                            <a:gd name="csY387" fmla="*/ 121963 h 693081"/>
                            <a:gd name="csX388" fmla="*/ 297021 w 1619476"/>
                            <a:gd name="csY388" fmla="*/ 110728 h 693081"/>
                            <a:gd name="csX389" fmla="*/ 295205 w 1619476"/>
                            <a:gd name="csY389" fmla="*/ 106754 h 693081"/>
                            <a:gd name="csX390" fmla="*/ 306213 w 1619476"/>
                            <a:gd name="csY390" fmla="*/ 103466 h 693081"/>
                            <a:gd name="csX391" fmla="*/ 302188 w 1619476"/>
                            <a:gd name="csY391" fmla="*/ 114854 h 693081"/>
                            <a:gd name="csX392" fmla="*/ 300499 w 1619476"/>
                            <a:gd name="csY392" fmla="*/ 114041 h 693081"/>
                            <a:gd name="csX393" fmla="*/ 300436 w 1619476"/>
                            <a:gd name="csY393" fmla="*/ 114041 h 693081"/>
                            <a:gd name="csX394" fmla="*/ 298912 w 1619476"/>
                            <a:gd name="csY394" fmla="*/ 114790 h 693081"/>
                            <a:gd name="csX395" fmla="*/ 297021 w 1619476"/>
                            <a:gd name="csY395" fmla="*/ 110728 h 693081"/>
                            <a:gd name="csX396" fmla="*/ 294202 w 1619476"/>
                            <a:gd name="csY396" fmla="*/ 71853 h 693081"/>
                            <a:gd name="csX397" fmla="*/ 314122 w 1619476"/>
                            <a:gd name="csY397" fmla="*/ 62484 h 693081"/>
                            <a:gd name="csX398" fmla="*/ 314478 w 1619476"/>
                            <a:gd name="csY398" fmla="*/ 62484 h 693081"/>
                            <a:gd name="csX399" fmla="*/ 330754 w 1619476"/>
                            <a:gd name="csY399" fmla="*/ 66991 h 693081"/>
                            <a:gd name="csX400" fmla="*/ 345037 w 1619476"/>
                            <a:gd name="csY400" fmla="*/ 71193 h 693081"/>
                            <a:gd name="csX401" fmla="*/ 347538 w 1619476"/>
                            <a:gd name="csY401" fmla="*/ 78011 h 693081"/>
                            <a:gd name="csX402" fmla="*/ 329903 w 1619476"/>
                            <a:gd name="csY402" fmla="*/ 72640 h 693081"/>
                            <a:gd name="csX403" fmla="*/ 314719 w 1619476"/>
                            <a:gd name="csY403" fmla="*/ 67943 h 693081"/>
                            <a:gd name="csX404" fmla="*/ 314351 w 1619476"/>
                            <a:gd name="csY404" fmla="*/ 67943 h 693081"/>
                            <a:gd name="csX405" fmla="*/ 299585 w 1619476"/>
                            <a:gd name="csY405" fmla="*/ 75776 h 693081"/>
                            <a:gd name="csX406" fmla="*/ 300626 w 1619476"/>
                            <a:gd name="csY406" fmla="*/ 103808 h 693081"/>
                            <a:gd name="csX407" fmla="*/ 295624 w 1619476"/>
                            <a:gd name="csY407" fmla="*/ 105294 h 693081"/>
                            <a:gd name="csX408" fmla="*/ 294202 w 1619476"/>
                            <a:gd name="csY408" fmla="*/ 71853 h 693081"/>
                            <a:gd name="csX409" fmla="*/ 290647 w 1619476"/>
                            <a:gd name="csY409" fmla="*/ 105840 h 693081"/>
                            <a:gd name="csX410" fmla="*/ 290647 w 1619476"/>
                            <a:gd name="csY410" fmla="*/ 105840 h 693081"/>
                            <a:gd name="csX411" fmla="*/ 287626 w 1619476"/>
                            <a:gd name="csY411" fmla="*/ 106792 h 693081"/>
                            <a:gd name="csX412" fmla="*/ 284807 w 1619476"/>
                            <a:gd name="csY412" fmla="*/ 105345 h 693081"/>
                            <a:gd name="csX413" fmla="*/ 283855 w 1619476"/>
                            <a:gd name="csY413" fmla="*/ 102298 h 693081"/>
                            <a:gd name="csX414" fmla="*/ 285315 w 1619476"/>
                            <a:gd name="csY414" fmla="*/ 99479 h 693081"/>
                            <a:gd name="csX415" fmla="*/ 287981 w 1619476"/>
                            <a:gd name="csY415" fmla="*/ 98514 h 693081"/>
                            <a:gd name="csX416" fmla="*/ 288349 w 1619476"/>
                            <a:gd name="csY416" fmla="*/ 98527 h 693081"/>
                            <a:gd name="csX417" fmla="*/ 291155 w 1619476"/>
                            <a:gd name="csY417" fmla="*/ 99974 h 693081"/>
                            <a:gd name="csX418" fmla="*/ 290647 w 1619476"/>
                            <a:gd name="csY418" fmla="*/ 105840 h 693081"/>
                            <a:gd name="csX419" fmla="*/ 282090 w 1619476"/>
                            <a:gd name="csY419" fmla="*/ 94452 h 693081"/>
                            <a:gd name="csX420" fmla="*/ 282585 w 1619476"/>
                            <a:gd name="csY420" fmla="*/ 88599 h 693081"/>
                            <a:gd name="csX421" fmla="*/ 285264 w 1619476"/>
                            <a:gd name="csY421" fmla="*/ 87621 h 693081"/>
                            <a:gd name="csX422" fmla="*/ 285620 w 1619476"/>
                            <a:gd name="csY422" fmla="*/ 87634 h 693081"/>
                            <a:gd name="csX423" fmla="*/ 288438 w 1619476"/>
                            <a:gd name="csY423" fmla="*/ 89120 h 693081"/>
                            <a:gd name="csX424" fmla="*/ 289403 w 1619476"/>
                            <a:gd name="csY424" fmla="*/ 92141 h 693081"/>
                            <a:gd name="csX425" fmla="*/ 287930 w 1619476"/>
                            <a:gd name="csY425" fmla="*/ 94960 h 693081"/>
                            <a:gd name="csX426" fmla="*/ 284896 w 1619476"/>
                            <a:gd name="csY426" fmla="*/ 95912 h 693081"/>
                            <a:gd name="csX427" fmla="*/ 282090 w 1619476"/>
                            <a:gd name="csY427" fmla="*/ 94452 h 693081"/>
                            <a:gd name="csX428" fmla="*/ 281824 w 1619476"/>
                            <a:gd name="csY428" fmla="*/ 83051 h 693081"/>
                            <a:gd name="csX429" fmla="*/ 282344 w 1619476"/>
                            <a:gd name="csY429" fmla="*/ 77211 h 693081"/>
                            <a:gd name="csX430" fmla="*/ 284985 w 1619476"/>
                            <a:gd name="csY430" fmla="*/ 76246 h 693081"/>
                            <a:gd name="csX431" fmla="*/ 285366 w 1619476"/>
                            <a:gd name="csY431" fmla="*/ 76259 h 693081"/>
                            <a:gd name="csX432" fmla="*/ 288184 w 1619476"/>
                            <a:gd name="csY432" fmla="*/ 77731 h 693081"/>
                            <a:gd name="csX433" fmla="*/ 289136 w 1619476"/>
                            <a:gd name="csY433" fmla="*/ 80753 h 693081"/>
                            <a:gd name="csX434" fmla="*/ 287676 w 1619476"/>
                            <a:gd name="csY434" fmla="*/ 83559 h 693081"/>
                            <a:gd name="csX435" fmla="*/ 281824 w 1619476"/>
                            <a:gd name="csY435" fmla="*/ 83051 h 693081"/>
                            <a:gd name="csX436" fmla="*/ 285582 w 1619476"/>
                            <a:gd name="csY436" fmla="*/ 66331 h 693081"/>
                            <a:gd name="csX437" fmla="*/ 288261 w 1619476"/>
                            <a:gd name="csY437" fmla="*/ 65366 h 693081"/>
                            <a:gd name="csX438" fmla="*/ 291447 w 1619476"/>
                            <a:gd name="csY438" fmla="*/ 66838 h 693081"/>
                            <a:gd name="csX439" fmla="*/ 292399 w 1619476"/>
                            <a:gd name="csY439" fmla="*/ 69860 h 693081"/>
                            <a:gd name="csX440" fmla="*/ 290939 w 1619476"/>
                            <a:gd name="csY440" fmla="*/ 72678 h 693081"/>
                            <a:gd name="csX441" fmla="*/ 290927 w 1619476"/>
                            <a:gd name="csY441" fmla="*/ 72678 h 693081"/>
                            <a:gd name="csX442" fmla="*/ 287880 w 1619476"/>
                            <a:gd name="csY442" fmla="*/ 73631 h 693081"/>
                            <a:gd name="csX443" fmla="*/ 285087 w 1619476"/>
                            <a:gd name="csY443" fmla="*/ 72171 h 693081"/>
                            <a:gd name="csX444" fmla="*/ 285582 w 1619476"/>
                            <a:gd name="csY444" fmla="*/ 66331 h 693081"/>
                            <a:gd name="csX445" fmla="*/ 293491 w 1619476"/>
                            <a:gd name="csY445" fmla="*/ 58167 h 693081"/>
                            <a:gd name="csX446" fmla="*/ 296157 w 1619476"/>
                            <a:gd name="csY446" fmla="*/ 57190 h 693081"/>
                            <a:gd name="csX447" fmla="*/ 299344 w 1619476"/>
                            <a:gd name="csY447" fmla="*/ 58675 h 693081"/>
                            <a:gd name="csX448" fmla="*/ 300296 w 1619476"/>
                            <a:gd name="csY448" fmla="*/ 61709 h 693081"/>
                            <a:gd name="csX449" fmla="*/ 298836 w 1619476"/>
                            <a:gd name="csY449" fmla="*/ 64515 h 693081"/>
                            <a:gd name="csX450" fmla="*/ 295789 w 1619476"/>
                            <a:gd name="csY450" fmla="*/ 65480 h 693081"/>
                            <a:gd name="csX451" fmla="*/ 292971 w 1619476"/>
                            <a:gd name="csY451" fmla="*/ 64007 h 693081"/>
                            <a:gd name="csX452" fmla="*/ 292031 w 1619476"/>
                            <a:gd name="csY452" fmla="*/ 60998 h 693081"/>
                            <a:gd name="csX453" fmla="*/ 293491 w 1619476"/>
                            <a:gd name="csY453" fmla="*/ 58167 h 693081"/>
                            <a:gd name="csX454" fmla="*/ 304016 w 1619476"/>
                            <a:gd name="csY454" fmla="*/ 53940 h 693081"/>
                            <a:gd name="csX455" fmla="*/ 306682 w 1619476"/>
                            <a:gd name="csY455" fmla="*/ 52962 h 693081"/>
                            <a:gd name="csX456" fmla="*/ 309869 w 1619476"/>
                            <a:gd name="csY456" fmla="*/ 54447 h 693081"/>
                            <a:gd name="csX457" fmla="*/ 310821 w 1619476"/>
                            <a:gd name="csY457" fmla="*/ 57469 h 693081"/>
                            <a:gd name="csX458" fmla="*/ 309361 w 1619476"/>
                            <a:gd name="csY458" fmla="*/ 60275 h 693081"/>
                            <a:gd name="csX459" fmla="*/ 309348 w 1619476"/>
                            <a:gd name="csY459" fmla="*/ 60275 h 693081"/>
                            <a:gd name="csX460" fmla="*/ 306314 w 1619476"/>
                            <a:gd name="csY460" fmla="*/ 61240 h 693081"/>
                            <a:gd name="csX461" fmla="*/ 303508 w 1619476"/>
                            <a:gd name="csY461" fmla="*/ 59767 h 693081"/>
                            <a:gd name="csX462" fmla="*/ 304016 w 1619476"/>
                            <a:gd name="csY462" fmla="*/ 53940 h 693081"/>
                            <a:gd name="csX463" fmla="*/ 315265 w 1619476"/>
                            <a:gd name="csY463" fmla="*/ 53305 h 693081"/>
                            <a:gd name="csX464" fmla="*/ 317931 w 1619476"/>
                            <a:gd name="csY464" fmla="*/ 52340 h 693081"/>
                            <a:gd name="csX465" fmla="*/ 321105 w 1619476"/>
                            <a:gd name="csY465" fmla="*/ 53825 h 693081"/>
                            <a:gd name="csX466" fmla="*/ 320597 w 1619476"/>
                            <a:gd name="csY466" fmla="*/ 59665 h 693081"/>
                            <a:gd name="csX467" fmla="*/ 317575 w 1619476"/>
                            <a:gd name="csY467" fmla="*/ 60618 h 693081"/>
                            <a:gd name="csX468" fmla="*/ 314757 w 1619476"/>
                            <a:gd name="csY468" fmla="*/ 59145 h 693081"/>
                            <a:gd name="csX469" fmla="*/ 313805 w 1619476"/>
                            <a:gd name="csY469" fmla="*/ 56123 h 693081"/>
                            <a:gd name="csX470" fmla="*/ 315265 w 1619476"/>
                            <a:gd name="csY470" fmla="*/ 53305 h 693081"/>
                            <a:gd name="csX471" fmla="*/ 326386 w 1619476"/>
                            <a:gd name="csY471" fmla="*/ 55907 h 693081"/>
                            <a:gd name="csX472" fmla="*/ 329052 w 1619476"/>
                            <a:gd name="csY472" fmla="*/ 54943 h 693081"/>
                            <a:gd name="csX473" fmla="*/ 332239 w 1619476"/>
                            <a:gd name="csY473" fmla="*/ 56415 h 693081"/>
                            <a:gd name="csX474" fmla="*/ 331719 w 1619476"/>
                            <a:gd name="csY474" fmla="*/ 62268 h 693081"/>
                            <a:gd name="csX475" fmla="*/ 328697 w 1619476"/>
                            <a:gd name="csY475" fmla="*/ 63233 h 693081"/>
                            <a:gd name="csX476" fmla="*/ 325878 w 1619476"/>
                            <a:gd name="csY476" fmla="*/ 61747 h 693081"/>
                            <a:gd name="csX477" fmla="*/ 324914 w 1619476"/>
                            <a:gd name="csY477" fmla="*/ 58726 h 693081"/>
                            <a:gd name="csX478" fmla="*/ 326386 w 1619476"/>
                            <a:gd name="csY478" fmla="*/ 55907 h 693081"/>
                            <a:gd name="csX479" fmla="*/ 336556 w 1619476"/>
                            <a:gd name="csY479" fmla="*/ 60986 h 693081"/>
                            <a:gd name="csX480" fmla="*/ 339247 w 1619476"/>
                            <a:gd name="csY480" fmla="*/ 60021 h 693081"/>
                            <a:gd name="csX481" fmla="*/ 342409 w 1619476"/>
                            <a:gd name="csY481" fmla="*/ 61494 h 693081"/>
                            <a:gd name="csX482" fmla="*/ 341913 w 1619476"/>
                            <a:gd name="csY482" fmla="*/ 67346 h 693081"/>
                            <a:gd name="csX483" fmla="*/ 336048 w 1619476"/>
                            <a:gd name="csY483" fmla="*/ 66839 h 693081"/>
                            <a:gd name="csX484" fmla="*/ 336556 w 1619476"/>
                            <a:gd name="csY484" fmla="*/ 60986 h 693081"/>
                            <a:gd name="csX485" fmla="*/ 349366 w 1619476"/>
                            <a:gd name="csY485" fmla="*/ 67803 h 693081"/>
                            <a:gd name="csX486" fmla="*/ 353644 w 1619476"/>
                            <a:gd name="csY486" fmla="*/ 82124 h 693081"/>
                            <a:gd name="csX487" fmla="*/ 355054 w 1619476"/>
                            <a:gd name="csY487" fmla="*/ 96445 h 693081"/>
                            <a:gd name="csX488" fmla="*/ 351765 w 1619476"/>
                            <a:gd name="csY488" fmla="*/ 96445 h 693081"/>
                            <a:gd name="csX489" fmla="*/ 350013 w 1619476"/>
                            <a:gd name="csY489" fmla="*/ 81883 h 693081"/>
                            <a:gd name="csX490" fmla="*/ 344999 w 1619476"/>
                            <a:gd name="csY490" fmla="*/ 67803 h 693081"/>
                            <a:gd name="csX491" fmla="*/ 349366 w 1619476"/>
                            <a:gd name="csY491" fmla="*/ 67803 h 693081"/>
                            <a:gd name="csX492" fmla="*/ 350483 w 1619476"/>
                            <a:gd name="csY492" fmla="*/ 60897 h 693081"/>
                            <a:gd name="csX493" fmla="*/ 357999 w 1619476"/>
                            <a:gd name="csY493" fmla="*/ 60897 h 693081"/>
                            <a:gd name="csX494" fmla="*/ 357999 w 1619476"/>
                            <a:gd name="csY494" fmla="*/ 53292 h 693081"/>
                            <a:gd name="csX495" fmla="*/ 359878 w 1619476"/>
                            <a:gd name="csY495" fmla="*/ 52911 h 693081"/>
                            <a:gd name="csX496" fmla="*/ 361770 w 1619476"/>
                            <a:gd name="csY496" fmla="*/ 53292 h 693081"/>
                            <a:gd name="csX497" fmla="*/ 361770 w 1619476"/>
                            <a:gd name="csY497" fmla="*/ 60897 h 693081"/>
                            <a:gd name="csX498" fmla="*/ 369286 w 1619476"/>
                            <a:gd name="csY498" fmla="*/ 60897 h 693081"/>
                            <a:gd name="csX499" fmla="*/ 369654 w 1619476"/>
                            <a:gd name="csY499" fmla="*/ 62687 h 693081"/>
                            <a:gd name="csX500" fmla="*/ 369464 w 1619476"/>
                            <a:gd name="csY500" fmla="*/ 63791 h 693081"/>
                            <a:gd name="csX501" fmla="*/ 350293 w 1619476"/>
                            <a:gd name="csY501" fmla="*/ 63791 h 693081"/>
                            <a:gd name="csX502" fmla="*/ 350115 w 1619476"/>
                            <a:gd name="csY502" fmla="*/ 62687 h 693081"/>
                            <a:gd name="csX503" fmla="*/ 350483 w 1619476"/>
                            <a:gd name="csY503" fmla="*/ 60897 h 693081"/>
                            <a:gd name="csX504" fmla="*/ 356069 w 1619476"/>
                            <a:gd name="csY504" fmla="*/ 53686 h 693081"/>
                            <a:gd name="csX505" fmla="*/ 356069 w 1619476"/>
                            <a:gd name="csY505" fmla="*/ 58967 h 693081"/>
                            <a:gd name="csX506" fmla="*/ 350864 w 1619476"/>
                            <a:gd name="csY506" fmla="*/ 58967 h 693081"/>
                            <a:gd name="csX507" fmla="*/ 356069 w 1619476"/>
                            <a:gd name="csY507" fmla="*/ 53686 h 693081"/>
                            <a:gd name="csX508" fmla="*/ 358228 w 1619476"/>
                            <a:gd name="csY508" fmla="*/ 44570 h 693081"/>
                            <a:gd name="csX509" fmla="*/ 359853 w 1619476"/>
                            <a:gd name="csY509" fmla="*/ 45167 h 693081"/>
                            <a:gd name="csX510" fmla="*/ 361503 w 1619476"/>
                            <a:gd name="csY510" fmla="*/ 44405 h 693081"/>
                            <a:gd name="csX511" fmla="*/ 364944 w 1619476"/>
                            <a:gd name="csY511" fmla="*/ 52251 h 693081"/>
                            <a:gd name="csX512" fmla="*/ 359878 w 1619476"/>
                            <a:gd name="csY512" fmla="*/ 50994 h 693081"/>
                            <a:gd name="csX513" fmla="*/ 354813 w 1619476"/>
                            <a:gd name="csY513" fmla="*/ 52264 h 693081"/>
                            <a:gd name="csX514" fmla="*/ 358228 w 1619476"/>
                            <a:gd name="csY514" fmla="*/ 44570 h 693081"/>
                            <a:gd name="csX515" fmla="*/ 357529 w 1619476"/>
                            <a:gd name="csY515" fmla="*/ 38260 h 693081"/>
                            <a:gd name="csX516" fmla="*/ 359853 w 1619476"/>
                            <a:gd name="csY516" fmla="*/ 37181 h 693081"/>
                            <a:gd name="csX517" fmla="*/ 361808 w 1619476"/>
                            <a:gd name="csY517" fmla="*/ 37892 h 693081"/>
                            <a:gd name="csX518" fmla="*/ 362874 w 1619476"/>
                            <a:gd name="csY518" fmla="*/ 39949 h 693081"/>
                            <a:gd name="csX519" fmla="*/ 362189 w 1619476"/>
                            <a:gd name="csY519" fmla="*/ 42158 h 693081"/>
                            <a:gd name="csX520" fmla="*/ 357910 w 1619476"/>
                            <a:gd name="csY520" fmla="*/ 42526 h 693081"/>
                            <a:gd name="csX521" fmla="*/ 357529 w 1619476"/>
                            <a:gd name="csY521" fmla="*/ 38260 h 693081"/>
                            <a:gd name="csX522" fmla="*/ 355485 w 1619476"/>
                            <a:gd name="csY522" fmla="*/ 29018 h 693081"/>
                            <a:gd name="csX523" fmla="*/ 364271 w 1619476"/>
                            <a:gd name="csY523" fmla="*/ 29018 h 693081"/>
                            <a:gd name="csX524" fmla="*/ 360970 w 1619476"/>
                            <a:gd name="csY524" fmla="*/ 35772 h 693081"/>
                            <a:gd name="csX525" fmla="*/ 358748 w 1619476"/>
                            <a:gd name="csY525" fmla="*/ 35645 h 693081"/>
                            <a:gd name="csX526" fmla="*/ 355485 w 1619476"/>
                            <a:gd name="csY526" fmla="*/ 29018 h 693081"/>
                            <a:gd name="csX527" fmla="*/ 368905 w 1619476"/>
                            <a:gd name="csY527" fmla="*/ 58967 h 693081"/>
                            <a:gd name="csX528" fmla="*/ 363700 w 1619476"/>
                            <a:gd name="csY528" fmla="*/ 58967 h 693081"/>
                            <a:gd name="csX529" fmla="*/ 363700 w 1619476"/>
                            <a:gd name="csY529" fmla="*/ 53686 h 693081"/>
                            <a:gd name="csX530" fmla="*/ 368905 w 1619476"/>
                            <a:gd name="csY530" fmla="*/ 58967 h 693081"/>
                            <a:gd name="csX531" fmla="*/ 370263 w 1619476"/>
                            <a:gd name="csY531" fmla="*/ 67803 h 693081"/>
                            <a:gd name="csX532" fmla="*/ 374529 w 1619476"/>
                            <a:gd name="csY532" fmla="*/ 67803 h 693081"/>
                            <a:gd name="csX533" fmla="*/ 369489 w 1619476"/>
                            <a:gd name="csY533" fmla="*/ 81883 h 693081"/>
                            <a:gd name="csX534" fmla="*/ 367750 w 1619476"/>
                            <a:gd name="csY534" fmla="*/ 96445 h 693081"/>
                            <a:gd name="csX535" fmla="*/ 364449 w 1619476"/>
                            <a:gd name="csY535" fmla="*/ 96445 h 693081"/>
                            <a:gd name="csX536" fmla="*/ 365858 w 1619476"/>
                            <a:gd name="csY536" fmla="*/ 82124 h 693081"/>
                            <a:gd name="csX537" fmla="*/ 369794 w 1619476"/>
                            <a:gd name="csY537" fmla="*/ 68679 h 693081"/>
                            <a:gd name="csX538" fmla="*/ 370263 w 1619476"/>
                            <a:gd name="csY538" fmla="*/ 67803 h 693081"/>
                            <a:gd name="csX539" fmla="*/ 388761 w 1619476"/>
                            <a:gd name="csY539" fmla="*/ 66991 h 693081"/>
                            <a:gd name="csX540" fmla="*/ 405037 w 1619476"/>
                            <a:gd name="csY540" fmla="*/ 62484 h 693081"/>
                            <a:gd name="csX541" fmla="*/ 405380 w 1619476"/>
                            <a:gd name="csY541" fmla="*/ 62484 h 693081"/>
                            <a:gd name="csX542" fmla="*/ 425313 w 1619476"/>
                            <a:gd name="csY542" fmla="*/ 71853 h 693081"/>
                            <a:gd name="csX543" fmla="*/ 423904 w 1619476"/>
                            <a:gd name="csY543" fmla="*/ 105307 h 693081"/>
                            <a:gd name="csX544" fmla="*/ 418889 w 1619476"/>
                            <a:gd name="csY544" fmla="*/ 103808 h 693081"/>
                            <a:gd name="csX545" fmla="*/ 419930 w 1619476"/>
                            <a:gd name="csY545" fmla="*/ 75776 h 693081"/>
                            <a:gd name="csX546" fmla="*/ 405139 w 1619476"/>
                            <a:gd name="csY546" fmla="*/ 67943 h 693081"/>
                            <a:gd name="csX547" fmla="*/ 404784 w 1619476"/>
                            <a:gd name="csY547" fmla="*/ 67943 h 693081"/>
                            <a:gd name="csX548" fmla="*/ 389599 w 1619476"/>
                            <a:gd name="csY548" fmla="*/ 72640 h 693081"/>
                            <a:gd name="csX549" fmla="*/ 371977 w 1619476"/>
                            <a:gd name="csY549" fmla="*/ 78011 h 693081"/>
                            <a:gd name="csX550" fmla="*/ 374478 w 1619476"/>
                            <a:gd name="csY550" fmla="*/ 71193 h 693081"/>
                            <a:gd name="csX551" fmla="*/ 388761 w 1619476"/>
                            <a:gd name="csY551" fmla="*/ 66991 h 693081"/>
                            <a:gd name="csX552" fmla="*/ 377094 w 1619476"/>
                            <a:gd name="csY552" fmla="*/ 61494 h 693081"/>
                            <a:gd name="csX553" fmla="*/ 379874 w 1619476"/>
                            <a:gd name="csY553" fmla="*/ 60034 h 693081"/>
                            <a:gd name="csX554" fmla="*/ 380280 w 1619476"/>
                            <a:gd name="csY554" fmla="*/ 60021 h 693081"/>
                            <a:gd name="csX555" fmla="*/ 382934 w 1619476"/>
                            <a:gd name="csY555" fmla="*/ 60986 h 693081"/>
                            <a:gd name="csX556" fmla="*/ 384419 w 1619476"/>
                            <a:gd name="csY556" fmla="*/ 63817 h 693081"/>
                            <a:gd name="csX557" fmla="*/ 383454 w 1619476"/>
                            <a:gd name="csY557" fmla="*/ 66839 h 693081"/>
                            <a:gd name="csX558" fmla="*/ 377602 w 1619476"/>
                            <a:gd name="csY558" fmla="*/ 67346 h 693081"/>
                            <a:gd name="csX559" fmla="*/ 376142 w 1619476"/>
                            <a:gd name="csY559" fmla="*/ 64541 h 693081"/>
                            <a:gd name="csX560" fmla="*/ 377094 w 1619476"/>
                            <a:gd name="csY560" fmla="*/ 61494 h 693081"/>
                            <a:gd name="csX561" fmla="*/ 387276 w 1619476"/>
                            <a:gd name="csY561" fmla="*/ 56415 h 693081"/>
                            <a:gd name="csX562" fmla="*/ 390082 w 1619476"/>
                            <a:gd name="csY562" fmla="*/ 54955 h 693081"/>
                            <a:gd name="csX563" fmla="*/ 390463 w 1619476"/>
                            <a:gd name="csY563" fmla="*/ 54930 h 693081"/>
                            <a:gd name="csX564" fmla="*/ 393129 w 1619476"/>
                            <a:gd name="csY564" fmla="*/ 55895 h 693081"/>
                            <a:gd name="csX565" fmla="*/ 393637 w 1619476"/>
                            <a:gd name="csY565" fmla="*/ 61760 h 693081"/>
                            <a:gd name="csX566" fmla="*/ 390818 w 1619476"/>
                            <a:gd name="csY566" fmla="*/ 63220 h 693081"/>
                            <a:gd name="csX567" fmla="*/ 387797 w 1619476"/>
                            <a:gd name="csY567" fmla="*/ 62268 h 693081"/>
                            <a:gd name="csX568" fmla="*/ 387797 w 1619476"/>
                            <a:gd name="csY568" fmla="*/ 62255 h 693081"/>
                            <a:gd name="csX569" fmla="*/ 386311 w 1619476"/>
                            <a:gd name="csY569" fmla="*/ 59450 h 693081"/>
                            <a:gd name="csX570" fmla="*/ 387276 w 1619476"/>
                            <a:gd name="csY570" fmla="*/ 56415 h 693081"/>
                            <a:gd name="csX571" fmla="*/ 398410 w 1619476"/>
                            <a:gd name="csY571" fmla="*/ 53787 h 693081"/>
                            <a:gd name="csX572" fmla="*/ 401241 w 1619476"/>
                            <a:gd name="csY572" fmla="*/ 52315 h 693081"/>
                            <a:gd name="csX573" fmla="*/ 404250 w 1619476"/>
                            <a:gd name="csY573" fmla="*/ 53279 h 693081"/>
                            <a:gd name="csX574" fmla="*/ 405723 w 1619476"/>
                            <a:gd name="csY574" fmla="*/ 56085 h 693081"/>
                            <a:gd name="csX575" fmla="*/ 405736 w 1619476"/>
                            <a:gd name="csY575" fmla="*/ 56453 h 693081"/>
                            <a:gd name="csX576" fmla="*/ 404771 w 1619476"/>
                            <a:gd name="csY576" fmla="*/ 59119 h 693081"/>
                            <a:gd name="csX577" fmla="*/ 401940 w 1619476"/>
                            <a:gd name="csY577" fmla="*/ 60579 h 693081"/>
                            <a:gd name="csX578" fmla="*/ 398931 w 1619476"/>
                            <a:gd name="csY578" fmla="*/ 59640 h 693081"/>
                            <a:gd name="csX579" fmla="*/ 398931 w 1619476"/>
                            <a:gd name="csY579" fmla="*/ 59627 h 693081"/>
                            <a:gd name="csX580" fmla="*/ 397458 w 1619476"/>
                            <a:gd name="csY580" fmla="*/ 56441 h 693081"/>
                            <a:gd name="csX581" fmla="*/ 398410 w 1619476"/>
                            <a:gd name="csY581" fmla="*/ 53787 h 693081"/>
                            <a:gd name="csX582" fmla="*/ 409646 w 1619476"/>
                            <a:gd name="csY582" fmla="*/ 54435 h 693081"/>
                            <a:gd name="csX583" fmla="*/ 412452 w 1619476"/>
                            <a:gd name="csY583" fmla="*/ 52975 h 693081"/>
                            <a:gd name="csX584" fmla="*/ 412833 w 1619476"/>
                            <a:gd name="csY584" fmla="*/ 52949 h 693081"/>
                            <a:gd name="csX585" fmla="*/ 415486 w 1619476"/>
                            <a:gd name="csY585" fmla="*/ 53940 h 693081"/>
                            <a:gd name="csX586" fmla="*/ 416019 w 1619476"/>
                            <a:gd name="csY586" fmla="*/ 59767 h 693081"/>
                            <a:gd name="csX587" fmla="*/ 410154 w 1619476"/>
                            <a:gd name="csY587" fmla="*/ 60275 h 693081"/>
                            <a:gd name="csX588" fmla="*/ 408694 w 1619476"/>
                            <a:gd name="csY588" fmla="*/ 57482 h 693081"/>
                            <a:gd name="csX589" fmla="*/ 409646 w 1619476"/>
                            <a:gd name="csY589" fmla="*/ 54435 h 693081"/>
                            <a:gd name="csX590" fmla="*/ 418546 w 1619476"/>
                            <a:gd name="csY590" fmla="*/ 64299 h 693081"/>
                            <a:gd name="csX591" fmla="*/ 418736 w 1619476"/>
                            <a:gd name="csY591" fmla="*/ 64617 h 693081"/>
                            <a:gd name="csX592" fmla="*/ 418533 w 1619476"/>
                            <a:gd name="csY592" fmla="*/ 64515 h 693081"/>
                            <a:gd name="csX593" fmla="*/ 418546 w 1619476"/>
                            <a:gd name="csY593" fmla="*/ 64299 h 693081"/>
                            <a:gd name="csX594" fmla="*/ 420171 w 1619476"/>
                            <a:gd name="csY594" fmla="*/ 58675 h 693081"/>
                            <a:gd name="csX595" fmla="*/ 422989 w 1619476"/>
                            <a:gd name="csY595" fmla="*/ 57202 h 693081"/>
                            <a:gd name="csX596" fmla="*/ 426011 w 1619476"/>
                            <a:gd name="csY596" fmla="*/ 58167 h 693081"/>
                            <a:gd name="csX597" fmla="*/ 426544 w 1619476"/>
                            <a:gd name="csY597" fmla="*/ 64020 h 693081"/>
                            <a:gd name="csX598" fmla="*/ 420679 w 1619476"/>
                            <a:gd name="csY598" fmla="*/ 64515 h 693081"/>
                            <a:gd name="csX599" fmla="*/ 419206 w 1619476"/>
                            <a:gd name="csY599" fmla="*/ 61709 h 693081"/>
                            <a:gd name="csX600" fmla="*/ 420171 w 1619476"/>
                            <a:gd name="csY600" fmla="*/ 58675 h 693081"/>
                            <a:gd name="csX601" fmla="*/ 431254 w 1619476"/>
                            <a:gd name="csY601" fmla="*/ 65366 h 693081"/>
                            <a:gd name="csX602" fmla="*/ 433921 w 1619476"/>
                            <a:gd name="csY602" fmla="*/ 66331 h 693081"/>
                            <a:gd name="csX603" fmla="*/ 434428 w 1619476"/>
                            <a:gd name="csY603" fmla="*/ 72171 h 693081"/>
                            <a:gd name="csX604" fmla="*/ 431610 w 1619476"/>
                            <a:gd name="csY604" fmla="*/ 73631 h 693081"/>
                            <a:gd name="csX605" fmla="*/ 428576 w 1619476"/>
                            <a:gd name="csY605" fmla="*/ 72679 h 693081"/>
                            <a:gd name="csX606" fmla="*/ 428068 w 1619476"/>
                            <a:gd name="csY606" fmla="*/ 66839 h 693081"/>
                            <a:gd name="csX607" fmla="*/ 431255 w 1619476"/>
                            <a:gd name="csY607" fmla="*/ 65366 h 693081"/>
                            <a:gd name="csX608" fmla="*/ 434162 w 1619476"/>
                            <a:gd name="csY608" fmla="*/ 76259 h 693081"/>
                            <a:gd name="csX609" fmla="*/ 437171 w 1619476"/>
                            <a:gd name="csY609" fmla="*/ 77224 h 693081"/>
                            <a:gd name="csX610" fmla="*/ 437704 w 1619476"/>
                            <a:gd name="csY610" fmla="*/ 83064 h 693081"/>
                            <a:gd name="csX611" fmla="*/ 431838 w 1619476"/>
                            <a:gd name="csY611" fmla="*/ 83559 h 693081"/>
                            <a:gd name="csX612" fmla="*/ 430366 w 1619476"/>
                            <a:gd name="csY612" fmla="*/ 80753 h 693081"/>
                            <a:gd name="csX613" fmla="*/ 431331 w 1619476"/>
                            <a:gd name="csY613" fmla="*/ 77731 h 693081"/>
                            <a:gd name="csX614" fmla="*/ 434162 w 1619476"/>
                            <a:gd name="csY614" fmla="*/ 76259 h 693081"/>
                            <a:gd name="csX615" fmla="*/ 436917 w 1619476"/>
                            <a:gd name="csY615" fmla="*/ 88599 h 693081"/>
                            <a:gd name="csX616" fmla="*/ 438402 w 1619476"/>
                            <a:gd name="csY616" fmla="*/ 91417 h 693081"/>
                            <a:gd name="csX617" fmla="*/ 437425 w 1619476"/>
                            <a:gd name="csY617" fmla="*/ 94452 h 693081"/>
                            <a:gd name="csX618" fmla="*/ 434619 w 1619476"/>
                            <a:gd name="csY618" fmla="*/ 95912 h 693081"/>
                            <a:gd name="csX619" fmla="*/ 431585 w 1619476"/>
                            <a:gd name="csY619" fmla="*/ 94960 h 693081"/>
                            <a:gd name="csX620" fmla="*/ 430099 w 1619476"/>
                            <a:gd name="csY620" fmla="*/ 92128 h 693081"/>
                            <a:gd name="csX621" fmla="*/ 431077 w 1619476"/>
                            <a:gd name="csY621" fmla="*/ 89107 h 693081"/>
                            <a:gd name="csX622" fmla="*/ 436917 w 1619476"/>
                            <a:gd name="csY622" fmla="*/ 88599 h 693081"/>
                            <a:gd name="csX623" fmla="*/ 434721 w 1619476"/>
                            <a:gd name="csY623" fmla="*/ 105332 h 693081"/>
                            <a:gd name="csX624" fmla="*/ 431889 w 1619476"/>
                            <a:gd name="csY624" fmla="*/ 106792 h 693081"/>
                            <a:gd name="csX625" fmla="*/ 428855 w 1619476"/>
                            <a:gd name="csY625" fmla="*/ 105852 h 693081"/>
                            <a:gd name="csX626" fmla="*/ 428335 w 1619476"/>
                            <a:gd name="csY626" fmla="*/ 99987 h 693081"/>
                            <a:gd name="csX627" fmla="*/ 434187 w 1619476"/>
                            <a:gd name="csY627" fmla="*/ 99492 h 693081"/>
                            <a:gd name="csX628" fmla="*/ 434721 w 1619476"/>
                            <a:gd name="csY628" fmla="*/ 105332 h 693081"/>
                            <a:gd name="csX629" fmla="*/ 425757 w 1619476"/>
                            <a:gd name="csY629" fmla="*/ 103821 h 693081"/>
                            <a:gd name="csX630" fmla="*/ 425783 w 1619476"/>
                            <a:gd name="csY630" fmla="*/ 103745 h 693081"/>
                            <a:gd name="csX631" fmla="*/ 425897 w 1619476"/>
                            <a:gd name="csY631" fmla="*/ 103974 h 693081"/>
                            <a:gd name="csX632" fmla="*/ 425757 w 1619476"/>
                            <a:gd name="csY632" fmla="*/ 103821 h 693081"/>
                            <a:gd name="csX633" fmla="*/ 422367 w 1619476"/>
                            <a:gd name="csY633" fmla="*/ 111032 h 693081"/>
                            <a:gd name="csX634" fmla="*/ 420615 w 1619476"/>
                            <a:gd name="csY634" fmla="*/ 114803 h 693081"/>
                            <a:gd name="csX635" fmla="*/ 419079 w 1619476"/>
                            <a:gd name="csY635" fmla="*/ 114041 h 693081"/>
                            <a:gd name="csX636" fmla="*/ 419003 w 1619476"/>
                            <a:gd name="csY636" fmla="*/ 114041 h 693081"/>
                            <a:gd name="csX637" fmla="*/ 417353 w 1619476"/>
                            <a:gd name="csY637" fmla="*/ 114828 h 693081"/>
                            <a:gd name="csX638" fmla="*/ 413315 w 1619476"/>
                            <a:gd name="csY638" fmla="*/ 103466 h 693081"/>
                            <a:gd name="csX639" fmla="*/ 424323 w 1619476"/>
                            <a:gd name="csY639" fmla="*/ 106754 h 693081"/>
                            <a:gd name="csX640" fmla="*/ 422368 w 1619476"/>
                            <a:gd name="csY640" fmla="*/ 111032 h 693081"/>
                            <a:gd name="csX641" fmla="*/ 418178 w 1619476"/>
                            <a:gd name="csY641" fmla="*/ 121963 h 693081"/>
                            <a:gd name="csX642" fmla="*/ 416845 w 1619476"/>
                            <a:gd name="csY642" fmla="*/ 121316 h 693081"/>
                            <a:gd name="csX643" fmla="*/ 416159 w 1619476"/>
                            <a:gd name="csY643" fmla="*/ 118624 h 693081"/>
                            <a:gd name="csX644" fmla="*/ 419003 w 1619476"/>
                            <a:gd name="csY644" fmla="*/ 115324 h 693081"/>
                            <a:gd name="csX645" fmla="*/ 419054 w 1619476"/>
                            <a:gd name="csY645" fmla="*/ 115324 h 693081"/>
                            <a:gd name="csX646" fmla="*/ 420349 w 1619476"/>
                            <a:gd name="csY646" fmla="*/ 115971 h 693081"/>
                            <a:gd name="csX647" fmla="*/ 421034 w 1619476"/>
                            <a:gd name="csY647" fmla="*/ 118662 h 693081"/>
                            <a:gd name="csX648" fmla="*/ 418178 w 1619476"/>
                            <a:gd name="csY648" fmla="*/ 121963 h 693081"/>
                            <a:gd name="csX649" fmla="*/ 323872 w 1619476"/>
                            <a:gd name="csY649" fmla="*/ 118091 h 693081"/>
                            <a:gd name="csX650" fmla="*/ 325015 w 1619476"/>
                            <a:gd name="csY650" fmla="*/ 117482 h 693081"/>
                            <a:gd name="csX651" fmla="*/ 334867 w 1619476"/>
                            <a:gd name="csY651" fmla="*/ 116339 h 693081"/>
                            <a:gd name="csX652" fmla="*/ 335083 w 1619476"/>
                            <a:gd name="csY652" fmla="*/ 116327 h 693081"/>
                            <a:gd name="csX653" fmla="*/ 336162 w 1619476"/>
                            <a:gd name="csY653" fmla="*/ 116695 h 693081"/>
                            <a:gd name="csX654" fmla="*/ 336708 w 1619476"/>
                            <a:gd name="csY654" fmla="*/ 117672 h 693081"/>
                            <a:gd name="csX655" fmla="*/ 336403 w 1619476"/>
                            <a:gd name="csY655" fmla="*/ 118777 h 693081"/>
                            <a:gd name="csX656" fmla="*/ 335223 w 1619476"/>
                            <a:gd name="csY656" fmla="*/ 119424 h 693081"/>
                            <a:gd name="csX657" fmla="*/ 325383 w 1619476"/>
                            <a:gd name="csY657" fmla="*/ 120567 h 693081"/>
                            <a:gd name="csX658" fmla="*/ 325155 w 1619476"/>
                            <a:gd name="csY658" fmla="*/ 120580 h 693081"/>
                            <a:gd name="csX659" fmla="*/ 323517 w 1619476"/>
                            <a:gd name="csY659" fmla="*/ 119221 h 693081"/>
                            <a:gd name="csX660" fmla="*/ 323872 w 1619476"/>
                            <a:gd name="csY660" fmla="*/ 118091 h 693081"/>
                            <a:gd name="csX661" fmla="*/ 355930 w 1619476"/>
                            <a:gd name="csY661" fmla="*/ 108900 h 693081"/>
                            <a:gd name="csX662" fmla="*/ 355980 w 1619476"/>
                            <a:gd name="csY662" fmla="*/ 112505 h 693081"/>
                            <a:gd name="csX663" fmla="*/ 347957 w 1619476"/>
                            <a:gd name="csY663" fmla="*/ 117926 h 693081"/>
                            <a:gd name="csX664" fmla="*/ 347957 w 1619476"/>
                            <a:gd name="csY664" fmla="*/ 103478 h 693081"/>
                            <a:gd name="csX665" fmla="*/ 355930 w 1619476"/>
                            <a:gd name="csY665" fmla="*/ 108900 h 693081"/>
                            <a:gd name="csX666" fmla="*/ 363192 w 1619476"/>
                            <a:gd name="csY666" fmla="*/ 110385 h 693081"/>
                            <a:gd name="csX667" fmla="*/ 362430 w 1619476"/>
                            <a:gd name="csY667" fmla="*/ 112835 h 693081"/>
                            <a:gd name="csX668" fmla="*/ 357694 w 1619476"/>
                            <a:gd name="csY668" fmla="*/ 113254 h 693081"/>
                            <a:gd name="csX669" fmla="*/ 357275 w 1619476"/>
                            <a:gd name="csY669" fmla="*/ 108531 h 693081"/>
                            <a:gd name="csX670" fmla="*/ 362011 w 1619476"/>
                            <a:gd name="csY670" fmla="*/ 108112 h 693081"/>
                            <a:gd name="csX671" fmla="*/ 363192 w 1619476"/>
                            <a:gd name="csY671" fmla="*/ 110385 h 693081"/>
                            <a:gd name="csX672" fmla="*/ 371635 w 1619476"/>
                            <a:gd name="csY672" fmla="*/ 103478 h 693081"/>
                            <a:gd name="csX673" fmla="*/ 371635 w 1619476"/>
                            <a:gd name="csY673" fmla="*/ 117926 h 693081"/>
                            <a:gd name="csX674" fmla="*/ 363750 w 1619476"/>
                            <a:gd name="csY674" fmla="*/ 112543 h 693081"/>
                            <a:gd name="csX675" fmla="*/ 364474 w 1619476"/>
                            <a:gd name="csY675" fmla="*/ 110271 h 693081"/>
                            <a:gd name="csX676" fmla="*/ 363750 w 1619476"/>
                            <a:gd name="csY676" fmla="*/ 108874 h 693081"/>
                            <a:gd name="csX677" fmla="*/ 371635 w 1619476"/>
                            <a:gd name="csY677" fmla="*/ 103478 h 693081"/>
                            <a:gd name="csX678" fmla="*/ 395985 w 1619476"/>
                            <a:gd name="csY678" fmla="*/ 119221 h 693081"/>
                            <a:gd name="csX679" fmla="*/ 394348 w 1619476"/>
                            <a:gd name="csY679" fmla="*/ 120580 h 693081"/>
                            <a:gd name="csX680" fmla="*/ 394144 w 1619476"/>
                            <a:gd name="csY680" fmla="*/ 120567 h 693081"/>
                            <a:gd name="csX681" fmla="*/ 384292 w 1619476"/>
                            <a:gd name="csY681" fmla="*/ 119424 h 693081"/>
                            <a:gd name="csX682" fmla="*/ 383137 w 1619476"/>
                            <a:gd name="csY682" fmla="*/ 118815 h 693081"/>
                            <a:gd name="csX683" fmla="*/ 382794 w 1619476"/>
                            <a:gd name="csY683" fmla="*/ 117672 h 693081"/>
                            <a:gd name="csX684" fmla="*/ 383340 w 1619476"/>
                            <a:gd name="csY684" fmla="*/ 116695 h 693081"/>
                            <a:gd name="csX685" fmla="*/ 384432 w 1619476"/>
                            <a:gd name="csY685" fmla="*/ 116327 h 693081"/>
                            <a:gd name="csX686" fmla="*/ 384635 w 1619476"/>
                            <a:gd name="csY686" fmla="*/ 116339 h 693081"/>
                            <a:gd name="csX687" fmla="*/ 394500 w 1619476"/>
                            <a:gd name="csY687" fmla="*/ 117482 h 693081"/>
                            <a:gd name="csX688" fmla="*/ 395630 w 1619476"/>
                            <a:gd name="csY688" fmla="*/ 118091 h 693081"/>
                            <a:gd name="csX689" fmla="*/ 395985 w 1619476"/>
                            <a:gd name="csY689" fmla="*/ 119221 h 693081"/>
                            <a:gd name="csX690" fmla="*/ 400886 w 1619476"/>
                            <a:gd name="csY690" fmla="*/ 114740 h 693081"/>
                            <a:gd name="csX691" fmla="*/ 398918 w 1619476"/>
                            <a:gd name="csY691" fmla="*/ 112708 h 693081"/>
                            <a:gd name="csX692" fmla="*/ 397636 w 1619476"/>
                            <a:gd name="csY692" fmla="*/ 112492 h 693081"/>
                            <a:gd name="csX693" fmla="*/ 395401 w 1619476"/>
                            <a:gd name="csY693" fmla="*/ 113229 h 693081"/>
                            <a:gd name="csX694" fmla="*/ 394259 w 1619476"/>
                            <a:gd name="csY694" fmla="*/ 116174 h 693081"/>
                            <a:gd name="csX695" fmla="*/ 385130 w 1619476"/>
                            <a:gd name="csY695" fmla="*/ 115108 h 693081"/>
                            <a:gd name="csX696" fmla="*/ 384724 w 1619476"/>
                            <a:gd name="csY696" fmla="*/ 111972 h 693081"/>
                            <a:gd name="csX697" fmla="*/ 381410 w 1619476"/>
                            <a:gd name="csY697" fmla="*/ 110651 h 693081"/>
                            <a:gd name="csX698" fmla="*/ 379011 w 1619476"/>
                            <a:gd name="csY698" fmla="*/ 112150 h 693081"/>
                            <a:gd name="csX699" fmla="*/ 378287 w 1619476"/>
                            <a:gd name="csY699" fmla="*/ 117558 h 693081"/>
                            <a:gd name="csX700" fmla="*/ 376027 w 1619476"/>
                            <a:gd name="csY700" fmla="*/ 109966 h 693081"/>
                            <a:gd name="csX701" fmla="*/ 381944 w 1619476"/>
                            <a:gd name="csY701" fmla="*/ 105649 h 693081"/>
                            <a:gd name="csX702" fmla="*/ 382071 w 1619476"/>
                            <a:gd name="csY702" fmla="*/ 105662 h 693081"/>
                            <a:gd name="csX703" fmla="*/ 386375 w 1619476"/>
                            <a:gd name="csY703" fmla="*/ 109357 h 693081"/>
                            <a:gd name="csX704" fmla="*/ 386387 w 1619476"/>
                            <a:gd name="csY704" fmla="*/ 109357 h 693081"/>
                            <a:gd name="csX705" fmla="*/ 386476 w 1619476"/>
                            <a:gd name="csY705" fmla="*/ 109610 h 693081"/>
                            <a:gd name="csX706" fmla="*/ 386819 w 1619476"/>
                            <a:gd name="csY706" fmla="*/ 110042 h 693081"/>
                            <a:gd name="csX707" fmla="*/ 387746 w 1619476"/>
                            <a:gd name="csY707" fmla="*/ 109471 h 693081"/>
                            <a:gd name="csX708" fmla="*/ 387581 w 1619476"/>
                            <a:gd name="csY708" fmla="*/ 108963 h 693081"/>
                            <a:gd name="csX709" fmla="*/ 387492 w 1619476"/>
                            <a:gd name="csY709" fmla="*/ 108671 h 693081"/>
                            <a:gd name="csX710" fmla="*/ 392431 w 1619476"/>
                            <a:gd name="csY710" fmla="*/ 92598 h 693081"/>
                            <a:gd name="csX711" fmla="*/ 393459 w 1619476"/>
                            <a:gd name="csY711" fmla="*/ 109382 h 693081"/>
                            <a:gd name="csX712" fmla="*/ 393319 w 1619476"/>
                            <a:gd name="csY712" fmla="*/ 109623 h 693081"/>
                            <a:gd name="csX713" fmla="*/ 393015 w 1619476"/>
                            <a:gd name="csY713" fmla="*/ 110144 h 693081"/>
                            <a:gd name="csX714" fmla="*/ 393802 w 1619476"/>
                            <a:gd name="csY714" fmla="*/ 110842 h 693081"/>
                            <a:gd name="csX715" fmla="*/ 394233 w 1619476"/>
                            <a:gd name="csY715" fmla="*/ 110512 h 693081"/>
                            <a:gd name="csX716" fmla="*/ 394640 w 1619476"/>
                            <a:gd name="csY716" fmla="*/ 109928 h 693081"/>
                            <a:gd name="csX717" fmla="*/ 399426 w 1619476"/>
                            <a:gd name="csY717" fmla="*/ 107706 h 693081"/>
                            <a:gd name="csX718" fmla="*/ 404314 w 1619476"/>
                            <a:gd name="csY718" fmla="*/ 113318 h 693081"/>
                            <a:gd name="csX719" fmla="*/ 400315 w 1619476"/>
                            <a:gd name="csY719" fmla="*/ 120161 h 693081"/>
                            <a:gd name="csX720" fmla="*/ 400886 w 1619476"/>
                            <a:gd name="csY720" fmla="*/ 114739 h 693081"/>
                            <a:gd name="csX721" fmla="*/ 394068 w 1619476"/>
                            <a:gd name="csY721" fmla="*/ 82073 h 693081"/>
                            <a:gd name="csX722" fmla="*/ 393852 w 1619476"/>
                            <a:gd name="csY722" fmla="*/ 82315 h 693081"/>
                            <a:gd name="csX723" fmla="*/ 393802 w 1619476"/>
                            <a:gd name="csY723" fmla="*/ 82315 h 693081"/>
                            <a:gd name="csX724" fmla="*/ 391389 w 1619476"/>
                            <a:gd name="csY724" fmla="*/ 81883 h 693081"/>
                            <a:gd name="csX725" fmla="*/ 385689 w 1619476"/>
                            <a:gd name="csY725" fmla="*/ 80804 h 693081"/>
                            <a:gd name="csX726" fmla="*/ 370301 w 1619476"/>
                            <a:gd name="csY726" fmla="*/ 84486 h 693081"/>
                            <a:gd name="csX727" fmla="*/ 370733 w 1619476"/>
                            <a:gd name="csY727" fmla="*/ 82175 h 693081"/>
                            <a:gd name="csX728" fmla="*/ 371380 w 1619476"/>
                            <a:gd name="csY728" fmla="*/ 80004 h 693081"/>
                            <a:gd name="csX729" fmla="*/ 390551 w 1619476"/>
                            <a:gd name="csY729" fmla="*/ 74316 h 693081"/>
                            <a:gd name="csX730" fmla="*/ 404860 w 1619476"/>
                            <a:gd name="csY730" fmla="*/ 69860 h 693081"/>
                            <a:gd name="csX731" fmla="*/ 405164 w 1619476"/>
                            <a:gd name="csY731" fmla="*/ 69860 h 693081"/>
                            <a:gd name="csX732" fmla="*/ 418343 w 1619476"/>
                            <a:gd name="csY732" fmla="*/ 76855 h 693081"/>
                            <a:gd name="csX733" fmla="*/ 420018 w 1619476"/>
                            <a:gd name="csY733" fmla="*/ 80753 h 693081"/>
                            <a:gd name="csX734" fmla="*/ 414648 w 1619476"/>
                            <a:gd name="csY734" fmla="*/ 78366 h 693081"/>
                            <a:gd name="csX735" fmla="*/ 394068 w 1619476"/>
                            <a:gd name="csY735" fmla="*/ 82073 h 693081"/>
                            <a:gd name="csX736" fmla="*/ 415105 w 1619476"/>
                            <a:gd name="csY736" fmla="*/ 119297 h 693081"/>
                            <a:gd name="csX737" fmla="*/ 414483 w 1619476"/>
                            <a:gd name="csY737" fmla="*/ 119221 h 693081"/>
                            <a:gd name="csX738" fmla="*/ 405469 w 1619476"/>
                            <a:gd name="csY738" fmla="*/ 122205 h 693081"/>
                            <a:gd name="csX739" fmla="*/ 409646 w 1619476"/>
                            <a:gd name="csY739" fmla="*/ 108392 h 693081"/>
                            <a:gd name="csX740" fmla="*/ 415981 w 1619476"/>
                            <a:gd name="csY740" fmla="*/ 116047 h 693081"/>
                            <a:gd name="csX741" fmla="*/ 414877 w 1619476"/>
                            <a:gd name="csY741" fmla="*/ 118472 h 693081"/>
                            <a:gd name="csX742" fmla="*/ 414877 w 1619476"/>
                            <a:gd name="csY742" fmla="*/ 118485 h 693081"/>
                            <a:gd name="csX743" fmla="*/ 415105 w 1619476"/>
                            <a:gd name="csY743" fmla="*/ 119297 h 693081"/>
                            <a:gd name="csX744" fmla="*/ 369476 w 1619476"/>
                            <a:gd name="csY744" fmla="*/ 97727 h 693081"/>
                            <a:gd name="csX745" fmla="*/ 362405 w 1619476"/>
                            <a:gd name="csY745" fmla="*/ 106995 h 693081"/>
                            <a:gd name="csX746" fmla="*/ 357187 w 1619476"/>
                            <a:gd name="csY746" fmla="*/ 107262 h 693081"/>
                            <a:gd name="csX747" fmla="*/ 350026 w 1619476"/>
                            <a:gd name="csY747" fmla="*/ 97727 h 693081"/>
                            <a:gd name="csX748" fmla="*/ 369476 w 1619476"/>
                            <a:gd name="csY748" fmla="*/ 97727 h 693081"/>
                            <a:gd name="csX749" fmla="*/ 355917 w 1619476"/>
                            <a:gd name="csY749" fmla="*/ 73618 h 693081"/>
                            <a:gd name="csX750" fmla="*/ 356374 w 1619476"/>
                            <a:gd name="csY750" fmla="*/ 78227 h 693081"/>
                            <a:gd name="csX751" fmla="*/ 356310 w 1619476"/>
                            <a:gd name="csY751" fmla="*/ 78277 h 693081"/>
                            <a:gd name="csX752" fmla="*/ 356361 w 1619476"/>
                            <a:gd name="csY752" fmla="*/ 84041 h 693081"/>
                            <a:gd name="csX753" fmla="*/ 356310 w 1619476"/>
                            <a:gd name="csY753" fmla="*/ 84079 h 693081"/>
                            <a:gd name="csX754" fmla="*/ 355485 w 1619476"/>
                            <a:gd name="csY754" fmla="*/ 86517 h 693081"/>
                            <a:gd name="csX755" fmla="*/ 354914 w 1619476"/>
                            <a:gd name="csY755" fmla="*/ 81934 h 693081"/>
                            <a:gd name="csX756" fmla="*/ 351994 w 1619476"/>
                            <a:gd name="csY756" fmla="*/ 71142 h 693081"/>
                            <a:gd name="csX757" fmla="*/ 355917 w 1619476"/>
                            <a:gd name="csY757" fmla="*/ 73618 h 693081"/>
                            <a:gd name="csX758" fmla="*/ 356311 w 1619476"/>
                            <a:gd name="csY758" fmla="*/ 66673 h 693081"/>
                            <a:gd name="csX759" fmla="*/ 355955 w 1619476"/>
                            <a:gd name="csY759" fmla="*/ 71511 h 693081"/>
                            <a:gd name="csX760" fmla="*/ 350597 w 1619476"/>
                            <a:gd name="csY760" fmla="*/ 65734 h 693081"/>
                            <a:gd name="csX761" fmla="*/ 358126 w 1619476"/>
                            <a:gd name="csY761" fmla="*/ 65734 h 693081"/>
                            <a:gd name="csX762" fmla="*/ 356311 w 1619476"/>
                            <a:gd name="csY762" fmla="*/ 66673 h 693081"/>
                            <a:gd name="csX763" fmla="*/ 362011 w 1619476"/>
                            <a:gd name="csY763" fmla="*/ 67067 h 693081"/>
                            <a:gd name="csX764" fmla="*/ 362443 w 1619476"/>
                            <a:gd name="csY764" fmla="*/ 71764 h 693081"/>
                            <a:gd name="csX765" fmla="*/ 359459 w 1619476"/>
                            <a:gd name="csY765" fmla="*/ 70825 h 693081"/>
                            <a:gd name="csX766" fmla="*/ 357428 w 1619476"/>
                            <a:gd name="csY766" fmla="*/ 71879 h 693081"/>
                            <a:gd name="csX767" fmla="*/ 357275 w 1619476"/>
                            <a:gd name="csY767" fmla="*/ 67486 h 693081"/>
                            <a:gd name="csX768" fmla="*/ 362011 w 1619476"/>
                            <a:gd name="csY768" fmla="*/ 67067 h 693081"/>
                            <a:gd name="csX769" fmla="*/ 363204 w 1619476"/>
                            <a:gd name="csY769" fmla="*/ 95937 h 693081"/>
                            <a:gd name="csX770" fmla="*/ 363179 w 1619476"/>
                            <a:gd name="csY770" fmla="*/ 96445 h 693081"/>
                            <a:gd name="csX771" fmla="*/ 362100 w 1619476"/>
                            <a:gd name="csY771" fmla="*/ 96445 h 693081"/>
                            <a:gd name="csX772" fmla="*/ 363205 w 1619476"/>
                            <a:gd name="csY772" fmla="*/ 95937 h 693081"/>
                            <a:gd name="csX773" fmla="*/ 363192 w 1619476"/>
                            <a:gd name="csY773" fmla="*/ 86758 h 693081"/>
                            <a:gd name="csX774" fmla="*/ 362430 w 1619476"/>
                            <a:gd name="csY774" fmla="*/ 89183 h 693081"/>
                            <a:gd name="csX775" fmla="*/ 357440 w 1619476"/>
                            <a:gd name="csY775" fmla="*/ 89310 h 693081"/>
                            <a:gd name="csX776" fmla="*/ 357275 w 1619476"/>
                            <a:gd name="csY776" fmla="*/ 84892 h 693081"/>
                            <a:gd name="csX777" fmla="*/ 362011 w 1619476"/>
                            <a:gd name="csY777" fmla="*/ 84473 h 693081"/>
                            <a:gd name="csX778" fmla="*/ 363192 w 1619476"/>
                            <a:gd name="csY778" fmla="*/ 86758 h 693081"/>
                            <a:gd name="csX779" fmla="*/ 357275 w 1619476"/>
                            <a:gd name="csY779" fmla="*/ 73288 h 693081"/>
                            <a:gd name="csX780" fmla="*/ 359573 w 1619476"/>
                            <a:gd name="csY780" fmla="*/ 72095 h 693081"/>
                            <a:gd name="csX781" fmla="*/ 362011 w 1619476"/>
                            <a:gd name="csY781" fmla="*/ 72869 h 693081"/>
                            <a:gd name="csX782" fmla="*/ 363192 w 1619476"/>
                            <a:gd name="csY782" fmla="*/ 75142 h 693081"/>
                            <a:gd name="csX783" fmla="*/ 362405 w 1619476"/>
                            <a:gd name="csY783" fmla="*/ 77554 h 693081"/>
                            <a:gd name="csX784" fmla="*/ 357440 w 1619476"/>
                            <a:gd name="csY784" fmla="*/ 77681 h 693081"/>
                            <a:gd name="csX785" fmla="*/ 357275 w 1619476"/>
                            <a:gd name="csY785" fmla="*/ 73288 h 693081"/>
                            <a:gd name="csX786" fmla="*/ 357275 w 1619476"/>
                            <a:gd name="csY786" fmla="*/ 79090 h 693081"/>
                            <a:gd name="csX787" fmla="*/ 362011 w 1619476"/>
                            <a:gd name="csY787" fmla="*/ 78671 h 693081"/>
                            <a:gd name="csX788" fmla="*/ 363192 w 1619476"/>
                            <a:gd name="csY788" fmla="*/ 80956 h 693081"/>
                            <a:gd name="csX789" fmla="*/ 362405 w 1619476"/>
                            <a:gd name="csY789" fmla="*/ 83368 h 693081"/>
                            <a:gd name="csX790" fmla="*/ 357428 w 1619476"/>
                            <a:gd name="csY790" fmla="*/ 83483 h 693081"/>
                            <a:gd name="csX791" fmla="*/ 357275 w 1619476"/>
                            <a:gd name="csY791" fmla="*/ 79090 h 693081"/>
                            <a:gd name="csX792" fmla="*/ 357275 w 1619476"/>
                            <a:gd name="csY792" fmla="*/ 90719 h 693081"/>
                            <a:gd name="csX793" fmla="*/ 362011 w 1619476"/>
                            <a:gd name="csY793" fmla="*/ 90288 h 693081"/>
                            <a:gd name="csX794" fmla="*/ 362430 w 1619476"/>
                            <a:gd name="csY794" fmla="*/ 95010 h 693081"/>
                            <a:gd name="csX795" fmla="*/ 357694 w 1619476"/>
                            <a:gd name="csY795" fmla="*/ 95429 h 693081"/>
                            <a:gd name="csX796" fmla="*/ 357275 w 1619476"/>
                            <a:gd name="csY796" fmla="*/ 90719 h 693081"/>
                            <a:gd name="csX797" fmla="*/ 355930 w 1619476"/>
                            <a:gd name="csY797" fmla="*/ 91100 h 693081"/>
                            <a:gd name="csX798" fmla="*/ 355650 w 1619476"/>
                            <a:gd name="csY798" fmla="*/ 88193 h 693081"/>
                            <a:gd name="csX799" fmla="*/ 356374 w 1619476"/>
                            <a:gd name="csY799" fmla="*/ 89856 h 693081"/>
                            <a:gd name="csX800" fmla="*/ 356311 w 1619476"/>
                            <a:gd name="csY800" fmla="*/ 89881 h 693081"/>
                            <a:gd name="csX801" fmla="*/ 355930 w 1619476"/>
                            <a:gd name="csY801" fmla="*/ 91100 h 693081"/>
                            <a:gd name="csX802" fmla="*/ 356869 w 1619476"/>
                            <a:gd name="csY802" fmla="*/ 96407 h 693081"/>
                            <a:gd name="csX803" fmla="*/ 356983 w 1619476"/>
                            <a:gd name="csY803" fmla="*/ 96445 h 693081"/>
                            <a:gd name="csX804" fmla="*/ 356323 w 1619476"/>
                            <a:gd name="csY804" fmla="*/ 96445 h 693081"/>
                            <a:gd name="csX805" fmla="*/ 356247 w 1619476"/>
                            <a:gd name="csY805" fmla="*/ 95201 h 693081"/>
                            <a:gd name="csX806" fmla="*/ 356869 w 1619476"/>
                            <a:gd name="csY806" fmla="*/ 96407 h 693081"/>
                            <a:gd name="csX807" fmla="*/ 363750 w 1619476"/>
                            <a:gd name="csY807" fmla="*/ 71536 h 693081"/>
                            <a:gd name="csX808" fmla="*/ 362836 w 1619476"/>
                            <a:gd name="csY808" fmla="*/ 66089 h 693081"/>
                            <a:gd name="csX809" fmla="*/ 361681 w 1619476"/>
                            <a:gd name="csY809" fmla="*/ 65734 h 693081"/>
                            <a:gd name="csX810" fmla="*/ 369172 w 1619476"/>
                            <a:gd name="csY810" fmla="*/ 65734 h 693081"/>
                            <a:gd name="csX811" fmla="*/ 363750 w 1619476"/>
                            <a:gd name="csY811" fmla="*/ 71536 h 693081"/>
                            <a:gd name="csX812" fmla="*/ 363801 w 1619476"/>
                            <a:gd name="csY812" fmla="*/ 88777 h 693081"/>
                            <a:gd name="csX813" fmla="*/ 363598 w 1619476"/>
                            <a:gd name="csY813" fmla="*/ 90795 h 693081"/>
                            <a:gd name="csX814" fmla="*/ 363268 w 1619476"/>
                            <a:gd name="csY814" fmla="*/ 90161 h 693081"/>
                            <a:gd name="csX815" fmla="*/ 363408 w 1619476"/>
                            <a:gd name="csY815" fmla="*/ 90008 h 693081"/>
                            <a:gd name="csX816" fmla="*/ 363801 w 1619476"/>
                            <a:gd name="csY816" fmla="*/ 88777 h 693081"/>
                            <a:gd name="csX817" fmla="*/ 363268 w 1619476"/>
                            <a:gd name="csY817" fmla="*/ 84359 h 693081"/>
                            <a:gd name="csX818" fmla="*/ 363408 w 1619476"/>
                            <a:gd name="csY818" fmla="*/ 84219 h 693081"/>
                            <a:gd name="csX819" fmla="*/ 364474 w 1619476"/>
                            <a:gd name="csY819" fmla="*/ 80855 h 693081"/>
                            <a:gd name="csX820" fmla="*/ 363268 w 1619476"/>
                            <a:gd name="csY820" fmla="*/ 78557 h 693081"/>
                            <a:gd name="csX821" fmla="*/ 363408 w 1619476"/>
                            <a:gd name="csY821" fmla="*/ 78404 h 693081"/>
                            <a:gd name="csX822" fmla="*/ 364474 w 1619476"/>
                            <a:gd name="csY822" fmla="*/ 75027 h 693081"/>
                            <a:gd name="csX823" fmla="*/ 363750 w 1619476"/>
                            <a:gd name="csY823" fmla="*/ 73656 h 693081"/>
                            <a:gd name="csX824" fmla="*/ 367381 w 1619476"/>
                            <a:gd name="csY824" fmla="*/ 71536 h 693081"/>
                            <a:gd name="csX825" fmla="*/ 364601 w 1619476"/>
                            <a:gd name="csY825" fmla="*/ 81934 h 693081"/>
                            <a:gd name="csX826" fmla="*/ 364093 w 1619476"/>
                            <a:gd name="csY826" fmla="*/ 85920 h 693081"/>
                            <a:gd name="csX827" fmla="*/ 363268 w 1619476"/>
                            <a:gd name="csY827" fmla="*/ 84359 h 693081"/>
                            <a:gd name="csX828" fmla="*/ 304867 w 1619476"/>
                            <a:gd name="csY828" fmla="*/ 78366 h 693081"/>
                            <a:gd name="csX829" fmla="*/ 299496 w 1619476"/>
                            <a:gd name="csY829" fmla="*/ 80753 h 693081"/>
                            <a:gd name="csX830" fmla="*/ 301172 w 1619476"/>
                            <a:gd name="csY830" fmla="*/ 76855 h 693081"/>
                            <a:gd name="csX831" fmla="*/ 314338 w 1619476"/>
                            <a:gd name="csY831" fmla="*/ 69860 h 693081"/>
                            <a:gd name="csX832" fmla="*/ 314643 w 1619476"/>
                            <a:gd name="csY832" fmla="*/ 69860 h 693081"/>
                            <a:gd name="csX833" fmla="*/ 328951 w 1619476"/>
                            <a:gd name="csY833" fmla="*/ 74316 h 693081"/>
                            <a:gd name="csX834" fmla="*/ 348122 w 1619476"/>
                            <a:gd name="csY834" fmla="*/ 80004 h 693081"/>
                            <a:gd name="csX835" fmla="*/ 348769 w 1619476"/>
                            <a:gd name="csY835" fmla="*/ 82175 h 693081"/>
                            <a:gd name="csX836" fmla="*/ 349188 w 1619476"/>
                            <a:gd name="csY836" fmla="*/ 84460 h 693081"/>
                            <a:gd name="csX837" fmla="*/ 333813 w 1619476"/>
                            <a:gd name="csY837" fmla="*/ 80804 h 693081"/>
                            <a:gd name="csX838" fmla="*/ 328113 w 1619476"/>
                            <a:gd name="csY838" fmla="*/ 81896 h 693081"/>
                            <a:gd name="csX839" fmla="*/ 325739 w 1619476"/>
                            <a:gd name="csY839" fmla="*/ 82327 h 693081"/>
                            <a:gd name="csX840" fmla="*/ 325459 w 1619476"/>
                            <a:gd name="csY840" fmla="*/ 82086 h 693081"/>
                            <a:gd name="csX841" fmla="*/ 304867 w 1619476"/>
                            <a:gd name="csY841" fmla="*/ 78366 h 693081"/>
                            <a:gd name="csX842" fmla="*/ 303521 w 1619476"/>
                            <a:gd name="csY842" fmla="*/ 116047 h 693081"/>
                            <a:gd name="csX843" fmla="*/ 309869 w 1619476"/>
                            <a:gd name="csY843" fmla="*/ 108392 h 693081"/>
                            <a:gd name="csX844" fmla="*/ 314046 w 1619476"/>
                            <a:gd name="csY844" fmla="*/ 122217 h 693081"/>
                            <a:gd name="csX845" fmla="*/ 304384 w 1619476"/>
                            <a:gd name="csY845" fmla="*/ 119348 h 693081"/>
                            <a:gd name="csX846" fmla="*/ 304613 w 1619476"/>
                            <a:gd name="csY846" fmla="*/ 118472 h 693081"/>
                            <a:gd name="csX847" fmla="*/ 303521 w 1619476"/>
                            <a:gd name="csY847" fmla="*/ 116047 h 693081"/>
                            <a:gd name="csX848" fmla="*/ 319188 w 1619476"/>
                            <a:gd name="csY848" fmla="*/ 120161 h 693081"/>
                            <a:gd name="csX849" fmla="*/ 315189 w 1619476"/>
                            <a:gd name="csY849" fmla="*/ 113318 h 693081"/>
                            <a:gd name="csX850" fmla="*/ 320076 w 1619476"/>
                            <a:gd name="csY850" fmla="*/ 107706 h 693081"/>
                            <a:gd name="csX851" fmla="*/ 324888 w 1619476"/>
                            <a:gd name="csY851" fmla="*/ 109953 h 693081"/>
                            <a:gd name="csX852" fmla="*/ 325282 w 1619476"/>
                            <a:gd name="csY852" fmla="*/ 110512 h 693081"/>
                            <a:gd name="csX853" fmla="*/ 325701 w 1619476"/>
                            <a:gd name="csY853" fmla="*/ 110855 h 693081"/>
                            <a:gd name="csX854" fmla="*/ 326475 w 1619476"/>
                            <a:gd name="csY854" fmla="*/ 110068 h 693081"/>
                            <a:gd name="csX855" fmla="*/ 326196 w 1619476"/>
                            <a:gd name="csY855" fmla="*/ 109623 h 693081"/>
                            <a:gd name="csX856" fmla="*/ 326056 w 1619476"/>
                            <a:gd name="csY856" fmla="*/ 109395 h 693081"/>
                            <a:gd name="csX857" fmla="*/ 327072 w 1619476"/>
                            <a:gd name="csY857" fmla="*/ 92598 h 693081"/>
                            <a:gd name="csX858" fmla="*/ 332011 w 1619476"/>
                            <a:gd name="csY858" fmla="*/ 108709 h 693081"/>
                            <a:gd name="csX859" fmla="*/ 331922 w 1619476"/>
                            <a:gd name="csY859" fmla="*/ 108963 h 693081"/>
                            <a:gd name="csX860" fmla="*/ 331744 w 1619476"/>
                            <a:gd name="csY860" fmla="*/ 109534 h 693081"/>
                            <a:gd name="csX861" fmla="*/ 332683 w 1619476"/>
                            <a:gd name="csY861" fmla="*/ 110042 h 693081"/>
                            <a:gd name="csX862" fmla="*/ 333026 w 1619476"/>
                            <a:gd name="csY862" fmla="*/ 109623 h 693081"/>
                            <a:gd name="csX863" fmla="*/ 333280 w 1619476"/>
                            <a:gd name="csY863" fmla="*/ 108950 h 693081"/>
                            <a:gd name="csX864" fmla="*/ 337419 w 1619476"/>
                            <a:gd name="csY864" fmla="*/ 105662 h 693081"/>
                            <a:gd name="csX865" fmla="*/ 337546 w 1619476"/>
                            <a:gd name="csY865" fmla="*/ 105649 h 693081"/>
                            <a:gd name="csX866" fmla="*/ 343488 w 1619476"/>
                            <a:gd name="csY866" fmla="*/ 109966 h 693081"/>
                            <a:gd name="csX867" fmla="*/ 341228 w 1619476"/>
                            <a:gd name="csY867" fmla="*/ 117558 h 693081"/>
                            <a:gd name="csX868" fmla="*/ 340504 w 1619476"/>
                            <a:gd name="csY868" fmla="*/ 112162 h 693081"/>
                            <a:gd name="csX869" fmla="*/ 338092 w 1619476"/>
                            <a:gd name="csY869" fmla="*/ 110651 h 693081"/>
                            <a:gd name="csX870" fmla="*/ 337724 w 1619476"/>
                            <a:gd name="csY870" fmla="*/ 110613 h 693081"/>
                            <a:gd name="csX871" fmla="*/ 334804 w 1619476"/>
                            <a:gd name="csY871" fmla="*/ 111972 h 693081"/>
                            <a:gd name="csX872" fmla="*/ 334639 w 1619476"/>
                            <a:gd name="csY872" fmla="*/ 113851 h 693081"/>
                            <a:gd name="csX873" fmla="*/ 334588 w 1619476"/>
                            <a:gd name="csY873" fmla="*/ 114397 h 693081"/>
                            <a:gd name="csX874" fmla="*/ 334524 w 1619476"/>
                            <a:gd name="csY874" fmla="*/ 115095 h 693081"/>
                            <a:gd name="csX875" fmla="*/ 325117 w 1619476"/>
                            <a:gd name="csY875" fmla="*/ 116187 h 693081"/>
                            <a:gd name="csX876" fmla="*/ 324114 w 1619476"/>
                            <a:gd name="csY876" fmla="*/ 113229 h 693081"/>
                            <a:gd name="csX877" fmla="*/ 320597 w 1619476"/>
                            <a:gd name="csY877" fmla="*/ 112721 h 693081"/>
                            <a:gd name="csX878" fmla="*/ 319759 w 1619476"/>
                            <a:gd name="csY878" fmla="*/ 113571 h 693081"/>
                            <a:gd name="csX879" fmla="*/ 319543 w 1619476"/>
                            <a:gd name="csY879" fmla="*/ 113800 h 693081"/>
                            <a:gd name="csX880" fmla="*/ 318616 w 1619476"/>
                            <a:gd name="csY880" fmla="*/ 114752 h 693081"/>
                            <a:gd name="csX881" fmla="*/ 319188 w 1619476"/>
                            <a:gd name="csY881" fmla="*/ 120160 h 693081"/>
                            <a:gd name="csX882" fmla="*/ 415385 w 1619476"/>
                            <a:gd name="csY882" fmla="*/ 128743 h 693081"/>
                            <a:gd name="csX883" fmla="*/ 414229 w 1619476"/>
                            <a:gd name="csY883" fmla="*/ 124084 h 693081"/>
                            <a:gd name="csX884" fmla="*/ 413467 w 1619476"/>
                            <a:gd name="csY884" fmla="*/ 125709 h 693081"/>
                            <a:gd name="csX885" fmla="*/ 402105 w 1619476"/>
                            <a:gd name="csY885" fmla="*/ 128908 h 693081"/>
                            <a:gd name="csX886" fmla="*/ 391123 w 1619476"/>
                            <a:gd name="csY886" fmla="*/ 123728 h 693081"/>
                            <a:gd name="csX887" fmla="*/ 390843 w 1619476"/>
                            <a:gd name="csY887" fmla="*/ 122001 h 693081"/>
                            <a:gd name="csX888" fmla="*/ 388076 w 1619476"/>
                            <a:gd name="csY888" fmla="*/ 126483 h 693081"/>
                            <a:gd name="csX889" fmla="*/ 386336 w 1619476"/>
                            <a:gd name="csY889" fmla="*/ 120948 h 693081"/>
                            <a:gd name="csX890" fmla="*/ 385689 w 1619476"/>
                            <a:gd name="csY890" fmla="*/ 122725 h 693081"/>
                            <a:gd name="csX891" fmla="*/ 372904 w 1619476"/>
                            <a:gd name="csY891" fmla="*/ 125886 h 693081"/>
                            <a:gd name="csX892" fmla="*/ 362227 w 1619476"/>
                            <a:gd name="csY892" fmla="*/ 118942 h 693081"/>
                            <a:gd name="csX893" fmla="*/ 361757 w 1619476"/>
                            <a:gd name="csY893" fmla="*/ 116187 h 693081"/>
                            <a:gd name="csX894" fmla="*/ 359764 w 1619476"/>
                            <a:gd name="csY894" fmla="*/ 123055 h 693081"/>
                            <a:gd name="csX895" fmla="*/ 358545 w 1619476"/>
                            <a:gd name="csY895" fmla="*/ 118866 h 693081"/>
                            <a:gd name="csX896" fmla="*/ 357758 w 1619476"/>
                            <a:gd name="csY896" fmla="*/ 116187 h 693081"/>
                            <a:gd name="csX897" fmla="*/ 357758 w 1619476"/>
                            <a:gd name="csY897" fmla="*/ 116212 h 693081"/>
                            <a:gd name="csX898" fmla="*/ 357745 w 1619476"/>
                            <a:gd name="csY898" fmla="*/ 116174 h 693081"/>
                            <a:gd name="csX899" fmla="*/ 357288 w 1619476"/>
                            <a:gd name="csY899" fmla="*/ 118942 h 693081"/>
                            <a:gd name="csX900" fmla="*/ 356565 w 1619476"/>
                            <a:gd name="csY900" fmla="*/ 120402 h 693081"/>
                            <a:gd name="csX901" fmla="*/ 353251 w 1619476"/>
                            <a:gd name="csY901" fmla="*/ 123449 h 693081"/>
                            <a:gd name="csX902" fmla="*/ 346598 w 1619476"/>
                            <a:gd name="csY902" fmla="*/ 125886 h 693081"/>
                            <a:gd name="csX903" fmla="*/ 335413 w 1619476"/>
                            <a:gd name="csY903" fmla="*/ 124604 h 693081"/>
                            <a:gd name="csX904" fmla="*/ 333813 w 1619476"/>
                            <a:gd name="csY904" fmla="*/ 122712 h 693081"/>
                            <a:gd name="csX905" fmla="*/ 333191 w 1619476"/>
                            <a:gd name="csY905" fmla="*/ 120948 h 693081"/>
                            <a:gd name="csX906" fmla="*/ 334740 w 1619476"/>
                            <a:gd name="csY906" fmla="*/ 120770 h 693081"/>
                            <a:gd name="csX907" fmla="*/ 335883 w 1619476"/>
                            <a:gd name="csY907" fmla="*/ 121570 h 693081"/>
                            <a:gd name="csX908" fmla="*/ 337064 w 1619476"/>
                            <a:gd name="csY908" fmla="*/ 122408 h 693081"/>
                            <a:gd name="csX909" fmla="*/ 344097 w 1619476"/>
                            <a:gd name="csY909" fmla="*/ 124617 h 693081"/>
                            <a:gd name="csX910" fmla="*/ 345633 w 1619476"/>
                            <a:gd name="csY910" fmla="*/ 124541 h 693081"/>
                            <a:gd name="csX911" fmla="*/ 354711 w 1619476"/>
                            <a:gd name="csY911" fmla="*/ 119792 h 693081"/>
                            <a:gd name="csX912" fmla="*/ 356780 w 1619476"/>
                            <a:gd name="csY912" fmla="*/ 114041 h 693081"/>
                            <a:gd name="csX913" fmla="*/ 356869 w 1619476"/>
                            <a:gd name="csY913" fmla="*/ 114232 h 693081"/>
                            <a:gd name="csX914" fmla="*/ 359840 w 1619476"/>
                            <a:gd name="csY914" fmla="*/ 115298 h 693081"/>
                            <a:gd name="csX915" fmla="*/ 362722 w 1619476"/>
                            <a:gd name="csY915" fmla="*/ 113965 h 693081"/>
                            <a:gd name="csX916" fmla="*/ 364791 w 1619476"/>
                            <a:gd name="csY916" fmla="*/ 119805 h 693081"/>
                            <a:gd name="csX917" fmla="*/ 373882 w 1619476"/>
                            <a:gd name="csY917" fmla="*/ 124541 h 693081"/>
                            <a:gd name="csX918" fmla="*/ 375405 w 1619476"/>
                            <a:gd name="csY918" fmla="*/ 124617 h 693081"/>
                            <a:gd name="csX919" fmla="*/ 382782 w 1619476"/>
                            <a:gd name="csY919" fmla="*/ 122166 h 693081"/>
                            <a:gd name="csX920" fmla="*/ 383302 w 1619476"/>
                            <a:gd name="csY920" fmla="*/ 121798 h 693081"/>
                            <a:gd name="csX921" fmla="*/ 384762 w 1619476"/>
                            <a:gd name="csY921" fmla="*/ 120770 h 693081"/>
                            <a:gd name="csX922" fmla="*/ 392811 w 1619476"/>
                            <a:gd name="csY922" fmla="*/ 121710 h 693081"/>
                            <a:gd name="csX923" fmla="*/ 394259 w 1619476"/>
                            <a:gd name="csY923" fmla="*/ 123220 h 693081"/>
                            <a:gd name="csX924" fmla="*/ 395427 w 1619476"/>
                            <a:gd name="csY924" fmla="*/ 124452 h 693081"/>
                            <a:gd name="csX925" fmla="*/ 403552 w 1619476"/>
                            <a:gd name="csY925" fmla="*/ 127969 h 693081"/>
                            <a:gd name="csX926" fmla="*/ 404225 w 1619476"/>
                            <a:gd name="csY926" fmla="*/ 127981 h 693081"/>
                            <a:gd name="csX927" fmla="*/ 415638 w 1619476"/>
                            <a:gd name="csY927" fmla="*/ 121265 h 693081"/>
                            <a:gd name="csX928" fmla="*/ 415867 w 1619476"/>
                            <a:gd name="csY928" fmla="*/ 122154 h 693081"/>
                            <a:gd name="csX929" fmla="*/ 417264 w 1619476"/>
                            <a:gd name="csY929" fmla="*/ 122839 h 693081"/>
                            <a:gd name="csX930" fmla="*/ 415385 w 1619476"/>
                            <a:gd name="csY930" fmla="*/ 128743 h 693081"/>
                            <a:gd name="csX931" fmla="*/ 402562 w 1619476"/>
                            <a:gd name="csY931" fmla="*/ 172226 h 693081"/>
                            <a:gd name="csX932" fmla="*/ 398309 w 1619476"/>
                            <a:gd name="csY932" fmla="*/ 171452 h 693081"/>
                            <a:gd name="csX933" fmla="*/ 395554 w 1619476"/>
                            <a:gd name="csY933" fmla="*/ 171642 h 693081"/>
                            <a:gd name="csX934" fmla="*/ 394551 w 1619476"/>
                            <a:gd name="csY934" fmla="*/ 171705 h 693081"/>
                            <a:gd name="csX935" fmla="*/ 383823 w 1619476"/>
                            <a:gd name="csY935" fmla="*/ 161904 h 693081"/>
                            <a:gd name="csX936" fmla="*/ 381436 w 1619476"/>
                            <a:gd name="csY936" fmla="*/ 157854 h 693081"/>
                            <a:gd name="csX937" fmla="*/ 379074 w 1619476"/>
                            <a:gd name="csY937" fmla="*/ 155214 h 693081"/>
                            <a:gd name="csX938" fmla="*/ 387898 w 1619476"/>
                            <a:gd name="csY938" fmla="*/ 155798 h 693081"/>
                            <a:gd name="csX939" fmla="*/ 392215 w 1619476"/>
                            <a:gd name="csY939" fmla="*/ 155937 h 693081"/>
                            <a:gd name="csX940" fmla="*/ 398067 w 1619476"/>
                            <a:gd name="csY940" fmla="*/ 156902 h 693081"/>
                            <a:gd name="csX941" fmla="*/ 403946 w 1619476"/>
                            <a:gd name="csY941" fmla="*/ 165447 h 693081"/>
                            <a:gd name="csX942" fmla="*/ 408592 w 1619476"/>
                            <a:gd name="csY942" fmla="*/ 172505 h 693081"/>
                            <a:gd name="csX943" fmla="*/ 402562 w 1619476"/>
                            <a:gd name="csY943" fmla="*/ 172226 h 693081"/>
                            <a:gd name="csX944" fmla="*/ 355739 w 1619476"/>
                            <a:gd name="csY944" fmla="*/ 170461 h 693081"/>
                            <a:gd name="csX945" fmla="*/ 351232 w 1619476"/>
                            <a:gd name="csY945" fmla="*/ 170385 h 693081"/>
                            <a:gd name="csX946" fmla="*/ 343843 w 1619476"/>
                            <a:gd name="csY946" fmla="*/ 169953 h 693081"/>
                            <a:gd name="csX947" fmla="*/ 337051 w 1619476"/>
                            <a:gd name="csY947" fmla="*/ 161638 h 693081"/>
                            <a:gd name="csX948" fmla="*/ 334207 w 1619476"/>
                            <a:gd name="csY948" fmla="*/ 157067 h 693081"/>
                            <a:gd name="csX949" fmla="*/ 332404 w 1619476"/>
                            <a:gd name="csY949" fmla="*/ 155226 h 693081"/>
                            <a:gd name="csX950" fmla="*/ 334829 w 1619476"/>
                            <a:gd name="csY950" fmla="*/ 154185 h 693081"/>
                            <a:gd name="csX951" fmla="*/ 341609 w 1619476"/>
                            <a:gd name="csY951" fmla="*/ 154452 h 693081"/>
                            <a:gd name="csX952" fmla="*/ 345455 w 1619476"/>
                            <a:gd name="csY952" fmla="*/ 154388 h 693081"/>
                            <a:gd name="csX953" fmla="*/ 346039 w 1619476"/>
                            <a:gd name="csY953" fmla="*/ 154223 h 693081"/>
                            <a:gd name="csX954" fmla="*/ 356996 w 1619476"/>
                            <a:gd name="csY954" fmla="*/ 161638 h 693081"/>
                            <a:gd name="csX955" fmla="*/ 357098 w 1619476"/>
                            <a:gd name="csY955" fmla="*/ 161980 h 693081"/>
                            <a:gd name="csX956" fmla="*/ 362024 w 1619476"/>
                            <a:gd name="csY956" fmla="*/ 170461 h 693081"/>
                            <a:gd name="csX957" fmla="*/ 355739 w 1619476"/>
                            <a:gd name="csY957" fmla="*/ 170461 h 693081"/>
                            <a:gd name="csX958" fmla="*/ 355244 w 1619476"/>
                            <a:gd name="csY958" fmla="*/ 41257 h 693081"/>
                            <a:gd name="csX959" fmla="*/ 348883 w 1619476"/>
                            <a:gd name="csY959" fmla="*/ 44405 h 693081"/>
                            <a:gd name="csX960" fmla="*/ 348883 w 1619476"/>
                            <a:gd name="csY960" fmla="*/ 35620 h 693081"/>
                            <a:gd name="csX961" fmla="*/ 355498 w 1619476"/>
                            <a:gd name="csY961" fmla="*/ 38844 h 693081"/>
                            <a:gd name="csX962" fmla="*/ 355244 w 1619476"/>
                            <a:gd name="csY962" fmla="*/ 41257 h 693081"/>
                            <a:gd name="csX963" fmla="*/ 370873 w 1619476"/>
                            <a:gd name="csY963" fmla="*/ 35620 h 693081"/>
                            <a:gd name="csX964" fmla="*/ 370873 w 1619476"/>
                            <a:gd name="csY964" fmla="*/ 44405 h 693081"/>
                            <a:gd name="csX965" fmla="*/ 364360 w 1619476"/>
                            <a:gd name="csY965" fmla="*/ 41168 h 693081"/>
                            <a:gd name="csX966" fmla="*/ 364791 w 1619476"/>
                            <a:gd name="csY966" fmla="*/ 39784 h 693081"/>
                            <a:gd name="csX967" fmla="*/ 364309 w 1619476"/>
                            <a:gd name="csY967" fmla="*/ 38844 h 693081"/>
                            <a:gd name="csX968" fmla="*/ 370873 w 1619476"/>
                            <a:gd name="csY968" fmla="*/ 35620 h 693081"/>
                            <a:gd name="csX969" fmla="*/ 459528 w 1619476"/>
                            <a:gd name="csY969" fmla="*/ 64083 h 693081"/>
                            <a:gd name="csX970" fmla="*/ 463413 w 1619476"/>
                            <a:gd name="csY970" fmla="*/ 61037 h 693081"/>
                            <a:gd name="csX971" fmla="*/ 465229 w 1619476"/>
                            <a:gd name="csY971" fmla="*/ 62166 h 693081"/>
                            <a:gd name="csX972" fmla="*/ 466460 w 1619476"/>
                            <a:gd name="csY972" fmla="*/ 65962 h 693081"/>
                            <a:gd name="csX973" fmla="*/ 464772 w 1619476"/>
                            <a:gd name="csY973" fmla="*/ 67296 h 693081"/>
                            <a:gd name="csX974" fmla="*/ 457142 w 1619476"/>
                            <a:gd name="csY974" fmla="*/ 75002 h 693081"/>
                            <a:gd name="csX975" fmla="*/ 459528 w 1619476"/>
                            <a:gd name="csY975" fmla="*/ 64083 h 693081"/>
                            <a:gd name="csX976" fmla="*/ 469190 w 1619476"/>
                            <a:gd name="csY976" fmla="*/ 73580 h 693081"/>
                            <a:gd name="csX977" fmla="*/ 469418 w 1619476"/>
                            <a:gd name="csY977" fmla="*/ 74278 h 693081"/>
                            <a:gd name="csX978" fmla="*/ 469825 w 1619476"/>
                            <a:gd name="csY978" fmla="*/ 75345 h 693081"/>
                            <a:gd name="csX979" fmla="*/ 471044 w 1619476"/>
                            <a:gd name="csY979" fmla="*/ 76652 h 693081"/>
                            <a:gd name="csX980" fmla="*/ 472707 w 1619476"/>
                            <a:gd name="csY980" fmla="*/ 79344 h 693081"/>
                            <a:gd name="csX981" fmla="*/ 472707 w 1619476"/>
                            <a:gd name="csY981" fmla="*/ 79979 h 693081"/>
                            <a:gd name="csX982" fmla="*/ 473341 w 1619476"/>
                            <a:gd name="csY982" fmla="*/ 79991 h 693081"/>
                            <a:gd name="csX983" fmla="*/ 473963 w 1619476"/>
                            <a:gd name="csY983" fmla="*/ 79966 h 693081"/>
                            <a:gd name="csX984" fmla="*/ 473989 w 1619476"/>
                            <a:gd name="csY984" fmla="*/ 79344 h 693081"/>
                            <a:gd name="csX985" fmla="*/ 475220 w 1619476"/>
                            <a:gd name="csY985" fmla="*/ 74938 h 693081"/>
                            <a:gd name="csX986" fmla="*/ 476744 w 1619476"/>
                            <a:gd name="csY986" fmla="*/ 72336 h 693081"/>
                            <a:gd name="csX987" fmla="*/ 477607 w 1619476"/>
                            <a:gd name="csY987" fmla="*/ 74380 h 693081"/>
                            <a:gd name="csX988" fmla="*/ 478128 w 1619476"/>
                            <a:gd name="csY988" fmla="*/ 80588 h 693081"/>
                            <a:gd name="csX989" fmla="*/ 478623 w 1619476"/>
                            <a:gd name="csY989" fmla="*/ 81400 h 693081"/>
                            <a:gd name="csX990" fmla="*/ 478813 w 1619476"/>
                            <a:gd name="csY990" fmla="*/ 81426 h 693081"/>
                            <a:gd name="csX991" fmla="*/ 479588 w 1619476"/>
                            <a:gd name="csY991" fmla="*/ 80448 h 693081"/>
                            <a:gd name="csX992" fmla="*/ 482165 w 1619476"/>
                            <a:gd name="csY992" fmla="*/ 75725 h 693081"/>
                            <a:gd name="csX993" fmla="*/ 482152 w 1619476"/>
                            <a:gd name="csY993" fmla="*/ 75713 h 693081"/>
                            <a:gd name="csX994" fmla="*/ 483777 w 1619476"/>
                            <a:gd name="csY994" fmla="*/ 74291 h 693081"/>
                            <a:gd name="csX995" fmla="*/ 482546 w 1619476"/>
                            <a:gd name="csY995" fmla="*/ 78988 h 693081"/>
                            <a:gd name="csX996" fmla="*/ 482520 w 1619476"/>
                            <a:gd name="csY996" fmla="*/ 79585 h 693081"/>
                            <a:gd name="csX997" fmla="*/ 480261 w 1619476"/>
                            <a:gd name="csY997" fmla="*/ 85704 h 693081"/>
                            <a:gd name="csX998" fmla="*/ 475690 w 1619476"/>
                            <a:gd name="csY998" fmla="*/ 85438 h 693081"/>
                            <a:gd name="csX999" fmla="*/ 472288 w 1619476"/>
                            <a:gd name="csY999" fmla="*/ 85171 h 693081"/>
                            <a:gd name="csX1000" fmla="*/ 470904 w 1619476"/>
                            <a:gd name="csY1000" fmla="*/ 85196 h 693081"/>
                            <a:gd name="csX1001" fmla="*/ 471234 w 1619476"/>
                            <a:gd name="csY1001" fmla="*/ 82353 h 693081"/>
                            <a:gd name="csX1002" fmla="*/ 470688 w 1619476"/>
                            <a:gd name="csY1002" fmla="*/ 81527 h 693081"/>
                            <a:gd name="csX1003" fmla="*/ 469190 w 1619476"/>
                            <a:gd name="csY1003" fmla="*/ 73580 h 693081"/>
                            <a:gd name="csX1004" fmla="*/ 447861 w 1619476"/>
                            <a:gd name="csY1004" fmla="*/ 106195 h 693081"/>
                            <a:gd name="csX1005" fmla="*/ 447911 w 1619476"/>
                            <a:gd name="csY1005" fmla="*/ 106233 h 693081"/>
                            <a:gd name="csX1006" fmla="*/ 447861 w 1619476"/>
                            <a:gd name="csY1006" fmla="*/ 106195 h 693081"/>
                            <a:gd name="csX1007" fmla="*/ 451124 w 1619476"/>
                            <a:gd name="csY1007" fmla="*/ 96585 h 693081"/>
                            <a:gd name="csX1008" fmla="*/ 453155 w 1619476"/>
                            <a:gd name="csY1008" fmla="*/ 94299 h 693081"/>
                            <a:gd name="csX1009" fmla="*/ 454044 w 1619476"/>
                            <a:gd name="csY1009" fmla="*/ 94198 h 693081"/>
                            <a:gd name="csX1010" fmla="*/ 454044 w 1619476"/>
                            <a:gd name="csY1010" fmla="*/ 94223 h 693081"/>
                            <a:gd name="csX1011" fmla="*/ 457230 w 1619476"/>
                            <a:gd name="csY1011" fmla="*/ 96204 h 693081"/>
                            <a:gd name="csX1012" fmla="*/ 454514 w 1619476"/>
                            <a:gd name="csY1012" fmla="*/ 98692 h 693081"/>
                            <a:gd name="csX1013" fmla="*/ 450552 w 1619476"/>
                            <a:gd name="csY1013" fmla="*/ 102031 h 693081"/>
                            <a:gd name="csX1014" fmla="*/ 451124 w 1619476"/>
                            <a:gd name="csY1014" fmla="*/ 96585 h 693081"/>
                            <a:gd name="csX1015" fmla="*/ 468885 w 1619476"/>
                            <a:gd name="csY1015" fmla="*/ 111769 h 693081"/>
                            <a:gd name="csX1016" fmla="*/ 471412 w 1619476"/>
                            <a:gd name="csY1016" fmla="*/ 113902 h 693081"/>
                            <a:gd name="csX1017" fmla="*/ 473849 w 1619476"/>
                            <a:gd name="csY1017" fmla="*/ 115222 h 693081"/>
                            <a:gd name="csX1018" fmla="*/ 473735 w 1619476"/>
                            <a:gd name="csY1018" fmla="*/ 113724 h 693081"/>
                            <a:gd name="csX1019" fmla="*/ 471082 w 1619476"/>
                            <a:gd name="csY1019" fmla="*/ 107021 h 693081"/>
                            <a:gd name="csX1020" fmla="*/ 474967 w 1619476"/>
                            <a:gd name="csY1020" fmla="*/ 111312 h 693081"/>
                            <a:gd name="csX1021" fmla="*/ 475068 w 1619476"/>
                            <a:gd name="csY1021" fmla="*/ 111489 h 693081"/>
                            <a:gd name="csX1022" fmla="*/ 476211 w 1619476"/>
                            <a:gd name="csY1022" fmla="*/ 112416 h 693081"/>
                            <a:gd name="csX1023" fmla="*/ 476363 w 1619476"/>
                            <a:gd name="csY1023" fmla="*/ 112403 h 693081"/>
                            <a:gd name="csX1024" fmla="*/ 477417 w 1619476"/>
                            <a:gd name="csY1024" fmla="*/ 110575 h 693081"/>
                            <a:gd name="csX1025" fmla="*/ 479715 w 1619476"/>
                            <a:gd name="csY1025" fmla="*/ 103199 h 693081"/>
                            <a:gd name="csX1026" fmla="*/ 480667 w 1619476"/>
                            <a:gd name="csY1026" fmla="*/ 108849 h 693081"/>
                            <a:gd name="csX1027" fmla="*/ 480692 w 1619476"/>
                            <a:gd name="csY1027" fmla="*/ 109179 h 693081"/>
                            <a:gd name="csX1028" fmla="*/ 480781 w 1619476"/>
                            <a:gd name="csY1028" fmla="*/ 114079 h 693081"/>
                            <a:gd name="csX1029" fmla="*/ 481276 w 1619476"/>
                            <a:gd name="csY1029" fmla="*/ 115032 h 693081"/>
                            <a:gd name="csX1030" fmla="*/ 482571 w 1619476"/>
                            <a:gd name="csY1030" fmla="*/ 114156 h 693081"/>
                            <a:gd name="csX1031" fmla="*/ 485936 w 1619476"/>
                            <a:gd name="csY1031" fmla="*/ 110118 h 693081"/>
                            <a:gd name="csX1032" fmla="*/ 487345 w 1619476"/>
                            <a:gd name="csY1032" fmla="*/ 108861 h 693081"/>
                            <a:gd name="csX1033" fmla="*/ 487040 w 1619476"/>
                            <a:gd name="csY1033" fmla="*/ 109610 h 693081"/>
                            <a:gd name="csX1034" fmla="*/ 485275 w 1619476"/>
                            <a:gd name="csY1034" fmla="*/ 113597 h 693081"/>
                            <a:gd name="csX1035" fmla="*/ 484526 w 1619476"/>
                            <a:gd name="csY1035" fmla="*/ 117291 h 693081"/>
                            <a:gd name="csX1036" fmla="*/ 484755 w 1619476"/>
                            <a:gd name="csY1036" fmla="*/ 118701 h 693081"/>
                            <a:gd name="csX1037" fmla="*/ 482965 w 1619476"/>
                            <a:gd name="csY1037" fmla="*/ 125810 h 693081"/>
                            <a:gd name="csX1038" fmla="*/ 479893 w 1619476"/>
                            <a:gd name="csY1038" fmla="*/ 125671 h 693081"/>
                            <a:gd name="csX1039" fmla="*/ 476338 w 1619476"/>
                            <a:gd name="csY1039" fmla="*/ 125214 h 693081"/>
                            <a:gd name="csX1040" fmla="*/ 471208 w 1619476"/>
                            <a:gd name="csY1040" fmla="*/ 126382 h 693081"/>
                            <a:gd name="csX1041" fmla="*/ 469317 w 1619476"/>
                            <a:gd name="csY1041" fmla="*/ 126902 h 693081"/>
                            <a:gd name="csX1042" fmla="*/ 469533 w 1619476"/>
                            <a:gd name="csY1042" fmla="*/ 126775 h 693081"/>
                            <a:gd name="csX1043" fmla="*/ 471043 w 1619476"/>
                            <a:gd name="csY1043" fmla="*/ 122128 h 693081"/>
                            <a:gd name="csX1044" fmla="*/ 467273 w 1619476"/>
                            <a:gd name="csY1044" fmla="*/ 111134 h 693081"/>
                            <a:gd name="csX1045" fmla="*/ 466587 w 1619476"/>
                            <a:gd name="csY1045" fmla="*/ 110486 h 693081"/>
                            <a:gd name="csX1046" fmla="*/ 468885 w 1619476"/>
                            <a:gd name="csY1046" fmla="*/ 111769 h 693081"/>
                            <a:gd name="csX1047" fmla="*/ 231319 w 1619476"/>
                            <a:gd name="csY1047" fmla="*/ 110156 h 693081"/>
                            <a:gd name="csX1048" fmla="*/ 233160 w 1619476"/>
                            <a:gd name="csY1048" fmla="*/ 114270 h 693081"/>
                            <a:gd name="csX1049" fmla="*/ 233719 w 1619476"/>
                            <a:gd name="csY1049" fmla="*/ 117126 h 693081"/>
                            <a:gd name="csX1050" fmla="*/ 233503 w 1619476"/>
                            <a:gd name="csY1050" fmla="*/ 118472 h 693081"/>
                            <a:gd name="csX1051" fmla="*/ 236169 w 1619476"/>
                            <a:gd name="csY1051" fmla="*/ 127042 h 693081"/>
                            <a:gd name="csX1052" fmla="*/ 234862 w 1619476"/>
                            <a:gd name="csY1052" fmla="*/ 130889 h 693081"/>
                            <a:gd name="csX1053" fmla="*/ 234189 w 1619476"/>
                            <a:gd name="csY1053" fmla="*/ 131104 h 693081"/>
                            <a:gd name="csX1054" fmla="*/ 233909 w 1619476"/>
                            <a:gd name="csY1054" fmla="*/ 132349 h 693081"/>
                            <a:gd name="csX1055" fmla="*/ 235725 w 1619476"/>
                            <a:gd name="csY1055" fmla="*/ 131841 h 693081"/>
                            <a:gd name="csX1056" fmla="*/ 237426 w 1619476"/>
                            <a:gd name="csY1056" fmla="*/ 127232 h 693081"/>
                            <a:gd name="csX1057" fmla="*/ 238581 w 1619476"/>
                            <a:gd name="csY1057" fmla="*/ 127207 h 693081"/>
                            <a:gd name="csX1058" fmla="*/ 237197 w 1619476"/>
                            <a:gd name="csY1058" fmla="*/ 132184 h 693081"/>
                            <a:gd name="csX1059" fmla="*/ 236220 w 1619476"/>
                            <a:gd name="csY1059" fmla="*/ 132577 h 693081"/>
                            <a:gd name="csX1060" fmla="*/ 236029 w 1619476"/>
                            <a:gd name="csY1060" fmla="*/ 133834 h 693081"/>
                            <a:gd name="csX1061" fmla="*/ 238124 w 1619476"/>
                            <a:gd name="csY1061" fmla="*/ 133060 h 693081"/>
                            <a:gd name="csX1062" fmla="*/ 239851 w 1619476"/>
                            <a:gd name="csY1062" fmla="*/ 126927 h 693081"/>
                            <a:gd name="csX1063" fmla="*/ 239978 w 1619476"/>
                            <a:gd name="csY1063" fmla="*/ 126889 h 693081"/>
                            <a:gd name="csX1064" fmla="*/ 241400 w 1619476"/>
                            <a:gd name="csY1064" fmla="*/ 126547 h 693081"/>
                            <a:gd name="csX1065" fmla="*/ 240270 w 1619476"/>
                            <a:gd name="csY1065" fmla="*/ 133123 h 693081"/>
                            <a:gd name="csX1066" fmla="*/ 239597 w 1619476"/>
                            <a:gd name="csY1066" fmla="*/ 133491 h 693081"/>
                            <a:gd name="csX1067" fmla="*/ 239635 w 1619476"/>
                            <a:gd name="csY1067" fmla="*/ 134773 h 693081"/>
                            <a:gd name="csX1068" fmla="*/ 241324 w 1619476"/>
                            <a:gd name="csY1068" fmla="*/ 133834 h 693081"/>
                            <a:gd name="csX1069" fmla="*/ 242669 w 1619476"/>
                            <a:gd name="csY1069" fmla="*/ 126470 h 693081"/>
                            <a:gd name="csX1070" fmla="*/ 243380 w 1619476"/>
                            <a:gd name="csY1070" fmla="*/ 126496 h 693081"/>
                            <a:gd name="csX1071" fmla="*/ 243786 w 1619476"/>
                            <a:gd name="csY1071" fmla="*/ 132425 h 693081"/>
                            <a:gd name="csX1072" fmla="*/ 243215 w 1619476"/>
                            <a:gd name="csY1072" fmla="*/ 145120 h 693081"/>
                            <a:gd name="csX1073" fmla="*/ 242111 w 1619476"/>
                            <a:gd name="csY1073" fmla="*/ 145438 h 693081"/>
                            <a:gd name="csX1074" fmla="*/ 242390 w 1619476"/>
                            <a:gd name="csY1074" fmla="*/ 143153 h 693081"/>
                            <a:gd name="csX1075" fmla="*/ 241171 w 1619476"/>
                            <a:gd name="csY1075" fmla="*/ 142721 h 693081"/>
                            <a:gd name="csX1076" fmla="*/ 241400 w 1619476"/>
                            <a:gd name="csY1076" fmla="*/ 146504 h 693081"/>
                            <a:gd name="csX1077" fmla="*/ 242288 w 1619476"/>
                            <a:gd name="csY1077" fmla="*/ 146771 h 693081"/>
                            <a:gd name="csX1078" fmla="*/ 244040 w 1619476"/>
                            <a:gd name="csY1078" fmla="*/ 146098 h 693081"/>
                            <a:gd name="csX1079" fmla="*/ 244980 w 1619476"/>
                            <a:gd name="csY1079" fmla="*/ 132006 h 693081"/>
                            <a:gd name="csX1080" fmla="*/ 244650 w 1619476"/>
                            <a:gd name="csY1080" fmla="*/ 126597 h 693081"/>
                            <a:gd name="csX1081" fmla="*/ 244751 w 1619476"/>
                            <a:gd name="csY1081" fmla="*/ 126610 h 693081"/>
                            <a:gd name="csX1082" fmla="*/ 245742 w 1619476"/>
                            <a:gd name="csY1082" fmla="*/ 133047 h 693081"/>
                            <a:gd name="csX1083" fmla="*/ 247481 w 1619476"/>
                            <a:gd name="csY1083" fmla="*/ 134316 h 693081"/>
                            <a:gd name="csX1084" fmla="*/ 247735 w 1619476"/>
                            <a:gd name="csY1084" fmla="*/ 133060 h 693081"/>
                            <a:gd name="csX1085" fmla="*/ 245996 w 1619476"/>
                            <a:gd name="csY1085" fmla="*/ 126851 h 693081"/>
                            <a:gd name="csX1086" fmla="*/ 247443 w 1619476"/>
                            <a:gd name="csY1086" fmla="*/ 127385 h 693081"/>
                            <a:gd name="csX1087" fmla="*/ 248116 w 1619476"/>
                            <a:gd name="csY1087" fmla="*/ 132628 h 693081"/>
                            <a:gd name="csX1088" fmla="*/ 250249 w 1619476"/>
                            <a:gd name="csY1088" fmla="*/ 134113 h 693081"/>
                            <a:gd name="csX1089" fmla="*/ 250515 w 1619476"/>
                            <a:gd name="csY1089" fmla="*/ 132856 h 693081"/>
                            <a:gd name="csX1090" fmla="*/ 249195 w 1619476"/>
                            <a:gd name="csY1090" fmla="*/ 131955 h 693081"/>
                            <a:gd name="csX1091" fmla="*/ 248649 w 1619476"/>
                            <a:gd name="csY1091" fmla="*/ 127930 h 693081"/>
                            <a:gd name="csX1092" fmla="*/ 250503 w 1619476"/>
                            <a:gd name="csY1092" fmla="*/ 128172 h 693081"/>
                            <a:gd name="csX1093" fmla="*/ 257714 w 1619476"/>
                            <a:gd name="csY1093" fmla="*/ 114828 h 693081"/>
                            <a:gd name="csX1094" fmla="*/ 260367 w 1619476"/>
                            <a:gd name="csY1094" fmla="*/ 100114 h 693081"/>
                            <a:gd name="csX1095" fmla="*/ 261358 w 1619476"/>
                            <a:gd name="csY1095" fmla="*/ 97816 h 693081"/>
                            <a:gd name="csX1096" fmla="*/ 261434 w 1619476"/>
                            <a:gd name="csY1096" fmla="*/ 97676 h 693081"/>
                            <a:gd name="csX1097" fmla="*/ 269572 w 1619476"/>
                            <a:gd name="csY1097" fmla="*/ 108531 h 693081"/>
                            <a:gd name="csX1098" fmla="*/ 269915 w 1619476"/>
                            <a:gd name="csY1098" fmla="*/ 110055 h 693081"/>
                            <a:gd name="csX1099" fmla="*/ 275057 w 1619476"/>
                            <a:gd name="csY1099" fmla="*/ 114486 h 693081"/>
                            <a:gd name="csX1100" fmla="*/ 301236 w 1619476"/>
                            <a:gd name="csY1100" fmla="*/ 151798 h 693081"/>
                            <a:gd name="csX1101" fmla="*/ 302188 w 1619476"/>
                            <a:gd name="csY1101" fmla="*/ 152814 h 693081"/>
                            <a:gd name="csX1102" fmla="*/ 302023 w 1619476"/>
                            <a:gd name="csY1102" fmla="*/ 152814 h 693081"/>
                            <a:gd name="csX1103" fmla="*/ 290622 w 1619476"/>
                            <a:gd name="csY1103" fmla="*/ 160140 h 693081"/>
                            <a:gd name="csX1104" fmla="*/ 292742 w 1619476"/>
                            <a:gd name="csY1104" fmla="*/ 171782 h 693081"/>
                            <a:gd name="csX1105" fmla="*/ 299674 w 1619476"/>
                            <a:gd name="csY1105" fmla="*/ 175006 h 693081"/>
                            <a:gd name="csX1106" fmla="*/ 303902 w 1619476"/>
                            <a:gd name="csY1106" fmla="*/ 174257 h 693081"/>
                            <a:gd name="csX1107" fmla="*/ 307558 w 1619476"/>
                            <a:gd name="csY1107" fmla="*/ 173788 h 693081"/>
                            <a:gd name="csX1108" fmla="*/ 317727 w 1619476"/>
                            <a:gd name="csY1108" fmla="*/ 172797 h 693081"/>
                            <a:gd name="csX1109" fmla="*/ 319111 w 1619476"/>
                            <a:gd name="csY1109" fmla="*/ 173508 h 693081"/>
                            <a:gd name="csX1110" fmla="*/ 327503 w 1619476"/>
                            <a:gd name="csY1110" fmla="*/ 172988 h 693081"/>
                            <a:gd name="csX1111" fmla="*/ 333064 w 1619476"/>
                            <a:gd name="csY1111" fmla="*/ 173330 h 693081"/>
                            <a:gd name="csX1112" fmla="*/ 343678 w 1619476"/>
                            <a:gd name="csY1112" fmla="*/ 172035 h 693081"/>
                            <a:gd name="csX1113" fmla="*/ 351918 w 1619476"/>
                            <a:gd name="csY1113" fmla="*/ 172175 h 693081"/>
                            <a:gd name="csX1114" fmla="*/ 355180 w 1619476"/>
                            <a:gd name="csY1114" fmla="*/ 172289 h 693081"/>
                            <a:gd name="csX1115" fmla="*/ 364093 w 1619476"/>
                            <a:gd name="csY1115" fmla="*/ 171858 h 693081"/>
                            <a:gd name="csX1116" fmla="*/ 368130 w 1619476"/>
                            <a:gd name="csY1116" fmla="*/ 173000 h 693081"/>
                            <a:gd name="csX1117" fmla="*/ 372739 w 1619476"/>
                            <a:gd name="csY1117" fmla="*/ 172772 h 693081"/>
                            <a:gd name="csX1118" fmla="*/ 378668 w 1619476"/>
                            <a:gd name="csY1118" fmla="*/ 173242 h 693081"/>
                            <a:gd name="csX1119" fmla="*/ 389891 w 1619476"/>
                            <a:gd name="csY1119" fmla="*/ 172404 h 693081"/>
                            <a:gd name="csX1120" fmla="*/ 395922 w 1619476"/>
                            <a:gd name="csY1120" fmla="*/ 173546 h 693081"/>
                            <a:gd name="csX1121" fmla="*/ 401787 w 1619476"/>
                            <a:gd name="csY1121" fmla="*/ 173991 h 693081"/>
                            <a:gd name="csX1122" fmla="*/ 410497 w 1619476"/>
                            <a:gd name="csY1122" fmla="*/ 173800 h 693081"/>
                            <a:gd name="csX1123" fmla="*/ 412922 w 1619476"/>
                            <a:gd name="csY1123" fmla="*/ 174410 h 693081"/>
                            <a:gd name="csX1124" fmla="*/ 415372 w 1619476"/>
                            <a:gd name="csY1124" fmla="*/ 174206 h 693081"/>
                            <a:gd name="csX1125" fmla="*/ 422443 w 1619476"/>
                            <a:gd name="csY1125" fmla="*/ 174435 h 693081"/>
                            <a:gd name="csX1126" fmla="*/ 429515 w 1619476"/>
                            <a:gd name="csY1126" fmla="*/ 170931 h 693081"/>
                            <a:gd name="csX1127" fmla="*/ 425402 w 1619476"/>
                            <a:gd name="csY1127" fmla="*/ 155074 h 693081"/>
                            <a:gd name="csX1128" fmla="*/ 416781 w 1619476"/>
                            <a:gd name="csY1128" fmla="*/ 153093 h 693081"/>
                            <a:gd name="csX1129" fmla="*/ 418279 w 1619476"/>
                            <a:gd name="csY1129" fmla="*/ 151798 h 693081"/>
                            <a:gd name="csX1130" fmla="*/ 444446 w 1619476"/>
                            <a:gd name="csY1130" fmla="*/ 114486 h 693081"/>
                            <a:gd name="csX1131" fmla="*/ 449587 w 1619476"/>
                            <a:gd name="csY1131" fmla="*/ 110055 h 693081"/>
                            <a:gd name="csX1132" fmla="*/ 449917 w 1619476"/>
                            <a:gd name="csY1132" fmla="*/ 108646 h 693081"/>
                            <a:gd name="csX1133" fmla="*/ 458068 w 1619476"/>
                            <a:gd name="csY1133" fmla="*/ 97676 h 693081"/>
                            <a:gd name="csX1134" fmla="*/ 458119 w 1619476"/>
                            <a:gd name="csY1134" fmla="*/ 97740 h 693081"/>
                            <a:gd name="csX1135" fmla="*/ 459198 w 1619476"/>
                            <a:gd name="csY1135" fmla="*/ 100228 h 693081"/>
                            <a:gd name="csX1136" fmla="*/ 461801 w 1619476"/>
                            <a:gd name="csY1136" fmla="*/ 114828 h 693081"/>
                            <a:gd name="csX1137" fmla="*/ 468999 w 1619476"/>
                            <a:gd name="csY1137" fmla="*/ 128172 h 693081"/>
                            <a:gd name="csX1138" fmla="*/ 469291 w 1619476"/>
                            <a:gd name="csY1138" fmla="*/ 128184 h 693081"/>
                            <a:gd name="csX1139" fmla="*/ 470853 w 1619476"/>
                            <a:gd name="csY1139" fmla="*/ 127943 h 693081"/>
                            <a:gd name="csX1140" fmla="*/ 470307 w 1619476"/>
                            <a:gd name="csY1140" fmla="*/ 131955 h 693081"/>
                            <a:gd name="csX1141" fmla="*/ 468999 w 1619476"/>
                            <a:gd name="csY1141" fmla="*/ 132856 h 693081"/>
                            <a:gd name="csX1142" fmla="*/ 469266 w 1619476"/>
                            <a:gd name="csY1142" fmla="*/ 134113 h 693081"/>
                            <a:gd name="csX1143" fmla="*/ 471386 w 1619476"/>
                            <a:gd name="csY1143" fmla="*/ 132641 h 693081"/>
                            <a:gd name="csX1144" fmla="*/ 472059 w 1619476"/>
                            <a:gd name="csY1144" fmla="*/ 127397 h 693081"/>
                            <a:gd name="csX1145" fmla="*/ 473506 w 1619476"/>
                            <a:gd name="csY1145" fmla="*/ 126851 h 693081"/>
                            <a:gd name="csX1146" fmla="*/ 471767 w 1619476"/>
                            <a:gd name="csY1146" fmla="*/ 133059 h 693081"/>
                            <a:gd name="csX1147" fmla="*/ 472021 w 1619476"/>
                            <a:gd name="csY1147" fmla="*/ 134316 h 693081"/>
                            <a:gd name="csX1148" fmla="*/ 473773 w 1619476"/>
                            <a:gd name="csY1148" fmla="*/ 133047 h 693081"/>
                            <a:gd name="csX1149" fmla="*/ 474763 w 1619476"/>
                            <a:gd name="csY1149" fmla="*/ 126610 h 693081"/>
                            <a:gd name="csX1150" fmla="*/ 474865 w 1619476"/>
                            <a:gd name="csY1150" fmla="*/ 126597 h 693081"/>
                            <a:gd name="csX1151" fmla="*/ 474509 w 1619476"/>
                            <a:gd name="csY1151" fmla="*/ 132031 h 693081"/>
                            <a:gd name="csX1152" fmla="*/ 475474 w 1619476"/>
                            <a:gd name="csY1152" fmla="*/ 146085 h 693081"/>
                            <a:gd name="csX1153" fmla="*/ 477201 w 1619476"/>
                            <a:gd name="csY1153" fmla="*/ 146771 h 693081"/>
                            <a:gd name="csX1154" fmla="*/ 478102 w 1619476"/>
                            <a:gd name="csY1154" fmla="*/ 146504 h 693081"/>
                            <a:gd name="csX1155" fmla="*/ 478331 w 1619476"/>
                            <a:gd name="csY1155" fmla="*/ 142721 h 693081"/>
                            <a:gd name="csX1156" fmla="*/ 477125 w 1619476"/>
                            <a:gd name="csY1156" fmla="*/ 143153 h 693081"/>
                            <a:gd name="csX1157" fmla="*/ 477391 w 1619476"/>
                            <a:gd name="csY1157" fmla="*/ 145438 h 693081"/>
                            <a:gd name="csX1158" fmla="*/ 476299 w 1619476"/>
                            <a:gd name="csY1158" fmla="*/ 145120 h 693081"/>
                            <a:gd name="csX1159" fmla="*/ 475728 w 1619476"/>
                            <a:gd name="csY1159" fmla="*/ 132437 h 693081"/>
                            <a:gd name="csX1160" fmla="*/ 476122 w 1619476"/>
                            <a:gd name="csY1160" fmla="*/ 126496 h 693081"/>
                            <a:gd name="csX1161" fmla="*/ 476845 w 1619476"/>
                            <a:gd name="csY1161" fmla="*/ 126470 h 693081"/>
                            <a:gd name="csX1162" fmla="*/ 478191 w 1619476"/>
                            <a:gd name="csY1162" fmla="*/ 133872 h 693081"/>
                            <a:gd name="csX1163" fmla="*/ 479880 w 1619476"/>
                            <a:gd name="csY1163" fmla="*/ 134773 h 693081"/>
                            <a:gd name="csX1164" fmla="*/ 479905 w 1619476"/>
                            <a:gd name="csY1164" fmla="*/ 133491 h 693081"/>
                            <a:gd name="csX1165" fmla="*/ 479245 w 1619476"/>
                            <a:gd name="csY1165" fmla="*/ 133123 h 693081"/>
                            <a:gd name="csX1166" fmla="*/ 478090 w 1619476"/>
                            <a:gd name="csY1166" fmla="*/ 126547 h 693081"/>
                            <a:gd name="csX1167" fmla="*/ 479512 w 1619476"/>
                            <a:gd name="csY1167" fmla="*/ 126889 h 693081"/>
                            <a:gd name="csX1168" fmla="*/ 479651 w 1619476"/>
                            <a:gd name="csY1168" fmla="*/ 126927 h 693081"/>
                            <a:gd name="csX1169" fmla="*/ 481390 w 1619476"/>
                            <a:gd name="csY1169" fmla="*/ 133059 h 693081"/>
                            <a:gd name="csX1170" fmla="*/ 483473 w 1619476"/>
                            <a:gd name="csY1170" fmla="*/ 133834 h 693081"/>
                            <a:gd name="csX1171" fmla="*/ 483282 w 1619476"/>
                            <a:gd name="csY1171" fmla="*/ 132577 h 693081"/>
                            <a:gd name="csX1172" fmla="*/ 482317 w 1619476"/>
                            <a:gd name="csY1172" fmla="*/ 132183 h 693081"/>
                            <a:gd name="csX1173" fmla="*/ 480921 w 1619476"/>
                            <a:gd name="csY1173" fmla="*/ 127207 h 693081"/>
                            <a:gd name="csX1174" fmla="*/ 482076 w 1619476"/>
                            <a:gd name="csY1174" fmla="*/ 127232 h 693081"/>
                            <a:gd name="csX1175" fmla="*/ 483790 w 1619476"/>
                            <a:gd name="csY1175" fmla="*/ 131828 h 693081"/>
                            <a:gd name="csX1176" fmla="*/ 485618 w 1619476"/>
                            <a:gd name="csY1176" fmla="*/ 132348 h 693081"/>
                            <a:gd name="csX1177" fmla="*/ 485326 w 1619476"/>
                            <a:gd name="csY1177" fmla="*/ 131104 h 693081"/>
                            <a:gd name="csX1178" fmla="*/ 484653 w 1619476"/>
                            <a:gd name="csY1178" fmla="*/ 130888 h 693081"/>
                            <a:gd name="csX1179" fmla="*/ 483346 w 1619476"/>
                            <a:gd name="csY1179" fmla="*/ 127042 h 693081"/>
                            <a:gd name="csX1180" fmla="*/ 486012 w 1619476"/>
                            <a:gd name="csY1180" fmla="*/ 118497 h 693081"/>
                            <a:gd name="csX1181" fmla="*/ 485796 w 1619476"/>
                            <a:gd name="csY1181" fmla="*/ 117114 h 693081"/>
                            <a:gd name="csX1182" fmla="*/ 486355 w 1619476"/>
                            <a:gd name="csY1182" fmla="*/ 114270 h 693081"/>
                            <a:gd name="csX1183" fmla="*/ 488221 w 1619476"/>
                            <a:gd name="csY1183" fmla="*/ 110093 h 693081"/>
                            <a:gd name="csX1184" fmla="*/ 488906 w 1619476"/>
                            <a:gd name="csY1184" fmla="*/ 108455 h 693081"/>
                            <a:gd name="csX1185" fmla="*/ 488843 w 1619476"/>
                            <a:gd name="csY1185" fmla="*/ 106957 h 693081"/>
                            <a:gd name="csX1186" fmla="*/ 485021 w 1619476"/>
                            <a:gd name="csY1186" fmla="*/ 109255 h 693081"/>
                            <a:gd name="csX1187" fmla="*/ 482089 w 1619476"/>
                            <a:gd name="csY1187" fmla="*/ 112670 h 693081"/>
                            <a:gd name="csX1188" fmla="*/ 481962 w 1619476"/>
                            <a:gd name="csY1188" fmla="*/ 109115 h 693081"/>
                            <a:gd name="csX1189" fmla="*/ 481949 w 1619476"/>
                            <a:gd name="csY1189" fmla="*/ 108760 h 693081"/>
                            <a:gd name="csX1190" fmla="*/ 480578 w 1619476"/>
                            <a:gd name="csY1190" fmla="*/ 101549 h 693081"/>
                            <a:gd name="csX1191" fmla="*/ 479892 w 1619476"/>
                            <a:gd name="csY1191" fmla="*/ 101142 h 693081"/>
                            <a:gd name="csX1192" fmla="*/ 479765 w 1619476"/>
                            <a:gd name="csY1192" fmla="*/ 101155 h 693081"/>
                            <a:gd name="csX1193" fmla="*/ 476134 w 1619476"/>
                            <a:gd name="csY1193" fmla="*/ 110372 h 693081"/>
                            <a:gd name="csX1194" fmla="*/ 476083 w 1619476"/>
                            <a:gd name="csY1194" fmla="*/ 110690 h 693081"/>
                            <a:gd name="csX1195" fmla="*/ 476007 w 1619476"/>
                            <a:gd name="csY1195" fmla="*/ 110588 h 693081"/>
                            <a:gd name="csX1196" fmla="*/ 471069 w 1619476"/>
                            <a:gd name="csY1196" fmla="*/ 105484 h 693081"/>
                            <a:gd name="csX1197" fmla="*/ 470650 w 1619476"/>
                            <a:gd name="csY1197" fmla="*/ 105230 h 693081"/>
                            <a:gd name="csX1198" fmla="*/ 464124 w 1619476"/>
                            <a:gd name="csY1198" fmla="*/ 93131 h 693081"/>
                            <a:gd name="csX1199" fmla="*/ 457738 w 1619476"/>
                            <a:gd name="csY1199" fmla="*/ 92916 h 693081"/>
                            <a:gd name="csX1200" fmla="*/ 455796 w 1619476"/>
                            <a:gd name="csY1200" fmla="*/ 92941 h 693081"/>
                            <a:gd name="csX1201" fmla="*/ 452558 w 1619476"/>
                            <a:gd name="csY1201" fmla="*/ 93157 h 693081"/>
                            <a:gd name="csX1202" fmla="*/ 450222 w 1619476"/>
                            <a:gd name="csY1202" fmla="*/ 95594 h 693081"/>
                            <a:gd name="csX1203" fmla="*/ 450171 w 1619476"/>
                            <a:gd name="csY1203" fmla="*/ 95569 h 693081"/>
                            <a:gd name="csX1204" fmla="*/ 449968 w 1619476"/>
                            <a:gd name="csY1204" fmla="*/ 96051 h 693081"/>
                            <a:gd name="csX1205" fmla="*/ 447505 w 1619476"/>
                            <a:gd name="csY1205" fmla="*/ 103085 h 693081"/>
                            <a:gd name="csX1206" fmla="*/ 446680 w 1619476"/>
                            <a:gd name="csY1206" fmla="*/ 105687 h 693081"/>
                            <a:gd name="csX1207" fmla="*/ 445436 w 1619476"/>
                            <a:gd name="csY1207" fmla="*/ 104976 h 693081"/>
                            <a:gd name="csX1208" fmla="*/ 453193 w 1619476"/>
                            <a:gd name="csY1208" fmla="*/ 88205 h 693081"/>
                            <a:gd name="csX1209" fmla="*/ 457217 w 1619476"/>
                            <a:gd name="csY1209" fmla="*/ 81908 h 693081"/>
                            <a:gd name="csX1210" fmla="*/ 462562 w 1619476"/>
                            <a:gd name="csY1210" fmla="*/ 75611 h 693081"/>
                            <a:gd name="csX1211" fmla="*/ 465609 w 1619476"/>
                            <a:gd name="csY1211" fmla="*/ 68819 h 693081"/>
                            <a:gd name="csX1212" fmla="*/ 465876 w 1619476"/>
                            <a:gd name="csY1212" fmla="*/ 67918 h 693081"/>
                            <a:gd name="csX1213" fmla="*/ 465940 w 1619476"/>
                            <a:gd name="csY1213" fmla="*/ 67841 h 693081"/>
                            <a:gd name="csX1214" fmla="*/ 466346 w 1619476"/>
                            <a:gd name="csY1214" fmla="*/ 67448 h 693081"/>
                            <a:gd name="csX1215" fmla="*/ 466447 w 1619476"/>
                            <a:gd name="csY1215" fmla="*/ 83495 h 693081"/>
                            <a:gd name="csX1216" fmla="*/ 470802 w 1619476"/>
                            <a:gd name="csY1216" fmla="*/ 86492 h 693081"/>
                            <a:gd name="csX1217" fmla="*/ 470713 w 1619476"/>
                            <a:gd name="csY1217" fmla="*/ 86974 h 693081"/>
                            <a:gd name="csX1218" fmla="*/ 469647 w 1619476"/>
                            <a:gd name="csY1218" fmla="*/ 91963 h 693081"/>
                            <a:gd name="csX1219" fmla="*/ 471805 w 1619476"/>
                            <a:gd name="csY1219" fmla="*/ 92941 h 693081"/>
                            <a:gd name="csX1220" fmla="*/ 471576 w 1619476"/>
                            <a:gd name="csY1220" fmla="*/ 91671 h 693081"/>
                            <a:gd name="csX1221" fmla="*/ 470713 w 1619476"/>
                            <a:gd name="csY1221" fmla="*/ 91265 h 693081"/>
                            <a:gd name="csX1222" fmla="*/ 471818 w 1619476"/>
                            <a:gd name="csY1222" fmla="*/ 87583 h 693081"/>
                            <a:gd name="csX1223" fmla="*/ 472097 w 1619476"/>
                            <a:gd name="csY1223" fmla="*/ 86441 h 693081"/>
                            <a:gd name="csX1224" fmla="*/ 472859 w 1619476"/>
                            <a:gd name="csY1224" fmla="*/ 86441 h 693081"/>
                            <a:gd name="csX1225" fmla="*/ 472656 w 1619476"/>
                            <a:gd name="csY1225" fmla="*/ 87291 h 693081"/>
                            <a:gd name="csX1226" fmla="*/ 472046 w 1619476"/>
                            <a:gd name="csY1226" fmla="*/ 91379 h 693081"/>
                            <a:gd name="csX1227" fmla="*/ 473811 w 1619476"/>
                            <a:gd name="csY1227" fmla="*/ 93093 h 693081"/>
                            <a:gd name="csX1228" fmla="*/ 473849 w 1619476"/>
                            <a:gd name="csY1228" fmla="*/ 91811 h 693081"/>
                            <a:gd name="csX1229" fmla="*/ 473468 w 1619476"/>
                            <a:gd name="csY1229" fmla="*/ 91836 h 693081"/>
                            <a:gd name="csX1230" fmla="*/ 473316 w 1619476"/>
                            <a:gd name="csY1230" fmla="*/ 91189 h 693081"/>
                            <a:gd name="csX1231" fmla="*/ 473773 w 1619476"/>
                            <a:gd name="csY1231" fmla="*/ 87901 h 693081"/>
                            <a:gd name="csX1232" fmla="*/ 474128 w 1619476"/>
                            <a:gd name="csY1232" fmla="*/ 86530 h 693081"/>
                            <a:gd name="csX1233" fmla="*/ 475423 w 1619476"/>
                            <a:gd name="csY1233" fmla="*/ 86682 h 693081"/>
                            <a:gd name="csX1234" fmla="*/ 474751 w 1619476"/>
                            <a:gd name="csY1234" fmla="*/ 88688 h 693081"/>
                            <a:gd name="csX1235" fmla="*/ 474585 w 1619476"/>
                            <a:gd name="csY1235" fmla="*/ 93106 h 693081"/>
                            <a:gd name="csX1236" fmla="*/ 474281 w 1619476"/>
                            <a:gd name="csY1236" fmla="*/ 97118 h 693081"/>
                            <a:gd name="csX1237" fmla="*/ 474230 w 1619476"/>
                            <a:gd name="csY1237" fmla="*/ 103935 h 693081"/>
                            <a:gd name="csX1238" fmla="*/ 475195 w 1619476"/>
                            <a:gd name="csY1238" fmla="*/ 104380 h 693081"/>
                            <a:gd name="csX1239" fmla="*/ 475868 w 1619476"/>
                            <a:gd name="csY1239" fmla="*/ 104215 h 693081"/>
                            <a:gd name="csX1240" fmla="*/ 477125 w 1619476"/>
                            <a:gd name="csY1240" fmla="*/ 101561 h 693081"/>
                            <a:gd name="csX1241" fmla="*/ 475855 w 1619476"/>
                            <a:gd name="csY1241" fmla="*/ 101511 h 693081"/>
                            <a:gd name="csX1242" fmla="*/ 475220 w 1619476"/>
                            <a:gd name="csY1242" fmla="*/ 103098 h 693081"/>
                            <a:gd name="csX1243" fmla="*/ 474928 w 1619476"/>
                            <a:gd name="csY1243" fmla="*/ 102450 h 693081"/>
                            <a:gd name="csX1244" fmla="*/ 475347 w 1619476"/>
                            <a:gd name="csY1244" fmla="*/ 97816 h 693081"/>
                            <a:gd name="csX1245" fmla="*/ 475690 w 1619476"/>
                            <a:gd name="csY1245" fmla="*/ 92471 h 693081"/>
                            <a:gd name="csX1246" fmla="*/ 475855 w 1619476"/>
                            <a:gd name="csY1246" fmla="*/ 89335 h 693081"/>
                            <a:gd name="csX1247" fmla="*/ 476693 w 1619476"/>
                            <a:gd name="csY1247" fmla="*/ 86860 h 693081"/>
                            <a:gd name="csX1248" fmla="*/ 476998 w 1619476"/>
                            <a:gd name="csY1248" fmla="*/ 86898 h 693081"/>
                            <a:gd name="csX1249" fmla="*/ 476947 w 1619476"/>
                            <a:gd name="csY1249" fmla="*/ 91595 h 693081"/>
                            <a:gd name="csX1250" fmla="*/ 478521 w 1619476"/>
                            <a:gd name="csY1250" fmla="*/ 93500 h 693081"/>
                            <a:gd name="csX1251" fmla="*/ 478686 w 1619476"/>
                            <a:gd name="csY1251" fmla="*/ 92217 h 693081"/>
                            <a:gd name="csX1252" fmla="*/ 478191 w 1619476"/>
                            <a:gd name="csY1252" fmla="*/ 91265 h 693081"/>
                            <a:gd name="csX1253" fmla="*/ 478305 w 1619476"/>
                            <a:gd name="csY1253" fmla="*/ 86974 h 693081"/>
                            <a:gd name="csX1254" fmla="*/ 478902 w 1619476"/>
                            <a:gd name="csY1254" fmla="*/ 86999 h 693081"/>
                            <a:gd name="csX1255" fmla="*/ 479334 w 1619476"/>
                            <a:gd name="csY1255" fmla="*/ 91786 h 693081"/>
                            <a:gd name="csX1256" fmla="*/ 481098 w 1619476"/>
                            <a:gd name="csY1256" fmla="*/ 93500 h 693081"/>
                            <a:gd name="csX1257" fmla="*/ 481124 w 1619476"/>
                            <a:gd name="csY1257" fmla="*/ 92243 h 693081"/>
                            <a:gd name="csX1258" fmla="*/ 481467 w 1619476"/>
                            <a:gd name="csY1258" fmla="*/ 92623 h 693081"/>
                            <a:gd name="csX1259" fmla="*/ 483841 w 1619476"/>
                            <a:gd name="csY1259" fmla="*/ 92738 h 693081"/>
                            <a:gd name="csX1260" fmla="*/ 483155 w 1619476"/>
                            <a:gd name="csY1260" fmla="*/ 91659 h 693081"/>
                            <a:gd name="csX1261" fmla="*/ 482216 w 1619476"/>
                            <a:gd name="csY1261" fmla="*/ 91582 h 693081"/>
                            <a:gd name="csX1262" fmla="*/ 481924 w 1619476"/>
                            <a:gd name="csY1262" fmla="*/ 87761 h 693081"/>
                            <a:gd name="csX1263" fmla="*/ 481720 w 1619476"/>
                            <a:gd name="csY1263" fmla="*/ 86517 h 693081"/>
                            <a:gd name="csX1264" fmla="*/ 483790 w 1619476"/>
                            <a:gd name="csY1264" fmla="*/ 79648 h 693081"/>
                            <a:gd name="csX1265" fmla="*/ 483828 w 1619476"/>
                            <a:gd name="csY1265" fmla="*/ 79064 h 693081"/>
                            <a:gd name="csX1266" fmla="*/ 485313 w 1619476"/>
                            <a:gd name="csY1266" fmla="*/ 74164 h 693081"/>
                            <a:gd name="csX1267" fmla="*/ 485491 w 1619476"/>
                            <a:gd name="csY1267" fmla="*/ 72285 h 693081"/>
                            <a:gd name="csX1268" fmla="*/ 485098 w 1619476"/>
                            <a:gd name="csY1268" fmla="*/ 72171 h 693081"/>
                            <a:gd name="csX1269" fmla="*/ 480794 w 1619476"/>
                            <a:gd name="csY1269" fmla="*/ 75268 h 693081"/>
                            <a:gd name="csX1270" fmla="*/ 480616 w 1619476"/>
                            <a:gd name="csY1270" fmla="*/ 75459 h 693081"/>
                            <a:gd name="csX1271" fmla="*/ 480387 w 1619476"/>
                            <a:gd name="csY1271" fmla="*/ 72958 h 693081"/>
                            <a:gd name="csX1272" fmla="*/ 480362 w 1619476"/>
                            <a:gd name="csY1272" fmla="*/ 72628 h 693081"/>
                            <a:gd name="csX1273" fmla="*/ 474293 w 1619476"/>
                            <a:gd name="csY1273" fmla="*/ 60529 h 693081"/>
                            <a:gd name="csX1274" fmla="*/ 469151 w 1619476"/>
                            <a:gd name="csY1274" fmla="*/ 59754 h 693081"/>
                            <a:gd name="csX1275" fmla="*/ 464670 w 1619476"/>
                            <a:gd name="csY1275" fmla="*/ 59703 h 693081"/>
                            <a:gd name="csX1276" fmla="*/ 458715 w 1619476"/>
                            <a:gd name="csY1276" fmla="*/ 63068 h 693081"/>
                            <a:gd name="csX1277" fmla="*/ 458588 w 1619476"/>
                            <a:gd name="csY1277" fmla="*/ 63004 h 693081"/>
                            <a:gd name="csX1278" fmla="*/ 458373 w 1619476"/>
                            <a:gd name="csY1278" fmla="*/ 63576 h 693081"/>
                            <a:gd name="csX1279" fmla="*/ 452456 w 1619476"/>
                            <a:gd name="csY1279" fmla="*/ 79775 h 693081"/>
                            <a:gd name="csX1280" fmla="*/ 451555 w 1619476"/>
                            <a:gd name="csY1280" fmla="*/ 80004 h 693081"/>
                            <a:gd name="csX1281" fmla="*/ 452977 w 1619476"/>
                            <a:gd name="csY1281" fmla="*/ 63576 h 693081"/>
                            <a:gd name="csX1282" fmla="*/ 457712 w 1619476"/>
                            <a:gd name="csY1282" fmla="*/ 58916 h 693081"/>
                            <a:gd name="csX1283" fmla="*/ 457687 w 1619476"/>
                            <a:gd name="csY1283" fmla="*/ 58599 h 693081"/>
                            <a:gd name="csX1284" fmla="*/ 460569 w 1619476"/>
                            <a:gd name="csY1284" fmla="*/ 51642 h 693081"/>
                            <a:gd name="csX1285" fmla="*/ 465330 w 1619476"/>
                            <a:gd name="csY1285" fmla="*/ 43123 h 693081"/>
                            <a:gd name="csX1286" fmla="*/ 475144 w 1619476"/>
                            <a:gd name="csY1286" fmla="*/ 31494 h 693081"/>
                            <a:gd name="csX1287" fmla="*/ 478877 w 1619476"/>
                            <a:gd name="csY1287" fmla="*/ 31049 h 693081"/>
                            <a:gd name="csX1288" fmla="*/ 467552 w 1619476"/>
                            <a:gd name="csY1288" fmla="*/ 30567 h 693081"/>
                            <a:gd name="csX1289" fmla="*/ 458170 w 1619476"/>
                            <a:gd name="csY1289" fmla="*/ 47554 h 693081"/>
                            <a:gd name="csX1290" fmla="*/ 455516 w 1619476"/>
                            <a:gd name="csY1290" fmla="*/ 54904 h 693081"/>
                            <a:gd name="csX1291" fmla="*/ 455618 w 1619476"/>
                            <a:gd name="csY1291" fmla="*/ 55070 h 693081"/>
                            <a:gd name="csX1292" fmla="*/ 455148 w 1619476"/>
                            <a:gd name="csY1292" fmla="*/ 54866 h 693081"/>
                            <a:gd name="csX1293" fmla="*/ 451504 w 1619476"/>
                            <a:gd name="csY1293" fmla="*/ 56517 h 693081"/>
                            <a:gd name="csX1294" fmla="*/ 450400 w 1619476"/>
                            <a:gd name="csY1294" fmla="*/ 56631 h 693081"/>
                            <a:gd name="csX1295" fmla="*/ 449752 w 1619476"/>
                            <a:gd name="csY1295" fmla="*/ 50004 h 693081"/>
                            <a:gd name="csX1296" fmla="*/ 450730 w 1619476"/>
                            <a:gd name="csY1296" fmla="*/ 46462 h 693081"/>
                            <a:gd name="csX1297" fmla="*/ 452710 w 1619476"/>
                            <a:gd name="csY1297" fmla="*/ 42526 h 693081"/>
                            <a:gd name="csX1298" fmla="*/ 452253 w 1619476"/>
                            <a:gd name="csY1298" fmla="*/ 40876 h 693081"/>
                            <a:gd name="csX1299" fmla="*/ 454450 w 1619476"/>
                            <a:gd name="csY1299" fmla="*/ 30884 h 693081"/>
                            <a:gd name="csX1300" fmla="*/ 462804 w 1619476"/>
                            <a:gd name="csY1300" fmla="*/ 17884 h 693081"/>
                            <a:gd name="csX1301" fmla="*/ 467793 w 1619476"/>
                            <a:gd name="csY1301" fmla="*/ 17769 h 693081"/>
                            <a:gd name="csX1302" fmla="*/ 463908 w 1619476"/>
                            <a:gd name="csY1302" fmla="*/ 14557 h 693081"/>
                            <a:gd name="csX1303" fmla="*/ 451606 w 1619476"/>
                            <a:gd name="csY1303" fmla="*/ 30668 h 693081"/>
                            <a:gd name="csX1304" fmla="*/ 449701 w 1619476"/>
                            <a:gd name="csY1304" fmla="*/ 40127 h 693081"/>
                            <a:gd name="csX1305" fmla="*/ 447899 w 1619476"/>
                            <a:gd name="csY1305" fmla="*/ 44773 h 693081"/>
                            <a:gd name="csX1306" fmla="*/ 447188 w 1619476"/>
                            <a:gd name="csY1306" fmla="*/ 45599 h 693081"/>
                            <a:gd name="csX1307" fmla="*/ 446147 w 1619476"/>
                            <a:gd name="csY1307" fmla="*/ 45599 h 693081"/>
                            <a:gd name="csX1308" fmla="*/ 444064 w 1619476"/>
                            <a:gd name="csY1308" fmla="*/ 38819 h 693081"/>
                            <a:gd name="csX1309" fmla="*/ 445372 w 1619476"/>
                            <a:gd name="csY1309" fmla="*/ 34236 h 693081"/>
                            <a:gd name="csX1310" fmla="*/ 445232 w 1619476"/>
                            <a:gd name="csY1310" fmla="*/ 33474 h 693081"/>
                            <a:gd name="csX1311" fmla="*/ 445448 w 1619476"/>
                            <a:gd name="csY1311" fmla="*/ 20448 h 693081"/>
                            <a:gd name="csX1312" fmla="*/ 446642 w 1619476"/>
                            <a:gd name="csY1312" fmla="*/ 15383 h 693081"/>
                            <a:gd name="csX1313" fmla="*/ 449155 w 1619476"/>
                            <a:gd name="csY1313" fmla="*/ 11929 h 693081"/>
                            <a:gd name="csX1314" fmla="*/ 451822 w 1619476"/>
                            <a:gd name="csY1314" fmla="*/ 9416 h 693081"/>
                            <a:gd name="csX1315" fmla="*/ 449308 w 1619476"/>
                            <a:gd name="csY1315" fmla="*/ 9149 h 693081"/>
                            <a:gd name="csX1316" fmla="*/ 441398 w 1619476"/>
                            <a:gd name="csY1316" fmla="*/ 15319 h 693081"/>
                            <a:gd name="csX1317" fmla="*/ 441309 w 1619476"/>
                            <a:gd name="csY1317" fmla="*/ 21591 h 693081"/>
                            <a:gd name="csX1318" fmla="*/ 441411 w 1619476"/>
                            <a:gd name="csY1318" fmla="*/ 23533 h 693081"/>
                            <a:gd name="csX1319" fmla="*/ 442300 w 1619476"/>
                            <a:gd name="csY1319" fmla="*/ 32243 h 693081"/>
                            <a:gd name="csX1320" fmla="*/ 442058 w 1619476"/>
                            <a:gd name="csY1320" fmla="*/ 32306 h 693081"/>
                            <a:gd name="csX1321" fmla="*/ 440840 w 1619476"/>
                            <a:gd name="csY1321" fmla="*/ 35264 h 693081"/>
                            <a:gd name="csX1322" fmla="*/ 440243 w 1619476"/>
                            <a:gd name="csY1322" fmla="*/ 35366 h 693081"/>
                            <a:gd name="csX1323" fmla="*/ 435875 w 1619476"/>
                            <a:gd name="csY1323" fmla="*/ 30452 h 693081"/>
                            <a:gd name="csX1324" fmla="*/ 435748 w 1619476"/>
                            <a:gd name="csY1324" fmla="*/ 27164 h 693081"/>
                            <a:gd name="csX1325" fmla="*/ 435469 w 1619476"/>
                            <a:gd name="csY1325" fmla="*/ 25565 h 693081"/>
                            <a:gd name="csX1326" fmla="*/ 434225 w 1619476"/>
                            <a:gd name="csY1326" fmla="*/ 24752 h 693081"/>
                            <a:gd name="csX1327" fmla="*/ 434733 w 1619476"/>
                            <a:gd name="csY1327" fmla="*/ 10723 h 693081"/>
                            <a:gd name="csX1328" fmla="*/ 439418 w 1619476"/>
                            <a:gd name="csY1328" fmla="*/ 5378 h 693081"/>
                            <a:gd name="csX1329" fmla="*/ 440370 w 1619476"/>
                            <a:gd name="csY1329" fmla="*/ 3791 h 693081"/>
                            <a:gd name="csX1330" fmla="*/ 438554 w 1619476"/>
                            <a:gd name="csY1330" fmla="*/ 3360 h 693081"/>
                            <a:gd name="csX1331" fmla="*/ 430289 w 1619476"/>
                            <a:gd name="csY1331" fmla="*/ 8768 h 693081"/>
                            <a:gd name="csX1332" fmla="*/ 430619 w 1619476"/>
                            <a:gd name="csY1332" fmla="*/ 15040 h 693081"/>
                            <a:gd name="csX1333" fmla="*/ 431559 w 1619476"/>
                            <a:gd name="csY1333" fmla="*/ 22467 h 693081"/>
                            <a:gd name="csX1334" fmla="*/ 432346 w 1619476"/>
                            <a:gd name="csY1334" fmla="*/ 25158 h 693081"/>
                            <a:gd name="csX1335" fmla="*/ 431914 w 1619476"/>
                            <a:gd name="csY1335" fmla="*/ 25526 h 693081"/>
                            <a:gd name="csX1336" fmla="*/ 431889 w 1619476"/>
                            <a:gd name="csY1336" fmla="*/ 28916 h 693081"/>
                            <a:gd name="csX1337" fmla="*/ 427077 w 1619476"/>
                            <a:gd name="csY1337" fmla="*/ 25641 h 693081"/>
                            <a:gd name="csX1338" fmla="*/ 426430 w 1619476"/>
                            <a:gd name="csY1338" fmla="*/ 21388 h 693081"/>
                            <a:gd name="csX1339" fmla="*/ 425325 w 1619476"/>
                            <a:gd name="csY1339" fmla="*/ 20423 h 693081"/>
                            <a:gd name="csX1340" fmla="*/ 425554 w 1619476"/>
                            <a:gd name="csY1340" fmla="*/ 20435 h 693081"/>
                            <a:gd name="csX1341" fmla="*/ 423548 w 1619476"/>
                            <a:gd name="csY1341" fmla="*/ 14875 h 693081"/>
                            <a:gd name="csX1342" fmla="*/ 424475 w 1619476"/>
                            <a:gd name="csY1342" fmla="*/ 8273 h 693081"/>
                            <a:gd name="csX1343" fmla="*/ 424183 w 1619476"/>
                            <a:gd name="csY1343" fmla="*/ 1557 h 693081"/>
                            <a:gd name="csX1344" fmla="*/ 422608 w 1619476"/>
                            <a:gd name="csY1344" fmla="*/ 478 h 693081"/>
                            <a:gd name="csX1345" fmla="*/ 420463 w 1619476"/>
                            <a:gd name="csY1345" fmla="*/ 7232 h 693081"/>
                            <a:gd name="csX1346" fmla="*/ 420260 w 1619476"/>
                            <a:gd name="csY1346" fmla="*/ 13351 h 693081"/>
                            <a:gd name="csX1347" fmla="*/ 422888 w 1619476"/>
                            <a:gd name="csY1347" fmla="*/ 20182 h 693081"/>
                            <a:gd name="csX1348" fmla="*/ 422646 w 1619476"/>
                            <a:gd name="csY1348" fmla="*/ 20182 h 693081"/>
                            <a:gd name="csX1349" fmla="*/ 422811 w 1619476"/>
                            <a:gd name="csY1349" fmla="*/ 23660 h 693081"/>
                            <a:gd name="csX1350" fmla="*/ 419320 w 1619476"/>
                            <a:gd name="csY1350" fmla="*/ 22645 h 693081"/>
                            <a:gd name="csX1351" fmla="*/ 417543 w 1619476"/>
                            <a:gd name="csY1351" fmla="*/ 19433 h 693081"/>
                            <a:gd name="csX1352" fmla="*/ 416349 w 1619476"/>
                            <a:gd name="csY1352" fmla="*/ 18849 h 693081"/>
                            <a:gd name="csX1353" fmla="*/ 414178 w 1619476"/>
                            <a:gd name="csY1353" fmla="*/ 12031 h 693081"/>
                            <a:gd name="csX1354" fmla="*/ 414572 w 1619476"/>
                            <a:gd name="csY1354" fmla="*/ 8920 h 693081"/>
                            <a:gd name="csX1355" fmla="*/ 413531 w 1619476"/>
                            <a:gd name="csY1355" fmla="*/ 4452 h 693081"/>
                            <a:gd name="csX1356" fmla="*/ 412490 w 1619476"/>
                            <a:gd name="csY1356" fmla="*/ 2585 h 693081"/>
                            <a:gd name="csX1357" fmla="*/ 410903 w 1619476"/>
                            <a:gd name="csY1357" fmla="*/ 6470 h 693081"/>
                            <a:gd name="csX1358" fmla="*/ 411398 w 1619476"/>
                            <a:gd name="csY1358" fmla="*/ 13580 h 693081"/>
                            <a:gd name="csX1359" fmla="*/ 414115 w 1619476"/>
                            <a:gd name="csY1359" fmla="*/ 19141 h 693081"/>
                            <a:gd name="csX1360" fmla="*/ 414737 w 1619476"/>
                            <a:gd name="csY1360" fmla="*/ 21984 h 693081"/>
                            <a:gd name="csX1361" fmla="*/ 410738 w 1619476"/>
                            <a:gd name="csY1361" fmla="*/ 20562 h 693081"/>
                            <a:gd name="csX1362" fmla="*/ 408859 w 1619476"/>
                            <a:gd name="csY1362" fmla="*/ 17985 h 693081"/>
                            <a:gd name="csX1363" fmla="*/ 408135 w 1619476"/>
                            <a:gd name="csY1363" fmla="*/ 17008 h 693081"/>
                            <a:gd name="csX1364" fmla="*/ 405393 w 1619476"/>
                            <a:gd name="csY1364" fmla="*/ 13186 h 693081"/>
                            <a:gd name="csX1365" fmla="*/ 404516 w 1619476"/>
                            <a:gd name="csY1365" fmla="*/ 6737 h 693081"/>
                            <a:gd name="csX1366" fmla="*/ 402930 w 1619476"/>
                            <a:gd name="csY1366" fmla="*/ 5531 h 693081"/>
                            <a:gd name="csX1367" fmla="*/ 401190 w 1619476"/>
                            <a:gd name="csY1367" fmla="*/ 10393 h 693081"/>
                            <a:gd name="csX1368" fmla="*/ 405532 w 1619476"/>
                            <a:gd name="csY1368" fmla="*/ 17782 h 693081"/>
                            <a:gd name="csX1369" fmla="*/ 406421 w 1619476"/>
                            <a:gd name="csY1369" fmla="*/ 19433 h 693081"/>
                            <a:gd name="csX1370" fmla="*/ 402434 w 1619476"/>
                            <a:gd name="csY1370" fmla="*/ 19572 h 693081"/>
                            <a:gd name="csX1371" fmla="*/ 399375 w 1619476"/>
                            <a:gd name="csY1371" fmla="*/ 18176 h 693081"/>
                            <a:gd name="csX1372" fmla="*/ 398994 w 1619476"/>
                            <a:gd name="csY1372" fmla="*/ 20512 h 693081"/>
                            <a:gd name="csX1373" fmla="*/ 393039 w 1619476"/>
                            <a:gd name="csY1373" fmla="*/ 22835 h 693081"/>
                            <a:gd name="csX1374" fmla="*/ 410306 w 1619476"/>
                            <a:gd name="csY1374" fmla="*/ 22962 h 693081"/>
                            <a:gd name="csX1375" fmla="*/ 414267 w 1619476"/>
                            <a:gd name="csY1375" fmla="*/ 142708 h 693081"/>
                            <a:gd name="csX1376" fmla="*/ 414419 w 1619476"/>
                            <a:gd name="csY1376" fmla="*/ 141236 h 693081"/>
                            <a:gd name="csX1377" fmla="*/ 416882 w 1619476"/>
                            <a:gd name="csY1377" fmla="*/ 137579 h 693081"/>
                            <a:gd name="csX1378" fmla="*/ 415765 w 1619476"/>
                            <a:gd name="csY1378" fmla="*/ 133897 h 693081"/>
                            <a:gd name="csX1379" fmla="*/ 418799 w 1619476"/>
                            <a:gd name="csY1379" fmla="*/ 124058 h 693081"/>
                            <a:gd name="csX1380" fmla="*/ 422926 w 1619476"/>
                            <a:gd name="csY1380" fmla="*/ 119602 h 693081"/>
                            <a:gd name="csX1381" fmla="*/ 422456 w 1619476"/>
                            <a:gd name="csY1381" fmla="*/ 115387 h 693081"/>
                            <a:gd name="csX1382" fmla="*/ 424106 w 1619476"/>
                            <a:gd name="csY1382" fmla="*/ 111845 h 693081"/>
                            <a:gd name="csX1383" fmla="*/ 426658 w 1619476"/>
                            <a:gd name="csY1383" fmla="*/ 106259 h 693081"/>
                            <a:gd name="csX1384" fmla="*/ 426582 w 1619476"/>
                            <a:gd name="csY1384" fmla="*/ 106221 h 693081"/>
                            <a:gd name="csX1385" fmla="*/ 426849 w 1619476"/>
                            <a:gd name="csY1385" fmla="*/ 106208 h 693081"/>
                            <a:gd name="csX1386" fmla="*/ 426963 w 1619476"/>
                            <a:gd name="csY1386" fmla="*/ 106043 h 693081"/>
                            <a:gd name="csX1387" fmla="*/ 427623 w 1619476"/>
                            <a:gd name="csY1387" fmla="*/ 107313 h 693081"/>
                            <a:gd name="csX1388" fmla="*/ 427623 w 1619476"/>
                            <a:gd name="csY1388" fmla="*/ 107325 h 693081"/>
                            <a:gd name="csX1389" fmla="*/ 431521 w 1619476"/>
                            <a:gd name="csY1389" fmla="*/ 108734 h 693081"/>
                            <a:gd name="csX1390" fmla="*/ 432067 w 1619476"/>
                            <a:gd name="csY1390" fmla="*/ 108709 h 693081"/>
                            <a:gd name="csX1391" fmla="*/ 436180 w 1619476"/>
                            <a:gd name="csY1391" fmla="*/ 106551 h 693081"/>
                            <a:gd name="csX1392" fmla="*/ 435444 w 1619476"/>
                            <a:gd name="csY1392" fmla="*/ 98007 h 693081"/>
                            <a:gd name="csX1393" fmla="*/ 434809 w 1619476"/>
                            <a:gd name="csY1393" fmla="*/ 97816 h 693081"/>
                            <a:gd name="csX1394" fmla="*/ 438884 w 1619476"/>
                            <a:gd name="csY1394" fmla="*/ 95671 h 693081"/>
                            <a:gd name="csX1395" fmla="*/ 440306 w 1619476"/>
                            <a:gd name="csY1395" fmla="*/ 91252 h 693081"/>
                            <a:gd name="csX1396" fmla="*/ 438148 w 1619476"/>
                            <a:gd name="csY1396" fmla="*/ 87114 h 693081"/>
                            <a:gd name="csX1397" fmla="*/ 435406 w 1619476"/>
                            <a:gd name="csY1397" fmla="*/ 86263 h 693081"/>
                            <a:gd name="csX1398" fmla="*/ 439164 w 1619476"/>
                            <a:gd name="csY1398" fmla="*/ 84295 h 693081"/>
                            <a:gd name="csX1399" fmla="*/ 438402 w 1619476"/>
                            <a:gd name="csY1399" fmla="*/ 75751 h 693081"/>
                            <a:gd name="csX1400" fmla="*/ 434073 w 1619476"/>
                            <a:gd name="csY1400" fmla="*/ 74354 h 693081"/>
                            <a:gd name="csX1401" fmla="*/ 435901 w 1619476"/>
                            <a:gd name="csY1401" fmla="*/ 73415 h 693081"/>
                            <a:gd name="csX1402" fmla="*/ 435165 w 1619476"/>
                            <a:gd name="csY1402" fmla="*/ 64858 h 693081"/>
                            <a:gd name="csX1403" fmla="*/ 428283 w 1619476"/>
                            <a:gd name="csY1403" fmla="*/ 64731 h 693081"/>
                            <a:gd name="csX1404" fmla="*/ 427242 w 1619476"/>
                            <a:gd name="csY1404" fmla="*/ 56695 h 693081"/>
                            <a:gd name="csX1405" fmla="*/ 422824 w 1619476"/>
                            <a:gd name="csY1405" fmla="*/ 55311 h 693081"/>
                            <a:gd name="csX1406" fmla="*/ 418787 w 1619476"/>
                            <a:gd name="csY1406" fmla="*/ 57380 h 693081"/>
                            <a:gd name="csX1407" fmla="*/ 416730 w 1619476"/>
                            <a:gd name="csY1407" fmla="*/ 52467 h 693081"/>
                            <a:gd name="csX1408" fmla="*/ 412299 w 1619476"/>
                            <a:gd name="csY1408" fmla="*/ 51045 h 693081"/>
                            <a:gd name="csX1409" fmla="*/ 408186 w 1619476"/>
                            <a:gd name="csY1409" fmla="*/ 53203 h 693081"/>
                            <a:gd name="csX1410" fmla="*/ 407322 w 1619476"/>
                            <a:gd name="csY1410" fmla="*/ 54765 h 693081"/>
                            <a:gd name="csX1411" fmla="*/ 405494 w 1619476"/>
                            <a:gd name="csY1411" fmla="*/ 51794 h 693081"/>
                            <a:gd name="csX1412" fmla="*/ 401063 w 1619476"/>
                            <a:gd name="csY1412" fmla="*/ 50410 h 693081"/>
                            <a:gd name="csX1413" fmla="*/ 396950 w 1619476"/>
                            <a:gd name="csY1413" fmla="*/ 52543 h 693081"/>
                            <a:gd name="csX1414" fmla="*/ 395655 w 1619476"/>
                            <a:gd name="csY1414" fmla="*/ 56060 h 693081"/>
                            <a:gd name="csX1415" fmla="*/ 394373 w 1619476"/>
                            <a:gd name="csY1415" fmla="*/ 54422 h 693081"/>
                            <a:gd name="csX1416" fmla="*/ 389904 w 1619476"/>
                            <a:gd name="csY1416" fmla="*/ 53038 h 693081"/>
                            <a:gd name="csX1417" fmla="*/ 385816 w 1619476"/>
                            <a:gd name="csY1417" fmla="*/ 55184 h 693081"/>
                            <a:gd name="csX1418" fmla="*/ 384394 w 1619476"/>
                            <a:gd name="csY1418" fmla="*/ 59615 h 693081"/>
                            <a:gd name="csX1419" fmla="*/ 384483 w 1619476"/>
                            <a:gd name="csY1419" fmla="*/ 59894 h 693081"/>
                            <a:gd name="csX1420" fmla="*/ 384178 w 1619476"/>
                            <a:gd name="csY1420" fmla="*/ 59513 h 693081"/>
                            <a:gd name="csX1421" fmla="*/ 379709 w 1619476"/>
                            <a:gd name="csY1421" fmla="*/ 58129 h 693081"/>
                            <a:gd name="csX1422" fmla="*/ 375634 w 1619476"/>
                            <a:gd name="csY1422" fmla="*/ 60275 h 693081"/>
                            <a:gd name="csX1423" fmla="*/ 374225 w 1619476"/>
                            <a:gd name="csY1423" fmla="*/ 64718 h 693081"/>
                            <a:gd name="csX1424" fmla="*/ 374745 w 1619476"/>
                            <a:gd name="csY1424" fmla="*/ 66534 h 693081"/>
                            <a:gd name="csX1425" fmla="*/ 370911 w 1619476"/>
                            <a:gd name="csY1425" fmla="*/ 66534 h 693081"/>
                            <a:gd name="csX1426" fmla="*/ 371571 w 1619476"/>
                            <a:gd name="csY1426" fmla="*/ 62687 h 693081"/>
                            <a:gd name="csX1427" fmla="*/ 369070 w 1619476"/>
                            <a:gd name="csY1427" fmla="*/ 55793 h 693081"/>
                            <a:gd name="csX1428" fmla="*/ 369248 w 1619476"/>
                            <a:gd name="csY1428" fmla="*/ 55679 h 693081"/>
                            <a:gd name="csX1429" fmla="*/ 363243 w 1619476"/>
                            <a:gd name="csY1429" fmla="*/ 43593 h 693081"/>
                            <a:gd name="csX1430" fmla="*/ 363649 w 1619476"/>
                            <a:gd name="csY1430" fmla="*/ 43402 h 693081"/>
                            <a:gd name="csX1431" fmla="*/ 363776 w 1619476"/>
                            <a:gd name="csY1431" fmla="*/ 43009 h 693081"/>
                            <a:gd name="csX1432" fmla="*/ 371304 w 1619476"/>
                            <a:gd name="csY1432" fmla="*/ 46957 h 693081"/>
                            <a:gd name="csX1433" fmla="*/ 372790 w 1619476"/>
                            <a:gd name="csY1433" fmla="*/ 47935 h 693081"/>
                            <a:gd name="csX1434" fmla="*/ 372790 w 1619476"/>
                            <a:gd name="csY1434" fmla="*/ 32103 h 693081"/>
                            <a:gd name="csX1435" fmla="*/ 371317 w 1619476"/>
                            <a:gd name="csY1435" fmla="*/ 33081 h 693081"/>
                            <a:gd name="csX1436" fmla="*/ 363433 w 1619476"/>
                            <a:gd name="csY1436" fmla="*/ 37156 h 693081"/>
                            <a:gd name="csX1437" fmla="*/ 363039 w 1619476"/>
                            <a:gd name="csY1437" fmla="*/ 36420 h 693081"/>
                            <a:gd name="csX1438" fmla="*/ 362798 w 1619476"/>
                            <a:gd name="csY1438" fmla="*/ 36343 h 693081"/>
                            <a:gd name="csX1439" fmla="*/ 366823 w 1619476"/>
                            <a:gd name="csY1439" fmla="*/ 28586 h 693081"/>
                            <a:gd name="csX1440" fmla="*/ 367800 w 1619476"/>
                            <a:gd name="csY1440" fmla="*/ 27088 h 693081"/>
                            <a:gd name="csX1441" fmla="*/ 351969 w 1619476"/>
                            <a:gd name="csY1441" fmla="*/ 27088 h 693081"/>
                            <a:gd name="csX1442" fmla="*/ 352946 w 1619476"/>
                            <a:gd name="csY1442" fmla="*/ 28586 h 693081"/>
                            <a:gd name="csX1443" fmla="*/ 357047 w 1619476"/>
                            <a:gd name="csY1443" fmla="*/ 36521 h 693081"/>
                            <a:gd name="csX1444" fmla="*/ 356069 w 1619476"/>
                            <a:gd name="csY1444" fmla="*/ 37016 h 693081"/>
                            <a:gd name="csX1445" fmla="*/ 348439 w 1619476"/>
                            <a:gd name="csY1445" fmla="*/ 33081 h 693081"/>
                            <a:gd name="csX1446" fmla="*/ 346954 w 1619476"/>
                            <a:gd name="csY1446" fmla="*/ 32103 h 693081"/>
                            <a:gd name="csX1447" fmla="*/ 346954 w 1619476"/>
                            <a:gd name="csY1447" fmla="*/ 47935 h 693081"/>
                            <a:gd name="csX1448" fmla="*/ 348452 w 1619476"/>
                            <a:gd name="csY1448" fmla="*/ 46957 h 693081"/>
                            <a:gd name="csX1449" fmla="*/ 356133 w 1619476"/>
                            <a:gd name="csY1449" fmla="*/ 42958 h 693081"/>
                            <a:gd name="csX1450" fmla="*/ 356514 w 1619476"/>
                            <a:gd name="csY1450" fmla="*/ 43694 h 693081"/>
                            <a:gd name="csX1451" fmla="*/ 350508 w 1619476"/>
                            <a:gd name="csY1451" fmla="*/ 55679 h 693081"/>
                            <a:gd name="csX1452" fmla="*/ 350686 w 1619476"/>
                            <a:gd name="csY1452" fmla="*/ 55793 h 693081"/>
                            <a:gd name="csX1453" fmla="*/ 348185 w 1619476"/>
                            <a:gd name="csY1453" fmla="*/ 62687 h 693081"/>
                            <a:gd name="csX1454" fmla="*/ 348858 w 1619476"/>
                            <a:gd name="csY1454" fmla="*/ 66534 h 693081"/>
                            <a:gd name="csX1455" fmla="*/ 344770 w 1619476"/>
                            <a:gd name="csY1455" fmla="*/ 66534 h 693081"/>
                            <a:gd name="csX1456" fmla="*/ 343894 w 1619476"/>
                            <a:gd name="csY1456" fmla="*/ 60262 h 693081"/>
                            <a:gd name="csX1457" fmla="*/ 335337 w 1619476"/>
                            <a:gd name="csY1457" fmla="*/ 59513 h 693081"/>
                            <a:gd name="csX1458" fmla="*/ 335019 w 1619476"/>
                            <a:gd name="csY1458" fmla="*/ 59919 h 693081"/>
                            <a:gd name="csX1459" fmla="*/ 333712 w 1619476"/>
                            <a:gd name="csY1459" fmla="*/ 55184 h 693081"/>
                            <a:gd name="csX1460" fmla="*/ 325142 w 1619476"/>
                            <a:gd name="csY1460" fmla="*/ 54422 h 693081"/>
                            <a:gd name="csX1461" fmla="*/ 323872 w 1619476"/>
                            <a:gd name="csY1461" fmla="*/ 56022 h 693081"/>
                            <a:gd name="csX1462" fmla="*/ 322578 w 1619476"/>
                            <a:gd name="csY1462" fmla="*/ 52581 h 693081"/>
                            <a:gd name="csX1463" fmla="*/ 314020 w 1619476"/>
                            <a:gd name="csY1463" fmla="*/ 51832 h 693081"/>
                            <a:gd name="csX1464" fmla="*/ 312218 w 1619476"/>
                            <a:gd name="csY1464" fmla="*/ 54803 h 693081"/>
                            <a:gd name="csX1465" fmla="*/ 311342 w 1619476"/>
                            <a:gd name="csY1465" fmla="*/ 53203 h 693081"/>
                            <a:gd name="csX1466" fmla="*/ 307216 w 1619476"/>
                            <a:gd name="csY1466" fmla="*/ 51058 h 693081"/>
                            <a:gd name="csX1467" fmla="*/ 302785 w 1619476"/>
                            <a:gd name="csY1467" fmla="*/ 52467 h 693081"/>
                            <a:gd name="csX1468" fmla="*/ 300728 w 1619476"/>
                            <a:gd name="csY1468" fmla="*/ 57380 h 693081"/>
                            <a:gd name="csX1469" fmla="*/ 292260 w 1619476"/>
                            <a:gd name="csY1469" fmla="*/ 56695 h 693081"/>
                            <a:gd name="csX1470" fmla="*/ 290102 w 1619476"/>
                            <a:gd name="csY1470" fmla="*/ 60834 h 693081"/>
                            <a:gd name="csX1471" fmla="*/ 290851 w 1619476"/>
                            <a:gd name="csY1471" fmla="*/ 64058 h 693081"/>
                            <a:gd name="csX1472" fmla="*/ 284363 w 1619476"/>
                            <a:gd name="csY1472" fmla="*/ 64858 h 693081"/>
                            <a:gd name="csX1473" fmla="*/ 283614 w 1619476"/>
                            <a:gd name="csY1473" fmla="*/ 73415 h 693081"/>
                            <a:gd name="csX1474" fmla="*/ 284985 w 1619476"/>
                            <a:gd name="csY1474" fmla="*/ 74520 h 693081"/>
                            <a:gd name="csX1475" fmla="*/ 281100 w 1619476"/>
                            <a:gd name="csY1475" fmla="*/ 75738 h 693081"/>
                            <a:gd name="csX1476" fmla="*/ 278954 w 1619476"/>
                            <a:gd name="csY1476" fmla="*/ 79864 h 693081"/>
                            <a:gd name="csX1477" fmla="*/ 280351 w 1619476"/>
                            <a:gd name="csY1477" fmla="*/ 84295 h 693081"/>
                            <a:gd name="csX1478" fmla="*/ 284109 w 1619476"/>
                            <a:gd name="csY1478" fmla="*/ 86263 h 693081"/>
                            <a:gd name="csX1479" fmla="*/ 281354 w 1619476"/>
                            <a:gd name="csY1479" fmla="*/ 87126 h 693081"/>
                            <a:gd name="csX1480" fmla="*/ 280605 w 1619476"/>
                            <a:gd name="csY1480" fmla="*/ 95683 h 693081"/>
                            <a:gd name="csX1481" fmla="*/ 284528 w 1619476"/>
                            <a:gd name="csY1481" fmla="*/ 97765 h 693081"/>
                            <a:gd name="csX1482" fmla="*/ 284084 w 1619476"/>
                            <a:gd name="csY1482" fmla="*/ 98007 h 693081"/>
                            <a:gd name="csX1483" fmla="*/ 281938 w 1619476"/>
                            <a:gd name="csY1483" fmla="*/ 102133 h 693081"/>
                            <a:gd name="csX1484" fmla="*/ 283334 w 1619476"/>
                            <a:gd name="csY1484" fmla="*/ 106576 h 693081"/>
                            <a:gd name="csX1485" fmla="*/ 287994 w 1619476"/>
                            <a:gd name="csY1485" fmla="*/ 108722 h 693081"/>
                            <a:gd name="csX1486" fmla="*/ 291892 w 1619476"/>
                            <a:gd name="csY1486" fmla="*/ 107300 h 693081"/>
                            <a:gd name="csX1487" fmla="*/ 292755 w 1619476"/>
                            <a:gd name="csY1487" fmla="*/ 106208 h 693081"/>
                            <a:gd name="csX1488" fmla="*/ 292945 w 1619476"/>
                            <a:gd name="csY1488" fmla="*/ 106233 h 693081"/>
                            <a:gd name="csX1489" fmla="*/ 292869 w 1619476"/>
                            <a:gd name="csY1489" fmla="*/ 106272 h 693081"/>
                            <a:gd name="csX1490" fmla="*/ 295281 w 1619476"/>
                            <a:gd name="csY1490" fmla="*/ 111540 h 693081"/>
                            <a:gd name="csX1491" fmla="*/ 297173 w 1619476"/>
                            <a:gd name="csY1491" fmla="*/ 115628 h 693081"/>
                            <a:gd name="csX1492" fmla="*/ 296602 w 1619476"/>
                            <a:gd name="csY1492" fmla="*/ 119602 h 693081"/>
                            <a:gd name="csX1493" fmla="*/ 300575 w 1619476"/>
                            <a:gd name="csY1493" fmla="*/ 123804 h 693081"/>
                            <a:gd name="csX1494" fmla="*/ 303762 w 1619476"/>
                            <a:gd name="csY1494" fmla="*/ 133847 h 693081"/>
                            <a:gd name="csX1495" fmla="*/ 302620 w 1619476"/>
                            <a:gd name="csY1495" fmla="*/ 137592 h 693081"/>
                            <a:gd name="csX1496" fmla="*/ 305552 w 1619476"/>
                            <a:gd name="csY1496" fmla="*/ 141909 h 693081"/>
                            <a:gd name="csX1497" fmla="*/ 305705 w 1619476"/>
                            <a:gd name="csY1497" fmla="*/ 143254 h 693081"/>
                            <a:gd name="csX1498" fmla="*/ 309209 w 1619476"/>
                            <a:gd name="csY1498" fmla="*/ 22962 h 693081"/>
                            <a:gd name="csX1499" fmla="*/ 326475 w 1619476"/>
                            <a:gd name="csY1499" fmla="*/ 22835 h 693081"/>
                            <a:gd name="csX1500" fmla="*/ 320508 w 1619476"/>
                            <a:gd name="csY1500" fmla="*/ 20499 h 693081"/>
                            <a:gd name="csX1501" fmla="*/ 320153 w 1619476"/>
                            <a:gd name="csY1501" fmla="*/ 18189 h 693081"/>
                            <a:gd name="csX1502" fmla="*/ 317067 w 1619476"/>
                            <a:gd name="csY1502" fmla="*/ 19572 h 693081"/>
                            <a:gd name="csX1503" fmla="*/ 313094 w 1619476"/>
                            <a:gd name="csY1503" fmla="*/ 19433 h 693081"/>
                            <a:gd name="csX1504" fmla="*/ 313982 w 1619476"/>
                            <a:gd name="csY1504" fmla="*/ 17795 h 693081"/>
                            <a:gd name="csX1505" fmla="*/ 318324 w 1619476"/>
                            <a:gd name="csY1505" fmla="*/ 10393 h 693081"/>
                            <a:gd name="csX1506" fmla="*/ 316585 w 1619476"/>
                            <a:gd name="csY1506" fmla="*/ 5531 h 693081"/>
                            <a:gd name="csX1507" fmla="*/ 314998 w 1619476"/>
                            <a:gd name="csY1507" fmla="*/ 6737 h 693081"/>
                            <a:gd name="csX1508" fmla="*/ 314122 w 1619476"/>
                            <a:gd name="csY1508" fmla="*/ 13186 h 693081"/>
                            <a:gd name="csX1509" fmla="*/ 311380 w 1619476"/>
                            <a:gd name="csY1509" fmla="*/ 17008 h 693081"/>
                            <a:gd name="csX1510" fmla="*/ 311392 w 1619476"/>
                            <a:gd name="csY1510" fmla="*/ 17021 h 693081"/>
                            <a:gd name="csX1511" fmla="*/ 310643 w 1619476"/>
                            <a:gd name="csY1511" fmla="*/ 17985 h 693081"/>
                            <a:gd name="csX1512" fmla="*/ 308764 w 1619476"/>
                            <a:gd name="csY1512" fmla="*/ 20575 h 693081"/>
                            <a:gd name="csX1513" fmla="*/ 304791 w 1619476"/>
                            <a:gd name="csY1513" fmla="*/ 21985 h 693081"/>
                            <a:gd name="csX1514" fmla="*/ 305400 w 1619476"/>
                            <a:gd name="csY1514" fmla="*/ 19153 h 693081"/>
                            <a:gd name="csX1515" fmla="*/ 307025 w 1619476"/>
                            <a:gd name="csY1515" fmla="*/ 15408 h 693081"/>
                            <a:gd name="csX1516" fmla="*/ 308117 w 1619476"/>
                            <a:gd name="csY1516" fmla="*/ 13567 h 693081"/>
                            <a:gd name="csX1517" fmla="*/ 308980 w 1619476"/>
                            <a:gd name="csY1517" fmla="*/ 10114 h 693081"/>
                            <a:gd name="csX1518" fmla="*/ 308955 w 1619476"/>
                            <a:gd name="csY1518" fmla="*/ 9847 h 693081"/>
                            <a:gd name="csX1519" fmla="*/ 308612 w 1619476"/>
                            <a:gd name="csY1519" fmla="*/ 6470 h 693081"/>
                            <a:gd name="csX1520" fmla="*/ 307165 w 1619476"/>
                            <a:gd name="csY1520" fmla="*/ 2941 h 693081"/>
                            <a:gd name="csX1521" fmla="*/ 307025 w 1619476"/>
                            <a:gd name="csY1521" fmla="*/ 2585 h 693081"/>
                            <a:gd name="csX1522" fmla="*/ 306644 w 1619476"/>
                            <a:gd name="csY1522" fmla="*/ 2814 h 693081"/>
                            <a:gd name="csX1523" fmla="*/ 305438 w 1619476"/>
                            <a:gd name="csY1523" fmla="*/ 5709 h 693081"/>
                            <a:gd name="csX1524" fmla="*/ 304943 w 1619476"/>
                            <a:gd name="csY1524" fmla="*/ 8933 h 693081"/>
                            <a:gd name="csX1525" fmla="*/ 305324 w 1619476"/>
                            <a:gd name="csY1525" fmla="*/ 12044 h 693081"/>
                            <a:gd name="csX1526" fmla="*/ 305298 w 1619476"/>
                            <a:gd name="csY1526" fmla="*/ 12221 h 693081"/>
                            <a:gd name="csX1527" fmla="*/ 303457 w 1619476"/>
                            <a:gd name="csY1527" fmla="*/ 18188 h 693081"/>
                            <a:gd name="csX1528" fmla="*/ 303191 w 1619476"/>
                            <a:gd name="csY1528" fmla="*/ 18709 h 693081"/>
                            <a:gd name="csX1529" fmla="*/ 303216 w 1619476"/>
                            <a:gd name="csY1529" fmla="*/ 18709 h 693081"/>
                            <a:gd name="csX1530" fmla="*/ 303140 w 1619476"/>
                            <a:gd name="csY1530" fmla="*/ 18849 h 693081"/>
                            <a:gd name="csX1531" fmla="*/ 301972 w 1619476"/>
                            <a:gd name="csY1531" fmla="*/ 19433 h 693081"/>
                            <a:gd name="csX1532" fmla="*/ 300195 w 1619476"/>
                            <a:gd name="csY1532" fmla="*/ 22645 h 693081"/>
                            <a:gd name="csX1533" fmla="*/ 296691 w 1619476"/>
                            <a:gd name="csY1533" fmla="*/ 23673 h 693081"/>
                            <a:gd name="csX1534" fmla="*/ 296856 w 1619476"/>
                            <a:gd name="csY1534" fmla="*/ 20182 h 693081"/>
                            <a:gd name="csX1535" fmla="*/ 296589 w 1619476"/>
                            <a:gd name="csY1535" fmla="*/ 20182 h 693081"/>
                            <a:gd name="csX1536" fmla="*/ 299268 w 1619476"/>
                            <a:gd name="csY1536" fmla="*/ 13351 h 693081"/>
                            <a:gd name="csX1537" fmla="*/ 299039 w 1619476"/>
                            <a:gd name="csY1537" fmla="*/ 7232 h 693081"/>
                            <a:gd name="csX1538" fmla="*/ 296894 w 1619476"/>
                            <a:gd name="csY1538" fmla="*/ 491 h 693081"/>
                            <a:gd name="csX1539" fmla="*/ 295332 w 1619476"/>
                            <a:gd name="csY1539" fmla="*/ 1544 h 693081"/>
                            <a:gd name="csX1540" fmla="*/ 295040 w 1619476"/>
                            <a:gd name="csY1540" fmla="*/ 8273 h 693081"/>
                            <a:gd name="csX1541" fmla="*/ 295967 w 1619476"/>
                            <a:gd name="csY1541" fmla="*/ 14875 h 693081"/>
                            <a:gd name="csX1542" fmla="*/ 293885 w 1619476"/>
                            <a:gd name="csY1542" fmla="*/ 20524 h 693081"/>
                            <a:gd name="csX1543" fmla="*/ 294088 w 1619476"/>
                            <a:gd name="csY1543" fmla="*/ 20512 h 693081"/>
                            <a:gd name="csX1544" fmla="*/ 293098 w 1619476"/>
                            <a:gd name="csY1544" fmla="*/ 21388 h 693081"/>
                            <a:gd name="csX1545" fmla="*/ 292425 w 1619476"/>
                            <a:gd name="csY1545" fmla="*/ 25654 h 693081"/>
                            <a:gd name="csX1546" fmla="*/ 287626 w 1619476"/>
                            <a:gd name="csY1546" fmla="*/ 28929 h 693081"/>
                            <a:gd name="csX1547" fmla="*/ 287549 w 1619476"/>
                            <a:gd name="csY1547" fmla="*/ 25298 h 693081"/>
                            <a:gd name="csX1548" fmla="*/ 287232 w 1619476"/>
                            <a:gd name="csY1548" fmla="*/ 25031 h 693081"/>
                            <a:gd name="csX1549" fmla="*/ 287956 w 1619476"/>
                            <a:gd name="csY1549" fmla="*/ 22480 h 693081"/>
                            <a:gd name="csX1550" fmla="*/ 288883 w 1619476"/>
                            <a:gd name="csY1550" fmla="*/ 15040 h 693081"/>
                            <a:gd name="csX1551" fmla="*/ 289200 w 1619476"/>
                            <a:gd name="csY1551" fmla="*/ 8756 h 693081"/>
                            <a:gd name="csX1552" fmla="*/ 280960 w 1619476"/>
                            <a:gd name="csY1552" fmla="*/ 3347 h 693081"/>
                            <a:gd name="csX1553" fmla="*/ 279145 w 1619476"/>
                            <a:gd name="csY1553" fmla="*/ 3791 h 693081"/>
                            <a:gd name="csX1554" fmla="*/ 280097 w 1619476"/>
                            <a:gd name="csY1554" fmla="*/ 5378 h 693081"/>
                            <a:gd name="csX1555" fmla="*/ 284794 w 1619476"/>
                            <a:gd name="csY1555" fmla="*/ 10736 h 693081"/>
                            <a:gd name="csX1556" fmla="*/ 285290 w 1619476"/>
                            <a:gd name="csY1556" fmla="*/ 24955 h 693081"/>
                            <a:gd name="csX1557" fmla="*/ 284388 w 1619476"/>
                            <a:gd name="csY1557" fmla="*/ 25425 h 693081"/>
                            <a:gd name="csX1558" fmla="*/ 283817 w 1619476"/>
                            <a:gd name="csY1558" fmla="*/ 26657 h 693081"/>
                            <a:gd name="csX1559" fmla="*/ 283639 w 1619476"/>
                            <a:gd name="csY1559" fmla="*/ 30453 h 693081"/>
                            <a:gd name="csX1560" fmla="*/ 279259 w 1619476"/>
                            <a:gd name="csY1560" fmla="*/ 35366 h 693081"/>
                            <a:gd name="csX1561" fmla="*/ 278662 w 1619476"/>
                            <a:gd name="csY1561" fmla="*/ 35264 h 693081"/>
                            <a:gd name="csX1562" fmla="*/ 277672 w 1619476"/>
                            <a:gd name="csY1562" fmla="*/ 32382 h 693081"/>
                            <a:gd name="csX1563" fmla="*/ 277190 w 1619476"/>
                            <a:gd name="csY1563" fmla="*/ 32116 h 693081"/>
                            <a:gd name="csX1564" fmla="*/ 278104 w 1619476"/>
                            <a:gd name="csY1564" fmla="*/ 23521 h 693081"/>
                            <a:gd name="csX1565" fmla="*/ 278205 w 1619476"/>
                            <a:gd name="csY1565" fmla="*/ 21591 h 693081"/>
                            <a:gd name="csX1566" fmla="*/ 278129 w 1619476"/>
                            <a:gd name="csY1566" fmla="*/ 15319 h 693081"/>
                            <a:gd name="csX1567" fmla="*/ 270194 w 1619476"/>
                            <a:gd name="csY1567" fmla="*/ 9136 h 693081"/>
                            <a:gd name="csX1568" fmla="*/ 267680 w 1619476"/>
                            <a:gd name="csY1568" fmla="*/ 9416 h 693081"/>
                            <a:gd name="csX1569" fmla="*/ 270359 w 1619476"/>
                            <a:gd name="csY1569" fmla="*/ 11930 h 693081"/>
                            <a:gd name="csX1570" fmla="*/ 272873 w 1619476"/>
                            <a:gd name="csY1570" fmla="*/ 15395 h 693081"/>
                            <a:gd name="csX1571" fmla="*/ 274067 w 1619476"/>
                            <a:gd name="csY1571" fmla="*/ 20436 h 693081"/>
                            <a:gd name="csX1572" fmla="*/ 274308 w 1619476"/>
                            <a:gd name="csY1572" fmla="*/ 33538 h 693081"/>
                            <a:gd name="csX1573" fmla="*/ 275438 w 1619476"/>
                            <a:gd name="csY1573" fmla="*/ 38819 h 693081"/>
                            <a:gd name="csX1574" fmla="*/ 273368 w 1619476"/>
                            <a:gd name="csY1574" fmla="*/ 45599 h 693081"/>
                            <a:gd name="csX1575" fmla="*/ 272327 w 1619476"/>
                            <a:gd name="csY1575" fmla="*/ 45599 h 693081"/>
                            <a:gd name="csX1576" fmla="*/ 271616 w 1619476"/>
                            <a:gd name="csY1576" fmla="*/ 44773 h 693081"/>
                            <a:gd name="csX1577" fmla="*/ 269813 w 1619476"/>
                            <a:gd name="csY1577" fmla="*/ 40127 h 693081"/>
                            <a:gd name="csX1578" fmla="*/ 267896 w 1619476"/>
                            <a:gd name="csY1578" fmla="*/ 30668 h 693081"/>
                            <a:gd name="csX1579" fmla="*/ 255607 w 1619476"/>
                            <a:gd name="csY1579" fmla="*/ 14558 h 693081"/>
                            <a:gd name="csX1580" fmla="*/ 251722 w 1619476"/>
                            <a:gd name="csY1580" fmla="*/ 17770 h 693081"/>
                            <a:gd name="csX1581" fmla="*/ 252433 w 1619476"/>
                            <a:gd name="csY1581" fmla="*/ 17719 h 693081"/>
                            <a:gd name="csX1582" fmla="*/ 253398 w 1619476"/>
                            <a:gd name="csY1582" fmla="*/ 17224 h 693081"/>
                            <a:gd name="csX1583" fmla="*/ 256711 w 1619476"/>
                            <a:gd name="csY1583" fmla="*/ 17884 h 693081"/>
                            <a:gd name="csX1584" fmla="*/ 258781 w 1619476"/>
                            <a:gd name="csY1584" fmla="*/ 20055 h 693081"/>
                            <a:gd name="csX1585" fmla="*/ 260368 w 1619476"/>
                            <a:gd name="csY1585" fmla="*/ 22099 h 693081"/>
                            <a:gd name="csX1586" fmla="*/ 261104 w 1619476"/>
                            <a:gd name="csY1586" fmla="*/ 23203 h 693081"/>
                            <a:gd name="csX1587" fmla="*/ 262018 w 1619476"/>
                            <a:gd name="csY1587" fmla="*/ 24663 h 693081"/>
                            <a:gd name="csX1588" fmla="*/ 265916 w 1619476"/>
                            <a:gd name="csY1588" fmla="*/ 34490 h 693081"/>
                            <a:gd name="csX1589" fmla="*/ 267236 w 1619476"/>
                            <a:gd name="csY1589" fmla="*/ 40736 h 693081"/>
                            <a:gd name="csX1590" fmla="*/ 267274 w 1619476"/>
                            <a:gd name="csY1590" fmla="*/ 40723 h 693081"/>
                            <a:gd name="csX1591" fmla="*/ 267287 w 1619476"/>
                            <a:gd name="csY1591" fmla="*/ 40850 h 693081"/>
                            <a:gd name="csX1592" fmla="*/ 266805 w 1619476"/>
                            <a:gd name="csY1592" fmla="*/ 42526 h 693081"/>
                            <a:gd name="csX1593" fmla="*/ 268772 w 1619476"/>
                            <a:gd name="csY1593" fmla="*/ 46462 h 693081"/>
                            <a:gd name="csX1594" fmla="*/ 269750 w 1619476"/>
                            <a:gd name="csY1594" fmla="*/ 50017 h 693081"/>
                            <a:gd name="csX1595" fmla="*/ 269103 w 1619476"/>
                            <a:gd name="csY1595" fmla="*/ 56631 h 693081"/>
                            <a:gd name="csX1596" fmla="*/ 268011 w 1619476"/>
                            <a:gd name="csY1596" fmla="*/ 56517 h 693081"/>
                            <a:gd name="csX1597" fmla="*/ 264138 w 1619476"/>
                            <a:gd name="csY1597" fmla="*/ 54879 h 693081"/>
                            <a:gd name="csX1598" fmla="*/ 263961 w 1619476"/>
                            <a:gd name="csY1598" fmla="*/ 54955 h 693081"/>
                            <a:gd name="csX1599" fmla="*/ 263986 w 1619476"/>
                            <a:gd name="csY1599" fmla="*/ 54905 h 693081"/>
                            <a:gd name="csX1600" fmla="*/ 261421 w 1619476"/>
                            <a:gd name="csY1600" fmla="*/ 48214 h 693081"/>
                            <a:gd name="csX1601" fmla="*/ 261345 w 1619476"/>
                            <a:gd name="csY1601" fmla="*/ 47541 h 693081"/>
                            <a:gd name="csX1602" fmla="*/ 251950 w 1619476"/>
                            <a:gd name="csY1602" fmla="*/ 30567 h 693081"/>
                            <a:gd name="csX1603" fmla="*/ 247291 w 1619476"/>
                            <a:gd name="csY1603" fmla="*/ 28993 h 693081"/>
                            <a:gd name="csX1604" fmla="*/ 245209 w 1619476"/>
                            <a:gd name="csY1604" fmla="*/ 29145 h 693081"/>
                            <a:gd name="csX1605" fmla="*/ 243876 w 1619476"/>
                            <a:gd name="csY1605" fmla="*/ 29234 h 693081"/>
                            <a:gd name="csX1606" fmla="*/ 243495 w 1619476"/>
                            <a:gd name="csY1606" fmla="*/ 29412 h 693081"/>
                            <a:gd name="csX1607" fmla="*/ 241197 w 1619476"/>
                            <a:gd name="csY1607" fmla="*/ 30643 h 693081"/>
                            <a:gd name="csX1608" fmla="*/ 240651 w 1619476"/>
                            <a:gd name="csY1608" fmla="*/ 31049 h 693081"/>
                            <a:gd name="csX1609" fmla="*/ 240638 w 1619476"/>
                            <a:gd name="csY1609" fmla="*/ 31049 h 693081"/>
                            <a:gd name="csX1610" fmla="*/ 240638 w 1619476"/>
                            <a:gd name="csY1610" fmla="*/ 31075 h 693081"/>
                            <a:gd name="csX1611" fmla="*/ 240511 w 1619476"/>
                            <a:gd name="csY1611" fmla="*/ 31468 h 693081"/>
                            <a:gd name="csX1612" fmla="*/ 244358 w 1619476"/>
                            <a:gd name="csY1612" fmla="*/ 31494 h 693081"/>
                            <a:gd name="csX1613" fmla="*/ 254185 w 1619476"/>
                            <a:gd name="csY1613" fmla="*/ 43136 h 693081"/>
                            <a:gd name="csX1614" fmla="*/ 258946 w 1619476"/>
                            <a:gd name="csY1614" fmla="*/ 51642 h 693081"/>
                            <a:gd name="csX1615" fmla="*/ 259339 w 1619476"/>
                            <a:gd name="csY1615" fmla="*/ 52670 h 693081"/>
                            <a:gd name="csX1616" fmla="*/ 261840 w 1619476"/>
                            <a:gd name="csY1616" fmla="*/ 58637 h 693081"/>
                            <a:gd name="csX1617" fmla="*/ 261866 w 1619476"/>
                            <a:gd name="csY1617" fmla="*/ 58574 h 693081"/>
                            <a:gd name="csX1618" fmla="*/ 261840 w 1619476"/>
                            <a:gd name="csY1618" fmla="*/ 58866 h 693081"/>
                            <a:gd name="csX1619" fmla="*/ 266525 w 1619476"/>
                            <a:gd name="csY1619" fmla="*/ 63563 h 693081"/>
                            <a:gd name="csX1620" fmla="*/ 267960 w 1619476"/>
                            <a:gd name="csY1620" fmla="*/ 80017 h 693081"/>
                            <a:gd name="csX1621" fmla="*/ 267338 w 1619476"/>
                            <a:gd name="csY1621" fmla="*/ 80029 h 693081"/>
                            <a:gd name="csX1622" fmla="*/ 267274 w 1619476"/>
                            <a:gd name="csY1622" fmla="*/ 79776 h 693081"/>
                            <a:gd name="csX1623" fmla="*/ 261003 w 1619476"/>
                            <a:gd name="csY1623" fmla="*/ 63220 h 693081"/>
                            <a:gd name="csX1624" fmla="*/ 260926 w 1619476"/>
                            <a:gd name="csY1624" fmla="*/ 63004 h 693081"/>
                            <a:gd name="csX1625" fmla="*/ 260876 w 1619476"/>
                            <a:gd name="csY1625" fmla="*/ 63043 h 693081"/>
                            <a:gd name="csX1626" fmla="*/ 254832 w 1619476"/>
                            <a:gd name="csY1626" fmla="*/ 59704 h 693081"/>
                            <a:gd name="csX1627" fmla="*/ 250440 w 1619476"/>
                            <a:gd name="csY1627" fmla="*/ 59792 h 693081"/>
                            <a:gd name="csX1628" fmla="*/ 245222 w 1619476"/>
                            <a:gd name="csY1628" fmla="*/ 60529 h 693081"/>
                            <a:gd name="csX1629" fmla="*/ 239127 w 1619476"/>
                            <a:gd name="csY1629" fmla="*/ 72628 h 693081"/>
                            <a:gd name="csX1630" fmla="*/ 239127 w 1619476"/>
                            <a:gd name="csY1630" fmla="*/ 72920 h 693081"/>
                            <a:gd name="csX1631" fmla="*/ 238899 w 1619476"/>
                            <a:gd name="csY1631" fmla="*/ 75459 h 693081"/>
                            <a:gd name="csX1632" fmla="*/ 238708 w 1619476"/>
                            <a:gd name="csY1632" fmla="*/ 75269 h 693081"/>
                            <a:gd name="csX1633" fmla="*/ 234011 w 1619476"/>
                            <a:gd name="csY1633" fmla="*/ 72285 h 693081"/>
                            <a:gd name="csX1634" fmla="*/ 234189 w 1619476"/>
                            <a:gd name="csY1634" fmla="*/ 74151 h 693081"/>
                            <a:gd name="csX1635" fmla="*/ 235674 w 1619476"/>
                            <a:gd name="csY1635" fmla="*/ 79077 h 693081"/>
                            <a:gd name="csX1636" fmla="*/ 235712 w 1619476"/>
                            <a:gd name="csY1636" fmla="*/ 79687 h 693081"/>
                            <a:gd name="csX1637" fmla="*/ 237782 w 1619476"/>
                            <a:gd name="csY1637" fmla="*/ 86517 h 693081"/>
                            <a:gd name="csX1638" fmla="*/ 237591 w 1619476"/>
                            <a:gd name="csY1638" fmla="*/ 87736 h 693081"/>
                            <a:gd name="csX1639" fmla="*/ 237299 w 1619476"/>
                            <a:gd name="csY1639" fmla="*/ 91570 h 693081"/>
                            <a:gd name="csX1640" fmla="*/ 236296 w 1619476"/>
                            <a:gd name="csY1640" fmla="*/ 91633 h 693081"/>
                            <a:gd name="csX1641" fmla="*/ 235712 w 1619476"/>
                            <a:gd name="csY1641" fmla="*/ 92763 h 693081"/>
                            <a:gd name="csX1642" fmla="*/ 238023 w 1619476"/>
                            <a:gd name="csY1642" fmla="*/ 92624 h 693081"/>
                            <a:gd name="csX1643" fmla="*/ 238391 w 1619476"/>
                            <a:gd name="csY1643" fmla="*/ 92217 h 693081"/>
                            <a:gd name="csX1644" fmla="*/ 238404 w 1619476"/>
                            <a:gd name="csY1644" fmla="*/ 93500 h 693081"/>
                            <a:gd name="csX1645" fmla="*/ 240181 w 1619476"/>
                            <a:gd name="csY1645" fmla="*/ 91786 h 693081"/>
                            <a:gd name="csX1646" fmla="*/ 240626 w 1619476"/>
                            <a:gd name="csY1646" fmla="*/ 86999 h 693081"/>
                            <a:gd name="csX1647" fmla="*/ 241222 w 1619476"/>
                            <a:gd name="csY1647" fmla="*/ 86974 h 693081"/>
                            <a:gd name="csX1648" fmla="*/ 241324 w 1619476"/>
                            <a:gd name="csY1648" fmla="*/ 91265 h 693081"/>
                            <a:gd name="csX1649" fmla="*/ 240816 w 1619476"/>
                            <a:gd name="csY1649" fmla="*/ 92217 h 693081"/>
                            <a:gd name="csX1650" fmla="*/ 240981 w 1619476"/>
                            <a:gd name="csY1650" fmla="*/ 93500 h 693081"/>
                            <a:gd name="csX1651" fmla="*/ 242568 w 1619476"/>
                            <a:gd name="csY1651" fmla="*/ 91608 h 693081"/>
                            <a:gd name="csX1652" fmla="*/ 242517 w 1619476"/>
                            <a:gd name="csY1652" fmla="*/ 86898 h 693081"/>
                            <a:gd name="csX1653" fmla="*/ 242809 w 1619476"/>
                            <a:gd name="csY1653" fmla="*/ 86860 h 693081"/>
                            <a:gd name="csX1654" fmla="*/ 243647 w 1619476"/>
                            <a:gd name="csY1654" fmla="*/ 89335 h 693081"/>
                            <a:gd name="csX1655" fmla="*/ 243838 w 1619476"/>
                            <a:gd name="csY1655" fmla="*/ 92471 h 693081"/>
                            <a:gd name="csX1656" fmla="*/ 244155 w 1619476"/>
                            <a:gd name="csY1656" fmla="*/ 97816 h 693081"/>
                            <a:gd name="csX1657" fmla="*/ 244574 w 1619476"/>
                            <a:gd name="csY1657" fmla="*/ 102437 h 693081"/>
                            <a:gd name="csX1658" fmla="*/ 244219 w 1619476"/>
                            <a:gd name="csY1658" fmla="*/ 103060 h 693081"/>
                            <a:gd name="csX1659" fmla="*/ 243660 w 1619476"/>
                            <a:gd name="csY1659" fmla="*/ 101523 h 693081"/>
                            <a:gd name="csX1660" fmla="*/ 242390 w 1619476"/>
                            <a:gd name="csY1660" fmla="*/ 101549 h 693081"/>
                            <a:gd name="csX1661" fmla="*/ 243647 w 1619476"/>
                            <a:gd name="csY1661" fmla="*/ 104215 h 693081"/>
                            <a:gd name="csX1662" fmla="*/ 244320 w 1619476"/>
                            <a:gd name="csY1662" fmla="*/ 104380 h 693081"/>
                            <a:gd name="csX1663" fmla="*/ 245285 w 1619476"/>
                            <a:gd name="csY1663" fmla="*/ 103936 h 693081"/>
                            <a:gd name="csX1664" fmla="*/ 245222 w 1619476"/>
                            <a:gd name="csY1664" fmla="*/ 97105 h 693081"/>
                            <a:gd name="csX1665" fmla="*/ 244930 w 1619476"/>
                            <a:gd name="csY1665" fmla="*/ 93106 h 693081"/>
                            <a:gd name="csX1666" fmla="*/ 244752 w 1619476"/>
                            <a:gd name="csY1666" fmla="*/ 88675 h 693081"/>
                            <a:gd name="csX1667" fmla="*/ 244079 w 1619476"/>
                            <a:gd name="csY1667" fmla="*/ 86682 h 693081"/>
                            <a:gd name="csX1668" fmla="*/ 245374 w 1619476"/>
                            <a:gd name="csY1668" fmla="*/ 86530 h 693081"/>
                            <a:gd name="csX1669" fmla="*/ 245729 w 1619476"/>
                            <a:gd name="csY1669" fmla="*/ 87888 h 693081"/>
                            <a:gd name="csX1670" fmla="*/ 246186 w 1619476"/>
                            <a:gd name="csY1670" fmla="*/ 91189 h 693081"/>
                            <a:gd name="csX1671" fmla="*/ 246123 w 1619476"/>
                            <a:gd name="csY1671" fmla="*/ 91773 h 693081"/>
                            <a:gd name="csX1672" fmla="*/ 245666 w 1619476"/>
                            <a:gd name="csY1672" fmla="*/ 91811 h 693081"/>
                            <a:gd name="csX1673" fmla="*/ 245717 w 1619476"/>
                            <a:gd name="csY1673" fmla="*/ 93093 h 693081"/>
                            <a:gd name="csX1674" fmla="*/ 247443 w 1619476"/>
                            <a:gd name="csY1674" fmla="*/ 91379 h 693081"/>
                            <a:gd name="csX1675" fmla="*/ 246859 w 1619476"/>
                            <a:gd name="csY1675" fmla="*/ 87279 h 693081"/>
                            <a:gd name="csX1676" fmla="*/ 246669 w 1619476"/>
                            <a:gd name="csY1676" fmla="*/ 86441 h 693081"/>
                            <a:gd name="csX1677" fmla="*/ 247418 w 1619476"/>
                            <a:gd name="csY1677" fmla="*/ 86441 h 693081"/>
                            <a:gd name="csX1678" fmla="*/ 247685 w 1619476"/>
                            <a:gd name="csY1678" fmla="*/ 87583 h 693081"/>
                            <a:gd name="csX1679" fmla="*/ 248814 w 1619476"/>
                            <a:gd name="csY1679" fmla="*/ 91240 h 693081"/>
                            <a:gd name="csX1680" fmla="*/ 247888 w 1619476"/>
                            <a:gd name="csY1680" fmla="*/ 91659 h 693081"/>
                            <a:gd name="csX1681" fmla="*/ 247761 w 1619476"/>
                            <a:gd name="csY1681" fmla="*/ 92941 h 693081"/>
                            <a:gd name="csX1682" fmla="*/ 249868 w 1619476"/>
                            <a:gd name="csY1682" fmla="*/ 91964 h 693081"/>
                            <a:gd name="csX1683" fmla="*/ 248814 w 1619476"/>
                            <a:gd name="csY1683" fmla="*/ 86974 h 693081"/>
                            <a:gd name="csX1684" fmla="*/ 248700 w 1619476"/>
                            <a:gd name="csY1684" fmla="*/ 86492 h 693081"/>
                            <a:gd name="csX1685" fmla="*/ 249005 w 1619476"/>
                            <a:gd name="csY1685" fmla="*/ 86504 h 693081"/>
                            <a:gd name="csX1686" fmla="*/ 253068 w 1619476"/>
                            <a:gd name="csY1686" fmla="*/ 83495 h 693081"/>
                            <a:gd name="csX1687" fmla="*/ 253144 w 1619476"/>
                            <a:gd name="csY1687" fmla="*/ 67448 h 693081"/>
                            <a:gd name="csX1688" fmla="*/ 253575 w 1619476"/>
                            <a:gd name="csY1688" fmla="*/ 67842 h 693081"/>
                            <a:gd name="csX1689" fmla="*/ 253575 w 1619476"/>
                            <a:gd name="csY1689" fmla="*/ 67854 h 693081"/>
                            <a:gd name="csX1690" fmla="*/ 253652 w 1619476"/>
                            <a:gd name="csY1690" fmla="*/ 67956 h 693081"/>
                            <a:gd name="csX1691" fmla="*/ 253880 w 1619476"/>
                            <a:gd name="csY1691" fmla="*/ 68794 h 693081"/>
                            <a:gd name="csX1692" fmla="*/ 256940 w 1619476"/>
                            <a:gd name="csY1692" fmla="*/ 75611 h 693081"/>
                            <a:gd name="csX1693" fmla="*/ 262285 w 1619476"/>
                            <a:gd name="csY1693" fmla="*/ 81972 h 693081"/>
                            <a:gd name="csX1694" fmla="*/ 266309 w 1619476"/>
                            <a:gd name="csY1694" fmla="*/ 88205 h 693081"/>
                            <a:gd name="csX1695" fmla="*/ 274079 w 1619476"/>
                            <a:gd name="csY1695" fmla="*/ 104976 h 693081"/>
                            <a:gd name="csX1696" fmla="*/ 272822 w 1619476"/>
                            <a:gd name="csY1696" fmla="*/ 105687 h 693081"/>
                            <a:gd name="csX1697" fmla="*/ 272403 w 1619476"/>
                            <a:gd name="csY1697" fmla="*/ 104139 h 693081"/>
                            <a:gd name="csX1698" fmla="*/ 269331 w 1619476"/>
                            <a:gd name="csY1698" fmla="*/ 95582 h 693081"/>
                            <a:gd name="csX1699" fmla="*/ 269318 w 1619476"/>
                            <a:gd name="csY1699" fmla="*/ 95569 h 693081"/>
                            <a:gd name="csX1700" fmla="*/ 266932 w 1619476"/>
                            <a:gd name="csY1700" fmla="*/ 93131 h 693081"/>
                            <a:gd name="csX1701" fmla="*/ 263745 w 1619476"/>
                            <a:gd name="csY1701" fmla="*/ 92941 h 693081"/>
                            <a:gd name="csX1702" fmla="*/ 261790 w 1619476"/>
                            <a:gd name="csY1702" fmla="*/ 92928 h 693081"/>
                            <a:gd name="csX1703" fmla="*/ 255378 w 1619476"/>
                            <a:gd name="csY1703" fmla="*/ 93131 h 693081"/>
                            <a:gd name="csX1704" fmla="*/ 248891 w 1619476"/>
                            <a:gd name="csY1704" fmla="*/ 105180 h 693081"/>
                            <a:gd name="csX1705" fmla="*/ 248459 w 1619476"/>
                            <a:gd name="csY1705" fmla="*/ 105484 h 693081"/>
                            <a:gd name="csX1706" fmla="*/ 243482 w 1619476"/>
                            <a:gd name="csY1706" fmla="*/ 110588 h 693081"/>
                            <a:gd name="csX1707" fmla="*/ 243431 w 1619476"/>
                            <a:gd name="csY1707" fmla="*/ 110677 h 693081"/>
                            <a:gd name="csX1708" fmla="*/ 243355 w 1619476"/>
                            <a:gd name="csY1708" fmla="*/ 110359 h 693081"/>
                            <a:gd name="csX1709" fmla="*/ 239737 w 1619476"/>
                            <a:gd name="csY1709" fmla="*/ 101155 h 693081"/>
                            <a:gd name="csX1710" fmla="*/ 238937 w 1619476"/>
                            <a:gd name="csY1710" fmla="*/ 101549 h 693081"/>
                            <a:gd name="csX1711" fmla="*/ 237566 w 1619476"/>
                            <a:gd name="csY1711" fmla="*/ 108760 h 693081"/>
                            <a:gd name="csX1712" fmla="*/ 237540 w 1619476"/>
                            <a:gd name="csY1712" fmla="*/ 109331 h 693081"/>
                            <a:gd name="csX1713" fmla="*/ 237413 w 1619476"/>
                            <a:gd name="csY1713" fmla="*/ 112657 h 693081"/>
                            <a:gd name="csX1714" fmla="*/ 234493 w 1619476"/>
                            <a:gd name="csY1714" fmla="*/ 109255 h 693081"/>
                            <a:gd name="csX1715" fmla="*/ 230659 w 1619476"/>
                            <a:gd name="csY1715" fmla="*/ 106957 h 693081"/>
                            <a:gd name="csX1716" fmla="*/ 230596 w 1619476"/>
                            <a:gd name="csY1716" fmla="*/ 108455 h 693081"/>
                            <a:gd name="csX1717" fmla="*/ 231319 w 1619476"/>
                            <a:gd name="csY1717" fmla="*/ 110156 h 693081"/>
                            <a:gd name="csX1718" fmla="*/ 313513 w 1619476"/>
                            <a:gd name="csY1718" fmla="*/ 237647 h 693081"/>
                            <a:gd name="csX1719" fmla="*/ 312370 w 1619476"/>
                            <a:gd name="csY1719" fmla="*/ 232696 h 693081"/>
                            <a:gd name="csX1720" fmla="*/ 313513 w 1619476"/>
                            <a:gd name="csY1720" fmla="*/ 237647 h 693081"/>
                            <a:gd name="csX1721" fmla="*/ 298595 w 1619476"/>
                            <a:gd name="csY1721" fmla="*/ 252387 h 693081"/>
                            <a:gd name="csX1722" fmla="*/ 296691 w 1619476"/>
                            <a:gd name="csY1722" fmla="*/ 249924 h 693081"/>
                            <a:gd name="csX1723" fmla="*/ 296056 w 1619476"/>
                            <a:gd name="csY1723" fmla="*/ 249289 h 693081"/>
                            <a:gd name="csX1724" fmla="*/ 298671 w 1619476"/>
                            <a:gd name="csY1724" fmla="*/ 247537 h 693081"/>
                            <a:gd name="csX1725" fmla="*/ 301528 w 1619476"/>
                            <a:gd name="csY1725" fmla="*/ 250559 h 693081"/>
                            <a:gd name="csX1726" fmla="*/ 298595 w 1619476"/>
                            <a:gd name="csY1726" fmla="*/ 252387 h 693081"/>
                            <a:gd name="csX1727" fmla="*/ 338816 w 1619476"/>
                            <a:gd name="csY1727" fmla="*/ 359234 h 693081"/>
                            <a:gd name="csX1728" fmla="*/ 339527 w 1619476"/>
                            <a:gd name="csY1728" fmla="*/ 360669 h 693081"/>
                            <a:gd name="csX1729" fmla="*/ 342688 w 1619476"/>
                            <a:gd name="csY1729" fmla="*/ 358841 h 693081"/>
                            <a:gd name="csX1730" fmla="*/ 345227 w 1619476"/>
                            <a:gd name="csY1730" fmla="*/ 357254 h 693081"/>
                            <a:gd name="csX1731" fmla="*/ 342853 w 1619476"/>
                            <a:gd name="csY1731" fmla="*/ 360352 h 693081"/>
                            <a:gd name="csX1732" fmla="*/ 340631 w 1619476"/>
                            <a:gd name="csY1732" fmla="*/ 361621 h 693081"/>
                            <a:gd name="csX1733" fmla="*/ 338422 w 1619476"/>
                            <a:gd name="csY1733" fmla="*/ 362891 h 693081"/>
                            <a:gd name="csX1734" fmla="*/ 338816 w 1619476"/>
                            <a:gd name="csY1734" fmla="*/ 359234 h 693081"/>
                            <a:gd name="csX1735" fmla="*/ 341825 w 1619476"/>
                            <a:gd name="csY1735" fmla="*/ 355108 h 693081"/>
                            <a:gd name="csX1736" fmla="*/ 343653 w 1619476"/>
                            <a:gd name="csY1736" fmla="*/ 350830 h 693081"/>
                            <a:gd name="csX1737" fmla="*/ 343323 w 1619476"/>
                            <a:gd name="csY1737" fmla="*/ 354791 h 693081"/>
                            <a:gd name="csX1738" fmla="*/ 345227 w 1619476"/>
                            <a:gd name="csY1738" fmla="*/ 354156 h 693081"/>
                            <a:gd name="csX1739" fmla="*/ 350077 w 1619476"/>
                            <a:gd name="csY1739" fmla="*/ 351769 h 693081"/>
                            <a:gd name="csX1740" fmla="*/ 348807 w 1619476"/>
                            <a:gd name="csY1740" fmla="*/ 353280 h 693081"/>
                            <a:gd name="csX1741" fmla="*/ 343018 w 1619476"/>
                            <a:gd name="csY1741" fmla="*/ 356606 h 693081"/>
                            <a:gd name="csX1742" fmla="*/ 341659 w 1619476"/>
                            <a:gd name="csY1742" fmla="*/ 357101 h 693081"/>
                            <a:gd name="csX1743" fmla="*/ 341824 w 1619476"/>
                            <a:gd name="csY1743" fmla="*/ 355108 h 693081"/>
                            <a:gd name="csX1744" fmla="*/ 346268 w 1619476"/>
                            <a:gd name="csY1744" fmla="*/ 349230 h 693081"/>
                            <a:gd name="csX1745" fmla="*/ 349366 w 1619476"/>
                            <a:gd name="csY1745" fmla="*/ 344469 h 693081"/>
                            <a:gd name="csX1746" fmla="*/ 348655 w 1619476"/>
                            <a:gd name="csY1746" fmla="*/ 346373 h 693081"/>
                            <a:gd name="csX1747" fmla="*/ 348414 w 1619476"/>
                            <a:gd name="csY1747" fmla="*/ 349154 h 693081"/>
                            <a:gd name="csX1748" fmla="*/ 352375 w 1619476"/>
                            <a:gd name="csY1748" fmla="*/ 347338 h 693081"/>
                            <a:gd name="csX1749" fmla="*/ 356818 w 1619476"/>
                            <a:gd name="csY1749" fmla="*/ 345104 h 693081"/>
                            <a:gd name="csX1750" fmla="*/ 349290 w 1619476"/>
                            <a:gd name="csY1750" fmla="*/ 349865 h 693081"/>
                            <a:gd name="csX1751" fmla="*/ 346027 w 1619476"/>
                            <a:gd name="csY1751" fmla="*/ 350741 h 693081"/>
                            <a:gd name="csX1752" fmla="*/ 346268 w 1619476"/>
                            <a:gd name="csY1752" fmla="*/ 349230 h 693081"/>
                            <a:gd name="csX1753" fmla="*/ 352299 w 1619476"/>
                            <a:gd name="csY1753" fmla="*/ 342336 h 693081"/>
                            <a:gd name="csX1754" fmla="*/ 353010 w 1619476"/>
                            <a:gd name="csY1754" fmla="*/ 340597 h 693081"/>
                            <a:gd name="csX1755" fmla="*/ 355231 w 1619476"/>
                            <a:gd name="csY1755" fmla="*/ 338845 h 693081"/>
                            <a:gd name="csX1756" fmla="*/ 354990 w 1619476"/>
                            <a:gd name="csY1756" fmla="*/ 342336 h 693081"/>
                            <a:gd name="csX1757" fmla="*/ 359523 w 1619476"/>
                            <a:gd name="csY1757" fmla="*/ 340203 h 693081"/>
                            <a:gd name="csX1758" fmla="*/ 360716 w 1619476"/>
                            <a:gd name="csY1758" fmla="*/ 340038 h 693081"/>
                            <a:gd name="csX1759" fmla="*/ 353962 w 1619476"/>
                            <a:gd name="csY1759" fmla="*/ 343606 h 693081"/>
                            <a:gd name="csX1760" fmla="*/ 351905 w 1619476"/>
                            <a:gd name="csY1760" fmla="*/ 344241 h 693081"/>
                            <a:gd name="csX1761" fmla="*/ 352299 w 1619476"/>
                            <a:gd name="csY1761" fmla="*/ 342336 h 693081"/>
                            <a:gd name="csX1762" fmla="*/ 359523 w 1619476"/>
                            <a:gd name="csY1762" fmla="*/ 336712 h 693081"/>
                            <a:gd name="csX1763" fmla="*/ 363090 w 1619476"/>
                            <a:gd name="csY1763" fmla="*/ 333538 h 693081"/>
                            <a:gd name="csX1764" fmla="*/ 362062 w 1619476"/>
                            <a:gd name="csY1764" fmla="*/ 335747 h 693081"/>
                            <a:gd name="csX1765" fmla="*/ 366416 w 1619476"/>
                            <a:gd name="csY1765" fmla="*/ 335671 h 693081"/>
                            <a:gd name="csX1766" fmla="*/ 368003 w 1619476"/>
                            <a:gd name="csY1766" fmla="*/ 335366 h 693081"/>
                            <a:gd name="csX1767" fmla="*/ 367051 w 1619476"/>
                            <a:gd name="csY1767" fmla="*/ 336230 h 693081"/>
                            <a:gd name="csX1768" fmla="*/ 362062 w 1619476"/>
                            <a:gd name="csY1768" fmla="*/ 337575 h 693081"/>
                            <a:gd name="csX1769" fmla="*/ 358964 w 1619476"/>
                            <a:gd name="csY1769" fmla="*/ 337982 h 693081"/>
                            <a:gd name="csX1770" fmla="*/ 359523 w 1619476"/>
                            <a:gd name="csY1770" fmla="*/ 336712 h 693081"/>
                            <a:gd name="csX1771" fmla="*/ 369819 w 1619476"/>
                            <a:gd name="csY1771" fmla="*/ 332103 h 693081"/>
                            <a:gd name="csX1772" fmla="*/ 372841 w 1619476"/>
                            <a:gd name="csY1772" fmla="*/ 329882 h 693081"/>
                            <a:gd name="csX1773" fmla="*/ 373006 w 1619476"/>
                            <a:gd name="csY1773" fmla="*/ 331938 h 693081"/>
                            <a:gd name="csX1774" fmla="*/ 377043 w 1619476"/>
                            <a:gd name="csY1774" fmla="*/ 332814 h 693081"/>
                            <a:gd name="csX1775" fmla="*/ 375545 w 1619476"/>
                            <a:gd name="csY1775" fmla="*/ 333145 h 693081"/>
                            <a:gd name="csX1776" fmla="*/ 371101 w 1619476"/>
                            <a:gd name="csY1776" fmla="*/ 333221 h 693081"/>
                            <a:gd name="csX1777" fmla="*/ 369819 w 1619476"/>
                            <a:gd name="csY1777" fmla="*/ 332103 h 693081"/>
                            <a:gd name="csX1778" fmla="*/ 378236 w 1619476"/>
                            <a:gd name="csY1778" fmla="*/ 329412 h 693081"/>
                            <a:gd name="csX1779" fmla="*/ 394817 w 1619476"/>
                            <a:gd name="csY1779" fmla="*/ 328066 h 693081"/>
                            <a:gd name="csX1780" fmla="*/ 388876 w 1619476"/>
                            <a:gd name="csY1780" fmla="*/ 329171 h 693081"/>
                            <a:gd name="csX1781" fmla="*/ 388076 w 1619476"/>
                            <a:gd name="csY1781" fmla="*/ 328612 h 693081"/>
                            <a:gd name="csX1782" fmla="*/ 382997 w 1619476"/>
                            <a:gd name="csY1782" fmla="*/ 329564 h 693081"/>
                            <a:gd name="csX1783" fmla="*/ 379912 w 1619476"/>
                            <a:gd name="csY1783" fmla="*/ 329564 h 693081"/>
                            <a:gd name="csX1784" fmla="*/ 377843 w 1619476"/>
                            <a:gd name="csY1784" fmla="*/ 329640 h 693081"/>
                            <a:gd name="csX1785" fmla="*/ 378237 w 1619476"/>
                            <a:gd name="csY1785" fmla="*/ 329412 h 693081"/>
                            <a:gd name="csX1786" fmla="*/ 386171 w 1619476"/>
                            <a:gd name="csY1786" fmla="*/ 323775 h 693081"/>
                            <a:gd name="csX1787" fmla="*/ 386806 w 1619476"/>
                            <a:gd name="csY1787" fmla="*/ 321236 h 693081"/>
                            <a:gd name="csX1788" fmla="*/ 386730 w 1619476"/>
                            <a:gd name="csY1788" fmla="*/ 320436 h 693081"/>
                            <a:gd name="csX1789" fmla="*/ 387847 w 1619476"/>
                            <a:gd name="csY1789" fmla="*/ 322658 h 693081"/>
                            <a:gd name="csX1790" fmla="*/ 387212 w 1619476"/>
                            <a:gd name="csY1790" fmla="*/ 325121 h 693081"/>
                            <a:gd name="csX1791" fmla="*/ 385384 w 1619476"/>
                            <a:gd name="csY1791" fmla="*/ 325273 h 693081"/>
                            <a:gd name="csX1792" fmla="*/ 386171 w 1619476"/>
                            <a:gd name="csY1792" fmla="*/ 323775 h 693081"/>
                            <a:gd name="csX1793" fmla="*/ 396798 w 1619476"/>
                            <a:gd name="csY1793" fmla="*/ 331710 h 693081"/>
                            <a:gd name="csX1794" fmla="*/ 391008 w 1619476"/>
                            <a:gd name="csY1794" fmla="*/ 333462 h 693081"/>
                            <a:gd name="csX1795" fmla="*/ 383239 w 1619476"/>
                            <a:gd name="csY1795" fmla="*/ 334643 h 693081"/>
                            <a:gd name="csX1796" fmla="*/ 396798 w 1619476"/>
                            <a:gd name="csY1796" fmla="*/ 331710 h 693081"/>
                            <a:gd name="csX1797" fmla="*/ 398144 w 1619476"/>
                            <a:gd name="csY1797" fmla="*/ 326390 h 693081"/>
                            <a:gd name="csX1798" fmla="*/ 400772 w 1619476"/>
                            <a:gd name="csY1798" fmla="*/ 320842 h 693081"/>
                            <a:gd name="csX1799" fmla="*/ 400683 w 1619476"/>
                            <a:gd name="csY1799" fmla="*/ 319408 h 693081"/>
                            <a:gd name="csX1800" fmla="*/ 401241 w 1619476"/>
                            <a:gd name="csY1800" fmla="*/ 323610 h 693081"/>
                            <a:gd name="csX1801" fmla="*/ 398702 w 1619476"/>
                            <a:gd name="csY1801" fmla="*/ 327825 h 693081"/>
                            <a:gd name="csX1802" fmla="*/ 396874 w 1619476"/>
                            <a:gd name="csY1802" fmla="*/ 327584 h 693081"/>
                            <a:gd name="csX1803" fmla="*/ 398144 w 1619476"/>
                            <a:gd name="csY1803" fmla="*/ 326390 h 693081"/>
                            <a:gd name="csX1804" fmla="*/ 405050 w 1619476"/>
                            <a:gd name="csY1804" fmla="*/ 336077 h 693081"/>
                            <a:gd name="csX1805" fmla="*/ 405291 w 1619476"/>
                            <a:gd name="csY1805" fmla="*/ 337664 h 693081"/>
                            <a:gd name="csX1806" fmla="*/ 400137 w 1619476"/>
                            <a:gd name="csY1806" fmla="*/ 336395 h 693081"/>
                            <a:gd name="csX1807" fmla="*/ 398385 w 1619476"/>
                            <a:gd name="csY1807" fmla="*/ 335442 h 693081"/>
                            <a:gd name="csX1808" fmla="*/ 401165 w 1619476"/>
                            <a:gd name="csY1808" fmla="*/ 334731 h 693081"/>
                            <a:gd name="csX1809" fmla="*/ 405050 w 1619476"/>
                            <a:gd name="csY1809" fmla="*/ 336077 h 693081"/>
                            <a:gd name="csX1810" fmla="*/ 407437 w 1619476"/>
                            <a:gd name="csY1810" fmla="*/ 328853 h 693081"/>
                            <a:gd name="csX1811" fmla="*/ 409735 w 1619476"/>
                            <a:gd name="csY1811" fmla="*/ 326632 h 693081"/>
                            <a:gd name="csX1812" fmla="*/ 410129 w 1619476"/>
                            <a:gd name="csY1812" fmla="*/ 325756 h 693081"/>
                            <a:gd name="csX1813" fmla="*/ 408618 w 1619476"/>
                            <a:gd name="csY1813" fmla="*/ 329958 h 693081"/>
                            <a:gd name="csX1814" fmla="*/ 406409 w 1619476"/>
                            <a:gd name="csY1814" fmla="*/ 332345 h 693081"/>
                            <a:gd name="csX1815" fmla="*/ 404809 w 1619476"/>
                            <a:gd name="csY1815" fmla="*/ 330834 h 693081"/>
                            <a:gd name="csX1816" fmla="*/ 407437 w 1619476"/>
                            <a:gd name="csY1816" fmla="*/ 328853 h 693081"/>
                            <a:gd name="csX1817" fmla="*/ 411474 w 1619476"/>
                            <a:gd name="csY1817" fmla="*/ 337423 h 693081"/>
                            <a:gd name="csX1818" fmla="*/ 414877 w 1619476"/>
                            <a:gd name="csY1818" fmla="*/ 333538 h 693081"/>
                            <a:gd name="csX1819" fmla="*/ 414877 w 1619476"/>
                            <a:gd name="csY1819" fmla="*/ 333614 h 693081"/>
                            <a:gd name="csX1820" fmla="*/ 413226 w 1619476"/>
                            <a:gd name="csY1820" fmla="*/ 336864 h 693081"/>
                            <a:gd name="csX1821" fmla="*/ 411170 w 1619476"/>
                            <a:gd name="csY1821" fmla="*/ 339645 h 693081"/>
                            <a:gd name="csX1822" fmla="*/ 410281 w 1619476"/>
                            <a:gd name="csY1822" fmla="*/ 338528 h 693081"/>
                            <a:gd name="csX1823" fmla="*/ 411474 w 1619476"/>
                            <a:gd name="csY1823" fmla="*/ 337423 h 693081"/>
                            <a:gd name="csX1824" fmla="*/ 417416 w 1619476"/>
                            <a:gd name="csY1824" fmla="*/ 343200 h 693081"/>
                            <a:gd name="csX1825" fmla="*/ 414877 w 1619476"/>
                            <a:gd name="csY1825" fmla="*/ 346221 h 693081"/>
                            <a:gd name="csX1826" fmla="*/ 413620 w 1619476"/>
                            <a:gd name="csY1826" fmla="*/ 348367 h 693081"/>
                            <a:gd name="csX1827" fmla="*/ 411246 w 1619476"/>
                            <a:gd name="csY1827" fmla="*/ 348443 h 693081"/>
                            <a:gd name="csX1828" fmla="*/ 412515 w 1619476"/>
                            <a:gd name="csY1828" fmla="*/ 346780 h 693081"/>
                            <a:gd name="csX1829" fmla="*/ 413861 w 1619476"/>
                            <a:gd name="csY1829" fmla="*/ 345193 h 693081"/>
                            <a:gd name="csX1830" fmla="*/ 417416 w 1619476"/>
                            <a:gd name="csY1830" fmla="*/ 343200 h 693081"/>
                            <a:gd name="csX1831" fmla="*/ 418051 w 1619476"/>
                            <a:gd name="csY1831" fmla="*/ 338845 h 693081"/>
                            <a:gd name="csX1832" fmla="*/ 420514 w 1619476"/>
                            <a:gd name="csY1832" fmla="*/ 334731 h 693081"/>
                            <a:gd name="csX1833" fmla="*/ 417975 w 1619476"/>
                            <a:gd name="csY1833" fmla="*/ 341143 h 693081"/>
                            <a:gd name="csX1834" fmla="*/ 416476 w 1619476"/>
                            <a:gd name="csY1834" fmla="*/ 340991 h 693081"/>
                            <a:gd name="csX1835" fmla="*/ 418051 w 1619476"/>
                            <a:gd name="csY1835" fmla="*/ 338845 h 693081"/>
                            <a:gd name="csX1836" fmla="*/ 422266 w 1619476"/>
                            <a:gd name="csY1836" fmla="*/ 343365 h 693081"/>
                            <a:gd name="csX1837" fmla="*/ 423929 w 1619476"/>
                            <a:gd name="csY1837" fmla="*/ 343682 h 693081"/>
                            <a:gd name="csX1838" fmla="*/ 424005 w 1619476"/>
                            <a:gd name="csY1838" fmla="*/ 346539 h 693081"/>
                            <a:gd name="csX1839" fmla="*/ 422494 w 1619476"/>
                            <a:gd name="csY1839" fmla="*/ 345586 h 693081"/>
                            <a:gd name="csX1840" fmla="*/ 418457 w 1619476"/>
                            <a:gd name="csY1840" fmla="*/ 347656 h 693081"/>
                            <a:gd name="csX1841" fmla="*/ 417340 w 1619476"/>
                            <a:gd name="csY1841" fmla="*/ 348519 h 693081"/>
                            <a:gd name="csX1842" fmla="*/ 418457 w 1619476"/>
                            <a:gd name="csY1842" fmla="*/ 346297 h 693081"/>
                            <a:gd name="csX1843" fmla="*/ 422266 w 1619476"/>
                            <a:gd name="csY1843" fmla="*/ 343365 h 693081"/>
                            <a:gd name="csX1844" fmla="*/ 427662 w 1619476"/>
                            <a:gd name="csY1844" fmla="*/ 350906 h 693081"/>
                            <a:gd name="csX1845" fmla="*/ 427738 w 1619476"/>
                            <a:gd name="csY1845" fmla="*/ 351769 h 693081"/>
                            <a:gd name="csX1846" fmla="*/ 424881 w 1619476"/>
                            <a:gd name="csY1846" fmla="*/ 356060 h 693081"/>
                            <a:gd name="csX1847" fmla="*/ 423612 w 1619476"/>
                            <a:gd name="csY1847" fmla="*/ 357660 h 693081"/>
                            <a:gd name="csX1848" fmla="*/ 425592 w 1619476"/>
                            <a:gd name="csY1848" fmla="*/ 357889 h 693081"/>
                            <a:gd name="csX1849" fmla="*/ 431000 w 1619476"/>
                            <a:gd name="csY1849" fmla="*/ 356137 h 693081"/>
                            <a:gd name="csX1850" fmla="*/ 428842 w 1619476"/>
                            <a:gd name="csY1850" fmla="*/ 357736 h 693081"/>
                            <a:gd name="csX1851" fmla="*/ 423053 w 1619476"/>
                            <a:gd name="csY1851" fmla="*/ 360034 h 693081"/>
                            <a:gd name="csX1852" fmla="*/ 419803 w 1619476"/>
                            <a:gd name="csY1852" fmla="*/ 360821 h 693081"/>
                            <a:gd name="csX1853" fmla="*/ 421072 w 1619476"/>
                            <a:gd name="csY1853" fmla="*/ 359158 h 693081"/>
                            <a:gd name="csX1854" fmla="*/ 425199 w 1619476"/>
                            <a:gd name="csY1854" fmla="*/ 353762 h 693081"/>
                            <a:gd name="csX1855" fmla="*/ 426151 w 1619476"/>
                            <a:gd name="csY1855" fmla="*/ 352404 h 693081"/>
                            <a:gd name="csX1856" fmla="*/ 423447 w 1619476"/>
                            <a:gd name="csY1856" fmla="*/ 352493 h 693081"/>
                            <a:gd name="csX1857" fmla="*/ 416311 w 1619476"/>
                            <a:gd name="csY1857" fmla="*/ 355032 h 693081"/>
                            <a:gd name="csX1858" fmla="*/ 416311 w 1619476"/>
                            <a:gd name="csY1858" fmla="*/ 354004 h 693081"/>
                            <a:gd name="csX1859" fmla="*/ 420996 w 1619476"/>
                            <a:gd name="csY1859" fmla="*/ 351769 h 693081"/>
                            <a:gd name="csX1860" fmla="*/ 422901 w 1619476"/>
                            <a:gd name="csY1860" fmla="*/ 351376 h 693081"/>
                            <a:gd name="csX1861" fmla="*/ 427662 w 1619476"/>
                            <a:gd name="csY1861" fmla="*/ 350906 h 693081"/>
                            <a:gd name="csX1862" fmla="*/ 429871 w 1619476"/>
                            <a:gd name="csY1862" fmla="*/ 346691 h 693081"/>
                            <a:gd name="csX1863" fmla="*/ 432334 w 1619476"/>
                            <a:gd name="csY1863" fmla="*/ 343060 h 693081"/>
                            <a:gd name="csX1864" fmla="*/ 432410 w 1619476"/>
                            <a:gd name="csY1864" fmla="*/ 342908 h 693081"/>
                            <a:gd name="csX1865" fmla="*/ 431940 w 1619476"/>
                            <a:gd name="csY1865" fmla="*/ 345434 h 693081"/>
                            <a:gd name="csX1866" fmla="*/ 429731 w 1619476"/>
                            <a:gd name="csY1866" fmla="*/ 348684 h 693081"/>
                            <a:gd name="csX1867" fmla="*/ 428449 w 1619476"/>
                            <a:gd name="csY1867" fmla="*/ 348836 h 693081"/>
                            <a:gd name="csX1868" fmla="*/ 429871 w 1619476"/>
                            <a:gd name="csY1868" fmla="*/ 346691 h 693081"/>
                            <a:gd name="csX1869" fmla="*/ 407907 w 1619476"/>
                            <a:gd name="csY1869" fmla="*/ 352099 h 693081"/>
                            <a:gd name="csX1870" fmla="*/ 409417 w 1619476"/>
                            <a:gd name="csY1870" fmla="*/ 351541 h 693081"/>
                            <a:gd name="csX1871" fmla="*/ 413150 w 1619476"/>
                            <a:gd name="csY1871" fmla="*/ 352252 h 693081"/>
                            <a:gd name="csX1872" fmla="*/ 412820 w 1619476"/>
                            <a:gd name="csY1872" fmla="*/ 355895 h 693081"/>
                            <a:gd name="csX1873" fmla="*/ 412198 w 1619476"/>
                            <a:gd name="csY1873" fmla="*/ 354080 h 693081"/>
                            <a:gd name="csX1874" fmla="*/ 409583 w 1619476"/>
                            <a:gd name="csY1874" fmla="*/ 352658 h 693081"/>
                            <a:gd name="csX1875" fmla="*/ 407907 w 1619476"/>
                            <a:gd name="csY1875" fmla="*/ 352099 h 693081"/>
                            <a:gd name="csX1876" fmla="*/ 405685 w 1619476"/>
                            <a:gd name="csY1876" fmla="*/ 352023 h 693081"/>
                            <a:gd name="csX1877" fmla="*/ 403704 w 1619476"/>
                            <a:gd name="csY1877" fmla="*/ 355819 h 693081"/>
                            <a:gd name="csX1878" fmla="*/ 403387 w 1619476"/>
                            <a:gd name="csY1878" fmla="*/ 356060 h 693081"/>
                            <a:gd name="csX1879" fmla="*/ 403616 w 1619476"/>
                            <a:gd name="csY1879" fmla="*/ 352963 h 693081"/>
                            <a:gd name="csX1880" fmla="*/ 401241 w 1619476"/>
                            <a:gd name="csY1880" fmla="*/ 351934 h 693081"/>
                            <a:gd name="csX1881" fmla="*/ 400454 w 1619476"/>
                            <a:gd name="csY1881" fmla="*/ 352175 h 693081"/>
                            <a:gd name="csX1882" fmla="*/ 399743 w 1619476"/>
                            <a:gd name="csY1882" fmla="*/ 350906 h 693081"/>
                            <a:gd name="csX1883" fmla="*/ 405685 w 1619476"/>
                            <a:gd name="csY1883" fmla="*/ 352023 h 693081"/>
                            <a:gd name="csX1884" fmla="*/ 402752 w 1619476"/>
                            <a:gd name="csY1884" fmla="*/ 339734 h 693081"/>
                            <a:gd name="csX1885" fmla="*/ 402346 w 1619476"/>
                            <a:gd name="csY1885" fmla="*/ 339086 h 693081"/>
                            <a:gd name="csX1886" fmla="*/ 404885 w 1619476"/>
                            <a:gd name="csY1886" fmla="*/ 339569 h 693081"/>
                            <a:gd name="csX1887" fmla="*/ 404098 w 1619476"/>
                            <a:gd name="csY1887" fmla="*/ 347262 h 693081"/>
                            <a:gd name="csX1888" fmla="*/ 404250 w 1619476"/>
                            <a:gd name="csY1888" fmla="*/ 345358 h 693081"/>
                            <a:gd name="csX1889" fmla="*/ 402752 w 1619476"/>
                            <a:gd name="csY1889" fmla="*/ 339734 h 693081"/>
                            <a:gd name="csX1890" fmla="*/ 428373 w 1619476"/>
                            <a:gd name="csY1890" fmla="*/ 365341 h 693081"/>
                            <a:gd name="csX1891" fmla="*/ 422342 w 1619476"/>
                            <a:gd name="csY1891" fmla="*/ 365988 h 693081"/>
                            <a:gd name="csX1892" fmla="*/ 422659 w 1619476"/>
                            <a:gd name="csY1892" fmla="*/ 366864 h 693081"/>
                            <a:gd name="csX1893" fmla="*/ 425998 w 1619476"/>
                            <a:gd name="csY1893" fmla="*/ 366928 h 693081"/>
                            <a:gd name="csX1894" fmla="*/ 427027 w 1619476"/>
                            <a:gd name="csY1894" fmla="*/ 366776 h 693081"/>
                            <a:gd name="csX1895" fmla="*/ 425668 w 1619476"/>
                            <a:gd name="csY1895" fmla="*/ 368032 h 693081"/>
                            <a:gd name="csX1896" fmla="*/ 418533 w 1619476"/>
                            <a:gd name="csY1896" fmla="*/ 368350 h 693081"/>
                            <a:gd name="csX1897" fmla="*/ 420120 w 1619476"/>
                            <a:gd name="csY1897" fmla="*/ 369467 h 693081"/>
                            <a:gd name="csX1898" fmla="*/ 422659 w 1619476"/>
                            <a:gd name="csY1898" fmla="*/ 370102 h 693081"/>
                            <a:gd name="csX1899" fmla="*/ 418533 w 1619476"/>
                            <a:gd name="csY1899" fmla="*/ 370965 h 693081"/>
                            <a:gd name="csX1900" fmla="*/ 411170 w 1619476"/>
                            <a:gd name="csY1900" fmla="*/ 371600 h 693081"/>
                            <a:gd name="csX1901" fmla="*/ 408224 w 1619476"/>
                            <a:gd name="csY1901" fmla="*/ 373504 h 693081"/>
                            <a:gd name="csX1902" fmla="*/ 400137 w 1619476"/>
                            <a:gd name="csY1902" fmla="*/ 373822 h 693081"/>
                            <a:gd name="csX1903" fmla="*/ 394741 w 1619476"/>
                            <a:gd name="csY1903" fmla="*/ 372717 h 693081"/>
                            <a:gd name="csX1904" fmla="*/ 402994 w 1619476"/>
                            <a:gd name="csY1904" fmla="*/ 368756 h 693081"/>
                            <a:gd name="csX1905" fmla="*/ 409176 w 1619476"/>
                            <a:gd name="csY1905" fmla="*/ 366928 h 693081"/>
                            <a:gd name="csX1906" fmla="*/ 410687 w 1619476"/>
                            <a:gd name="csY1906" fmla="*/ 367487 h 693081"/>
                            <a:gd name="csX1907" fmla="*/ 411474 w 1619476"/>
                            <a:gd name="csY1907" fmla="*/ 366776 h 693081"/>
                            <a:gd name="csX1908" fmla="*/ 420044 w 1619476"/>
                            <a:gd name="csY1908" fmla="*/ 363995 h 693081"/>
                            <a:gd name="csX1909" fmla="*/ 430594 w 1619476"/>
                            <a:gd name="csY1909" fmla="*/ 363437 h 693081"/>
                            <a:gd name="csX1910" fmla="*/ 430912 w 1619476"/>
                            <a:gd name="csY1910" fmla="*/ 363437 h 693081"/>
                            <a:gd name="csX1911" fmla="*/ 428373 w 1619476"/>
                            <a:gd name="csY1911" fmla="*/ 365341 h 693081"/>
                            <a:gd name="csX1912" fmla="*/ 391313 w 1619476"/>
                            <a:gd name="csY1912" fmla="*/ 352023 h 693081"/>
                            <a:gd name="csX1913" fmla="*/ 391313 w 1619476"/>
                            <a:gd name="csY1913" fmla="*/ 352023 h 693081"/>
                            <a:gd name="csX1914" fmla="*/ 393078 w 1619476"/>
                            <a:gd name="csY1914" fmla="*/ 351134 h 693081"/>
                            <a:gd name="csX1915" fmla="*/ 394576 w 1619476"/>
                            <a:gd name="csY1915" fmla="*/ 351058 h 693081"/>
                            <a:gd name="csX1916" fmla="*/ 398943 w 1619476"/>
                            <a:gd name="csY1916" fmla="*/ 352658 h 693081"/>
                            <a:gd name="csX1917" fmla="*/ 398144 w 1619476"/>
                            <a:gd name="csY1917" fmla="*/ 354473 h 693081"/>
                            <a:gd name="csX1918" fmla="*/ 397204 w 1619476"/>
                            <a:gd name="csY1918" fmla="*/ 355108 h 693081"/>
                            <a:gd name="csX1919" fmla="*/ 397115 w 1619476"/>
                            <a:gd name="csY1919" fmla="*/ 354004 h 693081"/>
                            <a:gd name="csX1920" fmla="*/ 392202 w 1619476"/>
                            <a:gd name="csY1920" fmla="*/ 352658 h 693081"/>
                            <a:gd name="csX1921" fmla="*/ 391313 w 1619476"/>
                            <a:gd name="csY1921" fmla="*/ 352023 h 693081"/>
                            <a:gd name="csX1922" fmla="*/ 390209 w 1619476"/>
                            <a:gd name="csY1922" fmla="*/ 357660 h 693081"/>
                            <a:gd name="csX1923" fmla="*/ 389980 w 1619476"/>
                            <a:gd name="csY1923" fmla="*/ 355591 h 693081"/>
                            <a:gd name="csX1924" fmla="*/ 387124 w 1619476"/>
                            <a:gd name="csY1924" fmla="*/ 354397 h 693081"/>
                            <a:gd name="csX1925" fmla="*/ 385943 w 1619476"/>
                            <a:gd name="csY1925" fmla="*/ 354004 h 693081"/>
                            <a:gd name="csX1926" fmla="*/ 384749 w 1619476"/>
                            <a:gd name="csY1926" fmla="*/ 353204 h 693081"/>
                            <a:gd name="csX1927" fmla="*/ 386578 w 1619476"/>
                            <a:gd name="csY1927" fmla="*/ 352404 h 693081"/>
                            <a:gd name="csX1928" fmla="*/ 390209 w 1619476"/>
                            <a:gd name="csY1928" fmla="*/ 357660 h 693081"/>
                            <a:gd name="csX1929" fmla="*/ 384508 w 1619476"/>
                            <a:gd name="csY1929" fmla="*/ 358206 h 693081"/>
                            <a:gd name="csX1930" fmla="*/ 384115 w 1619476"/>
                            <a:gd name="csY1930" fmla="*/ 357101 h 693081"/>
                            <a:gd name="csX1931" fmla="*/ 381487 w 1619476"/>
                            <a:gd name="csY1931" fmla="*/ 355591 h 693081"/>
                            <a:gd name="csX1932" fmla="*/ 379506 w 1619476"/>
                            <a:gd name="csY1932" fmla="*/ 355971 h 693081"/>
                            <a:gd name="csX1933" fmla="*/ 378401 w 1619476"/>
                            <a:gd name="csY1933" fmla="*/ 354791 h 693081"/>
                            <a:gd name="csX1934" fmla="*/ 379912 w 1619476"/>
                            <a:gd name="csY1934" fmla="*/ 354232 h 693081"/>
                            <a:gd name="csX1935" fmla="*/ 381486 w 1619476"/>
                            <a:gd name="csY1935" fmla="*/ 353762 h 693081"/>
                            <a:gd name="csX1936" fmla="*/ 385054 w 1619476"/>
                            <a:gd name="csY1936" fmla="*/ 356771 h 693081"/>
                            <a:gd name="csX1937" fmla="*/ 384508 w 1619476"/>
                            <a:gd name="csY1937" fmla="*/ 358206 h 693081"/>
                            <a:gd name="csX1938" fmla="*/ 377525 w 1619476"/>
                            <a:gd name="csY1938" fmla="*/ 359476 h 693081"/>
                            <a:gd name="csX1939" fmla="*/ 376967 w 1619476"/>
                            <a:gd name="csY1939" fmla="*/ 358993 h 693081"/>
                            <a:gd name="csX1940" fmla="*/ 372688 w 1619476"/>
                            <a:gd name="csY1940" fmla="*/ 357812 h 693081"/>
                            <a:gd name="csX1941" fmla="*/ 370225 w 1619476"/>
                            <a:gd name="csY1941" fmla="*/ 359234 h 693081"/>
                            <a:gd name="csX1942" fmla="*/ 368714 w 1619476"/>
                            <a:gd name="csY1942" fmla="*/ 358917 h 693081"/>
                            <a:gd name="csX1943" fmla="*/ 369286 w 1619476"/>
                            <a:gd name="csY1943" fmla="*/ 358358 h 693081"/>
                            <a:gd name="csX1944" fmla="*/ 375139 w 1619476"/>
                            <a:gd name="csY1944" fmla="*/ 355667 h 693081"/>
                            <a:gd name="csX1945" fmla="*/ 377525 w 1619476"/>
                            <a:gd name="csY1945" fmla="*/ 359476 h 693081"/>
                            <a:gd name="csX1946" fmla="*/ 369819 w 1619476"/>
                            <a:gd name="csY1946" fmla="*/ 363995 h 693081"/>
                            <a:gd name="csX1947" fmla="*/ 367762 w 1619476"/>
                            <a:gd name="csY1947" fmla="*/ 362497 h 693081"/>
                            <a:gd name="csX1948" fmla="*/ 361821 w 1619476"/>
                            <a:gd name="csY1948" fmla="*/ 364630 h 693081"/>
                            <a:gd name="csX1949" fmla="*/ 360386 w 1619476"/>
                            <a:gd name="csY1949" fmla="*/ 364402 h 693081"/>
                            <a:gd name="csX1950" fmla="*/ 361579 w 1619476"/>
                            <a:gd name="csY1950" fmla="*/ 362726 h 693081"/>
                            <a:gd name="csX1951" fmla="*/ 367762 w 1619476"/>
                            <a:gd name="csY1951" fmla="*/ 360593 h 693081"/>
                            <a:gd name="csX1952" fmla="*/ 370543 w 1619476"/>
                            <a:gd name="csY1952" fmla="*/ 362332 h 693081"/>
                            <a:gd name="csX1953" fmla="*/ 369819 w 1619476"/>
                            <a:gd name="csY1953" fmla="*/ 363995 h 693081"/>
                            <a:gd name="csX1954" fmla="*/ 360234 w 1619476"/>
                            <a:gd name="csY1954" fmla="*/ 367563 h 693081"/>
                            <a:gd name="csX1955" fmla="*/ 354520 w 1619476"/>
                            <a:gd name="csY1955" fmla="*/ 368908 h 693081"/>
                            <a:gd name="csX1956" fmla="*/ 355714 w 1619476"/>
                            <a:gd name="csY1956" fmla="*/ 367258 h 693081"/>
                            <a:gd name="csX1957" fmla="*/ 358494 w 1619476"/>
                            <a:gd name="csY1957" fmla="*/ 366065 h 693081"/>
                            <a:gd name="csX1958" fmla="*/ 362455 w 1619476"/>
                            <a:gd name="csY1958" fmla="*/ 367334 h 693081"/>
                            <a:gd name="csX1959" fmla="*/ 362773 w 1619476"/>
                            <a:gd name="csY1959" fmla="*/ 368350 h 693081"/>
                            <a:gd name="csX1960" fmla="*/ 360234 w 1619476"/>
                            <a:gd name="csY1960" fmla="*/ 367563 h 693081"/>
                            <a:gd name="csX1961" fmla="*/ 353810 w 1619476"/>
                            <a:gd name="csY1961" fmla="*/ 358917 h 693081"/>
                            <a:gd name="csX1962" fmla="*/ 357212 w 1619476"/>
                            <a:gd name="csY1962" fmla="*/ 357889 h 693081"/>
                            <a:gd name="csX1963" fmla="*/ 361097 w 1619476"/>
                            <a:gd name="csY1963" fmla="*/ 359399 h 693081"/>
                            <a:gd name="csX1964" fmla="*/ 360792 w 1619476"/>
                            <a:gd name="csY1964" fmla="*/ 360745 h 693081"/>
                            <a:gd name="csX1965" fmla="*/ 356577 w 1619476"/>
                            <a:gd name="csY1965" fmla="*/ 359476 h 693081"/>
                            <a:gd name="csX1966" fmla="*/ 354356 w 1619476"/>
                            <a:gd name="csY1966" fmla="*/ 359476 h 693081"/>
                            <a:gd name="csX1967" fmla="*/ 353810 w 1619476"/>
                            <a:gd name="csY1967" fmla="*/ 358917 h 693081"/>
                            <a:gd name="csX1968" fmla="*/ 368245 w 1619476"/>
                            <a:gd name="csY1968" fmla="*/ 356467 h 693081"/>
                            <a:gd name="csX1969" fmla="*/ 367915 w 1619476"/>
                            <a:gd name="csY1969" fmla="*/ 356137 h 693081"/>
                            <a:gd name="csX1970" fmla="*/ 366175 w 1619476"/>
                            <a:gd name="csY1970" fmla="*/ 353521 h 693081"/>
                            <a:gd name="csX1971" fmla="*/ 362620 w 1619476"/>
                            <a:gd name="csY1971" fmla="*/ 353839 h 693081"/>
                            <a:gd name="csX1972" fmla="*/ 360868 w 1619476"/>
                            <a:gd name="csY1972" fmla="*/ 352810 h 693081"/>
                            <a:gd name="csX1973" fmla="*/ 363484 w 1619476"/>
                            <a:gd name="csY1973" fmla="*/ 351769 h 693081"/>
                            <a:gd name="csX1974" fmla="*/ 368245 w 1619476"/>
                            <a:gd name="csY1974" fmla="*/ 356467 h 693081"/>
                            <a:gd name="csX1975" fmla="*/ 371177 w 1619476"/>
                            <a:gd name="csY1975" fmla="*/ 349078 h 693081"/>
                            <a:gd name="csX1976" fmla="*/ 367127 w 1619476"/>
                            <a:gd name="csY1976" fmla="*/ 350512 h 693081"/>
                            <a:gd name="csX1977" fmla="*/ 366099 w 1619476"/>
                            <a:gd name="csY1977" fmla="*/ 349954 h 693081"/>
                            <a:gd name="csX1978" fmla="*/ 370860 w 1619476"/>
                            <a:gd name="csY1978" fmla="*/ 347491 h 693081"/>
                            <a:gd name="csX1979" fmla="*/ 375075 w 1619476"/>
                            <a:gd name="csY1979" fmla="*/ 352099 h 693081"/>
                            <a:gd name="csX1980" fmla="*/ 374428 w 1619476"/>
                            <a:gd name="csY1980" fmla="*/ 353356 h 693081"/>
                            <a:gd name="csX1981" fmla="*/ 374504 w 1619476"/>
                            <a:gd name="csY1981" fmla="*/ 352493 h 693081"/>
                            <a:gd name="csX1982" fmla="*/ 371177 w 1619476"/>
                            <a:gd name="csY1982" fmla="*/ 349078 h 693081"/>
                            <a:gd name="csX1983" fmla="*/ 378401 w 1619476"/>
                            <a:gd name="csY1983" fmla="*/ 346462 h 693081"/>
                            <a:gd name="csX1984" fmla="*/ 375075 w 1619476"/>
                            <a:gd name="csY1984" fmla="*/ 347021 h 693081"/>
                            <a:gd name="csX1985" fmla="*/ 374186 w 1619476"/>
                            <a:gd name="csY1985" fmla="*/ 346691 h 693081"/>
                            <a:gd name="csX1986" fmla="*/ 376891 w 1619476"/>
                            <a:gd name="csY1986" fmla="*/ 344875 h 693081"/>
                            <a:gd name="csX1987" fmla="*/ 378236 w 1619476"/>
                            <a:gd name="csY1987" fmla="*/ 344799 h 693081"/>
                            <a:gd name="csX1988" fmla="*/ 382756 w 1619476"/>
                            <a:gd name="csY1988" fmla="*/ 349954 h 693081"/>
                            <a:gd name="csX1989" fmla="*/ 381969 w 1619476"/>
                            <a:gd name="csY1989" fmla="*/ 351223 h 693081"/>
                            <a:gd name="csX1990" fmla="*/ 382286 w 1619476"/>
                            <a:gd name="csY1990" fmla="*/ 349636 h 693081"/>
                            <a:gd name="csX1991" fmla="*/ 378401 w 1619476"/>
                            <a:gd name="csY1991" fmla="*/ 346462 h 693081"/>
                            <a:gd name="csX1992" fmla="*/ 390932 w 1619476"/>
                            <a:gd name="csY1992" fmla="*/ 346221 h 693081"/>
                            <a:gd name="csX1993" fmla="*/ 390145 w 1619476"/>
                            <a:gd name="csY1993" fmla="*/ 347567 h 693081"/>
                            <a:gd name="csX1994" fmla="*/ 387441 w 1619476"/>
                            <a:gd name="csY1994" fmla="*/ 345269 h 693081"/>
                            <a:gd name="csX1995" fmla="*/ 384826 w 1619476"/>
                            <a:gd name="csY1995" fmla="*/ 345751 h 693081"/>
                            <a:gd name="csX1996" fmla="*/ 384026 w 1619476"/>
                            <a:gd name="csY1996" fmla="*/ 344634 h 693081"/>
                            <a:gd name="csX1997" fmla="*/ 387847 w 1619476"/>
                            <a:gd name="csY1997" fmla="*/ 343682 h 693081"/>
                            <a:gd name="csX1998" fmla="*/ 390932 w 1619476"/>
                            <a:gd name="csY1998" fmla="*/ 346221 h 693081"/>
                            <a:gd name="csX1999" fmla="*/ 392354 w 1619476"/>
                            <a:gd name="csY1999" fmla="*/ 340508 h 693081"/>
                            <a:gd name="csX2000" fmla="*/ 391313 w 1619476"/>
                            <a:gd name="csY2000" fmla="*/ 339810 h 693081"/>
                            <a:gd name="csX2001" fmla="*/ 388241 w 1619476"/>
                            <a:gd name="csY2001" fmla="*/ 337905 h 693081"/>
                            <a:gd name="csX2002" fmla="*/ 384267 w 1619476"/>
                            <a:gd name="csY2002" fmla="*/ 336788 h 693081"/>
                            <a:gd name="csX2003" fmla="*/ 385054 w 1619476"/>
                            <a:gd name="csY2003" fmla="*/ 336077 h 693081"/>
                            <a:gd name="csX2004" fmla="*/ 391478 w 1619476"/>
                            <a:gd name="csY2004" fmla="*/ 338604 h 693081"/>
                            <a:gd name="csX2005" fmla="*/ 392354 w 1619476"/>
                            <a:gd name="csY2005" fmla="*/ 340508 h 693081"/>
                            <a:gd name="csX2006" fmla="*/ 397750 w 1619476"/>
                            <a:gd name="csY2006" fmla="*/ 338134 h 693081"/>
                            <a:gd name="csX2007" fmla="*/ 392278 w 1619476"/>
                            <a:gd name="csY2007" fmla="*/ 335519 h 693081"/>
                            <a:gd name="csX2008" fmla="*/ 393154 w 1619476"/>
                            <a:gd name="csY2008" fmla="*/ 335277 h 693081"/>
                            <a:gd name="csX2009" fmla="*/ 396315 w 1619476"/>
                            <a:gd name="csY2009" fmla="*/ 335519 h 693081"/>
                            <a:gd name="csX2010" fmla="*/ 398943 w 1619476"/>
                            <a:gd name="csY2010" fmla="*/ 338058 h 693081"/>
                            <a:gd name="csX2011" fmla="*/ 398867 w 1619476"/>
                            <a:gd name="csY2011" fmla="*/ 339645 h 693081"/>
                            <a:gd name="csX2012" fmla="*/ 397750 w 1619476"/>
                            <a:gd name="csY2012" fmla="*/ 338134 h 693081"/>
                            <a:gd name="csX2013" fmla="*/ 394411 w 1619476"/>
                            <a:gd name="csY2013" fmla="*/ 342971 h 693081"/>
                            <a:gd name="csX2014" fmla="*/ 393383 w 1619476"/>
                            <a:gd name="csY2014" fmla="*/ 342971 h 693081"/>
                            <a:gd name="csX2015" fmla="*/ 393700 w 1619476"/>
                            <a:gd name="csY2015" fmla="*/ 341549 h 693081"/>
                            <a:gd name="csX2016" fmla="*/ 394741 w 1619476"/>
                            <a:gd name="csY2016" fmla="*/ 341460 h 693081"/>
                            <a:gd name="csX2017" fmla="*/ 397674 w 1619476"/>
                            <a:gd name="csY2017" fmla="*/ 346856 h 693081"/>
                            <a:gd name="csX2018" fmla="*/ 397356 w 1619476"/>
                            <a:gd name="csY2018" fmla="*/ 347656 h 693081"/>
                            <a:gd name="csX2019" fmla="*/ 396798 w 1619476"/>
                            <a:gd name="csY2019" fmla="*/ 347973 h 693081"/>
                            <a:gd name="csX2020" fmla="*/ 396874 w 1619476"/>
                            <a:gd name="csY2020" fmla="*/ 347262 h 693081"/>
                            <a:gd name="csX2021" fmla="*/ 394411 w 1619476"/>
                            <a:gd name="csY2021" fmla="*/ 342971 h 693081"/>
                            <a:gd name="csX2022" fmla="*/ 353416 w 1619476"/>
                            <a:gd name="csY2022" fmla="*/ 363119 h 693081"/>
                            <a:gd name="csX2023" fmla="*/ 352857 w 1619476"/>
                            <a:gd name="csY2023" fmla="*/ 362091 h 693081"/>
                            <a:gd name="csX2024" fmla="*/ 345951 w 1619476"/>
                            <a:gd name="csY2024" fmla="*/ 363602 h 693081"/>
                            <a:gd name="csX2025" fmla="*/ 344592 w 1619476"/>
                            <a:gd name="csY2025" fmla="*/ 363602 h 693081"/>
                            <a:gd name="csX2026" fmla="*/ 351829 w 1619476"/>
                            <a:gd name="csY2026" fmla="*/ 353204 h 693081"/>
                            <a:gd name="csX2027" fmla="*/ 354597 w 1619476"/>
                            <a:gd name="csY2027" fmla="*/ 352328 h 693081"/>
                            <a:gd name="csX2028" fmla="*/ 356184 w 1619476"/>
                            <a:gd name="csY2028" fmla="*/ 349801 h 693081"/>
                            <a:gd name="csX2029" fmla="*/ 360081 w 1619476"/>
                            <a:gd name="csY2029" fmla="*/ 346615 h 693081"/>
                            <a:gd name="csX2030" fmla="*/ 361338 w 1619476"/>
                            <a:gd name="csY2030" fmla="*/ 345663 h 693081"/>
                            <a:gd name="csX2031" fmla="*/ 366810 w 1619476"/>
                            <a:gd name="csY2031" fmla="*/ 341067 h 693081"/>
                            <a:gd name="csX2032" fmla="*/ 370454 w 1619476"/>
                            <a:gd name="csY2032" fmla="*/ 340762 h 693081"/>
                            <a:gd name="csX2033" fmla="*/ 372282 w 1619476"/>
                            <a:gd name="csY2033" fmla="*/ 338693 h 693081"/>
                            <a:gd name="csX2034" fmla="*/ 377919 w 1619476"/>
                            <a:gd name="csY2034" fmla="*/ 336712 h 693081"/>
                            <a:gd name="csX2035" fmla="*/ 383873 w 1619476"/>
                            <a:gd name="csY2035" fmla="*/ 338210 h 693081"/>
                            <a:gd name="csX2036" fmla="*/ 385384 w 1619476"/>
                            <a:gd name="csY2036" fmla="*/ 340508 h 693081"/>
                            <a:gd name="csX2037" fmla="*/ 382845 w 1619476"/>
                            <a:gd name="csY2037" fmla="*/ 339162 h 693081"/>
                            <a:gd name="csX2038" fmla="*/ 375380 w 1619476"/>
                            <a:gd name="csY2038" fmla="*/ 339480 h 693081"/>
                            <a:gd name="csX2039" fmla="*/ 373006 w 1619476"/>
                            <a:gd name="csY2039" fmla="*/ 340838 h 693081"/>
                            <a:gd name="csX2040" fmla="*/ 375380 w 1619476"/>
                            <a:gd name="csY2040" fmla="*/ 343530 h 693081"/>
                            <a:gd name="csX2041" fmla="*/ 372282 w 1619476"/>
                            <a:gd name="csY2041" fmla="*/ 342730 h 693081"/>
                            <a:gd name="csX2042" fmla="*/ 365858 w 1619476"/>
                            <a:gd name="csY2042" fmla="*/ 344076 h 693081"/>
                            <a:gd name="csX2043" fmla="*/ 363788 w 1619476"/>
                            <a:gd name="csY2043" fmla="*/ 345751 h 693081"/>
                            <a:gd name="csX2044" fmla="*/ 366569 w 1619476"/>
                            <a:gd name="csY2044" fmla="*/ 347173 h 693081"/>
                            <a:gd name="csX2045" fmla="*/ 367521 w 1619476"/>
                            <a:gd name="csY2045" fmla="*/ 347567 h 693081"/>
                            <a:gd name="csX2046" fmla="*/ 364995 w 1619476"/>
                            <a:gd name="csY2046" fmla="*/ 347567 h 693081"/>
                            <a:gd name="csX2047" fmla="*/ 358329 w 1619476"/>
                            <a:gd name="csY2047" fmla="*/ 350588 h 693081"/>
                            <a:gd name="csX2048" fmla="*/ 357288 w 1619476"/>
                            <a:gd name="csY2048" fmla="*/ 352099 h 693081"/>
                            <a:gd name="csX2049" fmla="*/ 358164 w 1619476"/>
                            <a:gd name="csY2049" fmla="*/ 352099 h 693081"/>
                            <a:gd name="csX2050" fmla="*/ 359992 w 1619476"/>
                            <a:gd name="csY2050" fmla="*/ 353356 h 693081"/>
                            <a:gd name="csX2051" fmla="*/ 360310 w 1619476"/>
                            <a:gd name="csY2051" fmla="*/ 354562 h 693081"/>
                            <a:gd name="csX2052" fmla="*/ 358964 w 1619476"/>
                            <a:gd name="csY2052" fmla="*/ 354156 h 693081"/>
                            <a:gd name="csX2053" fmla="*/ 350788 w 1619476"/>
                            <a:gd name="csY2053" fmla="*/ 356771 h 693081"/>
                            <a:gd name="csX2054" fmla="*/ 348960 w 1619476"/>
                            <a:gd name="csY2054" fmla="*/ 359704 h 693081"/>
                            <a:gd name="csX2055" fmla="*/ 351118 w 1619476"/>
                            <a:gd name="csY2055" fmla="*/ 359628 h 693081"/>
                            <a:gd name="csX2056" fmla="*/ 353644 w 1619476"/>
                            <a:gd name="csY2056" fmla="*/ 361304 h 693081"/>
                            <a:gd name="csX2057" fmla="*/ 353416 w 1619476"/>
                            <a:gd name="csY2057" fmla="*/ 363119 h 693081"/>
                            <a:gd name="csX2058" fmla="*/ 350470 w 1619476"/>
                            <a:gd name="csY2058" fmla="*/ 369061 h 693081"/>
                            <a:gd name="csX2059" fmla="*/ 349366 w 1619476"/>
                            <a:gd name="csY2059" fmla="*/ 369619 h 693081"/>
                            <a:gd name="csX2060" fmla="*/ 348807 w 1619476"/>
                            <a:gd name="csY2060" fmla="*/ 367804 h 693081"/>
                            <a:gd name="csX2061" fmla="*/ 342929 w 1619476"/>
                            <a:gd name="csY2061" fmla="*/ 367093 h 693081"/>
                            <a:gd name="csX2062" fmla="*/ 349988 w 1619476"/>
                            <a:gd name="csY2062" fmla="*/ 366458 h 693081"/>
                            <a:gd name="csX2063" fmla="*/ 350470 w 1619476"/>
                            <a:gd name="csY2063" fmla="*/ 369061 h 693081"/>
                            <a:gd name="csX2064" fmla="*/ 438694 w 1619476"/>
                            <a:gd name="csY2064" fmla="*/ 360745 h 693081"/>
                            <a:gd name="csX2065" fmla="*/ 444560 w 1619476"/>
                            <a:gd name="csY2065" fmla="*/ 352252 h 693081"/>
                            <a:gd name="csX2066" fmla="*/ 443836 w 1619476"/>
                            <a:gd name="csY2066" fmla="*/ 354397 h 693081"/>
                            <a:gd name="csX2067" fmla="*/ 442097 w 1619476"/>
                            <a:gd name="csY2067" fmla="*/ 357812 h 693081"/>
                            <a:gd name="csX2068" fmla="*/ 438453 w 1619476"/>
                            <a:gd name="csY2068" fmla="*/ 360986 h 693081"/>
                            <a:gd name="csX2069" fmla="*/ 438694 w 1619476"/>
                            <a:gd name="csY2069" fmla="*/ 360745 h 693081"/>
                            <a:gd name="csX2070" fmla="*/ 449156 w 1619476"/>
                            <a:gd name="csY2070" fmla="*/ 358434 h 693081"/>
                            <a:gd name="csX2071" fmla="*/ 450908 w 1619476"/>
                            <a:gd name="csY2071" fmla="*/ 354956 h 693081"/>
                            <a:gd name="csX2072" fmla="*/ 451060 w 1619476"/>
                            <a:gd name="csY2072" fmla="*/ 353762 h 693081"/>
                            <a:gd name="csX2073" fmla="*/ 453371 w 1619476"/>
                            <a:gd name="csY2073" fmla="*/ 352404 h 693081"/>
                            <a:gd name="csX2074" fmla="*/ 452812 w 1619476"/>
                            <a:gd name="csY2074" fmla="*/ 354397 h 693081"/>
                            <a:gd name="csX2075" fmla="*/ 448673 w 1619476"/>
                            <a:gd name="csY2075" fmla="*/ 359399 h 693081"/>
                            <a:gd name="csX2076" fmla="*/ 449156 w 1619476"/>
                            <a:gd name="csY2076" fmla="*/ 358434 h 693081"/>
                            <a:gd name="csX2077" fmla="*/ 313652 w 1619476"/>
                            <a:gd name="csY2077" fmla="*/ 382582 h 693081"/>
                            <a:gd name="csX2078" fmla="*/ 321575 w 1619476"/>
                            <a:gd name="csY2078" fmla="*/ 383915 h 693081"/>
                            <a:gd name="csX2079" fmla="*/ 359624 w 1619476"/>
                            <a:gd name="csY2079" fmla="*/ 375701 h 693081"/>
                            <a:gd name="csX2080" fmla="*/ 359713 w 1619476"/>
                            <a:gd name="csY2080" fmla="*/ 375701 h 693081"/>
                            <a:gd name="csX2081" fmla="*/ 397813 w 1619476"/>
                            <a:gd name="csY2081" fmla="*/ 383915 h 693081"/>
                            <a:gd name="csX2082" fmla="*/ 405774 w 1619476"/>
                            <a:gd name="csY2082" fmla="*/ 382582 h 693081"/>
                            <a:gd name="csX2083" fmla="*/ 426201 w 1619476"/>
                            <a:gd name="csY2083" fmla="*/ 377935 h 693081"/>
                            <a:gd name="csX2084" fmla="*/ 423853 w 1619476"/>
                            <a:gd name="csY2084" fmla="*/ 376932 h 693081"/>
                            <a:gd name="csX2085" fmla="*/ 419879 w 1619476"/>
                            <a:gd name="csY2085" fmla="*/ 377795 h 693081"/>
                            <a:gd name="csX2086" fmla="*/ 414648 w 1619476"/>
                            <a:gd name="csY2086" fmla="*/ 378113 h 693081"/>
                            <a:gd name="csX2087" fmla="*/ 417416 w 1619476"/>
                            <a:gd name="csY2087" fmla="*/ 376450 h 693081"/>
                            <a:gd name="csX2088" fmla="*/ 420044 w 1619476"/>
                            <a:gd name="csY2088" fmla="*/ 374622 h 693081"/>
                            <a:gd name="csX2089" fmla="*/ 430201 w 1619476"/>
                            <a:gd name="csY2089" fmla="*/ 375891 h 693081"/>
                            <a:gd name="csX2090" fmla="*/ 431293 w 1619476"/>
                            <a:gd name="csY2090" fmla="*/ 377580 h 693081"/>
                            <a:gd name="csX2091" fmla="*/ 433311 w 1619476"/>
                            <a:gd name="csY2091" fmla="*/ 377554 h 693081"/>
                            <a:gd name="csX2092" fmla="*/ 442782 w 1619476"/>
                            <a:gd name="csY2092" fmla="*/ 378316 h 693081"/>
                            <a:gd name="csX2093" fmla="*/ 443201 w 1619476"/>
                            <a:gd name="csY2093" fmla="*/ 378113 h 693081"/>
                            <a:gd name="csX2094" fmla="*/ 447099 w 1619476"/>
                            <a:gd name="csY2094" fmla="*/ 374622 h 693081"/>
                            <a:gd name="csX2095" fmla="*/ 451060 w 1619476"/>
                            <a:gd name="csY2095" fmla="*/ 369619 h 693081"/>
                            <a:gd name="csX2096" fmla="*/ 453840 w 1619476"/>
                            <a:gd name="csY2096" fmla="*/ 363437 h 693081"/>
                            <a:gd name="csX2097" fmla="*/ 456062 w 1619476"/>
                            <a:gd name="csY2097" fmla="*/ 359399 h 693081"/>
                            <a:gd name="csX2098" fmla="*/ 457649 w 1619476"/>
                            <a:gd name="csY2098" fmla="*/ 354638 h 693081"/>
                            <a:gd name="csX2099" fmla="*/ 457091 w 1619476"/>
                            <a:gd name="csY2099" fmla="*/ 345980 h 693081"/>
                            <a:gd name="csX2100" fmla="*/ 456532 w 1619476"/>
                            <a:gd name="csY2100" fmla="*/ 344710 h 693081"/>
                            <a:gd name="csX2101" fmla="*/ 454704 w 1619476"/>
                            <a:gd name="csY2101" fmla="*/ 347097 h 693081"/>
                            <a:gd name="csX2102" fmla="*/ 447734 w 1619476"/>
                            <a:gd name="csY2102" fmla="*/ 353521 h 693081"/>
                            <a:gd name="csX2103" fmla="*/ 447010 w 1619476"/>
                            <a:gd name="csY2103" fmla="*/ 354004 h 693081"/>
                            <a:gd name="csX2104" fmla="*/ 447492 w 1619476"/>
                            <a:gd name="csY2104" fmla="*/ 351858 h 693081"/>
                            <a:gd name="csX2105" fmla="*/ 447810 w 1619476"/>
                            <a:gd name="csY2105" fmla="*/ 349560 h 693081"/>
                            <a:gd name="csX2106" fmla="*/ 447568 w 1619476"/>
                            <a:gd name="csY2106" fmla="*/ 346221 h 693081"/>
                            <a:gd name="csX2107" fmla="*/ 446058 w 1619476"/>
                            <a:gd name="csY2107" fmla="*/ 348125 h 693081"/>
                            <a:gd name="csX2108" fmla="*/ 444318 w 1619476"/>
                            <a:gd name="csY2108" fmla="*/ 349319 h 693081"/>
                            <a:gd name="csX2109" fmla="*/ 442490 w 1619476"/>
                            <a:gd name="csY2109" fmla="*/ 350271 h 693081"/>
                            <a:gd name="csX2110" fmla="*/ 442960 w 1619476"/>
                            <a:gd name="csY2110" fmla="*/ 348367 h 693081"/>
                            <a:gd name="csX2111" fmla="*/ 442401 w 1619476"/>
                            <a:gd name="csY2111" fmla="*/ 343530 h 693081"/>
                            <a:gd name="csX2112" fmla="*/ 440840 w 1619476"/>
                            <a:gd name="csY2112" fmla="*/ 340597 h 693081"/>
                            <a:gd name="csX2113" fmla="*/ 439799 w 1619476"/>
                            <a:gd name="csY2113" fmla="*/ 340114 h 693081"/>
                            <a:gd name="csX2114" fmla="*/ 439570 w 1619476"/>
                            <a:gd name="csY2114" fmla="*/ 341549 h 693081"/>
                            <a:gd name="csX2115" fmla="*/ 436549 w 1619476"/>
                            <a:gd name="csY2115" fmla="*/ 345751 h 693081"/>
                            <a:gd name="csX2116" fmla="*/ 436549 w 1619476"/>
                            <a:gd name="csY2116" fmla="*/ 343682 h 693081"/>
                            <a:gd name="csX2117" fmla="*/ 432499 w 1619476"/>
                            <a:gd name="csY2117" fmla="*/ 334566 h 693081"/>
                            <a:gd name="csX2118" fmla="*/ 431711 w 1619476"/>
                            <a:gd name="csY2118" fmla="*/ 335519 h 693081"/>
                            <a:gd name="csX2119" fmla="*/ 429248 w 1619476"/>
                            <a:gd name="csY2119" fmla="*/ 341625 h 693081"/>
                            <a:gd name="csX2120" fmla="*/ 428614 w 1619476"/>
                            <a:gd name="csY2120" fmla="*/ 342260 h 693081"/>
                            <a:gd name="csX2121" fmla="*/ 428614 w 1619476"/>
                            <a:gd name="csY2121" fmla="*/ 339810 h 693081"/>
                            <a:gd name="csX2122" fmla="*/ 428131 w 1619476"/>
                            <a:gd name="csY2122" fmla="*/ 337271 h 693081"/>
                            <a:gd name="csX2123" fmla="*/ 426633 w 1619476"/>
                            <a:gd name="csY2123" fmla="*/ 335442 h 693081"/>
                            <a:gd name="csX2124" fmla="*/ 426240 w 1619476"/>
                            <a:gd name="csY2124" fmla="*/ 336712 h 693081"/>
                            <a:gd name="csX2125" fmla="*/ 425198 w 1619476"/>
                            <a:gd name="csY2125" fmla="*/ 338058 h 693081"/>
                            <a:gd name="csX2126" fmla="*/ 425198 w 1619476"/>
                            <a:gd name="csY2126" fmla="*/ 336560 h 693081"/>
                            <a:gd name="csX2127" fmla="*/ 421313 w 1619476"/>
                            <a:gd name="csY2127" fmla="*/ 328536 h 693081"/>
                            <a:gd name="csX2128" fmla="*/ 418698 w 1619476"/>
                            <a:gd name="csY2128" fmla="*/ 326555 h 693081"/>
                            <a:gd name="csX2129" fmla="*/ 418457 w 1619476"/>
                            <a:gd name="csY2129" fmla="*/ 328942 h 693081"/>
                            <a:gd name="csX2130" fmla="*/ 418140 w 1619476"/>
                            <a:gd name="csY2130" fmla="*/ 330605 h 693081"/>
                            <a:gd name="csX2131" fmla="*/ 417505 w 1619476"/>
                            <a:gd name="csY2131" fmla="*/ 331710 h 693081"/>
                            <a:gd name="csX2132" fmla="*/ 415435 w 1619476"/>
                            <a:gd name="csY2132" fmla="*/ 330199 h 693081"/>
                            <a:gd name="csX2133" fmla="*/ 413379 w 1619476"/>
                            <a:gd name="csY2133" fmla="*/ 330834 h 693081"/>
                            <a:gd name="csX2134" fmla="*/ 414102 w 1619476"/>
                            <a:gd name="csY2134" fmla="*/ 328371 h 693081"/>
                            <a:gd name="csX2135" fmla="*/ 411639 w 1619476"/>
                            <a:gd name="csY2135" fmla="*/ 320271 h 693081"/>
                            <a:gd name="csX2136" fmla="*/ 409659 w 1619476"/>
                            <a:gd name="csY2136" fmla="*/ 318532 h 693081"/>
                            <a:gd name="csX2137" fmla="*/ 408859 w 1619476"/>
                            <a:gd name="csY2137" fmla="*/ 320436 h 693081"/>
                            <a:gd name="csX2138" fmla="*/ 407196 w 1619476"/>
                            <a:gd name="csY2138" fmla="*/ 324245 h 693081"/>
                            <a:gd name="csX2139" fmla="*/ 406002 w 1619476"/>
                            <a:gd name="csY2139" fmla="*/ 325679 h 693081"/>
                            <a:gd name="csX2140" fmla="*/ 405850 w 1619476"/>
                            <a:gd name="csY2140" fmla="*/ 323229 h 693081"/>
                            <a:gd name="csX2141" fmla="*/ 397674 w 1619476"/>
                            <a:gd name="csY2141" fmla="*/ 315129 h 693081"/>
                            <a:gd name="csX2142" fmla="*/ 396011 w 1619476"/>
                            <a:gd name="csY2142" fmla="*/ 315129 h 693081"/>
                            <a:gd name="csX2143" fmla="*/ 396874 w 1619476"/>
                            <a:gd name="csY2143" fmla="*/ 316868 h 693081"/>
                            <a:gd name="csX2144" fmla="*/ 394500 w 1619476"/>
                            <a:gd name="csY2144" fmla="*/ 323140 h 693081"/>
                            <a:gd name="csX2145" fmla="*/ 392507 w 1619476"/>
                            <a:gd name="csY2145" fmla="*/ 323699 h 693081"/>
                            <a:gd name="csX2146" fmla="*/ 392037 w 1619476"/>
                            <a:gd name="csY2146" fmla="*/ 322340 h 693081"/>
                            <a:gd name="csX2147" fmla="*/ 383556 w 1619476"/>
                            <a:gd name="csY2147" fmla="*/ 317821 h 693081"/>
                            <a:gd name="csX2148" fmla="*/ 382375 w 1619476"/>
                            <a:gd name="csY2148" fmla="*/ 318138 h 693081"/>
                            <a:gd name="csX2149" fmla="*/ 383632 w 1619476"/>
                            <a:gd name="csY2149" fmla="*/ 318938 h 693081"/>
                            <a:gd name="csX2150" fmla="*/ 381652 w 1619476"/>
                            <a:gd name="csY2150" fmla="*/ 324486 h 693081"/>
                            <a:gd name="csX2151" fmla="*/ 373552 w 1619476"/>
                            <a:gd name="csY2151" fmla="*/ 327825 h 693081"/>
                            <a:gd name="csX2152" fmla="*/ 351346 w 1619476"/>
                            <a:gd name="csY2152" fmla="*/ 339962 h 693081"/>
                            <a:gd name="csX2153" fmla="*/ 336518 w 1619476"/>
                            <a:gd name="csY2153" fmla="*/ 359552 h 693081"/>
                            <a:gd name="csX2154" fmla="*/ 322552 w 1619476"/>
                            <a:gd name="csY2154" fmla="*/ 368832 h 693081"/>
                            <a:gd name="csX2155" fmla="*/ 313982 w 1619476"/>
                            <a:gd name="csY2155" fmla="*/ 357888 h 693081"/>
                            <a:gd name="csX2156" fmla="*/ 316598 w 1619476"/>
                            <a:gd name="csY2156" fmla="*/ 343199 h 693081"/>
                            <a:gd name="csX2157" fmla="*/ 326767 w 1619476"/>
                            <a:gd name="csY2157" fmla="*/ 309860 h 693081"/>
                            <a:gd name="csX2158" fmla="*/ 334461 w 1619476"/>
                            <a:gd name="csY2158" fmla="*/ 276407 h 693081"/>
                            <a:gd name="csX2159" fmla="*/ 330322 w 1619476"/>
                            <a:gd name="csY2159" fmla="*/ 231286 h 693081"/>
                            <a:gd name="csX2160" fmla="*/ 321828 w 1619476"/>
                            <a:gd name="csY2160" fmla="*/ 226602 h 693081"/>
                            <a:gd name="csX2161" fmla="*/ 306682 w 1619476"/>
                            <a:gd name="csY2161" fmla="*/ 236187 h 693081"/>
                            <a:gd name="csX2162" fmla="*/ 305654 w 1619476"/>
                            <a:gd name="csY2162" fmla="*/ 238409 h 693081"/>
                            <a:gd name="csX2163" fmla="*/ 307406 w 1619476"/>
                            <a:gd name="csY2163" fmla="*/ 239678 h 693081"/>
                            <a:gd name="csX2164" fmla="*/ 307876 w 1619476"/>
                            <a:gd name="csY2164" fmla="*/ 244846 h 693081"/>
                            <a:gd name="csX2165" fmla="*/ 308993 w 1619476"/>
                            <a:gd name="csY2165" fmla="*/ 247385 h 693081"/>
                            <a:gd name="csX2166" fmla="*/ 307952 w 1619476"/>
                            <a:gd name="csY2166" fmla="*/ 245950 h 693081"/>
                            <a:gd name="csX2167" fmla="*/ 307241 w 1619476"/>
                            <a:gd name="csY2167" fmla="*/ 240948 h 693081"/>
                            <a:gd name="csX2168" fmla="*/ 305489 w 1619476"/>
                            <a:gd name="csY2168" fmla="*/ 239221 h 693081"/>
                            <a:gd name="csX2169" fmla="*/ 304702 w 1619476"/>
                            <a:gd name="csY2169" fmla="*/ 240719 h 693081"/>
                            <a:gd name="csX2170" fmla="*/ 299382 w 1619476"/>
                            <a:gd name="csY2170" fmla="*/ 245874 h 693081"/>
                            <a:gd name="csX2171" fmla="*/ 292399 w 1619476"/>
                            <a:gd name="csY2171" fmla="*/ 253326 h 693081"/>
                            <a:gd name="csX2172" fmla="*/ 292717 w 1619476"/>
                            <a:gd name="csY2172" fmla="*/ 255789 h 693081"/>
                            <a:gd name="csX2173" fmla="*/ 294469 w 1619476"/>
                            <a:gd name="csY2173" fmla="*/ 254926 h 693081"/>
                            <a:gd name="csX2174" fmla="*/ 296691 w 1619476"/>
                            <a:gd name="csY2174" fmla="*/ 254050 h 693081"/>
                            <a:gd name="csX2175" fmla="*/ 306124 w 1619476"/>
                            <a:gd name="csY2175" fmla="*/ 249848 h 693081"/>
                            <a:gd name="csX2176" fmla="*/ 311989 w 1619476"/>
                            <a:gd name="csY2176" fmla="*/ 247537 h 693081"/>
                            <a:gd name="csX2177" fmla="*/ 317816 w 1619476"/>
                            <a:gd name="csY2177" fmla="*/ 246674 h 693081"/>
                            <a:gd name="csX2178" fmla="*/ 321828 w 1619476"/>
                            <a:gd name="csY2178" fmla="*/ 244846 h 693081"/>
                            <a:gd name="csX2179" fmla="*/ 325091 w 1619476"/>
                            <a:gd name="csY2179" fmla="*/ 248019 h 693081"/>
                            <a:gd name="csX2180" fmla="*/ 325650 w 1619476"/>
                            <a:gd name="csY2180" fmla="*/ 252615 h 693081"/>
                            <a:gd name="csX2181" fmla="*/ 325002 w 1619476"/>
                            <a:gd name="csY2181" fmla="*/ 259915 h 693081"/>
                            <a:gd name="csX2182" fmla="*/ 323974 w 1619476"/>
                            <a:gd name="csY2182" fmla="*/ 266885 h 693081"/>
                            <a:gd name="csX2183" fmla="*/ 300664 w 1619476"/>
                            <a:gd name="csY2183" fmla="*/ 335201 h 693081"/>
                            <a:gd name="csX2184" fmla="*/ 289466 w 1619476"/>
                            <a:gd name="csY2184" fmla="*/ 363843 h 693081"/>
                            <a:gd name="csX2185" fmla="*/ 290063 w 1619476"/>
                            <a:gd name="csY2185" fmla="*/ 377681 h 693081"/>
                            <a:gd name="csX2186" fmla="*/ 313652 w 1619476"/>
                            <a:gd name="csY2186" fmla="*/ 382582 h 693081"/>
                            <a:gd name="csX2187" fmla="*/ 313817 w 1619476"/>
                            <a:gd name="csY2187" fmla="*/ 235209 h 693081"/>
                            <a:gd name="csX2188" fmla="*/ 312802 w 1619476"/>
                            <a:gd name="csY2188" fmla="*/ 236225 h 693081"/>
                            <a:gd name="csX2189" fmla="*/ 311799 w 1619476"/>
                            <a:gd name="csY2189" fmla="*/ 235209 h 693081"/>
                            <a:gd name="csX2190" fmla="*/ 312802 w 1619476"/>
                            <a:gd name="csY2190" fmla="*/ 234194 h 693081"/>
                            <a:gd name="csX2191" fmla="*/ 313817 w 1619476"/>
                            <a:gd name="csY2191" fmla="*/ 235209 h 693081"/>
                            <a:gd name="csX2192" fmla="*/ 59645 w 1619476"/>
                            <a:gd name="csY2192" fmla="*/ 496983 h 693081"/>
                            <a:gd name="csX2193" fmla="*/ 66552 w 1619476"/>
                            <a:gd name="csY2193" fmla="*/ 495929 h 693081"/>
                            <a:gd name="csX2194" fmla="*/ 64355 w 1619476"/>
                            <a:gd name="csY2194" fmla="*/ 497478 h 693081"/>
                            <a:gd name="csX2195" fmla="*/ 42112 w 1619476"/>
                            <a:gd name="csY2195" fmla="*/ 498824 h 693081"/>
                            <a:gd name="csX2196" fmla="*/ 59645 w 1619476"/>
                            <a:gd name="csY2196" fmla="*/ 496983 h 693081"/>
                            <a:gd name="csX2197" fmla="*/ 88338 w 1619476"/>
                            <a:gd name="csY2197" fmla="*/ 491549 h 693081"/>
                            <a:gd name="csX2198" fmla="*/ 111902 w 1619476"/>
                            <a:gd name="csY2198" fmla="*/ 475591 h 693081"/>
                            <a:gd name="csX2199" fmla="*/ 112321 w 1619476"/>
                            <a:gd name="csY2199" fmla="*/ 475388 h 693081"/>
                            <a:gd name="csX2200" fmla="*/ 109413 w 1619476"/>
                            <a:gd name="csY2200" fmla="*/ 481761 h 693081"/>
                            <a:gd name="csX2201" fmla="*/ 90560 w 1619476"/>
                            <a:gd name="csY2201" fmla="*/ 494101 h 693081"/>
                            <a:gd name="csX2202" fmla="*/ 84796 w 1619476"/>
                            <a:gd name="csY2202" fmla="*/ 495510 h 693081"/>
                            <a:gd name="csX2203" fmla="*/ 69574 w 1619476"/>
                            <a:gd name="csY2203" fmla="*/ 496970 h 693081"/>
                            <a:gd name="csX2204" fmla="*/ 88338 w 1619476"/>
                            <a:gd name="csY2204" fmla="*/ 491549 h 693081"/>
                            <a:gd name="csX2205" fmla="*/ 118262 w 1619476"/>
                            <a:gd name="csY2205" fmla="*/ 472887 h 693081"/>
                            <a:gd name="csX2206" fmla="*/ 120548 w 1619476"/>
                            <a:gd name="csY2206" fmla="*/ 466006 h 693081"/>
                            <a:gd name="csX2207" fmla="*/ 122439 w 1619476"/>
                            <a:gd name="csY2207" fmla="*/ 456814 h 693081"/>
                            <a:gd name="csX2208" fmla="*/ 125867 w 1619476"/>
                            <a:gd name="csY2208" fmla="*/ 439522 h 693081"/>
                            <a:gd name="csX2209" fmla="*/ 128889 w 1619476"/>
                            <a:gd name="csY2209" fmla="*/ 404380 h 693081"/>
                            <a:gd name="csX2210" fmla="*/ 129206 w 1619476"/>
                            <a:gd name="csY2210" fmla="*/ 400724 h 693081"/>
                            <a:gd name="csX2211" fmla="*/ 130565 w 1619476"/>
                            <a:gd name="csY2211" fmla="*/ 397296 h 693081"/>
                            <a:gd name="csX2212" fmla="*/ 132025 w 1619476"/>
                            <a:gd name="csY2212" fmla="*/ 395620 h 693081"/>
                            <a:gd name="csX2213" fmla="*/ 130146 w 1619476"/>
                            <a:gd name="csY2213" fmla="*/ 417305 h 693081"/>
                            <a:gd name="csX2214" fmla="*/ 129371 w 1619476"/>
                            <a:gd name="csY2214" fmla="*/ 426585 h 693081"/>
                            <a:gd name="csX2215" fmla="*/ 129105 w 1619476"/>
                            <a:gd name="csY2215" fmla="*/ 432006 h 693081"/>
                            <a:gd name="csX2216" fmla="*/ 127848 w 1619476"/>
                            <a:gd name="csY2216" fmla="*/ 445667 h 693081"/>
                            <a:gd name="csX2217" fmla="*/ 128102 w 1619476"/>
                            <a:gd name="csY2217" fmla="*/ 446607 h 693081"/>
                            <a:gd name="csX2218" fmla="*/ 128889 w 1619476"/>
                            <a:gd name="csY2218" fmla="*/ 444639 h 693081"/>
                            <a:gd name="csX2219" fmla="*/ 129841 w 1619476"/>
                            <a:gd name="csY2219" fmla="*/ 437745 h 693081"/>
                            <a:gd name="csX2220" fmla="*/ 130819 w 1619476"/>
                            <a:gd name="csY2220" fmla="*/ 426852 h 693081"/>
                            <a:gd name="csX2221" fmla="*/ 131238 w 1619476"/>
                            <a:gd name="csY2221" fmla="*/ 422320 h 693081"/>
                            <a:gd name="csX2222" fmla="*/ 131517 w 1619476"/>
                            <a:gd name="csY2222" fmla="*/ 420136 h 693081"/>
                            <a:gd name="csX2223" fmla="*/ 132342 w 1619476"/>
                            <a:gd name="csY2223" fmla="*/ 413445 h 693081"/>
                            <a:gd name="csX2224" fmla="*/ 136405 w 1619476"/>
                            <a:gd name="csY2224" fmla="*/ 395620 h 693081"/>
                            <a:gd name="csX2225" fmla="*/ 138487 w 1619476"/>
                            <a:gd name="csY2225" fmla="*/ 390618 h 693081"/>
                            <a:gd name="csX2226" fmla="*/ 138703 w 1619476"/>
                            <a:gd name="csY2226" fmla="*/ 390415 h 693081"/>
                            <a:gd name="csX2227" fmla="*/ 135668 w 1619476"/>
                            <a:gd name="csY2227" fmla="*/ 406894 h 693081"/>
                            <a:gd name="csX2228" fmla="*/ 125042 w 1619476"/>
                            <a:gd name="csY2228" fmla="*/ 474029 h 693081"/>
                            <a:gd name="csX2229" fmla="*/ 113666 w 1619476"/>
                            <a:gd name="csY2229" fmla="*/ 491118 h 693081"/>
                            <a:gd name="csX2230" fmla="*/ 105440 w 1619476"/>
                            <a:gd name="csY2230" fmla="*/ 497174 h 693081"/>
                            <a:gd name="csX2231" fmla="*/ 70513 w 1619476"/>
                            <a:gd name="csY2231" fmla="*/ 502493 h 693081"/>
                            <a:gd name="csX2232" fmla="*/ 97720 w 1619476"/>
                            <a:gd name="csY2232" fmla="*/ 495409 h 693081"/>
                            <a:gd name="csX2233" fmla="*/ 104652 w 1619476"/>
                            <a:gd name="csY2233" fmla="*/ 491397 h 693081"/>
                            <a:gd name="csX2234" fmla="*/ 105935 w 1619476"/>
                            <a:gd name="csY2234" fmla="*/ 490293 h 693081"/>
                            <a:gd name="csX2235" fmla="*/ 107420 w 1619476"/>
                            <a:gd name="csY2235" fmla="*/ 488922 h 693081"/>
                            <a:gd name="csX2236" fmla="*/ 118262 w 1619476"/>
                            <a:gd name="csY2236" fmla="*/ 472887 h 693081"/>
                            <a:gd name="csX2237" fmla="*/ 129739 w 1619476"/>
                            <a:gd name="csY2237" fmla="*/ 381972 h 693081"/>
                            <a:gd name="csX2238" fmla="*/ 130260 w 1619476"/>
                            <a:gd name="csY2238" fmla="*/ 376335 h 693081"/>
                            <a:gd name="csX2239" fmla="*/ 130260 w 1619476"/>
                            <a:gd name="csY2239" fmla="*/ 376120 h 693081"/>
                            <a:gd name="csX2240" fmla="*/ 130463 w 1619476"/>
                            <a:gd name="csY2240" fmla="*/ 376120 h 693081"/>
                            <a:gd name="csX2241" fmla="*/ 131199 w 1619476"/>
                            <a:gd name="csY2241" fmla="*/ 382798 h 693081"/>
                            <a:gd name="csX2242" fmla="*/ 131720 w 1619476"/>
                            <a:gd name="csY2242" fmla="*/ 390199 h 693081"/>
                            <a:gd name="csX2243" fmla="*/ 130146 w 1619476"/>
                            <a:gd name="csY2243" fmla="*/ 393640 h 693081"/>
                            <a:gd name="csX2244" fmla="*/ 129739 w 1619476"/>
                            <a:gd name="csY2244" fmla="*/ 390923 h 693081"/>
                            <a:gd name="csX2245" fmla="*/ 129739 w 1619476"/>
                            <a:gd name="csY2245" fmla="*/ 381972 h 693081"/>
                            <a:gd name="csX2246" fmla="*/ 129739 w 1619476"/>
                            <a:gd name="csY2246" fmla="*/ 369759 h 693081"/>
                            <a:gd name="csX2247" fmla="*/ 133383 w 1619476"/>
                            <a:gd name="csY2247" fmla="*/ 370178 h 693081"/>
                            <a:gd name="csX2248" fmla="*/ 133586 w 1619476"/>
                            <a:gd name="csY2248" fmla="*/ 370914 h 693081"/>
                            <a:gd name="csX2249" fmla="*/ 134627 w 1619476"/>
                            <a:gd name="csY2249" fmla="*/ 371232 h 693081"/>
                            <a:gd name="csX2250" fmla="*/ 136087 w 1619476"/>
                            <a:gd name="csY2250" fmla="*/ 372997 h 693081"/>
                            <a:gd name="csX2251" fmla="*/ 140988 w 1619476"/>
                            <a:gd name="csY2251" fmla="*/ 375180 h 693081"/>
                            <a:gd name="csX2252" fmla="*/ 141508 w 1619476"/>
                            <a:gd name="csY2252" fmla="*/ 376755 h 693081"/>
                            <a:gd name="csX2253" fmla="*/ 137243 w 1619476"/>
                            <a:gd name="csY2253" fmla="*/ 377694 h 693081"/>
                            <a:gd name="csX2254" fmla="*/ 134005 w 1619476"/>
                            <a:gd name="csY2254" fmla="*/ 374977 h 693081"/>
                            <a:gd name="csX2255" fmla="*/ 129511 w 1619476"/>
                            <a:gd name="csY2255" fmla="*/ 370483 h 693081"/>
                            <a:gd name="csX2256" fmla="*/ 129739 w 1619476"/>
                            <a:gd name="csY2256" fmla="*/ 369759 h 693081"/>
                            <a:gd name="csX2257" fmla="*/ 145584 w 1619476"/>
                            <a:gd name="csY2257" fmla="*/ 380398 h 693081"/>
                            <a:gd name="csX2258" fmla="*/ 147869 w 1619476"/>
                            <a:gd name="csY2258" fmla="*/ 383217 h 693081"/>
                            <a:gd name="csX2259" fmla="*/ 150167 w 1619476"/>
                            <a:gd name="csY2259" fmla="*/ 384359 h 693081"/>
                            <a:gd name="csX2260" fmla="*/ 153405 w 1619476"/>
                            <a:gd name="csY2260" fmla="*/ 384461 h 693081"/>
                            <a:gd name="csX2261" fmla="*/ 153405 w 1619476"/>
                            <a:gd name="csY2261" fmla="*/ 388638 h 693081"/>
                            <a:gd name="csX2262" fmla="*/ 147983 w 1619476"/>
                            <a:gd name="csY2262" fmla="*/ 391240 h 693081"/>
                            <a:gd name="csX2263" fmla="*/ 146104 w 1619476"/>
                            <a:gd name="csY2263" fmla="*/ 388536 h 693081"/>
                            <a:gd name="csX2264" fmla="*/ 139744 w 1619476"/>
                            <a:gd name="csY2264" fmla="*/ 381236 h 693081"/>
                            <a:gd name="csX2265" fmla="*/ 139744 w 1619476"/>
                            <a:gd name="csY2265" fmla="*/ 381211 h 693081"/>
                            <a:gd name="csX2266" fmla="*/ 140137 w 1619476"/>
                            <a:gd name="csY2266" fmla="*/ 381135 h 693081"/>
                            <a:gd name="csX2267" fmla="*/ 145584 w 1619476"/>
                            <a:gd name="csY2267" fmla="*/ 380398 h 693081"/>
                            <a:gd name="csX2268" fmla="*/ 142448 w 1619476"/>
                            <a:gd name="csY2268" fmla="*/ 291452 h 693081"/>
                            <a:gd name="csX2269" fmla="*/ 158724 w 1619476"/>
                            <a:gd name="csY2269" fmla="*/ 290830 h 693081"/>
                            <a:gd name="csX2270" fmla="*/ 164666 w 1619476"/>
                            <a:gd name="csY2270" fmla="*/ 291985 h 693081"/>
                            <a:gd name="csX2271" fmla="*/ 174670 w 1619476"/>
                            <a:gd name="csY2271" fmla="*/ 299907 h 693081"/>
                            <a:gd name="csX2272" fmla="*/ 176854 w 1619476"/>
                            <a:gd name="csY2272" fmla="*/ 302510 h 693081"/>
                            <a:gd name="csX2273" fmla="*/ 178111 w 1619476"/>
                            <a:gd name="csY2273" fmla="*/ 298549 h 693081"/>
                            <a:gd name="csX2274" fmla="*/ 169871 w 1619476"/>
                            <a:gd name="csY2274" fmla="*/ 284990 h 693081"/>
                            <a:gd name="csX2275" fmla="*/ 172690 w 1619476"/>
                            <a:gd name="csY2275" fmla="*/ 283644 h 693081"/>
                            <a:gd name="csX2276" fmla="*/ 181551 w 1619476"/>
                            <a:gd name="csY2276" fmla="*/ 281663 h 693081"/>
                            <a:gd name="csX2277" fmla="*/ 180726 w 1619476"/>
                            <a:gd name="csY2277" fmla="*/ 278642 h 693081"/>
                            <a:gd name="csX2278" fmla="*/ 182085 w 1619476"/>
                            <a:gd name="csY2278" fmla="*/ 275925 h 693081"/>
                            <a:gd name="csX2279" fmla="*/ 184154 w 1619476"/>
                            <a:gd name="csY2279" fmla="*/ 275506 h 693081"/>
                            <a:gd name="csX2280" fmla="*/ 190629 w 1619476"/>
                            <a:gd name="csY2280" fmla="*/ 251524 h 693081"/>
                            <a:gd name="csX2281" fmla="*/ 192076 w 1619476"/>
                            <a:gd name="csY2281" fmla="*/ 244757 h 693081"/>
                            <a:gd name="csX2282" fmla="*/ 195631 w 1619476"/>
                            <a:gd name="csY2282" fmla="*/ 244541 h 693081"/>
                            <a:gd name="csX2283" fmla="*/ 199059 w 1619476"/>
                            <a:gd name="csY2283" fmla="*/ 244541 h 693081"/>
                            <a:gd name="csX2284" fmla="*/ 198437 w 1619476"/>
                            <a:gd name="csY2284" fmla="*/ 249746 h 693081"/>
                            <a:gd name="csX2285" fmla="*/ 196672 w 1619476"/>
                            <a:gd name="csY2285" fmla="*/ 265184 h 693081"/>
                            <a:gd name="csX2286" fmla="*/ 194692 w 1619476"/>
                            <a:gd name="csY2286" fmla="*/ 300542 h 693081"/>
                            <a:gd name="csX2287" fmla="*/ 191150 w 1619476"/>
                            <a:gd name="csY2287" fmla="*/ 329412 h 693081"/>
                            <a:gd name="csX2288" fmla="*/ 191213 w 1619476"/>
                            <a:gd name="csY2288" fmla="*/ 329425 h 693081"/>
                            <a:gd name="csX2289" fmla="*/ 191099 w 1619476"/>
                            <a:gd name="csY2289" fmla="*/ 330098 h 693081"/>
                            <a:gd name="csX2290" fmla="*/ 191200 w 1619476"/>
                            <a:gd name="csY2290" fmla="*/ 330275 h 693081"/>
                            <a:gd name="csX2291" fmla="*/ 191226 w 1619476"/>
                            <a:gd name="csY2291" fmla="*/ 330275 h 693081"/>
                            <a:gd name="csX2292" fmla="*/ 191378 w 1619476"/>
                            <a:gd name="csY2292" fmla="*/ 330148 h 693081"/>
                            <a:gd name="csX2293" fmla="*/ 191492 w 1619476"/>
                            <a:gd name="csY2293" fmla="*/ 329488 h 693081"/>
                            <a:gd name="csX2294" fmla="*/ 195530 w 1619476"/>
                            <a:gd name="csY2294" fmla="*/ 308566 h 693081"/>
                            <a:gd name="csX2295" fmla="*/ 196152 w 1619476"/>
                            <a:gd name="csY2295" fmla="*/ 305430 h 693081"/>
                            <a:gd name="csX2296" fmla="*/ 197078 w 1619476"/>
                            <a:gd name="csY2296" fmla="*/ 307207 h 693081"/>
                            <a:gd name="csX2297" fmla="*/ 201154 w 1619476"/>
                            <a:gd name="csY2297" fmla="*/ 322010 h 693081"/>
                            <a:gd name="csX2298" fmla="*/ 202512 w 1619476"/>
                            <a:gd name="csY2298" fmla="*/ 344850 h 693081"/>
                            <a:gd name="csX2299" fmla="*/ 200532 w 1619476"/>
                            <a:gd name="csY2299" fmla="*/ 360796 h 693081"/>
                            <a:gd name="csX2300" fmla="*/ 197193 w 1619476"/>
                            <a:gd name="csY2300" fmla="*/ 369543 h 693081"/>
                            <a:gd name="csX2301" fmla="*/ 192292 w 1619476"/>
                            <a:gd name="csY2301" fmla="*/ 382899 h 693081"/>
                            <a:gd name="csX2302" fmla="*/ 190210 w 1619476"/>
                            <a:gd name="csY2302" fmla="*/ 397702 h 693081"/>
                            <a:gd name="csX2303" fmla="*/ 190286 w 1619476"/>
                            <a:gd name="csY2303" fmla="*/ 397677 h 693081"/>
                            <a:gd name="csX2304" fmla="*/ 190223 w 1619476"/>
                            <a:gd name="csY2304" fmla="*/ 397893 h 693081"/>
                            <a:gd name="csX2305" fmla="*/ 190286 w 1619476"/>
                            <a:gd name="csY2305" fmla="*/ 398045 h 693081"/>
                            <a:gd name="csX2306" fmla="*/ 190210 w 1619476"/>
                            <a:gd name="csY2306" fmla="*/ 398020 h 693081"/>
                            <a:gd name="csX2307" fmla="*/ 184573 w 1619476"/>
                            <a:gd name="csY2307" fmla="*/ 444943 h 693081"/>
                            <a:gd name="csX2308" fmla="*/ 184053 w 1619476"/>
                            <a:gd name="csY2308" fmla="*/ 456192 h 693081"/>
                            <a:gd name="csX2309" fmla="*/ 189169 w 1619476"/>
                            <a:gd name="csY2309" fmla="*/ 464126 h 693081"/>
                            <a:gd name="csX2310" fmla="*/ 241400 w 1619476"/>
                            <a:gd name="csY2310" fmla="*/ 474550 h 693081"/>
                            <a:gd name="csX2311" fmla="*/ 231294 w 1619476"/>
                            <a:gd name="csY2311" fmla="*/ 475388 h 693081"/>
                            <a:gd name="csX2312" fmla="*/ 231294 w 1619476"/>
                            <a:gd name="csY2312" fmla="*/ 475426 h 693081"/>
                            <a:gd name="csX2313" fmla="*/ 231053 w 1619476"/>
                            <a:gd name="csY2313" fmla="*/ 475400 h 693081"/>
                            <a:gd name="csX2314" fmla="*/ 230888 w 1619476"/>
                            <a:gd name="csY2314" fmla="*/ 475413 h 693081"/>
                            <a:gd name="csX2315" fmla="*/ 230748 w 1619476"/>
                            <a:gd name="csY2315" fmla="*/ 475629 h 693081"/>
                            <a:gd name="csX2316" fmla="*/ 230951 w 1619476"/>
                            <a:gd name="csY2316" fmla="*/ 475756 h 693081"/>
                            <a:gd name="csX2317" fmla="*/ 231053 w 1619476"/>
                            <a:gd name="csY2317" fmla="*/ 475756 h 693081"/>
                            <a:gd name="csX2318" fmla="*/ 231205 w 1619476"/>
                            <a:gd name="csY2318" fmla="*/ 475781 h 693081"/>
                            <a:gd name="csX2319" fmla="*/ 231180 w 1619476"/>
                            <a:gd name="csY2319" fmla="*/ 475806 h 693081"/>
                            <a:gd name="csX2320" fmla="*/ 243482 w 1619476"/>
                            <a:gd name="csY2320" fmla="*/ 476949 h 693081"/>
                            <a:gd name="csX2321" fmla="*/ 232741 w 1619476"/>
                            <a:gd name="csY2321" fmla="*/ 478092 h 693081"/>
                            <a:gd name="csX2322" fmla="*/ 232386 w 1619476"/>
                            <a:gd name="csY2322" fmla="*/ 478092 h 693081"/>
                            <a:gd name="csX2323" fmla="*/ 232272 w 1619476"/>
                            <a:gd name="csY2323" fmla="*/ 478193 h 693081"/>
                            <a:gd name="csX2324" fmla="*/ 232386 w 1619476"/>
                            <a:gd name="csY2324" fmla="*/ 478308 h 693081"/>
                            <a:gd name="csX2325" fmla="*/ 232741 w 1619476"/>
                            <a:gd name="csY2325" fmla="*/ 478308 h 693081"/>
                            <a:gd name="csX2326" fmla="*/ 235877 w 1619476"/>
                            <a:gd name="csY2326" fmla="*/ 480605 h 693081"/>
                            <a:gd name="csX2327" fmla="*/ 233579 w 1619476"/>
                            <a:gd name="csY2327" fmla="*/ 481329 h 693081"/>
                            <a:gd name="csX2328" fmla="*/ 219093 w 1619476"/>
                            <a:gd name="csY2328" fmla="*/ 480504 h 693081"/>
                            <a:gd name="csX2329" fmla="*/ 191353 w 1619476"/>
                            <a:gd name="csY2329" fmla="*/ 479450 h 693081"/>
                            <a:gd name="csX2330" fmla="*/ 177273 w 1619476"/>
                            <a:gd name="csY2330" fmla="*/ 479666 h 693081"/>
                            <a:gd name="csX2331" fmla="*/ 175089 w 1619476"/>
                            <a:gd name="csY2331" fmla="*/ 479666 h 693081"/>
                            <a:gd name="csX2332" fmla="*/ 172791 w 1619476"/>
                            <a:gd name="csY2332" fmla="*/ 479869 h 693081"/>
                            <a:gd name="csX2333" fmla="*/ 171433 w 1619476"/>
                            <a:gd name="csY2333" fmla="*/ 474867 h 693081"/>
                            <a:gd name="csX2334" fmla="*/ 173109 w 1619476"/>
                            <a:gd name="csY2334" fmla="*/ 473927 h 693081"/>
                            <a:gd name="csX2335" fmla="*/ 173528 w 1619476"/>
                            <a:gd name="csY2335" fmla="*/ 475908 h 693081"/>
                            <a:gd name="csX2336" fmla="*/ 176130 w 1619476"/>
                            <a:gd name="csY2336" fmla="*/ 477470 h 693081"/>
                            <a:gd name="csX2337" fmla="*/ 183011 w 1619476"/>
                            <a:gd name="csY2337" fmla="*/ 475908 h 693081"/>
                            <a:gd name="csX2338" fmla="*/ 207502 w 1619476"/>
                            <a:gd name="csY2338" fmla="*/ 477355 h 693081"/>
                            <a:gd name="csX2339" fmla="*/ 207502 w 1619476"/>
                            <a:gd name="csY2339" fmla="*/ 477317 h 693081"/>
                            <a:gd name="csX2340" fmla="*/ 207705 w 1619476"/>
                            <a:gd name="csY2340" fmla="*/ 477355 h 693081"/>
                            <a:gd name="csX2341" fmla="*/ 207781 w 1619476"/>
                            <a:gd name="csY2341" fmla="*/ 477355 h 693081"/>
                            <a:gd name="csX2342" fmla="*/ 207997 w 1619476"/>
                            <a:gd name="csY2342" fmla="*/ 477127 h 693081"/>
                            <a:gd name="csX2343" fmla="*/ 207768 w 1619476"/>
                            <a:gd name="csY2343" fmla="*/ 476924 h 693081"/>
                            <a:gd name="csX2344" fmla="*/ 207718 w 1619476"/>
                            <a:gd name="csY2344" fmla="*/ 476924 h 693081"/>
                            <a:gd name="csX2345" fmla="*/ 207591 w 1619476"/>
                            <a:gd name="csY2345" fmla="*/ 476898 h 693081"/>
                            <a:gd name="csX2346" fmla="*/ 207565 w 1619476"/>
                            <a:gd name="csY2346" fmla="*/ 476924 h 693081"/>
                            <a:gd name="csX2347" fmla="*/ 184154 w 1619476"/>
                            <a:gd name="csY2347" fmla="*/ 473927 h 693081"/>
                            <a:gd name="csX2348" fmla="*/ 177793 w 1619476"/>
                            <a:gd name="csY2348" fmla="*/ 473090 h 693081"/>
                            <a:gd name="csX2349" fmla="*/ 178631 w 1619476"/>
                            <a:gd name="csY2349" fmla="*/ 469014 h 693081"/>
                            <a:gd name="csX2350" fmla="*/ 178682 w 1619476"/>
                            <a:gd name="csY2350" fmla="*/ 468189 h 693081"/>
                            <a:gd name="csX2351" fmla="*/ 178530 w 1619476"/>
                            <a:gd name="csY2351" fmla="*/ 467148 h 693081"/>
                            <a:gd name="csX2352" fmla="*/ 178111 w 1619476"/>
                            <a:gd name="csY2352" fmla="*/ 457766 h 693081"/>
                            <a:gd name="csX2353" fmla="*/ 180206 w 1619476"/>
                            <a:gd name="csY2353" fmla="*/ 414080 h 693081"/>
                            <a:gd name="csX2354" fmla="*/ 181653 w 1619476"/>
                            <a:gd name="csY2354" fmla="*/ 397499 h 693081"/>
                            <a:gd name="csX2355" fmla="*/ 184052 w 1619476"/>
                            <a:gd name="csY2355" fmla="*/ 388942 h 693081"/>
                            <a:gd name="csX2356" fmla="*/ 185411 w 1619476"/>
                            <a:gd name="csY2356" fmla="*/ 384689 h 693081"/>
                            <a:gd name="csX2357" fmla="*/ 190210 w 1619476"/>
                            <a:gd name="csY2357" fmla="*/ 356314 h 693081"/>
                            <a:gd name="csX2358" fmla="*/ 187709 w 1619476"/>
                            <a:gd name="csY2358" fmla="*/ 328167 h 693081"/>
                            <a:gd name="csX2359" fmla="*/ 186757 w 1619476"/>
                            <a:gd name="csY2359" fmla="*/ 326492 h 693081"/>
                            <a:gd name="csX2360" fmla="*/ 178936 w 1619476"/>
                            <a:gd name="csY2360" fmla="*/ 311790 h 693081"/>
                            <a:gd name="csX2361" fmla="*/ 175813 w 1619476"/>
                            <a:gd name="csY2361" fmla="*/ 306470 h 693081"/>
                            <a:gd name="csX2362" fmla="*/ 171331 w 1619476"/>
                            <a:gd name="csY2362" fmla="*/ 300846 h 693081"/>
                            <a:gd name="csX2363" fmla="*/ 166646 w 1619476"/>
                            <a:gd name="csY2363" fmla="*/ 295324 h 693081"/>
                            <a:gd name="csX2364" fmla="*/ 158292 w 1619476"/>
                            <a:gd name="csY2364" fmla="*/ 293229 h 693081"/>
                            <a:gd name="csX2365" fmla="*/ 148809 w 1619476"/>
                            <a:gd name="csY2365" fmla="*/ 291045 h 693081"/>
                            <a:gd name="csX2366" fmla="*/ 145368 w 1619476"/>
                            <a:gd name="csY2366" fmla="*/ 291248 h 693081"/>
                            <a:gd name="csX2367" fmla="*/ 142448 w 1619476"/>
                            <a:gd name="csY2367" fmla="*/ 291451 h 693081"/>
                            <a:gd name="csX2368" fmla="*/ 145901 w 1619476"/>
                            <a:gd name="csY2368" fmla="*/ 120364 h 693081"/>
                            <a:gd name="csX2369" fmla="*/ 143908 w 1619476"/>
                            <a:gd name="csY2369" fmla="*/ 115146 h 693081"/>
                            <a:gd name="csX2370" fmla="*/ 145990 w 1619476"/>
                            <a:gd name="csY2370" fmla="*/ 113381 h 693081"/>
                            <a:gd name="csX2371" fmla="*/ 146206 w 1619476"/>
                            <a:gd name="csY2371" fmla="*/ 112124 h 693081"/>
                            <a:gd name="csX2372" fmla="*/ 148187 w 1619476"/>
                            <a:gd name="csY2372" fmla="*/ 110664 h 693081"/>
                            <a:gd name="csX2373" fmla="*/ 148910 w 1619476"/>
                            <a:gd name="csY2373" fmla="*/ 113686 h 693081"/>
                            <a:gd name="csX2374" fmla="*/ 145901 w 1619476"/>
                            <a:gd name="csY2374" fmla="*/ 120364 h 693081"/>
                            <a:gd name="csX2375" fmla="*/ 144327 w 1619476"/>
                            <a:gd name="csY2375" fmla="*/ 123804 h 693081"/>
                            <a:gd name="csX2376" fmla="*/ 144543 w 1619476"/>
                            <a:gd name="csY2376" fmla="*/ 122763 h 693081"/>
                            <a:gd name="csX2377" fmla="*/ 143908 w 1619476"/>
                            <a:gd name="csY2377" fmla="*/ 120465 h 693081"/>
                            <a:gd name="csX2378" fmla="*/ 145482 w 1619476"/>
                            <a:gd name="csY2378" fmla="*/ 122763 h 693081"/>
                            <a:gd name="csX2379" fmla="*/ 144327 w 1619476"/>
                            <a:gd name="csY2379" fmla="*/ 123804 h 693081"/>
                            <a:gd name="csX2380" fmla="*/ 138804 w 1619476"/>
                            <a:gd name="csY2380" fmla="*/ 98260 h 693081"/>
                            <a:gd name="csX2381" fmla="*/ 141204 w 1619476"/>
                            <a:gd name="csY2381" fmla="*/ 80334 h 693081"/>
                            <a:gd name="csX2382" fmla="*/ 142029 w 1619476"/>
                            <a:gd name="csY2382" fmla="*/ 80537 h 693081"/>
                            <a:gd name="csX2383" fmla="*/ 143286 w 1619476"/>
                            <a:gd name="csY2383" fmla="*/ 82099 h 693081"/>
                            <a:gd name="csX2384" fmla="*/ 149228 w 1619476"/>
                            <a:gd name="csY2384" fmla="*/ 88777 h 693081"/>
                            <a:gd name="csX2385" fmla="*/ 151843 w 1619476"/>
                            <a:gd name="csY2385" fmla="*/ 99403 h 693081"/>
                            <a:gd name="csX2386" fmla="*/ 152363 w 1619476"/>
                            <a:gd name="csY2386" fmla="*/ 102844 h 693081"/>
                            <a:gd name="csX2387" fmla="*/ 151322 w 1619476"/>
                            <a:gd name="csY2387" fmla="*/ 102958 h 693081"/>
                            <a:gd name="csX2388" fmla="*/ 150370 w 1619476"/>
                            <a:gd name="csY2388" fmla="*/ 108379 h 693081"/>
                            <a:gd name="csX2389" fmla="*/ 149228 w 1619476"/>
                            <a:gd name="csY2389" fmla="*/ 102640 h 693081"/>
                            <a:gd name="csX2390" fmla="*/ 148085 w 1619476"/>
                            <a:gd name="csY2390" fmla="*/ 88980 h 693081"/>
                            <a:gd name="csX2391" fmla="*/ 145051 w 1619476"/>
                            <a:gd name="csY2391" fmla="*/ 85120 h 693081"/>
                            <a:gd name="csX2392" fmla="*/ 142651 w 1619476"/>
                            <a:gd name="csY2392" fmla="*/ 83457 h 693081"/>
                            <a:gd name="csX2393" fmla="*/ 143387 w 1619476"/>
                            <a:gd name="csY2393" fmla="*/ 86060 h 693081"/>
                            <a:gd name="csX2394" fmla="*/ 144758 w 1619476"/>
                            <a:gd name="csY2394" fmla="*/ 90021 h 693081"/>
                            <a:gd name="csX2395" fmla="*/ 145584 w 1619476"/>
                            <a:gd name="csY2395" fmla="*/ 92420 h 693081"/>
                            <a:gd name="csX2396" fmla="*/ 144644 w 1619476"/>
                            <a:gd name="csY2396" fmla="*/ 99301 h 693081"/>
                            <a:gd name="csX2397" fmla="*/ 143819 w 1619476"/>
                            <a:gd name="csY2397" fmla="*/ 98159 h 693081"/>
                            <a:gd name="csX2398" fmla="*/ 140810 w 1619476"/>
                            <a:gd name="csY2398" fmla="*/ 93195 h 693081"/>
                            <a:gd name="csX2399" fmla="*/ 140721 w 1619476"/>
                            <a:gd name="csY2399" fmla="*/ 92560 h 693081"/>
                            <a:gd name="csX2400" fmla="*/ 140556 w 1619476"/>
                            <a:gd name="csY2400" fmla="*/ 92433 h 693081"/>
                            <a:gd name="csX2401" fmla="*/ 140429 w 1619476"/>
                            <a:gd name="csY2401" fmla="*/ 92585 h 693081"/>
                            <a:gd name="csX2402" fmla="*/ 140543 w 1619476"/>
                            <a:gd name="csY2402" fmla="*/ 93360 h 693081"/>
                            <a:gd name="csX2403" fmla="*/ 140467 w 1619476"/>
                            <a:gd name="csY2403" fmla="*/ 93360 h 693081"/>
                            <a:gd name="csX2404" fmla="*/ 144543 w 1619476"/>
                            <a:gd name="csY2404" fmla="*/ 107020 h 693081"/>
                            <a:gd name="csX2405" fmla="*/ 146523 w 1619476"/>
                            <a:gd name="csY2405" fmla="*/ 108684 h 693081"/>
                            <a:gd name="csX2406" fmla="*/ 144758 w 1619476"/>
                            <a:gd name="csY2406" fmla="*/ 110144 h 693081"/>
                            <a:gd name="csX2407" fmla="*/ 143908 w 1619476"/>
                            <a:gd name="csY2407" fmla="*/ 108785 h 693081"/>
                            <a:gd name="csX2408" fmla="*/ 138804 w 1619476"/>
                            <a:gd name="csY2408" fmla="*/ 98260 h 693081"/>
                            <a:gd name="csX2409" fmla="*/ 161949 w 1619476"/>
                            <a:gd name="csY2409" fmla="*/ 130063 h 693081"/>
                            <a:gd name="csX2410" fmla="*/ 155068 w 1619476"/>
                            <a:gd name="csY2410" fmla="*/ 128603 h 693081"/>
                            <a:gd name="csX2411" fmla="*/ 151526 w 1619476"/>
                            <a:gd name="csY2411" fmla="*/ 126102 h 693081"/>
                            <a:gd name="csX2412" fmla="*/ 150370 w 1619476"/>
                            <a:gd name="csY2412" fmla="*/ 122446 h 693081"/>
                            <a:gd name="csX2413" fmla="*/ 150142 w 1619476"/>
                            <a:gd name="csY2413" fmla="*/ 121887 h 693081"/>
                            <a:gd name="csX2414" fmla="*/ 150485 w 1619476"/>
                            <a:gd name="csY2414" fmla="*/ 122357 h 693081"/>
                            <a:gd name="csX2415" fmla="*/ 152770 w 1619476"/>
                            <a:gd name="csY2415" fmla="*/ 124122 h 693081"/>
                            <a:gd name="csX2416" fmla="*/ 161949 w 1619476"/>
                            <a:gd name="csY2416" fmla="*/ 130063 h 693081"/>
                            <a:gd name="csX2417" fmla="*/ 157150 w 1619476"/>
                            <a:gd name="csY2417" fmla="*/ 112543 h 693081"/>
                            <a:gd name="csX2418" fmla="*/ 159562 w 1619476"/>
                            <a:gd name="csY2418" fmla="*/ 111299 h 693081"/>
                            <a:gd name="csX2419" fmla="*/ 162685 w 1619476"/>
                            <a:gd name="csY2419" fmla="*/ 111299 h 693081"/>
                            <a:gd name="csX2420" fmla="*/ 164983 w 1619476"/>
                            <a:gd name="csY2420" fmla="*/ 112746 h 693081"/>
                            <a:gd name="csX2421" fmla="*/ 163193 w 1619476"/>
                            <a:gd name="csY2421" fmla="*/ 112848 h 693081"/>
                            <a:gd name="csX2422" fmla="*/ 157772 w 1619476"/>
                            <a:gd name="csY2422" fmla="*/ 114105 h 693081"/>
                            <a:gd name="csX2423" fmla="*/ 156007 w 1619476"/>
                            <a:gd name="csY2423" fmla="*/ 114625 h 693081"/>
                            <a:gd name="csX2424" fmla="*/ 155271 w 1619476"/>
                            <a:gd name="csY2424" fmla="*/ 114105 h 693081"/>
                            <a:gd name="csX2425" fmla="*/ 157150 w 1619476"/>
                            <a:gd name="csY2425" fmla="*/ 112543 h 693081"/>
                            <a:gd name="csX2426" fmla="*/ 158089 w 1619476"/>
                            <a:gd name="csY2426" fmla="*/ 103999 h 693081"/>
                            <a:gd name="csX2427" fmla="*/ 164031 w 1619476"/>
                            <a:gd name="csY2427" fmla="*/ 103364 h 693081"/>
                            <a:gd name="csX2428" fmla="*/ 170811 w 1619476"/>
                            <a:gd name="csY2428" fmla="*/ 106500 h 693081"/>
                            <a:gd name="csX2429" fmla="*/ 172169 w 1619476"/>
                            <a:gd name="csY2429" fmla="*/ 108379 h 693081"/>
                            <a:gd name="csX2430" fmla="*/ 170595 w 1619476"/>
                            <a:gd name="csY2430" fmla="*/ 107643 h 693081"/>
                            <a:gd name="csX2431" fmla="*/ 157467 w 1619476"/>
                            <a:gd name="csY2431" fmla="*/ 104723 h 693081"/>
                            <a:gd name="csX2432" fmla="*/ 155690 w 1619476"/>
                            <a:gd name="csY2432" fmla="*/ 104621 h 693081"/>
                            <a:gd name="csX2433" fmla="*/ 158089 w 1619476"/>
                            <a:gd name="csY2433" fmla="*/ 103999 h 693081"/>
                            <a:gd name="csX2434" fmla="*/ 165186 w 1619476"/>
                            <a:gd name="csY2434" fmla="*/ 97943 h 693081"/>
                            <a:gd name="csX2435" fmla="*/ 165707 w 1619476"/>
                            <a:gd name="csY2435" fmla="*/ 93982 h 693081"/>
                            <a:gd name="csX2436" fmla="*/ 167472 w 1619476"/>
                            <a:gd name="csY2436" fmla="*/ 89399 h 693081"/>
                            <a:gd name="csX2437" fmla="*/ 168932 w 1619476"/>
                            <a:gd name="csY2437" fmla="*/ 84498 h 693081"/>
                            <a:gd name="csX2438" fmla="*/ 171331 w 1619476"/>
                            <a:gd name="csY2438" fmla="*/ 78658 h 693081"/>
                            <a:gd name="csX2439" fmla="*/ 171331 w 1619476"/>
                            <a:gd name="csY2439" fmla="*/ 78442 h 693081"/>
                            <a:gd name="csX2440" fmla="*/ 172690 w 1619476"/>
                            <a:gd name="csY2440" fmla="*/ 80220 h 693081"/>
                            <a:gd name="csX2441" fmla="*/ 173109 w 1619476"/>
                            <a:gd name="csY2441" fmla="*/ 83241 h 693081"/>
                            <a:gd name="csX2442" fmla="*/ 171027 w 1619476"/>
                            <a:gd name="csY2442" fmla="*/ 91583 h 693081"/>
                            <a:gd name="csX2443" fmla="*/ 168627 w 1619476"/>
                            <a:gd name="csY2443" fmla="*/ 97626 h 693081"/>
                            <a:gd name="csX2444" fmla="*/ 164755 w 1619476"/>
                            <a:gd name="csY2444" fmla="*/ 100660 h 693081"/>
                            <a:gd name="csX2445" fmla="*/ 165186 w 1619476"/>
                            <a:gd name="csY2445" fmla="*/ 97943 h 693081"/>
                            <a:gd name="csX2446" fmla="*/ 157937 w 1619476"/>
                            <a:gd name="csY2446" fmla="*/ 117444 h 693081"/>
                            <a:gd name="csX2447" fmla="*/ 159435 w 1619476"/>
                            <a:gd name="csY2447" fmla="*/ 119805 h 693081"/>
                            <a:gd name="csX2448" fmla="*/ 162266 w 1619476"/>
                            <a:gd name="csY2448" fmla="*/ 116606 h 693081"/>
                            <a:gd name="csX2449" fmla="*/ 162685 w 1619476"/>
                            <a:gd name="csY2449" fmla="*/ 116301 h 693081"/>
                            <a:gd name="csX2450" fmla="*/ 163409 w 1619476"/>
                            <a:gd name="csY2450" fmla="*/ 120148 h 693081"/>
                            <a:gd name="csX2451" fmla="*/ 158204 w 1619476"/>
                            <a:gd name="csY2451" fmla="*/ 120148 h 693081"/>
                            <a:gd name="csX2452" fmla="*/ 157353 w 1619476"/>
                            <a:gd name="csY2452" fmla="*/ 117545 h 693081"/>
                            <a:gd name="csX2453" fmla="*/ 157937 w 1619476"/>
                            <a:gd name="csY2453" fmla="*/ 117444 h 693081"/>
                            <a:gd name="csX2454" fmla="*/ 160882 w 1619476"/>
                            <a:gd name="csY2454" fmla="*/ 117977 h 693081"/>
                            <a:gd name="csX2455" fmla="*/ 159854 w 1619476"/>
                            <a:gd name="csY2455" fmla="*/ 118650 h 693081"/>
                            <a:gd name="csX2456" fmla="*/ 158838 w 1619476"/>
                            <a:gd name="csY2456" fmla="*/ 117977 h 693081"/>
                            <a:gd name="csX2457" fmla="*/ 159854 w 1619476"/>
                            <a:gd name="csY2457" fmla="*/ 117304 h 693081"/>
                            <a:gd name="csX2458" fmla="*/ 160882 w 1619476"/>
                            <a:gd name="csY2458" fmla="*/ 117977 h 693081"/>
                            <a:gd name="csX2459" fmla="*/ 157353 w 1619476"/>
                            <a:gd name="csY2459" fmla="*/ 116301 h 693081"/>
                            <a:gd name="csX2460" fmla="*/ 158724 w 1619476"/>
                            <a:gd name="csY2460" fmla="*/ 115057 h 693081"/>
                            <a:gd name="csX2461" fmla="*/ 161632 w 1619476"/>
                            <a:gd name="csY2461" fmla="*/ 114308 h 693081"/>
                            <a:gd name="csX2462" fmla="*/ 164234 w 1619476"/>
                            <a:gd name="csY2462" fmla="*/ 114943 h 693081"/>
                            <a:gd name="csX2463" fmla="*/ 162266 w 1619476"/>
                            <a:gd name="csY2463" fmla="*/ 115260 h 693081"/>
                            <a:gd name="csX2464" fmla="*/ 157353 w 1619476"/>
                            <a:gd name="csY2464" fmla="*/ 116301 h 693081"/>
                            <a:gd name="csX2465" fmla="*/ 175292 w 1619476"/>
                            <a:gd name="csY2465" fmla="*/ 118701 h 693081"/>
                            <a:gd name="csX2466" fmla="*/ 179990 w 1619476"/>
                            <a:gd name="csY2466" fmla="*/ 123284 h 693081"/>
                            <a:gd name="csX2467" fmla="*/ 184573 w 1619476"/>
                            <a:gd name="csY2467" fmla="*/ 127143 h 693081"/>
                            <a:gd name="csX2468" fmla="*/ 185513 w 1619476"/>
                            <a:gd name="csY2468" fmla="*/ 127867 h 693081"/>
                            <a:gd name="csX2469" fmla="*/ 186452 w 1619476"/>
                            <a:gd name="csY2469" fmla="*/ 128819 h 693081"/>
                            <a:gd name="csX2470" fmla="*/ 189994 w 1619476"/>
                            <a:gd name="csY2470" fmla="*/ 130266 h 693081"/>
                            <a:gd name="csX2471" fmla="*/ 190210 w 1619476"/>
                            <a:gd name="csY2471" fmla="*/ 132767 h 693081"/>
                            <a:gd name="csX2472" fmla="*/ 187392 w 1619476"/>
                            <a:gd name="csY2472" fmla="*/ 131422 h 693081"/>
                            <a:gd name="csX2473" fmla="*/ 186757 w 1619476"/>
                            <a:gd name="csY2473" fmla="*/ 131523 h 693081"/>
                            <a:gd name="csX2474" fmla="*/ 184472 w 1619476"/>
                            <a:gd name="csY2474" fmla="*/ 129759 h 693081"/>
                            <a:gd name="csX2475" fmla="*/ 182085 w 1619476"/>
                            <a:gd name="csY2475" fmla="*/ 130165 h 693081"/>
                            <a:gd name="csX2476" fmla="*/ 183012 w 1619476"/>
                            <a:gd name="csY2476" fmla="*/ 133910 h 693081"/>
                            <a:gd name="csX2477" fmla="*/ 187506 w 1619476"/>
                            <a:gd name="csY2477" fmla="*/ 136944 h 693081"/>
                            <a:gd name="csX2478" fmla="*/ 188534 w 1619476"/>
                            <a:gd name="csY2478" fmla="*/ 139649 h 693081"/>
                            <a:gd name="csX2479" fmla="*/ 184472 w 1619476"/>
                            <a:gd name="csY2479" fmla="*/ 143089 h 693081"/>
                            <a:gd name="csX2480" fmla="*/ 178936 w 1619476"/>
                            <a:gd name="csY2480" fmla="*/ 143292 h 693081"/>
                            <a:gd name="csX2481" fmla="*/ 174150 w 1619476"/>
                            <a:gd name="csY2481" fmla="*/ 141845 h 693081"/>
                            <a:gd name="csX2482" fmla="*/ 173007 w 1619476"/>
                            <a:gd name="csY2482" fmla="*/ 143825 h 693081"/>
                            <a:gd name="csX2483" fmla="*/ 167789 w 1619476"/>
                            <a:gd name="csY2483" fmla="*/ 143394 h 693081"/>
                            <a:gd name="csX2484" fmla="*/ 159245 w 1619476"/>
                            <a:gd name="csY2484" fmla="*/ 142683 h 693081"/>
                            <a:gd name="csX2485" fmla="*/ 152160 w 1619476"/>
                            <a:gd name="csY2485" fmla="*/ 138087 h 693081"/>
                            <a:gd name="csX2486" fmla="*/ 149647 w 1619476"/>
                            <a:gd name="csY2486" fmla="*/ 132971 h 693081"/>
                            <a:gd name="csX2487" fmla="*/ 148606 w 1619476"/>
                            <a:gd name="csY2487" fmla="*/ 127232 h 693081"/>
                            <a:gd name="csX2488" fmla="*/ 150485 w 1619476"/>
                            <a:gd name="csY2488" fmla="*/ 130165 h 693081"/>
                            <a:gd name="csX2489" fmla="*/ 152364 w 1619476"/>
                            <a:gd name="csY2489" fmla="*/ 133402 h 693081"/>
                            <a:gd name="csX2490" fmla="*/ 159448 w 1619476"/>
                            <a:gd name="csY2490" fmla="*/ 139763 h 693081"/>
                            <a:gd name="csX2491" fmla="*/ 172690 w 1619476"/>
                            <a:gd name="csY2491" fmla="*/ 141324 h 693081"/>
                            <a:gd name="csX2492" fmla="*/ 173426 w 1619476"/>
                            <a:gd name="csY2492" fmla="*/ 140271 h 693081"/>
                            <a:gd name="csX2493" fmla="*/ 169249 w 1619476"/>
                            <a:gd name="csY2493" fmla="*/ 136944 h 693081"/>
                            <a:gd name="csX2494" fmla="*/ 172169 w 1619476"/>
                            <a:gd name="csY2494" fmla="*/ 136944 h 693081"/>
                            <a:gd name="csX2495" fmla="*/ 179253 w 1619476"/>
                            <a:gd name="csY2495" fmla="*/ 141528 h 693081"/>
                            <a:gd name="csX2496" fmla="*/ 183011 w 1619476"/>
                            <a:gd name="csY2496" fmla="*/ 141324 h 693081"/>
                            <a:gd name="csX2497" fmla="*/ 181234 w 1619476"/>
                            <a:gd name="csY2497" fmla="*/ 140588 h 693081"/>
                            <a:gd name="csX2498" fmla="*/ 179165 w 1619476"/>
                            <a:gd name="csY2498" fmla="*/ 139026 h 693081"/>
                            <a:gd name="csX2499" fmla="*/ 178212 w 1619476"/>
                            <a:gd name="csY2499" fmla="*/ 136525 h 693081"/>
                            <a:gd name="csX2500" fmla="*/ 180510 w 1619476"/>
                            <a:gd name="csY2500" fmla="*/ 135891 h 693081"/>
                            <a:gd name="csX2501" fmla="*/ 183012 w 1619476"/>
                            <a:gd name="csY2501" fmla="*/ 136119 h 693081"/>
                            <a:gd name="csX2502" fmla="*/ 181653 w 1619476"/>
                            <a:gd name="csY2502" fmla="*/ 135484 h 693081"/>
                            <a:gd name="csX2503" fmla="*/ 178631 w 1619476"/>
                            <a:gd name="csY2503" fmla="*/ 132666 h 693081"/>
                            <a:gd name="csX2504" fmla="*/ 177997 w 1619476"/>
                            <a:gd name="csY2504" fmla="*/ 129644 h 693081"/>
                            <a:gd name="csX2505" fmla="*/ 180092 w 1619476"/>
                            <a:gd name="csY2505" fmla="*/ 128819 h 693081"/>
                            <a:gd name="csX2506" fmla="*/ 180206 w 1619476"/>
                            <a:gd name="csY2506" fmla="*/ 126001 h 693081"/>
                            <a:gd name="csX2507" fmla="*/ 171230 w 1619476"/>
                            <a:gd name="csY2507" fmla="*/ 117748 h 693081"/>
                            <a:gd name="csX2508" fmla="*/ 170392 w 1619476"/>
                            <a:gd name="csY2508" fmla="*/ 115577 h 693081"/>
                            <a:gd name="csX2509" fmla="*/ 170493 w 1619476"/>
                            <a:gd name="csY2509" fmla="*/ 115463 h 693081"/>
                            <a:gd name="csX2510" fmla="*/ 175292 w 1619476"/>
                            <a:gd name="csY2510" fmla="*/ 118701 h 693081"/>
                            <a:gd name="csX2511" fmla="*/ 178835 w 1619476"/>
                            <a:gd name="csY2511" fmla="*/ 117939 h 693081"/>
                            <a:gd name="csX2512" fmla="*/ 178733 w 1619476"/>
                            <a:gd name="csY2512" fmla="*/ 118167 h 693081"/>
                            <a:gd name="csX2513" fmla="*/ 181348 w 1619476"/>
                            <a:gd name="csY2513" fmla="*/ 120465 h 693081"/>
                            <a:gd name="csX2514" fmla="*/ 185513 w 1619476"/>
                            <a:gd name="csY2514" fmla="*/ 125467 h 693081"/>
                            <a:gd name="csX2515" fmla="*/ 186033 w 1619476"/>
                            <a:gd name="csY2515" fmla="*/ 126724 h 693081"/>
                            <a:gd name="csX2516" fmla="*/ 182707 w 1619476"/>
                            <a:gd name="csY2516" fmla="*/ 123703 h 693081"/>
                            <a:gd name="csX2517" fmla="*/ 178530 w 1619476"/>
                            <a:gd name="csY2517" fmla="*/ 118383 h 693081"/>
                            <a:gd name="csX2518" fmla="*/ 178098 w 1619476"/>
                            <a:gd name="csY2518" fmla="*/ 117888 h 693081"/>
                            <a:gd name="csX2519" fmla="*/ 178834 w 1619476"/>
                            <a:gd name="csY2519" fmla="*/ 117939 h 693081"/>
                            <a:gd name="csX2520" fmla="*/ 192914 w 1619476"/>
                            <a:gd name="csY2520" fmla="*/ 134951 h 693081"/>
                            <a:gd name="csX2521" fmla="*/ 193333 w 1619476"/>
                            <a:gd name="csY2521" fmla="*/ 135573 h 693081"/>
                            <a:gd name="csX2522" fmla="*/ 189575 w 1619476"/>
                            <a:gd name="csY2522" fmla="*/ 142784 h 693081"/>
                            <a:gd name="csX2523" fmla="*/ 189575 w 1619476"/>
                            <a:gd name="csY2523" fmla="*/ 141845 h 693081"/>
                            <a:gd name="csX2524" fmla="*/ 192698 w 1619476"/>
                            <a:gd name="csY2524" fmla="*/ 136424 h 693081"/>
                            <a:gd name="csX2525" fmla="*/ 192914 w 1619476"/>
                            <a:gd name="csY2525" fmla="*/ 134951 h 693081"/>
                            <a:gd name="csX2526" fmla="*/ 182910 w 1619476"/>
                            <a:gd name="csY2526" fmla="*/ 168747 h 693081"/>
                            <a:gd name="csX2527" fmla="*/ 191657 w 1619476"/>
                            <a:gd name="csY2527" fmla="*/ 178117 h 693081"/>
                            <a:gd name="csX2528" fmla="*/ 202715 w 1619476"/>
                            <a:gd name="csY2528" fmla="*/ 201274 h 693081"/>
                            <a:gd name="csX2529" fmla="*/ 204798 w 1619476"/>
                            <a:gd name="csY2529" fmla="*/ 212738 h 693081"/>
                            <a:gd name="csX2530" fmla="*/ 202093 w 1619476"/>
                            <a:gd name="csY2530" fmla="*/ 225358 h 693081"/>
                            <a:gd name="csX2531" fmla="*/ 201357 w 1619476"/>
                            <a:gd name="csY2531" fmla="*/ 228176 h 693081"/>
                            <a:gd name="csX2532" fmla="*/ 199275 w 1619476"/>
                            <a:gd name="csY2532" fmla="*/ 225980 h 693081"/>
                            <a:gd name="csX2533" fmla="*/ 199275 w 1619476"/>
                            <a:gd name="csY2533" fmla="*/ 221917 h 693081"/>
                            <a:gd name="csX2534" fmla="*/ 198234 w 1619476"/>
                            <a:gd name="csY2534" fmla="*/ 207533 h 693081"/>
                            <a:gd name="csX2535" fmla="*/ 191657 w 1619476"/>
                            <a:gd name="csY2535" fmla="*/ 191777 h 693081"/>
                            <a:gd name="csX2536" fmla="*/ 189474 w 1619476"/>
                            <a:gd name="csY2536" fmla="*/ 188972 h 693081"/>
                            <a:gd name="csX2537" fmla="*/ 190312 w 1619476"/>
                            <a:gd name="csY2537" fmla="*/ 191155 h 693081"/>
                            <a:gd name="csX2538" fmla="*/ 196990 w 1619476"/>
                            <a:gd name="csY2538" fmla="*/ 218680 h 693081"/>
                            <a:gd name="csX2539" fmla="*/ 196571 w 1619476"/>
                            <a:gd name="csY2539" fmla="*/ 222133 h 693081"/>
                            <a:gd name="csX2540" fmla="*/ 193447 w 1619476"/>
                            <a:gd name="csY2540" fmla="*/ 220559 h 693081"/>
                            <a:gd name="csX2541" fmla="*/ 188534 w 1619476"/>
                            <a:gd name="csY2541" fmla="*/ 214617 h 693081"/>
                            <a:gd name="csX2542" fmla="*/ 188509 w 1619476"/>
                            <a:gd name="csY2542" fmla="*/ 214642 h 693081"/>
                            <a:gd name="csX2543" fmla="*/ 188471 w 1619476"/>
                            <a:gd name="csY2543" fmla="*/ 214452 h 693081"/>
                            <a:gd name="csX2544" fmla="*/ 188369 w 1619476"/>
                            <a:gd name="csY2544" fmla="*/ 214388 h 693081"/>
                            <a:gd name="csX2545" fmla="*/ 188306 w 1619476"/>
                            <a:gd name="csY2545" fmla="*/ 214464 h 693081"/>
                            <a:gd name="csX2546" fmla="*/ 188331 w 1619476"/>
                            <a:gd name="csY2546" fmla="*/ 214630 h 693081"/>
                            <a:gd name="csX2547" fmla="*/ 188331 w 1619476"/>
                            <a:gd name="csY2547" fmla="*/ 214617 h 693081"/>
                            <a:gd name="csX2548" fmla="*/ 186871 w 1619476"/>
                            <a:gd name="csY2548" fmla="*/ 223999 h 693081"/>
                            <a:gd name="csX2549" fmla="*/ 184256 w 1619476"/>
                            <a:gd name="csY2549" fmla="*/ 223059 h 693081"/>
                            <a:gd name="csX2550" fmla="*/ 181450 w 1619476"/>
                            <a:gd name="csY2550" fmla="*/ 222234 h 693081"/>
                            <a:gd name="csX2551" fmla="*/ 178631 w 1619476"/>
                            <a:gd name="csY2551" fmla="*/ 219619 h 693081"/>
                            <a:gd name="csX2552" fmla="*/ 177489 w 1619476"/>
                            <a:gd name="csY2552" fmla="*/ 218578 h 693081"/>
                            <a:gd name="csX2553" fmla="*/ 177171 w 1619476"/>
                            <a:gd name="csY2553" fmla="*/ 217321 h 693081"/>
                            <a:gd name="csX2554" fmla="*/ 174467 w 1619476"/>
                            <a:gd name="csY2554" fmla="*/ 213677 h 693081"/>
                            <a:gd name="csX2555" fmla="*/ 174467 w 1619476"/>
                            <a:gd name="csY2555" fmla="*/ 211697 h 693081"/>
                            <a:gd name="csX2556" fmla="*/ 172791 w 1619476"/>
                            <a:gd name="csY2556" fmla="*/ 208371 h 693081"/>
                            <a:gd name="csX2557" fmla="*/ 171534 w 1619476"/>
                            <a:gd name="csY2557" fmla="*/ 212217 h 693081"/>
                            <a:gd name="csX2558" fmla="*/ 170595 w 1619476"/>
                            <a:gd name="csY2558" fmla="*/ 219200 h 693081"/>
                            <a:gd name="csX2559" fmla="*/ 171027 w 1619476"/>
                            <a:gd name="csY2559" fmla="*/ 222958 h 693081"/>
                            <a:gd name="csX2560" fmla="*/ 174772 w 1619476"/>
                            <a:gd name="csY2560" fmla="*/ 223796 h 693081"/>
                            <a:gd name="csX2561" fmla="*/ 182288 w 1619476"/>
                            <a:gd name="csY2561" fmla="*/ 226081 h 693081"/>
                            <a:gd name="csX2562" fmla="*/ 199275 w 1619476"/>
                            <a:gd name="csY2562" fmla="*/ 230474 h 693081"/>
                            <a:gd name="csX2563" fmla="*/ 208251 w 1619476"/>
                            <a:gd name="csY2563" fmla="*/ 231820 h 693081"/>
                            <a:gd name="csX2564" fmla="*/ 219601 w 1619476"/>
                            <a:gd name="csY2564" fmla="*/ 231616 h 693081"/>
                            <a:gd name="csX2565" fmla="*/ 224299 w 1619476"/>
                            <a:gd name="csY2565" fmla="*/ 228684 h 693081"/>
                            <a:gd name="csX2566" fmla="*/ 229313 w 1619476"/>
                            <a:gd name="csY2566" fmla="*/ 225980 h 693081"/>
                            <a:gd name="csX2567" fmla="*/ 226698 w 1619476"/>
                            <a:gd name="csY2567" fmla="*/ 230575 h 693081"/>
                            <a:gd name="csX2568" fmla="*/ 226749 w 1619476"/>
                            <a:gd name="csY2568" fmla="*/ 230613 h 693081"/>
                            <a:gd name="csX2569" fmla="*/ 226216 w 1619476"/>
                            <a:gd name="csY2569" fmla="*/ 230817 h 693081"/>
                            <a:gd name="csX2570" fmla="*/ 226114 w 1619476"/>
                            <a:gd name="csY2570" fmla="*/ 230956 h 693081"/>
                            <a:gd name="csX2571" fmla="*/ 226228 w 1619476"/>
                            <a:gd name="csY2571" fmla="*/ 231045 h 693081"/>
                            <a:gd name="csX2572" fmla="*/ 226241 w 1619476"/>
                            <a:gd name="csY2572" fmla="*/ 231045 h 693081"/>
                            <a:gd name="csX2573" fmla="*/ 226812 w 1619476"/>
                            <a:gd name="csY2573" fmla="*/ 230829 h 693081"/>
                            <a:gd name="csX2574" fmla="*/ 226800 w 1619476"/>
                            <a:gd name="csY2574" fmla="*/ 230880 h 693081"/>
                            <a:gd name="csX2575" fmla="*/ 231916 w 1619476"/>
                            <a:gd name="csY2575" fmla="*/ 229115 h 693081"/>
                            <a:gd name="csX2576" fmla="*/ 235141 w 1619476"/>
                            <a:gd name="csY2576" fmla="*/ 228176 h 693081"/>
                            <a:gd name="csX2577" fmla="*/ 233262 w 1619476"/>
                            <a:gd name="csY2577" fmla="*/ 231198 h 693081"/>
                            <a:gd name="csX2578" fmla="*/ 230583 w 1619476"/>
                            <a:gd name="csY2578" fmla="*/ 233178 h 693081"/>
                            <a:gd name="csX2579" fmla="*/ 230545 w 1619476"/>
                            <a:gd name="csY2579" fmla="*/ 233191 h 693081"/>
                            <a:gd name="csX2580" fmla="*/ 230113 w 1619476"/>
                            <a:gd name="csY2580" fmla="*/ 233470 h 693081"/>
                            <a:gd name="csX2581" fmla="*/ 230126 w 1619476"/>
                            <a:gd name="csY2581" fmla="*/ 233622 h 693081"/>
                            <a:gd name="csX2582" fmla="*/ 230202 w 1619476"/>
                            <a:gd name="csY2582" fmla="*/ 233635 h 693081"/>
                            <a:gd name="csX2583" fmla="*/ 230278 w 1619476"/>
                            <a:gd name="csY2583" fmla="*/ 233597 h 693081"/>
                            <a:gd name="csX2584" fmla="*/ 230697 w 1619476"/>
                            <a:gd name="csY2584" fmla="*/ 233305 h 693081"/>
                            <a:gd name="csX2585" fmla="*/ 230773 w 1619476"/>
                            <a:gd name="csY2585" fmla="*/ 233381 h 693081"/>
                            <a:gd name="csX2586" fmla="*/ 240778 w 1619476"/>
                            <a:gd name="csY2586" fmla="*/ 232239 h 693081"/>
                            <a:gd name="csX2587" fmla="*/ 242657 w 1619476"/>
                            <a:gd name="csY2587" fmla="*/ 234321 h 693081"/>
                            <a:gd name="csX2588" fmla="*/ 238061 w 1619476"/>
                            <a:gd name="csY2588" fmla="*/ 235362 h 693081"/>
                            <a:gd name="csX2589" fmla="*/ 230583 w 1619476"/>
                            <a:gd name="csY2589" fmla="*/ 238028 h 693081"/>
                            <a:gd name="csX2590" fmla="*/ 230367 w 1619476"/>
                            <a:gd name="csY2590" fmla="*/ 238066 h 693081"/>
                            <a:gd name="csX2591" fmla="*/ 230227 w 1619476"/>
                            <a:gd name="csY2591" fmla="*/ 238256 h 693081"/>
                            <a:gd name="csX2592" fmla="*/ 230405 w 1619476"/>
                            <a:gd name="csY2592" fmla="*/ 238396 h 693081"/>
                            <a:gd name="csX2593" fmla="*/ 230431 w 1619476"/>
                            <a:gd name="csY2593" fmla="*/ 238396 h 693081"/>
                            <a:gd name="csX2594" fmla="*/ 230659 w 1619476"/>
                            <a:gd name="csY2594" fmla="*/ 238333 h 693081"/>
                            <a:gd name="csX2595" fmla="*/ 230659 w 1619476"/>
                            <a:gd name="csY2595" fmla="*/ 238396 h 693081"/>
                            <a:gd name="csX2596" fmla="*/ 240575 w 1619476"/>
                            <a:gd name="csY2596" fmla="*/ 243081 h 693081"/>
                            <a:gd name="csX2597" fmla="*/ 241082 w 1619476"/>
                            <a:gd name="csY2597" fmla="*/ 244960 h 693081"/>
                            <a:gd name="csX2598" fmla="*/ 233059 w 1619476"/>
                            <a:gd name="csY2598" fmla="*/ 241824 h 693081"/>
                            <a:gd name="csX2599" fmla="*/ 228158 w 1619476"/>
                            <a:gd name="csY2599" fmla="*/ 241202 h 693081"/>
                            <a:gd name="csX2600" fmla="*/ 228679 w 1619476"/>
                            <a:gd name="csY2600" fmla="*/ 241722 h 693081"/>
                            <a:gd name="csX2601" fmla="*/ 233478 w 1619476"/>
                            <a:gd name="csY2601" fmla="*/ 244541 h 693081"/>
                            <a:gd name="csX2602" fmla="*/ 235458 w 1619476"/>
                            <a:gd name="csY2602" fmla="*/ 246940 h 693081"/>
                            <a:gd name="csX2603" fmla="*/ 233795 w 1619476"/>
                            <a:gd name="csY2603" fmla="*/ 248184 h 693081"/>
                            <a:gd name="csX2604" fmla="*/ 228475 w 1619476"/>
                            <a:gd name="csY2604" fmla="*/ 244439 h 693081"/>
                            <a:gd name="csX2605" fmla="*/ 216478 w 1619476"/>
                            <a:gd name="csY2605" fmla="*/ 242040 h 693081"/>
                            <a:gd name="csX2606" fmla="*/ 196774 w 1619476"/>
                            <a:gd name="csY2606" fmla="*/ 242243 h 693081"/>
                            <a:gd name="csX2607" fmla="*/ 181145 w 1619476"/>
                            <a:gd name="csY2607" fmla="*/ 240999 h 693081"/>
                            <a:gd name="csX2608" fmla="*/ 164348 w 1619476"/>
                            <a:gd name="csY2608" fmla="*/ 239640 h 693081"/>
                            <a:gd name="csX2609" fmla="*/ 157670 w 1619476"/>
                            <a:gd name="csY2609" fmla="*/ 239335 h 693081"/>
                            <a:gd name="csX2610" fmla="*/ 152985 w 1619476"/>
                            <a:gd name="csY2610" fmla="*/ 225154 h 693081"/>
                            <a:gd name="csX2611" fmla="*/ 150992 w 1619476"/>
                            <a:gd name="csY2611" fmla="*/ 206479 h 693081"/>
                            <a:gd name="csX2612" fmla="*/ 153303 w 1619476"/>
                            <a:gd name="csY2612" fmla="*/ 212839 h 693081"/>
                            <a:gd name="csX2613" fmla="*/ 156528 w 1619476"/>
                            <a:gd name="csY2613" fmla="*/ 217753 h 693081"/>
                            <a:gd name="csX2614" fmla="*/ 156845 w 1619476"/>
                            <a:gd name="csY2614" fmla="*/ 225040 h 693081"/>
                            <a:gd name="csX2615" fmla="*/ 162571 w 1619476"/>
                            <a:gd name="csY2615" fmla="*/ 236415 h 693081"/>
                            <a:gd name="csX2616" fmla="*/ 163815 w 1619476"/>
                            <a:gd name="csY2616" fmla="*/ 236301 h 693081"/>
                            <a:gd name="csX2617" fmla="*/ 165491 w 1619476"/>
                            <a:gd name="csY2617" fmla="*/ 237038 h 693081"/>
                            <a:gd name="csX2618" fmla="*/ 171661 w 1619476"/>
                            <a:gd name="csY2618" fmla="*/ 237038 h 693081"/>
                            <a:gd name="csX2619" fmla="*/ 178631 w 1619476"/>
                            <a:gd name="csY2619" fmla="*/ 237977 h 693081"/>
                            <a:gd name="csX2620" fmla="*/ 184471 w 1619476"/>
                            <a:gd name="csY2620" fmla="*/ 238916 h 693081"/>
                            <a:gd name="csX2621" fmla="*/ 209495 w 1619476"/>
                            <a:gd name="csY2621" fmla="*/ 241418 h 693081"/>
                            <a:gd name="csX2622" fmla="*/ 209482 w 1619476"/>
                            <a:gd name="csY2622" fmla="*/ 241367 h 693081"/>
                            <a:gd name="csX2623" fmla="*/ 210206 w 1619476"/>
                            <a:gd name="csY2623" fmla="*/ 241583 h 693081"/>
                            <a:gd name="csX2624" fmla="*/ 210269 w 1619476"/>
                            <a:gd name="csY2624" fmla="*/ 241583 h 693081"/>
                            <a:gd name="csX2625" fmla="*/ 210434 w 1619476"/>
                            <a:gd name="csY2625" fmla="*/ 241481 h 693081"/>
                            <a:gd name="csX2626" fmla="*/ 210346 w 1619476"/>
                            <a:gd name="csY2626" fmla="*/ 241253 h 693081"/>
                            <a:gd name="csX2627" fmla="*/ 209558 w 1619476"/>
                            <a:gd name="csY2627" fmla="*/ 241037 h 693081"/>
                            <a:gd name="csX2628" fmla="*/ 209609 w 1619476"/>
                            <a:gd name="csY2628" fmla="*/ 240999 h 693081"/>
                            <a:gd name="csX2629" fmla="*/ 200316 w 1619476"/>
                            <a:gd name="csY2629" fmla="*/ 238396 h 693081"/>
                            <a:gd name="csX2630" fmla="*/ 192394 w 1619476"/>
                            <a:gd name="csY2630" fmla="*/ 236936 h 693081"/>
                            <a:gd name="csX2631" fmla="*/ 187392 w 1619476"/>
                            <a:gd name="csY2631" fmla="*/ 235362 h 693081"/>
                            <a:gd name="csX2632" fmla="*/ 185830 w 1619476"/>
                            <a:gd name="csY2632" fmla="*/ 234841 h 693081"/>
                            <a:gd name="csX2633" fmla="*/ 172474 w 1619476"/>
                            <a:gd name="csY2633" fmla="*/ 232658 h 693081"/>
                            <a:gd name="csX2634" fmla="*/ 165605 w 1619476"/>
                            <a:gd name="csY2634" fmla="*/ 228684 h 693081"/>
                            <a:gd name="csX2635" fmla="*/ 164755 w 1619476"/>
                            <a:gd name="csY2635" fmla="*/ 228481 h 693081"/>
                            <a:gd name="csX2636" fmla="*/ 161225 w 1619476"/>
                            <a:gd name="csY2636" fmla="*/ 223694 h 693081"/>
                            <a:gd name="csX2637" fmla="*/ 161949 w 1619476"/>
                            <a:gd name="csY2637" fmla="*/ 217016 h 693081"/>
                            <a:gd name="csX2638" fmla="*/ 165605 w 1619476"/>
                            <a:gd name="csY2638" fmla="*/ 215455 h 693081"/>
                            <a:gd name="csX2639" fmla="*/ 170912 w 1619476"/>
                            <a:gd name="csY2639" fmla="*/ 207215 h 693081"/>
                            <a:gd name="csX2640" fmla="*/ 170912 w 1619476"/>
                            <a:gd name="csY2640" fmla="*/ 203559 h 693081"/>
                            <a:gd name="csX2641" fmla="*/ 174251 w 1619476"/>
                            <a:gd name="csY2641" fmla="*/ 204917 h 693081"/>
                            <a:gd name="csX2642" fmla="*/ 176029 w 1619476"/>
                            <a:gd name="csY2642" fmla="*/ 209310 h 693081"/>
                            <a:gd name="csX2643" fmla="*/ 176029 w 1619476"/>
                            <a:gd name="csY2643" fmla="*/ 209285 h 693081"/>
                            <a:gd name="csX2644" fmla="*/ 176143 w 1619476"/>
                            <a:gd name="csY2644" fmla="*/ 209513 h 693081"/>
                            <a:gd name="csX2645" fmla="*/ 176321 w 1619476"/>
                            <a:gd name="csY2645" fmla="*/ 209602 h 693081"/>
                            <a:gd name="csX2646" fmla="*/ 176448 w 1619476"/>
                            <a:gd name="csY2646" fmla="*/ 209564 h 693081"/>
                            <a:gd name="csX2647" fmla="*/ 176499 w 1619476"/>
                            <a:gd name="csY2647" fmla="*/ 209259 h 693081"/>
                            <a:gd name="csX2648" fmla="*/ 176435 w 1619476"/>
                            <a:gd name="csY2648" fmla="*/ 209120 h 693081"/>
                            <a:gd name="csX2649" fmla="*/ 175508 w 1619476"/>
                            <a:gd name="csY2649" fmla="*/ 204092 h 693081"/>
                            <a:gd name="csX2650" fmla="*/ 175089 w 1619476"/>
                            <a:gd name="csY2650" fmla="*/ 199395 h 693081"/>
                            <a:gd name="csX2651" fmla="*/ 173832 w 1619476"/>
                            <a:gd name="csY2651" fmla="*/ 197414 h 693081"/>
                            <a:gd name="csX2652" fmla="*/ 172169 w 1619476"/>
                            <a:gd name="csY2652" fmla="*/ 195954 h 693081"/>
                            <a:gd name="csX2653" fmla="*/ 172271 w 1619476"/>
                            <a:gd name="csY2653" fmla="*/ 191574 h 693081"/>
                            <a:gd name="csX2654" fmla="*/ 171230 w 1619476"/>
                            <a:gd name="csY2654" fmla="*/ 188756 h 693081"/>
                            <a:gd name="csX2655" fmla="*/ 169351 w 1619476"/>
                            <a:gd name="csY2655" fmla="*/ 186991 h 693081"/>
                            <a:gd name="csX2656" fmla="*/ 169046 w 1619476"/>
                            <a:gd name="csY2656" fmla="*/ 184896 h 693081"/>
                            <a:gd name="csX2657" fmla="*/ 167891 w 1619476"/>
                            <a:gd name="csY2657" fmla="*/ 180211 h 693081"/>
                            <a:gd name="csX2658" fmla="*/ 169148 w 1619476"/>
                            <a:gd name="csY2658" fmla="*/ 180427 h 693081"/>
                            <a:gd name="csX2659" fmla="*/ 173211 w 1619476"/>
                            <a:gd name="csY2659" fmla="*/ 187296 h 693081"/>
                            <a:gd name="csX2660" fmla="*/ 175293 w 1619476"/>
                            <a:gd name="csY2660" fmla="*/ 192095 h 693081"/>
                            <a:gd name="csX2661" fmla="*/ 176448 w 1619476"/>
                            <a:gd name="csY2661" fmla="*/ 192399 h 693081"/>
                            <a:gd name="csX2662" fmla="*/ 176029 w 1619476"/>
                            <a:gd name="csY2662" fmla="*/ 188451 h 693081"/>
                            <a:gd name="csX2663" fmla="*/ 176854 w 1619476"/>
                            <a:gd name="csY2663" fmla="*/ 180427 h 693081"/>
                            <a:gd name="csX2664" fmla="*/ 175508 w 1619476"/>
                            <a:gd name="csY2664" fmla="*/ 173749 h 693081"/>
                            <a:gd name="csX2665" fmla="*/ 176753 w 1619476"/>
                            <a:gd name="csY2665" fmla="*/ 169572 h 693081"/>
                            <a:gd name="csX2666" fmla="*/ 174670 w 1619476"/>
                            <a:gd name="csY2666" fmla="*/ 162894 h 693081"/>
                            <a:gd name="csX2667" fmla="*/ 174670 w 1619476"/>
                            <a:gd name="csY2667" fmla="*/ 160507 h 693081"/>
                            <a:gd name="csX2668" fmla="*/ 174670 w 1619476"/>
                            <a:gd name="csY2668" fmla="*/ 149551 h 693081"/>
                            <a:gd name="csX2669" fmla="*/ 175292 w 1619476"/>
                            <a:gd name="csY2669" fmla="*/ 151430 h 693081"/>
                            <a:gd name="csX2670" fmla="*/ 182910 w 1619476"/>
                            <a:gd name="csY2670" fmla="*/ 168747 h 693081"/>
                            <a:gd name="csX2671" fmla="*/ 205737 w 1619476"/>
                            <a:gd name="csY2671" fmla="*/ 223999 h 693081"/>
                            <a:gd name="csX2672" fmla="*/ 207413 w 1619476"/>
                            <a:gd name="csY2672" fmla="*/ 211900 h 693081"/>
                            <a:gd name="csX2673" fmla="*/ 207197 w 1619476"/>
                            <a:gd name="csY2673" fmla="*/ 210973 h 693081"/>
                            <a:gd name="csX2674" fmla="*/ 207616 w 1619476"/>
                            <a:gd name="csY2674" fmla="*/ 211900 h 693081"/>
                            <a:gd name="csX2675" fmla="*/ 210231 w 1619476"/>
                            <a:gd name="csY2675" fmla="*/ 216090 h 693081"/>
                            <a:gd name="csX2676" fmla="*/ 212618 w 1619476"/>
                            <a:gd name="csY2676" fmla="*/ 220457 h 693081"/>
                            <a:gd name="csX2677" fmla="*/ 209089 w 1619476"/>
                            <a:gd name="csY2677" fmla="*/ 223377 h 693081"/>
                            <a:gd name="csX2678" fmla="*/ 205953 w 1619476"/>
                            <a:gd name="csY2678" fmla="*/ 225878 h 693081"/>
                            <a:gd name="csX2679" fmla="*/ 205737 w 1619476"/>
                            <a:gd name="csY2679" fmla="*/ 223999 h 693081"/>
                            <a:gd name="csX2680" fmla="*/ 218357 w 1619476"/>
                            <a:gd name="csY2680" fmla="*/ 229535 h 693081"/>
                            <a:gd name="csX2681" fmla="*/ 216478 w 1619476"/>
                            <a:gd name="csY2681" fmla="*/ 230157 h 693081"/>
                            <a:gd name="csX2682" fmla="*/ 204391 w 1619476"/>
                            <a:gd name="csY2682" fmla="*/ 229535 h 693081"/>
                            <a:gd name="csX2683" fmla="*/ 206055 w 1619476"/>
                            <a:gd name="csY2683" fmla="*/ 228176 h 693081"/>
                            <a:gd name="csX2684" fmla="*/ 213659 w 1619476"/>
                            <a:gd name="csY2684" fmla="*/ 223377 h 693081"/>
                            <a:gd name="csX2685" fmla="*/ 213875 w 1619476"/>
                            <a:gd name="csY2685" fmla="*/ 223174 h 693081"/>
                            <a:gd name="csX2686" fmla="*/ 218357 w 1619476"/>
                            <a:gd name="csY2686" fmla="*/ 229535 h 693081"/>
                            <a:gd name="csX2687" fmla="*/ 215234 w 1619476"/>
                            <a:gd name="csY2687" fmla="*/ 176555 h 693081"/>
                            <a:gd name="csX2688" fmla="*/ 226597 w 1619476"/>
                            <a:gd name="csY2688" fmla="*/ 167909 h 693081"/>
                            <a:gd name="csX2689" fmla="*/ 238658 w 1619476"/>
                            <a:gd name="csY2689" fmla="*/ 161320 h 693081"/>
                            <a:gd name="csX2690" fmla="*/ 240499 w 1619476"/>
                            <a:gd name="csY2690" fmla="*/ 160317 h 693081"/>
                            <a:gd name="csX2691" fmla="*/ 236080 w 1619476"/>
                            <a:gd name="csY2691" fmla="*/ 164050 h 693081"/>
                            <a:gd name="csX2692" fmla="*/ 227435 w 1619476"/>
                            <a:gd name="csY2692" fmla="*/ 169991 h 693081"/>
                            <a:gd name="csX2693" fmla="*/ 222115 w 1619476"/>
                            <a:gd name="csY2693" fmla="*/ 174067 h 693081"/>
                            <a:gd name="csX2694" fmla="*/ 218154 w 1619476"/>
                            <a:gd name="csY2694" fmla="*/ 178637 h 693081"/>
                            <a:gd name="csX2695" fmla="*/ 214599 w 1619476"/>
                            <a:gd name="csY2695" fmla="*/ 191574 h 693081"/>
                            <a:gd name="csX2696" fmla="*/ 223994 w 1619476"/>
                            <a:gd name="csY2696" fmla="*/ 221511 h 693081"/>
                            <a:gd name="csX2697" fmla="*/ 225759 w 1619476"/>
                            <a:gd name="csY2697" fmla="*/ 225357 h 693081"/>
                            <a:gd name="csX2698" fmla="*/ 223994 w 1619476"/>
                            <a:gd name="csY2698" fmla="*/ 224837 h 693081"/>
                            <a:gd name="csX2699" fmla="*/ 216580 w 1619476"/>
                            <a:gd name="csY2699" fmla="*/ 211900 h 693081"/>
                            <a:gd name="csX2700" fmla="*/ 210968 w 1619476"/>
                            <a:gd name="csY2700" fmla="*/ 194291 h 693081"/>
                            <a:gd name="csX2701" fmla="*/ 215234 w 1619476"/>
                            <a:gd name="csY2701" fmla="*/ 176555 h 693081"/>
                            <a:gd name="csX2702" fmla="*/ 245056 w 1619476"/>
                            <a:gd name="csY2702" fmla="*/ 158464 h 693081"/>
                            <a:gd name="csX2703" fmla="*/ 252014 w 1619476"/>
                            <a:gd name="csY2703" fmla="*/ 155493 h 693081"/>
                            <a:gd name="csX2704" fmla="*/ 243533 w 1619476"/>
                            <a:gd name="csY2704" fmla="*/ 160267 h 693081"/>
                            <a:gd name="csX2705" fmla="*/ 240029 w 1619476"/>
                            <a:gd name="csY2705" fmla="*/ 162349 h 693081"/>
                            <a:gd name="csX2706" fmla="*/ 241603 w 1619476"/>
                            <a:gd name="csY2706" fmla="*/ 160812 h 693081"/>
                            <a:gd name="csX2707" fmla="*/ 245056 w 1619476"/>
                            <a:gd name="csY2707" fmla="*/ 158464 h 693081"/>
                            <a:gd name="csX2708" fmla="*/ 235369 w 1619476"/>
                            <a:gd name="csY2708" fmla="*/ 211430 h 693081"/>
                            <a:gd name="csX2709" fmla="*/ 235369 w 1619476"/>
                            <a:gd name="csY2709" fmla="*/ 226399 h 693081"/>
                            <a:gd name="csX2710" fmla="*/ 235357 w 1619476"/>
                            <a:gd name="csY2710" fmla="*/ 226297 h 693081"/>
                            <a:gd name="csX2711" fmla="*/ 232538 w 1619476"/>
                            <a:gd name="csY2711" fmla="*/ 224837 h 693081"/>
                            <a:gd name="csX2712" fmla="*/ 231091 w 1619476"/>
                            <a:gd name="csY2712" fmla="*/ 224837 h 693081"/>
                            <a:gd name="csX2713" fmla="*/ 228996 w 1619476"/>
                            <a:gd name="csY2713" fmla="*/ 221511 h 693081"/>
                            <a:gd name="csX2714" fmla="*/ 227219 w 1619476"/>
                            <a:gd name="csY2714" fmla="*/ 217854 h 693081"/>
                            <a:gd name="csX2715" fmla="*/ 226279 w 1619476"/>
                            <a:gd name="csY2715" fmla="*/ 216293 h 693081"/>
                            <a:gd name="csX2716" fmla="*/ 228679 w 1619476"/>
                            <a:gd name="csY2716" fmla="*/ 214719 h 693081"/>
                            <a:gd name="csX2717" fmla="*/ 231294 w 1619476"/>
                            <a:gd name="csY2717" fmla="*/ 213360 h 693081"/>
                            <a:gd name="csX2718" fmla="*/ 235369 w 1619476"/>
                            <a:gd name="csY2718" fmla="*/ 211430 h 693081"/>
                            <a:gd name="csX2719" fmla="*/ 223791 w 1619476"/>
                            <a:gd name="csY2719" fmla="*/ 205336 h 693081"/>
                            <a:gd name="csX2720" fmla="*/ 231383 w 1619476"/>
                            <a:gd name="csY2720" fmla="*/ 202213 h 693081"/>
                            <a:gd name="csX2721" fmla="*/ 233795 w 1619476"/>
                            <a:gd name="csY2721" fmla="*/ 199598 h 693081"/>
                            <a:gd name="csX2722" fmla="*/ 234722 w 1619476"/>
                            <a:gd name="csY2722" fmla="*/ 201172 h 693081"/>
                            <a:gd name="csX2723" fmla="*/ 235369 w 1619476"/>
                            <a:gd name="csY2723" fmla="*/ 201540 h 693081"/>
                            <a:gd name="csX2724" fmla="*/ 235369 w 1619476"/>
                            <a:gd name="csY2724" fmla="*/ 209297 h 693081"/>
                            <a:gd name="csX2725" fmla="*/ 233478 w 1619476"/>
                            <a:gd name="csY2725" fmla="*/ 210034 h 693081"/>
                            <a:gd name="csX2726" fmla="*/ 227841 w 1619476"/>
                            <a:gd name="csY2726" fmla="*/ 212738 h 693081"/>
                            <a:gd name="csX2727" fmla="*/ 225022 w 1619476"/>
                            <a:gd name="csY2727" fmla="*/ 214211 h 693081"/>
                            <a:gd name="csX2728" fmla="*/ 224197 w 1619476"/>
                            <a:gd name="csY2728" fmla="*/ 212217 h 693081"/>
                            <a:gd name="csX2729" fmla="*/ 223473 w 1619476"/>
                            <a:gd name="csY2729" fmla="*/ 210135 h 693081"/>
                            <a:gd name="csX2730" fmla="*/ 222001 w 1619476"/>
                            <a:gd name="csY2730" fmla="*/ 205958 h 693081"/>
                            <a:gd name="csX2731" fmla="*/ 223791 w 1619476"/>
                            <a:gd name="csY2731" fmla="*/ 205336 h 693081"/>
                            <a:gd name="csX2732" fmla="*/ 240499 w 1619476"/>
                            <a:gd name="csY2732" fmla="*/ 200855 h 693081"/>
                            <a:gd name="csX2733" fmla="*/ 246402 w 1619476"/>
                            <a:gd name="csY2733" fmla="*/ 200855 h 693081"/>
                            <a:gd name="csX2734" fmla="*/ 246199 w 1619476"/>
                            <a:gd name="csY2734" fmla="*/ 202112 h 693081"/>
                            <a:gd name="csX2735" fmla="*/ 248446 w 1619476"/>
                            <a:gd name="csY2735" fmla="*/ 200855 h 693081"/>
                            <a:gd name="csX2736" fmla="*/ 251912 w 1619476"/>
                            <a:gd name="csY2736" fmla="*/ 200855 h 693081"/>
                            <a:gd name="csX2737" fmla="*/ 251633 w 1619476"/>
                            <a:gd name="csY2737" fmla="*/ 202315 h 693081"/>
                            <a:gd name="csX2738" fmla="*/ 254121 w 1619476"/>
                            <a:gd name="csY2738" fmla="*/ 201071 h 693081"/>
                            <a:gd name="csX2739" fmla="*/ 254286 w 1619476"/>
                            <a:gd name="csY2739" fmla="*/ 200855 h 693081"/>
                            <a:gd name="csX2740" fmla="*/ 256013 w 1619476"/>
                            <a:gd name="csY2740" fmla="*/ 200855 h 693081"/>
                            <a:gd name="csX2741" fmla="*/ 255899 w 1619476"/>
                            <a:gd name="csY2741" fmla="*/ 201159 h 693081"/>
                            <a:gd name="csX2742" fmla="*/ 254845 w 1619476"/>
                            <a:gd name="csY2742" fmla="*/ 203153 h 693081"/>
                            <a:gd name="csX2743" fmla="*/ 259758 w 1619476"/>
                            <a:gd name="csY2743" fmla="*/ 201274 h 693081"/>
                            <a:gd name="csX2744" fmla="*/ 260507 w 1619476"/>
                            <a:gd name="csY2744" fmla="*/ 200855 h 693081"/>
                            <a:gd name="csX2745" fmla="*/ 458982 w 1619476"/>
                            <a:gd name="csY2745" fmla="*/ 200855 h 693081"/>
                            <a:gd name="csX2746" fmla="*/ 459719 w 1619476"/>
                            <a:gd name="csY2746" fmla="*/ 201274 h 693081"/>
                            <a:gd name="csX2747" fmla="*/ 464619 w 1619476"/>
                            <a:gd name="csY2747" fmla="*/ 203153 h 693081"/>
                            <a:gd name="csX2748" fmla="*/ 463578 w 1619476"/>
                            <a:gd name="csY2748" fmla="*/ 201159 h 693081"/>
                            <a:gd name="csX2749" fmla="*/ 463451 w 1619476"/>
                            <a:gd name="csY2749" fmla="*/ 200855 h 693081"/>
                            <a:gd name="csX2750" fmla="*/ 465191 w 1619476"/>
                            <a:gd name="csY2750" fmla="*/ 200855 h 693081"/>
                            <a:gd name="csX2751" fmla="*/ 465343 w 1619476"/>
                            <a:gd name="csY2751" fmla="*/ 201058 h 693081"/>
                            <a:gd name="csX2752" fmla="*/ 467857 w 1619476"/>
                            <a:gd name="csY2752" fmla="*/ 202315 h 693081"/>
                            <a:gd name="csX2753" fmla="*/ 467565 w 1619476"/>
                            <a:gd name="csY2753" fmla="*/ 200855 h 693081"/>
                            <a:gd name="csX2754" fmla="*/ 471031 w 1619476"/>
                            <a:gd name="csY2754" fmla="*/ 200855 h 693081"/>
                            <a:gd name="csX2755" fmla="*/ 473265 w 1619476"/>
                            <a:gd name="csY2755" fmla="*/ 202112 h 693081"/>
                            <a:gd name="csX2756" fmla="*/ 473075 w 1619476"/>
                            <a:gd name="csY2756" fmla="*/ 200855 h 693081"/>
                            <a:gd name="csX2757" fmla="*/ 478686 w 1619476"/>
                            <a:gd name="csY2757" fmla="*/ 200855 h 693081"/>
                            <a:gd name="csX2758" fmla="*/ 478686 w 1619476"/>
                            <a:gd name="csY2758" fmla="*/ 228735 h 693081"/>
                            <a:gd name="csX2759" fmla="*/ 477747 w 1619476"/>
                            <a:gd name="csY2759" fmla="*/ 230982 h 693081"/>
                            <a:gd name="csX2760" fmla="*/ 474750 w 1619476"/>
                            <a:gd name="csY2760" fmla="*/ 232455 h 693081"/>
                            <a:gd name="csX2761" fmla="*/ 473379 w 1619476"/>
                            <a:gd name="csY2761" fmla="*/ 235578 h 693081"/>
                            <a:gd name="csX2762" fmla="*/ 473900 w 1619476"/>
                            <a:gd name="csY2762" fmla="*/ 237241 h 693081"/>
                            <a:gd name="csX2763" fmla="*/ 473684 w 1619476"/>
                            <a:gd name="csY2763" fmla="*/ 241722 h 693081"/>
                            <a:gd name="csX2764" fmla="*/ 474839 w 1619476"/>
                            <a:gd name="csY2764" fmla="*/ 243297 h 693081"/>
                            <a:gd name="csX2765" fmla="*/ 475576 w 1619476"/>
                            <a:gd name="csY2765" fmla="*/ 241519 h 693081"/>
                            <a:gd name="csX2766" fmla="*/ 478686 w 1619476"/>
                            <a:gd name="csY2766" fmla="*/ 238371 h 693081"/>
                            <a:gd name="csX2767" fmla="*/ 478686 w 1619476"/>
                            <a:gd name="csY2767" fmla="*/ 241164 h 693081"/>
                            <a:gd name="csX2768" fmla="*/ 475042 w 1619476"/>
                            <a:gd name="csY2768" fmla="*/ 244744 h 693081"/>
                            <a:gd name="csX2769" fmla="*/ 475258 w 1619476"/>
                            <a:gd name="csY2769" fmla="*/ 246001 h 693081"/>
                            <a:gd name="csX2770" fmla="*/ 474750 w 1619476"/>
                            <a:gd name="csY2770" fmla="*/ 252362 h 693081"/>
                            <a:gd name="csX2771" fmla="*/ 478686 w 1619476"/>
                            <a:gd name="csY2771" fmla="*/ 255142 h 693081"/>
                            <a:gd name="csX2772" fmla="*/ 478686 w 1619476"/>
                            <a:gd name="csY2772" fmla="*/ 285371 h 693081"/>
                            <a:gd name="csX2773" fmla="*/ 460468 w 1619476"/>
                            <a:gd name="csY2773" fmla="*/ 388079 h 693081"/>
                            <a:gd name="csX2774" fmla="*/ 413582 w 1619476"/>
                            <a:gd name="csY2774" fmla="*/ 382861 h 693081"/>
                            <a:gd name="csX2775" fmla="*/ 376230 w 1619476"/>
                            <a:gd name="csY2775" fmla="*/ 381160 h 693081"/>
                            <a:gd name="csX2776" fmla="*/ 331795 w 1619476"/>
                            <a:gd name="csY2776" fmla="*/ 384639 h 693081"/>
                            <a:gd name="csX2777" fmla="*/ 313728 w 1619476"/>
                            <a:gd name="csY2777" fmla="*/ 385274 h 693081"/>
                            <a:gd name="csX2778" fmla="*/ 258755 w 1619476"/>
                            <a:gd name="csY2778" fmla="*/ 388194 h 693081"/>
                            <a:gd name="csX2779" fmla="*/ 240498 w 1619476"/>
                            <a:gd name="csY2779" fmla="*/ 285371 h 693081"/>
                            <a:gd name="csX2780" fmla="*/ 240498 w 1619476"/>
                            <a:gd name="csY2780" fmla="*/ 255218 h 693081"/>
                            <a:gd name="csX2781" fmla="*/ 244739 w 1619476"/>
                            <a:gd name="csY2781" fmla="*/ 252362 h 693081"/>
                            <a:gd name="csX2782" fmla="*/ 244218 w 1619476"/>
                            <a:gd name="csY2782" fmla="*/ 246001 h 693081"/>
                            <a:gd name="csX2783" fmla="*/ 244421 w 1619476"/>
                            <a:gd name="csY2783" fmla="*/ 244757 h 693081"/>
                            <a:gd name="csX2784" fmla="*/ 240498 w 1619476"/>
                            <a:gd name="csY2784" fmla="*/ 240936 h 693081"/>
                            <a:gd name="csX2785" fmla="*/ 240498 w 1619476"/>
                            <a:gd name="csY2785" fmla="*/ 238295 h 693081"/>
                            <a:gd name="csX2786" fmla="*/ 240574 w 1619476"/>
                            <a:gd name="csY2786" fmla="*/ 238295 h 693081"/>
                            <a:gd name="csX2787" fmla="*/ 243901 w 1619476"/>
                            <a:gd name="csY2787" fmla="*/ 241507 h 693081"/>
                            <a:gd name="csX2788" fmla="*/ 244637 w 1619476"/>
                            <a:gd name="csY2788" fmla="*/ 243297 h 693081"/>
                            <a:gd name="csX2789" fmla="*/ 245780 w 1619476"/>
                            <a:gd name="csY2789" fmla="*/ 241723 h 693081"/>
                            <a:gd name="csX2790" fmla="*/ 245577 w 1619476"/>
                            <a:gd name="csY2790" fmla="*/ 237241 h 693081"/>
                            <a:gd name="csX2791" fmla="*/ 246084 w 1619476"/>
                            <a:gd name="csY2791" fmla="*/ 235578 h 693081"/>
                            <a:gd name="csX2792" fmla="*/ 244739 w 1619476"/>
                            <a:gd name="csY2792" fmla="*/ 232442 h 693081"/>
                            <a:gd name="csX2793" fmla="*/ 241717 w 1619476"/>
                            <a:gd name="csY2793" fmla="*/ 230995 h 693081"/>
                            <a:gd name="csX2794" fmla="*/ 240663 w 1619476"/>
                            <a:gd name="csY2794" fmla="*/ 228481 h 693081"/>
                            <a:gd name="csX2795" fmla="*/ 240498 w 1619476"/>
                            <a:gd name="csY2795" fmla="*/ 228379 h 693081"/>
                            <a:gd name="csX2796" fmla="*/ 240498 w 1619476"/>
                            <a:gd name="csY2796" fmla="*/ 200855 h 693081"/>
                            <a:gd name="csX2797" fmla="*/ 240499 w 1619476"/>
                            <a:gd name="csY2797" fmla="*/ 200855 h 693081"/>
                            <a:gd name="csX2798" fmla="*/ 244015 w 1619476"/>
                            <a:gd name="csY2798" fmla="*/ 187093 h 693081"/>
                            <a:gd name="csX2799" fmla="*/ 244955 w 1619476"/>
                            <a:gd name="csY2799" fmla="*/ 186458 h 693081"/>
                            <a:gd name="csX2800" fmla="*/ 246085 w 1619476"/>
                            <a:gd name="csY2800" fmla="*/ 186674 h 693081"/>
                            <a:gd name="csX2801" fmla="*/ 248180 w 1619476"/>
                            <a:gd name="csY2801" fmla="*/ 189695 h 693081"/>
                            <a:gd name="csX2802" fmla="*/ 247139 w 1619476"/>
                            <a:gd name="csY2802" fmla="*/ 189175 h 693081"/>
                            <a:gd name="csX2803" fmla="*/ 244637 w 1619476"/>
                            <a:gd name="csY2803" fmla="*/ 189276 h 693081"/>
                            <a:gd name="csX2804" fmla="*/ 242847 w 1619476"/>
                            <a:gd name="csY2804" fmla="*/ 190635 h 693081"/>
                            <a:gd name="csX2805" fmla="*/ 244015 w 1619476"/>
                            <a:gd name="csY2805" fmla="*/ 187093 h 693081"/>
                            <a:gd name="csX2806" fmla="*/ 250465 w 1619476"/>
                            <a:gd name="csY2806" fmla="*/ 186267 h 693081"/>
                            <a:gd name="csX2807" fmla="*/ 252864 w 1619476"/>
                            <a:gd name="csY2807" fmla="*/ 185112 h 693081"/>
                            <a:gd name="csX2808" fmla="*/ 255480 w 1619476"/>
                            <a:gd name="csY2808" fmla="*/ 187512 h 693081"/>
                            <a:gd name="csX2809" fmla="*/ 255378 w 1619476"/>
                            <a:gd name="csY2809" fmla="*/ 189492 h 693081"/>
                            <a:gd name="csX2810" fmla="*/ 251417 w 1619476"/>
                            <a:gd name="csY2810" fmla="*/ 187296 h 693081"/>
                            <a:gd name="csX2811" fmla="*/ 249640 w 1619476"/>
                            <a:gd name="csY2811" fmla="*/ 188235 h 693081"/>
                            <a:gd name="csX2812" fmla="*/ 250465 w 1619476"/>
                            <a:gd name="csY2812" fmla="*/ 186267 h 693081"/>
                            <a:gd name="csX2813" fmla="*/ 258501 w 1619476"/>
                            <a:gd name="csY2813" fmla="*/ 188350 h 693081"/>
                            <a:gd name="csX2814" fmla="*/ 259339 w 1619476"/>
                            <a:gd name="csY2814" fmla="*/ 188235 h 693081"/>
                            <a:gd name="csX2815" fmla="*/ 259860 w 1619476"/>
                            <a:gd name="csY2815" fmla="*/ 190952 h 693081"/>
                            <a:gd name="csX2816" fmla="*/ 257663 w 1619476"/>
                            <a:gd name="csY2816" fmla="*/ 188870 h 693081"/>
                            <a:gd name="csX2817" fmla="*/ 258501 w 1619476"/>
                            <a:gd name="csY2817" fmla="*/ 188350 h 693081"/>
                            <a:gd name="csX2818" fmla="*/ 460138 w 1619476"/>
                            <a:gd name="csY2818" fmla="*/ 188235 h 693081"/>
                            <a:gd name="csX2819" fmla="*/ 460976 w 1619476"/>
                            <a:gd name="csY2819" fmla="*/ 188350 h 693081"/>
                            <a:gd name="csX2820" fmla="*/ 461814 w 1619476"/>
                            <a:gd name="csY2820" fmla="*/ 188870 h 693081"/>
                            <a:gd name="csX2821" fmla="*/ 459617 w 1619476"/>
                            <a:gd name="csY2821" fmla="*/ 190952 h 693081"/>
                            <a:gd name="csX2822" fmla="*/ 460138 w 1619476"/>
                            <a:gd name="csY2822" fmla="*/ 188235 h 693081"/>
                            <a:gd name="csX2823" fmla="*/ 463985 w 1619476"/>
                            <a:gd name="csY2823" fmla="*/ 187512 h 693081"/>
                            <a:gd name="csX2824" fmla="*/ 466600 w 1619476"/>
                            <a:gd name="csY2824" fmla="*/ 185112 h 693081"/>
                            <a:gd name="csX2825" fmla="*/ 468999 w 1619476"/>
                            <a:gd name="csY2825" fmla="*/ 186255 h 693081"/>
                            <a:gd name="csX2826" fmla="*/ 469837 w 1619476"/>
                            <a:gd name="csY2826" fmla="*/ 188235 h 693081"/>
                            <a:gd name="csX2827" fmla="*/ 468073 w 1619476"/>
                            <a:gd name="csY2827" fmla="*/ 187296 h 693081"/>
                            <a:gd name="csX2828" fmla="*/ 464099 w 1619476"/>
                            <a:gd name="csY2828" fmla="*/ 189492 h 693081"/>
                            <a:gd name="csX2829" fmla="*/ 463985 w 1619476"/>
                            <a:gd name="csY2829" fmla="*/ 187512 h 693081"/>
                            <a:gd name="csX2830" fmla="*/ 473379 w 1619476"/>
                            <a:gd name="csY2830" fmla="*/ 186661 h 693081"/>
                            <a:gd name="csX2831" fmla="*/ 474535 w 1619476"/>
                            <a:gd name="csY2831" fmla="*/ 186471 h 693081"/>
                            <a:gd name="csX2832" fmla="*/ 475474 w 1619476"/>
                            <a:gd name="csY2832" fmla="*/ 187093 h 693081"/>
                            <a:gd name="csX2833" fmla="*/ 476617 w 1619476"/>
                            <a:gd name="csY2833" fmla="*/ 190635 h 693081"/>
                            <a:gd name="csX2834" fmla="*/ 474840 w 1619476"/>
                            <a:gd name="csY2834" fmla="*/ 189276 h 693081"/>
                            <a:gd name="csX2835" fmla="*/ 472326 w 1619476"/>
                            <a:gd name="csY2835" fmla="*/ 189175 h 693081"/>
                            <a:gd name="csX2836" fmla="*/ 471297 w 1619476"/>
                            <a:gd name="csY2836" fmla="*/ 189695 h 693081"/>
                            <a:gd name="csX2837" fmla="*/ 473380 w 1619476"/>
                            <a:gd name="csY2837" fmla="*/ 186661 h 693081"/>
                            <a:gd name="csX2838" fmla="*/ 488703 w 1619476"/>
                            <a:gd name="csY2838" fmla="*/ 233381 h 693081"/>
                            <a:gd name="csX2839" fmla="*/ 488780 w 1619476"/>
                            <a:gd name="csY2839" fmla="*/ 233305 h 693081"/>
                            <a:gd name="csX2840" fmla="*/ 489198 w 1619476"/>
                            <a:gd name="csY2840" fmla="*/ 233597 h 693081"/>
                            <a:gd name="csX2841" fmla="*/ 489275 w 1619476"/>
                            <a:gd name="csY2841" fmla="*/ 233635 h 693081"/>
                            <a:gd name="csX2842" fmla="*/ 489338 w 1619476"/>
                            <a:gd name="csY2842" fmla="*/ 233623 h 693081"/>
                            <a:gd name="csX2843" fmla="*/ 489364 w 1619476"/>
                            <a:gd name="csY2843" fmla="*/ 233470 h 693081"/>
                            <a:gd name="csX2844" fmla="*/ 488919 w 1619476"/>
                            <a:gd name="csY2844" fmla="*/ 233191 h 693081"/>
                            <a:gd name="csX2845" fmla="*/ 488907 w 1619476"/>
                            <a:gd name="csY2845" fmla="*/ 233191 h 693081"/>
                            <a:gd name="csX2846" fmla="*/ 486202 w 1619476"/>
                            <a:gd name="csY2846" fmla="*/ 231198 h 693081"/>
                            <a:gd name="csX2847" fmla="*/ 484323 w 1619476"/>
                            <a:gd name="csY2847" fmla="*/ 228176 h 693081"/>
                            <a:gd name="csX2848" fmla="*/ 487561 w 1619476"/>
                            <a:gd name="csY2848" fmla="*/ 229116 h 693081"/>
                            <a:gd name="csX2849" fmla="*/ 492665 w 1619476"/>
                            <a:gd name="csY2849" fmla="*/ 230880 h 693081"/>
                            <a:gd name="csX2850" fmla="*/ 492652 w 1619476"/>
                            <a:gd name="csY2850" fmla="*/ 230830 h 693081"/>
                            <a:gd name="csX2851" fmla="*/ 493223 w 1619476"/>
                            <a:gd name="csY2851" fmla="*/ 231045 h 693081"/>
                            <a:gd name="csX2852" fmla="*/ 493248 w 1619476"/>
                            <a:gd name="csY2852" fmla="*/ 231045 h 693081"/>
                            <a:gd name="csX2853" fmla="*/ 493350 w 1619476"/>
                            <a:gd name="csY2853" fmla="*/ 230956 h 693081"/>
                            <a:gd name="csX2854" fmla="*/ 493261 w 1619476"/>
                            <a:gd name="csY2854" fmla="*/ 230817 h 693081"/>
                            <a:gd name="csX2855" fmla="*/ 492715 w 1619476"/>
                            <a:gd name="csY2855" fmla="*/ 230614 h 693081"/>
                            <a:gd name="csX2856" fmla="*/ 492766 w 1619476"/>
                            <a:gd name="csY2856" fmla="*/ 230576 h 693081"/>
                            <a:gd name="csX2857" fmla="*/ 490163 w 1619476"/>
                            <a:gd name="csY2857" fmla="*/ 225980 h 693081"/>
                            <a:gd name="csX2858" fmla="*/ 495166 w 1619476"/>
                            <a:gd name="csY2858" fmla="*/ 228684 h 693081"/>
                            <a:gd name="csX2859" fmla="*/ 499863 w 1619476"/>
                            <a:gd name="csY2859" fmla="*/ 231617 h 693081"/>
                            <a:gd name="csX2860" fmla="*/ 511226 w 1619476"/>
                            <a:gd name="csY2860" fmla="*/ 231820 h 693081"/>
                            <a:gd name="csX2861" fmla="*/ 520202 w 1619476"/>
                            <a:gd name="csY2861" fmla="*/ 230474 h 693081"/>
                            <a:gd name="csX2862" fmla="*/ 537189 w 1619476"/>
                            <a:gd name="csY2862" fmla="*/ 226094 h 693081"/>
                            <a:gd name="csX2863" fmla="*/ 544692 w 1619476"/>
                            <a:gd name="csY2863" fmla="*/ 223783 h 693081"/>
                            <a:gd name="csX2864" fmla="*/ 548450 w 1619476"/>
                            <a:gd name="csY2864" fmla="*/ 222958 h 693081"/>
                            <a:gd name="csX2865" fmla="*/ 548869 w 1619476"/>
                            <a:gd name="csY2865" fmla="*/ 219200 h 693081"/>
                            <a:gd name="csX2866" fmla="*/ 547930 w 1619476"/>
                            <a:gd name="csY2866" fmla="*/ 212217 h 693081"/>
                            <a:gd name="csX2867" fmla="*/ 546686 w 1619476"/>
                            <a:gd name="csY2867" fmla="*/ 208358 h 693081"/>
                            <a:gd name="csX2868" fmla="*/ 545022 w 1619476"/>
                            <a:gd name="csY2868" fmla="*/ 211697 h 693081"/>
                            <a:gd name="csX2869" fmla="*/ 545022 w 1619476"/>
                            <a:gd name="csY2869" fmla="*/ 213678 h 693081"/>
                            <a:gd name="csX2870" fmla="*/ 542305 w 1619476"/>
                            <a:gd name="csY2870" fmla="*/ 217334 h 693081"/>
                            <a:gd name="csX2871" fmla="*/ 541988 w 1619476"/>
                            <a:gd name="csY2871" fmla="*/ 218578 h 693081"/>
                            <a:gd name="csX2872" fmla="*/ 540833 w 1619476"/>
                            <a:gd name="csY2872" fmla="*/ 219619 h 693081"/>
                            <a:gd name="csX2873" fmla="*/ 538027 w 1619476"/>
                            <a:gd name="csY2873" fmla="*/ 222222 h 693081"/>
                            <a:gd name="csX2874" fmla="*/ 535208 w 1619476"/>
                            <a:gd name="csY2874" fmla="*/ 223060 h 693081"/>
                            <a:gd name="csX2875" fmla="*/ 532606 w 1619476"/>
                            <a:gd name="csY2875" fmla="*/ 224012 h 693081"/>
                            <a:gd name="csX2876" fmla="*/ 531146 w 1619476"/>
                            <a:gd name="csY2876" fmla="*/ 214604 h 693081"/>
                            <a:gd name="csX2877" fmla="*/ 531133 w 1619476"/>
                            <a:gd name="csY2877" fmla="*/ 214617 h 693081"/>
                            <a:gd name="csX2878" fmla="*/ 531171 w 1619476"/>
                            <a:gd name="csY2878" fmla="*/ 214465 h 693081"/>
                            <a:gd name="csX2879" fmla="*/ 531108 w 1619476"/>
                            <a:gd name="csY2879" fmla="*/ 214388 h 693081"/>
                            <a:gd name="csX2880" fmla="*/ 531006 w 1619476"/>
                            <a:gd name="csY2880" fmla="*/ 214452 h 693081"/>
                            <a:gd name="csX2881" fmla="*/ 530968 w 1619476"/>
                            <a:gd name="csY2881" fmla="*/ 214630 h 693081"/>
                            <a:gd name="csX2882" fmla="*/ 530943 w 1619476"/>
                            <a:gd name="csY2882" fmla="*/ 214604 h 693081"/>
                            <a:gd name="csX2883" fmla="*/ 526029 w 1619476"/>
                            <a:gd name="csY2883" fmla="*/ 220559 h 693081"/>
                            <a:gd name="csX2884" fmla="*/ 522906 w 1619476"/>
                            <a:gd name="csY2884" fmla="*/ 222120 h 693081"/>
                            <a:gd name="csX2885" fmla="*/ 522487 w 1619476"/>
                            <a:gd name="csY2885" fmla="*/ 218692 h 693081"/>
                            <a:gd name="csX2886" fmla="*/ 529153 w 1619476"/>
                            <a:gd name="csY2886" fmla="*/ 191155 h 693081"/>
                            <a:gd name="csX2887" fmla="*/ 530003 w 1619476"/>
                            <a:gd name="csY2887" fmla="*/ 188972 h 693081"/>
                            <a:gd name="csX2888" fmla="*/ 527807 w 1619476"/>
                            <a:gd name="csY2888" fmla="*/ 191790 h 693081"/>
                            <a:gd name="csX2889" fmla="*/ 521230 w 1619476"/>
                            <a:gd name="csY2889" fmla="*/ 207520 h 693081"/>
                            <a:gd name="csX2890" fmla="*/ 520202 w 1619476"/>
                            <a:gd name="csY2890" fmla="*/ 221904 h 693081"/>
                            <a:gd name="csX2891" fmla="*/ 520202 w 1619476"/>
                            <a:gd name="csY2891" fmla="*/ 225980 h 693081"/>
                            <a:gd name="csX2892" fmla="*/ 518120 w 1619476"/>
                            <a:gd name="csY2892" fmla="*/ 228176 h 693081"/>
                            <a:gd name="csX2893" fmla="*/ 517371 w 1619476"/>
                            <a:gd name="csY2893" fmla="*/ 225358 h 693081"/>
                            <a:gd name="csX2894" fmla="*/ 514666 w 1619476"/>
                            <a:gd name="csY2894" fmla="*/ 212738 h 693081"/>
                            <a:gd name="csX2895" fmla="*/ 516749 w 1619476"/>
                            <a:gd name="csY2895" fmla="*/ 201274 h 693081"/>
                            <a:gd name="csX2896" fmla="*/ 527807 w 1619476"/>
                            <a:gd name="csY2896" fmla="*/ 178117 h 693081"/>
                            <a:gd name="csX2897" fmla="*/ 536554 w 1619476"/>
                            <a:gd name="csY2897" fmla="*/ 168747 h 693081"/>
                            <a:gd name="csX2898" fmla="*/ 544184 w 1619476"/>
                            <a:gd name="csY2898" fmla="*/ 151418 h 693081"/>
                            <a:gd name="csX2899" fmla="*/ 544807 w 1619476"/>
                            <a:gd name="csY2899" fmla="*/ 149551 h 693081"/>
                            <a:gd name="csX2900" fmla="*/ 544807 w 1619476"/>
                            <a:gd name="csY2900" fmla="*/ 160508 h 693081"/>
                            <a:gd name="csX2901" fmla="*/ 544807 w 1619476"/>
                            <a:gd name="csY2901" fmla="*/ 162907 h 693081"/>
                            <a:gd name="csX2902" fmla="*/ 542712 w 1619476"/>
                            <a:gd name="csY2902" fmla="*/ 169572 h 693081"/>
                            <a:gd name="csX2903" fmla="*/ 543956 w 1619476"/>
                            <a:gd name="csY2903" fmla="*/ 173749 h 693081"/>
                            <a:gd name="csX2904" fmla="*/ 542610 w 1619476"/>
                            <a:gd name="csY2904" fmla="*/ 180415 h 693081"/>
                            <a:gd name="csX2905" fmla="*/ 543448 w 1619476"/>
                            <a:gd name="csY2905" fmla="*/ 188451 h 693081"/>
                            <a:gd name="csX2906" fmla="*/ 543029 w 1619476"/>
                            <a:gd name="csY2906" fmla="*/ 192399 h 693081"/>
                            <a:gd name="csX2907" fmla="*/ 544185 w 1619476"/>
                            <a:gd name="csY2907" fmla="*/ 192095 h 693081"/>
                            <a:gd name="csX2908" fmla="*/ 546267 w 1619476"/>
                            <a:gd name="csY2908" fmla="*/ 187296 h 693081"/>
                            <a:gd name="csX2909" fmla="*/ 550317 w 1619476"/>
                            <a:gd name="csY2909" fmla="*/ 180415 h 693081"/>
                            <a:gd name="csX2910" fmla="*/ 551574 w 1619476"/>
                            <a:gd name="csY2910" fmla="*/ 180211 h 693081"/>
                            <a:gd name="csX2911" fmla="*/ 550431 w 1619476"/>
                            <a:gd name="csY2911" fmla="*/ 184896 h 693081"/>
                            <a:gd name="csX2912" fmla="*/ 550114 w 1619476"/>
                            <a:gd name="csY2912" fmla="*/ 186978 h 693081"/>
                            <a:gd name="csX2913" fmla="*/ 548235 w 1619476"/>
                            <a:gd name="csY2913" fmla="*/ 188768 h 693081"/>
                            <a:gd name="csX2914" fmla="*/ 547206 w 1619476"/>
                            <a:gd name="csY2914" fmla="*/ 191574 h 693081"/>
                            <a:gd name="csX2915" fmla="*/ 547295 w 1619476"/>
                            <a:gd name="csY2915" fmla="*/ 195954 h 693081"/>
                            <a:gd name="csX2916" fmla="*/ 545645 w 1619476"/>
                            <a:gd name="csY2916" fmla="*/ 197414 h 693081"/>
                            <a:gd name="csX2917" fmla="*/ 544388 w 1619476"/>
                            <a:gd name="csY2917" fmla="*/ 199395 h 693081"/>
                            <a:gd name="csX2918" fmla="*/ 543956 w 1619476"/>
                            <a:gd name="csY2918" fmla="*/ 204092 h 693081"/>
                            <a:gd name="csX2919" fmla="*/ 543042 w 1619476"/>
                            <a:gd name="csY2919" fmla="*/ 209132 h 693081"/>
                            <a:gd name="csX2920" fmla="*/ 542978 w 1619476"/>
                            <a:gd name="csY2920" fmla="*/ 209259 h 693081"/>
                            <a:gd name="csX2921" fmla="*/ 543017 w 1619476"/>
                            <a:gd name="csY2921" fmla="*/ 209564 h 693081"/>
                            <a:gd name="csX2922" fmla="*/ 543156 w 1619476"/>
                            <a:gd name="csY2922" fmla="*/ 209602 h 693081"/>
                            <a:gd name="csX2923" fmla="*/ 543321 w 1619476"/>
                            <a:gd name="csY2923" fmla="*/ 209513 h 693081"/>
                            <a:gd name="csX2924" fmla="*/ 543436 w 1619476"/>
                            <a:gd name="csY2924" fmla="*/ 209297 h 693081"/>
                            <a:gd name="csX2925" fmla="*/ 543448 w 1619476"/>
                            <a:gd name="csY2925" fmla="*/ 209310 h 693081"/>
                            <a:gd name="csX2926" fmla="*/ 545226 w 1619476"/>
                            <a:gd name="csY2926" fmla="*/ 204930 h 693081"/>
                            <a:gd name="csX2927" fmla="*/ 548552 w 1619476"/>
                            <a:gd name="csY2927" fmla="*/ 203572 h 693081"/>
                            <a:gd name="csX2928" fmla="*/ 548552 w 1619476"/>
                            <a:gd name="csY2928" fmla="*/ 207203 h 693081"/>
                            <a:gd name="csX2929" fmla="*/ 553872 w 1619476"/>
                            <a:gd name="csY2929" fmla="*/ 215442 h 693081"/>
                            <a:gd name="csX2930" fmla="*/ 557528 w 1619476"/>
                            <a:gd name="csY2930" fmla="*/ 217029 h 693081"/>
                            <a:gd name="csX2931" fmla="*/ 558252 w 1619476"/>
                            <a:gd name="csY2931" fmla="*/ 223695 h 693081"/>
                            <a:gd name="csX2932" fmla="*/ 554710 w 1619476"/>
                            <a:gd name="csY2932" fmla="*/ 228481 h 693081"/>
                            <a:gd name="csX2933" fmla="*/ 553872 w 1619476"/>
                            <a:gd name="csY2933" fmla="*/ 228684 h 693081"/>
                            <a:gd name="csX2934" fmla="*/ 546990 w 1619476"/>
                            <a:gd name="csY2934" fmla="*/ 232658 h 693081"/>
                            <a:gd name="csX2935" fmla="*/ 533647 w 1619476"/>
                            <a:gd name="csY2935" fmla="*/ 234841 h 693081"/>
                            <a:gd name="csX2936" fmla="*/ 532085 w 1619476"/>
                            <a:gd name="csY2936" fmla="*/ 235362 h 693081"/>
                            <a:gd name="csX2937" fmla="*/ 527071 w 1619476"/>
                            <a:gd name="csY2937" fmla="*/ 236923 h 693081"/>
                            <a:gd name="csX2938" fmla="*/ 519161 w 1619476"/>
                            <a:gd name="csY2938" fmla="*/ 238396 h 693081"/>
                            <a:gd name="csX2939" fmla="*/ 509880 w 1619476"/>
                            <a:gd name="csY2939" fmla="*/ 240999 h 693081"/>
                            <a:gd name="csX2940" fmla="*/ 509918 w 1619476"/>
                            <a:gd name="csY2940" fmla="*/ 241037 h 693081"/>
                            <a:gd name="csX2941" fmla="*/ 509131 w 1619476"/>
                            <a:gd name="csY2941" fmla="*/ 241253 h 693081"/>
                            <a:gd name="csX2942" fmla="*/ 509030 w 1619476"/>
                            <a:gd name="csY2942" fmla="*/ 241481 h 693081"/>
                            <a:gd name="csX2943" fmla="*/ 509195 w 1619476"/>
                            <a:gd name="csY2943" fmla="*/ 241583 h 693081"/>
                            <a:gd name="csX2944" fmla="*/ 509271 w 1619476"/>
                            <a:gd name="csY2944" fmla="*/ 241583 h 693081"/>
                            <a:gd name="csX2945" fmla="*/ 509982 w 1619476"/>
                            <a:gd name="csY2945" fmla="*/ 241367 h 693081"/>
                            <a:gd name="csX2946" fmla="*/ 509982 w 1619476"/>
                            <a:gd name="csY2946" fmla="*/ 241418 h 693081"/>
                            <a:gd name="csX2947" fmla="*/ 535006 w 1619476"/>
                            <a:gd name="csY2947" fmla="*/ 238917 h 693081"/>
                            <a:gd name="csX2948" fmla="*/ 540833 w 1619476"/>
                            <a:gd name="csY2948" fmla="*/ 237977 h 693081"/>
                            <a:gd name="csX2949" fmla="*/ 547828 w 1619476"/>
                            <a:gd name="csY2949" fmla="*/ 237025 h 693081"/>
                            <a:gd name="csX2950" fmla="*/ 553973 w 1619476"/>
                            <a:gd name="csY2950" fmla="*/ 237025 h 693081"/>
                            <a:gd name="csX2951" fmla="*/ 555649 w 1619476"/>
                            <a:gd name="csY2951" fmla="*/ 236301 h 693081"/>
                            <a:gd name="csX2952" fmla="*/ 556893 w 1619476"/>
                            <a:gd name="csY2952" fmla="*/ 236403 h 693081"/>
                            <a:gd name="csX2953" fmla="*/ 562632 w 1619476"/>
                            <a:gd name="csY2953" fmla="*/ 225053 h 693081"/>
                            <a:gd name="csX2954" fmla="*/ 562949 w 1619476"/>
                            <a:gd name="csY2954" fmla="*/ 217753 h 693081"/>
                            <a:gd name="csX2955" fmla="*/ 566174 w 1619476"/>
                            <a:gd name="csY2955" fmla="*/ 212840 h 693081"/>
                            <a:gd name="csX2956" fmla="*/ 568472 w 1619476"/>
                            <a:gd name="csY2956" fmla="*/ 206479 h 693081"/>
                            <a:gd name="csX2957" fmla="*/ 566504 w 1619476"/>
                            <a:gd name="csY2957" fmla="*/ 225154 h 693081"/>
                            <a:gd name="csX2958" fmla="*/ 561807 w 1619476"/>
                            <a:gd name="csY2958" fmla="*/ 239336 h 693081"/>
                            <a:gd name="csX2959" fmla="*/ 555128 w 1619476"/>
                            <a:gd name="csY2959" fmla="*/ 239640 h 693081"/>
                            <a:gd name="csX2960" fmla="*/ 538332 w 1619476"/>
                            <a:gd name="csY2960" fmla="*/ 240999 h 693081"/>
                            <a:gd name="csX2961" fmla="*/ 522690 w 1619476"/>
                            <a:gd name="csY2961" fmla="*/ 242243 h 693081"/>
                            <a:gd name="csX2962" fmla="*/ 502999 w 1619476"/>
                            <a:gd name="csY2962" fmla="*/ 242040 h 693081"/>
                            <a:gd name="csX2963" fmla="*/ 491001 w 1619476"/>
                            <a:gd name="csY2963" fmla="*/ 244427 h 693081"/>
                            <a:gd name="csX2964" fmla="*/ 485682 w 1619476"/>
                            <a:gd name="csY2964" fmla="*/ 248184 h 693081"/>
                            <a:gd name="csX2965" fmla="*/ 484019 w 1619476"/>
                            <a:gd name="csY2965" fmla="*/ 246940 h 693081"/>
                            <a:gd name="csX2966" fmla="*/ 485999 w 1619476"/>
                            <a:gd name="csY2966" fmla="*/ 244541 h 693081"/>
                            <a:gd name="csX2967" fmla="*/ 490785 w 1619476"/>
                            <a:gd name="csY2967" fmla="*/ 241722 h 693081"/>
                            <a:gd name="csX2968" fmla="*/ 491319 w 1619476"/>
                            <a:gd name="csY2968" fmla="*/ 241202 h 693081"/>
                            <a:gd name="csX2969" fmla="*/ 486405 w 1619476"/>
                            <a:gd name="csY2969" fmla="*/ 241837 h 693081"/>
                            <a:gd name="csX2970" fmla="*/ 478382 w 1619476"/>
                            <a:gd name="csY2970" fmla="*/ 244960 h 693081"/>
                            <a:gd name="csX2971" fmla="*/ 478902 w 1619476"/>
                            <a:gd name="csY2971" fmla="*/ 243081 h 693081"/>
                            <a:gd name="csX2972" fmla="*/ 488818 w 1619476"/>
                            <a:gd name="csY2972" fmla="*/ 238396 h 693081"/>
                            <a:gd name="csX2973" fmla="*/ 488818 w 1619476"/>
                            <a:gd name="csY2973" fmla="*/ 238333 h 693081"/>
                            <a:gd name="csX2974" fmla="*/ 489046 w 1619476"/>
                            <a:gd name="csY2974" fmla="*/ 238396 h 693081"/>
                            <a:gd name="csX2975" fmla="*/ 489072 w 1619476"/>
                            <a:gd name="csY2975" fmla="*/ 238396 h 693081"/>
                            <a:gd name="csX2976" fmla="*/ 489237 w 1619476"/>
                            <a:gd name="csY2976" fmla="*/ 238257 h 693081"/>
                            <a:gd name="csX2977" fmla="*/ 489097 w 1619476"/>
                            <a:gd name="csY2977" fmla="*/ 238066 h 693081"/>
                            <a:gd name="csX2978" fmla="*/ 488894 w 1619476"/>
                            <a:gd name="csY2978" fmla="*/ 238028 h 693081"/>
                            <a:gd name="csX2979" fmla="*/ 481403 w 1619476"/>
                            <a:gd name="csY2979" fmla="*/ 235362 h 693081"/>
                            <a:gd name="csX2980" fmla="*/ 476820 w 1619476"/>
                            <a:gd name="csY2980" fmla="*/ 234321 h 693081"/>
                            <a:gd name="csX2981" fmla="*/ 478686 w 1619476"/>
                            <a:gd name="csY2981" fmla="*/ 232239 h 693081"/>
                            <a:gd name="csX2982" fmla="*/ 488703 w 1619476"/>
                            <a:gd name="csY2982" fmla="*/ 233381 h 693081"/>
                            <a:gd name="csX2983" fmla="*/ 483816 w 1619476"/>
                            <a:gd name="csY2983" fmla="*/ 211164 h 693081"/>
                            <a:gd name="csX2984" fmla="*/ 488196 w 1619476"/>
                            <a:gd name="csY2984" fmla="*/ 213360 h 693081"/>
                            <a:gd name="csX2985" fmla="*/ 490785 w 1619476"/>
                            <a:gd name="csY2985" fmla="*/ 214719 h 693081"/>
                            <a:gd name="csX2986" fmla="*/ 493185 w 1619476"/>
                            <a:gd name="csY2986" fmla="*/ 216280 h 693081"/>
                            <a:gd name="csX2987" fmla="*/ 492258 w 1619476"/>
                            <a:gd name="csY2987" fmla="*/ 217854 h 693081"/>
                            <a:gd name="csX2988" fmla="*/ 490481 w 1619476"/>
                            <a:gd name="csY2988" fmla="*/ 221498 h 693081"/>
                            <a:gd name="csX2989" fmla="*/ 488386 w 1619476"/>
                            <a:gd name="csY2989" fmla="*/ 224837 h 693081"/>
                            <a:gd name="csX2990" fmla="*/ 486939 w 1619476"/>
                            <a:gd name="csY2990" fmla="*/ 224837 h 693081"/>
                            <a:gd name="csX2991" fmla="*/ 484108 w 1619476"/>
                            <a:gd name="csY2991" fmla="*/ 226297 h 693081"/>
                            <a:gd name="csX2992" fmla="*/ 483917 w 1619476"/>
                            <a:gd name="csY2992" fmla="*/ 227237 h 693081"/>
                            <a:gd name="csX2993" fmla="*/ 483816 w 1619476"/>
                            <a:gd name="csY2993" fmla="*/ 227237 h 693081"/>
                            <a:gd name="csX2994" fmla="*/ 483816 w 1619476"/>
                            <a:gd name="csY2994" fmla="*/ 211164 h 693081"/>
                            <a:gd name="csX2995" fmla="*/ 483816 w 1619476"/>
                            <a:gd name="csY2995" fmla="*/ 211164 h 693081"/>
                            <a:gd name="csX2996" fmla="*/ 483816 w 1619476"/>
                            <a:gd name="csY2996" fmla="*/ 201705 h 693081"/>
                            <a:gd name="csX2997" fmla="*/ 484742 w 1619476"/>
                            <a:gd name="csY2997" fmla="*/ 201159 h 693081"/>
                            <a:gd name="csX2998" fmla="*/ 485682 w 1619476"/>
                            <a:gd name="csY2998" fmla="*/ 199598 h 693081"/>
                            <a:gd name="csX2999" fmla="*/ 488081 w 1619476"/>
                            <a:gd name="csY2999" fmla="*/ 202213 h 693081"/>
                            <a:gd name="csX3000" fmla="*/ 495686 w 1619476"/>
                            <a:gd name="csY3000" fmla="*/ 205336 h 693081"/>
                            <a:gd name="csX3001" fmla="*/ 497464 w 1619476"/>
                            <a:gd name="csY3001" fmla="*/ 205971 h 693081"/>
                            <a:gd name="csX3002" fmla="*/ 496016 w 1619476"/>
                            <a:gd name="csY3002" fmla="*/ 210135 h 693081"/>
                            <a:gd name="csX3003" fmla="*/ 495280 w 1619476"/>
                            <a:gd name="csY3003" fmla="*/ 212217 h 693081"/>
                            <a:gd name="csX3004" fmla="*/ 494442 w 1619476"/>
                            <a:gd name="csY3004" fmla="*/ 214198 h 693081"/>
                            <a:gd name="csX3005" fmla="*/ 491624 w 1619476"/>
                            <a:gd name="csY3005" fmla="*/ 212738 h 693081"/>
                            <a:gd name="csX3006" fmla="*/ 485999 w 1619476"/>
                            <a:gd name="csY3006" fmla="*/ 210034 h 693081"/>
                            <a:gd name="csX3007" fmla="*/ 483816 w 1619476"/>
                            <a:gd name="csY3007" fmla="*/ 209107 h 693081"/>
                            <a:gd name="csX3008" fmla="*/ 483816 w 1619476"/>
                            <a:gd name="csY3008" fmla="*/ 201705 h 693081"/>
                            <a:gd name="csX3009" fmla="*/ 483816 w 1619476"/>
                            <a:gd name="csY3009" fmla="*/ 201705 h 693081"/>
                            <a:gd name="csX3010" fmla="*/ 504865 w 1619476"/>
                            <a:gd name="csY3010" fmla="*/ 191574 h 693081"/>
                            <a:gd name="csX3011" fmla="*/ 501323 w 1619476"/>
                            <a:gd name="csY3011" fmla="*/ 178637 h 693081"/>
                            <a:gd name="csX3012" fmla="*/ 497362 w 1619476"/>
                            <a:gd name="csY3012" fmla="*/ 174067 h 693081"/>
                            <a:gd name="csX3013" fmla="*/ 492043 w 1619476"/>
                            <a:gd name="csY3013" fmla="*/ 169992 h 693081"/>
                            <a:gd name="csX3014" fmla="*/ 483384 w 1619476"/>
                            <a:gd name="csY3014" fmla="*/ 164050 h 693081"/>
                            <a:gd name="csX3015" fmla="*/ 478978 w 1619476"/>
                            <a:gd name="csY3015" fmla="*/ 160317 h 693081"/>
                            <a:gd name="csX3016" fmla="*/ 480819 w 1619476"/>
                            <a:gd name="csY3016" fmla="*/ 161320 h 693081"/>
                            <a:gd name="csX3017" fmla="*/ 492868 w 1619476"/>
                            <a:gd name="csY3017" fmla="*/ 167909 h 693081"/>
                            <a:gd name="csX3018" fmla="*/ 504243 w 1619476"/>
                            <a:gd name="csY3018" fmla="*/ 176555 h 693081"/>
                            <a:gd name="csX3019" fmla="*/ 508509 w 1619476"/>
                            <a:gd name="csY3019" fmla="*/ 194278 h 693081"/>
                            <a:gd name="csX3020" fmla="*/ 502885 w 1619476"/>
                            <a:gd name="csY3020" fmla="*/ 211900 h 693081"/>
                            <a:gd name="csX3021" fmla="*/ 495470 w 1619476"/>
                            <a:gd name="csY3021" fmla="*/ 224837 h 693081"/>
                            <a:gd name="csX3022" fmla="*/ 493706 w 1619476"/>
                            <a:gd name="csY3022" fmla="*/ 225358 h 693081"/>
                            <a:gd name="csX3023" fmla="*/ 495470 w 1619476"/>
                            <a:gd name="csY3023" fmla="*/ 221498 h 693081"/>
                            <a:gd name="csX3024" fmla="*/ 504865 w 1619476"/>
                            <a:gd name="csY3024" fmla="*/ 191574 h 693081"/>
                            <a:gd name="csX3025" fmla="*/ 475931 w 1619476"/>
                            <a:gd name="csY3025" fmla="*/ 160279 h 693081"/>
                            <a:gd name="csX3026" fmla="*/ 467463 w 1619476"/>
                            <a:gd name="csY3026" fmla="*/ 155480 h 693081"/>
                            <a:gd name="csX3027" fmla="*/ 474408 w 1619476"/>
                            <a:gd name="csY3027" fmla="*/ 158464 h 693081"/>
                            <a:gd name="csX3028" fmla="*/ 477861 w 1619476"/>
                            <a:gd name="csY3028" fmla="*/ 160812 h 693081"/>
                            <a:gd name="csX3029" fmla="*/ 479448 w 1619476"/>
                            <a:gd name="csY3029" fmla="*/ 162349 h 693081"/>
                            <a:gd name="csX3030" fmla="*/ 475931 w 1619476"/>
                            <a:gd name="csY3030" fmla="*/ 160279 h 693081"/>
                            <a:gd name="csX3031" fmla="*/ 515073 w 1619476"/>
                            <a:gd name="csY3031" fmla="*/ 229522 h 693081"/>
                            <a:gd name="csX3032" fmla="*/ 502999 w 1619476"/>
                            <a:gd name="csY3032" fmla="*/ 230144 h 693081"/>
                            <a:gd name="csX3033" fmla="*/ 501107 w 1619476"/>
                            <a:gd name="csY3033" fmla="*/ 229522 h 693081"/>
                            <a:gd name="csX3034" fmla="*/ 505589 w 1619476"/>
                            <a:gd name="csY3034" fmla="*/ 223174 h 693081"/>
                            <a:gd name="csX3035" fmla="*/ 505805 w 1619476"/>
                            <a:gd name="csY3035" fmla="*/ 223390 h 693081"/>
                            <a:gd name="csX3036" fmla="*/ 513422 w 1619476"/>
                            <a:gd name="csY3036" fmla="*/ 228176 h 693081"/>
                            <a:gd name="csX3037" fmla="*/ 515073 w 1619476"/>
                            <a:gd name="csY3037" fmla="*/ 229522 h 693081"/>
                            <a:gd name="csX3038" fmla="*/ 512267 w 1619476"/>
                            <a:gd name="csY3038" fmla="*/ 210973 h 693081"/>
                            <a:gd name="csX3039" fmla="*/ 512064 w 1619476"/>
                            <a:gd name="csY3039" fmla="*/ 211900 h 693081"/>
                            <a:gd name="csX3040" fmla="*/ 513740 w 1619476"/>
                            <a:gd name="csY3040" fmla="*/ 224012 h 693081"/>
                            <a:gd name="csX3041" fmla="*/ 513524 w 1619476"/>
                            <a:gd name="csY3041" fmla="*/ 225878 h 693081"/>
                            <a:gd name="csX3042" fmla="*/ 510401 w 1619476"/>
                            <a:gd name="csY3042" fmla="*/ 223390 h 693081"/>
                            <a:gd name="csX3043" fmla="*/ 506846 w 1619476"/>
                            <a:gd name="csY3043" fmla="*/ 220457 h 693081"/>
                            <a:gd name="csX3044" fmla="*/ 509245 w 1619476"/>
                            <a:gd name="csY3044" fmla="*/ 216077 h 693081"/>
                            <a:gd name="csX3045" fmla="*/ 511861 w 1619476"/>
                            <a:gd name="csY3045" fmla="*/ 211900 h 693081"/>
                            <a:gd name="csX3046" fmla="*/ 512267 w 1619476"/>
                            <a:gd name="csY3046" fmla="*/ 210973 h 693081"/>
                            <a:gd name="csX3047" fmla="*/ 540528 w 1619476"/>
                            <a:gd name="csY3047" fmla="*/ 143292 h 693081"/>
                            <a:gd name="csX3048" fmla="*/ 535005 w 1619476"/>
                            <a:gd name="csY3048" fmla="*/ 143089 h 693081"/>
                            <a:gd name="csX3049" fmla="*/ 530943 w 1619476"/>
                            <a:gd name="csY3049" fmla="*/ 139649 h 693081"/>
                            <a:gd name="csX3050" fmla="*/ 531984 w 1619476"/>
                            <a:gd name="csY3050" fmla="*/ 136932 h 693081"/>
                            <a:gd name="csX3051" fmla="*/ 536453 w 1619476"/>
                            <a:gd name="csY3051" fmla="*/ 133910 h 693081"/>
                            <a:gd name="csX3052" fmla="*/ 537392 w 1619476"/>
                            <a:gd name="csY3052" fmla="*/ 130152 h 693081"/>
                            <a:gd name="csX3053" fmla="*/ 535005 w 1619476"/>
                            <a:gd name="csY3053" fmla="*/ 129746 h 693081"/>
                            <a:gd name="csX3054" fmla="*/ 532707 w 1619476"/>
                            <a:gd name="csY3054" fmla="*/ 131523 h 693081"/>
                            <a:gd name="csX3055" fmla="*/ 532085 w 1619476"/>
                            <a:gd name="csY3055" fmla="*/ 131422 h 693081"/>
                            <a:gd name="csX3056" fmla="*/ 529267 w 1619476"/>
                            <a:gd name="csY3056" fmla="*/ 132768 h 693081"/>
                            <a:gd name="csX3057" fmla="*/ 529470 w 1619476"/>
                            <a:gd name="csY3057" fmla="*/ 130254 h 693081"/>
                            <a:gd name="csX3058" fmla="*/ 533025 w 1619476"/>
                            <a:gd name="csY3058" fmla="*/ 128806 h 693081"/>
                            <a:gd name="csX3059" fmla="*/ 533964 w 1619476"/>
                            <a:gd name="csY3059" fmla="*/ 127867 h 693081"/>
                            <a:gd name="csX3060" fmla="*/ 534891 w 1619476"/>
                            <a:gd name="csY3060" fmla="*/ 127143 h 693081"/>
                            <a:gd name="csX3061" fmla="*/ 539487 w 1619476"/>
                            <a:gd name="csY3061" fmla="*/ 123284 h 693081"/>
                            <a:gd name="csX3062" fmla="*/ 544185 w 1619476"/>
                            <a:gd name="csY3062" fmla="*/ 118701 h 693081"/>
                            <a:gd name="csX3063" fmla="*/ 548971 w 1619476"/>
                            <a:gd name="csY3063" fmla="*/ 115451 h 693081"/>
                            <a:gd name="csX3064" fmla="*/ 549085 w 1619476"/>
                            <a:gd name="csY3064" fmla="*/ 115565 h 693081"/>
                            <a:gd name="csX3065" fmla="*/ 548235 w 1619476"/>
                            <a:gd name="csY3065" fmla="*/ 117749 h 693081"/>
                            <a:gd name="csX3066" fmla="*/ 539284 w 1619476"/>
                            <a:gd name="csY3066" fmla="*/ 126001 h 693081"/>
                            <a:gd name="csX3067" fmla="*/ 539386 w 1619476"/>
                            <a:gd name="csY3067" fmla="*/ 128807 h 693081"/>
                            <a:gd name="csX3068" fmla="*/ 541468 w 1619476"/>
                            <a:gd name="csY3068" fmla="*/ 129632 h 693081"/>
                            <a:gd name="csX3069" fmla="*/ 540833 w 1619476"/>
                            <a:gd name="csY3069" fmla="*/ 132666 h 693081"/>
                            <a:gd name="csX3070" fmla="*/ 537811 w 1619476"/>
                            <a:gd name="csY3070" fmla="*/ 135485 h 693081"/>
                            <a:gd name="csX3071" fmla="*/ 536453 w 1619476"/>
                            <a:gd name="csY3071" fmla="*/ 136107 h 693081"/>
                            <a:gd name="csX3072" fmla="*/ 538967 w 1619476"/>
                            <a:gd name="csY3072" fmla="*/ 135891 h 693081"/>
                            <a:gd name="csX3073" fmla="*/ 541252 w 1619476"/>
                            <a:gd name="csY3073" fmla="*/ 136513 h 693081"/>
                            <a:gd name="csX3074" fmla="*/ 540325 w 1619476"/>
                            <a:gd name="csY3074" fmla="*/ 139027 h 693081"/>
                            <a:gd name="csX3075" fmla="*/ 538230 w 1619476"/>
                            <a:gd name="csY3075" fmla="*/ 140588 h 693081"/>
                            <a:gd name="csX3076" fmla="*/ 536453 w 1619476"/>
                            <a:gd name="csY3076" fmla="*/ 141325 h 693081"/>
                            <a:gd name="csX3077" fmla="*/ 540211 w 1619476"/>
                            <a:gd name="csY3077" fmla="*/ 141528 h 693081"/>
                            <a:gd name="csX3078" fmla="*/ 547295 w 1619476"/>
                            <a:gd name="csY3078" fmla="*/ 136932 h 693081"/>
                            <a:gd name="csX3079" fmla="*/ 550228 w 1619476"/>
                            <a:gd name="csY3079" fmla="*/ 136932 h 693081"/>
                            <a:gd name="csX3080" fmla="*/ 546051 w 1619476"/>
                            <a:gd name="csY3080" fmla="*/ 140271 h 693081"/>
                            <a:gd name="csX3081" fmla="*/ 546787 w 1619476"/>
                            <a:gd name="csY3081" fmla="*/ 141325 h 693081"/>
                            <a:gd name="csX3082" fmla="*/ 560029 w 1619476"/>
                            <a:gd name="csY3082" fmla="*/ 139763 h 693081"/>
                            <a:gd name="csX3083" fmla="*/ 567113 w 1619476"/>
                            <a:gd name="csY3083" fmla="*/ 133402 h 693081"/>
                            <a:gd name="csX3084" fmla="*/ 568992 w 1619476"/>
                            <a:gd name="csY3084" fmla="*/ 130152 h 693081"/>
                            <a:gd name="csX3085" fmla="*/ 570871 w 1619476"/>
                            <a:gd name="csY3085" fmla="*/ 127232 h 693081"/>
                            <a:gd name="csX3086" fmla="*/ 569818 w 1619476"/>
                            <a:gd name="csY3086" fmla="*/ 132971 h 693081"/>
                            <a:gd name="csX3087" fmla="*/ 567329 w 1619476"/>
                            <a:gd name="csY3087" fmla="*/ 138087 h 693081"/>
                            <a:gd name="csX3088" fmla="*/ 560232 w 1619476"/>
                            <a:gd name="csY3088" fmla="*/ 142670 h 693081"/>
                            <a:gd name="csX3089" fmla="*/ 551688 w 1619476"/>
                            <a:gd name="csY3089" fmla="*/ 143407 h 693081"/>
                            <a:gd name="csX3090" fmla="*/ 546470 w 1619476"/>
                            <a:gd name="csY3090" fmla="*/ 143813 h 693081"/>
                            <a:gd name="csX3091" fmla="*/ 545327 w 1619476"/>
                            <a:gd name="csY3091" fmla="*/ 141845 h 693081"/>
                            <a:gd name="csX3092" fmla="*/ 540528 w 1619476"/>
                            <a:gd name="csY3092" fmla="*/ 143292 h 693081"/>
                            <a:gd name="csX3093" fmla="*/ 529889 w 1619476"/>
                            <a:gd name="csY3093" fmla="*/ 142784 h 693081"/>
                            <a:gd name="csX3094" fmla="*/ 526144 w 1619476"/>
                            <a:gd name="csY3094" fmla="*/ 135573 h 693081"/>
                            <a:gd name="csX3095" fmla="*/ 526563 w 1619476"/>
                            <a:gd name="csY3095" fmla="*/ 134951 h 693081"/>
                            <a:gd name="csX3096" fmla="*/ 526766 w 1619476"/>
                            <a:gd name="csY3096" fmla="*/ 136424 h 693081"/>
                            <a:gd name="csX3097" fmla="*/ 529889 w 1619476"/>
                            <a:gd name="csY3097" fmla="*/ 141845 h 693081"/>
                            <a:gd name="csX3098" fmla="*/ 529889 w 1619476"/>
                            <a:gd name="csY3098" fmla="*/ 142784 h 693081"/>
                            <a:gd name="csX3099" fmla="*/ 533964 w 1619476"/>
                            <a:gd name="csY3099" fmla="*/ 125467 h 693081"/>
                            <a:gd name="csX3100" fmla="*/ 538129 w 1619476"/>
                            <a:gd name="csY3100" fmla="*/ 120465 h 693081"/>
                            <a:gd name="csX3101" fmla="*/ 540744 w 1619476"/>
                            <a:gd name="csY3101" fmla="*/ 118167 h 693081"/>
                            <a:gd name="csX3102" fmla="*/ 540630 w 1619476"/>
                            <a:gd name="csY3102" fmla="*/ 117939 h 693081"/>
                            <a:gd name="csX3103" fmla="*/ 541391 w 1619476"/>
                            <a:gd name="csY3103" fmla="*/ 117875 h 693081"/>
                            <a:gd name="csX3104" fmla="*/ 540934 w 1619476"/>
                            <a:gd name="csY3104" fmla="*/ 118383 h 693081"/>
                            <a:gd name="csX3105" fmla="*/ 536770 w 1619476"/>
                            <a:gd name="csY3105" fmla="*/ 123703 h 693081"/>
                            <a:gd name="csX3106" fmla="*/ 533444 w 1619476"/>
                            <a:gd name="csY3106" fmla="*/ 126724 h 693081"/>
                            <a:gd name="csX3107" fmla="*/ 533964 w 1619476"/>
                            <a:gd name="csY3107" fmla="*/ 125467 h 693081"/>
                            <a:gd name="csX3108" fmla="*/ 546787 w 1619476"/>
                            <a:gd name="csY3108" fmla="*/ 80207 h 693081"/>
                            <a:gd name="csX3109" fmla="*/ 548146 w 1619476"/>
                            <a:gd name="csY3109" fmla="*/ 78442 h 693081"/>
                            <a:gd name="csX3110" fmla="*/ 548146 w 1619476"/>
                            <a:gd name="csY3110" fmla="*/ 78658 h 693081"/>
                            <a:gd name="csX3111" fmla="*/ 550533 w 1619476"/>
                            <a:gd name="csY3111" fmla="*/ 84498 h 693081"/>
                            <a:gd name="csX3112" fmla="*/ 551993 w 1619476"/>
                            <a:gd name="csY3112" fmla="*/ 89399 h 693081"/>
                            <a:gd name="csX3113" fmla="*/ 553770 w 1619476"/>
                            <a:gd name="csY3113" fmla="*/ 93982 h 693081"/>
                            <a:gd name="csX3114" fmla="*/ 554290 w 1619476"/>
                            <a:gd name="csY3114" fmla="*/ 97943 h 693081"/>
                            <a:gd name="csX3115" fmla="*/ 554709 w 1619476"/>
                            <a:gd name="csY3115" fmla="*/ 100647 h 693081"/>
                            <a:gd name="csX3116" fmla="*/ 550850 w 1619476"/>
                            <a:gd name="csY3116" fmla="*/ 97626 h 693081"/>
                            <a:gd name="csX3117" fmla="*/ 548450 w 1619476"/>
                            <a:gd name="csY3117" fmla="*/ 91583 h 693081"/>
                            <a:gd name="csX3118" fmla="*/ 546368 w 1619476"/>
                            <a:gd name="csY3118" fmla="*/ 83241 h 693081"/>
                            <a:gd name="csX3119" fmla="*/ 546787 w 1619476"/>
                            <a:gd name="csY3119" fmla="*/ 80207 h 693081"/>
                            <a:gd name="csX3120" fmla="*/ 561388 w 1619476"/>
                            <a:gd name="csY3120" fmla="*/ 103999 h 693081"/>
                            <a:gd name="csX3121" fmla="*/ 563774 w 1619476"/>
                            <a:gd name="csY3121" fmla="*/ 104621 h 693081"/>
                            <a:gd name="csX3122" fmla="*/ 562010 w 1619476"/>
                            <a:gd name="csY3122" fmla="*/ 104723 h 693081"/>
                            <a:gd name="csX3123" fmla="*/ 548869 w 1619476"/>
                            <a:gd name="csY3123" fmla="*/ 107643 h 693081"/>
                            <a:gd name="csX3124" fmla="*/ 547295 w 1619476"/>
                            <a:gd name="csY3124" fmla="*/ 108366 h 693081"/>
                            <a:gd name="csX3125" fmla="*/ 548666 w 1619476"/>
                            <a:gd name="csY3125" fmla="*/ 106500 h 693081"/>
                            <a:gd name="csX3126" fmla="*/ 555446 w 1619476"/>
                            <a:gd name="csY3126" fmla="*/ 103364 h 693081"/>
                            <a:gd name="csX3127" fmla="*/ 561388 w 1619476"/>
                            <a:gd name="csY3127" fmla="*/ 103999 h 693081"/>
                            <a:gd name="csX3128" fmla="*/ 564193 w 1619476"/>
                            <a:gd name="csY3128" fmla="*/ 114105 h 693081"/>
                            <a:gd name="csX3129" fmla="*/ 563470 w 1619476"/>
                            <a:gd name="csY3129" fmla="*/ 114625 h 693081"/>
                            <a:gd name="csX3130" fmla="*/ 561692 w 1619476"/>
                            <a:gd name="csY3130" fmla="*/ 114105 h 693081"/>
                            <a:gd name="csX3131" fmla="*/ 556271 w 1619476"/>
                            <a:gd name="csY3131" fmla="*/ 112861 h 693081"/>
                            <a:gd name="csX3132" fmla="*/ 554506 w 1619476"/>
                            <a:gd name="csY3132" fmla="*/ 112746 h 693081"/>
                            <a:gd name="csX3133" fmla="*/ 556792 w 1619476"/>
                            <a:gd name="csY3133" fmla="*/ 111299 h 693081"/>
                            <a:gd name="csX3134" fmla="*/ 559928 w 1619476"/>
                            <a:gd name="csY3134" fmla="*/ 111299 h 693081"/>
                            <a:gd name="csX3135" fmla="*/ 562314 w 1619476"/>
                            <a:gd name="csY3135" fmla="*/ 112543 h 693081"/>
                            <a:gd name="csX3136" fmla="*/ 564193 w 1619476"/>
                            <a:gd name="csY3136" fmla="*/ 114105 h 693081"/>
                            <a:gd name="csX3137" fmla="*/ 556792 w 1619476"/>
                            <a:gd name="csY3137" fmla="*/ 116288 h 693081"/>
                            <a:gd name="csX3138" fmla="*/ 557211 w 1619476"/>
                            <a:gd name="csY3138" fmla="*/ 116606 h 693081"/>
                            <a:gd name="csX3139" fmla="*/ 560054 w 1619476"/>
                            <a:gd name="csY3139" fmla="*/ 119792 h 693081"/>
                            <a:gd name="csX3140" fmla="*/ 561540 w 1619476"/>
                            <a:gd name="csY3140" fmla="*/ 117444 h 693081"/>
                            <a:gd name="csX3141" fmla="*/ 562111 w 1619476"/>
                            <a:gd name="csY3141" fmla="*/ 117545 h 693081"/>
                            <a:gd name="csX3142" fmla="*/ 561273 w 1619476"/>
                            <a:gd name="csY3142" fmla="*/ 120148 h 693081"/>
                            <a:gd name="csX3143" fmla="*/ 556068 w 1619476"/>
                            <a:gd name="csY3143" fmla="*/ 120148 h 693081"/>
                            <a:gd name="csX3144" fmla="*/ 556792 w 1619476"/>
                            <a:gd name="csY3144" fmla="*/ 116288 h 693081"/>
                            <a:gd name="csX3145" fmla="*/ 560651 w 1619476"/>
                            <a:gd name="csY3145" fmla="*/ 117977 h 693081"/>
                            <a:gd name="csX3146" fmla="*/ 559610 w 1619476"/>
                            <a:gd name="csY3146" fmla="*/ 118663 h 693081"/>
                            <a:gd name="csX3147" fmla="*/ 558582 w 1619476"/>
                            <a:gd name="csY3147" fmla="*/ 117977 h 693081"/>
                            <a:gd name="csX3148" fmla="*/ 559610 w 1619476"/>
                            <a:gd name="csY3148" fmla="*/ 117291 h 693081"/>
                            <a:gd name="csX3149" fmla="*/ 560651 w 1619476"/>
                            <a:gd name="csY3149" fmla="*/ 117977 h 693081"/>
                            <a:gd name="csX3150" fmla="*/ 557211 w 1619476"/>
                            <a:gd name="csY3150" fmla="*/ 115247 h 693081"/>
                            <a:gd name="csX3151" fmla="*/ 555230 w 1619476"/>
                            <a:gd name="csY3151" fmla="*/ 114943 h 693081"/>
                            <a:gd name="csX3152" fmla="*/ 557833 w 1619476"/>
                            <a:gd name="csY3152" fmla="*/ 114308 h 693081"/>
                            <a:gd name="csX3153" fmla="*/ 560753 w 1619476"/>
                            <a:gd name="csY3153" fmla="*/ 115044 h 693081"/>
                            <a:gd name="csX3154" fmla="*/ 562111 w 1619476"/>
                            <a:gd name="csY3154" fmla="*/ 116288 h 693081"/>
                            <a:gd name="csX3155" fmla="*/ 557211 w 1619476"/>
                            <a:gd name="csY3155" fmla="*/ 115247 h 693081"/>
                            <a:gd name="csX3156" fmla="*/ 566694 w 1619476"/>
                            <a:gd name="csY3156" fmla="*/ 124122 h 693081"/>
                            <a:gd name="csX3157" fmla="*/ 568992 w 1619476"/>
                            <a:gd name="csY3157" fmla="*/ 122344 h 693081"/>
                            <a:gd name="csX3158" fmla="*/ 569322 w 1619476"/>
                            <a:gd name="csY3158" fmla="*/ 121887 h 693081"/>
                            <a:gd name="csX3159" fmla="*/ 569094 w 1619476"/>
                            <a:gd name="csY3159" fmla="*/ 122446 h 693081"/>
                            <a:gd name="csX3160" fmla="*/ 567951 w 1619476"/>
                            <a:gd name="csY3160" fmla="*/ 126102 h 693081"/>
                            <a:gd name="csX3161" fmla="*/ 564396 w 1619476"/>
                            <a:gd name="csY3161" fmla="*/ 128591 h 693081"/>
                            <a:gd name="csX3162" fmla="*/ 557528 w 1619476"/>
                            <a:gd name="csY3162" fmla="*/ 130051 h 693081"/>
                            <a:gd name="csX3163" fmla="*/ 566694 w 1619476"/>
                            <a:gd name="csY3163" fmla="*/ 124122 h 693081"/>
                            <a:gd name="csX3164" fmla="*/ 567634 w 1619476"/>
                            <a:gd name="csY3164" fmla="*/ 99403 h 693081"/>
                            <a:gd name="csX3165" fmla="*/ 570249 w 1619476"/>
                            <a:gd name="csY3165" fmla="*/ 88777 h 693081"/>
                            <a:gd name="csX3166" fmla="*/ 576178 w 1619476"/>
                            <a:gd name="csY3166" fmla="*/ 82099 h 693081"/>
                            <a:gd name="csX3167" fmla="*/ 577435 w 1619476"/>
                            <a:gd name="csY3167" fmla="*/ 80525 h 693081"/>
                            <a:gd name="csX3168" fmla="*/ 578273 w 1619476"/>
                            <a:gd name="csY3168" fmla="*/ 80321 h 693081"/>
                            <a:gd name="csX3169" fmla="*/ 580673 w 1619476"/>
                            <a:gd name="csY3169" fmla="*/ 98260 h 693081"/>
                            <a:gd name="csX3170" fmla="*/ 575569 w 1619476"/>
                            <a:gd name="csY3170" fmla="*/ 108785 h 693081"/>
                            <a:gd name="csX3171" fmla="*/ 574718 w 1619476"/>
                            <a:gd name="csY3171" fmla="*/ 110144 h 693081"/>
                            <a:gd name="csX3172" fmla="*/ 572953 w 1619476"/>
                            <a:gd name="csY3172" fmla="*/ 108684 h 693081"/>
                            <a:gd name="csX3173" fmla="*/ 574934 w 1619476"/>
                            <a:gd name="csY3173" fmla="*/ 107021 h 693081"/>
                            <a:gd name="csX3174" fmla="*/ 578997 w 1619476"/>
                            <a:gd name="csY3174" fmla="*/ 93360 h 693081"/>
                            <a:gd name="csX3175" fmla="*/ 578921 w 1619476"/>
                            <a:gd name="csY3175" fmla="*/ 93347 h 693081"/>
                            <a:gd name="csX3176" fmla="*/ 579048 w 1619476"/>
                            <a:gd name="csY3176" fmla="*/ 92586 h 693081"/>
                            <a:gd name="csX3177" fmla="*/ 578921 w 1619476"/>
                            <a:gd name="csY3177" fmla="*/ 92433 h 693081"/>
                            <a:gd name="csX3178" fmla="*/ 578743 w 1619476"/>
                            <a:gd name="csY3178" fmla="*/ 92560 h 693081"/>
                            <a:gd name="csX3179" fmla="*/ 578667 w 1619476"/>
                            <a:gd name="csY3179" fmla="*/ 93182 h 693081"/>
                            <a:gd name="csX3180" fmla="*/ 575671 w 1619476"/>
                            <a:gd name="csY3180" fmla="*/ 98159 h 693081"/>
                            <a:gd name="csX3181" fmla="*/ 574833 w 1619476"/>
                            <a:gd name="csY3181" fmla="*/ 99302 h 693081"/>
                            <a:gd name="csX3182" fmla="*/ 573906 w 1619476"/>
                            <a:gd name="csY3182" fmla="*/ 92420 h 693081"/>
                            <a:gd name="csX3183" fmla="*/ 574718 w 1619476"/>
                            <a:gd name="csY3183" fmla="*/ 90021 h 693081"/>
                            <a:gd name="csX3184" fmla="*/ 576077 w 1619476"/>
                            <a:gd name="csY3184" fmla="*/ 86060 h 693081"/>
                            <a:gd name="csX3185" fmla="*/ 576813 w 1619476"/>
                            <a:gd name="csY3185" fmla="*/ 83457 h 693081"/>
                            <a:gd name="csX3186" fmla="*/ 574414 w 1619476"/>
                            <a:gd name="csY3186" fmla="*/ 85120 h 693081"/>
                            <a:gd name="csX3187" fmla="*/ 571392 w 1619476"/>
                            <a:gd name="csY3187" fmla="*/ 88980 h 693081"/>
                            <a:gd name="csX3188" fmla="*/ 570249 w 1619476"/>
                            <a:gd name="csY3188" fmla="*/ 102641 h 693081"/>
                            <a:gd name="csX3189" fmla="*/ 569094 w 1619476"/>
                            <a:gd name="csY3189" fmla="*/ 108366 h 693081"/>
                            <a:gd name="csX3190" fmla="*/ 568167 w 1619476"/>
                            <a:gd name="csY3190" fmla="*/ 102958 h 693081"/>
                            <a:gd name="csX3191" fmla="*/ 567113 w 1619476"/>
                            <a:gd name="csY3191" fmla="*/ 102844 h 693081"/>
                            <a:gd name="csX3192" fmla="*/ 567634 w 1619476"/>
                            <a:gd name="csY3192" fmla="*/ 99403 h 693081"/>
                            <a:gd name="csX3193" fmla="*/ 574934 w 1619476"/>
                            <a:gd name="csY3193" fmla="*/ 122751 h 693081"/>
                            <a:gd name="csX3194" fmla="*/ 575150 w 1619476"/>
                            <a:gd name="csY3194" fmla="*/ 123792 h 693081"/>
                            <a:gd name="csX3195" fmla="*/ 573995 w 1619476"/>
                            <a:gd name="csY3195" fmla="*/ 122751 h 693081"/>
                            <a:gd name="csX3196" fmla="*/ 575569 w 1619476"/>
                            <a:gd name="csY3196" fmla="*/ 120478 h 693081"/>
                            <a:gd name="csX3197" fmla="*/ 574934 w 1619476"/>
                            <a:gd name="csY3197" fmla="*/ 122751 h 693081"/>
                            <a:gd name="csX3198" fmla="*/ 573576 w 1619476"/>
                            <a:gd name="csY3198" fmla="*/ 120364 h 693081"/>
                            <a:gd name="csX3199" fmla="*/ 570554 w 1619476"/>
                            <a:gd name="csY3199" fmla="*/ 113686 h 693081"/>
                            <a:gd name="csX3200" fmla="*/ 571290 w 1619476"/>
                            <a:gd name="csY3200" fmla="*/ 110664 h 693081"/>
                            <a:gd name="csX3201" fmla="*/ 573271 w 1619476"/>
                            <a:gd name="csY3201" fmla="*/ 112124 h 693081"/>
                            <a:gd name="csX3202" fmla="*/ 573474 w 1619476"/>
                            <a:gd name="csY3202" fmla="*/ 113381 h 693081"/>
                            <a:gd name="csX3203" fmla="*/ 575569 w 1619476"/>
                            <a:gd name="csY3203" fmla="*/ 115146 h 693081"/>
                            <a:gd name="csX3204" fmla="*/ 573576 w 1619476"/>
                            <a:gd name="csY3204" fmla="*/ 120364 h 693081"/>
                            <a:gd name="csX3205" fmla="*/ 577016 w 1619476"/>
                            <a:gd name="csY3205" fmla="*/ 291452 h 693081"/>
                            <a:gd name="csX3206" fmla="*/ 574096 w 1619476"/>
                            <a:gd name="csY3206" fmla="*/ 291261 h 693081"/>
                            <a:gd name="csX3207" fmla="*/ 570656 w 1619476"/>
                            <a:gd name="csY3207" fmla="*/ 291045 h 693081"/>
                            <a:gd name="csX3208" fmla="*/ 561172 w 1619476"/>
                            <a:gd name="csY3208" fmla="*/ 293229 h 693081"/>
                            <a:gd name="csX3209" fmla="*/ 552830 w 1619476"/>
                            <a:gd name="csY3209" fmla="*/ 295324 h 693081"/>
                            <a:gd name="csX3210" fmla="*/ 548146 w 1619476"/>
                            <a:gd name="csY3210" fmla="*/ 300847 h 693081"/>
                            <a:gd name="csX3211" fmla="*/ 543651 w 1619476"/>
                            <a:gd name="csY3211" fmla="*/ 306471 h 693081"/>
                            <a:gd name="csX3212" fmla="*/ 540528 w 1619476"/>
                            <a:gd name="csY3212" fmla="*/ 311790 h 693081"/>
                            <a:gd name="csX3213" fmla="*/ 532707 w 1619476"/>
                            <a:gd name="csY3213" fmla="*/ 326492 h 693081"/>
                            <a:gd name="csX3214" fmla="*/ 531768 w 1619476"/>
                            <a:gd name="csY3214" fmla="*/ 328155 h 693081"/>
                            <a:gd name="csX3215" fmla="*/ 529267 w 1619476"/>
                            <a:gd name="csY3215" fmla="*/ 356314 h 693081"/>
                            <a:gd name="csX3216" fmla="*/ 534066 w 1619476"/>
                            <a:gd name="csY3216" fmla="*/ 384677 h 693081"/>
                            <a:gd name="csX3217" fmla="*/ 535412 w 1619476"/>
                            <a:gd name="csY3217" fmla="*/ 388942 h 693081"/>
                            <a:gd name="csX3218" fmla="*/ 537811 w 1619476"/>
                            <a:gd name="csY3218" fmla="*/ 397499 h 693081"/>
                            <a:gd name="csX3219" fmla="*/ 539284 w 1619476"/>
                            <a:gd name="csY3219" fmla="*/ 414080 h 693081"/>
                            <a:gd name="csX3220" fmla="*/ 541366 w 1619476"/>
                            <a:gd name="csY3220" fmla="*/ 457753 h 693081"/>
                            <a:gd name="csX3221" fmla="*/ 540934 w 1619476"/>
                            <a:gd name="csY3221" fmla="*/ 467148 h 693081"/>
                            <a:gd name="csX3222" fmla="*/ 540795 w 1619476"/>
                            <a:gd name="csY3222" fmla="*/ 468189 h 693081"/>
                            <a:gd name="csX3223" fmla="*/ 540833 w 1619476"/>
                            <a:gd name="csY3223" fmla="*/ 469027 h 693081"/>
                            <a:gd name="csX3224" fmla="*/ 541683 w 1619476"/>
                            <a:gd name="csY3224" fmla="*/ 473090 h 693081"/>
                            <a:gd name="csX3225" fmla="*/ 535323 w 1619476"/>
                            <a:gd name="csY3225" fmla="*/ 473928 h 693081"/>
                            <a:gd name="csX3226" fmla="*/ 511911 w 1619476"/>
                            <a:gd name="csY3226" fmla="*/ 476924 h 693081"/>
                            <a:gd name="csX3227" fmla="*/ 511899 w 1619476"/>
                            <a:gd name="csY3227" fmla="*/ 476898 h 693081"/>
                            <a:gd name="csX3228" fmla="*/ 511759 w 1619476"/>
                            <a:gd name="csY3228" fmla="*/ 476924 h 693081"/>
                            <a:gd name="csX3229" fmla="*/ 511708 w 1619476"/>
                            <a:gd name="csY3229" fmla="*/ 476924 h 693081"/>
                            <a:gd name="csX3230" fmla="*/ 511480 w 1619476"/>
                            <a:gd name="csY3230" fmla="*/ 477127 h 693081"/>
                            <a:gd name="csX3231" fmla="*/ 511695 w 1619476"/>
                            <a:gd name="csY3231" fmla="*/ 477356 h 693081"/>
                            <a:gd name="csX3232" fmla="*/ 511759 w 1619476"/>
                            <a:gd name="csY3232" fmla="*/ 477356 h 693081"/>
                            <a:gd name="csX3233" fmla="*/ 511962 w 1619476"/>
                            <a:gd name="csY3233" fmla="*/ 477317 h 693081"/>
                            <a:gd name="csX3234" fmla="*/ 511962 w 1619476"/>
                            <a:gd name="csY3234" fmla="*/ 477356 h 693081"/>
                            <a:gd name="csX3235" fmla="*/ 536452 w 1619476"/>
                            <a:gd name="csY3235" fmla="*/ 475908 h 693081"/>
                            <a:gd name="csX3236" fmla="*/ 543346 w 1619476"/>
                            <a:gd name="csY3236" fmla="*/ 477470 h 693081"/>
                            <a:gd name="csX3237" fmla="*/ 545949 w 1619476"/>
                            <a:gd name="csY3237" fmla="*/ 475908 h 693081"/>
                            <a:gd name="csX3238" fmla="*/ 546368 w 1619476"/>
                            <a:gd name="csY3238" fmla="*/ 473928 h 693081"/>
                            <a:gd name="csX3239" fmla="*/ 548044 w 1619476"/>
                            <a:gd name="csY3239" fmla="*/ 474867 h 693081"/>
                            <a:gd name="csX3240" fmla="*/ 546685 w 1619476"/>
                            <a:gd name="csY3240" fmla="*/ 479869 h 693081"/>
                            <a:gd name="csX3241" fmla="*/ 544387 w 1619476"/>
                            <a:gd name="csY3241" fmla="*/ 479666 h 693081"/>
                            <a:gd name="csX3242" fmla="*/ 542191 w 1619476"/>
                            <a:gd name="csY3242" fmla="*/ 479666 h 693081"/>
                            <a:gd name="csX3243" fmla="*/ 528111 w 1619476"/>
                            <a:gd name="csY3243" fmla="*/ 479450 h 693081"/>
                            <a:gd name="csX3244" fmla="*/ 500383 w 1619476"/>
                            <a:gd name="csY3244" fmla="*/ 480504 h 693081"/>
                            <a:gd name="csX3245" fmla="*/ 485897 w 1619476"/>
                            <a:gd name="csY3245" fmla="*/ 481317 h 693081"/>
                            <a:gd name="csX3246" fmla="*/ 483599 w 1619476"/>
                            <a:gd name="csY3246" fmla="*/ 480606 h 693081"/>
                            <a:gd name="csX3247" fmla="*/ 486710 w 1619476"/>
                            <a:gd name="csY3247" fmla="*/ 478308 h 693081"/>
                            <a:gd name="csX3248" fmla="*/ 487091 w 1619476"/>
                            <a:gd name="csY3248" fmla="*/ 478308 h 693081"/>
                            <a:gd name="csX3249" fmla="*/ 487205 w 1619476"/>
                            <a:gd name="csY3249" fmla="*/ 478194 h 693081"/>
                            <a:gd name="csX3250" fmla="*/ 487091 w 1619476"/>
                            <a:gd name="csY3250" fmla="*/ 478092 h 693081"/>
                            <a:gd name="csX3251" fmla="*/ 486710 w 1619476"/>
                            <a:gd name="csY3251" fmla="*/ 478092 h 693081"/>
                            <a:gd name="csX3252" fmla="*/ 475995 w 1619476"/>
                            <a:gd name="csY3252" fmla="*/ 476949 h 693081"/>
                            <a:gd name="csX3253" fmla="*/ 488297 w 1619476"/>
                            <a:gd name="csY3253" fmla="*/ 475807 h 693081"/>
                            <a:gd name="csX3254" fmla="*/ 488271 w 1619476"/>
                            <a:gd name="csY3254" fmla="*/ 475781 h 693081"/>
                            <a:gd name="csX3255" fmla="*/ 488411 w 1619476"/>
                            <a:gd name="csY3255" fmla="*/ 475756 h 693081"/>
                            <a:gd name="csX3256" fmla="*/ 488513 w 1619476"/>
                            <a:gd name="csY3256" fmla="*/ 475756 h 693081"/>
                            <a:gd name="csX3257" fmla="*/ 488716 w 1619476"/>
                            <a:gd name="csY3257" fmla="*/ 475629 h 693081"/>
                            <a:gd name="csX3258" fmla="*/ 488576 w 1619476"/>
                            <a:gd name="csY3258" fmla="*/ 475413 h 693081"/>
                            <a:gd name="csX3259" fmla="*/ 488411 w 1619476"/>
                            <a:gd name="csY3259" fmla="*/ 475400 h 693081"/>
                            <a:gd name="csX3260" fmla="*/ 488170 w 1619476"/>
                            <a:gd name="csY3260" fmla="*/ 475426 h 693081"/>
                            <a:gd name="csX3261" fmla="*/ 488195 w 1619476"/>
                            <a:gd name="csY3261" fmla="*/ 475388 h 693081"/>
                            <a:gd name="csX3262" fmla="*/ 478064 w 1619476"/>
                            <a:gd name="csY3262" fmla="*/ 474550 h 693081"/>
                            <a:gd name="csX3263" fmla="*/ 530320 w 1619476"/>
                            <a:gd name="csY3263" fmla="*/ 464114 h 693081"/>
                            <a:gd name="csX3264" fmla="*/ 535411 w 1619476"/>
                            <a:gd name="csY3264" fmla="*/ 456192 h 693081"/>
                            <a:gd name="csX3265" fmla="*/ 534891 w 1619476"/>
                            <a:gd name="csY3265" fmla="*/ 444943 h 693081"/>
                            <a:gd name="csX3266" fmla="*/ 529267 w 1619476"/>
                            <a:gd name="csY3266" fmla="*/ 398020 h 693081"/>
                            <a:gd name="csX3267" fmla="*/ 529190 w 1619476"/>
                            <a:gd name="csY3267" fmla="*/ 398045 h 693081"/>
                            <a:gd name="csX3268" fmla="*/ 529254 w 1619476"/>
                            <a:gd name="csY3268" fmla="*/ 397893 h 693081"/>
                            <a:gd name="csX3269" fmla="*/ 529190 w 1619476"/>
                            <a:gd name="csY3269" fmla="*/ 397677 h 693081"/>
                            <a:gd name="csX3270" fmla="*/ 529267 w 1619476"/>
                            <a:gd name="csY3270" fmla="*/ 397703 h 693081"/>
                            <a:gd name="csX3271" fmla="*/ 527184 w 1619476"/>
                            <a:gd name="csY3271" fmla="*/ 382899 h 693081"/>
                            <a:gd name="csX3272" fmla="*/ 522284 w 1619476"/>
                            <a:gd name="csY3272" fmla="*/ 369556 h 693081"/>
                            <a:gd name="csX3273" fmla="*/ 518945 w 1619476"/>
                            <a:gd name="csY3273" fmla="*/ 360809 h 693081"/>
                            <a:gd name="csX3274" fmla="*/ 516964 w 1619476"/>
                            <a:gd name="csY3274" fmla="*/ 344838 h 693081"/>
                            <a:gd name="csX3275" fmla="*/ 518323 w 1619476"/>
                            <a:gd name="csY3275" fmla="*/ 322011 h 693081"/>
                            <a:gd name="csX3276" fmla="*/ 522373 w 1619476"/>
                            <a:gd name="csY3276" fmla="*/ 307207 h 693081"/>
                            <a:gd name="csX3277" fmla="*/ 523325 w 1619476"/>
                            <a:gd name="csY3277" fmla="*/ 305430 h 693081"/>
                            <a:gd name="csX3278" fmla="*/ 523947 w 1619476"/>
                            <a:gd name="csY3278" fmla="*/ 308566 h 693081"/>
                            <a:gd name="csX3279" fmla="*/ 527984 w 1619476"/>
                            <a:gd name="csY3279" fmla="*/ 329488 h 693081"/>
                            <a:gd name="csX3280" fmla="*/ 528098 w 1619476"/>
                            <a:gd name="csY3280" fmla="*/ 330149 h 693081"/>
                            <a:gd name="csX3281" fmla="*/ 528238 w 1619476"/>
                            <a:gd name="csY3281" fmla="*/ 330276 h 693081"/>
                            <a:gd name="csX3282" fmla="*/ 528263 w 1619476"/>
                            <a:gd name="csY3282" fmla="*/ 330276 h 693081"/>
                            <a:gd name="csX3283" fmla="*/ 528378 w 1619476"/>
                            <a:gd name="csY3283" fmla="*/ 330098 h 693081"/>
                            <a:gd name="csX3284" fmla="*/ 528251 w 1619476"/>
                            <a:gd name="csY3284" fmla="*/ 329412 h 693081"/>
                            <a:gd name="csX3285" fmla="*/ 528327 w 1619476"/>
                            <a:gd name="csY3285" fmla="*/ 329412 h 693081"/>
                            <a:gd name="csX3286" fmla="*/ 524785 w 1619476"/>
                            <a:gd name="csY3286" fmla="*/ 300529 h 693081"/>
                            <a:gd name="csX3287" fmla="*/ 522804 w 1619476"/>
                            <a:gd name="csY3287" fmla="*/ 265184 h 693081"/>
                            <a:gd name="csX3288" fmla="*/ 521027 w 1619476"/>
                            <a:gd name="csY3288" fmla="*/ 249746 h 693081"/>
                            <a:gd name="csX3289" fmla="*/ 520405 w 1619476"/>
                            <a:gd name="csY3289" fmla="*/ 244541 h 693081"/>
                            <a:gd name="csX3290" fmla="*/ 523845 w 1619476"/>
                            <a:gd name="csY3290" fmla="*/ 244541 h 693081"/>
                            <a:gd name="csX3291" fmla="*/ 527387 w 1619476"/>
                            <a:gd name="csY3291" fmla="*/ 244744 h 693081"/>
                            <a:gd name="csX3292" fmla="*/ 528835 w 1619476"/>
                            <a:gd name="csY3292" fmla="*/ 251524 h 693081"/>
                            <a:gd name="csX3293" fmla="*/ 535322 w 1619476"/>
                            <a:gd name="csY3293" fmla="*/ 275506 h 693081"/>
                            <a:gd name="csX3294" fmla="*/ 537392 w 1619476"/>
                            <a:gd name="csY3294" fmla="*/ 275925 h 693081"/>
                            <a:gd name="csX3295" fmla="*/ 538750 w 1619476"/>
                            <a:gd name="csY3295" fmla="*/ 278629 h 693081"/>
                            <a:gd name="csX3296" fmla="*/ 537925 w 1619476"/>
                            <a:gd name="csY3296" fmla="*/ 281663 h 693081"/>
                            <a:gd name="csX3297" fmla="*/ 546787 w 1619476"/>
                            <a:gd name="csY3297" fmla="*/ 283644 h 693081"/>
                            <a:gd name="csX3298" fmla="*/ 549592 w 1619476"/>
                            <a:gd name="csY3298" fmla="*/ 284990 h 693081"/>
                            <a:gd name="csX3299" fmla="*/ 541365 w 1619476"/>
                            <a:gd name="csY3299" fmla="*/ 298549 h 693081"/>
                            <a:gd name="csX3300" fmla="*/ 542610 w 1619476"/>
                            <a:gd name="csY3300" fmla="*/ 302510 h 693081"/>
                            <a:gd name="csX3301" fmla="*/ 544806 w 1619476"/>
                            <a:gd name="csY3301" fmla="*/ 299907 h 693081"/>
                            <a:gd name="csX3302" fmla="*/ 554810 w 1619476"/>
                            <a:gd name="csY3302" fmla="*/ 291985 h 693081"/>
                            <a:gd name="csX3303" fmla="*/ 560752 w 1619476"/>
                            <a:gd name="csY3303" fmla="*/ 290830 h 693081"/>
                            <a:gd name="csX3304" fmla="*/ 577016 w 1619476"/>
                            <a:gd name="csY3304" fmla="*/ 291452 h 693081"/>
                            <a:gd name="csX3305" fmla="*/ 579352 w 1619476"/>
                            <a:gd name="csY3305" fmla="*/ 381134 h 693081"/>
                            <a:gd name="csX3306" fmla="*/ 579733 w 1619476"/>
                            <a:gd name="csY3306" fmla="*/ 381211 h 693081"/>
                            <a:gd name="csX3307" fmla="*/ 579733 w 1619476"/>
                            <a:gd name="csY3307" fmla="*/ 381236 h 693081"/>
                            <a:gd name="csX3308" fmla="*/ 573372 w 1619476"/>
                            <a:gd name="csY3308" fmla="*/ 388536 h 693081"/>
                            <a:gd name="csX3309" fmla="*/ 571493 w 1619476"/>
                            <a:gd name="csY3309" fmla="*/ 391240 h 693081"/>
                            <a:gd name="csX3310" fmla="*/ 566072 w 1619476"/>
                            <a:gd name="csY3310" fmla="*/ 388638 h 693081"/>
                            <a:gd name="csX3311" fmla="*/ 566072 w 1619476"/>
                            <a:gd name="csY3311" fmla="*/ 384461 h 693081"/>
                            <a:gd name="csX3312" fmla="*/ 569310 w 1619476"/>
                            <a:gd name="csY3312" fmla="*/ 384359 h 693081"/>
                            <a:gd name="csX3313" fmla="*/ 571595 w 1619476"/>
                            <a:gd name="csY3313" fmla="*/ 383216 h 693081"/>
                            <a:gd name="csX3314" fmla="*/ 573906 w 1619476"/>
                            <a:gd name="csY3314" fmla="*/ 380398 h 693081"/>
                            <a:gd name="csX3315" fmla="*/ 579352 w 1619476"/>
                            <a:gd name="csY3315" fmla="*/ 381134 h 693081"/>
                            <a:gd name="csX3316" fmla="*/ 579733 w 1619476"/>
                            <a:gd name="csY3316" fmla="*/ 380804 h 693081"/>
                            <a:gd name="csX3317" fmla="*/ 579733 w 1619476"/>
                            <a:gd name="csY3317" fmla="*/ 380817 h 693081"/>
                            <a:gd name="csX3318" fmla="*/ 579695 w 1619476"/>
                            <a:gd name="csY3318" fmla="*/ 380804 h 693081"/>
                            <a:gd name="csX3319" fmla="*/ 579733 w 1619476"/>
                            <a:gd name="csY3319" fmla="*/ 380804 h 693081"/>
                            <a:gd name="csX3320" fmla="*/ 578476 w 1619476"/>
                            <a:gd name="csY3320" fmla="*/ 375180 h 693081"/>
                            <a:gd name="csX3321" fmla="*/ 583390 w 1619476"/>
                            <a:gd name="csY3321" fmla="*/ 372996 h 693081"/>
                            <a:gd name="csX3322" fmla="*/ 584837 w 1619476"/>
                            <a:gd name="csY3322" fmla="*/ 371219 h 693081"/>
                            <a:gd name="csX3323" fmla="*/ 585878 w 1619476"/>
                            <a:gd name="csY3323" fmla="*/ 370914 h 693081"/>
                            <a:gd name="csX3324" fmla="*/ 586094 w 1619476"/>
                            <a:gd name="csY3324" fmla="*/ 370178 h 693081"/>
                            <a:gd name="csX3325" fmla="*/ 589750 w 1619476"/>
                            <a:gd name="csY3325" fmla="*/ 369759 h 693081"/>
                            <a:gd name="csX3326" fmla="*/ 589953 w 1619476"/>
                            <a:gd name="csY3326" fmla="*/ 370495 h 693081"/>
                            <a:gd name="csX3327" fmla="*/ 585472 w 1619476"/>
                            <a:gd name="csY3327" fmla="*/ 374977 h 693081"/>
                            <a:gd name="csX3328" fmla="*/ 582234 w 1619476"/>
                            <a:gd name="csY3328" fmla="*/ 377694 h 693081"/>
                            <a:gd name="csX3329" fmla="*/ 577956 w 1619476"/>
                            <a:gd name="csY3329" fmla="*/ 376754 h 693081"/>
                            <a:gd name="csX3330" fmla="*/ 578476 w 1619476"/>
                            <a:gd name="csY3330" fmla="*/ 375180 h 693081"/>
                            <a:gd name="csX3331" fmla="*/ 589750 w 1619476"/>
                            <a:gd name="csY3331" fmla="*/ 381972 h 693081"/>
                            <a:gd name="csX3332" fmla="*/ 589750 w 1619476"/>
                            <a:gd name="csY3332" fmla="*/ 390923 h 693081"/>
                            <a:gd name="csX3333" fmla="*/ 589319 w 1619476"/>
                            <a:gd name="csY3333" fmla="*/ 393627 h 693081"/>
                            <a:gd name="csX3334" fmla="*/ 587770 w 1619476"/>
                            <a:gd name="csY3334" fmla="*/ 390199 h 693081"/>
                            <a:gd name="csX3335" fmla="*/ 588277 w 1619476"/>
                            <a:gd name="csY3335" fmla="*/ 382798 h 693081"/>
                            <a:gd name="csX3336" fmla="*/ 589014 w 1619476"/>
                            <a:gd name="csY3336" fmla="*/ 376120 h 693081"/>
                            <a:gd name="csX3337" fmla="*/ 589217 w 1619476"/>
                            <a:gd name="csY3337" fmla="*/ 376120 h 693081"/>
                            <a:gd name="csX3338" fmla="*/ 589217 w 1619476"/>
                            <a:gd name="csY3338" fmla="*/ 376335 h 693081"/>
                            <a:gd name="csX3339" fmla="*/ 589750 w 1619476"/>
                            <a:gd name="csY3339" fmla="*/ 381972 h 693081"/>
                            <a:gd name="csX3340" fmla="*/ 590575 w 1619476"/>
                            <a:gd name="csY3340" fmla="*/ 404380 h 693081"/>
                            <a:gd name="csX3341" fmla="*/ 593597 w 1619476"/>
                            <a:gd name="csY3341" fmla="*/ 439522 h 693081"/>
                            <a:gd name="csX3342" fmla="*/ 597050 w 1619476"/>
                            <a:gd name="csY3342" fmla="*/ 456814 h 693081"/>
                            <a:gd name="csX3343" fmla="*/ 598917 w 1619476"/>
                            <a:gd name="csY3343" fmla="*/ 465993 h 693081"/>
                            <a:gd name="csX3344" fmla="*/ 601202 w 1619476"/>
                            <a:gd name="csY3344" fmla="*/ 472874 h 693081"/>
                            <a:gd name="csX3345" fmla="*/ 612057 w 1619476"/>
                            <a:gd name="csY3345" fmla="*/ 488921 h 693081"/>
                            <a:gd name="csX3346" fmla="*/ 613542 w 1619476"/>
                            <a:gd name="csY3346" fmla="*/ 490292 h 693081"/>
                            <a:gd name="csX3347" fmla="*/ 614825 w 1619476"/>
                            <a:gd name="csY3347" fmla="*/ 491397 h 693081"/>
                            <a:gd name="csX3348" fmla="*/ 621744 w 1619476"/>
                            <a:gd name="csY3348" fmla="*/ 495409 h 693081"/>
                            <a:gd name="csX3349" fmla="*/ 648964 w 1619476"/>
                            <a:gd name="csY3349" fmla="*/ 502493 h 693081"/>
                            <a:gd name="csX3350" fmla="*/ 614037 w 1619476"/>
                            <a:gd name="csY3350" fmla="*/ 497173 h 693081"/>
                            <a:gd name="csX3351" fmla="*/ 605798 w 1619476"/>
                            <a:gd name="csY3351" fmla="*/ 491118 h 693081"/>
                            <a:gd name="csX3352" fmla="*/ 594435 w 1619476"/>
                            <a:gd name="csY3352" fmla="*/ 474029 h 693081"/>
                            <a:gd name="csX3353" fmla="*/ 583796 w 1619476"/>
                            <a:gd name="csY3353" fmla="*/ 406881 h 693081"/>
                            <a:gd name="csX3354" fmla="*/ 580774 w 1619476"/>
                            <a:gd name="csY3354" fmla="*/ 390415 h 693081"/>
                            <a:gd name="csX3355" fmla="*/ 580977 w 1619476"/>
                            <a:gd name="csY3355" fmla="*/ 390618 h 693081"/>
                            <a:gd name="csX3356" fmla="*/ 583072 w 1619476"/>
                            <a:gd name="csY3356" fmla="*/ 395620 h 693081"/>
                            <a:gd name="csX3357" fmla="*/ 587135 w 1619476"/>
                            <a:gd name="csY3357" fmla="*/ 413445 h 693081"/>
                            <a:gd name="csX3358" fmla="*/ 587947 w 1619476"/>
                            <a:gd name="csY3358" fmla="*/ 420136 h 693081"/>
                            <a:gd name="csX3359" fmla="*/ 588227 w 1619476"/>
                            <a:gd name="csY3359" fmla="*/ 422307 h 693081"/>
                            <a:gd name="csX3360" fmla="*/ 588658 w 1619476"/>
                            <a:gd name="csY3360" fmla="*/ 426852 h 693081"/>
                            <a:gd name="csX3361" fmla="*/ 589636 w 1619476"/>
                            <a:gd name="csY3361" fmla="*/ 437745 h 693081"/>
                            <a:gd name="csX3362" fmla="*/ 590575 w 1619476"/>
                            <a:gd name="csY3362" fmla="*/ 444639 h 693081"/>
                            <a:gd name="csX3363" fmla="*/ 591363 w 1619476"/>
                            <a:gd name="csY3363" fmla="*/ 446606 h 693081"/>
                            <a:gd name="csX3364" fmla="*/ 591616 w 1619476"/>
                            <a:gd name="csY3364" fmla="*/ 445667 h 693081"/>
                            <a:gd name="csX3365" fmla="*/ 590372 w 1619476"/>
                            <a:gd name="csY3365" fmla="*/ 432019 h 693081"/>
                            <a:gd name="csX3366" fmla="*/ 590106 w 1619476"/>
                            <a:gd name="csY3366" fmla="*/ 426585 h 693081"/>
                            <a:gd name="csX3367" fmla="*/ 589318 w 1619476"/>
                            <a:gd name="csY3367" fmla="*/ 417305 h 693081"/>
                            <a:gd name="csX3368" fmla="*/ 587440 w 1619476"/>
                            <a:gd name="csY3368" fmla="*/ 395620 h 693081"/>
                            <a:gd name="csX3369" fmla="*/ 588912 w 1619476"/>
                            <a:gd name="csY3369" fmla="*/ 397296 h 693081"/>
                            <a:gd name="csX3370" fmla="*/ 590258 w 1619476"/>
                            <a:gd name="csY3370" fmla="*/ 400724 h 693081"/>
                            <a:gd name="csX3371" fmla="*/ 590575 w 1619476"/>
                            <a:gd name="csY3371" fmla="*/ 404380 h 693081"/>
                            <a:gd name="csX3372" fmla="*/ 607575 w 1619476"/>
                            <a:gd name="csY3372" fmla="*/ 475604 h 693081"/>
                            <a:gd name="csX3373" fmla="*/ 631139 w 1619476"/>
                            <a:gd name="csY3373" fmla="*/ 491549 h 693081"/>
                            <a:gd name="csX3374" fmla="*/ 649903 w 1619476"/>
                            <a:gd name="csY3374" fmla="*/ 496971 h 693081"/>
                            <a:gd name="csX3375" fmla="*/ 634681 w 1619476"/>
                            <a:gd name="csY3375" fmla="*/ 495498 h 693081"/>
                            <a:gd name="csX3376" fmla="*/ 628904 w 1619476"/>
                            <a:gd name="csY3376" fmla="*/ 494089 h 693081"/>
                            <a:gd name="csX3377" fmla="*/ 610064 w 1619476"/>
                            <a:gd name="csY3377" fmla="*/ 481761 h 693081"/>
                            <a:gd name="csX3378" fmla="*/ 607156 w 1619476"/>
                            <a:gd name="csY3378" fmla="*/ 475388 h 693081"/>
                            <a:gd name="csX3379" fmla="*/ 607575 w 1619476"/>
                            <a:gd name="csY3379" fmla="*/ 475604 h 693081"/>
                            <a:gd name="csX3380" fmla="*/ 652925 w 1619476"/>
                            <a:gd name="csY3380" fmla="*/ 495929 h 693081"/>
                            <a:gd name="csX3381" fmla="*/ 659844 w 1619476"/>
                            <a:gd name="csY3381" fmla="*/ 496983 h 693081"/>
                            <a:gd name="csX3382" fmla="*/ 677365 w 1619476"/>
                            <a:gd name="csY3382" fmla="*/ 498824 h 693081"/>
                            <a:gd name="csX3383" fmla="*/ 655109 w 1619476"/>
                            <a:gd name="csY3383" fmla="*/ 497478 h 693081"/>
                            <a:gd name="csX3384" fmla="*/ 652925 w 1619476"/>
                            <a:gd name="csY3384" fmla="*/ 495929 h 693081"/>
                            <a:gd name="csX3385" fmla="*/ 597050 w 1619476"/>
                            <a:gd name="csY3385" fmla="*/ 492895 h 693081"/>
                            <a:gd name="csX3386" fmla="*/ 580571 w 1619476"/>
                            <a:gd name="csY3386" fmla="*/ 491651 h 693081"/>
                            <a:gd name="csX3387" fmla="*/ 577334 w 1619476"/>
                            <a:gd name="csY3387" fmla="*/ 491435 h 693081"/>
                            <a:gd name="csX3388" fmla="*/ 577334 w 1619476"/>
                            <a:gd name="csY3388" fmla="*/ 489772 h 693081"/>
                            <a:gd name="csX3389" fmla="*/ 576178 w 1619476"/>
                            <a:gd name="csY3389" fmla="*/ 485913 h 693081"/>
                            <a:gd name="csX3390" fmla="*/ 580457 w 1619476"/>
                            <a:gd name="csY3390" fmla="*/ 485697 h 693081"/>
                            <a:gd name="csX3391" fmla="*/ 593394 w 1619476"/>
                            <a:gd name="csY3391" fmla="*/ 486547 h 693081"/>
                            <a:gd name="csX3392" fmla="*/ 597876 w 1619476"/>
                            <a:gd name="csY3392" fmla="*/ 486852 h 693081"/>
                            <a:gd name="csX3393" fmla="*/ 600681 w 1619476"/>
                            <a:gd name="csY3393" fmla="*/ 490394 h 693081"/>
                            <a:gd name="csX3394" fmla="*/ 603513 w 1619476"/>
                            <a:gd name="csY3394" fmla="*/ 493631 h 693081"/>
                            <a:gd name="csX3395" fmla="*/ 597050 w 1619476"/>
                            <a:gd name="csY3395" fmla="*/ 492895 h 693081"/>
                            <a:gd name="csX3396" fmla="*/ 574718 w 1619476"/>
                            <a:gd name="csY3396" fmla="*/ 478930 h 693081"/>
                            <a:gd name="csX3397" fmla="*/ 573994 w 1619476"/>
                            <a:gd name="csY3397" fmla="*/ 475591 h 693081"/>
                            <a:gd name="csX3398" fmla="*/ 571912 w 1619476"/>
                            <a:gd name="csY3398" fmla="*/ 465383 h 693081"/>
                            <a:gd name="csX3399" fmla="*/ 569627 w 1619476"/>
                            <a:gd name="csY3399" fmla="*/ 451520 h 693081"/>
                            <a:gd name="csX3400" fmla="*/ 567532 w 1619476"/>
                            <a:gd name="csY3400" fmla="*/ 427728 h 693081"/>
                            <a:gd name="csX3401" fmla="*/ 566910 w 1619476"/>
                            <a:gd name="csY3401" fmla="*/ 406881 h 693081"/>
                            <a:gd name="csX3402" fmla="*/ 570249 w 1619476"/>
                            <a:gd name="csY3402" fmla="*/ 400838 h 693081"/>
                            <a:gd name="csX3403" fmla="*/ 571595 w 1619476"/>
                            <a:gd name="csY3403" fmla="*/ 397182 h 693081"/>
                            <a:gd name="csX3404" fmla="*/ 573271 w 1619476"/>
                            <a:gd name="csY3404" fmla="*/ 396560 h 693081"/>
                            <a:gd name="csX3405" fmla="*/ 574832 w 1619476"/>
                            <a:gd name="csY3405" fmla="*/ 395100 h 693081"/>
                            <a:gd name="csX3406" fmla="*/ 575048 w 1619476"/>
                            <a:gd name="csY3406" fmla="*/ 395303 h 693081"/>
                            <a:gd name="csX3407" fmla="*/ 582348 w 1619476"/>
                            <a:gd name="csY3407" fmla="*/ 417000 h 693081"/>
                            <a:gd name="csX3408" fmla="*/ 584316 w 1619476"/>
                            <a:gd name="csY3408" fmla="*/ 439624 h 693081"/>
                            <a:gd name="csX3409" fmla="*/ 593698 w 1619476"/>
                            <a:gd name="csY3409" fmla="*/ 479450 h 693081"/>
                            <a:gd name="csX3410" fmla="*/ 591832 w 1619476"/>
                            <a:gd name="csY3410" fmla="*/ 479755 h 693081"/>
                            <a:gd name="csX3411" fmla="*/ 589636 w 1619476"/>
                            <a:gd name="csY3411" fmla="*/ 479552 h 693081"/>
                            <a:gd name="csX3412" fmla="*/ 576292 w 1619476"/>
                            <a:gd name="csY3412" fmla="*/ 478727 h 693081"/>
                            <a:gd name="csX3413" fmla="*/ 574718 w 1619476"/>
                            <a:gd name="csY3413" fmla="*/ 478930 h 693081"/>
                            <a:gd name="csX3414" fmla="*/ 564612 w 1619476"/>
                            <a:gd name="csY3414" fmla="*/ 426699 h 693081"/>
                            <a:gd name="csX3415" fmla="*/ 563965 w 1619476"/>
                            <a:gd name="csY3415" fmla="*/ 431765 h 693081"/>
                            <a:gd name="csX3416" fmla="*/ 563152 w 1619476"/>
                            <a:gd name="csY3416" fmla="*/ 431600 h 693081"/>
                            <a:gd name="csX3417" fmla="*/ 562416 w 1619476"/>
                            <a:gd name="csY3417" fmla="*/ 426484 h 693081"/>
                            <a:gd name="csX3418" fmla="*/ 561489 w 1619476"/>
                            <a:gd name="csY3418" fmla="*/ 419704 h 693081"/>
                            <a:gd name="csX3419" fmla="*/ 560753 w 1619476"/>
                            <a:gd name="csY3419" fmla="*/ 412722 h 693081"/>
                            <a:gd name="csX3420" fmla="*/ 558874 w 1619476"/>
                            <a:gd name="csY3420" fmla="*/ 398959 h 693081"/>
                            <a:gd name="csX3421" fmla="*/ 564828 w 1619476"/>
                            <a:gd name="csY3421" fmla="*/ 392802 h 693081"/>
                            <a:gd name="csX3422" fmla="*/ 567329 w 1619476"/>
                            <a:gd name="csY3422" fmla="*/ 393424 h 693081"/>
                            <a:gd name="csX3423" fmla="*/ 569716 w 1619476"/>
                            <a:gd name="csY3423" fmla="*/ 394478 h 693081"/>
                            <a:gd name="csX3424" fmla="*/ 565552 w 1619476"/>
                            <a:gd name="csY3424" fmla="*/ 401156 h 693081"/>
                            <a:gd name="csX3425" fmla="*/ 564714 w 1619476"/>
                            <a:gd name="csY3425" fmla="*/ 402920 h 693081"/>
                            <a:gd name="csX3426" fmla="*/ 564079 w 1619476"/>
                            <a:gd name="csY3426" fmla="*/ 407300 h 693081"/>
                            <a:gd name="csX3427" fmla="*/ 564612 w 1619476"/>
                            <a:gd name="csY3427" fmla="*/ 426700 h 693081"/>
                            <a:gd name="csX3428" fmla="*/ 572953 w 1619476"/>
                            <a:gd name="csY3428" fmla="*/ 492476 h 693081"/>
                            <a:gd name="csX3429" fmla="*/ 571493 w 1619476"/>
                            <a:gd name="csY3429" fmla="*/ 495409 h 693081"/>
                            <a:gd name="csX3430" fmla="*/ 570135 w 1619476"/>
                            <a:gd name="csY3430" fmla="*/ 498329 h 693081"/>
                            <a:gd name="csX3431" fmla="*/ 559077 w 1619476"/>
                            <a:gd name="csY3431" fmla="*/ 498735 h 693081"/>
                            <a:gd name="csX3432" fmla="*/ 549390 w 1619476"/>
                            <a:gd name="csY3432" fmla="*/ 497275 h 693081"/>
                            <a:gd name="csX3433" fmla="*/ 553046 w 1619476"/>
                            <a:gd name="csY3433" fmla="*/ 496133 h 693081"/>
                            <a:gd name="csX3434" fmla="*/ 546051 w 1619476"/>
                            <a:gd name="csY3434" fmla="*/ 495828 h 693081"/>
                            <a:gd name="csX3435" fmla="*/ 532504 w 1619476"/>
                            <a:gd name="csY3435" fmla="*/ 496970 h 693081"/>
                            <a:gd name="csX3436" fmla="*/ 518945 w 1619476"/>
                            <a:gd name="csY3436" fmla="*/ 498532 h 693081"/>
                            <a:gd name="csX3437" fmla="*/ 508928 w 1619476"/>
                            <a:gd name="csY3437" fmla="*/ 498837 h 693081"/>
                            <a:gd name="csX3438" fmla="*/ 496524 w 1619476"/>
                            <a:gd name="csY3438" fmla="*/ 500195 h 693081"/>
                            <a:gd name="csX3439" fmla="*/ 487040 w 1619476"/>
                            <a:gd name="csY3439" fmla="*/ 500398 h 693081"/>
                            <a:gd name="csX3440" fmla="*/ 485161 w 1619476"/>
                            <a:gd name="csY3440" fmla="*/ 499890 h 693081"/>
                            <a:gd name="csX3441" fmla="*/ 492563 w 1619476"/>
                            <a:gd name="csY3441" fmla="*/ 498215 h 693081"/>
                            <a:gd name="csX3442" fmla="*/ 497984 w 1619476"/>
                            <a:gd name="csY3442" fmla="*/ 498012 h 693081"/>
                            <a:gd name="csX3443" fmla="*/ 500384 w 1619476"/>
                            <a:gd name="csY3443" fmla="*/ 497389 h 693081"/>
                            <a:gd name="csX3444" fmla="*/ 498302 w 1619476"/>
                            <a:gd name="csY3444" fmla="*/ 496348 h 693081"/>
                            <a:gd name="csX3445" fmla="*/ 490595 w 1619476"/>
                            <a:gd name="csY3445" fmla="*/ 495929 h 693081"/>
                            <a:gd name="csX3446" fmla="*/ 489440 w 1619476"/>
                            <a:gd name="csY3446" fmla="*/ 495409 h 693081"/>
                            <a:gd name="csX3447" fmla="*/ 490900 w 1619476"/>
                            <a:gd name="csY3447" fmla="*/ 494673 h 693081"/>
                            <a:gd name="csX3448" fmla="*/ 495686 w 1619476"/>
                            <a:gd name="csY3448" fmla="*/ 493314 h 693081"/>
                            <a:gd name="csX3449" fmla="*/ 492563 w 1619476"/>
                            <a:gd name="csY3449" fmla="*/ 492794 h 693081"/>
                            <a:gd name="csX3450" fmla="*/ 488386 w 1619476"/>
                            <a:gd name="csY3450" fmla="*/ 491651 h 693081"/>
                            <a:gd name="csX3451" fmla="*/ 491103 w 1619476"/>
                            <a:gd name="csY3451" fmla="*/ 491029 h 693081"/>
                            <a:gd name="csX3452" fmla="*/ 527286 w 1619476"/>
                            <a:gd name="csY3452" fmla="*/ 489048 h 693081"/>
                            <a:gd name="csX3453" fmla="*/ 539601 w 1619476"/>
                            <a:gd name="csY3453" fmla="*/ 487271 h 693081"/>
                            <a:gd name="csX3454" fmla="*/ 549707 w 1619476"/>
                            <a:gd name="csY3454" fmla="*/ 481317 h 693081"/>
                            <a:gd name="csX3455" fmla="*/ 551992 w 1619476"/>
                            <a:gd name="csY3455" fmla="*/ 479755 h 693081"/>
                            <a:gd name="csX3456" fmla="*/ 550012 w 1619476"/>
                            <a:gd name="csY3456" fmla="*/ 484656 h 693081"/>
                            <a:gd name="csX3457" fmla="*/ 544489 w 1619476"/>
                            <a:gd name="csY3457" fmla="*/ 488211 h 693081"/>
                            <a:gd name="csX3458" fmla="*/ 544476 w 1619476"/>
                            <a:gd name="csY3458" fmla="*/ 488249 h 693081"/>
                            <a:gd name="csX3459" fmla="*/ 544438 w 1619476"/>
                            <a:gd name="csY3459" fmla="*/ 488211 h 693081"/>
                            <a:gd name="csX3460" fmla="*/ 544070 w 1619476"/>
                            <a:gd name="csY3460" fmla="*/ 488211 h 693081"/>
                            <a:gd name="csX3461" fmla="*/ 543816 w 1619476"/>
                            <a:gd name="csY3461" fmla="*/ 488337 h 693081"/>
                            <a:gd name="csX3462" fmla="*/ 543969 w 1619476"/>
                            <a:gd name="csY3462" fmla="*/ 488604 h 693081"/>
                            <a:gd name="csX3463" fmla="*/ 544311 w 1619476"/>
                            <a:gd name="csY3463" fmla="*/ 488629 h 693081"/>
                            <a:gd name="csX3464" fmla="*/ 544388 w 1619476"/>
                            <a:gd name="csY3464" fmla="*/ 488629 h 693081"/>
                            <a:gd name="csX3465" fmla="*/ 552196 w 1619476"/>
                            <a:gd name="csY3465" fmla="*/ 488845 h 693081"/>
                            <a:gd name="csX3466" fmla="*/ 555014 w 1619476"/>
                            <a:gd name="csY3466" fmla="*/ 486852 h 693081"/>
                            <a:gd name="csX3467" fmla="*/ 553770 w 1619476"/>
                            <a:gd name="csY3467" fmla="*/ 478409 h 693081"/>
                            <a:gd name="csX3468" fmla="*/ 553567 w 1619476"/>
                            <a:gd name="csY3468" fmla="*/ 476949 h 693081"/>
                            <a:gd name="csX3469" fmla="*/ 551472 w 1619476"/>
                            <a:gd name="csY3469" fmla="*/ 475908 h 693081"/>
                            <a:gd name="csX3470" fmla="*/ 551383 w 1619476"/>
                            <a:gd name="csY3470" fmla="*/ 473928 h 693081"/>
                            <a:gd name="csX3471" fmla="*/ 545530 w 1619476"/>
                            <a:gd name="csY3471" fmla="*/ 430038 h 693081"/>
                            <a:gd name="csX3472" fmla="*/ 542928 w 1619476"/>
                            <a:gd name="csY3472" fmla="*/ 409586 h 693081"/>
                            <a:gd name="csX3473" fmla="*/ 540833 w 1619476"/>
                            <a:gd name="csY3473" fmla="*/ 396154 h 693081"/>
                            <a:gd name="csX3474" fmla="*/ 536986 w 1619476"/>
                            <a:gd name="csY3474" fmla="*/ 383420 h 693081"/>
                            <a:gd name="csX3475" fmla="*/ 533025 w 1619476"/>
                            <a:gd name="csY3475" fmla="*/ 363817 h 693081"/>
                            <a:gd name="csX3476" fmla="*/ 532809 w 1619476"/>
                            <a:gd name="csY3476" fmla="*/ 356213 h 693081"/>
                            <a:gd name="csX3477" fmla="*/ 532288 w 1619476"/>
                            <a:gd name="csY3477" fmla="*/ 351731 h 693081"/>
                            <a:gd name="csX3478" fmla="*/ 532606 w 1619476"/>
                            <a:gd name="csY3478" fmla="*/ 339530 h 693081"/>
                            <a:gd name="csX3479" fmla="*/ 540833 w 1619476"/>
                            <a:gd name="csY3479" fmla="*/ 317846 h 693081"/>
                            <a:gd name="csX3480" fmla="*/ 552107 w 1619476"/>
                            <a:gd name="csY3480" fmla="*/ 299272 h 693081"/>
                            <a:gd name="csX3481" fmla="*/ 557629 w 1619476"/>
                            <a:gd name="csY3481" fmla="*/ 296987 h 693081"/>
                            <a:gd name="csX3482" fmla="*/ 563673 w 1619476"/>
                            <a:gd name="csY3482" fmla="*/ 295641 h 693081"/>
                            <a:gd name="csX3483" fmla="*/ 574718 w 1619476"/>
                            <a:gd name="csY3483" fmla="*/ 293648 h 693081"/>
                            <a:gd name="csX3484" fmla="*/ 575772 w 1619476"/>
                            <a:gd name="csY3484" fmla="*/ 294067 h 693081"/>
                            <a:gd name="csX3485" fmla="*/ 568992 w 1619476"/>
                            <a:gd name="csY3485" fmla="*/ 295426 h 693081"/>
                            <a:gd name="csX3486" fmla="*/ 562416 w 1619476"/>
                            <a:gd name="csY3486" fmla="*/ 298231 h 693081"/>
                            <a:gd name="csX3487" fmla="*/ 554709 w 1619476"/>
                            <a:gd name="csY3487" fmla="*/ 302002 h 693081"/>
                            <a:gd name="csX3488" fmla="*/ 551789 w 1619476"/>
                            <a:gd name="csY3488" fmla="*/ 305950 h 693081"/>
                            <a:gd name="csX3489" fmla="*/ 547104 w 1619476"/>
                            <a:gd name="csY3489" fmla="*/ 313352 h 693081"/>
                            <a:gd name="csX3490" fmla="*/ 544489 w 1619476"/>
                            <a:gd name="csY3490" fmla="*/ 322950 h 693081"/>
                            <a:gd name="csX3491" fmla="*/ 540211 w 1619476"/>
                            <a:gd name="csY3491" fmla="*/ 331088 h 693081"/>
                            <a:gd name="csX3492" fmla="*/ 539601 w 1619476"/>
                            <a:gd name="csY3492" fmla="*/ 337855 h 693081"/>
                            <a:gd name="csX3493" fmla="*/ 540744 w 1619476"/>
                            <a:gd name="csY3493" fmla="*/ 353915 h 693081"/>
                            <a:gd name="csX3494" fmla="*/ 541772 w 1619476"/>
                            <a:gd name="csY3494" fmla="*/ 361215 h 693081"/>
                            <a:gd name="csX3495" fmla="*/ 540744 w 1619476"/>
                            <a:gd name="csY3495" fmla="*/ 358701 h 693081"/>
                            <a:gd name="csX3496" fmla="*/ 536872 w 1619476"/>
                            <a:gd name="csY3496" fmla="*/ 340368 h 693081"/>
                            <a:gd name="csX3497" fmla="*/ 536554 w 1619476"/>
                            <a:gd name="csY3497" fmla="*/ 337347 h 693081"/>
                            <a:gd name="csX3498" fmla="*/ 535729 w 1619476"/>
                            <a:gd name="csY3498" fmla="*/ 339429 h 693081"/>
                            <a:gd name="csX3499" fmla="*/ 536148 w 1619476"/>
                            <a:gd name="csY3499" fmla="*/ 348494 h 693081"/>
                            <a:gd name="csX3500" fmla="*/ 537621 w 1619476"/>
                            <a:gd name="csY3500" fmla="*/ 357660 h 693081"/>
                            <a:gd name="csX3501" fmla="*/ 540934 w 1619476"/>
                            <a:gd name="csY3501" fmla="*/ 371118 h 693081"/>
                            <a:gd name="csX3502" fmla="*/ 545530 w 1619476"/>
                            <a:gd name="csY3502" fmla="*/ 382176 h 693081"/>
                            <a:gd name="csX3503" fmla="*/ 546685 w 1619476"/>
                            <a:gd name="csY3503" fmla="*/ 385921 h 693081"/>
                            <a:gd name="csX3504" fmla="*/ 544692 w 1619476"/>
                            <a:gd name="csY3504" fmla="*/ 383115 h 693081"/>
                            <a:gd name="csX3505" fmla="*/ 541150 w 1619476"/>
                            <a:gd name="csY3505" fmla="*/ 377059 h 693081"/>
                            <a:gd name="csX3506" fmla="*/ 539385 w 1619476"/>
                            <a:gd name="csY3506" fmla="*/ 374038 h 693081"/>
                            <a:gd name="csX3507" fmla="*/ 538966 w 1619476"/>
                            <a:gd name="csY3507" fmla="*/ 375294 h 693081"/>
                            <a:gd name="csX3508" fmla="*/ 540629 w 1619476"/>
                            <a:gd name="csY3508" fmla="*/ 379243 h 693081"/>
                            <a:gd name="csX3509" fmla="*/ 542712 w 1619476"/>
                            <a:gd name="csY3509" fmla="*/ 384677 h 693081"/>
                            <a:gd name="csX3510" fmla="*/ 545746 w 1619476"/>
                            <a:gd name="csY3510" fmla="*/ 399366 h 693081"/>
                            <a:gd name="csX3511" fmla="*/ 547930 w 1619476"/>
                            <a:gd name="csY3511" fmla="*/ 415959 h 693081"/>
                            <a:gd name="csX3512" fmla="*/ 548869 w 1619476"/>
                            <a:gd name="csY3512" fmla="*/ 424186 h 693081"/>
                            <a:gd name="csX3513" fmla="*/ 550634 w 1619476"/>
                            <a:gd name="csY3513" fmla="*/ 427106 h 693081"/>
                            <a:gd name="csX3514" fmla="*/ 551573 w 1619476"/>
                            <a:gd name="csY3514" fmla="*/ 435866 h 693081"/>
                            <a:gd name="csX3515" fmla="*/ 552830 w 1619476"/>
                            <a:gd name="csY3515" fmla="*/ 449006 h 693081"/>
                            <a:gd name="csX3516" fmla="*/ 553465 w 1619476"/>
                            <a:gd name="csY3516" fmla="*/ 457652 h 693081"/>
                            <a:gd name="csX3517" fmla="*/ 554811 w 1619476"/>
                            <a:gd name="csY3517" fmla="*/ 462146 h 693081"/>
                            <a:gd name="csX3518" fmla="*/ 556169 w 1619476"/>
                            <a:gd name="csY3518" fmla="*/ 468507 h 693081"/>
                            <a:gd name="csX3519" fmla="*/ 556474 w 1619476"/>
                            <a:gd name="csY3519" fmla="*/ 467047 h 693081"/>
                            <a:gd name="csX3520" fmla="*/ 554912 w 1619476"/>
                            <a:gd name="csY3520" fmla="*/ 453284 h 693081"/>
                            <a:gd name="csX3521" fmla="*/ 553363 w 1619476"/>
                            <a:gd name="csY3521" fmla="*/ 420326 h 693081"/>
                            <a:gd name="csX3522" fmla="*/ 552932 w 1619476"/>
                            <a:gd name="csY3522" fmla="*/ 413141 h 693081"/>
                            <a:gd name="csX3523" fmla="*/ 550113 w 1619476"/>
                            <a:gd name="csY3523" fmla="*/ 387901 h 693081"/>
                            <a:gd name="csX3524" fmla="*/ 549390 w 1619476"/>
                            <a:gd name="csY3524" fmla="*/ 385299 h 693081"/>
                            <a:gd name="csX3525" fmla="*/ 550634 w 1619476"/>
                            <a:gd name="csY3525" fmla="*/ 387482 h 693081"/>
                            <a:gd name="csX3526" fmla="*/ 551472 w 1619476"/>
                            <a:gd name="csY3526" fmla="*/ 390098 h 693081"/>
                            <a:gd name="csX3527" fmla="*/ 555128 w 1619476"/>
                            <a:gd name="csY3527" fmla="*/ 403339 h 693081"/>
                            <a:gd name="csX3528" fmla="*/ 556474 w 1619476"/>
                            <a:gd name="csY3528" fmla="*/ 418447 h 693081"/>
                            <a:gd name="csX3529" fmla="*/ 557629 w 1619476"/>
                            <a:gd name="csY3529" fmla="*/ 442125 h 693081"/>
                            <a:gd name="csX3530" fmla="*/ 559711 w 1619476"/>
                            <a:gd name="csY3530" fmla="*/ 460267 h 693081"/>
                            <a:gd name="csX3531" fmla="*/ 562530 w 1619476"/>
                            <a:gd name="csY3531" fmla="*/ 480390 h 693081"/>
                            <a:gd name="csX3532" fmla="*/ 560549 w 1619476"/>
                            <a:gd name="csY3532" fmla="*/ 494266 h 693081"/>
                            <a:gd name="csX3533" fmla="*/ 556893 w 1619476"/>
                            <a:gd name="csY3533" fmla="*/ 495714 h 693081"/>
                            <a:gd name="csX3534" fmla="*/ 554709 w 1619476"/>
                            <a:gd name="csY3534" fmla="*/ 496450 h 693081"/>
                            <a:gd name="csX3535" fmla="*/ 560143 w 1619476"/>
                            <a:gd name="csY3535" fmla="*/ 496869 h 693081"/>
                            <a:gd name="csX3536" fmla="*/ 566072 w 1619476"/>
                            <a:gd name="csY3536" fmla="*/ 495929 h 693081"/>
                            <a:gd name="csX3537" fmla="*/ 567227 w 1619476"/>
                            <a:gd name="csY3537" fmla="*/ 491435 h 693081"/>
                            <a:gd name="csX3538" fmla="*/ 562415 w 1619476"/>
                            <a:gd name="csY3538" fmla="*/ 468392 h 693081"/>
                            <a:gd name="csX3539" fmla="*/ 560651 w 1619476"/>
                            <a:gd name="csY3539" fmla="*/ 450047 h 693081"/>
                            <a:gd name="csX3540" fmla="*/ 559927 w 1619476"/>
                            <a:gd name="csY3540" fmla="*/ 438900 h 693081"/>
                            <a:gd name="csX3541" fmla="*/ 568167 w 1619476"/>
                            <a:gd name="csY3541" fmla="*/ 482688 h 693081"/>
                            <a:gd name="csX3542" fmla="*/ 569309 w 1619476"/>
                            <a:gd name="csY3542" fmla="*/ 483831 h 693081"/>
                            <a:gd name="csX3543" fmla="*/ 568890 w 1619476"/>
                            <a:gd name="csY3543" fmla="*/ 481850 h 693081"/>
                            <a:gd name="csX3544" fmla="*/ 565958 w 1619476"/>
                            <a:gd name="csY3544" fmla="*/ 465269 h 693081"/>
                            <a:gd name="csX3545" fmla="*/ 565437 w 1619476"/>
                            <a:gd name="csY3545" fmla="*/ 461829 h 693081"/>
                            <a:gd name="csX3546" fmla="*/ 566808 w 1619476"/>
                            <a:gd name="csY3546" fmla="*/ 456725 h 693081"/>
                            <a:gd name="csX3547" fmla="*/ 568167 w 1619476"/>
                            <a:gd name="csY3547" fmla="*/ 456509 h 693081"/>
                            <a:gd name="csX3548" fmla="*/ 568776 w 1619476"/>
                            <a:gd name="csY3548" fmla="*/ 460470 h 693081"/>
                            <a:gd name="csX3549" fmla="*/ 571696 w 1619476"/>
                            <a:gd name="csY3549" fmla="*/ 480707 h 693081"/>
                            <a:gd name="csX3550" fmla="*/ 572953 w 1619476"/>
                            <a:gd name="csY3550" fmla="*/ 492476 h 693081"/>
                            <a:gd name="csX3551" fmla="*/ 440916 w 1619476"/>
                            <a:gd name="csY3551" fmla="*/ 425785 h 693081"/>
                            <a:gd name="csX3552" fmla="*/ 399642 w 1619476"/>
                            <a:gd name="csY3552" fmla="*/ 428477 h 693081"/>
                            <a:gd name="csX3553" fmla="*/ 378897 w 1619476"/>
                            <a:gd name="csY3553" fmla="*/ 426281 h 693081"/>
                            <a:gd name="csX3554" fmla="*/ 359713 w 1619476"/>
                            <a:gd name="csY3554" fmla="*/ 422091 h 693081"/>
                            <a:gd name="csX3555" fmla="*/ 359611 w 1619476"/>
                            <a:gd name="csY3555" fmla="*/ 422091 h 693081"/>
                            <a:gd name="csX3556" fmla="*/ 340644 w 1619476"/>
                            <a:gd name="csY3556" fmla="*/ 426293 h 693081"/>
                            <a:gd name="csX3557" fmla="*/ 320330 w 1619476"/>
                            <a:gd name="csY3557" fmla="*/ 428477 h 693081"/>
                            <a:gd name="csX3558" fmla="*/ 278370 w 1619476"/>
                            <a:gd name="csY3558" fmla="*/ 425938 h 693081"/>
                            <a:gd name="csX3559" fmla="*/ 268303 w 1619476"/>
                            <a:gd name="csY3559" fmla="*/ 408761 h 693081"/>
                            <a:gd name="csX3560" fmla="*/ 315595 w 1619476"/>
                            <a:gd name="csY3560" fmla="*/ 407808 h 693081"/>
                            <a:gd name="csX3561" fmla="*/ 339400 w 1619476"/>
                            <a:gd name="csY3561" fmla="*/ 405650 h 693081"/>
                            <a:gd name="csX3562" fmla="*/ 359612 w 1619476"/>
                            <a:gd name="csY3562" fmla="*/ 401410 h 693081"/>
                            <a:gd name="csX3563" fmla="*/ 359713 w 1619476"/>
                            <a:gd name="csY3563" fmla="*/ 401410 h 693081"/>
                            <a:gd name="csX3564" fmla="*/ 379963 w 1619476"/>
                            <a:gd name="csY3564" fmla="*/ 405663 h 693081"/>
                            <a:gd name="csX3565" fmla="*/ 403844 w 1619476"/>
                            <a:gd name="csY3565" fmla="*/ 407808 h 693081"/>
                            <a:gd name="csX3566" fmla="*/ 450933 w 1619476"/>
                            <a:gd name="csY3566" fmla="*/ 408646 h 693081"/>
                            <a:gd name="csX3567" fmla="*/ 440916 w 1619476"/>
                            <a:gd name="csY3567" fmla="*/ 425786 h 693081"/>
                            <a:gd name="csX3568" fmla="*/ 179888 w 1619476"/>
                            <a:gd name="csY3568" fmla="*/ 487271 h 693081"/>
                            <a:gd name="csX3569" fmla="*/ 192191 w 1619476"/>
                            <a:gd name="csY3569" fmla="*/ 489048 h 693081"/>
                            <a:gd name="csX3570" fmla="*/ 228361 w 1619476"/>
                            <a:gd name="csY3570" fmla="*/ 491029 h 693081"/>
                            <a:gd name="csX3571" fmla="*/ 231091 w 1619476"/>
                            <a:gd name="csY3571" fmla="*/ 491651 h 693081"/>
                            <a:gd name="csX3572" fmla="*/ 226901 w 1619476"/>
                            <a:gd name="csY3572" fmla="*/ 492794 h 693081"/>
                            <a:gd name="csX3573" fmla="*/ 223791 w 1619476"/>
                            <a:gd name="csY3573" fmla="*/ 493327 h 693081"/>
                            <a:gd name="csX3574" fmla="*/ 228564 w 1619476"/>
                            <a:gd name="csY3574" fmla="*/ 494673 h 693081"/>
                            <a:gd name="csX3575" fmla="*/ 230037 w 1619476"/>
                            <a:gd name="csY3575" fmla="*/ 495409 h 693081"/>
                            <a:gd name="csX3576" fmla="*/ 228882 w 1619476"/>
                            <a:gd name="csY3576" fmla="*/ 495929 h 693081"/>
                            <a:gd name="csX3577" fmla="*/ 221175 w 1619476"/>
                            <a:gd name="csY3577" fmla="*/ 496348 h 693081"/>
                            <a:gd name="csX3578" fmla="*/ 219093 w 1619476"/>
                            <a:gd name="csY3578" fmla="*/ 497389 h 693081"/>
                            <a:gd name="csX3579" fmla="*/ 221480 w 1619476"/>
                            <a:gd name="csY3579" fmla="*/ 498012 h 693081"/>
                            <a:gd name="csX3580" fmla="*/ 226901 w 1619476"/>
                            <a:gd name="csY3580" fmla="*/ 498215 h 693081"/>
                            <a:gd name="csX3581" fmla="*/ 234303 w 1619476"/>
                            <a:gd name="csY3581" fmla="*/ 499890 h 693081"/>
                            <a:gd name="csX3582" fmla="*/ 232437 w 1619476"/>
                            <a:gd name="csY3582" fmla="*/ 500411 h 693081"/>
                            <a:gd name="csX3583" fmla="*/ 222953 w 1619476"/>
                            <a:gd name="csY3583" fmla="*/ 500208 h 693081"/>
                            <a:gd name="csX3584" fmla="*/ 210536 w 1619476"/>
                            <a:gd name="csY3584" fmla="*/ 498837 h 693081"/>
                            <a:gd name="csX3585" fmla="*/ 200532 w 1619476"/>
                            <a:gd name="csY3585" fmla="*/ 498532 h 693081"/>
                            <a:gd name="csX3586" fmla="*/ 186973 w 1619476"/>
                            <a:gd name="csY3586" fmla="*/ 496970 h 693081"/>
                            <a:gd name="csX3587" fmla="*/ 173426 w 1619476"/>
                            <a:gd name="csY3587" fmla="*/ 495815 h 693081"/>
                            <a:gd name="csX3588" fmla="*/ 166443 w 1619476"/>
                            <a:gd name="csY3588" fmla="*/ 496133 h 693081"/>
                            <a:gd name="csX3589" fmla="*/ 170087 w 1619476"/>
                            <a:gd name="csY3589" fmla="*/ 497275 h 693081"/>
                            <a:gd name="csX3590" fmla="*/ 160387 w 1619476"/>
                            <a:gd name="csY3590" fmla="*/ 498748 h 693081"/>
                            <a:gd name="csX3591" fmla="*/ 149329 w 1619476"/>
                            <a:gd name="csY3591" fmla="*/ 498329 h 693081"/>
                            <a:gd name="csX3592" fmla="*/ 147984 w 1619476"/>
                            <a:gd name="csY3592" fmla="*/ 495409 h 693081"/>
                            <a:gd name="csX3593" fmla="*/ 146524 w 1619476"/>
                            <a:gd name="csY3593" fmla="*/ 492476 h 693081"/>
                            <a:gd name="csX3594" fmla="*/ 147780 w 1619476"/>
                            <a:gd name="csY3594" fmla="*/ 480695 h 693081"/>
                            <a:gd name="csX3595" fmla="*/ 150688 w 1619476"/>
                            <a:gd name="csY3595" fmla="*/ 460470 h 693081"/>
                            <a:gd name="csX3596" fmla="*/ 151323 w 1619476"/>
                            <a:gd name="csY3596" fmla="*/ 456509 h 693081"/>
                            <a:gd name="csX3597" fmla="*/ 152668 w 1619476"/>
                            <a:gd name="csY3597" fmla="*/ 456725 h 693081"/>
                            <a:gd name="csX3598" fmla="*/ 154027 w 1619476"/>
                            <a:gd name="csY3598" fmla="*/ 461829 h 693081"/>
                            <a:gd name="csX3599" fmla="*/ 153506 w 1619476"/>
                            <a:gd name="csY3599" fmla="*/ 465269 h 693081"/>
                            <a:gd name="csX3600" fmla="*/ 150586 w 1619476"/>
                            <a:gd name="csY3600" fmla="*/ 481850 h 693081"/>
                            <a:gd name="csX3601" fmla="*/ 150167 w 1619476"/>
                            <a:gd name="csY3601" fmla="*/ 483831 h 693081"/>
                            <a:gd name="csX3602" fmla="*/ 151323 w 1619476"/>
                            <a:gd name="csY3602" fmla="*/ 482688 h 693081"/>
                            <a:gd name="csX3603" fmla="*/ 159562 w 1619476"/>
                            <a:gd name="csY3603" fmla="*/ 438900 h 693081"/>
                            <a:gd name="csX3604" fmla="*/ 158826 w 1619476"/>
                            <a:gd name="csY3604" fmla="*/ 450047 h 693081"/>
                            <a:gd name="csX3605" fmla="*/ 157048 w 1619476"/>
                            <a:gd name="csY3605" fmla="*/ 468392 h 693081"/>
                            <a:gd name="csX3606" fmla="*/ 152262 w 1619476"/>
                            <a:gd name="csY3606" fmla="*/ 491435 h 693081"/>
                            <a:gd name="csX3607" fmla="*/ 153405 w 1619476"/>
                            <a:gd name="csY3607" fmla="*/ 495929 h 693081"/>
                            <a:gd name="csX3608" fmla="*/ 159346 w 1619476"/>
                            <a:gd name="csY3608" fmla="*/ 496856 h 693081"/>
                            <a:gd name="csX3609" fmla="*/ 164755 w 1619476"/>
                            <a:gd name="csY3609" fmla="*/ 496450 h 693081"/>
                            <a:gd name="csX3610" fmla="*/ 162571 w 1619476"/>
                            <a:gd name="csY3610" fmla="*/ 495714 h 693081"/>
                            <a:gd name="csX3611" fmla="*/ 158928 w 1619476"/>
                            <a:gd name="csY3611" fmla="*/ 494266 h 693081"/>
                            <a:gd name="csX3612" fmla="*/ 156947 w 1619476"/>
                            <a:gd name="csY3612" fmla="*/ 480390 h 693081"/>
                            <a:gd name="csX3613" fmla="*/ 159765 w 1619476"/>
                            <a:gd name="csY3613" fmla="*/ 460267 h 693081"/>
                            <a:gd name="csX3614" fmla="*/ 161848 w 1619476"/>
                            <a:gd name="csY3614" fmla="*/ 442112 h 693081"/>
                            <a:gd name="csX3615" fmla="*/ 162990 w 1619476"/>
                            <a:gd name="csY3615" fmla="*/ 418447 h 693081"/>
                            <a:gd name="csX3616" fmla="*/ 164349 w 1619476"/>
                            <a:gd name="csY3616" fmla="*/ 403339 h 693081"/>
                            <a:gd name="csX3617" fmla="*/ 168005 w 1619476"/>
                            <a:gd name="csY3617" fmla="*/ 390098 h 693081"/>
                            <a:gd name="csX3618" fmla="*/ 168830 w 1619476"/>
                            <a:gd name="csY3618" fmla="*/ 387495 h 693081"/>
                            <a:gd name="csX3619" fmla="*/ 170087 w 1619476"/>
                            <a:gd name="csY3619" fmla="*/ 385299 h 693081"/>
                            <a:gd name="csX3620" fmla="*/ 169351 w 1619476"/>
                            <a:gd name="csY3620" fmla="*/ 387901 h 693081"/>
                            <a:gd name="csX3621" fmla="*/ 166532 w 1619476"/>
                            <a:gd name="csY3621" fmla="*/ 413141 h 693081"/>
                            <a:gd name="csX3622" fmla="*/ 166126 w 1619476"/>
                            <a:gd name="csY3622" fmla="*/ 420339 h 693081"/>
                            <a:gd name="csX3623" fmla="*/ 164552 w 1619476"/>
                            <a:gd name="csY3623" fmla="*/ 453285 h 693081"/>
                            <a:gd name="csX3624" fmla="*/ 162990 w 1619476"/>
                            <a:gd name="csY3624" fmla="*/ 467047 h 693081"/>
                            <a:gd name="csX3625" fmla="*/ 163308 w 1619476"/>
                            <a:gd name="csY3625" fmla="*/ 468507 h 693081"/>
                            <a:gd name="csX3626" fmla="*/ 164666 w 1619476"/>
                            <a:gd name="csY3626" fmla="*/ 462146 h 693081"/>
                            <a:gd name="csX3627" fmla="*/ 166025 w 1619476"/>
                            <a:gd name="csY3627" fmla="*/ 457665 h 693081"/>
                            <a:gd name="csX3628" fmla="*/ 166647 w 1619476"/>
                            <a:gd name="csY3628" fmla="*/ 449006 h 693081"/>
                            <a:gd name="csX3629" fmla="*/ 167891 w 1619476"/>
                            <a:gd name="csY3629" fmla="*/ 435879 h 693081"/>
                            <a:gd name="csX3630" fmla="*/ 168830 w 1619476"/>
                            <a:gd name="csY3630" fmla="*/ 427106 h 693081"/>
                            <a:gd name="csX3631" fmla="*/ 170595 w 1619476"/>
                            <a:gd name="csY3631" fmla="*/ 424186 h 693081"/>
                            <a:gd name="csX3632" fmla="*/ 171535 w 1619476"/>
                            <a:gd name="csY3632" fmla="*/ 415959 h 693081"/>
                            <a:gd name="csX3633" fmla="*/ 173731 w 1619476"/>
                            <a:gd name="csY3633" fmla="*/ 399378 h 693081"/>
                            <a:gd name="csX3634" fmla="*/ 176753 w 1619476"/>
                            <a:gd name="csY3634" fmla="*/ 384689 h 693081"/>
                            <a:gd name="csX3635" fmla="*/ 178847 w 1619476"/>
                            <a:gd name="csY3635" fmla="*/ 379256 h 693081"/>
                            <a:gd name="csX3636" fmla="*/ 180511 w 1619476"/>
                            <a:gd name="csY3636" fmla="*/ 375294 h 693081"/>
                            <a:gd name="csX3637" fmla="*/ 180092 w 1619476"/>
                            <a:gd name="csY3637" fmla="*/ 374038 h 693081"/>
                            <a:gd name="csX3638" fmla="*/ 178314 w 1619476"/>
                            <a:gd name="csY3638" fmla="*/ 377059 h 693081"/>
                            <a:gd name="csX3639" fmla="*/ 174772 w 1619476"/>
                            <a:gd name="csY3639" fmla="*/ 383115 h 693081"/>
                            <a:gd name="csX3640" fmla="*/ 172792 w 1619476"/>
                            <a:gd name="csY3640" fmla="*/ 385933 h 693081"/>
                            <a:gd name="csX3641" fmla="*/ 173934 w 1619476"/>
                            <a:gd name="csY3641" fmla="*/ 382176 h 693081"/>
                            <a:gd name="csX3642" fmla="*/ 178530 w 1619476"/>
                            <a:gd name="csY3642" fmla="*/ 371118 h 693081"/>
                            <a:gd name="csX3643" fmla="*/ 181869 w 1619476"/>
                            <a:gd name="csY3643" fmla="*/ 357673 h 693081"/>
                            <a:gd name="csX3644" fmla="*/ 183316 w 1619476"/>
                            <a:gd name="csY3644" fmla="*/ 348494 h 693081"/>
                            <a:gd name="csX3645" fmla="*/ 183748 w 1619476"/>
                            <a:gd name="csY3645" fmla="*/ 339429 h 693081"/>
                            <a:gd name="csX3646" fmla="*/ 182910 w 1619476"/>
                            <a:gd name="csY3646" fmla="*/ 337347 h 693081"/>
                            <a:gd name="csX3647" fmla="*/ 182593 w 1619476"/>
                            <a:gd name="csY3647" fmla="*/ 340368 h 693081"/>
                            <a:gd name="csX3648" fmla="*/ 178733 w 1619476"/>
                            <a:gd name="csY3648" fmla="*/ 358714 h 693081"/>
                            <a:gd name="csX3649" fmla="*/ 177692 w 1619476"/>
                            <a:gd name="csY3649" fmla="*/ 361215 h 693081"/>
                            <a:gd name="csX3650" fmla="*/ 178733 w 1619476"/>
                            <a:gd name="csY3650" fmla="*/ 353915 h 693081"/>
                            <a:gd name="csX3651" fmla="*/ 179889 w 1619476"/>
                            <a:gd name="csY3651" fmla="*/ 337855 h 693081"/>
                            <a:gd name="csX3652" fmla="*/ 179254 w 1619476"/>
                            <a:gd name="csY3652" fmla="*/ 331088 h 693081"/>
                            <a:gd name="csX3653" fmla="*/ 174988 w 1619476"/>
                            <a:gd name="csY3653" fmla="*/ 322950 h 693081"/>
                            <a:gd name="csX3654" fmla="*/ 172385 w 1619476"/>
                            <a:gd name="csY3654" fmla="*/ 313352 h 693081"/>
                            <a:gd name="csX3655" fmla="*/ 167688 w 1619476"/>
                            <a:gd name="csY3655" fmla="*/ 305950 h 693081"/>
                            <a:gd name="csX3656" fmla="*/ 164755 w 1619476"/>
                            <a:gd name="csY3656" fmla="*/ 301989 h 693081"/>
                            <a:gd name="csX3657" fmla="*/ 157049 w 1619476"/>
                            <a:gd name="csY3657" fmla="*/ 298231 h 693081"/>
                            <a:gd name="csX3658" fmla="*/ 150485 w 1619476"/>
                            <a:gd name="csY3658" fmla="*/ 295426 h 693081"/>
                            <a:gd name="csX3659" fmla="*/ 143693 w 1619476"/>
                            <a:gd name="csY3659" fmla="*/ 294067 h 693081"/>
                            <a:gd name="csX3660" fmla="*/ 144759 w 1619476"/>
                            <a:gd name="csY3660" fmla="*/ 293661 h 693081"/>
                            <a:gd name="csX3661" fmla="*/ 155792 w 1619476"/>
                            <a:gd name="csY3661" fmla="*/ 295629 h 693081"/>
                            <a:gd name="csX3662" fmla="*/ 161848 w 1619476"/>
                            <a:gd name="csY3662" fmla="*/ 296987 h 693081"/>
                            <a:gd name="csX3663" fmla="*/ 167370 w 1619476"/>
                            <a:gd name="csY3663" fmla="*/ 299272 h 693081"/>
                            <a:gd name="csX3664" fmla="*/ 178632 w 1619476"/>
                            <a:gd name="csY3664" fmla="*/ 317846 h 693081"/>
                            <a:gd name="csX3665" fmla="*/ 186871 w 1619476"/>
                            <a:gd name="csY3665" fmla="*/ 339530 h 693081"/>
                            <a:gd name="csX3666" fmla="*/ 187189 w 1619476"/>
                            <a:gd name="csY3666" fmla="*/ 351718 h 693081"/>
                            <a:gd name="csX3667" fmla="*/ 186668 w 1619476"/>
                            <a:gd name="csY3667" fmla="*/ 356213 h 693081"/>
                            <a:gd name="csX3668" fmla="*/ 186452 w 1619476"/>
                            <a:gd name="csY3668" fmla="*/ 363817 h 693081"/>
                            <a:gd name="csX3669" fmla="*/ 182491 w 1619476"/>
                            <a:gd name="csY3669" fmla="*/ 383420 h 693081"/>
                            <a:gd name="csX3670" fmla="*/ 178632 w 1619476"/>
                            <a:gd name="csY3670" fmla="*/ 396153 h 693081"/>
                            <a:gd name="csX3671" fmla="*/ 176550 w 1619476"/>
                            <a:gd name="csY3671" fmla="*/ 409598 h 693081"/>
                            <a:gd name="csX3672" fmla="*/ 173934 w 1619476"/>
                            <a:gd name="csY3672" fmla="*/ 430038 h 693081"/>
                            <a:gd name="csX3673" fmla="*/ 168107 w 1619476"/>
                            <a:gd name="csY3673" fmla="*/ 473928 h 693081"/>
                            <a:gd name="csX3674" fmla="*/ 168005 w 1619476"/>
                            <a:gd name="csY3674" fmla="*/ 475908 h 693081"/>
                            <a:gd name="csX3675" fmla="*/ 165923 w 1619476"/>
                            <a:gd name="csY3675" fmla="*/ 476949 h 693081"/>
                            <a:gd name="csX3676" fmla="*/ 165707 w 1619476"/>
                            <a:gd name="csY3676" fmla="*/ 478422 h 693081"/>
                            <a:gd name="csX3677" fmla="*/ 164450 w 1619476"/>
                            <a:gd name="csY3677" fmla="*/ 486852 h 693081"/>
                            <a:gd name="csX3678" fmla="*/ 167269 w 1619476"/>
                            <a:gd name="csY3678" fmla="*/ 488845 h 693081"/>
                            <a:gd name="csX3679" fmla="*/ 175090 w 1619476"/>
                            <a:gd name="csY3679" fmla="*/ 488629 h 693081"/>
                            <a:gd name="csX3680" fmla="*/ 175166 w 1619476"/>
                            <a:gd name="csY3680" fmla="*/ 488629 h 693081"/>
                            <a:gd name="csX3681" fmla="*/ 175509 w 1619476"/>
                            <a:gd name="csY3681" fmla="*/ 488604 h 693081"/>
                            <a:gd name="csX3682" fmla="*/ 175661 w 1619476"/>
                            <a:gd name="csY3682" fmla="*/ 488337 h 693081"/>
                            <a:gd name="csX3683" fmla="*/ 175407 w 1619476"/>
                            <a:gd name="csY3683" fmla="*/ 488210 h 693081"/>
                            <a:gd name="csX3684" fmla="*/ 175026 w 1619476"/>
                            <a:gd name="csY3684" fmla="*/ 488210 h 693081"/>
                            <a:gd name="csX3685" fmla="*/ 175001 w 1619476"/>
                            <a:gd name="csY3685" fmla="*/ 488249 h 693081"/>
                            <a:gd name="csX3686" fmla="*/ 174988 w 1619476"/>
                            <a:gd name="csY3686" fmla="*/ 488210 h 693081"/>
                            <a:gd name="csX3687" fmla="*/ 169453 w 1619476"/>
                            <a:gd name="csY3687" fmla="*/ 484656 h 693081"/>
                            <a:gd name="csX3688" fmla="*/ 167472 w 1619476"/>
                            <a:gd name="csY3688" fmla="*/ 479768 h 693081"/>
                            <a:gd name="csX3689" fmla="*/ 169770 w 1619476"/>
                            <a:gd name="csY3689" fmla="*/ 481329 h 693081"/>
                            <a:gd name="csX3690" fmla="*/ 179889 w 1619476"/>
                            <a:gd name="csY3690" fmla="*/ 487271 h 693081"/>
                            <a:gd name="csX3691" fmla="*/ 155385 w 1619476"/>
                            <a:gd name="csY3691" fmla="*/ 407300 h 693081"/>
                            <a:gd name="csX3692" fmla="*/ 154750 w 1619476"/>
                            <a:gd name="csY3692" fmla="*/ 402920 h 693081"/>
                            <a:gd name="csX3693" fmla="*/ 153925 w 1619476"/>
                            <a:gd name="csY3693" fmla="*/ 401156 h 693081"/>
                            <a:gd name="csX3694" fmla="*/ 149748 w 1619476"/>
                            <a:gd name="csY3694" fmla="*/ 394478 h 693081"/>
                            <a:gd name="csX3695" fmla="*/ 152160 w 1619476"/>
                            <a:gd name="csY3695" fmla="*/ 393437 h 693081"/>
                            <a:gd name="csX3696" fmla="*/ 154649 w 1619476"/>
                            <a:gd name="csY3696" fmla="*/ 392814 h 693081"/>
                            <a:gd name="csX3697" fmla="*/ 160603 w 1619476"/>
                            <a:gd name="csY3697" fmla="*/ 398959 h 693081"/>
                            <a:gd name="csX3698" fmla="*/ 158724 w 1619476"/>
                            <a:gd name="csY3698" fmla="*/ 412721 h 693081"/>
                            <a:gd name="csX3699" fmla="*/ 157988 w 1619476"/>
                            <a:gd name="csY3699" fmla="*/ 419704 h 693081"/>
                            <a:gd name="csX3700" fmla="*/ 157048 w 1619476"/>
                            <a:gd name="csY3700" fmla="*/ 426484 h 693081"/>
                            <a:gd name="csX3701" fmla="*/ 156325 w 1619476"/>
                            <a:gd name="csY3701" fmla="*/ 431600 h 693081"/>
                            <a:gd name="csX3702" fmla="*/ 155512 w 1619476"/>
                            <a:gd name="csY3702" fmla="*/ 431765 h 693081"/>
                            <a:gd name="csX3703" fmla="*/ 154865 w 1619476"/>
                            <a:gd name="csY3703" fmla="*/ 426699 h 693081"/>
                            <a:gd name="csX3704" fmla="*/ 155385 w 1619476"/>
                            <a:gd name="csY3704" fmla="*/ 407300 h 693081"/>
                            <a:gd name="csX3705" fmla="*/ 145482 w 1619476"/>
                            <a:gd name="csY3705" fmla="*/ 475591 h 693081"/>
                            <a:gd name="csX3706" fmla="*/ 144759 w 1619476"/>
                            <a:gd name="csY3706" fmla="*/ 478930 h 693081"/>
                            <a:gd name="csX3707" fmla="*/ 143172 w 1619476"/>
                            <a:gd name="csY3707" fmla="*/ 478727 h 693081"/>
                            <a:gd name="csX3708" fmla="*/ 129841 w 1619476"/>
                            <a:gd name="csY3708" fmla="*/ 479565 h 693081"/>
                            <a:gd name="csX3709" fmla="*/ 127645 w 1619476"/>
                            <a:gd name="csY3709" fmla="*/ 479768 h 693081"/>
                            <a:gd name="csX3710" fmla="*/ 125766 w 1619476"/>
                            <a:gd name="csY3710" fmla="*/ 479450 h 693081"/>
                            <a:gd name="csX3711" fmla="*/ 135148 w 1619476"/>
                            <a:gd name="csY3711" fmla="*/ 439624 h 693081"/>
                            <a:gd name="csX3712" fmla="*/ 137141 w 1619476"/>
                            <a:gd name="csY3712" fmla="*/ 417000 h 693081"/>
                            <a:gd name="csX3713" fmla="*/ 144441 w 1619476"/>
                            <a:gd name="csY3713" fmla="*/ 395303 h 693081"/>
                            <a:gd name="csX3714" fmla="*/ 144644 w 1619476"/>
                            <a:gd name="csY3714" fmla="*/ 395100 h 693081"/>
                            <a:gd name="csX3715" fmla="*/ 146206 w 1619476"/>
                            <a:gd name="csY3715" fmla="*/ 396560 h 693081"/>
                            <a:gd name="csX3716" fmla="*/ 147869 w 1619476"/>
                            <a:gd name="csY3716" fmla="*/ 397182 h 693081"/>
                            <a:gd name="csX3717" fmla="*/ 149228 w 1619476"/>
                            <a:gd name="csY3717" fmla="*/ 400838 h 693081"/>
                            <a:gd name="csX3718" fmla="*/ 152567 w 1619476"/>
                            <a:gd name="csY3718" fmla="*/ 406894 h 693081"/>
                            <a:gd name="csX3719" fmla="*/ 151945 w 1619476"/>
                            <a:gd name="csY3719" fmla="*/ 427728 h 693081"/>
                            <a:gd name="csX3720" fmla="*/ 149850 w 1619476"/>
                            <a:gd name="csY3720" fmla="*/ 451520 h 693081"/>
                            <a:gd name="csX3721" fmla="*/ 147564 w 1619476"/>
                            <a:gd name="csY3721" fmla="*/ 465384 h 693081"/>
                            <a:gd name="csX3722" fmla="*/ 145482 w 1619476"/>
                            <a:gd name="csY3722" fmla="*/ 475591 h 693081"/>
                            <a:gd name="csX3723" fmla="*/ 142143 w 1619476"/>
                            <a:gd name="csY3723" fmla="*/ 489772 h 693081"/>
                            <a:gd name="csX3724" fmla="*/ 142143 w 1619476"/>
                            <a:gd name="csY3724" fmla="*/ 491435 h 693081"/>
                            <a:gd name="csX3725" fmla="*/ 138906 w 1619476"/>
                            <a:gd name="csY3725" fmla="*/ 491651 h 693081"/>
                            <a:gd name="csX3726" fmla="*/ 122439 w 1619476"/>
                            <a:gd name="csY3726" fmla="*/ 492908 h 693081"/>
                            <a:gd name="csX3727" fmla="*/ 115977 w 1619476"/>
                            <a:gd name="csY3727" fmla="*/ 493632 h 693081"/>
                            <a:gd name="csX3728" fmla="*/ 118783 w 1619476"/>
                            <a:gd name="csY3728" fmla="*/ 490394 h 693081"/>
                            <a:gd name="csX3729" fmla="*/ 121601 w 1619476"/>
                            <a:gd name="csY3729" fmla="*/ 486852 h 693081"/>
                            <a:gd name="csX3730" fmla="*/ 126083 w 1619476"/>
                            <a:gd name="csY3730" fmla="*/ 486547 h 693081"/>
                            <a:gd name="csX3731" fmla="*/ 139020 w 1619476"/>
                            <a:gd name="csY3731" fmla="*/ 485697 h 693081"/>
                            <a:gd name="csX3732" fmla="*/ 143286 w 1619476"/>
                            <a:gd name="csY3732" fmla="*/ 485925 h 693081"/>
                            <a:gd name="csX3733" fmla="*/ 142143 w 1619476"/>
                            <a:gd name="csY3733" fmla="*/ 489772 h 693081"/>
                            <a:gd name="csX3734" fmla="*/ 15451 w 1619476"/>
                            <a:gd name="csY3734" fmla="*/ 504690 h 693081"/>
                            <a:gd name="csX3735" fmla="*/ 24325 w 1619476"/>
                            <a:gd name="csY3735" fmla="*/ 505312 h 693081"/>
                            <a:gd name="csX3736" fmla="*/ 50999 w 1619476"/>
                            <a:gd name="csY3736" fmla="*/ 506035 h 693081"/>
                            <a:gd name="csX3737" fmla="*/ 102418 w 1619476"/>
                            <a:gd name="csY3737" fmla="*/ 501554 h 693081"/>
                            <a:gd name="csX3738" fmla="*/ 106900 w 1619476"/>
                            <a:gd name="csY3738" fmla="*/ 499586 h 693081"/>
                            <a:gd name="csX3739" fmla="*/ 111483 w 1619476"/>
                            <a:gd name="csY3739" fmla="*/ 499472 h 693081"/>
                            <a:gd name="csX3740" fmla="*/ 140061 w 1619476"/>
                            <a:gd name="csY3740" fmla="*/ 498418 h 693081"/>
                            <a:gd name="csX3741" fmla="*/ 142969 w 1619476"/>
                            <a:gd name="csY3741" fmla="*/ 498418 h 693081"/>
                            <a:gd name="csX3742" fmla="*/ 145787 w 1619476"/>
                            <a:gd name="csY3742" fmla="*/ 500309 h 693081"/>
                            <a:gd name="csX3743" fmla="*/ 149431 w 1619476"/>
                            <a:gd name="csY3743" fmla="*/ 501033 h 693081"/>
                            <a:gd name="csX3744" fmla="*/ 166443 w 1619476"/>
                            <a:gd name="csY3744" fmla="*/ 501033 h 693081"/>
                            <a:gd name="csX3745" fmla="*/ 195212 w 1619476"/>
                            <a:gd name="csY3745" fmla="*/ 502607 h 693081"/>
                            <a:gd name="csX3746" fmla="*/ 217938 w 1619476"/>
                            <a:gd name="csY3746" fmla="*/ 503953 h 693081"/>
                            <a:gd name="csX3747" fmla="*/ 224197 w 1619476"/>
                            <a:gd name="csY3747" fmla="*/ 504994 h 693081"/>
                            <a:gd name="csX3748" fmla="*/ 229834 w 1619476"/>
                            <a:gd name="csY3748" fmla="*/ 504372 h 693081"/>
                            <a:gd name="csX3749" fmla="*/ 235763 w 1619476"/>
                            <a:gd name="csY3749" fmla="*/ 504055 h 693081"/>
                            <a:gd name="csX3750" fmla="*/ 237337 w 1619476"/>
                            <a:gd name="csY3750" fmla="*/ 503331 h 693081"/>
                            <a:gd name="csX3751" fmla="*/ 241603 w 1619476"/>
                            <a:gd name="csY3751" fmla="*/ 503750 h 693081"/>
                            <a:gd name="csX3752" fmla="*/ 243596 w 1619476"/>
                            <a:gd name="csY3752" fmla="*/ 504474 h 693081"/>
                            <a:gd name="csX3753" fmla="*/ 241717 w 1619476"/>
                            <a:gd name="csY3753" fmla="*/ 501236 h 693081"/>
                            <a:gd name="csX3754" fmla="*/ 240778 w 1619476"/>
                            <a:gd name="csY3754" fmla="*/ 500513 h 693081"/>
                            <a:gd name="csX3755" fmla="*/ 242847 w 1619476"/>
                            <a:gd name="csY3755" fmla="*/ 499586 h 693081"/>
                            <a:gd name="csX3756" fmla="*/ 248598 w 1619476"/>
                            <a:gd name="csY3756" fmla="*/ 499992 h 693081"/>
                            <a:gd name="csX3757" fmla="*/ 246402 w 1619476"/>
                            <a:gd name="csY3757" fmla="*/ 497592 h 693081"/>
                            <a:gd name="csX3758" fmla="*/ 241501 w 1619476"/>
                            <a:gd name="csY3758" fmla="*/ 496247 h 693081"/>
                            <a:gd name="csX3759" fmla="*/ 242657 w 1619476"/>
                            <a:gd name="csY3759" fmla="*/ 495409 h 693081"/>
                            <a:gd name="csX3760" fmla="*/ 246719 w 1619476"/>
                            <a:gd name="csY3760" fmla="*/ 495510 h 693081"/>
                            <a:gd name="csX3761" fmla="*/ 243063 w 1619476"/>
                            <a:gd name="csY3761" fmla="*/ 493327 h 693081"/>
                            <a:gd name="csX3762" fmla="*/ 242022 w 1619476"/>
                            <a:gd name="csY3762" fmla="*/ 493225 h 693081"/>
                            <a:gd name="csX3763" fmla="*/ 240879 w 1619476"/>
                            <a:gd name="csY3763" fmla="*/ 492273 h 693081"/>
                            <a:gd name="csX3764" fmla="*/ 233173 w 1619476"/>
                            <a:gd name="csY3764" fmla="*/ 488934 h 693081"/>
                            <a:gd name="csX3765" fmla="*/ 223473 w 1619476"/>
                            <a:gd name="csY3765" fmla="*/ 488528 h 693081"/>
                            <a:gd name="csX3766" fmla="*/ 216389 w 1619476"/>
                            <a:gd name="csY3766" fmla="*/ 486966 h 693081"/>
                            <a:gd name="csX3767" fmla="*/ 205737 w 1619476"/>
                            <a:gd name="csY3767" fmla="*/ 487690 h 693081"/>
                            <a:gd name="csX3768" fmla="*/ 201471 w 1619476"/>
                            <a:gd name="csY3768" fmla="*/ 487271 h 693081"/>
                            <a:gd name="csX3769" fmla="*/ 190629 w 1619476"/>
                            <a:gd name="csY3769" fmla="*/ 486230 h 693081"/>
                            <a:gd name="csX3770" fmla="*/ 177895 w 1619476"/>
                            <a:gd name="csY3770" fmla="*/ 484567 h 693081"/>
                            <a:gd name="csX3771" fmla="*/ 173426 w 1619476"/>
                            <a:gd name="csY3771" fmla="*/ 482573 h 693081"/>
                            <a:gd name="csX3772" fmla="*/ 175927 w 1619476"/>
                            <a:gd name="csY3772" fmla="*/ 482053 h 693081"/>
                            <a:gd name="csX3773" fmla="*/ 179063 w 1619476"/>
                            <a:gd name="csY3773" fmla="*/ 482269 h 693081"/>
                            <a:gd name="csX3774" fmla="*/ 190108 w 1619476"/>
                            <a:gd name="csY3774" fmla="*/ 481634 h 693081"/>
                            <a:gd name="csX3775" fmla="*/ 200951 w 1619476"/>
                            <a:gd name="csY3775" fmla="*/ 481850 h 693081"/>
                            <a:gd name="csX3776" fmla="*/ 228158 w 1619476"/>
                            <a:gd name="csY3776" fmla="*/ 484033 h 693081"/>
                            <a:gd name="csX3777" fmla="*/ 233579 w 1619476"/>
                            <a:gd name="csY3777" fmla="*/ 484249 h 693081"/>
                            <a:gd name="csX3778" fmla="*/ 235979 w 1619476"/>
                            <a:gd name="csY3778" fmla="*/ 483513 h 693081"/>
                            <a:gd name="csX3779" fmla="*/ 247862 w 1619476"/>
                            <a:gd name="csY3779" fmla="*/ 484655 h 693081"/>
                            <a:gd name="csX3780" fmla="*/ 251925 w 1619476"/>
                            <a:gd name="csY3780" fmla="*/ 482992 h 693081"/>
                            <a:gd name="csX3781" fmla="*/ 256102 w 1619476"/>
                            <a:gd name="csY3781" fmla="*/ 483411 h 693081"/>
                            <a:gd name="csX3782" fmla="*/ 253804 w 1619476"/>
                            <a:gd name="csY3782" fmla="*/ 481329 h 693081"/>
                            <a:gd name="csX3783" fmla="*/ 255568 w 1619476"/>
                            <a:gd name="csY3783" fmla="*/ 480809 h 693081"/>
                            <a:gd name="csX3784" fmla="*/ 257244 w 1619476"/>
                            <a:gd name="csY3784" fmla="*/ 480390 h 693081"/>
                            <a:gd name="csX3785" fmla="*/ 263084 w 1619476"/>
                            <a:gd name="csY3785" fmla="*/ 480694 h 693081"/>
                            <a:gd name="csX3786" fmla="*/ 262780 w 1619476"/>
                            <a:gd name="csY3786" fmla="*/ 480187 h 693081"/>
                            <a:gd name="csX3787" fmla="*/ 258819 w 1619476"/>
                            <a:gd name="csY3787" fmla="*/ 477686 h 693081"/>
                            <a:gd name="csX3788" fmla="*/ 257359 w 1619476"/>
                            <a:gd name="csY3788" fmla="*/ 477584 h 693081"/>
                            <a:gd name="csX3789" fmla="*/ 256724 w 1619476"/>
                            <a:gd name="csY3789" fmla="*/ 476314 h 693081"/>
                            <a:gd name="csX3790" fmla="*/ 258717 w 1619476"/>
                            <a:gd name="csY3790" fmla="*/ 476530 h 693081"/>
                            <a:gd name="csX3791" fmla="*/ 257041 w 1619476"/>
                            <a:gd name="csY3791" fmla="*/ 474969 h 693081"/>
                            <a:gd name="csX3792" fmla="*/ 252356 w 1619476"/>
                            <a:gd name="csY3792" fmla="*/ 472569 h 693081"/>
                            <a:gd name="csX3793" fmla="*/ 245577 w 1619476"/>
                            <a:gd name="csY3793" fmla="*/ 470385 h 693081"/>
                            <a:gd name="csX3794" fmla="*/ 239419 w 1619476"/>
                            <a:gd name="csY3794" fmla="*/ 471020 h 693081"/>
                            <a:gd name="csX3795" fmla="*/ 233579 w 1619476"/>
                            <a:gd name="csY3795" fmla="*/ 470487 h 693081"/>
                            <a:gd name="csX3796" fmla="*/ 221378 w 1619476"/>
                            <a:gd name="csY3796" fmla="*/ 469014 h 693081"/>
                            <a:gd name="csX3797" fmla="*/ 190108 w 1619476"/>
                            <a:gd name="csY3797" fmla="*/ 462349 h 693081"/>
                            <a:gd name="csX3798" fmla="*/ 186452 w 1619476"/>
                            <a:gd name="csY3798" fmla="*/ 448587 h 693081"/>
                            <a:gd name="csX3799" fmla="*/ 188953 w 1619476"/>
                            <a:gd name="csY3799" fmla="*/ 426585 h 693081"/>
                            <a:gd name="csX3800" fmla="*/ 189791 w 1619476"/>
                            <a:gd name="csY3800" fmla="*/ 419082 h 693081"/>
                            <a:gd name="csX3801" fmla="*/ 190832 w 1619476"/>
                            <a:gd name="csY3801" fmla="*/ 412087 h 693081"/>
                            <a:gd name="csX3802" fmla="*/ 191873 w 1619476"/>
                            <a:gd name="csY3802" fmla="*/ 405625 h 693081"/>
                            <a:gd name="csX3803" fmla="*/ 195936 w 1619476"/>
                            <a:gd name="csY3803" fmla="*/ 379459 h 693081"/>
                            <a:gd name="csX3804" fmla="*/ 200951 w 1619476"/>
                            <a:gd name="csY3804" fmla="*/ 368515 h 693081"/>
                            <a:gd name="csX3805" fmla="*/ 201750 w 1619476"/>
                            <a:gd name="csY3805" fmla="*/ 366509 h 693081"/>
                            <a:gd name="csX3806" fmla="*/ 202411 w 1619476"/>
                            <a:gd name="csY3806" fmla="*/ 364655 h 693081"/>
                            <a:gd name="csX3807" fmla="*/ 204480 w 1619476"/>
                            <a:gd name="csY3807" fmla="*/ 357787 h 693081"/>
                            <a:gd name="csX3808" fmla="*/ 205635 w 1619476"/>
                            <a:gd name="csY3808" fmla="*/ 350995 h 693081"/>
                            <a:gd name="csX3809" fmla="*/ 204290 w 1619476"/>
                            <a:gd name="csY3809" fmla="*/ 319928 h 693081"/>
                            <a:gd name="csX3810" fmla="*/ 199059 w 1619476"/>
                            <a:gd name="csY3810" fmla="*/ 304389 h 693081"/>
                            <a:gd name="csX3811" fmla="*/ 197078 w 1619476"/>
                            <a:gd name="csY3811" fmla="*/ 301481 h 693081"/>
                            <a:gd name="csX3812" fmla="*/ 197612 w 1619476"/>
                            <a:gd name="csY3812" fmla="*/ 296784 h 693081"/>
                            <a:gd name="csX3813" fmla="*/ 200316 w 1619476"/>
                            <a:gd name="csY3813" fmla="*/ 252057 h 693081"/>
                            <a:gd name="csX3814" fmla="*/ 201357 w 1619476"/>
                            <a:gd name="csY3814" fmla="*/ 244757 h 693081"/>
                            <a:gd name="csX3815" fmla="*/ 203350 w 1619476"/>
                            <a:gd name="csY3815" fmla="*/ 244541 h 693081"/>
                            <a:gd name="csX3816" fmla="*/ 213240 w 1619476"/>
                            <a:gd name="csY3816" fmla="*/ 244338 h 693081"/>
                            <a:gd name="csX3817" fmla="*/ 226901 w 1619476"/>
                            <a:gd name="csY3817" fmla="*/ 246102 h 693081"/>
                            <a:gd name="csX3818" fmla="*/ 232538 w 1619476"/>
                            <a:gd name="csY3818" fmla="*/ 250597 h 693081"/>
                            <a:gd name="csX3819" fmla="*/ 235357 w 1619476"/>
                            <a:gd name="csY3819" fmla="*/ 252882 h 693081"/>
                            <a:gd name="csX3820" fmla="*/ 235369 w 1619476"/>
                            <a:gd name="csY3820" fmla="*/ 252907 h 693081"/>
                            <a:gd name="csX3821" fmla="*/ 235369 w 1619476"/>
                            <a:gd name="csY3821" fmla="*/ 285370 h 693081"/>
                            <a:gd name="csX3822" fmla="*/ 358228 w 1619476"/>
                            <a:gd name="csY3822" fmla="*/ 507152 h 693081"/>
                            <a:gd name="csX3823" fmla="*/ 359586 w 1619476"/>
                            <a:gd name="csY3823" fmla="*/ 508016 h 693081"/>
                            <a:gd name="csX3824" fmla="*/ 360944 w 1619476"/>
                            <a:gd name="csY3824" fmla="*/ 507152 h 693081"/>
                            <a:gd name="csX3825" fmla="*/ 483815 w 1619476"/>
                            <a:gd name="csY3825" fmla="*/ 285370 h 693081"/>
                            <a:gd name="csX3826" fmla="*/ 483815 w 1619476"/>
                            <a:gd name="csY3826" fmla="*/ 253123 h 693081"/>
                            <a:gd name="csX3827" fmla="*/ 484107 w 1619476"/>
                            <a:gd name="csY3827" fmla="*/ 252882 h 693081"/>
                            <a:gd name="csX3828" fmla="*/ 486939 w 1619476"/>
                            <a:gd name="csY3828" fmla="*/ 250597 h 693081"/>
                            <a:gd name="csX3829" fmla="*/ 492563 w 1619476"/>
                            <a:gd name="csY3829" fmla="*/ 246102 h 693081"/>
                            <a:gd name="csX3830" fmla="*/ 506224 w 1619476"/>
                            <a:gd name="csY3830" fmla="*/ 244338 h 693081"/>
                            <a:gd name="csX3831" fmla="*/ 516126 w 1619476"/>
                            <a:gd name="csY3831" fmla="*/ 244541 h 693081"/>
                            <a:gd name="csX3832" fmla="*/ 518120 w 1619476"/>
                            <a:gd name="csY3832" fmla="*/ 244744 h 693081"/>
                            <a:gd name="csX3833" fmla="*/ 519161 w 1619476"/>
                            <a:gd name="csY3833" fmla="*/ 252057 h 693081"/>
                            <a:gd name="csX3834" fmla="*/ 521865 w 1619476"/>
                            <a:gd name="csY3834" fmla="*/ 296784 h 693081"/>
                            <a:gd name="csX3835" fmla="*/ 522373 w 1619476"/>
                            <a:gd name="csY3835" fmla="*/ 301481 h 693081"/>
                            <a:gd name="csX3836" fmla="*/ 520405 w 1619476"/>
                            <a:gd name="csY3836" fmla="*/ 304388 h 693081"/>
                            <a:gd name="csX3837" fmla="*/ 515187 w 1619476"/>
                            <a:gd name="csY3837" fmla="*/ 319928 h 693081"/>
                            <a:gd name="csX3838" fmla="*/ 513841 w 1619476"/>
                            <a:gd name="csY3838" fmla="*/ 350995 h 693081"/>
                            <a:gd name="csX3839" fmla="*/ 514984 w 1619476"/>
                            <a:gd name="csY3839" fmla="*/ 357774 h 693081"/>
                            <a:gd name="csX3840" fmla="*/ 517066 w 1619476"/>
                            <a:gd name="csY3840" fmla="*/ 364655 h 693081"/>
                            <a:gd name="csX3841" fmla="*/ 517726 w 1619476"/>
                            <a:gd name="csY3841" fmla="*/ 366496 h 693081"/>
                            <a:gd name="csX3842" fmla="*/ 518526 w 1619476"/>
                            <a:gd name="csY3842" fmla="*/ 368515 h 693081"/>
                            <a:gd name="csX3843" fmla="*/ 523541 w 1619476"/>
                            <a:gd name="csY3843" fmla="*/ 379459 h 693081"/>
                            <a:gd name="csX3844" fmla="*/ 527604 w 1619476"/>
                            <a:gd name="csY3844" fmla="*/ 405624 h 693081"/>
                            <a:gd name="csX3845" fmla="*/ 528645 w 1619476"/>
                            <a:gd name="csY3845" fmla="*/ 412087 h 693081"/>
                            <a:gd name="csX3846" fmla="*/ 529686 w 1619476"/>
                            <a:gd name="csY3846" fmla="*/ 419082 h 693081"/>
                            <a:gd name="csX3847" fmla="*/ 530511 w 1619476"/>
                            <a:gd name="csY3847" fmla="*/ 426585 h 693081"/>
                            <a:gd name="csX3848" fmla="*/ 533025 w 1619476"/>
                            <a:gd name="csY3848" fmla="*/ 448587 h 693081"/>
                            <a:gd name="csX3849" fmla="*/ 529368 w 1619476"/>
                            <a:gd name="csY3849" fmla="*/ 462349 h 693081"/>
                            <a:gd name="csX3850" fmla="*/ 498086 w 1619476"/>
                            <a:gd name="csY3850" fmla="*/ 469027 h 693081"/>
                            <a:gd name="csX3851" fmla="*/ 485898 w 1619476"/>
                            <a:gd name="csY3851" fmla="*/ 470487 h 693081"/>
                            <a:gd name="csX3852" fmla="*/ 480045 w 1619476"/>
                            <a:gd name="csY3852" fmla="*/ 471008 h 693081"/>
                            <a:gd name="csX3853" fmla="*/ 473900 w 1619476"/>
                            <a:gd name="csY3853" fmla="*/ 470385 h 693081"/>
                            <a:gd name="csX3854" fmla="*/ 467133 w 1619476"/>
                            <a:gd name="csY3854" fmla="*/ 472569 h 693081"/>
                            <a:gd name="csX3855" fmla="*/ 462436 w 1619476"/>
                            <a:gd name="csY3855" fmla="*/ 474969 h 693081"/>
                            <a:gd name="csX3856" fmla="*/ 460772 w 1619476"/>
                            <a:gd name="csY3856" fmla="*/ 476530 h 693081"/>
                            <a:gd name="csX3857" fmla="*/ 462753 w 1619476"/>
                            <a:gd name="csY3857" fmla="*/ 476314 h 693081"/>
                            <a:gd name="csX3858" fmla="*/ 462118 w 1619476"/>
                            <a:gd name="csY3858" fmla="*/ 477571 h 693081"/>
                            <a:gd name="csX3859" fmla="*/ 460658 w 1619476"/>
                            <a:gd name="csY3859" fmla="*/ 477685 h 693081"/>
                            <a:gd name="csX3860" fmla="*/ 456697 w 1619476"/>
                            <a:gd name="csY3860" fmla="*/ 480174 h 693081"/>
                            <a:gd name="csX3861" fmla="*/ 456380 w 1619476"/>
                            <a:gd name="csY3861" fmla="*/ 480707 h 693081"/>
                            <a:gd name="csX3862" fmla="*/ 462220 w 1619476"/>
                            <a:gd name="csY3862" fmla="*/ 480390 h 693081"/>
                            <a:gd name="csX3863" fmla="*/ 463896 w 1619476"/>
                            <a:gd name="csY3863" fmla="*/ 480809 h 693081"/>
                            <a:gd name="csX3864" fmla="*/ 465660 w 1619476"/>
                            <a:gd name="csY3864" fmla="*/ 481316 h 693081"/>
                            <a:gd name="csX3865" fmla="*/ 463375 w 1619476"/>
                            <a:gd name="csY3865" fmla="*/ 483424 h 693081"/>
                            <a:gd name="csX3866" fmla="*/ 467539 w 1619476"/>
                            <a:gd name="csY3866" fmla="*/ 482992 h 693081"/>
                            <a:gd name="csX3867" fmla="*/ 471602 w 1619476"/>
                            <a:gd name="csY3867" fmla="*/ 484655 h 693081"/>
                            <a:gd name="csX3868" fmla="*/ 483498 w 1619476"/>
                            <a:gd name="csY3868" fmla="*/ 483513 h 693081"/>
                            <a:gd name="csX3869" fmla="*/ 485898 w 1619476"/>
                            <a:gd name="csY3869" fmla="*/ 484249 h 693081"/>
                            <a:gd name="csX3870" fmla="*/ 491319 w 1619476"/>
                            <a:gd name="csY3870" fmla="*/ 484033 h 693081"/>
                            <a:gd name="csX3871" fmla="*/ 518526 w 1619476"/>
                            <a:gd name="csY3871" fmla="*/ 481850 h 693081"/>
                            <a:gd name="csX3872" fmla="*/ 529368 w 1619476"/>
                            <a:gd name="csY3872" fmla="*/ 481634 h 693081"/>
                            <a:gd name="csX3873" fmla="*/ 540427 w 1619476"/>
                            <a:gd name="csY3873" fmla="*/ 482269 h 693081"/>
                            <a:gd name="csX3874" fmla="*/ 543550 w 1619476"/>
                            <a:gd name="csY3874" fmla="*/ 482066 h 693081"/>
                            <a:gd name="csX3875" fmla="*/ 546051 w 1619476"/>
                            <a:gd name="csY3875" fmla="*/ 482573 h 693081"/>
                            <a:gd name="csX3876" fmla="*/ 541569 w 1619476"/>
                            <a:gd name="csY3876" fmla="*/ 484554 h 693081"/>
                            <a:gd name="csX3877" fmla="*/ 528835 w 1619476"/>
                            <a:gd name="csY3877" fmla="*/ 486230 h 693081"/>
                            <a:gd name="csX3878" fmla="*/ 518006 w 1619476"/>
                            <a:gd name="csY3878" fmla="*/ 487271 h 693081"/>
                            <a:gd name="csX3879" fmla="*/ 513740 w 1619476"/>
                            <a:gd name="csY3879" fmla="*/ 487690 h 693081"/>
                            <a:gd name="csX3880" fmla="*/ 503101 w 1619476"/>
                            <a:gd name="csY3880" fmla="*/ 486953 h 693081"/>
                            <a:gd name="csX3881" fmla="*/ 496016 w 1619476"/>
                            <a:gd name="csY3881" fmla="*/ 488528 h 693081"/>
                            <a:gd name="csX3882" fmla="*/ 486304 w 1619476"/>
                            <a:gd name="csY3882" fmla="*/ 488934 h 693081"/>
                            <a:gd name="csX3883" fmla="*/ 478597 w 1619476"/>
                            <a:gd name="csY3883" fmla="*/ 492273 h 693081"/>
                            <a:gd name="csX3884" fmla="*/ 477442 w 1619476"/>
                            <a:gd name="csY3884" fmla="*/ 493225 h 693081"/>
                            <a:gd name="csX3885" fmla="*/ 476401 w 1619476"/>
                            <a:gd name="csY3885" fmla="*/ 493314 h 693081"/>
                            <a:gd name="csX3886" fmla="*/ 472757 w 1619476"/>
                            <a:gd name="csY3886" fmla="*/ 495510 h 693081"/>
                            <a:gd name="csX3887" fmla="*/ 476820 w 1619476"/>
                            <a:gd name="csY3887" fmla="*/ 495409 h 693081"/>
                            <a:gd name="csX3888" fmla="*/ 477963 w 1619476"/>
                            <a:gd name="csY3888" fmla="*/ 496247 h 693081"/>
                            <a:gd name="csX3889" fmla="*/ 473062 w 1619476"/>
                            <a:gd name="csY3889" fmla="*/ 497592 h 693081"/>
                            <a:gd name="csX3890" fmla="*/ 470879 w 1619476"/>
                            <a:gd name="csY3890" fmla="*/ 499992 h 693081"/>
                            <a:gd name="csX3891" fmla="*/ 476617 w 1619476"/>
                            <a:gd name="csY3891" fmla="*/ 499573 h 693081"/>
                            <a:gd name="csX3892" fmla="*/ 478686 w 1619476"/>
                            <a:gd name="csY3892" fmla="*/ 500500 h 693081"/>
                            <a:gd name="csX3893" fmla="*/ 477747 w 1619476"/>
                            <a:gd name="csY3893" fmla="*/ 501236 h 693081"/>
                            <a:gd name="csX3894" fmla="*/ 475881 w 1619476"/>
                            <a:gd name="csY3894" fmla="*/ 504474 h 693081"/>
                            <a:gd name="csX3895" fmla="*/ 477861 w 1619476"/>
                            <a:gd name="csY3895" fmla="*/ 503750 h 693081"/>
                            <a:gd name="csX3896" fmla="*/ 482140 w 1619476"/>
                            <a:gd name="csY3896" fmla="*/ 503331 h 693081"/>
                            <a:gd name="csX3897" fmla="*/ 483701 w 1619476"/>
                            <a:gd name="csY3897" fmla="*/ 504055 h 693081"/>
                            <a:gd name="csX3898" fmla="*/ 489656 w 1619476"/>
                            <a:gd name="csY3898" fmla="*/ 504372 h 693081"/>
                            <a:gd name="csX3899" fmla="*/ 495280 w 1619476"/>
                            <a:gd name="csY3899" fmla="*/ 504994 h 693081"/>
                            <a:gd name="csX3900" fmla="*/ 501526 w 1619476"/>
                            <a:gd name="csY3900" fmla="*/ 503953 h 693081"/>
                            <a:gd name="csX3901" fmla="*/ 524265 w 1619476"/>
                            <a:gd name="csY3901" fmla="*/ 502607 h 693081"/>
                            <a:gd name="csX3902" fmla="*/ 553046 w 1619476"/>
                            <a:gd name="csY3902" fmla="*/ 501033 h 693081"/>
                            <a:gd name="csX3903" fmla="*/ 570034 w 1619476"/>
                            <a:gd name="csY3903" fmla="*/ 501033 h 693081"/>
                            <a:gd name="csX3904" fmla="*/ 573690 w 1619476"/>
                            <a:gd name="csY3904" fmla="*/ 500297 h 693081"/>
                            <a:gd name="csX3905" fmla="*/ 576496 w 1619476"/>
                            <a:gd name="csY3905" fmla="*/ 498418 h 693081"/>
                            <a:gd name="csX3906" fmla="*/ 579416 w 1619476"/>
                            <a:gd name="csY3906" fmla="*/ 498418 h 693081"/>
                            <a:gd name="csX3907" fmla="*/ 607981 w 1619476"/>
                            <a:gd name="csY3907" fmla="*/ 499471 h 693081"/>
                            <a:gd name="csX3908" fmla="*/ 612577 w 1619476"/>
                            <a:gd name="csY3908" fmla="*/ 499573 h 693081"/>
                            <a:gd name="csX3909" fmla="*/ 617059 w 1619476"/>
                            <a:gd name="csY3909" fmla="*/ 501541 h 693081"/>
                            <a:gd name="csX3910" fmla="*/ 668465 w 1619476"/>
                            <a:gd name="csY3910" fmla="*/ 506035 h 693081"/>
                            <a:gd name="csX3911" fmla="*/ 695164 w 1619476"/>
                            <a:gd name="csY3911" fmla="*/ 505312 h 693081"/>
                            <a:gd name="csX3912" fmla="*/ 704026 w 1619476"/>
                            <a:gd name="csY3912" fmla="*/ 504689 h 693081"/>
                            <a:gd name="csX3913" fmla="*/ 710272 w 1619476"/>
                            <a:gd name="csY3913" fmla="*/ 500297 h 693081"/>
                            <a:gd name="csX3914" fmla="*/ 704432 w 1619476"/>
                            <a:gd name="csY3914" fmla="*/ 498215 h 693081"/>
                            <a:gd name="csX3915" fmla="*/ 684716 w 1619476"/>
                            <a:gd name="csY3915" fmla="*/ 495092 h 693081"/>
                            <a:gd name="csX3916" fmla="*/ 660542 w 1619476"/>
                            <a:gd name="csY3916" fmla="*/ 493835 h 693081"/>
                            <a:gd name="csX3917" fmla="*/ 652925 w 1619476"/>
                            <a:gd name="csY3917" fmla="*/ 493225 h 693081"/>
                            <a:gd name="csX3918" fmla="*/ 613301 w 1619476"/>
                            <a:gd name="csY3918" fmla="*/ 475070 h 693081"/>
                            <a:gd name="csX3919" fmla="*/ 608197 w 1619476"/>
                            <a:gd name="csY3919" fmla="*/ 457550 h 693081"/>
                            <a:gd name="csX3920" fmla="*/ 606737 w 1619476"/>
                            <a:gd name="csY3920" fmla="*/ 446924 h 693081"/>
                            <a:gd name="csX3921" fmla="*/ 606318 w 1619476"/>
                            <a:gd name="csY3921" fmla="*/ 424300 h 693081"/>
                            <a:gd name="csX3922" fmla="*/ 606420 w 1619476"/>
                            <a:gd name="csY3922" fmla="*/ 420022 h 693081"/>
                            <a:gd name="csX3923" fmla="*/ 606407 w 1619476"/>
                            <a:gd name="csY3923" fmla="*/ 418143 h 693081"/>
                            <a:gd name="csX3924" fmla="*/ 606318 w 1619476"/>
                            <a:gd name="csY3924" fmla="*/ 415108 h 693081"/>
                            <a:gd name="csX3925" fmla="*/ 606001 w 1619476"/>
                            <a:gd name="csY3925" fmla="*/ 405320 h 693081"/>
                            <a:gd name="csX3926" fmla="*/ 607461 w 1619476"/>
                            <a:gd name="csY3926" fmla="*/ 373314 h 693081"/>
                            <a:gd name="csX3927" fmla="*/ 609022 w 1619476"/>
                            <a:gd name="csY3927" fmla="*/ 361939 h 693081"/>
                            <a:gd name="csX3928" fmla="*/ 609454 w 1619476"/>
                            <a:gd name="csY3928" fmla="*/ 341092 h 693081"/>
                            <a:gd name="csX3929" fmla="*/ 608400 w 1619476"/>
                            <a:gd name="csY3929" fmla="*/ 330885 h 693081"/>
                            <a:gd name="csX3930" fmla="*/ 607042 w 1619476"/>
                            <a:gd name="csY3930" fmla="*/ 323051 h 693081"/>
                            <a:gd name="csX3931" fmla="*/ 599437 w 1619476"/>
                            <a:gd name="csY3931" fmla="*/ 298549 h 693081"/>
                            <a:gd name="csX3932" fmla="*/ 591413 w 1619476"/>
                            <a:gd name="csY3932" fmla="*/ 273741 h 693081"/>
                            <a:gd name="csX3933" fmla="*/ 586716 w 1619476"/>
                            <a:gd name="csY3933" fmla="*/ 261337 h 693081"/>
                            <a:gd name="csX3934" fmla="*/ 578578 w 1619476"/>
                            <a:gd name="csY3934" fmla="*/ 235882 h 693081"/>
                            <a:gd name="csX3935" fmla="*/ 574833 w 1619476"/>
                            <a:gd name="csY3935" fmla="*/ 222755 h 693081"/>
                            <a:gd name="csX3936" fmla="*/ 575353 w 1619476"/>
                            <a:gd name="csY3936" fmla="*/ 214719 h 693081"/>
                            <a:gd name="csX3937" fmla="*/ 576178 w 1619476"/>
                            <a:gd name="csY3937" fmla="*/ 196691 h 693081"/>
                            <a:gd name="csX3938" fmla="*/ 572953 w 1619476"/>
                            <a:gd name="csY3938" fmla="*/ 173216 h 693081"/>
                            <a:gd name="csX3939" fmla="*/ 572014 w 1619476"/>
                            <a:gd name="csY3939" fmla="*/ 161244 h 693081"/>
                            <a:gd name="csX3940" fmla="*/ 573576 w 1619476"/>
                            <a:gd name="csY3940" fmla="*/ 148510 h 693081"/>
                            <a:gd name="csX3941" fmla="*/ 573576 w 1619476"/>
                            <a:gd name="csY3941" fmla="*/ 144448 h 693081"/>
                            <a:gd name="csX3942" fmla="*/ 575569 w 1619476"/>
                            <a:gd name="csY3942" fmla="*/ 136310 h 693081"/>
                            <a:gd name="csX3943" fmla="*/ 577232 w 1619476"/>
                            <a:gd name="csY3943" fmla="*/ 127664 h 693081"/>
                            <a:gd name="csX3944" fmla="*/ 577854 w 1619476"/>
                            <a:gd name="csY3944" fmla="*/ 111299 h 693081"/>
                            <a:gd name="csX3945" fmla="*/ 577334 w 1619476"/>
                            <a:gd name="csY3945" fmla="*/ 110042 h 693081"/>
                            <a:gd name="csX3946" fmla="*/ 579936 w 1619476"/>
                            <a:gd name="csY3946" fmla="*/ 105878 h 693081"/>
                            <a:gd name="csX3947" fmla="*/ 582970 w 1619476"/>
                            <a:gd name="csY3947" fmla="*/ 95023 h 693081"/>
                            <a:gd name="csX3948" fmla="*/ 580571 w 1619476"/>
                            <a:gd name="csY3948" fmla="*/ 80004 h 693081"/>
                            <a:gd name="csX3949" fmla="*/ 576711 w 1619476"/>
                            <a:gd name="csY3949" fmla="*/ 78138 h 693081"/>
                            <a:gd name="csX3950" fmla="*/ 575455 w 1619476"/>
                            <a:gd name="csY3950" fmla="*/ 79801 h 693081"/>
                            <a:gd name="csX3951" fmla="*/ 566593 w 1619476"/>
                            <a:gd name="csY3951" fmla="*/ 91583 h 693081"/>
                            <a:gd name="csX3952" fmla="*/ 564828 w 1619476"/>
                            <a:gd name="csY3952" fmla="*/ 101066 h 693081"/>
                            <a:gd name="csX3953" fmla="*/ 564396 w 1619476"/>
                            <a:gd name="csY3953" fmla="*/ 102412 h 693081"/>
                            <a:gd name="csX3954" fmla="*/ 561387 w 1619476"/>
                            <a:gd name="csY3954" fmla="*/ 100863 h 693081"/>
                            <a:gd name="csX3955" fmla="*/ 551256 w 1619476"/>
                            <a:gd name="csY3955" fmla="*/ 81363 h 693081"/>
                            <a:gd name="csX3956" fmla="*/ 548869 w 1619476"/>
                            <a:gd name="csY3956" fmla="*/ 76259 h 693081"/>
                            <a:gd name="csX3957" fmla="*/ 548768 w 1619476"/>
                            <a:gd name="csY3957" fmla="*/ 76145 h 693081"/>
                            <a:gd name="csX3958" fmla="*/ 546990 w 1619476"/>
                            <a:gd name="csY3958" fmla="*/ 76360 h 693081"/>
                            <a:gd name="csX3959" fmla="*/ 542509 w 1619476"/>
                            <a:gd name="csY3959" fmla="*/ 85019 h 693081"/>
                            <a:gd name="csX3960" fmla="*/ 545530 w 1619476"/>
                            <a:gd name="csY3960" fmla="*/ 101181 h 693081"/>
                            <a:gd name="csX3961" fmla="*/ 545530 w 1619476"/>
                            <a:gd name="csY3961" fmla="*/ 107427 h 693081"/>
                            <a:gd name="csX3962" fmla="*/ 543448 w 1619476"/>
                            <a:gd name="csY3962" fmla="*/ 109623 h 693081"/>
                            <a:gd name="csX3963" fmla="*/ 541049 w 1619476"/>
                            <a:gd name="csY3963" fmla="*/ 109623 h 693081"/>
                            <a:gd name="csX3964" fmla="*/ 537392 w 1619476"/>
                            <a:gd name="csY3964" fmla="*/ 113686 h 693081"/>
                            <a:gd name="csX3965" fmla="*/ 537291 w 1619476"/>
                            <a:gd name="csY3965" fmla="*/ 114943 h 693081"/>
                            <a:gd name="csX3966" fmla="*/ 535323 w 1619476"/>
                            <a:gd name="csY3966" fmla="*/ 115248 h 693081"/>
                            <a:gd name="csX3967" fmla="*/ 537392 w 1619476"/>
                            <a:gd name="csY3967" fmla="*/ 116720 h 693081"/>
                            <a:gd name="csX3968" fmla="*/ 535831 w 1619476"/>
                            <a:gd name="csY3968" fmla="*/ 119945 h 693081"/>
                            <a:gd name="csX3969" fmla="*/ 528226 w 1619476"/>
                            <a:gd name="csY3969" fmla="*/ 128489 h 693081"/>
                            <a:gd name="csX3970" fmla="*/ 524785 w 1619476"/>
                            <a:gd name="csY3970" fmla="*/ 131320 h 693081"/>
                            <a:gd name="csX3971" fmla="*/ 524988 w 1619476"/>
                            <a:gd name="csY3971" fmla="*/ 132463 h 693081"/>
                            <a:gd name="csX3972" fmla="*/ 524366 w 1619476"/>
                            <a:gd name="csY3972" fmla="*/ 136424 h 693081"/>
                            <a:gd name="csX3973" fmla="*/ 531146 w 1619476"/>
                            <a:gd name="csY3973" fmla="*/ 144867 h 693081"/>
                            <a:gd name="csX3974" fmla="*/ 532923 w 1619476"/>
                            <a:gd name="csY3974" fmla="*/ 144333 h 693081"/>
                            <a:gd name="csX3975" fmla="*/ 535729 w 1619476"/>
                            <a:gd name="csY3975" fmla="*/ 145603 h 693081"/>
                            <a:gd name="csX3976" fmla="*/ 539386 w 1619476"/>
                            <a:gd name="csY3976" fmla="*/ 146009 h 693081"/>
                            <a:gd name="csX3977" fmla="*/ 541569 w 1619476"/>
                            <a:gd name="csY3977" fmla="*/ 145489 h 693081"/>
                            <a:gd name="csX3978" fmla="*/ 541569 w 1619476"/>
                            <a:gd name="csY3978" fmla="*/ 149145 h 693081"/>
                            <a:gd name="csX3979" fmla="*/ 537811 w 1619476"/>
                            <a:gd name="csY3979" fmla="*/ 159670 h 693081"/>
                            <a:gd name="csX3980" fmla="*/ 533545 w 1619476"/>
                            <a:gd name="csY3980" fmla="*/ 168214 h 693081"/>
                            <a:gd name="csX3981" fmla="*/ 526245 w 1619476"/>
                            <a:gd name="csY3981" fmla="*/ 175628 h 693081"/>
                            <a:gd name="csX3982" fmla="*/ 523325 w 1619476"/>
                            <a:gd name="csY3982" fmla="*/ 179996 h 693081"/>
                            <a:gd name="csX3983" fmla="*/ 520926 w 1619476"/>
                            <a:gd name="csY3983" fmla="*/ 184490 h 693081"/>
                            <a:gd name="csX3984" fmla="*/ 520291 w 1619476"/>
                            <a:gd name="csY3984" fmla="*/ 181151 h 693081"/>
                            <a:gd name="csX3985" fmla="*/ 512991 w 1619476"/>
                            <a:gd name="csY3985" fmla="*/ 169369 h 693081"/>
                            <a:gd name="csX3986" fmla="*/ 460976 w 1619476"/>
                            <a:gd name="csY3986" fmla="*/ 144867 h 693081"/>
                            <a:gd name="csX3987" fmla="*/ 449918 w 1619476"/>
                            <a:gd name="csY3987" fmla="*/ 144232 h 693081"/>
                            <a:gd name="csX3988" fmla="*/ 453155 w 1619476"/>
                            <a:gd name="csY3988" fmla="*/ 153627 h 693081"/>
                            <a:gd name="csX3989" fmla="*/ 464200 w 1619476"/>
                            <a:gd name="csY3989" fmla="*/ 159467 h 693081"/>
                            <a:gd name="csX3990" fmla="*/ 495064 w 1619476"/>
                            <a:gd name="csY3990" fmla="*/ 179171 h 693081"/>
                            <a:gd name="csX3991" fmla="*/ 500904 w 1619476"/>
                            <a:gd name="csY3991" fmla="*/ 195015 h 693081"/>
                            <a:gd name="csX3992" fmla="*/ 498721 w 1619476"/>
                            <a:gd name="csY3992" fmla="*/ 201896 h 693081"/>
                            <a:gd name="csX3993" fmla="*/ 497984 w 1619476"/>
                            <a:gd name="csY3993" fmla="*/ 204194 h 693081"/>
                            <a:gd name="csX3994" fmla="*/ 492982 w 1619476"/>
                            <a:gd name="csY3994" fmla="*/ 202417 h 693081"/>
                            <a:gd name="csX3995" fmla="*/ 488488 w 1619476"/>
                            <a:gd name="csY3995" fmla="*/ 200119 h 693081"/>
                            <a:gd name="csX3996" fmla="*/ 486202 w 1619476"/>
                            <a:gd name="csY3996" fmla="*/ 197313 h 693081"/>
                            <a:gd name="csX3997" fmla="*/ 484425 w 1619476"/>
                            <a:gd name="csY3997" fmla="*/ 195434 h 693081"/>
                            <a:gd name="csX3998" fmla="*/ 482038 w 1619476"/>
                            <a:gd name="csY3998" fmla="*/ 193758 h 693081"/>
                            <a:gd name="csX3999" fmla="*/ 480578 w 1619476"/>
                            <a:gd name="csY3999" fmla="*/ 191892 h 693081"/>
                            <a:gd name="csX4000" fmla="*/ 478496 w 1619476"/>
                            <a:gd name="csY4000" fmla="*/ 190851 h 693081"/>
                            <a:gd name="csX4001" fmla="*/ 478179 w 1619476"/>
                            <a:gd name="csY4001" fmla="*/ 187918 h 693081"/>
                            <a:gd name="csX4002" fmla="*/ 472542 w 1619476"/>
                            <a:gd name="csY4002" fmla="*/ 185214 h 693081"/>
                            <a:gd name="csX4003" fmla="*/ 471501 w 1619476"/>
                            <a:gd name="csY4003" fmla="*/ 186039 h 693081"/>
                            <a:gd name="csX4004" fmla="*/ 470142 w 1619476"/>
                            <a:gd name="csY4004" fmla="*/ 184274 h 693081"/>
                            <a:gd name="csX4005" fmla="*/ 463896 w 1619476"/>
                            <a:gd name="csY4005" fmla="*/ 183957 h 693081"/>
                            <a:gd name="csX4006" fmla="*/ 462321 w 1619476"/>
                            <a:gd name="csY4006" fmla="*/ 186775 h 693081"/>
                            <a:gd name="csX4007" fmla="*/ 460874 w 1619476"/>
                            <a:gd name="csY4007" fmla="*/ 186039 h 693081"/>
                            <a:gd name="csX4008" fmla="*/ 457218 w 1619476"/>
                            <a:gd name="csY4008" fmla="*/ 189175 h 693081"/>
                            <a:gd name="csX4009" fmla="*/ 457319 w 1619476"/>
                            <a:gd name="csY4009" fmla="*/ 191359 h 693081"/>
                            <a:gd name="csX4010" fmla="*/ 454818 w 1619476"/>
                            <a:gd name="csY4010" fmla="*/ 191155 h 693081"/>
                            <a:gd name="csX4011" fmla="*/ 453269 w 1619476"/>
                            <a:gd name="csY4011" fmla="*/ 194177 h 693081"/>
                            <a:gd name="csX4012" fmla="*/ 453676 w 1619476"/>
                            <a:gd name="csY4012" fmla="*/ 195726 h 693081"/>
                            <a:gd name="csX4013" fmla="*/ 265814 w 1619476"/>
                            <a:gd name="csY4013" fmla="*/ 195726 h 693081"/>
                            <a:gd name="csX4014" fmla="*/ 266221 w 1619476"/>
                            <a:gd name="csY4014" fmla="*/ 194190 h 693081"/>
                            <a:gd name="csX4015" fmla="*/ 264659 w 1619476"/>
                            <a:gd name="csY4015" fmla="*/ 191156 h 693081"/>
                            <a:gd name="csX4016" fmla="*/ 262145 w 1619476"/>
                            <a:gd name="csY4016" fmla="*/ 191359 h 693081"/>
                            <a:gd name="csX4017" fmla="*/ 262247 w 1619476"/>
                            <a:gd name="csY4017" fmla="*/ 189175 h 693081"/>
                            <a:gd name="csX4018" fmla="*/ 258603 w 1619476"/>
                            <a:gd name="csY4018" fmla="*/ 186052 h 693081"/>
                            <a:gd name="csX4019" fmla="*/ 257143 w 1619476"/>
                            <a:gd name="csY4019" fmla="*/ 186788 h 693081"/>
                            <a:gd name="csX4020" fmla="*/ 255569 w 1619476"/>
                            <a:gd name="csY4020" fmla="*/ 183957 h 693081"/>
                            <a:gd name="csX4021" fmla="*/ 249322 w 1619476"/>
                            <a:gd name="csY4021" fmla="*/ 184274 h 693081"/>
                            <a:gd name="csX4022" fmla="*/ 247964 w 1619476"/>
                            <a:gd name="csY4022" fmla="*/ 186052 h 693081"/>
                            <a:gd name="csX4023" fmla="*/ 246936 w 1619476"/>
                            <a:gd name="csY4023" fmla="*/ 185214 h 693081"/>
                            <a:gd name="csX4024" fmla="*/ 241299 w 1619476"/>
                            <a:gd name="csY4024" fmla="*/ 187931 h 693081"/>
                            <a:gd name="csX4025" fmla="*/ 240981 w 1619476"/>
                            <a:gd name="csY4025" fmla="*/ 190851 h 693081"/>
                            <a:gd name="csX4026" fmla="*/ 238899 w 1619476"/>
                            <a:gd name="csY4026" fmla="*/ 191892 h 693081"/>
                            <a:gd name="csX4027" fmla="*/ 237439 w 1619476"/>
                            <a:gd name="csY4027" fmla="*/ 193771 h 693081"/>
                            <a:gd name="csX4028" fmla="*/ 235039 w 1619476"/>
                            <a:gd name="csY4028" fmla="*/ 195434 h 693081"/>
                            <a:gd name="csX4029" fmla="*/ 233262 w 1619476"/>
                            <a:gd name="csY4029" fmla="*/ 197313 h 693081"/>
                            <a:gd name="csX4030" fmla="*/ 230977 w 1619476"/>
                            <a:gd name="csY4030" fmla="*/ 200131 h 693081"/>
                            <a:gd name="csX4031" fmla="*/ 226495 w 1619476"/>
                            <a:gd name="csY4031" fmla="*/ 202416 h 693081"/>
                            <a:gd name="csX4032" fmla="*/ 221480 w 1619476"/>
                            <a:gd name="csY4032" fmla="*/ 204194 h 693081"/>
                            <a:gd name="csX4033" fmla="*/ 220757 w 1619476"/>
                            <a:gd name="csY4033" fmla="*/ 201909 h 693081"/>
                            <a:gd name="csX4034" fmla="*/ 218573 w 1619476"/>
                            <a:gd name="csY4034" fmla="*/ 195015 h 693081"/>
                            <a:gd name="csX4035" fmla="*/ 224413 w 1619476"/>
                            <a:gd name="csY4035" fmla="*/ 179170 h 693081"/>
                            <a:gd name="csX4036" fmla="*/ 255264 w 1619476"/>
                            <a:gd name="csY4036" fmla="*/ 159467 h 693081"/>
                            <a:gd name="csX4037" fmla="*/ 266322 w 1619476"/>
                            <a:gd name="csY4037" fmla="*/ 153627 h 693081"/>
                            <a:gd name="csX4038" fmla="*/ 269547 w 1619476"/>
                            <a:gd name="csY4038" fmla="*/ 144244 h 693081"/>
                            <a:gd name="csX4039" fmla="*/ 258501 w 1619476"/>
                            <a:gd name="csY4039" fmla="*/ 144867 h 693081"/>
                            <a:gd name="csX4040" fmla="*/ 206474 w 1619476"/>
                            <a:gd name="csY4040" fmla="*/ 169369 h 693081"/>
                            <a:gd name="csX4041" fmla="*/ 199174 w 1619476"/>
                            <a:gd name="csY4041" fmla="*/ 181151 h 693081"/>
                            <a:gd name="csX4042" fmla="*/ 198551 w 1619476"/>
                            <a:gd name="csY4042" fmla="*/ 184490 h 693081"/>
                            <a:gd name="csX4043" fmla="*/ 196152 w 1619476"/>
                            <a:gd name="csY4043" fmla="*/ 179996 h 693081"/>
                            <a:gd name="csX4044" fmla="*/ 193232 w 1619476"/>
                            <a:gd name="csY4044" fmla="*/ 175628 h 693081"/>
                            <a:gd name="csX4045" fmla="*/ 185932 w 1619476"/>
                            <a:gd name="csY4045" fmla="*/ 168214 h 693081"/>
                            <a:gd name="csX4046" fmla="*/ 181653 w 1619476"/>
                            <a:gd name="csY4046" fmla="*/ 159670 h 693081"/>
                            <a:gd name="csX4047" fmla="*/ 177895 w 1619476"/>
                            <a:gd name="csY4047" fmla="*/ 149132 h 693081"/>
                            <a:gd name="csX4048" fmla="*/ 177895 w 1619476"/>
                            <a:gd name="csY4048" fmla="*/ 145489 h 693081"/>
                            <a:gd name="csX4049" fmla="*/ 180092 w 1619476"/>
                            <a:gd name="csY4049" fmla="*/ 146009 h 693081"/>
                            <a:gd name="csX4050" fmla="*/ 183748 w 1619476"/>
                            <a:gd name="csY4050" fmla="*/ 145603 h 693081"/>
                            <a:gd name="csX4051" fmla="*/ 186554 w 1619476"/>
                            <a:gd name="csY4051" fmla="*/ 144346 h 693081"/>
                            <a:gd name="csX4052" fmla="*/ 188331 w 1619476"/>
                            <a:gd name="csY4052" fmla="*/ 144867 h 693081"/>
                            <a:gd name="csX4053" fmla="*/ 195111 w 1619476"/>
                            <a:gd name="csY4053" fmla="*/ 136424 h 693081"/>
                            <a:gd name="csX4054" fmla="*/ 194489 w 1619476"/>
                            <a:gd name="csY4054" fmla="*/ 132463 h 693081"/>
                            <a:gd name="csX4055" fmla="*/ 194692 w 1619476"/>
                            <a:gd name="csY4055" fmla="*/ 131307 h 693081"/>
                            <a:gd name="csX4056" fmla="*/ 191251 w 1619476"/>
                            <a:gd name="csY4056" fmla="*/ 128489 h 693081"/>
                            <a:gd name="csX4057" fmla="*/ 183634 w 1619476"/>
                            <a:gd name="csY4057" fmla="*/ 119945 h 693081"/>
                            <a:gd name="csX4058" fmla="*/ 182085 w 1619476"/>
                            <a:gd name="csY4058" fmla="*/ 116720 h 693081"/>
                            <a:gd name="csX4059" fmla="*/ 184154 w 1619476"/>
                            <a:gd name="csY4059" fmla="*/ 115260 h 693081"/>
                            <a:gd name="csX4060" fmla="*/ 182174 w 1619476"/>
                            <a:gd name="csY4060" fmla="*/ 114943 h 693081"/>
                            <a:gd name="csX4061" fmla="*/ 182085 w 1619476"/>
                            <a:gd name="csY4061" fmla="*/ 113686 h 693081"/>
                            <a:gd name="csX4062" fmla="*/ 178428 w 1619476"/>
                            <a:gd name="csY4062" fmla="*/ 109623 h 693081"/>
                            <a:gd name="csX4063" fmla="*/ 176029 w 1619476"/>
                            <a:gd name="csY4063" fmla="*/ 109623 h 693081"/>
                            <a:gd name="csX4064" fmla="*/ 173934 w 1619476"/>
                            <a:gd name="csY4064" fmla="*/ 107440 h 693081"/>
                            <a:gd name="csX4065" fmla="*/ 173934 w 1619476"/>
                            <a:gd name="csY4065" fmla="*/ 101181 h 693081"/>
                            <a:gd name="csX4066" fmla="*/ 176955 w 1619476"/>
                            <a:gd name="csY4066" fmla="*/ 85019 h 693081"/>
                            <a:gd name="csX4067" fmla="*/ 172474 w 1619476"/>
                            <a:gd name="csY4067" fmla="*/ 76360 h 693081"/>
                            <a:gd name="csX4068" fmla="*/ 170709 w 1619476"/>
                            <a:gd name="csY4068" fmla="*/ 76144 h 693081"/>
                            <a:gd name="csX4069" fmla="*/ 170595 w 1619476"/>
                            <a:gd name="csY4069" fmla="*/ 76259 h 693081"/>
                            <a:gd name="csX4070" fmla="*/ 168208 w 1619476"/>
                            <a:gd name="csY4070" fmla="*/ 81375 h 693081"/>
                            <a:gd name="csX4071" fmla="*/ 158089 w 1619476"/>
                            <a:gd name="csY4071" fmla="*/ 100876 h 693081"/>
                            <a:gd name="csX4072" fmla="*/ 155068 w 1619476"/>
                            <a:gd name="csY4072" fmla="*/ 102425 h 693081"/>
                            <a:gd name="csX4073" fmla="*/ 154649 w 1619476"/>
                            <a:gd name="csY4073" fmla="*/ 101079 h 693081"/>
                            <a:gd name="csX4074" fmla="*/ 152884 w 1619476"/>
                            <a:gd name="csY4074" fmla="*/ 91583 h 693081"/>
                            <a:gd name="csX4075" fmla="*/ 144022 w 1619476"/>
                            <a:gd name="csY4075" fmla="*/ 79814 h 693081"/>
                            <a:gd name="csX4076" fmla="*/ 142765 w 1619476"/>
                            <a:gd name="csY4076" fmla="*/ 78138 h 693081"/>
                            <a:gd name="csX4077" fmla="*/ 138906 w 1619476"/>
                            <a:gd name="csY4077" fmla="*/ 80017 h 693081"/>
                            <a:gd name="csX4078" fmla="*/ 136506 w 1619476"/>
                            <a:gd name="csY4078" fmla="*/ 95023 h 693081"/>
                            <a:gd name="csX4079" fmla="*/ 139528 w 1619476"/>
                            <a:gd name="csY4079" fmla="*/ 105878 h 693081"/>
                            <a:gd name="csX4080" fmla="*/ 142143 w 1619476"/>
                            <a:gd name="csY4080" fmla="*/ 110042 h 693081"/>
                            <a:gd name="csX4081" fmla="*/ 141610 w 1619476"/>
                            <a:gd name="csY4081" fmla="*/ 111299 h 693081"/>
                            <a:gd name="csX4082" fmla="*/ 142232 w 1619476"/>
                            <a:gd name="csY4082" fmla="*/ 127651 h 693081"/>
                            <a:gd name="csX4083" fmla="*/ 143908 w 1619476"/>
                            <a:gd name="csY4083" fmla="*/ 136310 h 693081"/>
                            <a:gd name="csX4084" fmla="*/ 145901 w 1619476"/>
                            <a:gd name="csY4084" fmla="*/ 144460 h 693081"/>
                            <a:gd name="csX4085" fmla="*/ 145901 w 1619476"/>
                            <a:gd name="csY4085" fmla="*/ 148510 h 693081"/>
                            <a:gd name="csX4086" fmla="*/ 147463 w 1619476"/>
                            <a:gd name="csY4086" fmla="*/ 161231 h 693081"/>
                            <a:gd name="csX4087" fmla="*/ 146523 w 1619476"/>
                            <a:gd name="csY4087" fmla="*/ 173229 h 693081"/>
                            <a:gd name="csX4088" fmla="*/ 143286 w 1619476"/>
                            <a:gd name="csY4088" fmla="*/ 196691 h 693081"/>
                            <a:gd name="csX4089" fmla="*/ 144124 w 1619476"/>
                            <a:gd name="csY4089" fmla="*/ 214719 h 693081"/>
                            <a:gd name="csX4090" fmla="*/ 144644 w 1619476"/>
                            <a:gd name="csY4090" fmla="*/ 222755 h 693081"/>
                            <a:gd name="csX4091" fmla="*/ 140886 w 1619476"/>
                            <a:gd name="csY4091" fmla="*/ 235882 h 693081"/>
                            <a:gd name="csX4092" fmla="*/ 132761 w 1619476"/>
                            <a:gd name="csY4092" fmla="*/ 261325 h 693081"/>
                            <a:gd name="csX4093" fmla="*/ 128063 w 1619476"/>
                            <a:gd name="csY4093" fmla="*/ 273728 h 693081"/>
                            <a:gd name="csX4094" fmla="*/ 120027 w 1619476"/>
                            <a:gd name="csY4094" fmla="*/ 298549 h 693081"/>
                            <a:gd name="csX4095" fmla="*/ 112422 w 1619476"/>
                            <a:gd name="csY4095" fmla="*/ 323051 h 693081"/>
                            <a:gd name="csX4096" fmla="*/ 111064 w 1619476"/>
                            <a:gd name="csY4096" fmla="*/ 330872 h 693081"/>
                            <a:gd name="csX4097" fmla="*/ 110023 w 1619476"/>
                            <a:gd name="csY4097" fmla="*/ 341092 h 693081"/>
                            <a:gd name="csX4098" fmla="*/ 110442 w 1619476"/>
                            <a:gd name="csY4098" fmla="*/ 361939 h 693081"/>
                            <a:gd name="csX4099" fmla="*/ 112003 w 1619476"/>
                            <a:gd name="csY4099" fmla="*/ 373314 h 693081"/>
                            <a:gd name="csX4100" fmla="*/ 113463 w 1619476"/>
                            <a:gd name="csY4100" fmla="*/ 405320 h 693081"/>
                            <a:gd name="csX4101" fmla="*/ 113146 w 1619476"/>
                            <a:gd name="csY4101" fmla="*/ 415121 h 693081"/>
                            <a:gd name="csX4102" fmla="*/ 113057 w 1619476"/>
                            <a:gd name="csY4102" fmla="*/ 418143 h 693081"/>
                            <a:gd name="csX4103" fmla="*/ 113044 w 1619476"/>
                            <a:gd name="csY4103" fmla="*/ 420022 h 693081"/>
                            <a:gd name="csX4104" fmla="*/ 113146 w 1619476"/>
                            <a:gd name="csY4104" fmla="*/ 424287 h 693081"/>
                            <a:gd name="csX4105" fmla="*/ 112740 w 1619476"/>
                            <a:gd name="csY4105" fmla="*/ 446924 h 693081"/>
                            <a:gd name="csX4106" fmla="*/ 111280 w 1619476"/>
                            <a:gd name="csY4106" fmla="*/ 457550 h 693081"/>
                            <a:gd name="csX4107" fmla="*/ 106176 w 1619476"/>
                            <a:gd name="csY4107" fmla="*/ 475070 h 693081"/>
                            <a:gd name="csX4108" fmla="*/ 66552 w 1619476"/>
                            <a:gd name="csY4108" fmla="*/ 493225 h 693081"/>
                            <a:gd name="csX4109" fmla="*/ 58934 w 1619476"/>
                            <a:gd name="csY4109" fmla="*/ 493835 h 693081"/>
                            <a:gd name="csX4110" fmla="*/ 34749 w 1619476"/>
                            <a:gd name="csY4110" fmla="*/ 495092 h 693081"/>
                            <a:gd name="csX4111" fmla="*/ 15032 w 1619476"/>
                            <a:gd name="csY4111" fmla="*/ 498215 h 693081"/>
                            <a:gd name="csX4112" fmla="*/ 9205 w 1619476"/>
                            <a:gd name="csY4112" fmla="*/ 500309 h 693081"/>
                            <a:gd name="csX4113" fmla="*/ 15451 w 1619476"/>
                            <a:gd name="csY4113" fmla="*/ 504689 h 693081"/>
                            <a:gd name="csX4114" fmla="*/ 460747 w 1619476"/>
                            <a:gd name="csY4114" fmla="*/ 476023 h 693081"/>
                            <a:gd name="csX4115" fmla="*/ 453422 w 1619476"/>
                            <a:gd name="csY4115" fmla="*/ 480530 h 693081"/>
                            <a:gd name="csX4116" fmla="*/ 450832 w 1619476"/>
                            <a:gd name="csY4116" fmla="*/ 482332 h 693081"/>
                            <a:gd name="csX4117" fmla="*/ 438974 w 1619476"/>
                            <a:gd name="csY4117" fmla="*/ 485735 h 693081"/>
                            <a:gd name="csX4118" fmla="*/ 370390 w 1619476"/>
                            <a:gd name="csY4118" fmla="*/ 507203 h 693081"/>
                            <a:gd name="csX4119" fmla="*/ 360945 w 1619476"/>
                            <a:gd name="csY4119" fmla="*/ 508346 h 693081"/>
                            <a:gd name="csX4120" fmla="*/ 413353 w 1619476"/>
                            <a:gd name="csY4120" fmla="*/ 477216 h 693081"/>
                            <a:gd name="csX4121" fmla="*/ 426582 w 1619476"/>
                            <a:gd name="csY4121" fmla="*/ 477013 h 693081"/>
                            <a:gd name="csX4122" fmla="*/ 433438 w 1619476"/>
                            <a:gd name="csY4122" fmla="*/ 476810 h 693081"/>
                            <a:gd name="csX4123" fmla="*/ 460747 w 1619476"/>
                            <a:gd name="csY4123" fmla="*/ 476022 h 693081"/>
                            <a:gd name="csX4124" fmla="*/ 719413 w 1619476"/>
                            <a:gd name="csY4124" fmla="*/ 506200 h 693081"/>
                            <a:gd name="csX4125" fmla="*/ 717293 w 1619476"/>
                            <a:gd name="csY4125" fmla="*/ 509209 h 693081"/>
                            <a:gd name="csX4126" fmla="*/ 587109 w 1619476"/>
                            <a:gd name="csY4126" fmla="*/ 519734 h 693081"/>
                            <a:gd name="csX4127" fmla="*/ 519161 w 1619476"/>
                            <a:gd name="csY4127" fmla="*/ 523251 h 693081"/>
                            <a:gd name="csX4128" fmla="*/ 473798 w 1619476"/>
                            <a:gd name="csY4128" fmla="*/ 525054 h 693081"/>
                            <a:gd name="csX4129" fmla="*/ 402676 w 1619476"/>
                            <a:gd name="csY4129" fmla="*/ 524635 h 693081"/>
                            <a:gd name="csX4130" fmla="*/ 359789 w 1619476"/>
                            <a:gd name="csY4130" fmla="*/ 524622 h 693081"/>
                            <a:gd name="csX4131" fmla="*/ 359777 w 1619476"/>
                            <a:gd name="csY4131" fmla="*/ 524597 h 693081"/>
                            <a:gd name="csX4132" fmla="*/ 359777 w 1619476"/>
                            <a:gd name="csY4132" fmla="*/ 524635 h 693081"/>
                            <a:gd name="csX4133" fmla="*/ 316890 w 1619476"/>
                            <a:gd name="csY4133" fmla="*/ 524635 h 693081"/>
                            <a:gd name="csX4134" fmla="*/ 245767 w 1619476"/>
                            <a:gd name="csY4134" fmla="*/ 525054 h 693081"/>
                            <a:gd name="csX4135" fmla="*/ 200392 w 1619476"/>
                            <a:gd name="csY4135" fmla="*/ 523251 h 693081"/>
                            <a:gd name="csX4136" fmla="*/ 132469 w 1619476"/>
                            <a:gd name="csY4136" fmla="*/ 519734 h 693081"/>
                            <a:gd name="csX4137" fmla="*/ 2273 w 1619476"/>
                            <a:gd name="csY4137" fmla="*/ 509209 h 693081"/>
                            <a:gd name="csX4138" fmla="*/ 165 w 1619476"/>
                            <a:gd name="csY4138" fmla="*/ 506200 h 693081"/>
                            <a:gd name="csX4139" fmla="*/ 2298 w 1619476"/>
                            <a:gd name="csY4139" fmla="*/ 503179 h 693081"/>
                            <a:gd name="csX4140" fmla="*/ 8760 w 1619476"/>
                            <a:gd name="csY4140" fmla="*/ 500360 h 693081"/>
                            <a:gd name="csX4141" fmla="*/ 9281 w 1619476"/>
                            <a:gd name="csY4141" fmla="*/ 503458 h 693081"/>
                            <a:gd name="csX4142" fmla="*/ 9332 w 1619476"/>
                            <a:gd name="csY4142" fmla="*/ 503509 h 693081"/>
                            <a:gd name="csX4143" fmla="*/ 8925 w 1619476"/>
                            <a:gd name="csY4143" fmla="*/ 504512 h 693081"/>
                            <a:gd name="csX4144" fmla="*/ 11668 w 1619476"/>
                            <a:gd name="csY4144" fmla="*/ 506378 h 693081"/>
                            <a:gd name="csX4145" fmla="*/ 10449 w 1619476"/>
                            <a:gd name="csY4145" fmla="*/ 506404 h 693081"/>
                            <a:gd name="csX4146" fmla="*/ 12239 w 1619476"/>
                            <a:gd name="csY4146" fmla="*/ 506607 h 693081"/>
                            <a:gd name="csX4147" fmla="*/ 25709 w 1619476"/>
                            <a:gd name="csY4147" fmla="*/ 507572 h 693081"/>
                            <a:gd name="csX4148" fmla="*/ 30775 w 1619476"/>
                            <a:gd name="csY4148" fmla="*/ 507178 h 693081"/>
                            <a:gd name="csX4149" fmla="*/ 58985 w 1619476"/>
                            <a:gd name="csY4149" fmla="*/ 507495 h 693081"/>
                            <a:gd name="csX4150" fmla="*/ 107268 w 1619476"/>
                            <a:gd name="csY4150" fmla="*/ 509806 h 693081"/>
                            <a:gd name="csX4151" fmla="*/ 108855 w 1619476"/>
                            <a:gd name="csY4151" fmla="*/ 507495 h 693081"/>
                            <a:gd name="csX4152" fmla="*/ 114796 w 1619476"/>
                            <a:gd name="csY4152" fmla="*/ 507902 h 693081"/>
                            <a:gd name="csX4153" fmla="*/ 134843 w 1619476"/>
                            <a:gd name="csY4153" fmla="*/ 510111 h 693081"/>
                            <a:gd name="csX4154" fmla="*/ 133256 w 1619476"/>
                            <a:gd name="csY4154" fmla="*/ 508714 h 693081"/>
                            <a:gd name="csX4155" fmla="*/ 138525 w 1619476"/>
                            <a:gd name="csY4155" fmla="*/ 507495 h 693081"/>
                            <a:gd name="csX4156" fmla="*/ 158191 w 1619476"/>
                            <a:gd name="csY4156" fmla="*/ 510504 h 693081"/>
                            <a:gd name="csX4157" fmla="*/ 167815 w 1619476"/>
                            <a:gd name="csY4157" fmla="*/ 509806 h 693081"/>
                            <a:gd name="csX4158" fmla="*/ 177044 w 1619476"/>
                            <a:gd name="csY4158" fmla="*/ 509806 h 693081"/>
                            <a:gd name="csX4159" fmla="*/ 179431 w 1619476"/>
                            <a:gd name="csY4159" fmla="*/ 509806 h 693081"/>
                            <a:gd name="csX4160" fmla="*/ 181666 w 1619476"/>
                            <a:gd name="csY4160" fmla="*/ 508410 h 693081"/>
                            <a:gd name="csX4161" fmla="*/ 185627 w 1619476"/>
                            <a:gd name="csY4161" fmla="*/ 508410 h 693081"/>
                            <a:gd name="csX4162" fmla="*/ 212669 w 1619476"/>
                            <a:gd name="csY4162" fmla="*/ 509514 h 693081"/>
                            <a:gd name="csX4163" fmla="*/ 259098 w 1619476"/>
                            <a:gd name="csY4163" fmla="*/ 509108 h 693081"/>
                            <a:gd name="csX4164" fmla="*/ 274130 w 1619476"/>
                            <a:gd name="csY4164" fmla="*/ 508714 h 693081"/>
                            <a:gd name="csX4165" fmla="*/ 302353 w 1619476"/>
                            <a:gd name="csY4165" fmla="*/ 512713 h 693081"/>
                            <a:gd name="csX4166" fmla="*/ 301693 w 1619476"/>
                            <a:gd name="csY4166" fmla="*/ 512015 h 693081"/>
                            <a:gd name="csX4167" fmla="*/ 298659 w 1619476"/>
                            <a:gd name="csY4167" fmla="*/ 509514 h 693081"/>
                            <a:gd name="csX4168" fmla="*/ 341799 w 1619476"/>
                            <a:gd name="csY4168" fmla="*/ 514224 h 693081"/>
                            <a:gd name="csX4169" fmla="*/ 359700 w 1619476"/>
                            <a:gd name="csY4169" fmla="*/ 516281 h 693081"/>
                            <a:gd name="csX4170" fmla="*/ 377767 w 1619476"/>
                            <a:gd name="csY4170" fmla="*/ 514224 h 693081"/>
                            <a:gd name="csX4171" fmla="*/ 420895 w 1619476"/>
                            <a:gd name="csY4171" fmla="*/ 509514 h 693081"/>
                            <a:gd name="csX4172" fmla="*/ 417873 w 1619476"/>
                            <a:gd name="csY4172" fmla="*/ 512015 h 693081"/>
                            <a:gd name="csX4173" fmla="*/ 417213 w 1619476"/>
                            <a:gd name="csY4173" fmla="*/ 512713 h 693081"/>
                            <a:gd name="csX4174" fmla="*/ 445436 w 1619476"/>
                            <a:gd name="csY4174" fmla="*/ 508714 h 693081"/>
                            <a:gd name="csX4175" fmla="*/ 460468 w 1619476"/>
                            <a:gd name="csY4175" fmla="*/ 509108 h 693081"/>
                            <a:gd name="csX4176" fmla="*/ 506909 w 1619476"/>
                            <a:gd name="csY4176" fmla="*/ 509514 h 693081"/>
                            <a:gd name="csX4177" fmla="*/ 533952 w 1619476"/>
                            <a:gd name="csY4177" fmla="*/ 508410 h 693081"/>
                            <a:gd name="csX4178" fmla="*/ 537900 w 1619476"/>
                            <a:gd name="csY4178" fmla="*/ 508410 h 693081"/>
                            <a:gd name="csX4179" fmla="*/ 540147 w 1619476"/>
                            <a:gd name="csY4179" fmla="*/ 509806 h 693081"/>
                            <a:gd name="csX4180" fmla="*/ 542522 w 1619476"/>
                            <a:gd name="csY4180" fmla="*/ 509806 h 693081"/>
                            <a:gd name="csX4181" fmla="*/ 551751 w 1619476"/>
                            <a:gd name="csY4181" fmla="*/ 509806 h 693081"/>
                            <a:gd name="csX4182" fmla="*/ 561388 w 1619476"/>
                            <a:gd name="csY4182" fmla="*/ 510504 h 693081"/>
                            <a:gd name="csX4183" fmla="*/ 581041 w 1619476"/>
                            <a:gd name="csY4183" fmla="*/ 507495 h 693081"/>
                            <a:gd name="csX4184" fmla="*/ 586310 w 1619476"/>
                            <a:gd name="csY4184" fmla="*/ 508714 h 693081"/>
                            <a:gd name="csX4185" fmla="*/ 584735 w 1619476"/>
                            <a:gd name="csY4185" fmla="*/ 510111 h 693081"/>
                            <a:gd name="csX4186" fmla="*/ 604782 w 1619476"/>
                            <a:gd name="csY4186" fmla="*/ 507902 h 693081"/>
                            <a:gd name="csX4187" fmla="*/ 610724 w 1619476"/>
                            <a:gd name="csY4187" fmla="*/ 507495 h 693081"/>
                            <a:gd name="csX4188" fmla="*/ 612298 w 1619476"/>
                            <a:gd name="csY4188" fmla="*/ 509806 h 693081"/>
                            <a:gd name="csX4189" fmla="*/ 660568 w 1619476"/>
                            <a:gd name="csY4189" fmla="*/ 507495 h 693081"/>
                            <a:gd name="csX4190" fmla="*/ 688804 w 1619476"/>
                            <a:gd name="csY4190" fmla="*/ 507178 h 693081"/>
                            <a:gd name="csX4191" fmla="*/ 693857 w 1619476"/>
                            <a:gd name="csY4191" fmla="*/ 507572 h 693081"/>
                            <a:gd name="csX4192" fmla="*/ 707340 w 1619476"/>
                            <a:gd name="csY4192" fmla="*/ 506607 h 693081"/>
                            <a:gd name="csX4193" fmla="*/ 709130 w 1619476"/>
                            <a:gd name="csY4193" fmla="*/ 506404 h 693081"/>
                            <a:gd name="csX4194" fmla="*/ 707898 w 1619476"/>
                            <a:gd name="csY4194" fmla="*/ 506378 h 693081"/>
                            <a:gd name="csX4195" fmla="*/ 710641 w 1619476"/>
                            <a:gd name="csY4195" fmla="*/ 504512 h 693081"/>
                            <a:gd name="csX4196" fmla="*/ 710234 w 1619476"/>
                            <a:gd name="csY4196" fmla="*/ 503509 h 693081"/>
                            <a:gd name="csX4197" fmla="*/ 710285 w 1619476"/>
                            <a:gd name="csY4197" fmla="*/ 503458 h 693081"/>
                            <a:gd name="csX4198" fmla="*/ 710806 w 1619476"/>
                            <a:gd name="csY4198" fmla="*/ 500360 h 693081"/>
                            <a:gd name="csX4199" fmla="*/ 717281 w 1619476"/>
                            <a:gd name="csY4199" fmla="*/ 503179 h 693081"/>
                            <a:gd name="csX4200" fmla="*/ 719414 w 1619476"/>
                            <a:gd name="csY4200" fmla="*/ 506200 h 693081"/>
                            <a:gd name="csX4201" fmla="*/ 306225 w 1619476"/>
                            <a:gd name="csY4201" fmla="*/ 477216 h 693081"/>
                            <a:gd name="csX4202" fmla="*/ 358634 w 1619476"/>
                            <a:gd name="csY4202" fmla="*/ 508346 h 693081"/>
                            <a:gd name="csX4203" fmla="*/ 349188 w 1619476"/>
                            <a:gd name="csY4203" fmla="*/ 507203 h 693081"/>
                            <a:gd name="csX4204" fmla="*/ 280605 w 1619476"/>
                            <a:gd name="csY4204" fmla="*/ 485735 h 693081"/>
                            <a:gd name="csX4205" fmla="*/ 268734 w 1619476"/>
                            <a:gd name="csY4205" fmla="*/ 482332 h 693081"/>
                            <a:gd name="csX4206" fmla="*/ 266144 w 1619476"/>
                            <a:gd name="csY4206" fmla="*/ 480530 h 693081"/>
                            <a:gd name="csX4207" fmla="*/ 258819 w 1619476"/>
                            <a:gd name="csY4207" fmla="*/ 476023 h 693081"/>
                            <a:gd name="csX4208" fmla="*/ 286140 w 1619476"/>
                            <a:gd name="csY4208" fmla="*/ 476797 h 693081"/>
                            <a:gd name="csX4209" fmla="*/ 292996 w 1619476"/>
                            <a:gd name="csY4209" fmla="*/ 477000 h 693081"/>
                            <a:gd name="csX4210" fmla="*/ 306225 w 1619476"/>
                            <a:gd name="csY4210" fmla="*/ 477216 h 693081"/>
                            <a:gd name="csX4211" fmla="*/ 688804 w 1619476"/>
                            <a:gd name="csY4211" fmla="*/ 673797 h 693081"/>
                            <a:gd name="csX4212" fmla="*/ 695152 w 1619476"/>
                            <a:gd name="csY4212" fmla="*/ 656429 h 693081"/>
                            <a:gd name="csX4213" fmla="*/ 701614 w 1619476"/>
                            <a:gd name="csY4213" fmla="*/ 673797 h 693081"/>
                            <a:gd name="csX4214" fmla="*/ 688804 w 1619476"/>
                            <a:gd name="csY4214" fmla="*/ 673797 h 693081"/>
                            <a:gd name="csX4215" fmla="*/ 690251 w 1619476"/>
                            <a:gd name="csY4215" fmla="*/ 645498 h 693081"/>
                            <a:gd name="csX4216" fmla="*/ 672007 w 1619476"/>
                            <a:gd name="csY4216" fmla="*/ 692282 h 693081"/>
                            <a:gd name="csX4217" fmla="*/ 682075 w 1619476"/>
                            <a:gd name="csY4217" fmla="*/ 692282 h 693081"/>
                            <a:gd name="csX4218" fmla="*/ 685934 w 1619476"/>
                            <a:gd name="csY4218" fmla="*/ 681706 h 693081"/>
                            <a:gd name="csX4219" fmla="*/ 704635 w 1619476"/>
                            <a:gd name="csY4219" fmla="*/ 681706 h 693081"/>
                            <a:gd name="csX4220" fmla="*/ 708673 w 1619476"/>
                            <a:gd name="csY4220" fmla="*/ 692282 h 693081"/>
                            <a:gd name="csX4221" fmla="*/ 718995 w 1619476"/>
                            <a:gd name="csY4221" fmla="*/ 692282 h 693081"/>
                            <a:gd name="csX4222" fmla="*/ 700255 w 1619476"/>
                            <a:gd name="csY4222" fmla="*/ 645498 h 693081"/>
                            <a:gd name="csX4223" fmla="*/ 690251 w 1619476"/>
                            <a:gd name="csY4223" fmla="*/ 645498 h 693081"/>
                            <a:gd name="csX4224" fmla="*/ 658143 w 1619476"/>
                            <a:gd name="csY4224" fmla="*/ 645498 h 693081"/>
                            <a:gd name="csX4225" fmla="*/ 667551 w 1619476"/>
                            <a:gd name="csY4225" fmla="*/ 645498 h 693081"/>
                            <a:gd name="csX4226" fmla="*/ 667551 w 1619476"/>
                            <a:gd name="csY4226" fmla="*/ 692295 h 693081"/>
                            <a:gd name="csX4227" fmla="*/ 658143 w 1619476"/>
                            <a:gd name="csY4227" fmla="*/ 692295 h 693081"/>
                            <a:gd name="csX4228" fmla="*/ 658143 w 1619476"/>
                            <a:gd name="csY4228" fmla="*/ 645498 h 693081"/>
                            <a:gd name="csX4229" fmla="*/ 658143 w 1619476"/>
                            <a:gd name="csY4229" fmla="*/ 645498 h 693081"/>
                            <a:gd name="csX4230" fmla="*/ 628155 w 1619476"/>
                            <a:gd name="csY4230" fmla="*/ 684398 h 693081"/>
                            <a:gd name="csX4231" fmla="*/ 651693 w 1619476"/>
                            <a:gd name="csY4231" fmla="*/ 684398 h 693081"/>
                            <a:gd name="csX4232" fmla="*/ 651693 w 1619476"/>
                            <a:gd name="csY4232" fmla="*/ 692295 h 693081"/>
                            <a:gd name="csX4233" fmla="*/ 618748 w 1619476"/>
                            <a:gd name="csY4233" fmla="*/ 692295 h 693081"/>
                            <a:gd name="csX4234" fmla="*/ 618748 w 1619476"/>
                            <a:gd name="csY4234" fmla="*/ 645498 h 693081"/>
                            <a:gd name="csX4235" fmla="*/ 628155 w 1619476"/>
                            <a:gd name="csY4235" fmla="*/ 645498 h 693081"/>
                            <a:gd name="csX4236" fmla="*/ 628155 w 1619476"/>
                            <a:gd name="csY4236" fmla="*/ 684398 h 693081"/>
                            <a:gd name="csX4237" fmla="*/ 583504 w 1619476"/>
                            <a:gd name="csY4237" fmla="*/ 673797 h 693081"/>
                            <a:gd name="csX4238" fmla="*/ 589852 w 1619476"/>
                            <a:gd name="csY4238" fmla="*/ 656429 h 693081"/>
                            <a:gd name="csX4239" fmla="*/ 596327 w 1619476"/>
                            <a:gd name="csY4239" fmla="*/ 673797 h 693081"/>
                            <a:gd name="csX4240" fmla="*/ 583504 w 1619476"/>
                            <a:gd name="csY4240" fmla="*/ 673797 h 693081"/>
                            <a:gd name="csX4241" fmla="*/ 584951 w 1619476"/>
                            <a:gd name="csY4241" fmla="*/ 645498 h 693081"/>
                            <a:gd name="csX4242" fmla="*/ 566720 w 1619476"/>
                            <a:gd name="csY4242" fmla="*/ 692282 h 693081"/>
                            <a:gd name="csX4243" fmla="*/ 576788 w 1619476"/>
                            <a:gd name="csY4243" fmla="*/ 692282 h 693081"/>
                            <a:gd name="csX4244" fmla="*/ 580635 w 1619476"/>
                            <a:gd name="csY4244" fmla="*/ 681706 h 693081"/>
                            <a:gd name="csX4245" fmla="*/ 599336 w 1619476"/>
                            <a:gd name="csY4245" fmla="*/ 681706 h 693081"/>
                            <a:gd name="csX4246" fmla="*/ 603398 w 1619476"/>
                            <a:gd name="csY4246" fmla="*/ 692282 h 693081"/>
                            <a:gd name="csX4247" fmla="*/ 613720 w 1619476"/>
                            <a:gd name="csY4247" fmla="*/ 692282 h 693081"/>
                            <a:gd name="csX4248" fmla="*/ 594956 w 1619476"/>
                            <a:gd name="csY4248" fmla="*/ 645498 h 693081"/>
                            <a:gd name="csX4249" fmla="*/ 584951 w 1619476"/>
                            <a:gd name="csY4249" fmla="*/ 645498 h 693081"/>
                            <a:gd name="csX4250" fmla="*/ 540769 w 1619476"/>
                            <a:gd name="csY4250" fmla="*/ 665316 h 693081"/>
                            <a:gd name="csX4251" fmla="*/ 533774 w 1619476"/>
                            <a:gd name="csY4251" fmla="*/ 665316 h 693081"/>
                            <a:gd name="csX4252" fmla="*/ 533774 w 1619476"/>
                            <a:gd name="csY4252" fmla="*/ 653407 h 693081"/>
                            <a:gd name="csX4253" fmla="*/ 541163 w 1619476"/>
                            <a:gd name="csY4253" fmla="*/ 653407 h 693081"/>
                            <a:gd name="csX4254" fmla="*/ 550431 w 1619476"/>
                            <a:gd name="csY4254" fmla="*/ 654449 h 693081"/>
                            <a:gd name="csX4255" fmla="*/ 552869 w 1619476"/>
                            <a:gd name="csY4255" fmla="*/ 659222 h 693081"/>
                            <a:gd name="csX4256" fmla="*/ 549263 w 1619476"/>
                            <a:gd name="csY4256" fmla="*/ 664707 h 693081"/>
                            <a:gd name="csX4257" fmla="*/ 540769 w 1619476"/>
                            <a:gd name="csY4257" fmla="*/ 665316 h 693081"/>
                            <a:gd name="csX4258" fmla="*/ 550253 w 1619476"/>
                            <a:gd name="csY4258" fmla="*/ 671702 h 693081"/>
                            <a:gd name="csX4259" fmla="*/ 550253 w 1619476"/>
                            <a:gd name="csY4259" fmla="*/ 671575 h 693081"/>
                            <a:gd name="csX4260" fmla="*/ 555471 w 1619476"/>
                            <a:gd name="csY4260" fmla="*/ 670128 h 693081"/>
                            <a:gd name="csX4261" fmla="*/ 562594 w 1619476"/>
                            <a:gd name="csY4261" fmla="*/ 658651 h 693081"/>
                            <a:gd name="csX4262" fmla="*/ 554951 w 1619476"/>
                            <a:gd name="csY4262" fmla="*/ 646666 h 693081"/>
                            <a:gd name="csX4263" fmla="*/ 544235 w 1619476"/>
                            <a:gd name="csY4263" fmla="*/ 645511 h 693081"/>
                            <a:gd name="csX4264" fmla="*/ 524366 w 1619476"/>
                            <a:gd name="csY4264" fmla="*/ 645511 h 693081"/>
                            <a:gd name="csX4265" fmla="*/ 524366 w 1619476"/>
                            <a:gd name="csY4265" fmla="*/ 692307 h 693081"/>
                            <a:gd name="csX4266" fmla="*/ 533774 w 1619476"/>
                            <a:gd name="csY4266" fmla="*/ 692307 h 693081"/>
                            <a:gd name="csX4267" fmla="*/ 533774 w 1619476"/>
                            <a:gd name="csY4267" fmla="*/ 672743 h 693081"/>
                            <a:gd name="csX4268" fmla="*/ 535666 w 1619476"/>
                            <a:gd name="csY4268" fmla="*/ 672743 h 693081"/>
                            <a:gd name="csX4269" fmla="*/ 548273 w 1619476"/>
                            <a:gd name="csY4269" fmla="*/ 682113 h 693081"/>
                            <a:gd name="csX4270" fmla="*/ 555090 w 1619476"/>
                            <a:gd name="csY4270" fmla="*/ 692307 h 693081"/>
                            <a:gd name="csX4271" fmla="*/ 566390 w 1619476"/>
                            <a:gd name="csY4271" fmla="*/ 692307 h 693081"/>
                            <a:gd name="csX4272" fmla="*/ 560702 w 1619476"/>
                            <a:gd name="csY4272" fmla="*/ 683154 h 693081"/>
                            <a:gd name="csX4273" fmla="*/ 550253 w 1619476"/>
                            <a:gd name="csY4273" fmla="*/ 671702 h 693081"/>
                            <a:gd name="csX4274" fmla="*/ 480972 w 1619476"/>
                            <a:gd name="csY4274" fmla="*/ 645511 h 693081"/>
                            <a:gd name="csX4275" fmla="*/ 518094 w 1619476"/>
                            <a:gd name="csY4275" fmla="*/ 645511 h 693081"/>
                            <a:gd name="csX4276" fmla="*/ 518094 w 1619476"/>
                            <a:gd name="csY4276" fmla="*/ 653408 h 693081"/>
                            <a:gd name="csX4277" fmla="*/ 504243 w 1619476"/>
                            <a:gd name="csY4277" fmla="*/ 653408 h 693081"/>
                            <a:gd name="csX4278" fmla="*/ 504243 w 1619476"/>
                            <a:gd name="csY4278" fmla="*/ 692307 h 693081"/>
                            <a:gd name="csX4279" fmla="*/ 494823 w 1619476"/>
                            <a:gd name="csY4279" fmla="*/ 692307 h 693081"/>
                            <a:gd name="csX4280" fmla="*/ 494823 w 1619476"/>
                            <a:gd name="csY4280" fmla="*/ 653408 h 693081"/>
                            <a:gd name="csX4281" fmla="*/ 480972 w 1619476"/>
                            <a:gd name="csY4281" fmla="*/ 653408 h 693081"/>
                            <a:gd name="csX4282" fmla="*/ 480972 w 1619476"/>
                            <a:gd name="csY4282" fmla="*/ 645511 h 693081"/>
                            <a:gd name="csX4283" fmla="*/ 480972 w 1619476"/>
                            <a:gd name="csY4283" fmla="*/ 645511 h 693081"/>
                            <a:gd name="csX4284" fmla="*/ 476706 w 1619476"/>
                            <a:gd name="csY4284" fmla="*/ 678710 h 693081"/>
                            <a:gd name="csX4285" fmla="*/ 469063 w 1619476"/>
                            <a:gd name="csY4285" fmla="*/ 690987 h 693081"/>
                            <a:gd name="csX4286" fmla="*/ 458018 w 1619476"/>
                            <a:gd name="csY4286" fmla="*/ 693082 h 693081"/>
                            <a:gd name="csX4287" fmla="*/ 438745 w 1619476"/>
                            <a:gd name="csY4287" fmla="*/ 677072 h 693081"/>
                            <a:gd name="csX4288" fmla="*/ 447899 w 1619476"/>
                            <a:gd name="csY4288" fmla="*/ 676222 h 693081"/>
                            <a:gd name="csX4289" fmla="*/ 458094 w 1619476"/>
                            <a:gd name="csY4289" fmla="*/ 685172 h 693081"/>
                            <a:gd name="csX4290" fmla="*/ 467311 w 1619476"/>
                            <a:gd name="csY4290" fmla="*/ 678710 h 693081"/>
                            <a:gd name="csX4291" fmla="*/ 455402 w 1619476"/>
                            <a:gd name="csY4291" fmla="*/ 671842 h 693081"/>
                            <a:gd name="csX4292" fmla="*/ 440446 w 1619476"/>
                            <a:gd name="csY4292" fmla="*/ 657788 h 693081"/>
                            <a:gd name="csX4293" fmla="*/ 457510 w 1619476"/>
                            <a:gd name="csY4293" fmla="*/ 644711 h 693081"/>
                            <a:gd name="csX4294" fmla="*/ 475411 w 1619476"/>
                            <a:gd name="csY4294" fmla="*/ 658905 h 693081"/>
                            <a:gd name="csX4295" fmla="*/ 465940 w 1619476"/>
                            <a:gd name="csY4295" fmla="*/ 659286 h 693081"/>
                            <a:gd name="csX4296" fmla="*/ 457370 w 1619476"/>
                            <a:gd name="csY4296" fmla="*/ 652494 h 693081"/>
                            <a:gd name="csX4297" fmla="*/ 449460 w 1619476"/>
                            <a:gd name="csY4297" fmla="*/ 657127 h 693081"/>
                            <a:gd name="csX4298" fmla="*/ 459922 w 1619476"/>
                            <a:gd name="csY4298" fmla="*/ 663209 h 693081"/>
                            <a:gd name="csX4299" fmla="*/ 476706 w 1619476"/>
                            <a:gd name="csY4299" fmla="*/ 678710 h 693081"/>
                            <a:gd name="csX4300" fmla="*/ 421555 w 1619476"/>
                            <a:gd name="csY4300" fmla="*/ 645498 h 693081"/>
                            <a:gd name="csX4301" fmla="*/ 430975 w 1619476"/>
                            <a:gd name="csY4301" fmla="*/ 645498 h 693081"/>
                            <a:gd name="csX4302" fmla="*/ 430975 w 1619476"/>
                            <a:gd name="csY4302" fmla="*/ 670077 h 693081"/>
                            <a:gd name="csX4303" fmla="*/ 428373 w 1619476"/>
                            <a:gd name="csY4303" fmla="*/ 686620 h 693081"/>
                            <a:gd name="csX4304" fmla="*/ 412795 w 1619476"/>
                            <a:gd name="csY4304" fmla="*/ 693082 h 693081"/>
                            <a:gd name="csX4305" fmla="*/ 393662 w 1619476"/>
                            <a:gd name="csY4305" fmla="*/ 670471 h 693081"/>
                            <a:gd name="csX4306" fmla="*/ 393662 w 1619476"/>
                            <a:gd name="csY4306" fmla="*/ 645498 h 693081"/>
                            <a:gd name="csX4307" fmla="*/ 403070 w 1619476"/>
                            <a:gd name="csY4307" fmla="*/ 645498 h 693081"/>
                            <a:gd name="csX4308" fmla="*/ 403070 w 1619476"/>
                            <a:gd name="csY4308" fmla="*/ 670801 h 693081"/>
                            <a:gd name="csX4309" fmla="*/ 404238 w 1619476"/>
                            <a:gd name="csY4309" fmla="*/ 680856 h 693081"/>
                            <a:gd name="csX4310" fmla="*/ 412541 w 1619476"/>
                            <a:gd name="csY4310" fmla="*/ 684982 h 693081"/>
                            <a:gd name="csX4311" fmla="*/ 421555 w 1619476"/>
                            <a:gd name="csY4311" fmla="*/ 671334 h 693081"/>
                            <a:gd name="csX4312" fmla="*/ 421555 w 1619476"/>
                            <a:gd name="csY4312" fmla="*/ 645498 h 693081"/>
                            <a:gd name="csX4313" fmla="*/ 421555 w 1619476"/>
                            <a:gd name="csY4313" fmla="*/ 645498 h 693081"/>
                            <a:gd name="csX4314" fmla="*/ 361694 w 1619476"/>
                            <a:gd name="csY4314" fmla="*/ 673797 h 693081"/>
                            <a:gd name="csX4315" fmla="*/ 368029 w 1619476"/>
                            <a:gd name="csY4315" fmla="*/ 656429 h 693081"/>
                            <a:gd name="csX4316" fmla="*/ 374491 w 1619476"/>
                            <a:gd name="csY4316" fmla="*/ 673797 h 693081"/>
                            <a:gd name="csX4317" fmla="*/ 361694 w 1619476"/>
                            <a:gd name="csY4317" fmla="*/ 673797 h 693081"/>
                            <a:gd name="csX4318" fmla="*/ 363128 w 1619476"/>
                            <a:gd name="csY4318" fmla="*/ 645498 h 693081"/>
                            <a:gd name="csX4319" fmla="*/ 344897 w 1619476"/>
                            <a:gd name="csY4319" fmla="*/ 692282 h 693081"/>
                            <a:gd name="csX4320" fmla="*/ 354965 w 1619476"/>
                            <a:gd name="csY4320" fmla="*/ 692282 h 693081"/>
                            <a:gd name="csX4321" fmla="*/ 358812 w 1619476"/>
                            <a:gd name="csY4321" fmla="*/ 681706 h 693081"/>
                            <a:gd name="csX4322" fmla="*/ 377513 w 1619476"/>
                            <a:gd name="csY4322" fmla="*/ 681706 h 693081"/>
                            <a:gd name="csX4323" fmla="*/ 381563 w 1619476"/>
                            <a:gd name="csY4323" fmla="*/ 692282 h 693081"/>
                            <a:gd name="csX4324" fmla="*/ 391872 w 1619476"/>
                            <a:gd name="csY4324" fmla="*/ 692282 h 693081"/>
                            <a:gd name="csX4325" fmla="*/ 373120 w 1619476"/>
                            <a:gd name="csY4325" fmla="*/ 645498 h 693081"/>
                            <a:gd name="csX4326" fmla="*/ 363128 w 1619476"/>
                            <a:gd name="csY4326" fmla="*/ 645498 h 693081"/>
                            <a:gd name="csX4327" fmla="*/ 312878 w 1619476"/>
                            <a:gd name="csY4327" fmla="*/ 645498 h 693081"/>
                            <a:gd name="csX4328" fmla="*/ 321638 w 1619476"/>
                            <a:gd name="csY4328" fmla="*/ 645498 h 693081"/>
                            <a:gd name="csX4329" fmla="*/ 321638 w 1619476"/>
                            <a:gd name="csY4329" fmla="*/ 692295 h 693081"/>
                            <a:gd name="csX4330" fmla="*/ 312154 w 1619476"/>
                            <a:gd name="csY4330" fmla="*/ 692295 h 693081"/>
                            <a:gd name="csX4331" fmla="*/ 293453 w 1619476"/>
                            <a:gd name="csY4331" fmla="*/ 661774 h 693081"/>
                            <a:gd name="csX4332" fmla="*/ 293326 w 1619476"/>
                            <a:gd name="csY4332" fmla="*/ 661774 h 693081"/>
                            <a:gd name="csX4333" fmla="*/ 293326 w 1619476"/>
                            <a:gd name="csY4333" fmla="*/ 692295 h 693081"/>
                            <a:gd name="csX4334" fmla="*/ 284566 w 1619476"/>
                            <a:gd name="csY4334" fmla="*/ 692295 h 693081"/>
                            <a:gd name="csX4335" fmla="*/ 284566 w 1619476"/>
                            <a:gd name="csY4335" fmla="*/ 645498 h 693081"/>
                            <a:gd name="csX4336" fmla="*/ 293707 w 1619476"/>
                            <a:gd name="csY4336" fmla="*/ 645498 h 693081"/>
                            <a:gd name="csX4337" fmla="*/ 312726 w 1619476"/>
                            <a:gd name="csY4337" fmla="*/ 676742 h 693081"/>
                            <a:gd name="csX4338" fmla="*/ 312878 w 1619476"/>
                            <a:gd name="csY4338" fmla="*/ 676742 h 693081"/>
                            <a:gd name="csX4339" fmla="*/ 312878 w 1619476"/>
                            <a:gd name="csY4339" fmla="*/ 645498 h 693081"/>
                            <a:gd name="csX4340" fmla="*/ 253588 w 1619476"/>
                            <a:gd name="csY4340" fmla="*/ 665316 h 693081"/>
                            <a:gd name="csX4341" fmla="*/ 246593 w 1619476"/>
                            <a:gd name="csY4341" fmla="*/ 665316 h 693081"/>
                            <a:gd name="csX4342" fmla="*/ 246593 w 1619476"/>
                            <a:gd name="csY4342" fmla="*/ 653407 h 693081"/>
                            <a:gd name="csX4343" fmla="*/ 253982 w 1619476"/>
                            <a:gd name="csY4343" fmla="*/ 653407 h 693081"/>
                            <a:gd name="csX4344" fmla="*/ 263250 w 1619476"/>
                            <a:gd name="csY4344" fmla="*/ 654449 h 693081"/>
                            <a:gd name="csX4345" fmla="*/ 265687 w 1619476"/>
                            <a:gd name="csY4345" fmla="*/ 659222 h 693081"/>
                            <a:gd name="csX4346" fmla="*/ 262082 w 1619476"/>
                            <a:gd name="csY4346" fmla="*/ 664707 h 693081"/>
                            <a:gd name="csX4347" fmla="*/ 253588 w 1619476"/>
                            <a:gd name="csY4347" fmla="*/ 665316 h 693081"/>
                            <a:gd name="csX4348" fmla="*/ 263059 w 1619476"/>
                            <a:gd name="csY4348" fmla="*/ 671702 h 693081"/>
                            <a:gd name="csX4349" fmla="*/ 263059 w 1619476"/>
                            <a:gd name="csY4349" fmla="*/ 671575 h 693081"/>
                            <a:gd name="csX4350" fmla="*/ 268303 w 1619476"/>
                            <a:gd name="csY4350" fmla="*/ 670128 h 693081"/>
                            <a:gd name="csX4351" fmla="*/ 275412 w 1619476"/>
                            <a:gd name="csY4351" fmla="*/ 658651 h 693081"/>
                            <a:gd name="csX4352" fmla="*/ 267769 w 1619476"/>
                            <a:gd name="csY4352" fmla="*/ 646666 h 693081"/>
                            <a:gd name="csX4353" fmla="*/ 257041 w 1619476"/>
                            <a:gd name="csY4353" fmla="*/ 645511 h 693081"/>
                            <a:gd name="csX4354" fmla="*/ 237185 w 1619476"/>
                            <a:gd name="csY4354" fmla="*/ 645511 h 693081"/>
                            <a:gd name="csX4355" fmla="*/ 237185 w 1619476"/>
                            <a:gd name="csY4355" fmla="*/ 692307 h 693081"/>
                            <a:gd name="csX4356" fmla="*/ 246593 w 1619476"/>
                            <a:gd name="csY4356" fmla="*/ 692307 h 693081"/>
                            <a:gd name="csX4357" fmla="*/ 246593 w 1619476"/>
                            <a:gd name="csY4357" fmla="*/ 672743 h 693081"/>
                            <a:gd name="csX4358" fmla="*/ 248484 w 1619476"/>
                            <a:gd name="csY4358" fmla="*/ 672743 h 693081"/>
                            <a:gd name="csX4359" fmla="*/ 261091 w 1619476"/>
                            <a:gd name="csY4359" fmla="*/ 682113 h 693081"/>
                            <a:gd name="csX4360" fmla="*/ 267896 w 1619476"/>
                            <a:gd name="csY4360" fmla="*/ 692307 h 693081"/>
                            <a:gd name="csX4361" fmla="*/ 279208 w 1619476"/>
                            <a:gd name="csY4361" fmla="*/ 692307 h 693081"/>
                            <a:gd name="csX4362" fmla="*/ 273520 w 1619476"/>
                            <a:gd name="csY4362" fmla="*/ 683154 h 693081"/>
                            <a:gd name="csX4363" fmla="*/ 263059 w 1619476"/>
                            <a:gd name="csY4363" fmla="*/ 671702 h 693081"/>
                            <a:gd name="csX4364" fmla="*/ 202995 w 1619476"/>
                            <a:gd name="csY4364" fmla="*/ 684398 h 693081"/>
                            <a:gd name="csX4365" fmla="*/ 229148 w 1619476"/>
                            <a:gd name="csY4365" fmla="*/ 684398 h 693081"/>
                            <a:gd name="csX4366" fmla="*/ 229148 w 1619476"/>
                            <a:gd name="csY4366" fmla="*/ 692295 h 693081"/>
                            <a:gd name="csX4367" fmla="*/ 193587 w 1619476"/>
                            <a:gd name="csY4367" fmla="*/ 692295 h 693081"/>
                            <a:gd name="csX4368" fmla="*/ 193587 w 1619476"/>
                            <a:gd name="csY4368" fmla="*/ 645498 h 693081"/>
                            <a:gd name="csX4369" fmla="*/ 228298 w 1619476"/>
                            <a:gd name="csY4369" fmla="*/ 645498 h 693081"/>
                            <a:gd name="csX4370" fmla="*/ 228298 w 1619476"/>
                            <a:gd name="csY4370" fmla="*/ 653408 h 693081"/>
                            <a:gd name="csX4371" fmla="*/ 202995 w 1619476"/>
                            <a:gd name="csY4371" fmla="*/ 653408 h 693081"/>
                            <a:gd name="csX4372" fmla="*/ 202995 w 1619476"/>
                            <a:gd name="csY4372" fmla="*/ 663805 h 693081"/>
                            <a:gd name="csX4373" fmla="*/ 226533 w 1619476"/>
                            <a:gd name="csY4373" fmla="*/ 663805 h 693081"/>
                            <a:gd name="csX4374" fmla="*/ 226533 w 1619476"/>
                            <a:gd name="csY4374" fmla="*/ 671702 h 693081"/>
                            <a:gd name="csX4375" fmla="*/ 202995 w 1619476"/>
                            <a:gd name="csY4375" fmla="*/ 671702 h 693081"/>
                            <a:gd name="csX4376" fmla="*/ 202995 w 1619476"/>
                            <a:gd name="csY4376" fmla="*/ 684398 h 693081"/>
                            <a:gd name="csX4377" fmla="*/ 202995 w 1619476"/>
                            <a:gd name="csY4377" fmla="*/ 684398 h 693081"/>
                            <a:gd name="csX4378" fmla="*/ 150193 w 1619476"/>
                            <a:gd name="csY4378" fmla="*/ 645511 h 693081"/>
                            <a:gd name="csX4379" fmla="*/ 187315 w 1619476"/>
                            <a:gd name="csY4379" fmla="*/ 645511 h 693081"/>
                            <a:gd name="csX4380" fmla="*/ 187315 w 1619476"/>
                            <a:gd name="csY4380" fmla="*/ 653408 h 693081"/>
                            <a:gd name="csX4381" fmla="*/ 173451 w 1619476"/>
                            <a:gd name="csY4381" fmla="*/ 653408 h 693081"/>
                            <a:gd name="csX4382" fmla="*/ 173451 w 1619476"/>
                            <a:gd name="csY4382" fmla="*/ 692307 h 693081"/>
                            <a:gd name="csX4383" fmla="*/ 164044 w 1619476"/>
                            <a:gd name="csY4383" fmla="*/ 692307 h 693081"/>
                            <a:gd name="csX4384" fmla="*/ 164044 w 1619476"/>
                            <a:gd name="csY4384" fmla="*/ 653408 h 693081"/>
                            <a:gd name="csX4385" fmla="*/ 150193 w 1619476"/>
                            <a:gd name="csY4385" fmla="*/ 653408 h 693081"/>
                            <a:gd name="csX4386" fmla="*/ 150193 w 1619476"/>
                            <a:gd name="csY4386" fmla="*/ 645511 h 693081"/>
                            <a:gd name="csX4387" fmla="*/ 145927 w 1619476"/>
                            <a:gd name="csY4387" fmla="*/ 678710 h 693081"/>
                            <a:gd name="csX4388" fmla="*/ 138297 w 1619476"/>
                            <a:gd name="csY4388" fmla="*/ 690987 h 693081"/>
                            <a:gd name="csX4389" fmla="*/ 127251 w 1619476"/>
                            <a:gd name="csY4389" fmla="*/ 693082 h 693081"/>
                            <a:gd name="csX4390" fmla="*/ 107966 w 1619476"/>
                            <a:gd name="csY4390" fmla="*/ 677072 h 693081"/>
                            <a:gd name="csX4391" fmla="*/ 117120 w 1619476"/>
                            <a:gd name="csY4391" fmla="*/ 676222 h 693081"/>
                            <a:gd name="csX4392" fmla="*/ 127315 w 1619476"/>
                            <a:gd name="csY4392" fmla="*/ 685172 h 693081"/>
                            <a:gd name="csX4393" fmla="*/ 136532 w 1619476"/>
                            <a:gd name="csY4393" fmla="*/ 678710 h 693081"/>
                            <a:gd name="csX4394" fmla="*/ 124623 w 1619476"/>
                            <a:gd name="csY4394" fmla="*/ 671842 h 693081"/>
                            <a:gd name="csX4395" fmla="*/ 109667 w 1619476"/>
                            <a:gd name="csY4395" fmla="*/ 657788 h 693081"/>
                            <a:gd name="csX4396" fmla="*/ 126731 w 1619476"/>
                            <a:gd name="csY4396" fmla="*/ 644711 h 693081"/>
                            <a:gd name="csX4397" fmla="*/ 144632 w 1619476"/>
                            <a:gd name="csY4397" fmla="*/ 658905 h 693081"/>
                            <a:gd name="csX4398" fmla="*/ 135161 w 1619476"/>
                            <a:gd name="csY4398" fmla="*/ 659286 h 693081"/>
                            <a:gd name="csX4399" fmla="*/ 126591 w 1619476"/>
                            <a:gd name="csY4399" fmla="*/ 652494 h 693081"/>
                            <a:gd name="csX4400" fmla="*/ 118694 w 1619476"/>
                            <a:gd name="csY4400" fmla="*/ 657127 h 693081"/>
                            <a:gd name="csX4401" fmla="*/ 129143 w 1619476"/>
                            <a:gd name="csY4401" fmla="*/ 663209 h 693081"/>
                            <a:gd name="csX4402" fmla="*/ 145927 w 1619476"/>
                            <a:gd name="csY4402" fmla="*/ 678710 h 693081"/>
                            <a:gd name="csX4403" fmla="*/ 75871 w 1619476"/>
                            <a:gd name="csY4403" fmla="*/ 684398 h 693081"/>
                            <a:gd name="csX4404" fmla="*/ 102024 w 1619476"/>
                            <a:gd name="csY4404" fmla="*/ 684398 h 693081"/>
                            <a:gd name="csX4405" fmla="*/ 102024 w 1619476"/>
                            <a:gd name="csY4405" fmla="*/ 692295 h 693081"/>
                            <a:gd name="csX4406" fmla="*/ 66463 w 1619476"/>
                            <a:gd name="csY4406" fmla="*/ 692295 h 693081"/>
                            <a:gd name="csX4407" fmla="*/ 66463 w 1619476"/>
                            <a:gd name="csY4407" fmla="*/ 645498 h 693081"/>
                            <a:gd name="csX4408" fmla="*/ 101174 w 1619476"/>
                            <a:gd name="csY4408" fmla="*/ 645498 h 693081"/>
                            <a:gd name="csX4409" fmla="*/ 101174 w 1619476"/>
                            <a:gd name="csY4409" fmla="*/ 653408 h 693081"/>
                            <a:gd name="csX4410" fmla="*/ 75871 w 1619476"/>
                            <a:gd name="csY4410" fmla="*/ 653408 h 693081"/>
                            <a:gd name="csX4411" fmla="*/ 75871 w 1619476"/>
                            <a:gd name="csY4411" fmla="*/ 663805 h 693081"/>
                            <a:gd name="csX4412" fmla="*/ 99409 w 1619476"/>
                            <a:gd name="csY4412" fmla="*/ 663805 h 693081"/>
                            <a:gd name="csX4413" fmla="*/ 99409 w 1619476"/>
                            <a:gd name="csY4413" fmla="*/ 671702 h 693081"/>
                            <a:gd name="csX4414" fmla="*/ 75871 w 1619476"/>
                            <a:gd name="csY4414" fmla="*/ 671702 h 693081"/>
                            <a:gd name="csX4415" fmla="*/ 75871 w 1619476"/>
                            <a:gd name="csY4415" fmla="*/ 684398 h 693081"/>
                            <a:gd name="csX4416" fmla="*/ 75871 w 1619476"/>
                            <a:gd name="csY4416" fmla="*/ 684398 h 693081"/>
                            <a:gd name="csX4417" fmla="*/ 51901 w 1619476"/>
                            <a:gd name="csY4417" fmla="*/ 645498 h 693081"/>
                            <a:gd name="csX4418" fmla="*/ 61435 w 1619476"/>
                            <a:gd name="csY4418" fmla="*/ 645498 h 693081"/>
                            <a:gd name="csX4419" fmla="*/ 50060 w 1619476"/>
                            <a:gd name="csY4419" fmla="*/ 692295 h 693081"/>
                            <a:gd name="csX4420" fmla="*/ 40005 w 1619476"/>
                            <a:gd name="csY4420" fmla="*/ 692295 h 693081"/>
                            <a:gd name="csX4421" fmla="*/ 30775 w 1619476"/>
                            <a:gd name="csY4421" fmla="*/ 657343 h 693081"/>
                            <a:gd name="csX4422" fmla="*/ 30648 w 1619476"/>
                            <a:gd name="csY4422" fmla="*/ 657343 h 693081"/>
                            <a:gd name="csX4423" fmla="*/ 21431 w 1619476"/>
                            <a:gd name="csY4423" fmla="*/ 692295 h 693081"/>
                            <a:gd name="csX4424" fmla="*/ 11172 w 1619476"/>
                            <a:gd name="csY4424" fmla="*/ 692295 h 693081"/>
                            <a:gd name="csX4425" fmla="*/ 0 w 1619476"/>
                            <a:gd name="csY4425" fmla="*/ 645498 h 693081"/>
                            <a:gd name="csX4426" fmla="*/ 9674 w 1619476"/>
                            <a:gd name="csY4426" fmla="*/ 645498 h 693081"/>
                            <a:gd name="csX4427" fmla="*/ 16657 w 1619476"/>
                            <a:gd name="csY4427" fmla="*/ 677669 h 693081"/>
                            <a:gd name="csX4428" fmla="*/ 16784 w 1619476"/>
                            <a:gd name="csY4428" fmla="*/ 677669 h 693081"/>
                            <a:gd name="csX4429" fmla="*/ 25290 w 1619476"/>
                            <a:gd name="csY4429" fmla="*/ 645498 h 693081"/>
                            <a:gd name="csX4430" fmla="*/ 36526 w 1619476"/>
                            <a:gd name="csY4430" fmla="*/ 645498 h 693081"/>
                            <a:gd name="csX4431" fmla="*/ 44702 w 1619476"/>
                            <a:gd name="csY4431" fmla="*/ 678190 h 693081"/>
                            <a:gd name="csX4432" fmla="*/ 44829 w 1619476"/>
                            <a:gd name="csY4432" fmla="*/ 678190 h 693081"/>
                            <a:gd name="csX4433" fmla="*/ 51901 w 1619476"/>
                            <a:gd name="csY4433" fmla="*/ 645498 h 693081"/>
                            <a:gd name="csX4434" fmla="*/ 620931 w 1619476"/>
                            <a:gd name="csY4434" fmla="*/ 575595 h 693081"/>
                            <a:gd name="csX4435" fmla="*/ 620931 w 1619476"/>
                            <a:gd name="csY4435" fmla="*/ 586704 h 693081"/>
                            <a:gd name="csX4436" fmla="*/ 640546 w 1619476"/>
                            <a:gd name="csY4436" fmla="*/ 586704 h 693081"/>
                            <a:gd name="csX4437" fmla="*/ 640546 w 1619476"/>
                            <a:gd name="csY4437" fmla="*/ 594614 h 693081"/>
                            <a:gd name="csX4438" fmla="*/ 620931 w 1619476"/>
                            <a:gd name="csY4438" fmla="*/ 594614 h 693081"/>
                            <a:gd name="csX4439" fmla="*/ 620931 w 1619476"/>
                            <a:gd name="csY4439" fmla="*/ 614482 h 693081"/>
                            <a:gd name="csX4440" fmla="*/ 611524 w 1619476"/>
                            <a:gd name="csY4440" fmla="*/ 614482 h 693081"/>
                            <a:gd name="csX4441" fmla="*/ 611524 w 1619476"/>
                            <a:gd name="csY4441" fmla="*/ 567699 h 693081"/>
                            <a:gd name="csX4442" fmla="*/ 643619 w 1619476"/>
                            <a:gd name="csY4442" fmla="*/ 567699 h 693081"/>
                            <a:gd name="csX4443" fmla="*/ 643619 w 1619476"/>
                            <a:gd name="csY4443" fmla="*/ 575595 h 693081"/>
                            <a:gd name="csX4444" fmla="*/ 620931 w 1619476"/>
                            <a:gd name="csY4444" fmla="*/ 575595 h 693081"/>
                            <a:gd name="csX4445" fmla="*/ 620931 w 1619476"/>
                            <a:gd name="csY4445" fmla="*/ 575595 h 693081"/>
                            <a:gd name="csX4446" fmla="*/ 570681 w 1619476"/>
                            <a:gd name="csY4446" fmla="*/ 601279 h 693081"/>
                            <a:gd name="csX4447" fmla="*/ 568320 w 1619476"/>
                            <a:gd name="csY4447" fmla="*/ 591097 h 693081"/>
                            <a:gd name="csX4448" fmla="*/ 581269 w 1619476"/>
                            <a:gd name="csY4448" fmla="*/ 575011 h 693081"/>
                            <a:gd name="csX4449" fmla="*/ 594143 w 1619476"/>
                            <a:gd name="csY4449" fmla="*/ 590957 h 693081"/>
                            <a:gd name="csX4450" fmla="*/ 581269 w 1619476"/>
                            <a:gd name="csY4450" fmla="*/ 607170 h 693081"/>
                            <a:gd name="csX4451" fmla="*/ 570681 w 1619476"/>
                            <a:gd name="csY4451" fmla="*/ 601279 h 693081"/>
                            <a:gd name="csX4452" fmla="*/ 603881 w 1619476"/>
                            <a:gd name="csY4452" fmla="*/ 591160 h 693081"/>
                            <a:gd name="csX4453" fmla="*/ 581206 w 1619476"/>
                            <a:gd name="csY4453" fmla="*/ 566911 h 693081"/>
                            <a:gd name="csX4454" fmla="*/ 558582 w 1619476"/>
                            <a:gd name="csY4454" fmla="*/ 591351 h 693081"/>
                            <a:gd name="csX4455" fmla="*/ 581320 w 1619476"/>
                            <a:gd name="csY4455" fmla="*/ 615282 h 693081"/>
                            <a:gd name="csX4456" fmla="*/ 603881 w 1619476"/>
                            <a:gd name="csY4456" fmla="*/ 591160 h 693081"/>
                            <a:gd name="csX4457" fmla="*/ 536237 w 1619476"/>
                            <a:gd name="csY4457" fmla="*/ 575595 h 693081"/>
                            <a:gd name="csX4458" fmla="*/ 522373 w 1619476"/>
                            <a:gd name="csY4458" fmla="*/ 575595 h 693081"/>
                            <a:gd name="csX4459" fmla="*/ 522373 w 1619476"/>
                            <a:gd name="csY4459" fmla="*/ 614495 h 693081"/>
                            <a:gd name="csX4460" fmla="*/ 512965 w 1619476"/>
                            <a:gd name="csY4460" fmla="*/ 614495 h 693081"/>
                            <a:gd name="csX4461" fmla="*/ 512965 w 1619476"/>
                            <a:gd name="csY4461" fmla="*/ 575595 h 693081"/>
                            <a:gd name="csX4462" fmla="*/ 499101 w 1619476"/>
                            <a:gd name="csY4462" fmla="*/ 575595 h 693081"/>
                            <a:gd name="csX4463" fmla="*/ 499101 w 1619476"/>
                            <a:gd name="csY4463" fmla="*/ 567698 h 693081"/>
                            <a:gd name="csX4464" fmla="*/ 536237 w 1619476"/>
                            <a:gd name="csY4464" fmla="*/ 567698 h 693081"/>
                            <a:gd name="csX4465" fmla="*/ 536237 w 1619476"/>
                            <a:gd name="csY4465" fmla="*/ 575595 h 693081"/>
                            <a:gd name="csX4466" fmla="*/ 536237 w 1619476"/>
                            <a:gd name="csY4466" fmla="*/ 575595 h 693081"/>
                            <a:gd name="csX4467" fmla="*/ 464340 w 1619476"/>
                            <a:gd name="csY4467" fmla="*/ 614482 h 693081"/>
                            <a:gd name="csX4468" fmla="*/ 455580 w 1619476"/>
                            <a:gd name="csY4468" fmla="*/ 614482 h 693081"/>
                            <a:gd name="csX4469" fmla="*/ 455580 w 1619476"/>
                            <a:gd name="csY4469" fmla="*/ 567698 h 693081"/>
                            <a:gd name="csX4470" fmla="*/ 464734 w 1619476"/>
                            <a:gd name="csY4470" fmla="*/ 567698 h 693081"/>
                            <a:gd name="csX4471" fmla="*/ 483739 w 1619476"/>
                            <a:gd name="csY4471" fmla="*/ 598917 h 693081"/>
                            <a:gd name="csX4472" fmla="*/ 483879 w 1619476"/>
                            <a:gd name="csY4472" fmla="*/ 598917 h 693081"/>
                            <a:gd name="csX4473" fmla="*/ 483879 w 1619476"/>
                            <a:gd name="csY4473" fmla="*/ 567698 h 693081"/>
                            <a:gd name="csX4474" fmla="*/ 492639 w 1619476"/>
                            <a:gd name="csY4474" fmla="*/ 567698 h 693081"/>
                            <a:gd name="csX4475" fmla="*/ 492639 w 1619476"/>
                            <a:gd name="csY4475" fmla="*/ 614482 h 693081"/>
                            <a:gd name="csX4476" fmla="*/ 483155 w 1619476"/>
                            <a:gd name="csY4476" fmla="*/ 614482 h 693081"/>
                            <a:gd name="csX4477" fmla="*/ 464467 w 1619476"/>
                            <a:gd name="csY4477" fmla="*/ 583974 h 693081"/>
                            <a:gd name="csX4478" fmla="*/ 464340 w 1619476"/>
                            <a:gd name="csY4478" fmla="*/ 583974 h 693081"/>
                            <a:gd name="csX4479" fmla="*/ 464340 w 1619476"/>
                            <a:gd name="csY4479" fmla="*/ 614482 h 693081"/>
                            <a:gd name="csX4480" fmla="*/ 421199 w 1619476"/>
                            <a:gd name="csY4480" fmla="*/ 575595 h 693081"/>
                            <a:gd name="csX4481" fmla="*/ 421199 w 1619476"/>
                            <a:gd name="csY4481" fmla="*/ 585993 h 693081"/>
                            <a:gd name="csX4482" fmla="*/ 444725 w 1619476"/>
                            <a:gd name="csY4482" fmla="*/ 585993 h 693081"/>
                            <a:gd name="csX4483" fmla="*/ 444725 w 1619476"/>
                            <a:gd name="csY4483" fmla="*/ 593903 h 693081"/>
                            <a:gd name="csX4484" fmla="*/ 421199 w 1619476"/>
                            <a:gd name="csY4484" fmla="*/ 593903 h 693081"/>
                            <a:gd name="csX4485" fmla="*/ 421199 w 1619476"/>
                            <a:gd name="csY4485" fmla="*/ 606586 h 693081"/>
                            <a:gd name="csX4486" fmla="*/ 447340 w 1619476"/>
                            <a:gd name="csY4486" fmla="*/ 606586 h 693081"/>
                            <a:gd name="csX4487" fmla="*/ 447340 w 1619476"/>
                            <a:gd name="csY4487" fmla="*/ 614482 h 693081"/>
                            <a:gd name="csX4488" fmla="*/ 411792 w 1619476"/>
                            <a:gd name="csY4488" fmla="*/ 614482 h 693081"/>
                            <a:gd name="csX4489" fmla="*/ 411792 w 1619476"/>
                            <a:gd name="csY4489" fmla="*/ 567699 h 693081"/>
                            <a:gd name="csX4490" fmla="*/ 446477 w 1619476"/>
                            <a:gd name="csY4490" fmla="*/ 567699 h 693081"/>
                            <a:gd name="csX4491" fmla="*/ 446477 w 1619476"/>
                            <a:gd name="csY4491" fmla="*/ 575595 h 693081"/>
                            <a:gd name="csX4492" fmla="*/ 421199 w 1619476"/>
                            <a:gd name="csY4492" fmla="*/ 575595 h 693081"/>
                            <a:gd name="csX4493" fmla="*/ 421199 w 1619476"/>
                            <a:gd name="csY4493" fmla="*/ 575595 h 693081"/>
                            <a:gd name="csX4494" fmla="*/ 393484 w 1619476"/>
                            <a:gd name="csY4494" fmla="*/ 614482 h 693081"/>
                            <a:gd name="csX4495" fmla="*/ 393484 w 1619476"/>
                            <a:gd name="csY4495" fmla="*/ 577639 h 693081"/>
                            <a:gd name="csX4496" fmla="*/ 393357 w 1619476"/>
                            <a:gd name="csY4496" fmla="*/ 577639 h 693081"/>
                            <a:gd name="csX4497" fmla="*/ 384267 w 1619476"/>
                            <a:gd name="csY4497" fmla="*/ 614482 h 693081"/>
                            <a:gd name="csX4498" fmla="*/ 375189 w 1619476"/>
                            <a:gd name="csY4498" fmla="*/ 614482 h 693081"/>
                            <a:gd name="csX4499" fmla="*/ 365972 w 1619476"/>
                            <a:gd name="csY4499" fmla="*/ 577639 h 693081"/>
                            <a:gd name="csX4500" fmla="*/ 365832 w 1619476"/>
                            <a:gd name="csY4500" fmla="*/ 577639 h 693081"/>
                            <a:gd name="csX4501" fmla="*/ 365832 w 1619476"/>
                            <a:gd name="csY4501" fmla="*/ 614482 h 693081"/>
                            <a:gd name="csX4502" fmla="*/ 357085 w 1619476"/>
                            <a:gd name="csY4502" fmla="*/ 614482 h 693081"/>
                            <a:gd name="csX4503" fmla="*/ 357085 w 1619476"/>
                            <a:gd name="csY4503" fmla="*/ 567698 h 693081"/>
                            <a:gd name="csX4504" fmla="*/ 371203 w 1619476"/>
                            <a:gd name="csY4504" fmla="*/ 567698 h 693081"/>
                            <a:gd name="csX4505" fmla="*/ 379620 w 1619476"/>
                            <a:gd name="csY4505" fmla="*/ 599603 h 693081"/>
                            <a:gd name="csX4506" fmla="*/ 379773 w 1619476"/>
                            <a:gd name="csY4506" fmla="*/ 599603 h 693081"/>
                            <a:gd name="csX4507" fmla="*/ 388063 w 1619476"/>
                            <a:gd name="csY4507" fmla="*/ 567698 h 693081"/>
                            <a:gd name="csX4508" fmla="*/ 402244 w 1619476"/>
                            <a:gd name="csY4508" fmla="*/ 567698 h 693081"/>
                            <a:gd name="csX4509" fmla="*/ 402244 w 1619476"/>
                            <a:gd name="csY4509" fmla="*/ 614482 h 693081"/>
                            <a:gd name="csX4510" fmla="*/ 393484 w 1619476"/>
                            <a:gd name="csY4510" fmla="*/ 614482 h 693081"/>
                            <a:gd name="csX4511" fmla="*/ 393484 w 1619476"/>
                            <a:gd name="csY4511" fmla="*/ 614482 h 693081"/>
                            <a:gd name="csX4512" fmla="*/ 347411 w 1619476"/>
                            <a:gd name="csY4512" fmla="*/ 614482 h 693081"/>
                            <a:gd name="csX4513" fmla="*/ 337940 w 1619476"/>
                            <a:gd name="csY4513" fmla="*/ 614482 h 693081"/>
                            <a:gd name="csX4514" fmla="*/ 319239 w 1619476"/>
                            <a:gd name="csY4514" fmla="*/ 583974 h 693081"/>
                            <a:gd name="csX4515" fmla="*/ 319112 w 1619476"/>
                            <a:gd name="csY4515" fmla="*/ 583974 h 693081"/>
                            <a:gd name="csX4516" fmla="*/ 319112 w 1619476"/>
                            <a:gd name="csY4516" fmla="*/ 614482 h 693081"/>
                            <a:gd name="csX4517" fmla="*/ 310351 w 1619476"/>
                            <a:gd name="csY4517" fmla="*/ 614482 h 693081"/>
                            <a:gd name="csX4518" fmla="*/ 310351 w 1619476"/>
                            <a:gd name="csY4518" fmla="*/ 567698 h 693081"/>
                            <a:gd name="csX4519" fmla="*/ 319505 w 1619476"/>
                            <a:gd name="csY4519" fmla="*/ 567698 h 693081"/>
                            <a:gd name="csX4520" fmla="*/ 338524 w 1619476"/>
                            <a:gd name="csY4520" fmla="*/ 598917 h 693081"/>
                            <a:gd name="csX4521" fmla="*/ 338651 w 1619476"/>
                            <a:gd name="csY4521" fmla="*/ 598917 h 693081"/>
                            <a:gd name="csX4522" fmla="*/ 338651 w 1619476"/>
                            <a:gd name="csY4522" fmla="*/ 567698 h 693081"/>
                            <a:gd name="csX4523" fmla="*/ 347411 w 1619476"/>
                            <a:gd name="csY4523" fmla="*/ 567698 h 693081"/>
                            <a:gd name="csX4524" fmla="*/ 347411 w 1619476"/>
                            <a:gd name="csY4524" fmla="*/ 614482 h 693081"/>
                            <a:gd name="csX4525" fmla="*/ 279373 w 1619476"/>
                            <a:gd name="csY4525" fmla="*/ 587504 h 693081"/>
                            <a:gd name="csX4526" fmla="*/ 272378 w 1619476"/>
                            <a:gd name="csY4526" fmla="*/ 587504 h 693081"/>
                            <a:gd name="csX4527" fmla="*/ 272378 w 1619476"/>
                            <a:gd name="csY4527" fmla="*/ 575595 h 693081"/>
                            <a:gd name="csX4528" fmla="*/ 279767 w 1619476"/>
                            <a:gd name="csY4528" fmla="*/ 575595 h 693081"/>
                            <a:gd name="csX4529" fmla="*/ 289048 w 1619476"/>
                            <a:gd name="csY4529" fmla="*/ 576649 h 693081"/>
                            <a:gd name="csX4530" fmla="*/ 291460 w 1619476"/>
                            <a:gd name="csY4530" fmla="*/ 581410 h 693081"/>
                            <a:gd name="csX4531" fmla="*/ 287867 w 1619476"/>
                            <a:gd name="csY4531" fmla="*/ 586907 h 693081"/>
                            <a:gd name="csX4532" fmla="*/ 279373 w 1619476"/>
                            <a:gd name="csY4532" fmla="*/ 587504 h 693081"/>
                            <a:gd name="csX4533" fmla="*/ 293682 w 1619476"/>
                            <a:gd name="csY4533" fmla="*/ 614495 h 693081"/>
                            <a:gd name="csX4534" fmla="*/ 304994 w 1619476"/>
                            <a:gd name="csY4534" fmla="*/ 614495 h 693081"/>
                            <a:gd name="csX4535" fmla="*/ 299306 w 1619476"/>
                            <a:gd name="csY4535" fmla="*/ 605341 h 693081"/>
                            <a:gd name="csX4536" fmla="*/ 288844 w 1619476"/>
                            <a:gd name="csY4536" fmla="*/ 593915 h 693081"/>
                            <a:gd name="csX4537" fmla="*/ 288844 w 1619476"/>
                            <a:gd name="csY4537" fmla="*/ 593763 h 693081"/>
                            <a:gd name="csX4538" fmla="*/ 294075 w 1619476"/>
                            <a:gd name="csY4538" fmla="*/ 592328 h 693081"/>
                            <a:gd name="csX4539" fmla="*/ 301198 w 1619476"/>
                            <a:gd name="csY4539" fmla="*/ 580839 h 693081"/>
                            <a:gd name="csX4540" fmla="*/ 293555 w 1619476"/>
                            <a:gd name="csY4540" fmla="*/ 568866 h 693081"/>
                            <a:gd name="csX4541" fmla="*/ 282839 w 1619476"/>
                            <a:gd name="csY4541" fmla="*/ 567698 h 693081"/>
                            <a:gd name="csX4542" fmla="*/ 262970 w 1619476"/>
                            <a:gd name="csY4542" fmla="*/ 567698 h 693081"/>
                            <a:gd name="csX4543" fmla="*/ 262970 w 1619476"/>
                            <a:gd name="csY4543" fmla="*/ 614495 h 693081"/>
                            <a:gd name="csX4544" fmla="*/ 272378 w 1619476"/>
                            <a:gd name="csY4544" fmla="*/ 614495 h 693081"/>
                            <a:gd name="csX4545" fmla="*/ 272378 w 1619476"/>
                            <a:gd name="csY4545" fmla="*/ 594944 h 693081"/>
                            <a:gd name="csX4546" fmla="*/ 274270 w 1619476"/>
                            <a:gd name="csY4546" fmla="*/ 594944 h 693081"/>
                            <a:gd name="csX4547" fmla="*/ 286877 w 1619476"/>
                            <a:gd name="csY4547" fmla="*/ 604313 h 693081"/>
                            <a:gd name="csX4548" fmla="*/ 293682 w 1619476"/>
                            <a:gd name="csY4548" fmla="*/ 614495 h 693081"/>
                            <a:gd name="csX4549" fmla="*/ 293682 w 1619476"/>
                            <a:gd name="csY4549" fmla="*/ 614495 h 693081"/>
                            <a:gd name="csX4550" fmla="*/ 228780 w 1619476"/>
                            <a:gd name="csY4550" fmla="*/ 575595 h 693081"/>
                            <a:gd name="csX4551" fmla="*/ 228780 w 1619476"/>
                            <a:gd name="csY4551" fmla="*/ 585993 h 693081"/>
                            <a:gd name="csX4552" fmla="*/ 252306 w 1619476"/>
                            <a:gd name="csY4552" fmla="*/ 585993 h 693081"/>
                            <a:gd name="csX4553" fmla="*/ 252306 w 1619476"/>
                            <a:gd name="csY4553" fmla="*/ 593903 h 693081"/>
                            <a:gd name="csX4554" fmla="*/ 228780 w 1619476"/>
                            <a:gd name="csY4554" fmla="*/ 593903 h 693081"/>
                            <a:gd name="csX4555" fmla="*/ 228780 w 1619476"/>
                            <a:gd name="csY4555" fmla="*/ 606586 h 693081"/>
                            <a:gd name="csX4556" fmla="*/ 254934 w 1619476"/>
                            <a:gd name="csY4556" fmla="*/ 606586 h 693081"/>
                            <a:gd name="csX4557" fmla="*/ 254934 w 1619476"/>
                            <a:gd name="csY4557" fmla="*/ 614482 h 693081"/>
                            <a:gd name="csX4558" fmla="*/ 219372 w 1619476"/>
                            <a:gd name="csY4558" fmla="*/ 614482 h 693081"/>
                            <a:gd name="csX4559" fmla="*/ 219372 w 1619476"/>
                            <a:gd name="csY4559" fmla="*/ 567699 h 693081"/>
                            <a:gd name="csX4560" fmla="*/ 254083 w 1619476"/>
                            <a:gd name="csY4560" fmla="*/ 567699 h 693081"/>
                            <a:gd name="csX4561" fmla="*/ 254083 w 1619476"/>
                            <a:gd name="csY4561" fmla="*/ 575595 h 693081"/>
                            <a:gd name="csX4562" fmla="*/ 228780 w 1619476"/>
                            <a:gd name="csY4562" fmla="*/ 575595 h 693081"/>
                            <a:gd name="csX4563" fmla="*/ 228780 w 1619476"/>
                            <a:gd name="csY4563" fmla="*/ 575595 h 693081"/>
                            <a:gd name="csX4564" fmla="*/ 197675 w 1619476"/>
                            <a:gd name="csY4564" fmla="*/ 614482 h 693081"/>
                            <a:gd name="csX4565" fmla="*/ 187544 w 1619476"/>
                            <a:gd name="csY4565" fmla="*/ 614482 h 693081"/>
                            <a:gd name="csX4566" fmla="*/ 170874 w 1619476"/>
                            <a:gd name="csY4566" fmla="*/ 567698 h 693081"/>
                            <a:gd name="csX4567" fmla="*/ 181132 w 1619476"/>
                            <a:gd name="csY4567" fmla="*/ 567698 h 693081"/>
                            <a:gd name="csX4568" fmla="*/ 192838 w 1619476"/>
                            <a:gd name="csY4568" fmla="*/ 602333 h 693081"/>
                            <a:gd name="csX4569" fmla="*/ 192978 w 1619476"/>
                            <a:gd name="csY4569" fmla="*/ 602333 h 693081"/>
                            <a:gd name="csX4570" fmla="*/ 204417 w 1619476"/>
                            <a:gd name="csY4570" fmla="*/ 567698 h 693081"/>
                            <a:gd name="csX4571" fmla="*/ 214408 w 1619476"/>
                            <a:gd name="csY4571" fmla="*/ 567698 h 693081"/>
                            <a:gd name="csX4572" fmla="*/ 197675 w 1619476"/>
                            <a:gd name="csY4572" fmla="*/ 614482 h 693081"/>
                            <a:gd name="csX4573" fmla="*/ 197675 w 1619476"/>
                            <a:gd name="csY4573" fmla="*/ 614482 h 693081"/>
                            <a:gd name="csX4574" fmla="*/ 148796 w 1619476"/>
                            <a:gd name="csY4574" fmla="*/ 607170 h 693081"/>
                            <a:gd name="csX4575" fmla="*/ 138208 w 1619476"/>
                            <a:gd name="csY4575" fmla="*/ 601279 h 693081"/>
                            <a:gd name="csX4576" fmla="*/ 135834 w 1619476"/>
                            <a:gd name="csY4576" fmla="*/ 591097 h 693081"/>
                            <a:gd name="csX4577" fmla="*/ 148796 w 1619476"/>
                            <a:gd name="csY4577" fmla="*/ 575011 h 693081"/>
                            <a:gd name="csX4578" fmla="*/ 161670 w 1619476"/>
                            <a:gd name="csY4578" fmla="*/ 590957 h 693081"/>
                            <a:gd name="csX4579" fmla="*/ 148796 w 1619476"/>
                            <a:gd name="csY4579" fmla="*/ 607170 h 693081"/>
                            <a:gd name="csX4580" fmla="*/ 171407 w 1619476"/>
                            <a:gd name="csY4580" fmla="*/ 591160 h 693081"/>
                            <a:gd name="csX4581" fmla="*/ 148720 w 1619476"/>
                            <a:gd name="csY4581" fmla="*/ 566911 h 693081"/>
                            <a:gd name="csX4582" fmla="*/ 126108 w 1619476"/>
                            <a:gd name="csY4582" fmla="*/ 591351 h 693081"/>
                            <a:gd name="csX4583" fmla="*/ 148834 w 1619476"/>
                            <a:gd name="csY4583" fmla="*/ 615282 h 693081"/>
                            <a:gd name="csX4584" fmla="*/ 171407 w 1619476"/>
                            <a:gd name="csY4584" fmla="*/ 591160 h 693081"/>
                            <a:gd name="csX4585" fmla="*/ 87475 w 1619476"/>
                            <a:gd name="csY4585" fmla="*/ 580242 h 693081"/>
                            <a:gd name="csX4586" fmla="*/ 84923 w 1619476"/>
                            <a:gd name="csY4586" fmla="*/ 590564 h 693081"/>
                            <a:gd name="csX4587" fmla="*/ 98330 w 1619476"/>
                            <a:gd name="csY4587" fmla="*/ 607170 h 693081"/>
                            <a:gd name="csX4588" fmla="*/ 109363 w 1619476"/>
                            <a:gd name="csY4588" fmla="*/ 603183 h 693081"/>
                            <a:gd name="csX4589" fmla="*/ 109363 w 1619476"/>
                            <a:gd name="csY4589" fmla="*/ 597292 h 693081"/>
                            <a:gd name="csX4590" fmla="*/ 98584 w 1619476"/>
                            <a:gd name="csY4590" fmla="*/ 597292 h 693081"/>
                            <a:gd name="csX4591" fmla="*/ 98584 w 1619476"/>
                            <a:gd name="csY4591" fmla="*/ 589396 h 693081"/>
                            <a:gd name="csX4592" fmla="*/ 118910 w 1619476"/>
                            <a:gd name="csY4592" fmla="*/ 589396 h 693081"/>
                            <a:gd name="csX4593" fmla="*/ 118910 w 1619476"/>
                            <a:gd name="csY4593" fmla="*/ 608020 h 693081"/>
                            <a:gd name="csX4594" fmla="*/ 98914 w 1619476"/>
                            <a:gd name="csY4594" fmla="*/ 615282 h 693081"/>
                            <a:gd name="csX4595" fmla="*/ 75185 w 1619476"/>
                            <a:gd name="csY4595" fmla="*/ 590957 h 693081"/>
                            <a:gd name="csX4596" fmla="*/ 98381 w 1619476"/>
                            <a:gd name="csY4596" fmla="*/ 566899 h 693081"/>
                            <a:gd name="csX4597" fmla="*/ 118326 w 1619476"/>
                            <a:gd name="csY4597" fmla="*/ 580636 h 693081"/>
                            <a:gd name="csX4598" fmla="*/ 108918 w 1619476"/>
                            <a:gd name="csY4598" fmla="*/ 582400 h 693081"/>
                            <a:gd name="csX4599" fmla="*/ 98457 w 1619476"/>
                            <a:gd name="csY4599" fmla="*/ 575011 h 693081"/>
                            <a:gd name="csX4600" fmla="*/ 87475 w 1619476"/>
                            <a:gd name="csY4600" fmla="*/ 580242 h 693081"/>
                            <a:gd name="csX4601" fmla="*/ 1401438 w 1619476"/>
                            <a:gd name="csY4601" fmla="*/ 279124 h 693081"/>
                            <a:gd name="csX4602" fmla="*/ 1402466 w 1619476"/>
                            <a:gd name="csY4602" fmla="*/ 291604 h 693081"/>
                            <a:gd name="csX4603" fmla="*/ 1402466 w 1619476"/>
                            <a:gd name="csY4603" fmla="*/ 335176 h 693081"/>
                            <a:gd name="csX4604" fmla="*/ 1383917 w 1619476"/>
                            <a:gd name="csY4604" fmla="*/ 335176 h 693081"/>
                            <a:gd name="csX4605" fmla="*/ 1383917 w 1619476"/>
                            <a:gd name="csY4605" fmla="*/ 299387 h 693081"/>
                            <a:gd name="csX4606" fmla="*/ 1382711 w 1619476"/>
                            <a:gd name="csY4606" fmla="*/ 284698 h 693081"/>
                            <a:gd name="csX4607" fmla="*/ 1378864 w 1619476"/>
                            <a:gd name="csY4607" fmla="*/ 279518 h 693081"/>
                            <a:gd name="csX4608" fmla="*/ 1372427 w 1619476"/>
                            <a:gd name="csY4608" fmla="*/ 277664 h 693081"/>
                            <a:gd name="csX4609" fmla="*/ 1363782 w 1619476"/>
                            <a:gd name="csY4609" fmla="*/ 280305 h 693081"/>
                            <a:gd name="csX4610" fmla="*/ 1358525 w 1619476"/>
                            <a:gd name="csY4610" fmla="*/ 287300 h 693081"/>
                            <a:gd name="csX4611" fmla="*/ 1357103 w 1619476"/>
                            <a:gd name="csY4611" fmla="*/ 303411 h 693081"/>
                            <a:gd name="csX4612" fmla="*/ 1357103 w 1619476"/>
                            <a:gd name="csY4612" fmla="*/ 335176 h 693081"/>
                            <a:gd name="csX4613" fmla="*/ 1338555 w 1619476"/>
                            <a:gd name="csY4613" fmla="*/ 335176 h 693081"/>
                            <a:gd name="csX4614" fmla="*/ 1338555 w 1619476"/>
                            <a:gd name="csY4614" fmla="*/ 265057 h 693081"/>
                            <a:gd name="csX4615" fmla="*/ 1355783 w 1619476"/>
                            <a:gd name="csY4615" fmla="*/ 265057 h 693081"/>
                            <a:gd name="csX4616" fmla="*/ 1355783 w 1619476"/>
                            <a:gd name="csY4616" fmla="*/ 275354 h 693081"/>
                            <a:gd name="csX4617" fmla="*/ 1378890 w 1619476"/>
                            <a:gd name="csY4617" fmla="*/ 263483 h 693081"/>
                            <a:gd name="csX4618" fmla="*/ 1390126 w 1619476"/>
                            <a:gd name="csY4618" fmla="*/ 265692 h 693081"/>
                            <a:gd name="csX4619" fmla="*/ 1397807 w 1619476"/>
                            <a:gd name="csY4619" fmla="*/ 271329 h 693081"/>
                            <a:gd name="csX4620" fmla="*/ 1401438 w 1619476"/>
                            <a:gd name="csY4620" fmla="*/ 279124 h 693081"/>
                            <a:gd name="csX4621" fmla="*/ 1300162 w 1619476"/>
                            <a:gd name="csY4621" fmla="*/ 316094 h 693081"/>
                            <a:gd name="csX4622" fmla="*/ 1287987 w 1619476"/>
                            <a:gd name="csY4622" fmla="*/ 321629 h 693081"/>
                            <a:gd name="csX4623" fmla="*/ 1275761 w 1619476"/>
                            <a:gd name="csY4623" fmla="*/ 316094 h 693081"/>
                            <a:gd name="csX4624" fmla="*/ 1270822 w 1619476"/>
                            <a:gd name="csY4624" fmla="*/ 300110 h 693081"/>
                            <a:gd name="csX4625" fmla="*/ 1275761 w 1619476"/>
                            <a:gd name="csY4625" fmla="*/ 284139 h 693081"/>
                            <a:gd name="csX4626" fmla="*/ 1287987 w 1619476"/>
                            <a:gd name="csY4626" fmla="*/ 278591 h 693081"/>
                            <a:gd name="csX4627" fmla="*/ 1300162 w 1619476"/>
                            <a:gd name="csY4627" fmla="*/ 284139 h 693081"/>
                            <a:gd name="csX4628" fmla="*/ 1305088 w 1619476"/>
                            <a:gd name="csY4628" fmla="*/ 299983 h 693081"/>
                            <a:gd name="csX4629" fmla="*/ 1300162 w 1619476"/>
                            <a:gd name="csY4629" fmla="*/ 316094 h 693081"/>
                            <a:gd name="csX4630" fmla="*/ 1287911 w 1619476"/>
                            <a:gd name="csY4630" fmla="*/ 263470 h 693081"/>
                            <a:gd name="csX4631" fmla="*/ 1269273 w 1619476"/>
                            <a:gd name="csY4631" fmla="*/ 268028 h 693081"/>
                            <a:gd name="csX4632" fmla="*/ 1256349 w 1619476"/>
                            <a:gd name="csY4632" fmla="*/ 281232 h 693081"/>
                            <a:gd name="csX4633" fmla="*/ 1251803 w 1619476"/>
                            <a:gd name="csY4633" fmla="*/ 299133 h 693081"/>
                            <a:gd name="csX4634" fmla="*/ 1256349 w 1619476"/>
                            <a:gd name="csY4634" fmla="*/ 319623 h 693081"/>
                            <a:gd name="csX4635" fmla="*/ 1269667 w 1619476"/>
                            <a:gd name="csY4635" fmla="*/ 332395 h 693081"/>
                            <a:gd name="csX4636" fmla="*/ 1288050 w 1619476"/>
                            <a:gd name="csY4636" fmla="*/ 336750 h 693081"/>
                            <a:gd name="csX4637" fmla="*/ 1313899 w 1619476"/>
                            <a:gd name="csY4637" fmla="*/ 326289 h 693081"/>
                            <a:gd name="csX4638" fmla="*/ 1324170 w 1619476"/>
                            <a:gd name="csY4638" fmla="*/ 299920 h 693081"/>
                            <a:gd name="csX4639" fmla="*/ 1314001 w 1619476"/>
                            <a:gd name="csY4639" fmla="*/ 273805 h 693081"/>
                            <a:gd name="csX4640" fmla="*/ 1287911 w 1619476"/>
                            <a:gd name="csY4640" fmla="*/ 263470 h 693081"/>
                            <a:gd name="csX4641" fmla="*/ 1218540 w 1619476"/>
                            <a:gd name="csY4641" fmla="*/ 265057 h 693081"/>
                            <a:gd name="csX4642" fmla="*/ 1237102 w 1619476"/>
                            <a:gd name="csY4642" fmla="*/ 265057 h 693081"/>
                            <a:gd name="csX4643" fmla="*/ 1237102 w 1619476"/>
                            <a:gd name="csY4643" fmla="*/ 335163 h 693081"/>
                            <a:gd name="csX4644" fmla="*/ 1218540 w 1619476"/>
                            <a:gd name="csY4644" fmla="*/ 335163 h 693081"/>
                            <a:gd name="csX4645" fmla="*/ 1218540 w 1619476"/>
                            <a:gd name="csY4645" fmla="*/ 265057 h 693081"/>
                            <a:gd name="csX4646" fmla="*/ 1218540 w 1619476"/>
                            <a:gd name="csY4646" fmla="*/ 238383 h 693081"/>
                            <a:gd name="csX4647" fmla="*/ 1237102 w 1619476"/>
                            <a:gd name="csY4647" fmla="*/ 238383 h 693081"/>
                            <a:gd name="csX4648" fmla="*/ 1237102 w 1619476"/>
                            <a:gd name="csY4648" fmla="*/ 255548 h 693081"/>
                            <a:gd name="csX4649" fmla="*/ 1218540 w 1619476"/>
                            <a:gd name="csY4649" fmla="*/ 255548 h 693081"/>
                            <a:gd name="csX4650" fmla="*/ 1218540 w 1619476"/>
                            <a:gd name="csY4650" fmla="*/ 238383 h 693081"/>
                            <a:gd name="csX4651" fmla="*/ 1205590 w 1619476"/>
                            <a:gd name="csY4651" fmla="*/ 319585 h 693081"/>
                            <a:gd name="csX4652" fmla="*/ 1207177 w 1619476"/>
                            <a:gd name="csY4652" fmla="*/ 333982 h 693081"/>
                            <a:gd name="csX4653" fmla="*/ 1192514 w 1619476"/>
                            <a:gd name="csY4653" fmla="*/ 336763 h 693081"/>
                            <a:gd name="csX4654" fmla="*/ 1183474 w 1619476"/>
                            <a:gd name="csY4654" fmla="*/ 335074 h 693081"/>
                            <a:gd name="csX4655" fmla="*/ 1177558 w 1619476"/>
                            <a:gd name="csY4655" fmla="*/ 330720 h 693081"/>
                            <a:gd name="csX4656" fmla="*/ 1174955 w 1619476"/>
                            <a:gd name="csY4656" fmla="*/ 323483 h 693081"/>
                            <a:gd name="csX4657" fmla="*/ 1174359 w 1619476"/>
                            <a:gd name="csY4657" fmla="*/ 310406 h 693081"/>
                            <a:gd name="csX4658" fmla="*/ 1174359 w 1619476"/>
                            <a:gd name="csY4658" fmla="*/ 279848 h 693081"/>
                            <a:gd name="csX4659" fmla="*/ 1165840 w 1619476"/>
                            <a:gd name="csY4659" fmla="*/ 279848 h 693081"/>
                            <a:gd name="csX4660" fmla="*/ 1165840 w 1619476"/>
                            <a:gd name="csY4660" fmla="*/ 265057 h 693081"/>
                            <a:gd name="csX4661" fmla="*/ 1174359 w 1619476"/>
                            <a:gd name="csY4661" fmla="*/ 265057 h 693081"/>
                            <a:gd name="csX4662" fmla="*/ 1174359 w 1619476"/>
                            <a:gd name="csY4662" fmla="*/ 251130 h 693081"/>
                            <a:gd name="csX4663" fmla="*/ 1192983 w 1619476"/>
                            <a:gd name="csY4663" fmla="*/ 240301 h 693081"/>
                            <a:gd name="csX4664" fmla="*/ 1192983 w 1619476"/>
                            <a:gd name="csY4664" fmla="*/ 265057 h 693081"/>
                            <a:gd name="csX4665" fmla="*/ 1205654 w 1619476"/>
                            <a:gd name="csY4665" fmla="*/ 265057 h 693081"/>
                            <a:gd name="csX4666" fmla="*/ 1205654 w 1619476"/>
                            <a:gd name="csY4666" fmla="*/ 279848 h 693081"/>
                            <a:gd name="csX4667" fmla="*/ 1192983 w 1619476"/>
                            <a:gd name="csY4667" fmla="*/ 279848 h 693081"/>
                            <a:gd name="csX4668" fmla="*/ 1192983 w 1619476"/>
                            <a:gd name="csY4668" fmla="*/ 308109 h 693081"/>
                            <a:gd name="csX4669" fmla="*/ 1193352 w 1619476"/>
                            <a:gd name="csY4669" fmla="*/ 318100 h 693081"/>
                            <a:gd name="csX4670" fmla="*/ 1195002 w 1619476"/>
                            <a:gd name="csY4670" fmla="*/ 320449 h 693081"/>
                            <a:gd name="csX4671" fmla="*/ 1198138 w 1619476"/>
                            <a:gd name="csY4671" fmla="*/ 321363 h 693081"/>
                            <a:gd name="csX4672" fmla="*/ 1205590 w 1619476"/>
                            <a:gd name="csY4672" fmla="*/ 319586 h 693081"/>
                            <a:gd name="csX4673" fmla="*/ 1137007 w 1619476"/>
                            <a:gd name="csY4673" fmla="*/ 305201 h 693081"/>
                            <a:gd name="csX4674" fmla="*/ 1136271 w 1619476"/>
                            <a:gd name="csY4674" fmla="*/ 314241 h 693081"/>
                            <a:gd name="csX4675" fmla="*/ 1131853 w 1619476"/>
                            <a:gd name="csY4675" fmla="*/ 320385 h 693081"/>
                            <a:gd name="csX4676" fmla="*/ 1122280 w 1619476"/>
                            <a:gd name="csY4676" fmla="*/ 323686 h 693081"/>
                            <a:gd name="csX4677" fmla="*/ 1114891 w 1619476"/>
                            <a:gd name="csY4677" fmla="*/ 320842 h 693081"/>
                            <a:gd name="csX4678" fmla="*/ 1111971 w 1619476"/>
                            <a:gd name="csY4678" fmla="*/ 314114 h 693081"/>
                            <a:gd name="csX4679" fmla="*/ 1115602 w 1619476"/>
                            <a:gd name="csY4679" fmla="*/ 307575 h 693081"/>
                            <a:gd name="csX4680" fmla="*/ 1125708 w 1619476"/>
                            <a:gd name="csY4680" fmla="*/ 304338 h 693081"/>
                            <a:gd name="csX4681" fmla="*/ 1137007 w 1619476"/>
                            <a:gd name="csY4681" fmla="*/ 301494 h 693081"/>
                            <a:gd name="csX4682" fmla="*/ 1137007 w 1619476"/>
                            <a:gd name="csY4682" fmla="*/ 305201 h 693081"/>
                            <a:gd name="csX4683" fmla="*/ 1137007 w 1619476"/>
                            <a:gd name="csY4683" fmla="*/ 305201 h 693081"/>
                            <a:gd name="csX4684" fmla="*/ 1155023 w 1619476"/>
                            <a:gd name="csY4684" fmla="*/ 312120 h 693081"/>
                            <a:gd name="csX4685" fmla="*/ 1155213 w 1619476"/>
                            <a:gd name="csY4685" fmla="*/ 290474 h 693081"/>
                            <a:gd name="csX4686" fmla="*/ 1152737 w 1619476"/>
                            <a:gd name="csY4686" fmla="*/ 273868 h 693081"/>
                            <a:gd name="csX4687" fmla="*/ 1144193 w 1619476"/>
                            <a:gd name="csY4687" fmla="*/ 266416 h 693081"/>
                            <a:gd name="csX4688" fmla="*/ 1125708 w 1619476"/>
                            <a:gd name="csY4688" fmla="*/ 263470 h 693081"/>
                            <a:gd name="csX4689" fmla="*/ 1105115 w 1619476"/>
                            <a:gd name="csY4689" fmla="*/ 268358 h 693081"/>
                            <a:gd name="csX4690" fmla="*/ 1095339 w 1619476"/>
                            <a:gd name="csY4690" fmla="*/ 283403 h 693081"/>
                            <a:gd name="csX4691" fmla="*/ 1112187 w 1619476"/>
                            <a:gd name="csY4691" fmla="*/ 286437 h 693081"/>
                            <a:gd name="csX4692" fmla="*/ 1116668 w 1619476"/>
                            <a:gd name="csY4692" fmla="*/ 279606 h 693081"/>
                            <a:gd name="csX4693" fmla="*/ 1124387 w 1619476"/>
                            <a:gd name="csY4693" fmla="*/ 277664 h 693081"/>
                            <a:gd name="csX4694" fmla="*/ 1134354 w 1619476"/>
                            <a:gd name="csY4694" fmla="*/ 279949 h 693081"/>
                            <a:gd name="csX4695" fmla="*/ 1137007 w 1619476"/>
                            <a:gd name="csY4695" fmla="*/ 287567 h 693081"/>
                            <a:gd name="csX4696" fmla="*/ 1137007 w 1619476"/>
                            <a:gd name="csY4696" fmla="*/ 289420 h 693081"/>
                            <a:gd name="csX4697" fmla="*/ 1118979 w 1619476"/>
                            <a:gd name="csY4697" fmla="*/ 293978 h 693081"/>
                            <a:gd name="csX4698" fmla="*/ 1104226 w 1619476"/>
                            <a:gd name="csY4698" fmla="*/ 298295 h 693081"/>
                            <a:gd name="csX4699" fmla="*/ 1096253 w 1619476"/>
                            <a:gd name="csY4699" fmla="*/ 305430 h 693081"/>
                            <a:gd name="csX4700" fmla="*/ 1093435 w 1619476"/>
                            <a:gd name="csY4700" fmla="*/ 316031 h 693081"/>
                            <a:gd name="csX4701" fmla="*/ 1099656 w 1619476"/>
                            <a:gd name="csY4701" fmla="*/ 330872 h 693081"/>
                            <a:gd name="csX4702" fmla="*/ 1116732 w 1619476"/>
                            <a:gd name="csY4702" fmla="*/ 336763 h 693081"/>
                            <a:gd name="csX4703" fmla="*/ 1128285 w 1619476"/>
                            <a:gd name="csY4703" fmla="*/ 334440 h 693081"/>
                            <a:gd name="csX4704" fmla="*/ 1138454 w 1619476"/>
                            <a:gd name="csY4704" fmla="*/ 327520 h 693081"/>
                            <a:gd name="csX4705" fmla="*/ 1139102 w 1619476"/>
                            <a:gd name="csY4705" fmla="*/ 329691 h 693081"/>
                            <a:gd name="csX4706" fmla="*/ 1140892 w 1619476"/>
                            <a:gd name="csY4706" fmla="*/ 335176 h 693081"/>
                            <a:gd name="csX4707" fmla="*/ 1159237 w 1619476"/>
                            <a:gd name="csY4707" fmla="*/ 335176 h 693081"/>
                            <a:gd name="csX4708" fmla="*/ 1155911 w 1619476"/>
                            <a:gd name="csY4708" fmla="*/ 325756 h 693081"/>
                            <a:gd name="csX4709" fmla="*/ 1155022 w 1619476"/>
                            <a:gd name="csY4709" fmla="*/ 312120 h 693081"/>
                            <a:gd name="csX4710" fmla="*/ 1066951 w 1619476"/>
                            <a:gd name="csY4710" fmla="*/ 308299 h 693081"/>
                            <a:gd name="csX4711" fmla="*/ 1085170 w 1619476"/>
                            <a:gd name="csY4711" fmla="*/ 311409 h 693081"/>
                            <a:gd name="csX4712" fmla="*/ 1074277 w 1619476"/>
                            <a:gd name="csY4712" fmla="*/ 330352 h 693081"/>
                            <a:gd name="csX4713" fmla="*/ 1052694 w 1619476"/>
                            <a:gd name="csY4713" fmla="*/ 336763 h 693081"/>
                            <a:gd name="csX4714" fmla="*/ 1028178 w 1619476"/>
                            <a:gd name="csY4714" fmla="*/ 327051 h 693081"/>
                            <a:gd name="csX4715" fmla="*/ 1019012 w 1619476"/>
                            <a:gd name="csY4715" fmla="*/ 300186 h 693081"/>
                            <a:gd name="csX4716" fmla="*/ 1028191 w 1619476"/>
                            <a:gd name="csY4716" fmla="*/ 273145 h 693081"/>
                            <a:gd name="csX4717" fmla="*/ 1053024 w 1619476"/>
                            <a:gd name="csY4717" fmla="*/ 263470 h 693081"/>
                            <a:gd name="csX4718" fmla="*/ 1073388 w 1619476"/>
                            <a:gd name="csY4718" fmla="*/ 268980 h 693081"/>
                            <a:gd name="csX4719" fmla="*/ 1084243 w 1619476"/>
                            <a:gd name="csY4719" fmla="*/ 285789 h 693081"/>
                            <a:gd name="csX4720" fmla="*/ 1065961 w 1619476"/>
                            <a:gd name="csY4720" fmla="*/ 289090 h 693081"/>
                            <a:gd name="csX4721" fmla="*/ 1061771 w 1619476"/>
                            <a:gd name="csY4721" fmla="*/ 280838 h 693081"/>
                            <a:gd name="csX4722" fmla="*/ 1053291 w 1619476"/>
                            <a:gd name="csY4722" fmla="*/ 278071 h 693081"/>
                            <a:gd name="csX4723" fmla="*/ 1042232 w 1619476"/>
                            <a:gd name="csY4723" fmla="*/ 282844 h 693081"/>
                            <a:gd name="csX4724" fmla="*/ 1038094 w 1619476"/>
                            <a:gd name="csY4724" fmla="*/ 298866 h 693081"/>
                            <a:gd name="csX4725" fmla="*/ 1042296 w 1619476"/>
                            <a:gd name="csY4725" fmla="*/ 316488 h 693081"/>
                            <a:gd name="csX4726" fmla="*/ 1053545 w 1619476"/>
                            <a:gd name="csY4726" fmla="*/ 321630 h 693081"/>
                            <a:gd name="csX4727" fmla="*/ 1062203 w 1619476"/>
                            <a:gd name="csY4727" fmla="*/ 318633 h 693081"/>
                            <a:gd name="csX4728" fmla="*/ 1066951 w 1619476"/>
                            <a:gd name="csY4728" fmla="*/ 308299 h 693081"/>
                            <a:gd name="csX4729" fmla="*/ 985355 w 1619476"/>
                            <a:gd name="csY4729" fmla="*/ 265057 h 693081"/>
                            <a:gd name="csX4730" fmla="*/ 1003903 w 1619476"/>
                            <a:gd name="csY4730" fmla="*/ 265057 h 693081"/>
                            <a:gd name="csX4731" fmla="*/ 1003903 w 1619476"/>
                            <a:gd name="csY4731" fmla="*/ 335176 h 693081"/>
                            <a:gd name="csX4732" fmla="*/ 986675 w 1619476"/>
                            <a:gd name="csY4732" fmla="*/ 335176 h 693081"/>
                            <a:gd name="csX4733" fmla="*/ 986675 w 1619476"/>
                            <a:gd name="csY4733" fmla="*/ 324676 h 693081"/>
                            <a:gd name="csX4734" fmla="*/ 976594 w 1619476"/>
                            <a:gd name="csY4734" fmla="*/ 333513 h 693081"/>
                            <a:gd name="csX4735" fmla="*/ 963429 w 1619476"/>
                            <a:gd name="csY4735" fmla="*/ 336750 h 693081"/>
                            <a:gd name="csX4736" fmla="*/ 950746 w 1619476"/>
                            <a:gd name="csY4736" fmla="*/ 333652 h 693081"/>
                            <a:gd name="csX4737" fmla="*/ 942633 w 1619476"/>
                            <a:gd name="csY4737" fmla="*/ 324930 h 693081"/>
                            <a:gd name="csX4738" fmla="*/ 940119 w 1619476"/>
                            <a:gd name="csY4738" fmla="*/ 309416 h 693081"/>
                            <a:gd name="csX4739" fmla="*/ 940119 w 1619476"/>
                            <a:gd name="csY4739" fmla="*/ 265057 h 693081"/>
                            <a:gd name="csX4740" fmla="*/ 958668 w 1619476"/>
                            <a:gd name="csY4740" fmla="*/ 265057 h 693081"/>
                            <a:gd name="csX4741" fmla="*/ 958668 w 1619476"/>
                            <a:gd name="csY4741" fmla="*/ 297279 h 693081"/>
                            <a:gd name="csX4742" fmla="*/ 959696 w 1619476"/>
                            <a:gd name="csY4742" fmla="*/ 315396 h 693081"/>
                            <a:gd name="csX4743" fmla="*/ 963429 w 1619476"/>
                            <a:gd name="csY4743" fmla="*/ 320677 h 693081"/>
                            <a:gd name="csX4744" fmla="*/ 970310 w 1619476"/>
                            <a:gd name="csY4744" fmla="*/ 322632 h 693081"/>
                            <a:gd name="csX4745" fmla="*/ 978816 w 1619476"/>
                            <a:gd name="csY4745" fmla="*/ 320017 h 693081"/>
                            <a:gd name="csX4746" fmla="*/ 983971 w 1619476"/>
                            <a:gd name="csY4746" fmla="*/ 313542 h 693081"/>
                            <a:gd name="csX4747" fmla="*/ 985355 w 1619476"/>
                            <a:gd name="csY4747" fmla="*/ 294638 h 693081"/>
                            <a:gd name="csX4748" fmla="*/ 985355 w 1619476"/>
                            <a:gd name="csY4748" fmla="*/ 265057 h 693081"/>
                            <a:gd name="csX4749" fmla="*/ 899264 w 1619476"/>
                            <a:gd name="csY4749" fmla="*/ 316653 h 693081"/>
                            <a:gd name="csX4750" fmla="*/ 888358 w 1619476"/>
                            <a:gd name="csY4750" fmla="*/ 322099 h 693081"/>
                            <a:gd name="csX4751" fmla="*/ 875827 w 1619476"/>
                            <a:gd name="csY4751" fmla="*/ 314837 h 693081"/>
                            <a:gd name="csX4752" fmla="*/ 872729 w 1619476"/>
                            <a:gd name="csY4752" fmla="*/ 298599 h 693081"/>
                            <a:gd name="csX4753" fmla="*/ 877173 w 1619476"/>
                            <a:gd name="csY4753" fmla="*/ 282907 h 693081"/>
                            <a:gd name="csX4754" fmla="*/ 888244 w 1619476"/>
                            <a:gd name="csY4754" fmla="*/ 277664 h 693081"/>
                            <a:gd name="csX4755" fmla="*/ 899391 w 1619476"/>
                            <a:gd name="csY4755" fmla="*/ 282984 h 693081"/>
                            <a:gd name="csX4756" fmla="*/ 903745 w 1619476"/>
                            <a:gd name="csY4756" fmla="*/ 300377 h 693081"/>
                            <a:gd name="csX4757" fmla="*/ 899264 w 1619476"/>
                            <a:gd name="csY4757" fmla="*/ 316653 h 693081"/>
                            <a:gd name="csX4758" fmla="*/ 903682 w 1619476"/>
                            <a:gd name="csY4758" fmla="*/ 273246 h 693081"/>
                            <a:gd name="csX4759" fmla="*/ 883356 w 1619476"/>
                            <a:gd name="csY4759" fmla="*/ 263470 h 693081"/>
                            <a:gd name="csX4760" fmla="*/ 862153 w 1619476"/>
                            <a:gd name="csY4760" fmla="*/ 272751 h 693081"/>
                            <a:gd name="csX4761" fmla="*/ 853774 w 1619476"/>
                            <a:gd name="csY4761" fmla="*/ 299844 h 693081"/>
                            <a:gd name="csX4762" fmla="*/ 862395 w 1619476"/>
                            <a:gd name="csY4762" fmla="*/ 327013 h 693081"/>
                            <a:gd name="csX4763" fmla="*/ 883089 w 1619476"/>
                            <a:gd name="csY4763" fmla="*/ 336763 h 693081"/>
                            <a:gd name="csX4764" fmla="*/ 894871 w 1619476"/>
                            <a:gd name="csY4764" fmla="*/ 333817 h 693081"/>
                            <a:gd name="csX4765" fmla="*/ 905002 w 1619476"/>
                            <a:gd name="csY4765" fmla="*/ 324867 h 693081"/>
                            <a:gd name="csX4766" fmla="*/ 905002 w 1619476"/>
                            <a:gd name="csY4766" fmla="*/ 335176 h 693081"/>
                            <a:gd name="csX4767" fmla="*/ 922230 w 1619476"/>
                            <a:gd name="csY4767" fmla="*/ 335176 h 693081"/>
                            <a:gd name="csX4768" fmla="*/ 922230 w 1619476"/>
                            <a:gd name="csY4768" fmla="*/ 238384 h 693081"/>
                            <a:gd name="csX4769" fmla="*/ 903682 w 1619476"/>
                            <a:gd name="csY4769" fmla="*/ 238384 h 693081"/>
                            <a:gd name="csX4770" fmla="*/ 903682 w 1619476"/>
                            <a:gd name="csY4770" fmla="*/ 273246 h 693081"/>
                            <a:gd name="csX4771" fmla="*/ 903682 w 1619476"/>
                            <a:gd name="csY4771" fmla="*/ 273246 h 693081"/>
                            <a:gd name="csX4772" fmla="*/ 787413 w 1619476"/>
                            <a:gd name="csY4772" fmla="*/ 318862 h 693081"/>
                            <a:gd name="csX4773" fmla="*/ 841485 w 1619476"/>
                            <a:gd name="csY4773" fmla="*/ 318862 h 693081"/>
                            <a:gd name="csX4774" fmla="*/ 841485 w 1619476"/>
                            <a:gd name="csY4774" fmla="*/ 335176 h 693081"/>
                            <a:gd name="csX4775" fmla="*/ 767886 w 1619476"/>
                            <a:gd name="csY4775" fmla="*/ 335176 h 693081"/>
                            <a:gd name="csX4776" fmla="*/ 767886 w 1619476"/>
                            <a:gd name="csY4776" fmla="*/ 238383 h 693081"/>
                            <a:gd name="csX4777" fmla="*/ 839644 w 1619476"/>
                            <a:gd name="csY4777" fmla="*/ 238383 h 693081"/>
                            <a:gd name="csX4778" fmla="*/ 839644 w 1619476"/>
                            <a:gd name="csY4778" fmla="*/ 254761 h 693081"/>
                            <a:gd name="csX4779" fmla="*/ 787413 w 1619476"/>
                            <a:gd name="csY4779" fmla="*/ 254761 h 693081"/>
                            <a:gd name="csX4780" fmla="*/ 787413 w 1619476"/>
                            <a:gd name="csY4780" fmla="*/ 276217 h 693081"/>
                            <a:gd name="csX4781" fmla="*/ 836013 w 1619476"/>
                            <a:gd name="csY4781" fmla="*/ 276217 h 693081"/>
                            <a:gd name="csX4782" fmla="*/ 836013 w 1619476"/>
                            <a:gd name="csY4782" fmla="*/ 292518 h 693081"/>
                            <a:gd name="csX4783" fmla="*/ 787413 w 1619476"/>
                            <a:gd name="csY4783" fmla="*/ 292518 h 693081"/>
                            <a:gd name="csX4784" fmla="*/ 787413 w 1619476"/>
                            <a:gd name="csY4784" fmla="*/ 318862 h 693081"/>
                            <a:gd name="csX4785" fmla="*/ 1600789 w 1619476"/>
                            <a:gd name="csY4785" fmla="*/ 96343 h 693081"/>
                            <a:gd name="csX4786" fmla="*/ 1600789 w 1619476"/>
                            <a:gd name="csY4786" fmla="*/ 102818 h 693081"/>
                            <a:gd name="csX4787" fmla="*/ 1614449 w 1619476"/>
                            <a:gd name="csY4787" fmla="*/ 102818 h 693081"/>
                            <a:gd name="csX4788" fmla="*/ 1614449 w 1619476"/>
                            <a:gd name="csY4788" fmla="*/ 112061 h 693081"/>
                            <a:gd name="csX4789" fmla="*/ 1600789 w 1619476"/>
                            <a:gd name="csY4789" fmla="*/ 112061 h 693081"/>
                            <a:gd name="csX4790" fmla="*/ 1600789 w 1619476"/>
                            <a:gd name="csY4790" fmla="*/ 172924 h 693081"/>
                            <a:gd name="csX4791" fmla="*/ 1588969 w 1619476"/>
                            <a:gd name="csY4791" fmla="*/ 172924 h 693081"/>
                            <a:gd name="csX4792" fmla="*/ 1588969 w 1619476"/>
                            <a:gd name="csY4792" fmla="*/ 112061 h 693081"/>
                            <a:gd name="csX4793" fmla="*/ 1578469 w 1619476"/>
                            <a:gd name="csY4793" fmla="*/ 112061 h 693081"/>
                            <a:gd name="csX4794" fmla="*/ 1578469 w 1619476"/>
                            <a:gd name="csY4794" fmla="*/ 102818 h 693081"/>
                            <a:gd name="csX4795" fmla="*/ 1588969 w 1619476"/>
                            <a:gd name="csY4795" fmla="*/ 102818 h 693081"/>
                            <a:gd name="csX4796" fmla="*/ 1588969 w 1619476"/>
                            <a:gd name="csY4796" fmla="*/ 95353 h 693081"/>
                            <a:gd name="csX4797" fmla="*/ 1590226 w 1619476"/>
                            <a:gd name="csY4797" fmla="*/ 84854 h 693081"/>
                            <a:gd name="csX4798" fmla="*/ 1596256 w 1619476"/>
                            <a:gd name="csY4798" fmla="*/ 77363 h 693081"/>
                            <a:gd name="csX4799" fmla="*/ 1608381 w 1619476"/>
                            <a:gd name="csY4799" fmla="*/ 74481 h 693081"/>
                            <a:gd name="csX4800" fmla="*/ 1619477 w 1619476"/>
                            <a:gd name="csY4800" fmla="*/ 75675 h 693081"/>
                            <a:gd name="csX4801" fmla="*/ 1617687 w 1619476"/>
                            <a:gd name="csY4801" fmla="*/ 86034 h 693081"/>
                            <a:gd name="csX4802" fmla="*/ 1610691 w 1619476"/>
                            <a:gd name="csY4802" fmla="*/ 85387 h 693081"/>
                            <a:gd name="csX4803" fmla="*/ 1603036 w 1619476"/>
                            <a:gd name="csY4803" fmla="*/ 87698 h 693081"/>
                            <a:gd name="csX4804" fmla="*/ 1600789 w 1619476"/>
                            <a:gd name="csY4804" fmla="*/ 96343 h 693081"/>
                            <a:gd name="csX4805" fmla="*/ 1554106 w 1619476"/>
                            <a:gd name="csY4805" fmla="*/ 157994 h 693081"/>
                            <a:gd name="csX4806" fmla="*/ 1539391 w 1619476"/>
                            <a:gd name="csY4806" fmla="*/ 164735 h 693081"/>
                            <a:gd name="csX4807" fmla="*/ 1524601 w 1619476"/>
                            <a:gd name="csY4807" fmla="*/ 158045 h 693081"/>
                            <a:gd name="csX4808" fmla="*/ 1518735 w 1619476"/>
                            <a:gd name="csY4808" fmla="*/ 137871 h 693081"/>
                            <a:gd name="csX4809" fmla="*/ 1524601 w 1619476"/>
                            <a:gd name="csY4809" fmla="*/ 117736 h 693081"/>
                            <a:gd name="csX4810" fmla="*/ 1539391 w 1619476"/>
                            <a:gd name="csY4810" fmla="*/ 111058 h 693081"/>
                            <a:gd name="csX4811" fmla="*/ 1554068 w 1619476"/>
                            <a:gd name="csY4811" fmla="*/ 117761 h 693081"/>
                            <a:gd name="csX4812" fmla="*/ 1559997 w 1619476"/>
                            <a:gd name="csY4812" fmla="*/ 137465 h 693081"/>
                            <a:gd name="csX4813" fmla="*/ 1554106 w 1619476"/>
                            <a:gd name="csY4813" fmla="*/ 157994 h 693081"/>
                            <a:gd name="csX4814" fmla="*/ 1539391 w 1619476"/>
                            <a:gd name="csY4814" fmla="*/ 101219 h 693081"/>
                            <a:gd name="csX4815" fmla="*/ 1517338 w 1619476"/>
                            <a:gd name="csY4815" fmla="*/ 109014 h 693081"/>
                            <a:gd name="csX4816" fmla="*/ 1506521 w 1619476"/>
                            <a:gd name="csY4816" fmla="*/ 137871 h 693081"/>
                            <a:gd name="csX4817" fmla="*/ 1515586 w 1619476"/>
                            <a:gd name="csY4817" fmla="*/ 165066 h 693081"/>
                            <a:gd name="csX4818" fmla="*/ 1539391 w 1619476"/>
                            <a:gd name="csY4818" fmla="*/ 174511 h 693081"/>
                            <a:gd name="csX4819" fmla="*/ 1556328 w 1619476"/>
                            <a:gd name="csY4819" fmla="*/ 170207 h 693081"/>
                            <a:gd name="csX4820" fmla="*/ 1568135 w 1619476"/>
                            <a:gd name="csY4820" fmla="*/ 158172 h 693081"/>
                            <a:gd name="csX4821" fmla="*/ 1572210 w 1619476"/>
                            <a:gd name="csY4821" fmla="*/ 136881 h 693081"/>
                            <a:gd name="csX4822" fmla="*/ 1563018 w 1619476"/>
                            <a:gd name="csY4822" fmla="*/ 110702 h 693081"/>
                            <a:gd name="csX4823" fmla="*/ 1539391 w 1619476"/>
                            <a:gd name="csY4823" fmla="*/ 101219 h 693081"/>
                            <a:gd name="csX4824" fmla="*/ 1461756 w 1619476"/>
                            <a:gd name="csY4824" fmla="*/ 162298 h 693081"/>
                            <a:gd name="csX4825" fmla="*/ 1463457 w 1619476"/>
                            <a:gd name="csY4825" fmla="*/ 172784 h 693081"/>
                            <a:gd name="csX4826" fmla="*/ 1454481 w 1619476"/>
                            <a:gd name="csY4826" fmla="*/ 173851 h 693081"/>
                            <a:gd name="csX4827" fmla="*/ 1444451 w 1619476"/>
                            <a:gd name="csY4827" fmla="*/ 171807 h 693081"/>
                            <a:gd name="csX4828" fmla="*/ 1439436 w 1619476"/>
                            <a:gd name="csY4828" fmla="*/ 166424 h 693081"/>
                            <a:gd name="csX4829" fmla="*/ 1437976 w 1619476"/>
                            <a:gd name="csY4829" fmla="*/ 152382 h 693081"/>
                            <a:gd name="csX4830" fmla="*/ 1437976 w 1619476"/>
                            <a:gd name="csY4830" fmla="*/ 112061 h 693081"/>
                            <a:gd name="csX4831" fmla="*/ 1429267 w 1619476"/>
                            <a:gd name="csY4831" fmla="*/ 112061 h 693081"/>
                            <a:gd name="csX4832" fmla="*/ 1429267 w 1619476"/>
                            <a:gd name="csY4832" fmla="*/ 102818 h 693081"/>
                            <a:gd name="csX4833" fmla="*/ 1437976 w 1619476"/>
                            <a:gd name="csY4833" fmla="*/ 102818 h 693081"/>
                            <a:gd name="csX4834" fmla="*/ 1437976 w 1619476"/>
                            <a:gd name="csY4834" fmla="*/ 85450 h 693081"/>
                            <a:gd name="csX4835" fmla="*/ 1449796 w 1619476"/>
                            <a:gd name="csY4835" fmla="*/ 78315 h 693081"/>
                            <a:gd name="csX4836" fmla="*/ 1449796 w 1619476"/>
                            <a:gd name="csY4836" fmla="*/ 102818 h 693081"/>
                            <a:gd name="csX4837" fmla="*/ 1461756 w 1619476"/>
                            <a:gd name="csY4837" fmla="*/ 102818 h 693081"/>
                            <a:gd name="csX4838" fmla="*/ 1461756 w 1619476"/>
                            <a:gd name="csY4838" fmla="*/ 112061 h 693081"/>
                            <a:gd name="csX4839" fmla="*/ 1449796 w 1619476"/>
                            <a:gd name="csY4839" fmla="*/ 112061 h 693081"/>
                            <a:gd name="csX4840" fmla="*/ 1449796 w 1619476"/>
                            <a:gd name="csY4840" fmla="*/ 153055 h 693081"/>
                            <a:gd name="csX4841" fmla="*/ 1450431 w 1619476"/>
                            <a:gd name="csY4841" fmla="*/ 159594 h 693081"/>
                            <a:gd name="csX4842" fmla="*/ 1452475 w 1619476"/>
                            <a:gd name="csY4842" fmla="*/ 161892 h 693081"/>
                            <a:gd name="csX4843" fmla="*/ 1456538 w 1619476"/>
                            <a:gd name="csY4843" fmla="*/ 162755 h 693081"/>
                            <a:gd name="csX4844" fmla="*/ 1461756 w 1619476"/>
                            <a:gd name="csY4844" fmla="*/ 162298 h 693081"/>
                            <a:gd name="csX4845" fmla="*/ 1416914 w 1619476"/>
                            <a:gd name="csY4845" fmla="*/ 118256 h 693081"/>
                            <a:gd name="csX4846" fmla="*/ 1417574 w 1619476"/>
                            <a:gd name="csY4846" fmla="*/ 129809 h 693081"/>
                            <a:gd name="csX4847" fmla="*/ 1417574 w 1619476"/>
                            <a:gd name="csY4847" fmla="*/ 172924 h 693081"/>
                            <a:gd name="csX4848" fmla="*/ 1405703 w 1619476"/>
                            <a:gd name="csY4848" fmla="*/ 172924 h 693081"/>
                            <a:gd name="csX4849" fmla="*/ 1405703 w 1619476"/>
                            <a:gd name="csY4849" fmla="*/ 130279 h 693081"/>
                            <a:gd name="csX4850" fmla="*/ 1404307 w 1619476"/>
                            <a:gd name="csY4850" fmla="*/ 119412 h 693081"/>
                            <a:gd name="csX4851" fmla="*/ 1399393 w 1619476"/>
                            <a:gd name="csY4851" fmla="*/ 113673 h 693081"/>
                            <a:gd name="csX4852" fmla="*/ 1391103 w 1619476"/>
                            <a:gd name="csY4852" fmla="*/ 111528 h 693081"/>
                            <a:gd name="csX4853" fmla="*/ 1378001 w 1619476"/>
                            <a:gd name="csY4853" fmla="*/ 116339 h 693081"/>
                            <a:gd name="csX4854" fmla="*/ 1372491 w 1619476"/>
                            <a:gd name="csY4854" fmla="*/ 134634 h 693081"/>
                            <a:gd name="csX4855" fmla="*/ 1372491 w 1619476"/>
                            <a:gd name="csY4855" fmla="*/ 172924 h 693081"/>
                            <a:gd name="csX4856" fmla="*/ 1360608 w 1619476"/>
                            <a:gd name="csY4856" fmla="*/ 172924 h 693081"/>
                            <a:gd name="csX4857" fmla="*/ 1360608 w 1619476"/>
                            <a:gd name="csY4857" fmla="*/ 102818 h 693081"/>
                            <a:gd name="csX4858" fmla="*/ 1371310 w 1619476"/>
                            <a:gd name="csY4858" fmla="*/ 102818 h 693081"/>
                            <a:gd name="csX4859" fmla="*/ 1371310 w 1619476"/>
                            <a:gd name="csY4859" fmla="*/ 112772 h 693081"/>
                            <a:gd name="csX4860" fmla="*/ 1393617 w 1619476"/>
                            <a:gd name="csY4860" fmla="*/ 101231 h 693081"/>
                            <a:gd name="csX4861" fmla="*/ 1405259 w 1619476"/>
                            <a:gd name="csY4861" fmla="*/ 103504 h 693081"/>
                            <a:gd name="csX4862" fmla="*/ 1413220 w 1619476"/>
                            <a:gd name="csY4862" fmla="*/ 109471 h 693081"/>
                            <a:gd name="csX4863" fmla="*/ 1416914 w 1619476"/>
                            <a:gd name="csY4863" fmla="*/ 118256 h 693081"/>
                            <a:gd name="csX4864" fmla="*/ 1300556 w 1619476"/>
                            <a:gd name="csY4864" fmla="*/ 116479 h 693081"/>
                            <a:gd name="csX4865" fmla="*/ 1314331 w 1619476"/>
                            <a:gd name="csY4865" fmla="*/ 110994 h 693081"/>
                            <a:gd name="csX4866" fmla="*/ 1329058 w 1619476"/>
                            <a:gd name="csY4866" fmla="*/ 117863 h 693081"/>
                            <a:gd name="csX4867" fmla="*/ 1333539 w 1619476"/>
                            <a:gd name="csY4867" fmla="*/ 131130 h 693081"/>
                            <a:gd name="csX4868" fmla="*/ 1294385 w 1619476"/>
                            <a:gd name="csY4868" fmla="*/ 131130 h 693081"/>
                            <a:gd name="csX4869" fmla="*/ 1300556 w 1619476"/>
                            <a:gd name="csY4869" fmla="*/ 116479 h 693081"/>
                            <a:gd name="csX4870" fmla="*/ 1333400 w 1619476"/>
                            <a:gd name="csY4870" fmla="*/ 150351 h 693081"/>
                            <a:gd name="csX4871" fmla="*/ 1326087 w 1619476"/>
                            <a:gd name="csY4871" fmla="*/ 161308 h 693081"/>
                            <a:gd name="csX4872" fmla="*/ 1314927 w 1619476"/>
                            <a:gd name="csY4872" fmla="*/ 164735 h 693081"/>
                            <a:gd name="csX4873" fmla="*/ 1300264 w 1619476"/>
                            <a:gd name="csY4873" fmla="*/ 158603 h 693081"/>
                            <a:gd name="csX4874" fmla="*/ 1293725 w 1619476"/>
                            <a:gd name="csY4874" fmla="*/ 140906 h 693081"/>
                            <a:gd name="csX4875" fmla="*/ 1346020 w 1619476"/>
                            <a:gd name="csY4875" fmla="*/ 140906 h 693081"/>
                            <a:gd name="csX4876" fmla="*/ 1346070 w 1619476"/>
                            <a:gd name="csY4876" fmla="*/ 137732 h 693081"/>
                            <a:gd name="csX4877" fmla="*/ 1337171 w 1619476"/>
                            <a:gd name="csY4877" fmla="*/ 110804 h 693081"/>
                            <a:gd name="csX4878" fmla="*/ 1314191 w 1619476"/>
                            <a:gd name="csY4878" fmla="*/ 101231 h 693081"/>
                            <a:gd name="csX4879" fmla="*/ 1290564 w 1619476"/>
                            <a:gd name="csY4879" fmla="*/ 110994 h 693081"/>
                            <a:gd name="csX4880" fmla="*/ 1281448 w 1619476"/>
                            <a:gd name="csY4880" fmla="*/ 138455 h 693081"/>
                            <a:gd name="csX4881" fmla="*/ 1290462 w 1619476"/>
                            <a:gd name="csY4881" fmla="*/ 165027 h 693081"/>
                            <a:gd name="csX4882" fmla="*/ 1314864 w 1619476"/>
                            <a:gd name="csY4882" fmla="*/ 174511 h 693081"/>
                            <a:gd name="csX4883" fmla="*/ 1334924 w 1619476"/>
                            <a:gd name="csY4883" fmla="*/ 168557 h 693081"/>
                            <a:gd name="csX4884" fmla="*/ 1345690 w 1619476"/>
                            <a:gd name="csY4884" fmla="*/ 151862 h 693081"/>
                            <a:gd name="csX4885" fmla="*/ 1333400 w 1619476"/>
                            <a:gd name="csY4885" fmla="*/ 150351 h 693081"/>
                            <a:gd name="csX4886" fmla="*/ 1333400 w 1619476"/>
                            <a:gd name="csY4886" fmla="*/ 150351 h 693081"/>
                            <a:gd name="csX4887" fmla="*/ 1250623 w 1619476"/>
                            <a:gd name="csY4887" fmla="*/ 113445 h 693081"/>
                            <a:gd name="csX4888" fmla="*/ 1243488 w 1619476"/>
                            <a:gd name="csY4888" fmla="*/ 111528 h 693081"/>
                            <a:gd name="csX4889" fmla="*/ 1231211 w 1619476"/>
                            <a:gd name="csY4889" fmla="*/ 116441 h 693081"/>
                            <a:gd name="csX4890" fmla="*/ 1226323 w 1619476"/>
                            <a:gd name="csY4890" fmla="*/ 132196 h 693081"/>
                            <a:gd name="csX4891" fmla="*/ 1226323 w 1619476"/>
                            <a:gd name="csY4891" fmla="*/ 172924 h 693081"/>
                            <a:gd name="csX4892" fmla="*/ 1214440 w 1619476"/>
                            <a:gd name="csY4892" fmla="*/ 172924 h 693081"/>
                            <a:gd name="csX4893" fmla="*/ 1214440 w 1619476"/>
                            <a:gd name="csY4893" fmla="*/ 127372 h 693081"/>
                            <a:gd name="csX4894" fmla="*/ 1211532 w 1619476"/>
                            <a:gd name="csY4894" fmla="*/ 115476 h 693081"/>
                            <a:gd name="csX4895" fmla="*/ 1202023 w 1619476"/>
                            <a:gd name="csY4895" fmla="*/ 111528 h 693081"/>
                            <a:gd name="csX4896" fmla="*/ 1192755 w 1619476"/>
                            <a:gd name="csY4896" fmla="*/ 114168 h 693081"/>
                            <a:gd name="csX4897" fmla="*/ 1186585 w 1619476"/>
                            <a:gd name="csY4897" fmla="*/ 121887 h 693081"/>
                            <a:gd name="csX4898" fmla="*/ 1184668 w 1619476"/>
                            <a:gd name="csY4898" fmla="*/ 136551 h 693081"/>
                            <a:gd name="csX4899" fmla="*/ 1184668 w 1619476"/>
                            <a:gd name="csY4899" fmla="*/ 172924 h 693081"/>
                            <a:gd name="csX4900" fmla="*/ 1172785 w 1619476"/>
                            <a:gd name="csY4900" fmla="*/ 172924 h 693081"/>
                            <a:gd name="csX4901" fmla="*/ 1172785 w 1619476"/>
                            <a:gd name="csY4901" fmla="*/ 102818 h 693081"/>
                            <a:gd name="csX4902" fmla="*/ 1183411 w 1619476"/>
                            <a:gd name="csY4902" fmla="*/ 102818 h 693081"/>
                            <a:gd name="csX4903" fmla="*/ 1183411 w 1619476"/>
                            <a:gd name="csY4903" fmla="*/ 112645 h 693081"/>
                            <a:gd name="csX4904" fmla="*/ 1192197 w 1619476"/>
                            <a:gd name="csY4904" fmla="*/ 104367 h 693081"/>
                            <a:gd name="csX4905" fmla="*/ 1204664 w 1619476"/>
                            <a:gd name="csY4905" fmla="*/ 101231 h 693081"/>
                            <a:gd name="csX4906" fmla="*/ 1217436 w 1619476"/>
                            <a:gd name="csY4906" fmla="*/ 104469 h 693081"/>
                            <a:gd name="csX4907" fmla="*/ 1224470 w 1619476"/>
                            <a:gd name="csY4907" fmla="*/ 113508 h 693081"/>
                            <a:gd name="csX4908" fmla="*/ 1246129 w 1619476"/>
                            <a:gd name="csY4908" fmla="*/ 101231 h 693081"/>
                            <a:gd name="csX4909" fmla="*/ 1262176 w 1619476"/>
                            <a:gd name="csY4909" fmla="*/ 106995 h 693081"/>
                            <a:gd name="csX4910" fmla="*/ 1267788 w 1619476"/>
                            <a:gd name="csY4910" fmla="*/ 124795 h 693081"/>
                            <a:gd name="csX4911" fmla="*/ 1267788 w 1619476"/>
                            <a:gd name="csY4911" fmla="*/ 172924 h 693081"/>
                            <a:gd name="csX4912" fmla="*/ 1255956 w 1619476"/>
                            <a:gd name="csY4912" fmla="*/ 172924 h 693081"/>
                            <a:gd name="csX4913" fmla="*/ 1255956 w 1619476"/>
                            <a:gd name="csY4913" fmla="*/ 128756 h 693081"/>
                            <a:gd name="csX4914" fmla="*/ 1254813 w 1619476"/>
                            <a:gd name="csY4914" fmla="*/ 118485 h 693081"/>
                            <a:gd name="csX4915" fmla="*/ 1250623 w 1619476"/>
                            <a:gd name="csY4915" fmla="*/ 113445 h 693081"/>
                            <a:gd name="csX4916" fmla="*/ 1161155 w 1619476"/>
                            <a:gd name="csY4916" fmla="*/ 162298 h 693081"/>
                            <a:gd name="csX4917" fmla="*/ 1162881 w 1619476"/>
                            <a:gd name="csY4917" fmla="*/ 172784 h 693081"/>
                            <a:gd name="csX4918" fmla="*/ 1153905 w 1619476"/>
                            <a:gd name="csY4918" fmla="*/ 173851 h 693081"/>
                            <a:gd name="csX4919" fmla="*/ 1143863 w 1619476"/>
                            <a:gd name="csY4919" fmla="*/ 171807 h 693081"/>
                            <a:gd name="csX4920" fmla="*/ 1138848 w 1619476"/>
                            <a:gd name="csY4920" fmla="*/ 166424 h 693081"/>
                            <a:gd name="csX4921" fmla="*/ 1137401 w 1619476"/>
                            <a:gd name="csY4921" fmla="*/ 152382 h 693081"/>
                            <a:gd name="csX4922" fmla="*/ 1137401 w 1619476"/>
                            <a:gd name="csY4922" fmla="*/ 112061 h 693081"/>
                            <a:gd name="csX4923" fmla="*/ 1128666 w 1619476"/>
                            <a:gd name="csY4923" fmla="*/ 112061 h 693081"/>
                            <a:gd name="csX4924" fmla="*/ 1128666 w 1619476"/>
                            <a:gd name="csY4924" fmla="*/ 102818 h 693081"/>
                            <a:gd name="csX4925" fmla="*/ 1137401 w 1619476"/>
                            <a:gd name="csY4925" fmla="*/ 102818 h 693081"/>
                            <a:gd name="csX4926" fmla="*/ 1137401 w 1619476"/>
                            <a:gd name="csY4926" fmla="*/ 85450 h 693081"/>
                            <a:gd name="csX4927" fmla="*/ 1149208 w 1619476"/>
                            <a:gd name="csY4927" fmla="*/ 78315 h 693081"/>
                            <a:gd name="csX4928" fmla="*/ 1149208 w 1619476"/>
                            <a:gd name="csY4928" fmla="*/ 102818 h 693081"/>
                            <a:gd name="csX4929" fmla="*/ 1161155 w 1619476"/>
                            <a:gd name="csY4929" fmla="*/ 102818 h 693081"/>
                            <a:gd name="csX4930" fmla="*/ 1161155 w 1619476"/>
                            <a:gd name="csY4930" fmla="*/ 112061 h 693081"/>
                            <a:gd name="csX4931" fmla="*/ 1149208 w 1619476"/>
                            <a:gd name="csY4931" fmla="*/ 112061 h 693081"/>
                            <a:gd name="csX4932" fmla="*/ 1149208 w 1619476"/>
                            <a:gd name="csY4932" fmla="*/ 153055 h 693081"/>
                            <a:gd name="csX4933" fmla="*/ 1149843 w 1619476"/>
                            <a:gd name="csY4933" fmla="*/ 159594 h 693081"/>
                            <a:gd name="csX4934" fmla="*/ 1151887 w 1619476"/>
                            <a:gd name="csY4934" fmla="*/ 161892 h 693081"/>
                            <a:gd name="csX4935" fmla="*/ 1155937 w 1619476"/>
                            <a:gd name="csY4935" fmla="*/ 162755 h 693081"/>
                            <a:gd name="csX4936" fmla="*/ 1161155 w 1619476"/>
                            <a:gd name="csY4936" fmla="*/ 162298 h 693081"/>
                            <a:gd name="csX4937" fmla="*/ 1101941 w 1619476"/>
                            <a:gd name="csY4937" fmla="*/ 172924 h 693081"/>
                            <a:gd name="csX4938" fmla="*/ 1090058 w 1619476"/>
                            <a:gd name="csY4938" fmla="*/ 172924 h 693081"/>
                            <a:gd name="csX4939" fmla="*/ 1090058 w 1619476"/>
                            <a:gd name="csY4939" fmla="*/ 102818 h 693081"/>
                            <a:gd name="csX4940" fmla="*/ 1100761 w 1619476"/>
                            <a:gd name="csY4940" fmla="*/ 102818 h 693081"/>
                            <a:gd name="csX4941" fmla="*/ 1100761 w 1619476"/>
                            <a:gd name="csY4941" fmla="*/ 113445 h 693081"/>
                            <a:gd name="csX4942" fmla="*/ 1108315 w 1619476"/>
                            <a:gd name="csY4942" fmla="*/ 103605 h 693081"/>
                            <a:gd name="csX4943" fmla="*/ 1115932 w 1619476"/>
                            <a:gd name="csY4943" fmla="*/ 101231 h 693081"/>
                            <a:gd name="csX4944" fmla="*/ 1128158 w 1619476"/>
                            <a:gd name="csY4944" fmla="*/ 105053 h 693081"/>
                            <a:gd name="csX4945" fmla="*/ 1124057 w 1619476"/>
                            <a:gd name="csY4945" fmla="*/ 116085 h 693081"/>
                            <a:gd name="csX4946" fmla="*/ 1115348 w 1619476"/>
                            <a:gd name="csY4946" fmla="*/ 113508 h 693081"/>
                            <a:gd name="csX4947" fmla="*/ 1108340 w 1619476"/>
                            <a:gd name="csY4947" fmla="*/ 115857 h 693081"/>
                            <a:gd name="csX4948" fmla="*/ 1103922 w 1619476"/>
                            <a:gd name="csY4948" fmla="*/ 122357 h 693081"/>
                            <a:gd name="csX4949" fmla="*/ 1101941 w 1619476"/>
                            <a:gd name="csY4949" fmla="*/ 136208 h 693081"/>
                            <a:gd name="csX4950" fmla="*/ 1101941 w 1619476"/>
                            <a:gd name="csY4950" fmla="*/ 172924 h 693081"/>
                            <a:gd name="csX4951" fmla="*/ 1023645 w 1619476"/>
                            <a:gd name="csY4951" fmla="*/ 154109 h 693081"/>
                            <a:gd name="csX4952" fmla="*/ 1025296 w 1619476"/>
                            <a:gd name="csY4952" fmla="*/ 148472 h 693081"/>
                            <a:gd name="csX4953" fmla="*/ 1029993 w 1619476"/>
                            <a:gd name="csY4953" fmla="*/ 144600 h 693081"/>
                            <a:gd name="csX4954" fmla="*/ 1040353 w 1619476"/>
                            <a:gd name="csY4954" fmla="*/ 142226 h 693081"/>
                            <a:gd name="csX4955" fmla="*/ 1059753 w 1619476"/>
                            <a:gd name="csY4955" fmla="*/ 137732 h 693081"/>
                            <a:gd name="csX4956" fmla="*/ 1059753 w 1619476"/>
                            <a:gd name="csY4956" fmla="*/ 142086 h 693081"/>
                            <a:gd name="csX4957" fmla="*/ 1057836 w 1619476"/>
                            <a:gd name="csY4957" fmla="*/ 153982 h 693081"/>
                            <a:gd name="csX4958" fmla="*/ 1049977 w 1619476"/>
                            <a:gd name="csY4958" fmla="*/ 162196 h 693081"/>
                            <a:gd name="csX4959" fmla="*/ 1037763 w 1619476"/>
                            <a:gd name="csY4959" fmla="*/ 165205 h 693081"/>
                            <a:gd name="csX4960" fmla="*/ 1027251 w 1619476"/>
                            <a:gd name="csY4960" fmla="*/ 162031 h 693081"/>
                            <a:gd name="csX4961" fmla="*/ 1023646 w 1619476"/>
                            <a:gd name="csY4961" fmla="*/ 154109 h 693081"/>
                            <a:gd name="csX4962" fmla="*/ 1048034 w 1619476"/>
                            <a:gd name="csY4962" fmla="*/ 172201 h 693081"/>
                            <a:gd name="csX4963" fmla="*/ 1060743 w 1619476"/>
                            <a:gd name="csY4963" fmla="*/ 164278 h 693081"/>
                            <a:gd name="csX4964" fmla="*/ 1063117 w 1619476"/>
                            <a:gd name="csY4964" fmla="*/ 172924 h 693081"/>
                            <a:gd name="csX4965" fmla="*/ 1075546 w 1619476"/>
                            <a:gd name="csY4965" fmla="*/ 172924 h 693081"/>
                            <a:gd name="csX4966" fmla="*/ 1072538 w 1619476"/>
                            <a:gd name="csY4966" fmla="*/ 164507 h 693081"/>
                            <a:gd name="csX4967" fmla="*/ 1071776 w 1619476"/>
                            <a:gd name="csY4967" fmla="*/ 143546 h 693081"/>
                            <a:gd name="csX4968" fmla="*/ 1071776 w 1619476"/>
                            <a:gd name="csY4968" fmla="*/ 127702 h 693081"/>
                            <a:gd name="csX4969" fmla="*/ 1071179 w 1619476"/>
                            <a:gd name="csY4969" fmla="*/ 116733 h 693081"/>
                            <a:gd name="csX4970" fmla="*/ 1067484 w 1619476"/>
                            <a:gd name="csY4970" fmla="*/ 108658 h 693081"/>
                            <a:gd name="csX4971" fmla="*/ 1059219 w 1619476"/>
                            <a:gd name="csY4971" fmla="*/ 103339 h 693081"/>
                            <a:gd name="csX4972" fmla="*/ 1044632 w 1619476"/>
                            <a:gd name="csY4972" fmla="*/ 101219 h 693081"/>
                            <a:gd name="csX4973" fmla="*/ 1028724 w 1619476"/>
                            <a:gd name="csY4973" fmla="*/ 103707 h 693081"/>
                            <a:gd name="csX4974" fmla="*/ 1018237 w 1619476"/>
                            <a:gd name="csY4974" fmla="*/ 110766 h 693081"/>
                            <a:gd name="csX4975" fmla="*/ 1013019 w 1619476"/>
                            <a:gd name="csY4975" fmla="*/ 122814 h 693081"/>
                            <a:gd name="csX4976" fmla="*/ 1024636 w 1619476"/>
                            <a:gd name="csY4976" fmla="*/ 124401 h 693081"/>
                            <a:gd name="csX4977" fmla="*/ 1030539 w 1619476"/>
                            <a:gd name="csY4977" fmla="*/ 114003 h 693081"/>
                            <a:gd name="csX4978" fmla="*/ 1042918 w 1619476"/>
                            <a:gd name="csY4978" fmla="*/ 111058 h 693081"/>
                            <a:gd name="csX4979" fmla="*/ 1056452 w 1619476"/>
                            <a:gd name="csY4979" fmla="*/ 115082 h 693081"/>
                            <a:gd name="csX4980" fmla="*/ 1059816 w 1619476"/>
                            <a:gd name="csY4980" fmla="*/ 125328 h 693081"/>
                            <a:gd name="csX4981" fmla="*/ 1059752 w 1619476"/>
                            <a:gd name="csY4981" fmla="*/ 128426 h 693081"/>
                            <a:gd name="csX4982" fmla="*/ 1038550 w 1619476"/>
                            <a:gd name="csY4982" fmla="*/ 132514 h 693081"/>
                            <a:gd name="csX4983" fmla="*/ 1028000 w 1619476"/>
                            <a:gd name="csY4983" fmla="*/ 134304 h 693081"/>
                            <a:gd name="csX4984" fmla="*/ 1019443 w 1619476"/>
                            <a:gd name="csY4984" fmla="*/ 138201 h 693081"/>
                            <a:gd name="csX4985" fmla="*/ 1013311 w 1619476"/>
                            <a:gd name="csY4985" fmla="*/ 145032 h 693081"/>
                            <a:gd name="csX4986" fmla="*/ 1010962 w 1619476"/>
                            <a:gd name="csY4986" fmla="*/ 154439 h 693081"/>
                            <a:gd name="csX4987" fmla="*/ 1017170 w 1619476"/>
                            <a:gd name="csY4987" fmla="*/ 168862 h 693081"/>
                            <a:gd name="csX4988" fmla="*/ 1034932 w 1619476"/>
                            <a:gd name="csY4988" fmla="*/ 174511 h 693081"/>
                            <a:gd name="csX4989" fmla="*/ 1048034 w 1619476"/>
                            <a:gd name="csY4989" fmla="*/ 172201 h 693081"/>
                            <a:gd name="csX4990" fmla="*/ 956395 w 1619476"/>
                            <a:gd name="csY4990" fmla="*/ 117634 h 693081"/>
                            <a:gd name="csX4991" fmla="*/ 969840 w 1619476"/>
                            <a:gd name="csY4991" fmla="*/ 110525 h 693081"/>
                            <a:gd name="csX4992" fmla="*/ 983006 w 1619476"/>
                            <a:gd name="csY4992" fmla="*/ 117203 h 693081"/>
                            <a:gd name="csX4993" fmla="*/ 988516 w 1619476"/>
                            <a:gd name="csY4993" fmla="*/ 137274 h 693081"/>
                            <a:gd name="csX4994" fmla="*/ 982879 w 1619476"/>
                            <a:gd name="csY4994" fmla="*/ 158032 h 693081"/>
                            <a:gd name="csX4995" fmla="*/ 969307 w 1619476"/>
                            <a:gd name="csY4995" fmla="*/ 164735 h 693081"/>
                            <a:gd name="csX4996" fmla="*/ 956040 w 1619476"/>
                            <a:gd name="csY4996" fmla="*/ 158261 h 693081"/>
                            <a:gd name="csX4997" fmla="*/ 950555 w 1619476"/>
                            <a:gd name="csY4997" fmla="*/ 138265 h 693081"/>
                            <a:gd name="csX4998" fmla="*/ 956395 w 1619476"/>
                            <a:gd name="csY4998" fmla="*/ 117634 h 693081"/>
                            <a:gd name="csX4999" fmla="*/ 951685 w 1619476"/>
                            <a:gd name="csY4999" fmla="*/ 165662 h 693081"/>
                            <a:gd name="csX5000" fmla="*/ 959442 w 1619476"/>
                            <a:gd name="csY5000" fmla="*/ 171997 h 693081"/>
                            <a:gd name="csX5001" fmla="*/ 970094 w 1619476"/>
                            <a:gd name="csY5001" fmla="*/ 174511 h 693081"/>
                            <a:gd name="csX5002" fmla="*/ 985583 w 1619476"/>
                            <a:gd name="csY5002" fmla="*/ 169915 h 693081"/>
                            <a:gd name="csX5003" fmla="*/ 996806 w 1619476"/>
                            <a:gd name="csY5003" fmla="*/ 156712 h 693081"/>
                            <a:gd name="csX5004" fmla="*/ 1000666 w 1619476"/>
                            <a:gd name="csY5004" fmla="*/ 137338 h 693081"/>
                            <a:gd name="csX5005" fmla="*/ 997175 w 1619476"/>
                            <a:gd name="csY5005" fmla="*/ 118891 h 693081"/>
                            <a:gd name="csX5006" fmla="*/ 986802 w 1619476"/>
                            <a:gd name="csY5006" fmla="*/ 105840 h 693081"/>
                            <a:gd name="csX5007" fmla="*/ 970945 w 1619476"/>
                            <a:gd name="csY5007" fmla="*/ 101219 h 693081"/>
                            <a:gd name="csX5008" fmla="*/ 959264 w 1619476"/>
                            <a:gd name="csY5008" fmla="*/ 103897 h 693081"/>
                            <a:gd name="csX5009" fmla="*/ 950631 w 1619476"/>
                            <a:gd name="csY5009" fmla="*/ 111921 h 693081"/>
                            <a:gd name="csX5010" fmla="*/ 950631 w 1619476"/>
                            <a:gd name="csY5010" fmla="*/ 102806 h 693081"/>
                            <a:gd name="csX5011" fmla="*/ 939802 w 1619476"/>
                            <a:gd name="csY5011" fmla="*/ 102806 h 693081"/>
                            <a:gd name="csX5012" fmla="*/ 939802 w 1619476"/>
                            <a:gd name="csY5012" fmla="*/ 199788 h 693081"/>
                            <a:gd name="csX5013" fmla="*/ 951685 w 1619476"/>
                            <a:gd name="csY5013" fmla="*/ 199788 h 693081"/>
                            <a:gd name="csX5014" fmla="*/ 951685 w 1619476"/>
                            <a:gd name="csY5014" fmla="*/ 165662 h 693081"/>
                            <a:gd name="csX5015" fmla="*/ 873580 w 1619476"/>
                            <a:gd name="csY5015" fmla="*/ 131130 h 693081"/>
                            <a:gd name="csX5016" fmla="*/ 879763 w 1619476"/>
                            <a:gd name="csY5016" fmla="*/ 116479 h 693081"/>
                            <a:gd name="csX5017" fmla="*/ 893512 w 1619476"/>
                            <a:gd name="csY5017" fmla="*/ 110994 h 693081"/>
                            <a:gd name="csX5018" fmla="*/ 908240 w 1619476"/>
                            <a:gd name="csY5018" fmla="*/ 117863 h 693081"/>
                            <a:gd name="csX5019" fmla="*/ 912721 w 1619476"/>
                            <a:gd name="csY5019" fmla="*/ 131130 h 693081"/>
                            <a:gd name="csX5020" fmla="*/ 873580 w 1619476"/>
                            <a:gd name="csY5020" fmla="*/ 131130 h 693081"/>
                            <a:gd name="csX5021" fmla="*/ 873580 w 1619476"/>
                            <a:gd name="csY5021" fmla="*/ 131130 h 693081"/>
                            <a:gd name="csX5022" fmla="*/ 893398 w 1619476"/>
                            <a:gd name="csY5022" fmla="*/ 101231 h 693081"/>
                            <a:gd name="csX5023" fmla="*/ 869746 w 1619476"/>
                            <a:gd name="csY5023" fmla="*/ 110994 h 693081"/>
                            <a:gd name="csX5024" fmla="*/ 860630 w 1619476"/>
                            <a:gd name="csY5024" fmla="*/ 138455 h 693081"/>
                            <a:gd name="csX5025" fmla="*/ 869657 w 1619476"/>
                            <a:gd name="csY5025" fmla="*/ 165027 h 693081"/>
                            <a:gd name="csX5026" fmla="*/ 894046 w 1619476"/>
                            <a:gd name="csY5026" fmla="*/ 174511 h 693081"/>
                            <a:gd name="csX5027" fmla="*/ 914105 w 1619476"/>
                            <a:gd name="csY5027" fmla="*/ 168557 h 693081"/>
                            <a:gd name="csX5028" fmla="*/ 924871 w 1619476"/>
                            <a:gd name="csY5028" fmla="*/ 151862 h 693081"/>
                            <a:gd name="csX5029" fmla="*/ 912594 w 1619476"/>
                            <a:gd name="csY5029" fmla="*/ 150351 h 693081"/>
                            <a:gd name="csX5030" fmla="*/ 905256 w 1619476"/>
                            <a:gd name="csY5030" fmla="*/ 161308 h 693081"/>
                            <a:gd name="csX5031" fmla="*/ 894109 w 1619476"/>
                            <a:gd name="csY5031" fmla="*/ 164735 h 693081"/>
                            <a:gd name="csX5032" fmla="*/ 879458 w 1619476"/>
                            <a:gd name="csY5032" fmla="*/ 158603 h 693081"/>
                            <a:gd name="csX5033" fmla="*/ 872920 w 1619476"/>
                            <a:gd name="csY5033" fmla="*/ 140906 h 693081"/>
                            <a:gd name="csX5034" fmla="*/ 925201 w 1619476"/>
                            <a:gd name="csY5034" fmla="*/ 140906 h 693081"/>
                            <a:gd name="csX5035" fmla="*/ 925277 w 1619476"/>
                            <a:gd name="csY5035" fmla="*/ 137732 h 693081"/>
                            <a:gd name="csX5036" fmla="*/ 916365 w 1619476"/>
                            <a:gd name="csY5036" fmla="*/ 110804 h 693081"/>
                            <a:gd name="csX5037" fmla="*/ 893398 w 1619476"/>
                            <a:gd name="csY5037" fmla="*/ 101231 h 693081"/>
                            <a:gd name="csX5038" fmla="*/ 832750 w 1619476"/>
                            <a:gd name="csY5038" fmla="*/ 142454 h 693081"/>
                            <a:gd name="csX5039" fmla="*/ 825653 w 1619476"/>
                            <a:gd name="csY5039" fmla="*/ 154706 h 693081"/>
                            <a:gd name="csX5040" fmla="*/ 816969 w 1619476"/>
                            <a:gd name="csY5040" fmla="*/ 159721 h 693081"/>
                            <a:gd name="csX5041" fmla="*/ 801950 w 1619476"/>
                            <a:gd name="csY5041" fmla="*/ 161498 h 693081"/>
                            <a:gd name="csX5042" fmla="*/ 781281 w 1619476"/>
                            <a:gd name="csY5042" fmla="*/ 161498 h 693081"/>
                            <a:gd name="csX5043" fmla="*/ 781281 w 1619476"/>
                            <a:gd name="csY5043" fmla="*/ 87558 h 693081"/>
                            <a:gd name="csX5044" fmla="*/ 801619 w 1619476"/>
                            <a:gd name="csY5044" fmla="*/ 87558 h 693081"/>
                            <a:gd name="csX5045" fmla="*/ 818188 w 1619476"/>
                            <a:gd name="csY5045" fmla="*/ 89551 h 693081"/>
                            <a:gd name="csX5046" fmla="*/ 830300 w 1619476"/>
                            <a:gd name="csY5046" fmla="*/ 100470 h 693081"/>
                            <a:gd name="csX5047" fmla="*/ 835289 w 1619476"/>
                            <a:gd name="csY5047" fmla="*/ 123804 h 693081"/>
                            <a:gd name="csX5048" fmla="*/ 832750 w 1619476"/>
                            <a:gd name="csY5048" fmla="*/ 142454 h 693081"/>
                            <a:gd name="csX5049" fmla="*/ 833245 w 1619476"/>
                            <a:gd name="csY5049" fmla="*/ 84460 h 693081"/>
                            <a:gd name="csX5050" fmla="*/ 819051 w 1619476"/>
                            <a:gd name="csY5050" fmla="*/ 77528 h 693081"/>
                            <a:gd name="csX5051" fmla="*/ 801823 w 1619476"/>
                            <a:gd name="csY5051" fmla="*/ 76144 h 693081"/>
                            <a:gd name="csX5052" fmla="*/ 768483 w 1619476"/>
                            <a:gd name="csY5052" fmla="*/ 76144 h 693081"/>
                            <a:gd name="csX5053" fmla="*/ 768483 w 1619476"/>
                            <a:gd name="csY5053" fmla="*/ 172924 h 693081"/>
                            <a:gd name="csX5054" fmla="*/ 803397 w 1619476"/>
                            <a:gd name="csY5054" fmla="*/ 172924 h 693081"/>
                            <a:gd name="csX5055" fmla="*/ 818949 w 1619476"/>
                            <a:gd name="csY5055" fmla="*/ 171274 h 693081"/>
                            <a:gd name="csX5056" fmla="*/ 830503 w 1619476"/>
                            <a:gd name="csY5056" fmla="*/ 166411 h 693081"/>
                            <a:gd name="csX5057" fmla="*/ 839314 w 1619476"/>
                            <a:gd name="csY5057" fmla="*/ 157638 h 693081"/>
                            <a:gd name="csX5058" fmla="*/ 845915 w 1619476"/>
                            <a:gd name="csY5058" fmla="*/ 143546 h 693081"/>
                            <a:gd name="csX5059" fmla="*/ 848493 w 1619476"/>
                            <a:gd name="csY5059" fmla="*/ 124007 h 693081"/>
                            <a:gd name="csX5060" fmla="*/ 844684 w 1619476"/>
                            <a:gd name="csY5060" fmla="*/ 101003 h 693081"/>
                            <a:gd name="csX5061" fmla="*/ 833245 w 1619476"/>
                            <a:gd name="csY5061" fmla="*/ 84460 h 6930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 ang="0">
                              <a:pos x="csX1217" y="csY1217"/>
                            </a:cxn>
                            <a:cxn ang="0">
                              <a:pos x="csX1218" y="csY1218"/>
                            </a:cxn>
                            <a:cxn ang="0">
                              <a:pos x="csX1219" y="csY1219"/>
                            </a:cxn>
                            <a:cxn ang="0">
                              <a:pos x="csX1220" y="csY1220"/>
                            </a:cxn>
                            <a:cxn ang="0">
                              <a:pos x="csX1221" y="csY1221"/>
                            </a:cxn>
                            <a:cxn ang="0">
                              <a:pos x="csX1222" y="csY1222"/>
                            </a:cxn>
                            <a:cxn ang="0">
                              <a:pos x="csX1223" y="csY1223"/>
                            </a:cxn>
                            <a:cxn ang="0">
                              <a:pos x="csX1224" y="csY1224"/>
                            </a:cxn>
                            <a:cxn ang="0">
                              <a:pos x="csX1225" y="csY1225"/>
                            </a:cxn>
                            <a:cxn ang="0">
                              <a:pos x="csX1226" y="csY1226"/>
                            </a:cxn>
                            <a:cxn ang="0">
                              <a:pos x="csX1227" y="csY1227"/>
                            </a:cxn>
                            <a:cxn ang="0">
                              <a:pos x="csX1228" y="csY1228"/>
                            </a:cxn>
                            <a:cxn ang="0">
                              <a:pos x="csX1229" y="csY1229"/>
                            </a:cxn>
                            <a:cxn ang="0">
                              <a:pos x="csX1230" y="csY1230"/>
                            </a:cxn>
                            <a:cxn ang="0">
                              <a:pos x="csX1231" y="csY1231"/>
                            </a:cxn>
                            <a:cxn ang="0">
                              <a:pos x="csX1232" y="csY1232"/>
                            </a:cxn>
                            <a:cxn ang="0">
                              <a:pos x="csX1233" y="csY1233"/>
                            </a:cxn>
                            <a:cxn ang="0">
                              <a:pos x="csX1234" y="csY1234"/>
                            </a:cxn>
                            <a:cxn ang="0">
                              <a:pos x="csX1235" y="csY1235"/>
                            </a:cxn>
                            <a:cxn ang="0">
                              <a:pos x="csX1236" y="csY1236"/>
                            </a:cxn>
                            <a:cxn ang="0">
                              <a:pos x="csX1237" y="csY1237"/>
                            </a:cxn>
                            <a:cxn ang="0">
                              <a:pos x="csX1238" y="csY1238"/>
                            </a:cxn>
                            <a:cxn ang="0">
                              <a:pos x="csX1239" y="csY1239"/>
                            </a:cxn>
                            <a:cxn ang="0">
                              <a:pos x="csX1240" y="csY1240"/>
                            </a:cxn>
                            <a:cxn ang="0">
                              <a:pos x="csX1241" y="csY1241"/>
                            </a:cxn>
                            <a:cxn ang="0">
                              <a:pos x="csX1242" y="csY1242"/>
                            </a:cxn>
                            <a:cxn ang="0">
                              <a:pos x="csX1243" y="csY1243"/>
                            </a:cxn>
                            <a:cxn ang="0">
                              <a:pos x="csX1244" y="csY1244"/>
                            </a:cxn>
                            <a:cxn ang="0">
                              <a:pos x="csX1245" y="csY1245"/>
                            </a:cxn>
                            <a:cxn ang="0">
                              <a:pos x="csX1246" y="csY1246"/>
                            </a:cxn>
                            <a:cxn ang="0">
                              <a:pos x="csX1247" y="csY1247"/>
                            </a:cxn>
                            <a:cxn ang="0">
                              <a:pos x="csX1248" y="csY1248"/>
                            </a:cxn>
                            <a:cxn ang="0">
                              <a:pos x="csX1249" y="csY1249"/>
                            </a:cxn>
                            <a:cxn ang="0">
                              <a:pos x="csX1250" y="csY1250"/>
                            </a:cxn>
                            <a:cxn ang="0">
                              <a:pos x="csX1251" y="csY1251"/>
                            </a:cxn>
                            <a:cxn ang="0">
                              <a:pos x="csX1252" y="csY1252"/>
                            </a:cxn>
                            <a:cxn ang="0">
                              <a:pos x="csX1253" y="csY1253"/>
                            </a:cxn>
                            <a:cxn ang="0">
                              <a:pos x="csX1254" y="csY1254"/>
                            </a:cxn>
                            <a:cxn ang="0">
                              <a:pos x="csX1255" y="csY1255"/>
                            </a:cxn>
                            <a:cxn ang="0">
                              <a:pos x="csX1256" y="csY1256"/>
                            </a:cxn>
                            <a:cxn ang="0">
                              <a:pos x="csX1257" y="csY1257"/>
                            </a:cxn>
                            <a:cxn ang="0">
                              <a:pos x="csX1258" y="csY1258"/>
                            </a:cxn>
                            <a:cxn ang="0">
                              <a:pos x="csX1259" y="csY1259"/>
                            </a:cxn>
                            <a:cxn ang="0">
                              <a:pos x="csX1260" y="csY1260"/>
                            </a:cxn>
                            <a:cxn ang="0">
                              <a:pos x="csX1261" y="csY1261"/>
                            </a:cxn>
                            <a:cxn ang="0">
                              <a:pos x="csX1262" y="csY1262"/>
                            </a:cxn>
                            <a:cxn ang="0">
                              <a:pos x="csX1263" y="csY1263"/>
                            </a:cxn>
                            <a:cxn ang="0">
                              <a:pos x="csX1264" y="csY1264"/>
                            </a:cxn>
                            <a:cxn ang="0">
                              <a:pos x="csX1265" y="csY1265"/>
                            </a:cxn>
                            <a:cxn ang="0">
                              <a:pos x="csX1266" y="csY1266"/>
                            </a:cxn>
                            <a:cxn ang="0">
                              <a:pos x="csX1267" y="csY1267"/>
                            </a:cxn>
                            <a:cxn ang="0">
                              <a:pos x="csX1268" y="csY1268"/>
                            </a:cxn>
                            <a:cxn ang="0">
                              <a:pos x="csX1269" y="csY1269"/>
                            </a:cxn>
                            <a:cxn ang="0">
                              <a:pos x="csX1270" y="csY1270"/>
                            </a:cxn>
                            <a:cxn ang="0">
                              <a:pos x="csX1271" y="csY1271"/>
                            </a:cxn>
                            <a:cxn ang="0">
                              <a:pos x="csX1272" y="csY1272"/>
                            </a:cxn>
                            <a:cxn ang="0">
                              <a:pos x="csX1273" y="csY1273"/>
                            </a:cxn>
                            <a:cxn ang="0">
                              <a:pos x="csX1274" y="csY1274"/>
                            </a:cxn>
                            <a:cxn ang="0">
                              <a:pos x="csX1275" y="csY1275"/>
                            </a:cxn>
                            <a:cxn ang="0">
                              <a:pos x="csX1276" y="csY1276"/>
                            </a:cxn>
                            <a:cxn ang="0">
                              <a:pos x="csX1277" y="csY1277"/>
                            </a:cxn>
                            <a:cxn ang="0">
                              <a:pos x="csX1278" y="csY1278"/>
                            </a:cxn>
                            <a:cxn ang="0">
                              <a:pos x="csX1279" y="csY1279"/>
                            </a:cxn>
                            <a:cxn ang="0">
                              <a:pos x="csX1280" y="csY1280"/>
                            </a:cxn>
                            <a:cxn ang="0">
                              <a:pos x="csX1281" y="csY1281"/>
                            </a:cxn>
                            <a:cxn ang="0">
                              <a:pos x="csX1282" y="csY1282"/>
                            </a:cxn>
                            <a:cxn ang="0">
                              <a:pos x="csX1283" y="csY1283"/>
                            </a:cxn>
                            <a:cxn ang="0">
                              <a:pos x="csX1284" y="csY1284"/>
                            </a:cxn>
                            <a:cxn ang="0">
                              <a:pos x="csX1285" y="csY1285"/>
                            </a:cxn>
                            <a:cxn ang="0">
                              <a:pos x="csX1286" y="csY1286"/>
                            </a:cxn>
                            <a:cxn ang="0">
                              <a:pos x="csX1287" y="csY1287"/>
                            </a:cxn>
                            <a:cxn ang="0">
                              <a:pos x="csX1288" y="csY1288"/>
                            </a:cxn>
                            <a:cxn ang="0">
                              <a:pos x="csX1289" y="csY1289"/>
                            </a:cxn>
                            <a:cxn ang="0">
                              <a:pos x="csX1290" y="csY1290"/>
                            </a:cxn>
                            <a:cxn ang="0">
                              <a:pos x="csX1291" y="csY1291"/>
                            </a:cxn>
                            <a:cxn ang="0">
                              <a:pos x="csX1292" y="csY1292"/>
                            </a:cxn>
                            <a:cxn ang="0">
                              <a:pos x="csX1293" y="csY1293"/>
                            </a:cxn>
                            <a:cxn ang="0">
                              <a:pos x="csX1294" y="csY1294"/>
                            </a:cxn>
                            <a:cxn ang="0">
                              <a:pos x="csX1295" y="csY1295"/>
                            </a:cxn>
                            <a:cxn ang="0">
                              <a:pos x="csX1296" y="csY1296"/>
                            </a:cxn>
                            <a:cxn ang="0">
                              <a:pos x="csX1297" y="csY1297"/>
                            </a:cxn>
                            <a:cxn ang="0">
                              <a:pos x="csX1298" y="csY1298"/>
                            </a:cxn>
                            <a:cxn ang="0">
                              <a:pos x="csX1299" y="csY1299"/>
                            </a:cxn>
                            <a:cxn ang="0">
                              <a:pos x="csX1300" y="csY1300"/>
                            </a:cxn>
                            <a:cxn ang="0">
                              <a:pos x="csX1301" y="csY1301"/>
                            </a:cxn>
                            <a:cxn ang="0">
                              <a:pos x="csX1302" y="csY1302"/>
                            </a:cxn>
                            <a:cxn ang="0">
                              <a:pos x="csX1303" y="csY1303"/>
                            </a:cxn>
                            <a:cxn ang="0">
                              <a:pos x="csX1304" y="csY1304"/>
                            </a:cxn>
                            <a:cxn ang="0">
                              <a:pos x="csX1305" y="csY1305"/>
                            </a:cxn>
                            <a:cxn ang="0">
                              <a:pos x="csX1306" y="csY1306"/>
                            </a:cxn>
                            <a:cxn ang="0">
                              <a:pos x="csX1307" y="csY1307"/>
                            </a:cxn>
                            <a:cxn ang="0">
                              <a:pos x="csX1308" y="csY1308"/>
                            </a:cxn>
                            <a:cxn ang="0">
                              <a:pos x="csX1309" y="csY1309"/>
                            </a:cxn>
                            <a:cxn ang="0">
                              <a:pos x="csX1310" y="csY1310"/>
                            </a:cxn>
                            <a:cxn ang="0">
                              <a:pos x="csX1311" y="csY1311"/>
                            </a:cxn>
                            <a:cxn ang="0">
                              <a:pos x="csX1312" y="csY1312"/>
                            </a:cxn>
                            <a:cxn ang="0">
                              <a:pos x="csX1313" y="csY1313"/>
                            </a:cxn>
                            <a:cxn ang="0">
                              <a:pos x="csX1314" y="csY1314"/>
                            </a:cxn>
                            <a:cxn ang="0">
                              <a:pos x="csX1315" y="csY1315"/>
                            </a:cxn>
                            <a:cxn ang="0">
                              <a:pos x="csX1316" y="csY1316"/>
                            </a:cxn>
                            <a:cxn ang="0">
                              <a:pos x="csX1317" y="csY1317"/>
                            </a:cxn>
                            <a:cxn ang="0">
                              <a:pos x="csX1318" y="csY1318"/>
                            </a:cxn>
                            <a:cxn ang="0">
                              <a:pos x="csX1319" y="csY1319"/>
                            </a:cxn>
                            <a:cxn ang="0">
                              <a:pos x="csX1320" y="csY1320"/>
                            </a:cxn>
                            <a:cxn ang="0">
                              <a:pos x="csX1321" y="csY1321"/>
                            </a:cxn>
                            <a:cxn ang="0">
                              <a:pos x="csX1322" y="csY1322"/>
                            </a:cxn>
                            <a:cxn ang="0">
                              <a:pos x="csX1323" y="csY1323"/>
                            </a:cxn>
                            <a:cxn ang="0">
                              <a:pos x="csX1324" y="csY1324"/>
                            </a:cxn>
                            <a:cxn ang="0">
                              <a:pos x="csX1325" y="csY1325"/>
                            </a:cxn>
                            <a:cxn ang="0">
                              <a:pos x="csX1326" y="csY1326"/>
                            </a:cxn>
                            <a:cxn ang="0">
                              <a:pos x="csX1327" y="csY1327"/>
                            </a:cxn>
                            <a:cxn ang="0">
                              <a:pos x="csX1328" y="csY1328"/>
                            </a:cxn>
                            <a:cxn ang="0">
                              <a:pos x="csX1329" y="csY1329"/>
                            </a:cxn>
                            <a:cxn ang="0">
                              <a:pos x="csX1330" y="csY1330"/>
                            </a:cxn>
                            <a:cxn ang="0">
                              <a:pos x="csX1331" y="csY1331"/>
                            </a:cxn>
                            <a:cxn ang="0">
                              <a:pos x="csX1332" y="csY1332"/>
                            </a:cxn>
                            <a:cxn ang="0">
                              <a:pos x="csX1333" y="csY1333"/>
                            </a:cxn>
                            <a:cxn ang="0">
                              <a:pos x="csX1334" y="csY1334"/>
                            </a:cxn>
                            <a:cxn ang="0">
                              <a:pos x="csX1335" y="csY1335"/>
                            </a:cxn>
                            <a:cxn ang="0">
                              <a:pos x="csX1336" y="csY1336"/>
                            </a:cxn>
                            <a:cxn ang="0">
                              <a:pos x="csX1337" y="csY1337"/>
                            </a:cxn>
                            <a:cxn ang="0">
                              <a:pos x="csX1338" y="csY1338"/>
                            </a:cxn>
                            <a:cxn ang="0">
                              <a:pos x="csX1339" y="csY1339"/>
                            </a:cxn>
                            <a:cxn ang="0">
                              <a:pos x="csX1340" y="csY1340"/>
                            </a:cxn>
                            <a:cxn ang="0">
                              <a:pos x="csX1341" y="csY1341"/>
                            </a:cxn>
                            <a:cxn ang="0">
                              <a:pos x="csX1342" y="csY1342"/>
                            </a:cxn>
                            <a:cxn ang="0">
                              <a:pos x="csX1343" y="csY1343"/>
                            </a:cxn>
                            <a:cxn ang="0">
                              <a:pos x="csX1344" y="csY1344"/>
                            </a:cxn>
                            <a:cxn ang="0">
                              <a:pos x="csX1345" y="csY1345"/>
                            </a:cxn>
                            <a:cxn ang="0">
                              <a:pos x="csX1346" y="csY1346"/>
                            </a:cxn>
                            <a:cxn ang="0">
                              <a:pos x="csX1347" y="csY1347"/>
                            </a:cxn>
                            <a:cxn ang="0">
                              <a:pos x="csX1348" y="csY1348"/>
                            </a:cxn>
                            <a:cxn ang="0">
                              <a:pos x="csX1349" y="csY1349"/>
                            </a:cxn>
                            <a:cxn ang="0">
                              <a:pos x="csX1350" y="csY1350"/>
                            </a:cxn>
                            <a:cxn ang="0">
                              <a:pos x="csX1351" y="csY1351"/>
                            </a:cxn>
                            <a:cxn ang="0">
                              <a:pos x="csX1352" y="csY1352"/>
                            </a:cxn>
                            <a:cxn ang="0">
                              <a:pos x="csX1353" y="csY1353"/>
                            </a:cxn>
                            <a:cxn ang="0">
                              <a:pos x="csX1354" y="csY1354"/>
                            </a:cxn>
                            <a:cxn ang="0">
                              <a:pos x="csX1355" y="csY1355"/>
                            </a:cxn>
                            <a:cxn ang="0">
                              <a:pos x="csX1356" y="csY1356"/>
                            </a:cxn>
                            <a:cxn ang="0">
                              <a:pos x="csX1357" y="csY1357"/>
                            </a:cxn>
                            <a:cxn ang="0">
                              <a:pos x="csX1358" y="csY1358"/>
                            </a:cxn>
                            <a:cxn ang="0">
                              <a:pos x="csX1359" y="csY1359"/>
                            </a:cxn>
                            <a:cxn ang="0">
                              <a:pos x="csX1360" y="csY1360"/>
                            </a:cxn>
                            <a:cxn ang="0">
                              <a:pos x="csX1361" y="csY1361"/>
                            </a:cxn>
                            <a:cxn ang="0">
                              <a:pos x="csX1362" y="csY1362"/>
                            </a:cxn>
                            <a:cxn ang="0">
                              <a:pos x="csX1363" y="csY1363"/>
                            </a:cxn>
                            <a:cxn ang="0">
                              <a:pos x="csX1364" y="csY1364"/>
                            </a:cxn>
                            <a:cxn ang="0">
                              <a:pos x="csX1365" y="csY1365"/>
                            </a:cxn>
                            <a:cxn ang="0">
                              <a:pos x="csX1366" y="csY1366"/>
                            </a:cxn>
                            <a:cxn ang="0">
                              <a:pos x="csX1367" y="csY1367"/>
                            </a:cxn>
                            <a:cxn ang="0">
                              <a:pos x="csX1368" y="csY1368"/>
                            </a:cxn>
                            <a:cxn ang="0">
                              <a:pos x="csX1369" y="csY1369"/>
                            </a:cxn>
                            <a:cxn ang="0">
                              <a:pos x="csX1370" y="csY1370"/>
                            </a:cxn>
                            <a:cxn ang="0">
                              <a:pos x="csX1371" y="csY1371"/>
                            </a:cxn>
                            <a:cxn ang="0">
                              <a:pos x="csX1372" y="csY1372"/>
                            </a:cxn>
                            <a:cxn ang="0">
                              <a:pos x="csX1373" y="csY1373"/>
                            </a:cxn>
                            <a:cxn ang="0">
                              <a:pos x="csX1374" y="csY1374"/>
                            </a:cxn>
                            <a:cxn ang="0">
                              <a:pos x="csX1375" y="csY1375"/>
                            </a:cxn>
                            <a:cxn ang="0">
                              <a:pos x="csX1376" y="csY1376"/>
                            </a:cxn>
                            <a:cxn ang="0">
                              <a:pos x="csX1377" y="csY1377"/>
                            </a:cxn>
                            <a:cxn ang="0">
                              <a:pos x="csX1378" y="csY1378"/>
                            </a:cxn>
                            <a:cxn ang="0">
                              <a:pos x="csX1379" y="csY1379"/>
                            </a:cxn>
                            <a:cxn ang="0">
                              <a:pos x="csX1380" y="csY1380"/>
                            </a:cxn>
                            <a:cxn ang="0">
                              <a:pos x="csX1381" y="csY1381"/>
                            </a:cxn>
                            <a:cxn ang="0">
                              <a:pos x="csX1382" y="csY1382"/>
                            </a:cxn>
                            <a:cxn ang="0">
                              <a:pos x="csX1383" y="csY1383"/>
                            </a:cxn>
                            <a:cxn ang="0">
                              <a:pos x="csX1384" y="csY1384"/>
                            </a:cxn>
                            <a:cxn ang="0">
                              <a:pos x="csX1385" y="csY1385"/>
                            </a:cxn>
                            <a:cxn ang="0">
                              <a:pos x="csX1386" y="csY1386"/>
                            </a:cxn>
                            <a:cxn ang="0">
                              <a:pos x="csX1387" y="csY1387"/>
                            </a:cxn>
                            <a:cxn ang="0">
                              <a:pos x="csX1388" y="csY1388"/>
                            </a:cxn>
                            <a:cxn ang="0">
                              <a:pos x="csX1389" y="csY1389"/>
                            </a:cxn>
                            <a:cxn ang="0">
                              <a:pos x="csX1390" y="csY1390"/>
                            </a:cxn>
                            <a:cxn ang="0">
                              <a:pos x="csX1391" y="csY1391"/>
                            </a:cxn>
                            <a:cxn ang="0">
                              <a:pos x="csX1392" y="csY1392"/>
                            </a:cxn>
                            <a:cxn ang="0">
                              <a:pos x="csX1393" y="csY1393"/>
                            </a:cxn>
                            <a:cxn ang="0">
                              <a:pos x="csX1394" y="csY1394"/>
                            </a:cxn>
                            <a:cxn ang="0">
                              <a:pos x="csX1395" y="csY1395"/>
                            </a:cxn>
                            <a:cxn ang="0">
                              <a:pos x="csX1396" y="csY1396"/>
                            </a:cxn>
                            <a:cxn ang="0">
                              <a:pos x="csX1397" y="csY1397"/>
                            </a:cxn>
                            <a:cxn ang="0">
                              <a:pos x="csX1398" y="csY1398"/>
                            </a:cxn>
                            <a:cxn ang="0">
                              <a:pos x="csX1399" y="csY1399"/>
                            </a:cxn>
                            <a:cxn ang="0">
                              <a:pos x="csX1400" y="csY1400"/>
                            </a:cxn>
                            <a:cxn ang="0">
                              <a:pos x="csX1401" y="csY1401"/>
                            </a:cxn>
                            <a:cxn ang="0">
                              <a:pos x="csX1402" y="csY1402"/>
                            </a:cxn>
                            <a:cxn ang="0">
                              <a:pos x="csX1403" y="csY1403"/>
                            </a:cxn>
                            <a:cxn ang="0">
                              <a:pos x="csX1404" y="csY1404"/>
                            </a:cxn>
                            <a:cxn ang="0">
                              <a:pos x="csX1405" y="csY1405"/>
                            </a:cxn>
                            <a:cxn ang="0">
                              <a:pos x="csX1406" y="csY1406"/>
                            </a:cxn>
                            <a:cxn ang="0">
                              <a:pos x="csX1407" y="csY1407"/>
                            </a:cxn>
                            <a:cxn ang="0">
                              <a:pos x="csX1408" y="csY1408"/>
                            </a:cxn>
                            <a:cxn ang="0">
                              <a:pos x="csX1409" y="csY1409"/>
                            </a:cxn>
                            <a:cxn ang="0">
                              <a:pos x="csX1410" y="csY1410"/>
                            </a:cxn>
                            <a:cxn ang="0">
                              <a:pos x="csX1411" y="csY1411"/>
                            </a:cxn>
                            <a:cxn ang="0">
                              <a:pos x="csX1412" y="csY1412"/>
                            </a:cxn>
                            <a:cxn ang="0">
                              <a:pos x="csX1413" y="csY1413"/>
                            </a:cxn>
                            <a:cxn ang="0">
                              <a:pos x="csX1414" y="csY1414"/>
                            </a:cxn>
                            <a:cxn ang="0">
                              <a:pos x="csX1415" y="csY1415"/>
                            </a:cxn>
                            <a:cxn ang="0">
                              <a:pos x="csX1416" y="csY1416"/>
                            </a:cxn>
                            <a:cxn ang="0">
                              <a:pos x="csX1417" y="csY1417"/>
                            </a:cxn>
                            <a:cxn ang="0">
                              <a:pos x="csX1418" y="csY1418"/>
                            </a:cxn>
                            <a:cxn ang="0">
                              <a:pos x="csX1419" y="csY1419"/>
                            </a:cxn>
                            <a:cxn ang="0">
                              <a:pos x="csX1420" y="csY1420"/>
                            </a:cxn>
                            <a:cxn ang="0">
                              <a:pos x="csX1421" y="csY1421"/>
                            </a:cxn>
                            <a:cxn ang="0">
                              <a:pos x="csX1422" y="csY1422"/>
                            </a:cxn>
                            <a:cxn ang="0">
                              <a:pos x="csX1423" y="csY1423"/>
                            </a:cxn>
                            <a:cxn ang="0">
                              <a:pos x="csX1424" y="csY1424"/>
                            </a:cxn>
                            <a:cxn ang="0">
                              <a:pos x="csX1425" y="csY1425"/>
                            </a:cxn>
                            <a:cxn ang="0">
                              <a:pos x="csX1426" y="csY1426"/>
                            </a:cxn>
                            <a:cxn ang="0">
                              <a:pos x="csX1427" y="csY1427"/>
                            </a:cxn>
                            <a:cxn ang="0">
                              <a:pos x="csX1428" y="csY1428"/>
                            </a:cxn>
                            <a:cxn ang="0">
                              <a:pos x="csX1429" y="csY1429"/>
                            </a:cxn>
                            <a:cxn ang="0">
                              <a:pos x="csX1430" y="csY1430"/>
                            </a:cxn>
                            <a:cxn ang="0">
                              <a:pos x="csX1431" y="csY1431"/>
                            </a:cxn>
                            <a:cxn ang="0">
                              <a:pos x="csX1432" y="csY1432"/>
                            </a:cxn>
                            <a:cxn ang="0">
                              <a:pos x="csX1433" y="csY1433"/>
                            </a:cxn>
                            <a:cxn ang="0">
                              <a:pos x="csX1434" y="csY1434"/>
                            </a:cxn>
                            <a:cxn ang="0">
                              <a:pos x="csX1435" y="csY1435"/>
                            </a:cxn>
                            <a:cxn ang="0">
                              <a:pos x="csX1436" y="csY1436"/>
                            </a:cxn>
                            <a:cxn ang="0">
                              <a:pos x="csX1437" y="csY1437"/>
                            </a:cxn>
                            <a:cxn ang="0">
                              <a:pos x="csX1438" y="csY1438"/>
                            </a:cxn>
                            <a:cxn ang="0">
                              <a:pos x="csX1439" y="csY1439"/>
                            </a:cxn>
                            <a:cxn ang="0">
                              <a:pos x="csX1440" y="csY1440"/>
                            </a:cxn>
                            <a:cxn ang="0">
                              <a:pos x="csX1441" y="csY1441"/>
                            </a:cxn>
                            <a:cxn ang="0">
                              <a:pos x="csX1442" y="csY1442"/>
                            </a:cxn>
                            <a:cxn ang="0">
                              <a:pos x="csX1443" y="csY1443"/>
                            </a:cxn>
                            <a:cxn ang="0">
                              <a:pos x="csX1444" y="csY1444"/>
                            </a:cxn>
                            <a:cxn ang="0">
                              <a:pos x="csX1445" y="csY1445"/>
                            </a:cxn>
                            <a:cxn ang="0">
                              <a:pos x="csX1446" y="csY1446"/>
                            </a:cxn>
                            <a:cxn ang="0">
                              <a:pos x="csX1447" y="csY1447"/>
                            </a:cxn>
                            <a:cxn ang="0">
                              <a:pos x="csX1448" y="csY1448"/>
                            </a:cxn>
                            <a:cxn ang="0">
                              <a:pos x="csX1449" y="csY1449"/>
                            </a:cxn>
                            <a:cxn ang="0">
                              <a:pos x="csX1450" y="csY1450"/>
                            </a:cxn>
                            <a:cxn ang="0">
                              <a:pos x="csX1451" y="csY1451"/>
                            </a:cxn>
                            <a:cxn ang="0">
                              <a:pos x="csX1452" y="csY1452"/>
                            </a:cxn>
                            <a:cxn ang="0">
                              <a:pos x="csX1453" y="csY1453"/>
                            </a:cxn>
                            <a:cxn ang="0">
                              <a:pos x="csX1454" y="csY1454"/>
                            </a:cxn>
                            <a:cxn ang="0">
                              <a:pos x="csX1455" y="csY1455"/>
                            </a:cxn>
                            <a:cxn ang="0">
                              <a:pos x="csX1456" y="csY1456"/>
                            </a:cxn>
                            <a:cxn ang="0">
                              <a:pos x="csX1457" y="csY1457"/>
                            </a:cxn>
                            <a:cxn ang="0">
                              <a:pos x="csX1458" y="csY1458"/>
                            </a:cxn>
                            <a:cxn ang="0">
                              <a:pos x="csX1459" y="csY1459"/>
                            </a:cxn>
                            <a:cxn ang="0">
                              <a:pos x="csX1460" y="csY1460"/>
                            </a:cxn>
                            <a:cxn ang="0">
                              <a:pos x="csX1461" y="csY1461"/>
                            </a:cxn>
                            <a:cxn ang="0">
                              <a:pos x="csX1462" y="csY1462"/>
                            </a:cxn>
                            <a:cxn ang="0">
                              <a:pos x="csX1463" y="csY1463"/>
                            </a:cxn>
                            <a:cxn ang="0">
                              <a:pos x="csX1464" y="csY1464"/>
                            </a:cxn>
                            <a:cxn ang="0">
                              <a:pos x="csX1465" y="csY1465"/>
                            </a:cxn>
                            <a:cxn ang="0">
                              <a:pos x="csX1466" y="csY1466"/>
                            </a:cxn>
                            <a:cxn ang="0">
                              <a:pos x="csX1467" y="csY1467"/>
                            </a:cxn>
                            <a:cxn ang="0">
                              <a:pos x="csX1468" y="csY1468"/>
                            </a:cxn>
                            <a:cxn ang="0">
                              <a:pos x="csX1469" y="csY1469"/>
                            </a:cxn>
                            <a:cxn ang="0">
                              <a:pos x="csX1470" y="csY1470"/>
                            </a:cxn>
                            <a:cxn ang="0">
                              <a:pos x="csX1471" y="csY1471"/>
                            </a:cxn>
                            <a:cxn ang="0">
                              <a:pos x="csX1472" y="csY1472"/>
                            </a:cxn>
                            <a:cxn ang="0">
                              <a:pos x="csX1473" y="csY1473"/>
                            </a:cxn>
                            <a:cxn ang="0">
                              <a:pos x="csX1474" y="csY1474"/>
                            </a:cxn>
                            <a:cxn ang="0">
                              <a:pos x="csX1475" y="csY1475"/>
                            </a:cxn>
                            <a:cxn ang="0">
                              <a:pos x="csX1476" y="csY1476"/>
                            </a:cxn>
                            <a:cxn ang="0">
                              <a:pos x="csX1477" y="csY1477"/>
                            </a:cxn>
                            <a:cxn ang="0">
                              <a:pos x="csX1478" y="csY1478"/>
                            </a:cxn>
                            <a:cxn ang="0">
                              <a:pos x="csX1479" y="csY1479"/>
                            </a:cxn>
                            <a:cxn ang="0">
                              <a:pos x="csX1480" y="csY1480"/>
                            </a:cxn>
                            <a:cxn ang="0">
                              <a:pos x="csX1481" y="csY1481"/>
                            </a:cxn>
                            <a:cxn ang="0">
                              <a:pos x="csX1482" y="csY1482"/>
                            </a:cxn>
                            <a:cxn ang="0">
                              <a:pos x="csX1483" y="csY1483"/>
                            </a:cxn>
                            <a:cxn ang="0">
                              <a:pos x="csX1484" y="csY1484"/>
                            </a:cxn>
                            <a:cxn ang="0">
                              <a:pos x="csX1485" y="csY1485"/>
                            </a:cxn>
                            <a:cxn ang="0">
                              <a:pos x="csX1486" y="csY1486"/>
                            </a:cxn>
                            <a:cxn ang="0">
                              <a:pos x="csX1487" y="csY1487"/>
                            </a:cxn>
                            <a:cxn ang="0">
                              <a:pos x="csX1488" y="csY1488"/>
                            </a:cxn>
                            <a:cxn ang="0">
                              <a:pos x="csX1489" y="csY1489"/>
                            </a:cxn>
                            <a:cxn ang="0">
                              <a:pos x="csX1490" y="csY1490"/>
                            </a:cxn>
                            <a:cxn ang="0">
                              <a:pos x="csX1491" y="csY1491"/>
                            </a:cxn>
                            <a:cxn ang="0">
                              <a:pos x="csX1492" y="csY1492"/>
                            </a:cxn>
                            <a:cxn ang="0">
                              <a:pos x="csX1493" y="csY1493"/>
                            </a:cxn>
                            <a:cxn ang="0">
                              <a:pos x="csX1494" y="csY1494"/>
                            </a:cxn>
                            <a:cxn ang="0">
                              <a:pos x="csX1495" y="csY1495"/>
                            </a:cxn>
                            <a:cxn ang="0">
                              <a:pos x="csX1496" y="csY1496"/>
                            </a:cxn>
                            <a:cxn ang="0">
                              <a:pos x="csX1497" y="csY1497"/>
                            </a:cxn>
                            <a:cxn ang="0">
                              <a:pos x="csX1498" y="csY1498"/>
                            </a:cxn>
                            <a:cxn ang="0">
                              <a:pos x="csX1499" y="csY1499"/>
                            </a:cxn>
                            <a:cxn ang="0">
                              <a:pos x="csX1500" y="csY1500"/>
                            </a:cxn>
                            <a:cxn ang="0">
                              <a:pos x="csX1501" y="csY1501"/>
                            </a:cxn>
                            <a:cxn ang="0">
                              <a:pos x="csX1502" y="csY1502"/>
                            </a:cxn>
                            <a:cxn ang="0">
                              <a:pos x="csX1503" y="csY1503"/>
                            </a:cxn>
                            <a:cxn ang="0">
                              <a:pos x="csX1504" y="csY1504"/>
                            </a:cxn>
                            <a:cxn ang="0">
                              <a:pos x="csX1505" y="csY1505"/>
                            </a:cxn>
                            <a:cxn ang="0">
                              <a:pos x="csX1506" y="csY1506"/>
                            </a:cxn>
                            <a:cxn ang="0">
                              <a:pos x="csX1507" y="csY1507"/>
                            </a:cxn>
                            <a:cxn ang="0">
                              <a:pos x="csX1508" y="csY1508"/>
                            </a:cxn>
                            <a:cxn ang="0">
                              <a:pos x="csX1509" y="csY1509"/>
                            </a:cxn>
                            <a:cxn ang="0">
                              <a:pos x="csX1510" y="csY1510"/>
                            </a:cxn>
                            <a:cxn ang="0">
                              <a:pos x="csX1511" y="csY1511"/>
                            </a:cxn>
                            <a:cxn ang="0">
                              <a:pos x="csX1512" y="csY1512"/>
                            </a:cxn>
                            <a:cxn ang="0">
                              <a:pos x="csX1513" y="csY1513"/>
                            </a:cxn>
                            <a:cxn ang="0">
                              <a:pos x="csX1514" y="csY1514"/>
                            </a:cxn>
                            <a:cxn ang="0">
                              <a:pos x="csX1515" y="csY1515"/>
                            </a:cxn>
                            <a:cxn ang="0">
                              <a:pos x="csX1516" y="csY1516"/>
                            </a:cxn>
                            <a:cxn ang="0">
                              <a:pos x="csX1517" y="csY1517"/>
                            </a:cxn>
                            <a:cxn ang="0">
                              <a:pos x="csX1518" y="csY1518"/>
                            </a:cxn>
                            <a:cxn ang="0">
                              <a:pos x="csX1519" y="csY1519"/>
                            </a:cxn>
                            <a:cxn ang="0">
                              <a:pos x="csX1520" y="csY1520"/>
                            </a:cxn>
                            <a:cxn ang="0">
                              <a:pos x="csX1521" y="csY1521"/>
                            </a:cxn>
                            <a:cxn ang="0">
                              <a:pos x="csX1522" y="csY1522"/>
                            </a:cxn>
                            <a:cxn ang="0">
                              <a:pos x="csX1523" y="csY1523"/>
                            </a:cxn>
                            <a:cxn ang="0">
                              <a:pos x="csX1524" y="csY1524"/>
                            </a:cxn>
                            <a:cxn ang="0">
                              <a:pos x="csX1525" y="csY1525"/>
                            </a:cxn>
                            <a:cxn ang="0">
                              <a:pos x="csX1526" y="csY1526"/>
                            </a:cxn>
                            <a:cxn ang="0">
                              <a:pos x="csX1527" y="csY1527"/>
                            </a:cxn>
                            <a:cxn ang="0">
                              <a:pos x="csX1528" y="csY1528"/>
                            </a:cxn>
                            <a:cxn ang="0">
                              <a:pos x="csX1529" y="csY1529"/>
                            </a:cxn>
                            <a:cxn ang="0">
                              <a:pos x="csX1530" y="csY1530"/>
                            </a:cxn>
                            <a:cxn ang="0">
                              <a:pos x="csX1531" y="csY1531"/>
                            </a:cxn>
                            <a:cxn ang="0">
                              <a:pos x="csX1532" y="csY1532"/>
                            </a:cxn>
                            <a:cxn ang="0">
                              <a:pos x="csX1533" y="csY1533"/>
                            </a:cxn>
                            <a:cxn ang="0">
                              <a:pos x="csX1534" y="csY1534"/>
                            </a:cxn>
                            <a:cxn ang="0">
                              <a:pos x="csX1535" y="csY1535"/>
                            </a:cxn>
                            <a:cxn ang="0">
                              <a:pos x="csX1536" y="csY1536"/>
                            </a:cxn>
                            <a:cxn ang="0">
                              <a:pos x="csX1537" y="csY1537"/>
                            </a:cxn>
                            <a:cxn ang="0">
                              <a:pos x="csX1538" y="csY1538"/>
                            </a:cxn>
                            <a:cxn ang="0">
                              <a:pos x="csX1539" y="csY1539"/>
                            </a:cxn>
                            <a:cxn ang="0">
                              <a:pos x="csX1540" y="csY1540"/>
                            </a:cxn>
                            <a:cxn ang="0">
                              <a:pos x="csX1541" y="csY1541"/>
                            </a:cxn>
                            <a:cxn ang="0">
                              <a:pos x="csX1542" y="csY1542"/>
                            </a:cxn>
                            <a:cxn ang="0">
                              <a:pos x="csX1543" y="csY1543"/>
                            </a:cxn>
                            <a:cxn ang="0">
                              <a:pos x="csX1544" y="csY1544"/>
                            </a:cxn>
                            <a:cxn ang="0">
                              <a:pos x="csX1545" y="csY1545"/>
                            </a:cxn>
                            <a:cxn ang="0">
                              <a:pos x="csX1546" y="csY1546"/>
                            </a:cxn>
                            <a:cxn ang="0">
                              <a:pos x="csX1547" y="csY1547"/>
                            </a:cxn>
                            <a:cxn ang="0">
                              <a:pos x="csX1548" y="csY1548"/>
                            </a:cxn>
                            <a:cxn ang="0">
                              <a:pos x="csX1549" y="csY1549"/>
                            </a:cxn>
                            <a:cxn ang="0">
                              <a:pos x="csX1550" y="csY1550"/>
                            </a:cxn>
                            <a:cxn ang="0">
                              <a:pos x="csX1551" y="csY1551"/>
                            </a:cxn>
                            <a:cxn ang="0">
                              <a:pos x="csX1552" y="csY1552"/>
                            </a:cxn>
                            <a:cxn ang="0">
                              <a:pos x="csX1553" y="csY1553"/>
                            </a:cxn>
                            <a:cxn ang="0">
                              <a:pos x="csX1554" y="csY1554"/>
                            </a:cxn>
                            <a:cxn ang="0">
                              <a:pos x="csX1555" y="csY1555"/>
                            </a:cxn>
                            <a:cxn ang="0">
                              <a:pos x="csX1556" y="csY1556"/>
                            </a:cxn>
                            <a:cxn ang="0">
                              <a:pos x="csX1557" y="csY1557"/>
                            </a:cxn>
                            <a:cxn ang="0">
                              <a:pos x="csX1558" y="csY1558"/>
                            </a:cxn>
                            <a:cxn ang="0">
                              <a:pos x="csX1559" y="csY1559"/>
                            </a:cxn>
                            <a:cxn ang="0">
                              <a:pos x="csX1560" y="csY1560"/>
                            </a:cxn>
                            <a:cxn ang="0">
                              <a:pos x="csX1561" y="csY1561"/>
                            </a:cxn>
                            <a:cxn ang="0">
                              <a:pos x="csX1562" y="csY1562"/>
                            </a:cxn>
                            <a:cxn ang="0">
                              <a:pos x="csX1563" y="csY1563"/>
                            </a:cxn>
                            <a:cxn ang="0">
                              <a:pos x="csX1564" y="csY1564"/>
                            </a:cxn>
                            <a:cxn ang="0">
                              <a:pos x="csX1565" y="csY1565"/>
                            </a:cxn>
                            <a:cxn ang="0">
                              <a:pos x="csX1566" y="csY1566"/>
                            </a:cxn>
                            <a:cxn ang="0">
                              <a:pos x="csX1567" y="csY1567"/>
                            </a:cxn>
                            <a:cxn ang="0">
                              <a:pos x="csX1568" y="csY1568"/>
                            </a:cxn>
                            <a:cxn ang="0">
                              <a:pos x="csX1569" y="csY1569"/>
                            </a:cxn>
                            <a:cxn ang="0">
                              <a:pos x="csX1570" y="csY1570"/>
                            </a:cxn>
                            <a:cxn ang="0">
                              <a:pos x="csX1571" y="csY1571"/>
                            </a:cxn>
                            <a:cxn ang="0">
                              <a:pos x="csX1572" y="csY1572"/>
                            </a:cxn>
                            <a:cxn ang="0">
                              <a:pos x="csX1573" y="csY1573"/>
                            </a:cxn>
                            <a:cxn ang="0">
                              <a:pos x="csX1574" y="csY1574"/>
                            </a:cxn>
                            <a:cxn ang="0">
                              <a:pos x="csX1575" y="csY1575"/>
                            </a:cxn>
                            <a:cxn ang="0">
                              <a:pos x="csX1576" y="csY1576"/>
                            </a:cxn>
                            <a:cxn ang="0">
                              <a:pos x="csX1577" y="csY1577"/>
                            </a:cxn>
                            <a:cxn ang="0">
                              <a:pos x="csX1578" y="csY1578"/>
                            </a:cxn>
                            <a:cxn ang="0">
                              <a:pos x="csX1579" y="csY1579"/>
                            </a:cxn>
                            <a:cxn ang="0">
                              <a:pos x="csX1580" y="csY1580"/>
                            </a:cxn>
                            <a:cxn ang="0">
                              <a:pos x="csX1581" y="csY1581"/>
                            </a:cxn>
                            <a:cxn ang="0">
                              <a:pos x="csX1582" y="csY1582"/>
                            </a:cxn>
                            <a:cxn ang="0">
                              <a:pos x="csX1583" y="csY1583"/>
                            </a:cxn>
                            <a:cxn ang="0">
                              <a:pos x="csX1584" y="csY1584"/>
                            </a:cxn>
                            <a:cxn ang="0">
                              <a:pos x="csX1585" y="csY1585"/>
                            </a:cxn>
                            <a:cxn ang="0">
                              <a:pos x="csX1586" y="csY1586"/>
                            </a:cxn>
                            <a:cxn ang="0">
                              <a:pos x="csX1587" y="csY1587"/>
                            </a:cxn>
                            <a:cxn ang="0">
                              <a:pos x="csX1588" y="csY1588"/>
                            </a:cxn>
                            <a:cxn ang="0">
                              <a:pos x="csX1589" y="csY1589"/>
                            </a:cxn>
                            <a:cxn ang="0">
                              <a:pos x="csX1590" y="csY1590"/>
                            </a:cxn>
                            <a:cxn ang="0">
                              <a:pos x="csX1591" y="csY1591"/>
                            </a:cxn>
                            <a:cxn ang="0">
                              <a:pos x="csX1592" y="csY1592"/>
                            </a:cxn>
                            <a:cxn ang="0">
                              <a:pos x="csX1593" y="csY1593"/>
                            </a:cxn>
                            <a:cxn ang="0">
                              <a:pos x="csX1594" y="csY1594"/>
                            </a:cxn>
                            <a:cxn ang="0">
                              <a:pos x="csX1595" y="csY1595"/>
                            </a:cxn>
                            <a:cxn ang="0">
                              <a:pos x="csX1596" y="csY1596"/>
                            </a:cxn>
                            <a:cxn ang="0">
                              <a:pos x="csX1597" y="csY1597"/>
                            </a:cxn>
                            <a:cxn ang="0">
                              <a:pos x="csX1598" y="csY1598"/>
                            </a:cxn>
                            <a:cxn ang="0">
                              <a:pos x="csX1599" y="csY1599"/>
                            </a:cxn>
                            <a:cxn ang="0">
                              <a:pos x="csX1600" y="csY1600"/>
                            </a:cxn>
                            <a:cxn ang="0">
                              <a:pos x="csX1601" y="csY1601"/>
                            </a:cxn>
                            <a:cxn ang="0">
                              <a:pos x="csX1602" y="csY1602"/>
                            </a:cxn>
                            <a:cxn ang="0">
                              <a:pos x="csX1603" y="csY1603"/>
                            </a:cxn>
                            <a:cxn ang="0">
                              <a:pos x="csX1604" y="csY1604"/>
                            </a:cxn>
                            <a:cxn ang="0">
                              <a:pos x="csX1605" y="csY1605"/>
                            </a:cxn>
                            <a:cxn ang="0">
                              <a:pos x="csX1606" y="csY1606"/>
                            </a:cxn>
                            <a:cxn ang="0">
                              <a:pos x="csX1607" y="csY1607"/>
                            </a:cxn>
                            <a:cxn ang="0">
                              <a:pos x="csX1608" y="csY1608"/>
                            </a:cxn>
                            <a:cxn ang="0">
                              <a:pos x="csX1609" y="csY1609"/>
                            </a:cxn>
                            <a:cxn ang="0">
                              <a:pos x="csX1610" y="csY1610"/>
                            </a:cxn>
                            <a:cxn ang="0">
                              <a:pos x="csX1611" y="csY1611"/>
                            </a:cxn>
                            <a:cxn ang="0">
                              <a:pos x="csX1612" y="csY1612"/>
                            </a:cxn>
                            <a:cxn ang="0">
                              <a:pos x="csX1613" y="csY1613"/>
                            </a:cxn>
                            <a:cxn ang="0">
                              <a:pos x="csX1614" y="csY1614"/>
                            </a:cxn>
                            <a:cxn ang="0">
                              <a:pos x="csX1615" y="csY1615"/>
                            </a:cxn>
                            <a:cxn ang="0">
                              <a:pos x="csX1616" y="csY1616"/>
                            </a:cxn>
                            <a:cxn ang="0">
                              <a:pos x="csX1617" y="csY1617"/>
                            </a:cxn>
                            <a:cxn ang="0">
                              <a:pos x="csX1618" y="csY1618"/>
                            </a:cxn>
                            <a:cxn ang="0">
                              <a:pos x="csX1619" y="csY1619"/>
                            </a:cxn>
                            <a:cxn ang="0">
                              <a:pos x="csX1620" y="csY1620"/>
                            </a:cxn>
                            <a:cxn ang="0">
                              <a:pos x="csX1621" y="csY1621"/>
                            </a:cxn>
                            <a:cxn ang="0">
                              <a:pos x="csX1622" y="csY1622"/>
                            </a:cxn>
                            <a:cxn ang="0">
                              <a:pos x="csX1623" y="csY1623"/>
                            </a:cxn>
                            <a:cxn ang="0">
                              <a:pos x="csX1624" y="csY1624"/>
                            </a:cxn>
                            <a:cxn ang="0">
                              <a:pos x="csX1625" y="csY1625"/>
                            </a:cxn>
                            <a:cxn ang="0">
                              <a:pos x="csX1626" y="csY1626"/>
                            </a:cxn>
                            <a:cxn ang="0">
                              <a:pos x="csX1627" y="csY1627"/>
                            </a:cxn>
                            <a:cxn ang="0">
                              <a:pos x="csX1628" y="csY1628"/>
                            </a:cxn>
                            <a:cxn ang="0">
                              <a:pos x="csX1629" y="csY1629"/>
                            </a:cxn>
                            <a:cxn ang="0">
                              <a:pos x="csX1630" y="csY1630"/>
                            </a:cxn>
                            <a:cxn ang="0">
                              <a:pos x="csX1631" y="csY1631"/>
                            </a:cxn>
                            <a:cxn ang="0">
                              <a:pos x="csX1632" y="csY1632"/>
                            </a:cxn>
                            <a:cxn ang="0">
                              <a:pos x="csX1633" y="csY1633"/>
                            </a:cxn>
                            <a:cxn ang="0">
                              <a:pos x="csX1634" y="csY1634"/>
                            </a:cxn>
                            <a:cxn ang="0">
                              <a:pos x="csX1635" y="csY1635"/>
                            </a:cxn>
                            <a:cxn ang="0">
                              <a:pos x="csX1636" y="csY1636"/>
                            </a:cxn>
                            <a:cxn ang="0">
                              <a:pos x="csX1637" y="csY1637"/>
                            </a:cxn>
                            <a:cxn ang="0">
                              <a:pos x="csX1638" y="csY1638"/>
                            </a:cxn>
                            <a:cxn ang="0">
                              <a:pos x="csX1639" y="csY1639"/>
                            </a:cxn>
                            <a:cxn ang="0">
                              <a:pos x="csX1640" y="csY1640"/>
                            </a:cxn>
                            <a:cxn ang="0">
                              <a:pos x="csX1641" y="csY1641"/>
                            </a:cxn>
                            <a:cxn ang="0">
                              <a:pos x="csX1642" y="csY1642"/>
                            </a:cxn>
                            <a:cxn ang="0">
                              <a:pos x="csX1643" y="csY1643"/>
                            </a:cxn>
                            <a:cxn ang="0">
                              <a:pos x="csX1644" y="csY1644"/>
                            </a:cxn>
                            <a:cxn ang="0">
                              <a:pos x="csX1645" y="csY1645"/>
                            </a:cxn>
                            <a:cxn ang="0">
                              <a:pos x="csX1646" y="csY1646"/>
                            </a:cxn>
                            <a:cxn ang="0">
                              <a:pos x="csX1647" y="csY1647"/>
                            </a:cxn>
                            <a:cxn ang="0">
                              <a:pos x="csX1648" y="csY1648"/>
                            </a:cxn>
                            <a:cxn ang="0">
                              <a:pos x="csX1649" y="csY1649"/>
                            </a:cxn>
                            <a:cxn ang="0">
                              <a:pos x="csX1650" y="csY1650"/>
                            </a:cxn>
                            <a:cxn ang="0">
                              <a:pos x="csX1651" y="csY1651"/>
                            </a:cxn>
                            <a:cxn ang="0">
                              <a:pos x="csX1652" y="csY1652"/>
                            </a:cxn>
                            <a:cxn ang="0">
                              <a:pos x="csX1653" y="csY1653"/>
                            </a:cxn>
                            <a:cxn ang="0">
                              <a:pos x="csX1654" y="csY1654"/>
                            </a:cxn>
                            <a:cxn ang="0">
                              <a:pos x="csX1655" y="csY1655"/>
                            </a:cxn>
                            <a:cxn ang="0">
                              <a:pos x="csX1656" y="csY1656"/>
                            </a:cxn>
                            <a:cxn ang="0">
                              <a:pos x="csX1657" y="csY1657"/>
                            </a:cxn>
                            <a:cxn ang="0">
                              <a:pos x="csX1658" y="csY1658"/>
                            </a:cxn>
                            <a:cxn ang="0">
                              <a:pos x="csX1659" y="csY1659"/>
                            </a:cxn>
                            <a:cxn ang="0">
                              <a:pos x="csX1660" y="csY1660"/>
                            </a:cxn>
                            <a:cxn ang="0">
                              <a:pos x="csX1661" y="csY1661"/>
                            </a:cxn>
                            <a:cxn ang="0">
                              <a:pos x="csX1662" y="csY1662"/>
                            </a:cxn>
                            <a:cxn ang="0">
                              <a:pos x="csX1663" y="csY1663"/>
                            </a:cxn>
                            <a:cxn ang="0">
                              <a:pos x="csX1664" y="csY1664"/>
                            </a:cxn>
                            <a:cxn ang="0">
                              <a:pos x="csX1665" y="csY1665"/>
                            </a:cxn>
                            <a:cxn ang="0">
                              <a:pos x="csX1666" y="csY1666"/>
                            </a:cxn>
                            <a:cxn ang="0">
                              <a:pos x="csX1667" y="csY1667"/>
                            </a:cxn>
                            <a:cxn ang="0">
                              <a:pos x="csX1668" y="csY1668"/>
                            </a:cxn>
                            <a:cxn ang="0">
                              <a:pos x="csX1669" y="csY1669"/>
                            </a:cxn>
                            <a:cxn ang="0">
                              <a:pos x="csX1670" y="csY1670"/>
                            </a:cxn>
                            <a:cxn ang="0">
                              <a:pos x="csX1671" y="csY1671"/>
                            </a:cxn>
                            <a:cxn ang="0">
                              <a:pos x="csX1672" y="csY1672"/>
                            </a:cxn>
                            <a:cxn ang="0">
                              <a:pos x="csX1673" y="csY1673"/>
                            </a:cxn>
                            <a:cxn ang="0">
                              <a:pos x="csX1674" y="csY1674"/>
                            </a:cxn>
                            <a:cxn ang="0">
                              <a:pos x="csX1675" y="csY1675"/>
                            </a:cxn>
                            <a:cxn ang="0">
                              <a:pos x="csX1676" y="csY1676"/>
                            </a:cxn>
                            <a:cxn ang="0">
                              <a:pos x="csX1677" y="csY1677"/>
                            </a:cxn>
                            <a:cxn ang="0">
                              <a:pos x="csX1678" y="csY1678"/>
                            </a:cxn>
                            <a:cxn ang="0">
                              <a:pos x="csX1679" y="csY1679"/>
                            </a:cxn>
                            <a:cxn ang="0">
                              <a:pos x="csX1680" y="csY1680"/>
                            </a:cxn>
                            <a:cxn ang="0">
                              <a:pos x="csX1681" y="csY1681"/>
                            </a:cxn>
                            <a:cxn ang="0">
                              <a:pos x="csX1682" y="csY1682"/>
                            </a:cxn>
                            <a:cxn ang="0">
                              <a:pos x="csX1683" y="csY1683"/>
                            </a:cxn>
                            <a:cxn ang="0">
                              <a:pos x="csX1684" y="csY1684"/>
                            </a:cxn>
                            <a:cxn ang="0">
                              <a:pos x="csX1685" y="csY1685"/>
                            </a:cxn>
                            <a:cxn ang="0">
                              <a:pos x="csX1686" y="csY1686"/>
                            </a:cxn>
                            <a:cxn ang="0">
                              <a:pos x="csX1687" y="csY1687"/>
                            </a:cxn>
                            <a:cxn ang="0">
                              <a:pos x="csX1688" y="csY1688"/>
                            </a:cxn>
                            <a:cxn ang="0">
                              <a:pos x="csX1689" y="csY1689"/>
                            </a:cxn>
                            <a:cxn ang="0">
                              <a:pos x="csX1690" y="csY1690"/>
                            </a:cxn>
                            <a:cxn ang="0">
                              <a:pos x="csX1691" y="csY1691"/>
                            </a:cxn>
                            <a:cxn ang="0">
                              <a:pos x="csX1692" y="csY1692"/>
                            </a:cxn>
                            <a:cxn ang="0">
                              <a:pos x="csX1693" y="csY1693"/>
                            </a:cxn>
                            <a:cxn ang="0">
                              <a:pos x="csX1694" y="csY1694"/>
                            </a:cxn>
                            <a:cxn ang="0">
                              <a:pos x="csX1695" y="csY1695"/>
                            </a:cxn>
                            <a:cxn ang="0">
                              <a:pos x="csX1696" y="csY1696"/>
                            </a:cxn>
                            <a:cxn ang="0">
                              <a:pos x="csX1697" y="csY1697"/>
                            </a:cxn>
                            <a:cxn ang="0">
                              <a:pos x="csX1698" y="csY1698"/>
                            </a:cxn>
                            <a:cxn ang="0">
                              <a:pos x="csX1699" y="csY1699"/>
                            </a:cxn>
                            <a:cxn ang="0">
                              <a:pos x="csX1700" y="csY1700"/>
                            </a:cxn>
                            <a:cxn ang="0">
                              <a:pos x="csX1701" y="csY1701"/>
                            </a:cxn>
                            <a:cxn ang="0">
                              <a:pos x="csX1702" y="csY1702"/>
                            </a:cxn>
                            <a:cxn ang="0">
                              <a:pos x="csX1703" y="csY1703"/>
                            </a:cxn>
                            <a:cxn ang="0">
                              <a:pos x="csX1704" y="csY1704"/>
                            </a:cxn>
                            <a:cxn ang="0">
                              <a:pos x="csX1705" y="csY1705"/>
                            </a:cxn>
                            <a:cxn ang="0">
                              <a:pos x="csX1706" y="csY1706"/>
                            </a:cxn>
                            <a:cxn ang="0">
                              <a:pos x="csX1707" y="csY1707"/>
                            </a:cxn>
                            <a:cxn ang="0">
                              <a:pos x="csX1708" y="csY1708"/>
                            </a:cxn>
                            <a:cxn ang="0">
                              <a:pos x="csX1709" y="csY1709"/>
                            </a:cxn>
                            <a:cxn ang="0">
                              <a:pos x="csX1710" y="csY1710"/>
                            </a:cxn>
                            <a:cxn ang="0">
                              <a:pos x="csX1711" y="csY1711"/>
                            </a:cxn>
                            <a:cxn ang="0">
                              <a:pos x="csX1712" y="csY1712"/>
                            </a:cxn>
                            <a:cxn ang="0">
                              <a:pos x="csX1713" y="csY1713"/>
                            </a:cxn>
                            <a:cxn ang="0">
                              <a:pos x="csX1714" y="csY1714"/>
                            </a:cxn>
                            <a:cxn ang="0">
                              <a:pos x="csX1715" y="csY1715"/>
                            </a:cxn>
                            <a:cxn ang="0">
                              <a:pos x="csX1716" y="csY1716"/>
                            </a:cxn>
                            <a:cxn ang="0">
                              <a:pos x="csX1717" y="csY1717"/>
                            </a:cxn>
                            <a:cxn ang="0">
                              <a:pos x="csX1718" y="csY1718"/>
                            </a:cxn>
                            <a:cxn ang="0">
                              <a:pos x="csX1719" y="csY1719"/>
                            </a:cxn>
                            <a:cxn ang="0">
                              <a:pos x="csX1720" y="csY1720"/>
                            </a:cxn>
                            <a:cxn ang="0">
                              <a:pos x="csX1721" y="csY1721"/>
                            </a:cxn>
                            <a:cxn ang="0">
                              <a:pos x="csX1722" y="csY1722"/>
                            </a:cxn>
                            <a:cxn ang="0">
                              <a:pos x="csX1723" y="csY1723"/>
                            </a:cxn>
                            <a:cxn ang="0">
                              <a:pos x="csX1724" y="csY1724"/>
                            </a:cxn>
                            <a:cxn ang="0">
                              <a:pos x="csX1725" y="csY1725"/>
                            </a:cxn>
                            <a:cxn ang="0">
                              <a:pos x="csX1726" y="csY1726"/>
                            </a:cxn>
                            <a:cxn ang="0">
                              <a:pos x="csX1727" y="csY1727"/>
                            </a:cxn>
                            <a:cxn ang="0">
                              <a:pos x="csX1728" y="csY1728"/>
                            </a:cxn>
                            <a:cxn ang="0">
                              <a:pos x="csX1729" y="csY1729"/>
                            </a:cxn>
                            <a:cxn ang="0">
                              <a:pos x="csX1730" y="csY1730"/>
                            </a:cxn>
                            <a:cxn ang="0">
                              <a:pos x="csX1731" y="csY1731"/>
                            </a:cxn>
                            <a:cxn ang="0">
                              <a:pos x="csX1732" y="csY1732"/>
                            </a:cxn>
                            <a:cxn ang="0">
                              <a:pos x="csX1733" y="csY1733"/>
                            </a:cxn>
                            <a:cxn ang="0">
                              <a:pos x="csX1734" y="csY1734"/>
                            </a:cxn>
                            <a:cxn ang="0">
                              <a:pos x="csX1735" y="csY1735"/>
                            </a:cxn>
                            <a:cxn ang="0">
                              <a:pos x="csX1736" y="csY1736"/>
                            </a:cxn>
                            <a:cxn ang="0">
                              <a:pos x="csX1737" y="csY1737"/>
                            </a:cxn>
                            <a:cxn ang="0">
                              <a:pos x="csX1738" y="csY1738"/>
                            </a:cxn>
                            <a:cxn ang="0">
                              <a:pos x="csX1739" y="csY1739"/>
                            </a:cxn>
                            <a:cxn ang="0">
                              <a:pos x="csX1740" y="csY1740"/>
                            </a:cxn>
                            <a:cxn ang="0">
                              <a:pos x="csX1741" y="csY1741"/>
                            </a:cxn>
                            <a:cxn ang="0">
                              <a:pos x="csX1742" y="csY1742"/>
                            </a:cxn>
                            <a:cxn ang="0">
                              <a:pos x="csX1743" y="csY1743"/>
                            </a:cxn>
                            <a:cxn ang="0">
                              <a:pos x="csX1744" y="csY1744"/>
                            </a:cxn>
                            <a:cxn ang="0">
                              <a:pos x="csX1745" y="csY1745"/>
                            </a:cxn>
                            <a:cxn ang="0">
                              <a:pos x="csX1746" y="csY1746"/>
                            </a:cxn>
                            <a:cxn ang="0">
                              <a:pos x="csX1747" y="csY1747"/>
                            </a:cxn>
                            <a:cxn ang="0">
                              <a:pos x="csX1748" y="csY1748"/>
                            </a:cxn>
                            <a:cxn ang="0">
                              <a:pos x="csX1749" y="csY1749"/>
                            </a:cxn>
                            <a:cxn ang="0">
                              <a:pos x="csX1750" y="csY1750"/>
                            </a:cxn>
                            <a:cxn ang="0">
                              <a:pos x="csX1751" y="csY1751"/>
                            </a:cxn>
                            <a:cxn ang="0">
                              <a:pos x="csX1752" y="csY1752"/>
                            </a:cxn>
                            <a:cxn ang="0">
                              <a:pos x="csX1753" y="csY1753"/>
                            </a:cxn>
                            <a:cxn ang="0">
                              <a:pos x="csX1754" y="csY1754"/>
                            </a:cxn>
                            <a:cxn ang="0">
                              <a:pos x="csX1755" y="csY1755"/>
                            </a:cxn>
                            <a:cxn ang="0">
                              <a:pos x="csX1756" y="csY1756"/>
                            </a:cxn>
                            <a:cxn ang="0">
                              <a:pos x="csX1757" y="csY1757"/>
                            </a:cxn>
                            <a:cxn ang="0">
                              <a:pos x="csX1758" y="csY1758"/>
                            </a:cxn>
                            <a:cxn ang="0">
                              <a:pos x="csX1759" y="csY1759"/>
                            </a:cxn>
                            <a:cxn ang="0">
                              <a:pos x="csX1760" y="csY1760"/>
                            </a:cxn>
                            <a:cxn ang="0">
                              <a:pos x="csX1761" y="csY1761"/>
                            </a:cxn>
                            <a:cxn ang="0">
                              <a:pos x="csX1762" y="csY1762"/>
                            </a:cxn>
                            <a:cxn ang="0">
                              <a:pos x="csX1763" y="csY1763"/>
                            </a:cxn>
                            <a:cxn ang="0">
                              <a:pos x="csX1764" y="csY1764"/>
                            </a:cxn>
                            <a:cxn ang="0">
                              <a:pos x="csX1765" y="csY1765"/>
                            </a:cxn>
                            <a:cxn ang="0">
                              <a:pos x="csX1766" y="csY1766"/>
                            </a:cxn>
                            <a:cxn ang="0">
                              <a:pos x="csX1767" y="csY1767"/>
                            </a:cxn>
                            <a:cxn ang="0">
                              <a:pos x="csX1768" y="csY1768"/>
                            </a:cxn>
                            <a:cxn ang="0">
                              <a:pos x="csX1769" y="csY1769"/>
                            </a:cxn>
                            <a:cxn ang="0">
                              <a:pos x="csX1770" y="csY1770"/>
                            </a:cxn>
                            <a:cxn ang="0">
                              <a:pos x="csX1771" y="csY1771"/>
                            </a:cxn>
                            <a:cxn ang="0">
                              <a:pos x="csX1772" y="csY1772"/>
                            </a:cxn>
                            <a:cxn ang="0">
                              <a:pos x="csX1773" y="csY1773"/>
                            </a:cxn>
                            <a:cxn ang="0">
                              <a:pos x="csX1774" y="csY1774"/>
                            </a:cxn>
                            <a:cxn ang="0">
                              <a:pos x="csX1775" y="csY1775"/>
                            </a:cxn>
                            <a:cxn ang="0">
                              <a:pos x="csX1776" y="csY1776"/>
                            </a:cxn>
                            <a:cxn ang="0">
                              <a:pos x="csX1777" y="csY1777"/>
                            </a:cxn>
                            <a:cxn ang="0">
                              <a:pos x="csX1778" y="csY1778"/>
                            </a:cxn>
                            <a:cxn ang="0">
                              <a:pos x="csX1779" y="csY1779"/>
                            </a:cxn>
                            <a:cxn ang="0">
                              <a:pos x="csX1780" y="csY1780"/>
                            </a:cxn>
                            <a:cxn ang="0">
                              <a:pos x="csX1781" y="csY1781"/>
                            </a:cxn>
                            <a:cxn ang="0">
                              <a:pos x="csX1782" y="csY1782"/>
                            </a:cxn>
                            <a:cxn ang="0">
                              <a:pos x="csX1783" y="csY1783"/>
                            </a:cxn>
                            <a:cxn ang="0">
                              <a:pos x="csX1784" y="csY1784"/>
                            </a:cxn>
                            <a:cxn ang="0">
                              <a:pos x="csX1785" y="csY1785"/>
                            </a:cxn>
                            <a:cxn ang="0">
                              <a:pos x="csX1786" y="csY1786"/>
                            </a:cxn>
                            <a:cxn ang="0">
                              <a:pos x="csX1787" y="csY1787"/>
                            </a:cxn>
                            <a:cxn ang="0">
                              <a:pos x="csX1788" y="csY1788"/>
                            </a:cxn>
                            <a:cxn ang="0">
                              <a:pos x="csX1789" y="csY1789"/>
                            </a:cxn>
                            <a:cxn ang="0">
                              <a:pos x="csX1790" y="csY1790"/>
                            </a:cxn>
                            <a:cxn ang="0">
                              <a:pos x="csX1791" y="csY1791"/>
                            </a:cxn>
                            <a:cxn ang="0">
                              <a:pos x="csX1792" y="csY1792"/>
                            </a:cxn>
                            <a:cxn ang="0">
                              <a:pos x="csX1793" y="csY1793"/>
                            </a:cxn>
                            <a:cxn ang="0">
                              <a:pos x="csX1794" y="csY1794"/>
                            </a:cxn>
                            <a:cxn ang="0">
                              <a:pos x="csX1795" y="csY1795"/>
                            </a:cxn>
                            <a:cxn ang="0">
                              <a:pos x="csX1796" y="csY1796"/>
                            </a:cxn>
                            <a:cxn ang="0">
                              <a:pos x="csX1797" y="csY1797"/>
                            </a:cxn>
                            <a:cxn ang="0">
                              <a:pos x="csX1798" y="csY1798"/>
                            </a:cxn>
                            <a:cxn ang="0">
                              <a:pos x="csX1799" y="csY1799"/>
                            </a:cxn>
                            <a:cxn ang="0">
                              <a:pos x="csX1800" y="csY1800"/>
                            </a:cxn>
                            <a:cxn ang="0">
                              <a:pos x="csX1801" y="csY1801"/>
                            </a:cxn>
                            <a:cxn ang="0">
                              <a:pos x="csX1802" y="csY1802"/>
                            </a:cxn>
                            <a:cxn ang="0">
                              <a:pos x="csX1803" y="csY1803"/>
                            </a:cxn>
                            <a:cxn ang="0">
                              <a:pos x="csX1804" y="csY1804"/>
                            </a:cxn>
                            <a:cxn ang="0">
                              <a:pos x="csX1805" y="csY1805"/>
                            </a:cxn>
                            <a:cxn ang="0">
                              <a:pos x="csX1806" y="csY1806"/>
                            </a:cxn>
                            <a:cxn ang="0">
                              <a:pos x="csX1807" y="csY1807"/>
                            </a:cxn>
                            <a:cxn ang="0">
                              <a:pos x="csX1808" y="csY1808"/>
                            </a:cxn>
                            <a:cxn ang="0">
                              <a:pos x="csX1809" y="csY1809"/>
                            </a:cxn>
                            <a:cxn ang="0">
                              <a:pos x="csX1810" y="csY1810"/>
                            </a:cxn>
                            <a:cxn ang="0">
                              <a:pos x="csX1811" y="csY1811"/>
                            </a:cxn>
                            <a:cxn ang="0">
                              <a:pos x="csX1812" y="csY1812"/>
                            </a:cxn>
                            <a:cxn ang="0">
                              <a:pos x="csX1813" y="csY1813"/>
                            </a:cxn>
                            <a:cxn ang="0">
                              <a:pos x="csX1814" y="csY1814"/>
                            </a:cxn>
                            <a:cxn ang="0">
                              <a:pos x="csX1815" y="csY1815"/>
                            </a:cxn>
                            <a:cxn ang="0">
                              <a:pos x="csX1816" y="csY1816"/>
                            </a:cxn>
                            <a:cxn ang="0">
                              <a:pos x="csX1817" y="csY1817"/>
                            </a:cxn>
                            <a:cxn ang="0">
                              <a:pos x="csX1818" y="csY1818"/>
                            </a:cxn>
                            <a:cxn ang="0">
                              <a:pos x="csX1819" y="csY1819"/>
                            </a:cxn>
                            <a:cxn ang="0">
                              <a:pos x="csX1820" y="csY1820"/>
                            </a:cxn>
                            <a:cxn ang="0">
                              <a:pos x="csX1821" y="csY1821"/>
                            </a:cxn>
                            <a:cxn ang="0">
                              <a:pos x="csX1822" y="csY1822"/>
                            </a:cxn>
                            <a:cxn ang="0">
                              <a:pos x="csX1823" y="csY1823"/>
                            </a:cxn>
                            <a:cxn ang="0">
                              <a:pos x="csX1824" y="csY1824"/>
                            </a:cxn>
                            <a:cxn ang="0">
                              <a:pos x="csX1825" y="csY1825"/>
                            </a:cxn>
                            <a:cxn ang="0">
                              <a:pos x="csX1826" y="csY1826"/>
                            </a:cxn>
                            <a:cxn ang="0">
                              <a:pos x="csX1827" y="csY1827"/>
                            </a:cxn>
                            <a:cxn ang="0">
                              <a:pos x="csX1828" y="csY1828"/>
                            </a:cxn>
                            <a:cxn ang="0">
                              <a:pos x="csX1829" y="csY1829"/>
                            </a:cxn>
                            <a:cxn ang="0">
                              <a:pos x="csX1830" y="csY1830"/>
                            </a:cxn>
                            <a:cxn ang="0">
                              <a:pos x="csX1831" y="csY1831"/>
                            </a:cxn>
                            <a:cxn ang="0">
                              <a:pos x="csX1832" y="csY1832"/>
                            </a:cxn>
                            <a:cxn ang="0">
                              <a:pos x="csX1833" y="csY1833"/>
                            </a:cxn>
                            <a:cxn ang="0">
                              <a:pos x="csX1834" y="csY1834"/>
                            </a:cxn>
                            <a:cxn ang="0">
                              <a:pos x="csX1835" y="csY1835"/>
                            </a:cxn>
                            <a:cxn ang="0">
                              <a:pos x="csX1836" y="csY1836"/>
                            </a:cxn>
                            <a:cxn ang="0">
                              <a:pos x="csX1837" y="csY1837"/>
                            </a:cxn>
                            <a:cxn ang="0">
                              <a:pos x="csX1838" y="csY1838"/>
                            </a:cxn>
                            <a:cxn ang="0">
                              <a:pos x="csX1839" y="csY1839"/>
                            </a:cxn>
                            <a:cxn ang="0">
                              <a:pos x="csX1840" y="csY1840"/>
                            </a:cxn>
                            <a:cxn ang="0">
                              <a:pos x="csX1841" y="csY1841"/>
                            </a:cxn>
                            <a:cxn ang="0">
                              <a:pos x="csX1842" y="csY1842"/>
                            </a:cxn>
                            <a:cxn ang="0">
                              <a:pos x="csX1843" y="csY1843"/>
                            </a:cxn>
                            <a:cxn ang="0">
                              <a:pos x="csX1844" y="csY1844"/>
                            </a:cxn>
                            <a:cxn ang="0">
                              <a:pos x="csX1845" y="csY1845"/>
                            </a:cxn>
                            <a:cxn ang="0">
                              <a:pos x="csX1846" y="csY1846"/>
                            </a:cxn>
                            <a:cxn ang="0">
                              <a:pos x="csX1847" y="csY1847"/>
                            </a:cxn>
                            <a:cxn ang="0">
                              <a:pos x="csX1848" y="csY1848"/>
                            </a:cxn>
                            <a:cxn ang="0">
                              <a:pos x="csX1849" y="csY1849"/>
                            </a:cxn>
                            <a:cxn ang="0">
                              <a:pos x="csX1850" y="csY1850"/>
                            </a:cxn>
                            <a:cxn ang="0">
                              <a:pos x="csX1851" y="csY1851"/>
                            </a:cxn>
                            <a:cxn ang="0">
                              <a:pos x="csX1852" y="csY1852"/>
                            </a:cxn>
                            <a:cxn ang="0">
                              <a:pos x="csX1853" y="csY1853"/>
                            </a:cxn>
                            <a:cxn ang="0">
                              <a:pos x="csX1854" y="csY1854"/>
                            </a:cxn>
                            <a:cxn ang="0">
                              <a:pos x="csX1855" y="csY1855"/>
                            </a:cxn>
                            <a:cxn ang="0">
                              <a:pos x="csX1856" y="csY1856"/>
                            </a:cxn>
                            <a:cxn ang="0">
                              <a:pos x="csX1857" y="csY1857"/>
                            </a:cxn>
                            <a:cxn ang="0">
                              <a:pos x="csX1858" y="csY1858"/>
                            </a:cxn>
                            <a:cxn ang="0">
                              <a:pos x="csX1859" y="csY1859"/>
                            </a:cxn>
                            <a:cxn ang="0">
                              <a:pos x="csX1860" y="csY1860"/>
                            </a:cxn>
                            <a:cxn ang="0">
                              <a:pos x="csX1861" y="csY1861"/>
                            </a:cxn>
                            <a:cxn ang="0">
                              <a:pos x="csX1862" y="csY1862"/>
                            </a:cxn>
                            <a:cxn ang="0">
                              <a:pos x="csX1863" y="csY1863"/>
                            </a:cxn>
                            <a:cxn ang="0">
                              <a:pos x="csX1864" y="csY1864"/>
                            </a:cxn>
                            <a:cxn ang="0">
                              <a:pos x="csX1865" y="csY1865"/>
                            </a:cxn>
                            <a:cxn ang="0">
                              <a:pos x="csX1866" y="csY1866"/>
                            </a:cxn>
                            <a:cxn ang="0">
                              <a:pos x="csX1867" y="csY1867"/>
                            </a:cxn>
                            <a:cxn ang="0">
                              <a:pos x="csX1868" y="csY1868"/>
                            </a:cxn>
                            <a:cxn ang="0">
                              <a:pos x="csX1869" y="csY1869"/>
                            </a:cxn>
                            <a:cxn ang="0">
                              <a:pos x="csX1870" y="csY1870"/>
                            </a:cxn>
                            <a:cxn ang="0">
                              <a:pos x="csX1871" y="csY1871"/>
                            </a:cxn>
                            <a:cxn ang="0">
                              <a:pos x="csX1872" y="csY1872"/>
                            </a:cxn>
                            <a:cxn ang="0">
                              <a:pos x="csX1873" y="csY1873"/>
                            </a:cxn>
                            <a:cxn ang="0">
                              <a:pos x="csX1874" y="csY1874"/>
                            </a:cxn>
                            <a:cxn ang="0">
                              <a:pos x="csX1875" y="csY1875"/>
                            </a:cxn>
                            <a:cxn ang="0">
                              <a:pos x="csX1876" y="csY1876"/>
                            </a:cxn>
                            <a:cxn ang="0">
                              <a:pos x="csX1877" y="csY1877"/>
                            </a:cxn>
                            <a:cxn ang="0">
                              <a:pos x="csX1878" y="csY1878"/>
                            </a:cxn>
                            <a:cxn ang="0">
                              <a:pos x="csX1879" y="csY1879"/>
                            </a:cxn>
                            <a:cxn ang="0">
                              <a:pos x="csX1880" y="csY1880"/>
                            </a:cxn>
                            <a:cxn ang="0">
                              <a:pos x="csX1881" y="csY1881"/>
                            </a:cxn>
                            <a:cxn ang="0">
                              <a:pos x="csX1882" y="csY1882"/>
                            </a:cxn>
                            <a:cxn ang="0">
                              <a:pos x="csX1883" y="csY1883"/>
                            </a:cxn>
                            <a:cxn ang="0">
                              <a:pos x="csX1884" y="csY1884"/>
                            </a:cxn>
                            <a:cxn ang="0">
                              <a:pos x="csX1885" y="csY1885"/>
                            </a:cxn>
                            <a:cxn ang="0">
                              <a:pos x="csX1886" y="csY1886"/>
                            </a:cxn>
                            <a:cxn ang="0">
                              <a:pos x="csX1887" y="csY1887"/>
                            </a:cxn>
                            <a:cxn ang="0">
                              <a:pos x="csX1888" y="csY1888"/>
                            </a:cxn>
                            <a:cxn ang="0">
                              <a:pos x="csX1889" y="csY1889"/>
                            </a:cxn>
                            <a:cxn ang="0">
                              <a:pos x="csX1890" y="csY1890"/>
                            </a:cxn>
                            <a:cxn ang="0">
                              <a:pos x="csX1891" y="csY1891"/>
                            </a:cxn>
                            <a:cxn ang="0">
                              <a:pos x="csX1892" y="csY1892"/>
                            </a:cxn>
                            <a:cxn ang="0">
                              <a:pos x="csX1893" y="csY1893"/>
                            </a:cxn>
                            <a:cxn ang="0">
                              <a:pos x="csX1894" y="csY1894"/>
                            </a:cxn>
                            <a:cxn ang="0">
                              <a:pos x="csX1895" y="csY1895"/>
                            </a:cxn>
                            <a:cxn ang="0">
                              <a:pos x="csX1896" y="csY1896"/>
                            </a:cxn>
                            <a:cxn ang="0">
                              <a:pos x="csX1897" y="csY1897"/>
                            </a:cxn>
                            <a:cxn ang="0">
                              <a:pos x="csX1898" y="csY1898"/>
                            </a:cxn>
                            <a:cxn ang="0">
                              <a:pos x="csX1899" y="csY1899"/>
                            </a:cxn>
                            <a:cxn ang="0">
                              <a:pos x="csX1900" y="csY1900"/>
                            </a:cxn>
                            <a:cxn ang="0">
                              <a:pos x="csX1901" y="csY1901"/>
                            </a:cxn>
                            <a:cxn ang="0">
                              <a:pos x="csX1902" y="csY1902"/>
                            </a:cxn>
                            <a:cxn ang="0">
                              <a:pos x="csX1903" y="csY1903"/>
                            </a:cxn>
                            <a:cxn ang="0">
                              <a:pos x="csX1904" y="csY1904"/>
                            </a:cxn>
                            <a:cxn ang="0">
                              <a:pos x="csX1905" y="csY1905"/>
                            </a:cxn>
                            <a:cxn ang="0">
                              <a:pos x="csX1906" y="csY1906"/>
                            </a:cxn>
                            <a:cxn ang="0">
                              <a:pos x="csX1907" y="csY1907"/>
                            </a:cxn>
                            <a:cxn ang="0">
                              <a:pos x="csX1908" y="csY1908"/>
                            </a:cxn>
                            <a:cxn ang="0">
                              <a:pos x="csX1909" y="csY1909"/>
                            </a:cxn>
                            <a:cxn ang="0">
                              <a:pos x="csX1910" y="csY1910"/>
                            </a:cxn>
                            <a:cxn ang="0">
                              <a:pos x="csX1911" y="csY1911"/>
                            </a:cxn>
                            <a:cxn ang="0">
                              <a:pos x="csX1912" y="csY1912"/>
                            </a:cxn>
                            <a:cxn ang="0">
                              <a:pos x="csX1913" y="csY1913"/>
                            </a:cxn>
                            <a:cxn ang="0">
                              <a:pos x="csX1914" y="csY1914"/>
                            </a:cxn>
                            <a:cxn ang="0">
                              <a:pos x="csX1915" y="csY1915"/>
                            </a:cxn>
                            <a:cxn ang="0">
                              <a:pos x="csX1916" y="csY1916"/>
                            </a:cxn>
                            <a:cxn ang="0">
                              <a:pos x="csX1917" y="csY1917"/>
                            </a:cxn>
                            <a:cxn ang="0">
                              <a:pos x="csX1918" y="csY1918"/>
                            </a:cxn>
                            <a:cxn ang="0">
                              <a:pos x="csX1919" y="csY1919"/>
                            </a:cxn>
                            <a:cxn ang="0">
                              <a:pos x="csX1920" y="csY1920"/>
                            </a:cxn>
                            <a:cxn ang="0">
                              <a:pos x="csX1921" y="csY1921"/>
                            </a:cxn>
                            <a:cxn ang="0">
                              <a:pos x="csX1922" y="csY1922"/>
                            </a:cxn>
                            <a:cxn ang="0">
                              <a:pos x="csX1923" y="csY1923"/>
                            </a:cxn>
                            <a:cxn ang="0">
                              <a:pos x="csX1924" y="csY1924"/>
                            </a:cxn>
                            <a:cxn ang="0">
                              <a:pos x="csX1925" y="csY1925"/>
                            </a:cxn>
                            <a:cxn ang="0">
                              <a:pos x="csX1926" y="csY1926"/>
                            </a:cxn>
                            <a:cxn ang="0">
                              <a:pos x="csX1927" y="csY1927"/>
                            </a:cxn>
                            <a:cxn ang="0">
                              <a:pos x="csX1928" y="csY1928"/>
                            </a:cxn>
                            <a:cxn ang="0">
                              <a:pos x="csX1929" y="csY1929"/>
                            </a:cxn>
                            <a:cxn ang="0">
                              <a:pos x="csX1930" y="csY1930"/>
                            </a:cxn>
                            <a:cxn ang="0">
                              <a:pos x="csX1931" y="csY1931"/>
                            </a:cxn>
                            <a:cxn ang="0">
                              <a:pos x="csX1932" y="csY1932"/>
                            </a:cxn>
                            <a:cxn ang="0">
                              <a:pos x="csX1933" y="csY1933"/>
                            </a:cxn>
                            <a:cxn ang="0">
                              <a:pos x="csX1934" y="csY1934"/>
                            </a:cxn>
                            <a:cxn ang="0">
                              <a:pos x="csX1935" y="csY1935"/>
                            </a:cxn>
                            <a:cxn ang="0">
                              <a:pos x="csX1936" y="csY1936"/>
                            </a:cxn>
                            <a:cxn ang="0">
                              <a:pos x="csX1937" y="csY1937"/>
                            </a:cxn>
                            <a:cxn ang="0">
                              <a:pos x="csX1938" y="csY1938"/>
                            </a:cxn>
                            <a:cxn ang="0">
                              <a:pos x="csX1939" y="csY1939"/>
                            </a:cxn>
                            <a:cxn ang="0">
                              <a:pos x="csX1940" y="csY1940"/>
                            </a:cxn>
                            <a:cxn ang="0">
                              <a:pos x="csX1941" y="csY1941"/>
                            </a:cxn>
                            <a:cxn ang="0">
                              <a:pos x="csX1942" y="csY1942"/>
                            </a:cxn>
                            <a:cxn ang="0">
                              <a:pos x="csX1943" y="csY1943"/>
                            </a:cxn>
                            <a:cxn ang="0">
                              <a:pos x="csX1944" y="csY1944"/>
                            </a:cxn>
                            <a:cxn ang="0">
                              <a:pos x="csX1945" y="csY1945"/>
                            </a:cxn>
                            <a:cxn ang="0">
                              <a:pos x="csX1946" y="csY1946"/>
                            </a:cxn>
                            <a:cxn ang="0">
                              <a:pos x="csX1947" y="csY1947"/>
                            </a:cxn>
                            <a:cxn ang="0">
                              <a:pos x="csX1948" y="csY1948"/>
                            </a:cxn>
                            <a:cxn ang="0">
                              <a:pos x="csX1949" y="csY1949"/>
                            </a:cxn>
                            <a:cxn ang="0">
                              <a:pos x="csX1950" y="csY1950"/>
                            </a:cxn>
                            <a:cxn ang="0">
                              <a:pos x="csX1951" y="csY1951"/>
                            </a:cxn>
                            <a:cxn ang="0">
                              <a:pos x="csX1952" y="csY1952"/>
                            </a:cxn>
                            <a:cxn ang="0">
                              <a:pos x="csX1953" y="csY1953"/>
                            </a:cxn>
                            <a:cxn ang="0">
                              <a:pos x="csX1954" y="csY1954"/>
                            </a:cxn>
                            <a:cxn ang="0">
                              <a:pos x="csX1955" y="csY1955"/>
                            </a:cxn>
                            <a:cxn ang="0">
                              <a:pos x="csX1956" y="csY1956"/>
                            </a:cxn>
                            <a:cxn ang="0">
                              <a:pos x="csX1957" y="csY1957"/>
                            </a:cxn>
                            <a:cxn ang="0">
                              <a:pos x="csX1958" y="csY1958"/>
                            </a:cxn>
                            <a:cxn ang="0">
                              <a:pos x="csX1959" y="csY1959"/>
                            </a:cxn>
                            <a:cxn ang="0">
                              <a:pos x="csX1960" y="csY1960"/>
                            </a:cxn>
                            <a:cxn ang="0">
                              <a:pos x="csX1961" y="csY1961"/>
                            </a:cxn>
                            <a:cxn ang="0">
                              <a:pos x="csX1962" y="csY1962"/>
                            </a:cxn>
                            <a:cxn ang="0">
                              <a:pos x="csX1963" y="csY1963"/>
                            </a:cxn>
                            <a:cxn ang="0">
                              <a:pos x="csX1964" y="csY1964"/>
                            </a:cxn>
                            <a:cxn ang="0">
                              <a:pos x="csX1965" y="csY1965"/>
                            </a:cxn>
                            <a:cxn ang="0">
                              <a:pos x="csX1966" y="csY1966"/>
                            </a:cxn>
                            <a:cxn ang="0">
                              <a:pos x="csX1967" y="csY1967"/>
                            </a:cxn>
                            <a:cxn ang="0">
                              <a:pos x="csX1968" y="csY1968"/>
                            </a:cxn>
                            <a:cxn ang="0">
                              <a:pos x="csX1969" y="csY1969"/>
                            </a:cxn>
                            <a:cxn ang="0">
                              <a:pos x="csX1970" y="csY1970"/>
                            </a:cxn>
                            <a:cxn ang="0">
                              <a:pos x="csX1971" y="csY1971"/>
                            </a:cxn>
                            <a:cxn ang="0">
                              <a:pos x="csX1972" y="csY1972"/>
                            </a:cxn>
                            <a:cxn ang="0">
                              <a:pos x="csX1973" y="csY1973"/>
                            </a:cxn>
                            <a:cxn ang="0">
                              <a:pos x="csX1974" y="csY1974"/>
                            </a:cxn>
                            <a:cxn ang="0">
                              <a:pos x="csX1975" y="csY1975"/>
                            </a:cxn>
                            <a:cxn ang="0">
                              <a:pos x="csX1976" y="csY1976"/>
                            </a:cxn>
                            <a:cxn ang="0">
                              <a:pos x="csX1977" y="csY1977"/>
                            </a:cxn>
                            <a:cxn ang="0">
                              <a:pos x="csX1978" y="csY1978"/>
                            </a:cxn>
                            <a:cxn ang="0">
                              <a:pos x="csX1979" y="csY1979"/>
                            </a:cxn>
                            <a:cxn ang="0">
                              <a:pos x="csX1980" y="csY1980"/>
                            </a:cxn>
                            <a:cxn ang="0">
                              <a:pos x="csX1981" y="csY1981"/>
                            </a:cxn>
                            <a:cxn ang="0">
                              <a:pos x="csX1982" y="csY1982"/>
                            </a:cxn>
                            <a:cxn ang="0">
                              <a:pos x="csX1983" y="csY1983"/>
                            </a:cxn>
                            <a:cxn ang="0">
                              <a:pos x="csX1984" y="csY1984"/>
                            </a:cxn>
                            <a:cxn ang="0">
                              <a:pos x="csX1985" y="csY1985"/>
                            </a:cxn>
                            <a:cxn ang="0">
                              <a:pos x="csX1986" y="csY1986"/>
                            </a:cxn>
                            <a:cxn ang="0">
                              <a:pos x="csX1987" y="csY1987"/>
                            </a:cxn>
                            <a:cxn ang="0">
                              <a:pos x="csX1988" y="csY1988"/>
                            </a:cxn>
                            <a:cxn ang="0">
                              <a:pos x="csX1989" y="csY1989"/>
                            </a:cxn>
                            <a:cxn ang="0">
                              <a:pos x="csX1990" y="csY1990"/>
                            </a:cxn>
                            <a:cxn ang="0">
                              <a:pos x="csX1991" y="csY1991"/>
                            </a:cxn>
                            <a:cxn ang="0">
                              <a:pos x="csX1992" y="csY1992"/>
                            </a:cxn>
                            <a:cxn ang="0">
                              <a:pos x="csX1993" y="csY1993"/>
                            </a:cxn>
                            <a:cxn ang="0">
                              <a:pos x="csX1994" y="csY1994"/>
                            </a:cxn>
                            <a:cxn ang="0">
                              <a:pos x="csX1995" y="csY1995"/>
                            </a:cxn>
                            <a:cxn ang="0">
                              <a:pos x="csX1996" y="csY1996"/>
                            </a:cxn>
                            <a:cxn ang="0">
                              <a:pos x="csX1997" y="csY1997"/>
                            </a:cxn>
                            <a:cxn ang="0">
                              <a:pos x="csX1998" y="csY1998"/>
                            </a:cxn>
                            <a:cxn ang="0">
                              <a:pos x="csX1999" y="csY1999"/>
                            </a:cxn>
                            <a:cxn ang="0">
                              <a:pos x="csX2000" y="csY2000"/>
                            </a:cxn>
                            <a:cxn ang="0">
                              <a:pos x="csX2001" y="csY2001"/>
                            </a:cxn>
                            <a:cxn ang="0">
                              <a:pos x="csX2002" y="csY2002"/>
                            </a:cxn>
                            <a:cxn ang="0">
                              <a:pos x="csX2003" y="csY2003"/>
                            </a:cxn>
                            <a:cxn ang="0">
                              <a:pos x="csX2004" y="csY2004"/>
                            </a:cxn>
                            <a:cxn ang="0">
                              <a:pos x="csX2005" y="csY2005"/>
                            </a:cxn>
                            <a:cxn ang="0">
                              <a:pos x="csX2006" y="csY2006"/>
                            </a:cxn>
                            <a:cxn ang="0">
                              <a:pos x="csX2007" y="csY2007"/>
                            </a:cxn>
                            <a:cxn ang="0">
                              <a:pos x="csX2008" y="csY2008"/>
                            </a:cxn>
                            <a:cxn ang="0">
                              <a:pos x="csX2009" y="csY2009"/>
                            </a:cxn>
                            <a:cxn ang="0">
                              <a:pos x="csX2010" y="csY2010"/>
                            </a:cxn>
                            <a:cxn ang="0">
                              <a:pos x="csX2011" y="csY2011"/>
                            </a:cxn>
                            <a:cxn ang="0">
                              <a:pos x="csX2012" y="csY2012"/>
                            </a:cxn>
                            <a:cxn ang="0">
                              <a:pos x="csX2013" y="csY2013"/>
                            </a:cxn>
                            <a:cxn ang="0">
                              <a:pos x="csX2014" y="csY2014"/>
                            </a:cxn>
                            <a:cxn ang="0">
                              <a:pos x="csX2015" y="csY2015"/>
                            </a:cxn>
                            <a:cxn ang="0">
                              <a:pos x="csX2016" y="csY2016"/>
                            </a:cxn>
                            <a:cxn ang="0">
                              <a:pos x="csX2017" y="csY2017"/>
                            </a:cxn>
                            <a:cxn ang="0">
                              <a:pos x="csX2018" y="csY2018"/>
                            </a:cxn>
                            <a:cxn ang="0">
                              <a:pos x="csX2019" y="csY2019"/>
                            </a:cxn>
                            <a:cxn ang="0">
                              <a:pos x="csX2020" y="csY2020"/>
                            </a:cxn>
                            <a:cxn ang="0">
                              <a:pos x="csX2021" y="csY2021"/>
                            </a:cxn>
                            <a:cxn ang="0">
                              <a:pos x="csX2022" y="csY2022"/>
                            </a:cxn>
                            <a:cxn ang="0">
                              <a:pos x="csX2023" y="csY2023"/>
                            </a:cxn>
                            <a:cxn ang="0">
                              <a:pos x="csX2024" y="csY2024"/>
                            </a:cxn>
                            <a:cxn ang="0">
                              <a:pos x="csX2025" y="csY2025"/>
                            </a:cxn>
                            <a:cxn ang="0">
                              <a:pos x="csX2026" y="csY2026"/>
                            </a:cxn>
                            <a:cxn ang="0">
                              <a:pos x="csX2027" y="csY2027"/>
                            </a:cxn>
                            <a:cxn ang="0">
                              <a:pos x="csX2028" y="csY2028"/>
                            </a:cxn>
                            <a:cxn ang="0">
                              <a:pos x="csX2029" y="csY2029"/>
                            </a:cxn>
                            <a:cxn ang="0">
                              <a:pos x="csX2030" y="csY2030"/>
                            </a:cxn>
                            <a:cxn ang="0">
                              <a:pos x="csX2031" y="csY2031"/>
                            </a:cxn>
                            <a:cxn ang="0">
                              <a:pos x="csX2032" y="csY2032"/>
                            </a:cxn>
                            <a:cxn ang="0">
                              <a:pos x="csX2033" y="csY2033"/>
                            </a:cxn>
                            <a:cxn ang="0">
                              <a:pos x="csX2034" y="csY2034"/>
                            </a:cxn>
                            <a:cxn ang="0">
                              <a:pos x="csX2035" y="csY2035"/>
                            </a:cxn>
                            <a:cxn ang="0">
                              <a:pos x="csX2036" y="csY2036"/>
                            </a:cxn>
                            <a:cxn ang="0">
                              <a:pos x="csX2037" y="csY2037"/>
                            </a:cxn>
                            <a:cxn ang="0">
                              <a:pos x="csX2038" y="csY2038"/>
                            </a:cxn>
                            <a:cxn ang="0">
                              <a:pos x="csX2039" y="csY2039"/>
                            </a:cxn>
                            <a:cxn ang="0">
                              <a:pos x="csX2040" y="csY2040"/>
                            </a:cxn>
                            <a:cxn ang="0">
                              <a:pos x="csX2041" y="csY2041"/>
                            </a:cxn>
                            <a:cxn ang="0">
                              <a:pos x="csX2042" y="csY2042"/>
                            </a:cxn>
                            <a:cxn ang="0">
                              <a:pos x="csX2043" y="csY2043"/>
                            </a:cxn>
                            <a:cxn ang="0">
                              <a:pos x="csX2044" y="csY2044"/>
                            </a:cxn>
                            <a:cxn ang="0">
                              <a:pos x="csX2045" y="csY2045"/>
                            </a:cxn>
                            <a:cxn ang="0">
                              <a:pos x="csX2046" y="csY2046"/>
                            </a:cxn>
                            <a:cxn ang="0">
                              <a:pos x="csX2047" y="csY2047"/>
                            </a:cxn>
                            <a:cxn ang="0">
                              <a:pos x="csX2048" y="csY2048"/>
                            </a:cxn>
                            <a:cxn ang="0">
                              <a:pos x="csX2049" y="csY2049"/>
                            </a:cxn>
                            <a:cxn ang="0">
                              <a:pos x="csX2050" y="csY2050"/>
                            </a:cxn>
                            <a:cxn ang="0">
                              <a:pos x="csX2051" y="csY2051"/>
                            </a:cxn>
                            <a:cxn ang="0">
                              <a:pos x="csX2052" y="csY2052"/>
                            </a:cxn>
                            <a:cxn ang="0">
                              <a:pos x="csX2053" y="csY2053"/>
                            </a:cxn>
                            <a:cxn ang="0">
                              <a:pos x="csX2054" y="csY2054"/>
                            </a:cxn>
                            <a:cxn ang="0">
                              <a:pos x="csX2055" y="csY2055"/>
                            </a:cxn>
                            <a:cxn ang="0">
                              <a:pos x="csX2056" y="csY2056"/>
                            </a:cxn>
                            <a:cxn ang="0">
                              <a:pos x="csX2057" y="csY2057"/>
                            </a:cxn>
                            <a:cxn ang="0">
                              <a:pos x="csX2058" y="csY2058"/>
                            </a:cxn>
                            <a:cxn ang="0">
                              <a:pos x="csX2059" y="csY2059"/>
                            </a:cxn>
                            <a:cxn ang="0">
                              <a:pos x="csX2060" y="csY2060"/>
                            </a:cxn>
                            <a:cxn ang="0">
                              <a:pos x="csX2061" y="csY2061"/>
                            </a:cxn>
                            <a:cxn ang="0">
                              <a:pos x="csX2062" y="csY2062"/>
                            </a:cxn>
                            <a:cxn ang="0">
                              <a:pos x="csX2063" y="csY2063"/>
                            </a:cxn>
                            <a:cxn ang="0">
                              <a:pos x="csX2064" y="csY2064"/>
                            </a:cxn>
                            <a:cxn ang="0">
                              <a:pos x="csX2065" y="csY2065"/>
                            </a:cxn>
                            <a:cxn ang="0">
                              <a:pos x="csX2066" y="csY2066"/>
                            </a:cxn>
                            <a:cxn ang="0">
                              <a:pos x="csX2067" y="csY2067"/>
                            </a:cxn>
                            <a:cxn ang="0">
                              <a:pos x="csX2068" y="csY2068"/>
                            </a:cxn>
                            <a:cxn ang="0">
                              <a:pos x="csX2069" y="csY2069"/>
                            </a:cxn>
                            <a:cxn ang="0">
                              <a:pos x="csX2070" y="csY2070"/>
                            </a:cxn>
                            <a:cxn ang="0">
                              <a:pos x="csX2071" y="csY2071"/>
                            </a:cxn>
                            <a:cxn ang="0">
                              <a:pos x="csX2072" y="csY2072"/>
                            </a:cxn>
                            <a:cxn ang="0">
                              <a:pos x="csX2073" y="csY2073"/>
                            </a:cxn>
                            <a:cxn ang="0">
                              <a:pos x="csX2074" y="csY2074"/>
                            </a:cxn>
                            <a:cxn ang="0">
                              <a:pos x="csX2075" y="csY2075"/>
                            </a:cxn>
                            <a:cxn ang="0">
                              <a:pos x="csX2076" y="csY2076"/>
                            </a:cxn>
                            <a:cxn ang="0">
                              <a:pos x="csX2077" y="csY2077"/>
                            </a:cxn>
                            <a:cxn ang="0">
                              <a:pos x="csX2078" y="csY2078"/>
                            </a:cxn>
                            <a:cxn ang="0">
                              <a:pos x="csX2079" y="csY2079"/>
                            </a:cxn>
                            <a:cxn ang="0">
                              <a:pos x="csX2080" y="csY2080"/>
                            </a:cxn>
                            <a:cxn ang="0">
                              <a:pos x="csX2081" y="csY2081"/>
                            </a:cxn>
                            <a:cxn ang="0">
                              <a:pos x="csX2082" y="csY2082"/>
                            </a:cxn>
                            <a:cxn ang="0">
                              <a:pos x="csX2083" y="csY2083"/>
                            </a:cxn>
                            <a:cxn ang="0">
                              <a:pos x="csX2084" y="csY2084"/>
                            </a:cxn>
                            <a:cxn ang="0">
                              <a:pos x="csX2085" y="csY2085"/>
                            </a:cxn>
                            <a:cxn ang="0">
                              <a:pos x="csX2086" y="csY2086"/>
                            </a:cxn>
                            <a:cxn ang="0">
                              <a:pos x="csX2087" y="csY2087"/>
                            </a:cxn>
                            <a:cxn ang="0">
                              <a:pos x="csX2088" y="csY2088"/>
                            </a:cxn>
                            <a:cxn ang="0">
                              <a:pos x="csX2089" y="csY2089"/>
                            </a:cxn>
                            <a:cxn ang="0">
                              <a:pos x="csX2090" y="csY2090"/>
                            </a:cxn>
                            <a:cxn ang="0">
                              <a:pos x="csX2091" y="csY2091"/>
                            </a:cxn>
                            <a:cxn ang="0">
                              <a:pos x="csX2092" y="csY2092"/>
                            </a:cxn>
                            <a:cxn ang="0">
                              <a:pos x="csX2093" y="csY2093"/>
                            </a:cxn>
                            <a:cxn ang="0">
                              <a:pos x="csX2094" y="csY2094"/>
                            </a:cxn>
                            <a:cxn ang="0">
                              <a:pos x="csX2095" y="csY2095"/>
                            </a:cxn>
                            <a:cxn ang="0">
                              <a:pos x="csX2096" y="csY2096"/>
                            </a:cxn>
                            <a:cxn ang="0">
                              <a:pos x="csX2097" y="csY2097"/>
                            </a:cxn>
                            <a:cxn ang="0">
                              <a:pos x="csX2098" y="csY2098"/>
                            </a:cxn>
                            <a:cxn ang="0">
                              <a:pos x="csX2099" y="csY2099"/>
                            </a:cxn>
                            <a:cxn ang="0">
                              <a:pos x="csX2100" y="csY2100"/>
                            </a:cxn>
                            <a:cxn ang="0">
                              <a:pos x="csX2101" y="csY2101"/>
                            </a:cxn>
                            <a:cxn ang="0">
                              <a:pos x="csX2102" y="csY2102"/>
                            </a:cxn>
                            <a:cxn ang="0">
                              <a:pos x="csX2103" y="csY2103"/>
                            </a:cxn>
                            <a:cxn ang="0">
                              <a:pos x="csX2104" y="csY2104"/>
                            </a:cxn>
                            <a:cxn ang="0">
                              <a:pos x="csX2105" y="csY2105"/>
                            </a:cxn>
                            <a:cxn ang="0">
                              <a:pos x="csX2106" y="csY2106"/>
                            </a:cxn>
                            <a:cxn ang="0">
                              <a:pos x="csX2107" y="csY2107"/>
                            </a:cxn>
                            <a:cxn ang="0">
                              <a:pos x="csX2108" y="csY2108"/>
                            </a:cxn>
                            <a:cxn ang="0">
                              <a:pos x="csX2109" y="csY2109"/>
                            </a:cxn>
                            <a:cxn ang="0">
                              <a:pos x="csX2110" y="csY2110"/>
                            </a:cxn>
                            <a:cxn ang="0">
                              <a:pos x="csX2111" y="csY2111"/>
                            </a:cxn>
                            <a:cxn ang="0">
                              <a:pos x="csX2112" y="csY2112"/>
                            </a:cxn>
                            <a:cxn ang="0">
                              <a:pos x="csX2113" y="csY2113"/>
                            </a:cxn>
                            <a:cxn ang="0">
                              <a:pos x="csX2114" y="csY2114"/>
                            </a:cxn>
                            <a:cxn ang="0">
                              <a:pos x="csX2115" y="csY2115"/>
                            </a:cxn>
                            <a:cxn ang="0">
                              <a:pos x="csX2116" y="csY2116"/>
                            </a:cxn>
                            <a:cxn ang="0">
                              <a:pos x="csX2117" y="csY2117"/>
                            </a:cxn>
                            <a:cxn ang="0">
                              <a:pos x="csX2118" y="csY2118"/>
                            </a:cxn>
                            <a:cxn ang="0">
                              <a:pos x="csX2119" y="csY2119"/>
                            </a:cxn>
                            <a:cxn ang="0">
                              <a:pos x="csX2120" y="csY2120"/>
                            </a:cxn>
                            <a:cxn ang="0">
                              <a:pos x="csX2121" y="csY2121"/>
                            </a:cxn>
                            <a:cxn ang="0">
                              <a:pos x="csX2122" y="csY2122"/>
                            </a:cxn>
                            <a:cxn ang="0">
                              <a:pos x="csX2123" y="csY2123"/>
                            </a:cxn>
                            <a:cxn ang="0">
                              <a:pos x="csX2124" y="csY2124"/>
                            </a:cxn>
                            <a:cxn ang="0">
                              <a:pos x="csX2125" y="csY2125"/>
                            </a:cxn>
                            <a:cxn ang="0">
                              <a:pos x="csX2126" y="csY2126"/>
                            </a:cxn>
                            <a:cxn ang="0">
                              <a:pos x="csX2127" y="csY2127"/>
                            </a:cxn>
                            <a:cxn ang="0">
                              <a:pos x="csX2128" y="csY2128"/>
                            </a:cxn>
                            <a:cxn ang="0">
                              <a:pos x="csX2129" y="csY2129"/>
                            </a:cxn>
                            <a:cxn ang="0">
                              <a:pos x="csX2130" y="csY2130"/>
                            </a:cxn>
                            <a:cxn ang="0">
                              <a:pos x="csX2131" y="csY2131"/>
                            </a:cxn>
                            <a:cxn ang="0">
                              <a:pos x="csX2132" y="csY2132"/>
                            </a:cxn>
                            <a:cxn ang="0">
                              <a:pos x="csX2133" y="csY2133"/>
                            </a:cxn>
                            <a:cxn ang="0">
                              <a:pos x="csX2134" y="csY2134"/>
                            </a:cxn>
                            <a:cxn ang="0">
                              <a:pos x="csX2135" y="csY2135"/>
                            </a:cxn>
                            <a:cxn ang="0">
                              <a:pos x="csX2136" y="csY2136"/>
                            </a:cxn>
                            <a:cxn ang="0">
                              <a:pos x="csX2137" y="csY2137"/>
                            </a:cxn>
                            <a:cxn ang="0">
                              <a:pos x="csX2138" y="csY2138"/>
                            </a:cxn>
                            <a:cxn ang="0">
                              <a:pos x="csX2139" y="csY2139"/>
                            </a:cxn>
                            <a:cxn ang="0">
                              <a:pos x="csX2140" y="csY2140"/>
                            </a:cxn>
                            <a:cxn ang="0">
                              <a:pos x="csX2141" y="csY2141"/>
                            </a:cxn>
                            <a:cxn ang="0">
                              <a:pos x="csX2142" y="csY2142"/>
                            </a:cxn>
                            <a:cxn ang="0">
                              <a:pos x="csX2143" y="csY2143"/>
                            </a:cxn>
                            <a:cxn ang="0">
                              <a:pos x="csX2144" y="csY2144"/>
                            </a:cxn>
                            <a:cxn ang="0">
                              <a:pos x="csX2145" y="csY2145"/>
                            </a:cxn>
                            <a:cxn ang="0">
                              <a:pos x="csX2146" y="csY2146"/>
                            </a:cxn>
                            <a:cxn ang="0">
                              <a:pos x="csX2147" y="csY2147"/>
                            </a:cxn>
                            <a:cxn ang="0">
                              <a:pos x="csX2148" y="csY2148"/>
                            </a:cxn>
                            <a:cxn ang="0">
                              <a:pos x="csX2149" y="csY2149"/>
                            </a:cxn>
                            <a:cxn ang="0">
                              <a:pos x="csX2150" y="csY2150"/>
                            </a:cxn>
                            <a:cxn ang="0">
                              <a:pos x="csX2151" y="csY2151"/>
                            </a:cxn>
                            <a:cxn ang="0">
                              <a:pos x="csX2152" y="csY2152"/>
                            </a:cxn>
                            <a:cxn ang="0">
                              <a:pos x="csX2153" y="csY2153"/>
                            </a:cxn>
                            <a:cxn ang="0">
                              <a:pos x="csX2154" y="csY2154"/>
                            </a:cxn>
                            <a:cxn ang="0">
                              <a:pos x="csX2155" y="csY2155"/>
                            </a:cxn>
                            <a:cxn ang="0">
                              <a:pos x="csX2156" y="csY2156"/>
                            </a:cxn>
                            <a:cxn ang="0">
                              <a:pos x="csX2157" y="csY2157"/>
                            </a:cxn>
                            <a:cxn ang="0">
                              <a:pos x="csX2158" y="csY2158"/>
                            </a:cxn>
                            <a:cxn ang="0">
                              <a:pos x="csX2159" y="csY2159"/>
                            </a:cxn>
                            <a:cxn ang="0">
                              <a:pos x="csX2160" y="csY2160"/>
                            </a:cxn>
                            <a:cxn ang="0">
                              <a:pos x="csX2161" y="csY2161"/>
                            </a:cxn>
                            <a:cxn ang="0">
                              <a:pos x="csX2162" y="csY2162"/>
                            </a:cxn>
                            <a:cxn ang="0">
                              <a:pos x="csX2163" y="csY2163"/>
                            </a:cxn>
                            <a:cxn ang="0">
                              <a:pos x="csX2164" y="csY2164"/>
                            </a:cxn>
                            <a:cxn ang="0">
                              <a:pos x="csX2165" y="csY2165"/>
                            </a:cxn>
                            <a:cxn ang="0">
                              <a:pos x="csX2166" y="csY2166"/>
                            </a:cxn>
                            <a:cxn ang="0">
                              <a:pos x="csX2167" y="csY2167"/>
                            </a:cxn>
                            <a:cxn ang="0">
                              <a:pos x="csX2168" y="csY2168"/>
                            </a:cxn>
                            <a:cxn ang="0">
                              <a:pos x="csX2169" y="csY2169"/>
                            </a:cxn>
                            <a:cxn ang="0">
                              <a:pos x="csX2170" y="csY2170"/>
                            </a:cxn>
                            <a:cxn ang="0">
                              <a:pos x="csX2171" y="csY2171"/>
                            </a:cxn>
                            <a:cxn ang="0">
                              <a:pos x="csX2172" y="csY2172"/>
                            </a:cxn>
                            <a:cxn ang="0">
                              <a:pos x="csX2173" y="csY2173"/>
                            </a:cxn>
                            <a:cxn ang="0">
                              <a:pos x="csX2174" y="csY2174"/>
                            </a:cxn>
                            <a:cxn ang="0">
                              <a:pos x="csX2175" y="csY2175"/>
                            </a:cxn>
                            <a:cxn ang="0">
                              <a:pos x="csX2176" y="csY2176"/>
                            </a:cxn>
                            <a:cxn ang="0">
                              <a:pos x="csX2177" y="csY2177"/>
                            </a:cxn>
                            <a:cxn ang="0">
                              <a:pos x="csX2178" y="csY2178"/>
                            </a:cxn>
                            <a:cxn ang="0">
                              <a:pos x="csX2179" y="csY2179"/>
                            </a:cxn>
                            <a:cxn ang="0">
                              <a:pos x="csX2180" y="csY2180"/>
                            </a:cxn>
                            <a:cxn ang="0">
                              <a:pos x="csX2181" y="csY2181"/>
                            </a:cxn>
                            <a:cxn ang="0">
                              <a:pos x="csX2182" y="csY2182"/>
                            </a:cxn>
                            <a:cxn ang="0">
                              <a:pos x="csX2183" y="csY2183"/>
                            </a:cxn>
                            <a:cxn ang="0">
                              <a:pos x="csX2184" y="csY2184"/>
                            </a:cxn>
                            <a:cxn ang="0">
                              <a:pos x="csX2185" y="csY2185"/>
                            </a:cxn>
                            <a:cxn ang="0">
                              <a:pos x="csX2186" y="csY2186"/>
                            </a:cxn>
                            <a:cxn ang="0">
                              <a:pos x="csX2187" y="csY2187"/>
                            </a:cxn>
                            <a:cxn ang="0">
                              <a:pos x="csX2188" y="csY2188"/>
                            </a:cxn>
                            <a:cxn ang="0">
                              <a:pos x="csX2189" y="csY2189"/>
                            </a:cxn>
                            <a:cxn ang="0">
                              <a:pos x="csX2190" y="csY2190"/>
                            </a:cxn>
                            <a:cxn ang="0">
                              <a:pos x="csX2191" y="csY2191"/>
                            </a:cxn>
                            <a:cxn ang="0">
                              <a:pos x="csX2192" y="csY2192"/>
                            </a:cxn>
                            <a:cxn ang="0">
                              <a:pos x="csX2193" y="csY2193"/>
                            </a:cxn>
                            <a:cxn ang="0">
                              <a:pos x="csX2194" y="csY2194"/>
                            </a:cxn>
                            <a:cxn ang="0">
                              <a:pos x="csX2195" y="csY2195"/>
                            </a:cxn>
                            <a:cxn ang="0">
                              <a:pos x="csX2196" y="csY2196"/>
                            </a:cxn>
                            <a:cxn ang="0">
                              <a:pos x="csX2197" y="csY2197"/>
                            </a:cxn>
                            <a:cxn ang="0">
                              <a:pos x="csX2198" y="csY2198"/>
                            </a:cxn>
                            <a:cxn ang="0">
                              <a:pos x="csX2199" y="csY2199"/>
                            </a:cxn>
                            <a:cxn ang="0">
                              <a:pos x="csX2200" y="csY2200"/>
                            </a:cxn>
                            <a:cxn ang="0">
                              <a:pos x="csX2201" y="csY2201"/>
                            </a:cxn>
                            <a:cxn ang="0">
                              <a:pos x="csX2202" y="csY2202"/>
                            </a:cxn>
                            <a:cxn ang="0">
                              <a:pos x="csX2203" y="csY2203"/>
                            </a:cxn>
                            <a:cxn ang="0">
                              <a:pos x="csX2204" y="csY2204"/>
                            </a:cxn>
                            <a:cxn ang="0">
                              <a:pos x="csX2205" y="csY2205"/>
                            </a:cxn>
                            <a:cxn ang="0">
                              <a:pos x="csX2206" y="csY2206"/>
                            </a:cxn>
                            <a:cxn ang="0">
                              <a:pos x="csX2207" y="csY2207"/>
                            </a:cxn>
                            <a:cxn ang="0">
                              <a:pos x="csX2208" y="csY2208"/>
                            </a:cxn>
                            <a:cxn ang="0">
                              <a:pos x="csX2209" y="csY2209"/>
                            </a:cxn>
                            <a:cxn ang="0">
                              <a:pos x="csX2210" y="csY2210"/>
                            </a:cxn>
                            <a:cxn ang="0">
                              <a:pos x="csX2211" y="csY2211"/>
                            </a:cxn>
                            <a:cxn ang="0">
                              <a:pos x="csX2212" y="csY2212"/>
                            </a:cxn>
                            <a:cxn ang="0">
                              <a:pos x="csX2213" y="csY2213"/>
                            </a:cxn>
                            <a:cxn ang="0">
                              <a:pos x="csX2214" y="csY2214"/>
                            </a:cxn>
                            <a:cxn ang="0">
                              <a:pos x="csX2215" y="csY2215"/>
                            </a:cxn>
                            <a:cxn ang="0">
                              <a:pos x="csX2216" y="csY2216"/>
                            </a:cxn>
                            <a:cxn ang="0">
                              <a:pos x="csX2217" y="csY2217"/>
                            </a:cxn>
                            <a:cxn ang="0">
                              <a:pos x="csX2218" y="csY2218"/>
                            </a:cxn>
                            <a:cxn ang="0">
                              <a:pos x="csX2219" y="csY2219"/>
                            </a:cxn>
                            <a:cxn ang="0">
                              <a:pos x="csX2220" y="csY2220"/>
                            </a:cxn>
                            <a:cxn ang="0">
                              <a:pos x="csX2221" y="csY2221"/>
                            </a:cxn>
                            <a:cxn ang="0">
                              <a:pos x="csX2222" y="csY2222"/>
                            </a:cxn>
                            <a:cxn ang="0">
                              <a:pos x="csX2223" y="csY2223"/>
                            </a:cxn>
                            <a:cxn ang="0">
                              <a:pos x="csX2224" y="csY2224"/>
                            </a:cxn>
                            <a:cxn ang="0">
                              <a:pos x="csX2225" y="csY2225"/>
                            </a:cxn>
                            <a:cxn ang="0">
                              <a:pos x="csX2226" y="csY2226"/>
                            </a:cxn>
                            <a:cxn ang="0">
                              <a:pos x="csX2227" y="csY2227"/>
                            </a:cxn>
                            <a:cxn ang="0">
                              <a:pos x="csX2228" y="csY2228"/>
                            </a:cxn>
                            <a:cxn ang="0">
                              <a:pos x="csX2229" y="csY2229"/>
                            </a:cxn>
                            <a:cxn ang="0">
                              <a:pos x="csX2230" y="csY2230"/>
                            </a:cxn>
                            <a:cxn ang="0">
                              <a:pos x="csX2231" y="csY2231"/>
                            </a:cxn>
                            <a:cxn ang="0">
                              <a:pos x="csX2232" y="csY2232"/>
                            </a:cxn>
                            <a:cxn ang="0">
                              <a:pos x="csX2233" y="csY2233"/>
                            </a:cxn>
                            <a:cxn ang="0">
                              <a:pos x="csX2234" y="csY2234"/>
                            </a:cxn>
                            <a:cxn ang="0">
                              <a:pos x="csX2235" y="csY2235"/>
                            </a:cxn>
                            <a:cxn ang="0">
                              <a:pos x="csX2236" y="csY2236"/>
                            </a:cxn>
                            <a:cxn ang="0">
                              <a:pos x="csX2237" y="csY2237"/>
                            </a:cxn>
                            <a:cxn ang="0">
                              <a:pos x="csX2238" y="csY2238"/>
                            </a:cxn>
                            <a:cxn ang="0">
                              <a:pos x="csX2239" y="csY2239"/>
                            </a:cxn>
                            <a:cxn ang="0">
                              <a:pos x="csX2240" y="csY2240"/>
                            </a:cxn>
                            <a:cxn ang="0">
                              <a:pos x="csX2241" y="csY2241"/>
                            </a:cxn>
                            <a:cxn ang="0">
                              <a:pos x="csX2242" y="csY2242"/>
                            </a:cxn>
                            <a:cxn ang="0">
                              <a:pos x="csX2243" y="csY2243"/>
                            </a:cxn>
                            <a:cxn ang="0">
                              <a:pos x="csX2244" y="csY2244"/>
                            </a:cxn>
                            <a:cxn ang="0">
                              <a:pos x="csX2245" y="csY2245"/>
                            </a:cxn>
                            <a:cxn ang="0">
                              <a:pos x="csX2246" y="csY2246"/>
                            </a:cxn>
                            <a:cxn ang="0">
                              <a:pos x="csX2247" y="csY2247"/>
                            </a:cxn>
                            <a:cxn ang="0">
                              <a:pos x="csX2248" y="csY2248"/>
                            </a:cxn>
                            <a:cxn ang="0">
                              <a:pos x="csX2249" y="csY2249"/>
                            </a:cxn>
                            <a:cxn ang="0">
                              <a:pos x="csX2250" y="csY2250"/>
                            </a:cxn>
                            <a:cxn ang="0">
                              <a:pos x="csX2251" y="csY2251"/>
                            </a:cxn>
                            <a:cxn ang="0">
                              <a:pos x="csX2252" y="csY2252"/>
                            </a:cxn>
                            <a:cxn ang="0">
                              <a:pos x="csX2253" y="csY2253"/>
                            </a:cxn>
                            <a:cxn ang="0">
                              <a:pos x="csX2254" y="csY2254"/>
                            </a:cxn>
                            <a:cxn ang="0">
                              <a:pos x="csX2255" y="csY2255"/>
                            </a:cxn>
                            <a:cxn ang="0">
                              <a:pos x="csX2256" y="csY2256"/>
                            </a:cxn>
                            <a:cxn ang="0">
                              <a:pos x="csX2257" y="csY2257"/>
                            </a:cxn>
                            <a:cxn ang="0">
                              <a:pos x="csX2258" y="csY2258"/>
                            </a:cxn>
                            <a:cxn ang="0">
                              <a:pos x="csX2259" y="csY2259"/>
                            </a:cxn>
                            <a:cxn ang="0">
                              <a:pos x="csX2260" y="csY2260"/>
                            </a:cxn>
                            <a:cxn ang="0">
                              <a:pos x="csX2261" y="csY2261"/>
                            </a:cxn>
                            <a:cxn ang="0">
                              <a:pos x="csX2262" y="csY2262"/>
                            </a:cxn>
                            <a:cxn ang="0">
                              <a:pos x="csX2263" y="csY2263"/>
                            </a:cxn>
                            <a:cxn ang="0">
                              <a:pos x="csX2264" y="csY2264"/>
                            </a:cxn>
                            <a:cxn ang="0">
                              <a:pos x="csX2265" y="csY2265"/>
                            </a:cxn>
                            <a:cxn ang="0">
                              <a:pos x="csX2266" y="csY2266"/>
                            </a:cxn>
                            <a:cxn ang="0">
                              <a:pos x="csX2267" y="csY2267"/>
                            </a:cxn>
                            <a:cxn ang="0">
                              <a:pos x="csX2268" y="csY2268"/>
                            </a:cxn>
                            <a:cxn ang="0">
                              <a:pos x="csX2269" y="csY2269"/>
                            </a:cxn>
                            <a:cxn ang="0">
                              <a:pos x="csX2270" y="csY2270"/>
                            </a:cxn>
                            <a:cxn ang="0">
                              <a:pos x="csX2271" y="csY2271"/>
                            </a:cxn>
                            <a:cxn ang="0">
                              <a:pos x="csX2272" y="csY2272"/>
                            </a:cxn>
                            <a:cxn ang="0">
                              <a:pos x="csX2273" y="csY2273"/>
                            </a:cxn>
                            <a:cxn ang="0">
                              <a:pos x="csX2274" y="csY2274"/>
                            </a:cxn>
                            <a:cxn ang="0">
                              <a:pos x="csX2275" y="csY2275"/>
                            </a:cxn>
                            <a:cxn ang="0">
                              <a:pos x="csX2276" y="csY2276"/>
                            </a:cxn>
                            <a:cxn ang="0">
                              <a:pos x="csX2277" y="csY2277"/>
                            </a:cxn>
                            <a:cxn ang="0">
                              <a:pos x="csX2278" y="csY2278"/>
                            </a:cxn>
                            <a:cxn ang="0">
                              <a:pos x="csX2279" y="csY2279"/>
                            </a:cxn>
                            <a:cxn ang="0">
                              <a:pos x="csX2280" y="csY2280"/>
                            </a:cxn>
                            <a:cxn ang="0">
                              <a:pos x="csX2281" y="csY2281"/>
                            </a:cxn>
                            <a:cxn ang="0">
                              <a:pos x="csX2282" y="csY2282"/>
                            </a:cxn>
                            <a:cxn ang="0">
                              <a:pos x="csX2283" y="csY2283"/>
                            </a:cxn>
                            <a:cxn ang="0">
                              <a:pos x="csX2284" y="csY2284"/>
                            </a:cxn>
                            <a:cxn ang="0">
                              <a:pos x="csX2285" y="csY2285"/>
                            </a:cxn>
                            <a:cxn ang="0">
                              <a:pos x="csX2286" y="csY2286"/>
                            </a:cxn>
                            <a:cxn ang="0">
                              <a:pos x="csX2287" y="csY2287"/>
                            </a:cxn>
                            <a:cxn ang="0">
                              <a:pos x="csX2288" y="csY2288"/>
                            </a:cxn>
                            <a:cxn ang="0">
                              <a:pos x="csX2289" y="csY2289"/>
                            </a:cxn>
                            <a:cxn ang="0">
                              <a:pos x="csX2290" y="csY2290"/>
                            </a:cxn>
                            <a:cxn ang="0">
                              <a:pos x="csX2291" y="csY2291"/>
                            </a:cxn>
                            <a:cxn ang="0">
                              <a:pos x="csX2292" y="csY2292"/>
                            </a:cxn>
                            <a:cxn ang="0">
                              <a:pos x="csX2293" y="csY2293"/>
                            </a:cxn>
                            <a:cxn ang="0">
                              <a:pos x="csX2294" y="csY2294"/>
                            </a:cxn>
                            <a:cxn ang="0">
                              <a:pos x="csX2295" y="csY2295"/>
                            </a:cxn>
                            <a:cxn ang="0">
                              <a:pos x="csX2296" y="csY2296"/>
                            </a:cxn>
                            <a:cxn ang="0">
                              <a:pos x="csX2297" y="csY2297"/>
                            </a:cxn>
                            <a:cxn ang="0">
                              <a:pos x="csX2298" y="csY2298"/>
                            </a:cxn>
                            <a:cxn ang="0">
                              <a:pos x="csX2299" y="csY2299"/>
                            </a:cxn>
                            <a:cxn ang="0">
                              <a:pos x="csX2300" y="csY2300"/>
                            </a:cxn>
                            <a:cxn ang="0">
                              <a:pos x="csX2301" y="csY2301"/>
                            </a:cxn>
                            <a:cxn ang="0">
                              <a:pos x="csX2302" y="csY2302"/>
                            </a:cxn>
                            <a:cxn ang="0">
                              <a:pos x="csX2303" y="csY2303"/>
                            </a:cxn>
                            <a:cxn ang="0">
                              <a:pos x="csX2304" y="csY2304"/>
                            </a:cxn>
                            <a:cxn ang="0">
                              <a:pos x="csX2305" y="csY2305"/>
                            </a:cxn>
                            <a:cxn ang="0">
                              <a:pos x="csX2306" y="csY2306"/>
                            </a:cxn>
                            <a:cxn ang="0">
                              <a:pos x="csX2307" y="csY2307"/>
                            </a:cxn>
                            <a:cxn ang="0">
                              <a:pos x="csX2308" y="csY2308"/>
                            </a:cxn>
                            <a:cxn ang="0">
                              <a:pos x="csX2309" y="csY2309"/>
                            </a:cxn>
                            <a:cxn ang="0">
                              <a:pos x="csX2310" y="csY2310"/>
                            </a:cxn>
                            <a:cxn ang="0">
                              <a:pos x="csX2311" y="csY2311"/>
                            </a:cxn>
                            <a:cxn ang="0">
                              <a:pos x="csX2312" y="csY2312"/>
                            </a:cxn>
                            <a:cxn ang="0">
                              <a:pos x="csX2313" y="csY2313"/>
                            </a:cxn>
                            <a:cxn ang="0">
                              <a:pos x="csX2314" y="csY2314"/>
                            </a:cxn>
                            <a:cxn ang="0">
                              <a:pos x="csX2315" y="csY2315"/>
                            </a:cxn>
                            <a:cxn ang="0">
                              <a:pos x="csX2316" y="csY2316"/>
                            </a:cxn>
                            <a:cxn ang="0">
                              <a:pos x="csX2317" y="csY2317"/>
                            </a:cxn>
                            <a:cxn ang="0">
                              <a:pos x="csX2318" y="csY2318"/>
                            </a:cxn>
                            <a:cxn ang="0">
                              <a:pos x="csX2319" y="csY2319"/>
                            </a:cxn>
                            <a:cxn ang="0">
                              <a:pos x="csX2320" y="csY2320"/>
                            </a:cxn>
                            <a:cxn ang="0">
                              <a:pos x="csX2321" y="csY2321"/>
                            </a:cxn>
                            <a:cxn ang="0">
                              <a:pos x="csX2322" y="csY2322"/>
                            </a:cxn>
                            <a:cxn ang="0">
                              <a:pos x="csX2323" y="csY2323"/>
                            </a:cxn>
                            <a:cxn ang="0">
                              <a:pos x="csX2324" y="csY2324"/>
                            </a:cxn>
                            <a:cxn ang="0">
                              <a:pos x="csX2325" y="csY2325"/>
                            </a:cxn>
                            <a:cxn ang="0">
                              <a:pos x="csX2326" y="csY2326"/>
                            </a:cxn>
                            <a:cxn ang="0">
                              <a:pos x="csX2327" y="csY2327"/>
                            </a:cxn>
                            <a:cxn ang="0">
                              <a:pos x="csX2328" y="csY2328"/>
                            </a:cxn>
                            <a:cxn ang="0">
                              <a:pos x="csX2329" y="csY2329"/>
                            </a:cxn>
                            <a:cxn ang="0">
                              <a:pos x="csX2330" y="csY2330"/>
                            </a:cxn>
                            <a:cxn ang="0">
                              <a:pos x="csX2331" y="csY2331"/>
                            </a:cxn>
                            <a:cxn ang="0">
                              <a:pos x="csX2332" y="csY2332"/>
                            </a:cxn>
                            <a:cxn ang="0">
                              <a:pos x="csX2333" y="csY2333"/>
                            </a:cxn>
                            <a:cxn ang="0">
                              <a:pos x="csX2334" y="csY2334"/>
                            </a:cxn>
                            <a:cxn ang="0">
                              <a:pos x="csX2335" y="csY2335"/>
                            </a:cxn>
                            <a:cxn ang="0">
                              <a:pos x="csX2336" y="csY2336"/>
                            </a:cxn>
                            <a:cxn ang="0">
                              <a:pos x="csX2337" y="csY2337"/>
                            </a:cxn>
                            <a:cxn ang="0">
                              <a:pos x="csX2338" y="csY2338"/>
                            </a:cxn>
                            <a:cxn ang="0">
                              <a:pos x="csX2339" y="csY2339"/>
                            </a:cxn>
                            <a:cxn ang="0">
                              <a:pos x="csX2340" y="csY2340"/>
                            </a:cxn>
                            <a:cxn ang="0">
                              <a:pos x="csX2341" y="csY2341"/>
                            </a:cxn>
                            <a:cxn ang="0">
                              <a:pos x="csX2342" y="csY2342"/>
                            </a:cxn>
                            <a:cxn ang="0">
                              <a:pos x="csX2343" y="csY2343"/>
                            </a:cxn>
                            <a:cxn ang="0">
                              <a:pos x="csX2344" y="csY2344"/>
                            </a:cxn>
                            <a:cxn ang="0">
                              <a:pos x="csX2345" y="csY2345"/>
                            </a:cxn>
                            <a:cxn ang="0">
                              <a:pos x="csX2346" y="csY2346"/>
                            </a:cxn>
                            <a:cxn ang="0">
                              <a:pos x="csX2347" y="csY2347"/>
                            </a:cxn>
                            <a:cxn ang="0">
                              <a:pos x="csX2348" y="csY2348"/>
                            </a:cxn>
                            <a:cxn ang="0">
                              <a:pos x="csX2349" y="csY2349"/>
                            </a:cxn>
                            <a:cxn ang="0">
                              <a:pos x="csX2350" y="csY2350"/>
                            </a:cxn>
                            <a:cxn ang="0">
                              <a:pos x="csX2351" y="csY2351"/>
                            </a:cxn>
                            <a:cxn ang="0">
                              <a:pos x="csX2352" y="csY2352"/>
                            </a:cxn>
                            <a:cxn ang="0">
                              <a:pos x="csX2353" y="csY2353"/>
                            </a:cxn>
                            <a:cxn ang="0">
                              <a:pos x="csX2354" y="csY2354"/>
                            </a:cxn>
                            <a:cxn ang="0">
                              <a:pos x="csX2355" y="csY2355"/>
                            </a:cxn>
                            <a:cxn ang="0">
                              <a:pos x="csX2356" y="csY2356"/>
                            </a:cxn>
                            <a:cxn ang="0">
                              <a:pos x="csX2357" y="csY2357"/>
                            </a:cxn>
                            <a:cxn ang="0">
                              <a:pos x="csX2358" y="csY2358"/>
                            </a:cxn>
                            <a:cxn ang="0">
                              <a:pos x="csX2359" y="csY2359"/>
                            </a:cxn>
                            <a:cxn ang="0">
                              <a:pos x="csX2360" y="csY2360"/>
                            </a:cxn>
                            <a:cxn ang="0">
                              <a:pos x="csX2361" y="csY2361"/>
                            </a:cxn>
                            <a:cxn ang="0">
                              <a:pos x="csX2362" y="csY2362"/>
                            </a:cxn>
                            <a:cxn ang="0">
                              <a:pos x="csX2363" y="csY2363"/>
                            </a:cxn>
                            <a:cxn ang="0">
                              <a:pos x="csX2364" y="csY2364"/>
                            </a:cxn>
                            <a:cxn ang="0">
                              <a:pos x="csX2365" y="csY2365"/>
                            </a:cxn>
                            <a:cxn ang="0">
                              <a:pos x="csX2366" y="csY2366"/>
                            </a:cxn>
                            <a:cxn ang="0">
                              <a:pos x="csX2367" y="csY2367"/>
                            </a:cxn>
                            <a:cxn ang="0">
                              <a:pos x="csX2368" y="csY2368"/>
                            </a:cxn>
                            <a:cxn ang="0">
                              <a:pos x="csX2369" y="csY2369"/>
                            </a:cxn>
                            <a:cxn ang="0">
                              <a:pos x="csX2370" y="csY2370"/>
                            </a:cxn>
                            <a:cxn ang="0">
                              <a:pos x="csX2371" y="csY2371"/>
                            </a:cxn>
                            <a:cxn ang="0">
                              <a:pos x="csX2372" y="csY2372"/>
                            </a:cxn>
                            <a:cxn ang="0">
                              <a:pos x="csX2373" y="csY2373"/>
                            </a:cxn>
                            <a:cxn ang="0">
                              <a:pos x="csX2374" y="csY2374"/>
                            </a:cxn>
                            <a:cxn ang="0">
                              <a:pos x="csX2375" y="csY2375"/>
                            </a:cxn>
                            <a:cxn ang="0">
                              <a:pos x="csX2376" y="csY2376"/>
                            </a:cxn>
                            <a:cxn ang="0">
                              <a:pos x="csX2377" y="csY2377"/>
                            </a:cxn>
                            <a:cxn ang="0">
                              <a:pos x="csX2378" y="csY2378"/>
                            </a:cxn>
                            <a:cxn ang="0">
                              <a:pos x="csX2379" y="csY2379"/>
                            </a:cxn>
                            <a:cxn ang="0">
                              <a:pos x="csX2380" y="csY2380"/>
                            </a:cxn>
                            <a:cxn ang="0">
                              <a:pos x="csX2381" y="csY2381"/>
                            </a:cxn>
                            <a:cxn ang="0">
                              <a:pos x="csX2382" y="csY2382"/>
                            </a:cxn>
                            <a:cxn ang="0">
                              <a:pos x="csX2383" y="csY2383"/>
                            </a:cxn>
                            <a:cxn ang="0">
                              <a:pos x="csX2384" y="csY2384"/>
                            </a:cxn>
                            <a:cxn ang="0">
                              <a:pos x="csX2385" y="csY2385"/>
                            </a:cxn>
                            <a:cxn ang="0">
                              <a:pos x="csX2386" y="csY2386"/>
                            </a:cxn>
                            <a:cxn ang="0">
                              <a:pos x="csX2387" y="csY2387"/>
                            </a:cxn>
                            <a:cxn ang="0">
                              <a:pos x="csX2388" y="csY2388"/>
                            </a:cxn>
                            <a:cxn ang="0">
                              <a:pos x="csX2389" y="csY2389"/>
                            </a:cxn>
                            <a:cxn ang="0">
                              <a:pos x="csX2390" y="csY2390"/>
                            </a:cxn>
                            <a:cxn ang="0">
                              <a:pos x="csX2391" y="csY2391"/>
                            </a:cxn>
                            <a:cxn ang="0">
                              <a:pos x="csX2392" y="csY2392"/>
                            </a:cxn>
                            <a:cxn ang="0">
                              <a:pos x="csX2393" y="csY2393"/>
                            </a:cxn>
                            <a:cxn ang="0">
                              <a:pos x="csX2394" y="csY2394"/>
                            </a:cxn>
                            <a:cxn ang="0">
                              <a:pos x="csX2395" y="csY2395"/>
                            </a:cxn>
                            <a:cxn ang="0">
                              <a:pos x="csX2396" y="csY2396"/>
                            </a:cxn>
                            <a:cxn ang="0">
                              <a:pos x="csX2397" y="csY2397"/>
                            </a:cxn>
                            <a:cxn ang="0">
                              <a:pos x="csX2398" y="csY2398"/>
                            </a:cxn>
                            <a:cxn ang="0">
                              <a:pos x="csX2399" y="csY2399"/>
                            </a:cxn>
                            <a:cxn ang="0">
                              <a:pos x="csX2400" y="csY2400"/>
                            </a:cxn>
                            <a:cxn ang="0">
                              <a:pos x="csX2401" y="csY2401"/>
                            </a:cxn>
                            <a:cxn ang="0">
                              <a:pos x="csX2402" y="csY2402"/>
                            </a:cxn>
                            <a:cxn ang="0">
                              <a:pos x="csX2403" y="csY2403"/>
                            </a:cxn>
                            <a:cxn ang="0">
                              <a:pos x="csX2404" y="csY2404"/>
                            </a:cxn>
                            <a:cxn ang="0">
                              <a:pos x="csX2405" y="csY2405"/>
                            </a:cxn>
                            <a:cxn ang="0">
                              <a:pos x="csX2406" y="csY2406"/>
                            </a:cxn>
                            <a:cxn ang="0">
                              <a:pos x="csX2407" y="csY2407"/>
                            </a:cxn>
                            <a:cxn ang="0">
                              <a:pos x="csX2408" y="csY2408"/>
                            </a:cxn>
                            <a:cxn ang="0">
                              <a:pos x="csX2409" y="csY2409"/>
                            </a:cxn>
                            <a:cxn ang="0">
                              <a:pos x="csX2410" y="csY2410"/>
                            </a:cxn>
                            <a:cxn ang="0">
                              <a:pos x="csX2411" y="csY2411"/>
                            </a:cxn>
                            <a:cxn ang="0">
                              <a:pos x="csX2412" y="csY2412"/>
                            </a:cxn>
                            <a:cxn ang="0">
                              <a:pos x="csX2413" y="csY2413"/>
                            </a:cxn>
                            <a:cxn ang="0">
                              <a:pos x="csX2414" y="csY2414"/>
                            </a:cxn>
                            <a:cxn ang="0">
                              <a:pos x="csX2415" y="csY2415"/>
                            </a:cxn>
                            <a:cxn ang="0">
                              <a:pos x="csX2416" y="csY2416"/>
                            </a:cxn>
                            <a:cxn ang="0">
                              <a:pos x="csX2417" y="csY2417"/>
                            </a:cxn>
                            <a:cxn ang="0">
                              <a:pos x="csX2418" y="csY2418"/>
                            </a:cxn>
                            <a:cxn ang="0">
                              <a:pos x="csX2419" y="csY2419"/>
                            </a:cxn>
                            <a:cxn ang="0">
                              <a:pos x="csX2420" y="csY2420"/>
                            </a:cxn>
                            <a:cxn ang="0">
                              <a:pos x="csX2421" y="csY2421"/>
                            </a:cxn>
                            <a:cxn ang="0">
                              <a:pos x="csX2422" y="csY2422"/>
                            </a:cxn>
                            <a:cxn ang="0">
                              <a:pos x="csX2423" y="csY2423"/>
                            </a:cxn>
                            <a:cxn ang="0">
                              <a:pos x="csX2424" y="csY2424"/>
                            </a:cxn>
                            <a:cxn ang="0">
                              <a:pos x="csX2425" y="csY2425"/>
                            </a:cxn>
                            <a:cxn ang="0">
                              <a:pos x="csX2426" y="csY2426"/>
                            </a:cxn>
                            <a:cxn ang="0">
                              <a:pos x="csX2427" y="csY2427"/>
                            </a:cxn>
                            <a:cxn ang="0">
                              <a:pos x="csX2428" y="csY2428"/>
                            </a:cxn>
                            <a:cxn ang="0">
                              <a:pos x="csX2429" y="csY2429"/>
                            </a:cxn>
                            <a:cxn ang="0">
                              <a:pos x="csX2430" y="csY2430"/>
                            </a:cxn>
                            <a:cxn ang="0">
                              <a:pos x="csX2431" y="csY2431"/>
                            </a:cxn>
                            <a:cxn ang="0">
                              <a:pos x="csX2432" y="csY2432"/>
                            </a:cxn>
                            <a:cxn ang="0">
                              <a:pos x="csX2433" y="csY2433"/>
                            </a:cxn>
                            <a:cxn ang="0">
                              <a:pos x="csX2434" y="csY2434"/>
                            </a:cxn>
                            <a:cxn ang="0">
                              <a:pos x="csX2435" y="csY2435"/>
                            </a:cxn>
                            <a:cxn ang="0">
                              <a:pos x="csX2436" y="csY2436"/>
                            </a:cxn>
                            <a:cxn ang="0">
                              <a:pos x="csX2437" y="csY2437"/>
                            </a:cxn>
                            <a:cxn ang="0">
                              <a:pos x="csX2438" y="csY2438"/>
                            </a:cxn>
                            <a:cxn ang="0">
                              <a:pos x="csX2439" y="csY2439"/>
                            </a:cxn>
                            <a:cxn ang="0">
                              <a:pos x="csX2440" y="csY2440"/>
                            </a:cxn>
                            <a:cxn ang="0">
                              <a:pos x="csX2441" y="csY2441"/>
                            </a:cxn>
                            <a:cxn ang="0">
                              <a:pos x="csX2442" y="csY2442"/>
                            </a:cxn>
                            <a:cxn ang="0">
                              <a:pos x="csX2443" y="csY2443"/>
                            </a:cxn>
                            <a:cxn ang="0">
                              <a:pos x="csX2444" y="csY2444"/>
                            </a:cxn>
                            <a:cxn ang="0">
                              <a:pos x="csX2445" y="csY2445"/>
                            </a:cxn>
                            <a:cxn ang="0">
                              <a:pos x="csX2446" y="csY2446"/>
                            </a:cxn>
                            <a:cxn ang="0">
                              <a:pos x="csX2447" y="csY2447"/>
                            </a:cxn>
                            <a:cxn ang="0">
                              <a:pos x="csX2448" y="csY2448"/>
                            </a:cxn>
                            <a:cxn ang="0">
                              <a:pos x="csX2449" y="csY2449"/>
                            </a:cxn>
                            <a:cxn ang="0">
                              <a:pos x="csX2450" y="csY2450"/>
                            </a:cxn>
                            <a:cxn ang="0">
                              <a:pos x="csX2451" y="csY2451"/>
                            </a:cxn>
                            <a:cxn ang="0">
                              <a:pos x="csX2452" y="csY2452"/>
                            </a:cxn>
                            <a:cxn ang="0">
                              <a:pos x="csX2453" y="csY2453"/>
                            </a:cxn>
                            <a:cxn ang="0">
                              <a:pos x="csX2454" y="csY2454"/>
                            </a:cxn>
                            <a:cxn ang="0">
                              <a:pos x="csX2455" y="csY2455"/>
                            </a:cxn>
                            <a:cxn ang="0">
                              <a:pos x="csX2456" y="csY2456"/>
                            </a:cxn>
                            <a:cxn ang="0">
                              <a:pos x="csX2457" y="csY2457"/>
                            </a:cxn>
                            <a:cxn ang="0">
                              <a:pos x="csX2458" y="csY2458"/>
                            </a:cxn>
                            <a:cxn ang="0">
                              <a:pos x="csX2459" y="csY2459"/>
                            </a:cxn>
                            <a:cxn ang="0">
                              <a:pos x="csX2460" y="csY2460"/>
                            </a:cxn>
                            <a:cxn ang="0">
                              <a:pos x="csX2461" y="csY2461"/>
                            </a:cxn>
                            <a:cxn ang="0">
                              <a:pos x="csX2462" y="csY2462"/>
                            </a:cxn>
                            <a:cxn ang="0">
                              <a:pos x="csX2463" y="csY2463"/>
                            </a:cxn>
                            <a:cxn ang="0">
                              <a:pos x="csX2464" y="csY2464"/>
                            </a:cxn>
                            <a:cxn ang="0">
                              <a:pos x="csX2465" y="csY2465"/>
                            </a:cxn>
                            <a:cxn ang="0">
                              <a:pos x="csX2466" y="csY2466"/>
                            </a:cxn>
                            <a:cxn ang="0">
                              <a:pos x="csX2467" y="csY2467"/>
                            </a:cxn>
                            <a:cxn ang="0">
                              <a:pos x="csX2468" y="csY2468"/>
                            </a:cxn>
                            <a:cxn ang="0">
                              <a:pos x="csX2469" y="csY2469"/>
                            </a:cxn>
                            <a:cxn ang="0">
                              <a:pos x="csX2470" y="csY2470"/>
                            </a:cxn>
                            <a:cxn ang="0">
                              <a:pos x="csX2471" y="csY2471"/>
                            </a:cxn>
                            <a:cxn ang="0">
                              <a:pos x="csX2472" y="csY2472"/>
                            </a:cxn>
                            <a:cxn ang="0">
                              <a:pos x="csX2473" y="csY2473"/>
                            </a:cxn>
                            <a:cxn ang="0">
                              <a:pos x="csX2474" y="csY2474"/>
                            </a:cxn>
                            <a:cxn ang="0">
                              <a:pos x="csX2475" y="csY2475"/>
                            </a:cxn>
                            <a:cxn ang="0">
                              <a:pos x="csX2476" y="csY2476"/>
                            </a:cxn>
                            <a:cxn ang="0">
                              <a:pos x="csX2477" y="csY2477"/>
                            </a:cxn>
                            <a:cxn ang="0">
                              <a:pos x="csX2478" y="csY2478"/>
                            </a:cxn>
                            <a:cxn ang="0">
                              <a:pos x="csX2479" y="csY2479"/>
                            </a:cxn>
                            <a:cxn ang="0">
                              <a:pos x="csX2480" y="csY2480"/>
                            </a:cxn>
                            <a:cxn ang="0">
                              <a:pos x="csX2481" y="csY2481"/>
                            </a:cxn>
                            <a:cxn ang="0">
                              <a:pos x="csX2482" y="csY2482"/>
                            </a:cxn>
                            <a:cxn ang="0">
                              <a:pos x="csX2483" y="csY2483"/>
                            </a:cxn>
                            <a:cxn ang="0">
                              <a:pos x="csX2484" y="csY2484"/>
                            </a:cxn>
                            <a:cxn ang="0">
                              <a:pos x="csX2485" y="csY2485"/>
                            </a:cxn>
                            <a:cxn ang="0">
                              <a:pos x="csX2486" y="csY2486"/>
                            </a:cxn>
                            <a:cxn ang="0">
                              <a:pos x="csX2487" y="csY2487"/>
                            </a:cxn>
                            <a:cxn ang="0">
                              <a:pos x="csX2488" y="csY2488"/>
                            </a:cxn>
                            <a:cxn ang="0">
                              <a:pos x="csX2489" y="csY2489"/>
                            </a:cxn>
                            <a:cxn ang="0">
                              <a:pos x="csX2490" y="csY2490"/>
                            </a:cxn>
                            <a:cxn ang="0">
                              <a:pos x="csX2491" y="csY2491"/>
                            </a:cxn>
                            <a:cxn ang="0">
                              <a:pos x="csX2492" y="csY2492"/>
                            </a:cxn>
                            <a:cxn ang="0">
                              <a:pos x="csX2493" y="csY2493"/>
                            </a:cxn>
                            <a:cxn ang="0">
                              <a:pos x="csX2494" y="csY2494"/>
                            </a:cxn>
                            <a:cxn ang="0">
                              <a:pos x="csX2495" y="csY2495"/>
                            </a:cxn>
                            <a:cxn ang="0">
                              <a:pos x="csX2496" y="csY2496"/>
                            </a:cxn>
                            <a:cxn ang="0">
                              <a:pos x="csX2497" y="csY2497"/>
                            </a:cxn>
                            <a:cxn ang="0">
                              <a:pos x="csX2498" y="csY2498"/>
                            </a:cxn>
                            <a:cxn ang="0">
                              <a:pos x="csX2499" y="csY2499"/>
                            </a:cxn>
                            <a:cxn ang="0">
                              <a:pos x="csX2500" y="csY2500"/>
                            </a:cxn>
                            <a:cxn ang="0">
                              <a:pos x="csX2501" y="csY2501"/>
                            </a:cxn>
                            <a:cxn ang="0">
                              <a:pos x="csX2502" y="csY2502"/>
                            </a:cxn>
                            <a:cxn ang="0">
                              <a:pos x="csX2503" y="csY2503"/>
                            </a:cxn>
                            <a:cxn ang="0">
                              <a:pos x="csX2504" y="csY2504"/>
                            </a:cxn>
                            <a:cxn ang="0">
                              <a:pos x="csX2505" y="csY2505"/>
                            </a:cxn>
                            <a:cxn ang="0">
                              <a:pos x="csX2506" y="csY2506"/>
                            </a:cxn>
                            <a:cxn ang="0">
                              <a:pos x="csX2507" y="csY2507"/>
                            </a:cxn>
                            <a:cxn ang="0">
                              <a:pos x="csX2508" y="csY2508"/>
                            </a:cxn>
                            <a:cxn ang="0">
                              <a:pos x="csX2509" y="csY2509"/>
                            </a:cxn>
                            <a:cxn ang="0">
                              <a:pos x="csX2510" y="csY2510"/>
                            </a:cxn>
                            <a:cxn ang="0">
                              <a:pos x="csX2511" y="csY2511"/>
                            </a:cxn>
                            <a:cxn ang="0">
                              <a:pos x="csX2512" y="csY2512"/>
                            </a:cxn>
                            <a:cxn ang="0">
                              <a:pos x="csX2513" y="csY2513"/>
                            </a:cxn>
                            <a:cxn ang="0">
                              <a:pos x="csX2514" y="csY2514"/>
                            </a:cxn>
                            <a:cxn ang="0">
                              <a:pos x="csX2515" y="csY2515"/>
                            </a:cxn>
                            <a:cxn ang="0">
                              <a:pos x="csX2516" y="csY2516"/>
                            </a:cxn>
                            <a:cxn ang="0">
                              <a:pos x="csX2517" y="csY2517"/>
                            </a:cxn>
                            <a:cxn ang="0">
                              <a:pos x="csX2518" y="csY2518"/>
                            </a:cxn>
                            <a:cxn ang="0">
                              <a:pos x="csX2519" y="csY2519"/>
                            </a:cxn>
                            <a:cxn ang="0">
                              <a:pos x="csX2520" y="csY2520"/>
                            </a:cxn>
                            <a:cxn ang="0">
                              <a:pos x="csX2521" y="csY2521"/>
                            </a:cxn>
                            <a:cxn ang="0">
                              <a:pos x="csX2522" y="csY2522"/>
                            </a:cxn>
                            <a:cxn ang="0">
                              <a:pos x="csX2523" y="csY2523"/>
                            </a:cxn>
                            <a:cxn ang="0">
                              <a:pos x="csX2524" y="csY2524"/>
                            </a:cxn>
                            <a:cxn ang="0">
                              <a:pos x="csX2525" y="csY2525"/>
                            </a:cxn>
                            <a:cxn ang="0">
                              <a:pos x="csX2526" y="csY2526"/>
                            </a:cxn>
                            <a:cxn ang="0">
                              <a:pos x="csX2527" y="csY2527"/>
                            </a:cxn>
                            <a:cxn ang="0">
                              <a:pos x="csX2528" y="csY2528"/>
                            </a:cxn>
                            <a:cxn ang="0">
                              <a:pos x="csX2529" y="csY2529"/>
                            </a:cxn>
                            <a:cxn ang="0">
                              <a:pos x="csX2530" y="csY2530"/>
                            </a:cxn>
                            <a:cxn ang="0">
                              <a:pos x="csX2531" y="csY2531"/>
                            </a:cxn>
                            <a:cxn ang="0">
                              <a:pos x="csX2532" y="csY2532"/>
                            </a:cxn>
                            <a:cxn ang="0">
                              <a:pos x="csX2533" y="csY2533"/>
                            </a:cxn>
                            <a:cxn ang="0">
                              <a:pos x="csX2534" y="csY2534"/>
                            </a:cxn>
                            <a:cxn ang="0">
                              <a:pos x="csX2535" y="csY2535"/>
                            </a:cxn>
                            <a:cxn ang="0">
                              <a:pos x="csX2536" y="csY2536"/>
                            </a:cxn>
                            <a:cxn ang="0">
                              <a:pos x="csX2537" y="csY2537"/>
                            </a:cxn>
                            <a:cxn ang="0">
                              <a:pos x="csX2538" y="csY2538"/>
                            </a:cxn>
                            <a:cxn ang="0">
                              <a:pos x="csX2539" y="csY2539"/>
                            </a:cxn>
                            <a:cxn ang="0">
                              <a:pos x="csX2540" y="csY2540"/>
                            </a:cxn>
                            <a:cxn ang="0">
                              <a:pos x="csX2541" y="csY2541"/>
                            </a:cxn>
                            <a:cxn ang="0">
                              <a:pos x="csX2542" y="csY2542"/>
                            </a:cxn>
                            <a:cxn ang="0">
                              <a:pos x="csX2543" y="csY2543"/>
                            </a:cxn>
                            <a:cxn ang="0">
                              <a:pos x="csX2544" y="csY2544"/>
                            </a:cxn>
                            <a:cxn ang="0">
                              <a:pos x="csX2545" y="csY2545"/>
                            </a:cxn>
                            <a:cxn ang="0">
                              <a:pos x="csX2546" y="csY2546"/>
                            </a:cxn>
                            <a:cxn ang="0">
                              <a:pos x="csX2547" y="csY2547"/>
                            </a:cxn>
                            <a:cxn ang="0">
                              <a:pos x="csX2548" y="csY2548"/>
                            </a:cxn>
                            <a:cxn ang="0">
                              <a:pos x="csX2549" y="csY2549"/>
                            </a:cxn>
                            <a:cxn ang="0">
                              <a:pos x="csX2550" y="csY2550"/>
                            </a:cxn>
                            <a:cxn ang="0">
                              <a:pos x="csX2551" y="csY2551"/>
                            </a:cxn>
                            <a:cxn ang="0">
                              <a:pos x="csX2552" y="csY2552"/>
                            </a:cxn>
                            <a:cxn ang="0">
                              <a:pos x="csX2553" y="csY2553"/>
                            </a:cxn>
                            <a:cxn ang="0">
                              <a:pos x="csX2554" y="csY2554"/>
                            </a:cxn>
                            <a:cxn ang="0">
                              <a:pos x="csX2555" y="csY2555"/>
                            </a:cxn>
                            <a:cxn ang="0">
                              <a:pos x="csX2556" y="csY2556"/>
                            </a:cxn>
                            <a:cxn ang="0">
                              <a:pos x="csX2557" y="csY2557"/>
                            </a:cxn>
                            <a:cxn ang="0">
                              <a:pos x="csX2558" y="csY2558"/>
                            </a:cxn>
                            <a:cxn ang="0">
                              <a:pos x="csX2559" y="csY2559"/>
                            </a:cxn>
                            <a:cxn ang="0">
                              <a:pos x="csX2560" y="csY2560"/>
                            </a:cxn>
                            <a:cxn ang="0">
                              <a:pos x="csX2561" y="csY2561"/>
                            </a:cxn>
                            <a:cxn ang="0">
                              <a:pos x="csX2562" y="csY2562"/>
                            </a:cxn>
                            <a:cxn ang="0">
                              <a:pos x="csX2563" y="csY2563"/>
                            </a:cxn>
                            <a:cxn ang="0">
                              <a:pos x="csX2564" y="csY2564"/>
                            </a:cxn>
                            <a:cxn ang="0">
                              <a:pos x="csX2565" y="csY2565"/>
                            </a:cxn>
                            <a:cxn ang="0">
                              <a:pos x="csX2566" y="csY2566"/>
                            </a:cxn>
                            <a:cxn ang="0">
                              <a:pos x="csX2567" y="csY2567"/>
                            </a:cxn>
                            <a:cxn ang="0">
                              <a:pos x="csX2568" y="csY2568"/>
                            </a:cxn>
                            <a:cxn ang="0">
                              <a:pos x="csX2569" y="csY2569"/>
                            </a:cxn>
                            <a:cxn ang="0">
                              <a:pos x="csX2570" y="csY2570"/>
                            </a:cxn>
                            <a:cxn ang="0">
                              <a:pos x="csX2571" y="csY2571"/>
                            </a:cxn>
                            <a:cxn ang="0">
                              <a:pos x="csX2572" y="csY2572"/>
                            </a:cxn>
                            <a:cxn ang="0">
                              <a:pos x="csX2573" y="csY2573"/>
                            </a:cxn>
                            <a:cxn ang="0">
                              <a:pos x="csX2574" y="csY2574"/>
                            </a:cxn>
                            <a:cxn ang="0">
                              <a:pos x="csX2575" y="csY2575"/>
                            </a:cxn>
                            <a:cxn ang="0">
                              <a:pos x="csX2576" y="csY2576"/>
                            </a:cxn>
                            <a:cxn ang="0">
                              <a:pos x="csX2577" y="csY2577"/>
                            </a:cxn>
                            <a:cxn ang="0">
                              <a:pos x="csX2578" y="csY2578"/>
                            </a:cxn>
                            <a:cxn ang="0">
                              <a:pos x="csX2579" y="csY2579"/>
                            </a:cxn>
                            <a:cxn ang="0">
                              <a:pos x="csX2580" y="csY2580"/>
                            </a:cxn>
                            <a:cxn ang="0">
                              <a:pos x="csX2581" y="csY2581"/>
                            </a:cxn>
                            <a:cxn ang="0">
                              <a:pos x="csX2582" y="csY2582"/>
                            </a:cxn>
                            <a:cxn ang="0">
                              <a:pos x="csX2583" y="csY2583"/>
                            </a:cxn>
                            <a:cxn ang="0">
                              <a:pos x="csX2584" y="csY2584"/>
                            </a:cxn>
                            <a:cxn ang="0">
                              <a:pos x="csX2585" y="csY2585"/>
                            </a:cxn>
                            <a:cxn ang="0">
                              <a:pos x="csX2586" y="csY2586"/>
                            </a:cxn>
                            <a:cxn ang="0">
                              <a:pos x="csX2587" y="csY2587"/>
                            </a:cxn>
                            <a:cxn ang="0">
                              <a:pos x="csX2588" y="csY2588"/>
                            </a:cxn>
                            <a:cxn ang="0">
                              <a:pos x="csX2589" y="csY2589"/>
                            </a:cxn>
                            <a:cxn ang="0">
                              <a:pos x="csX2590" y="csY2590"/>
                            </a:cxn>
                            <a:cxn ang="0">
                              <a:pos x="csX2591" y="csY2591"/>
                            </a:cxn>
                            <a:cxn ang="0">
                              <a:pos x="csX2592" y="csY2592"/>
                            </a:cxn>
                            <a:cxn ang="0">
                              <a:pos x="csX2593" y="csY2593"/>
                            </a:cxn>
                            <a:cxn ang="0">
                              <a:pos x="csX2594" y="csY2594"/>
                            </a:cxn>
                            <a:cxn ang="0">
                              <a:pos x="csX2595" y="csY2595"/>
                            </a:cxn>
                            <a:cxn ang="0">
                              <a:pos x="csX2596" y="csY2596"/>
                            </a:cxn>
                            <a:cxn ang="0">
                              <a:pos x="csX2597" y="csY2597"/>
                            </a:cxn>
                            <a:cxn ang="0">
                              <a:pos x="csX2598" y="csY2598"/>
                            </a:cxn>
                            <a:cxn ang="0">
                              <a:pos x="csX2599" y="csY2599"/>
                            </a:cxn>
                            <a:cxn ang="0">
                              <a:pos x="csX2600" y="csY2600"/>
                            </a:cxn>
                            <a:cxn ang="0">
                              <a:pos x="csX2601" y="csY2601"/>
                            </a:cxn>
                            <a:cxn ang="0">
                              <a:pos x="csX2602" y="csY2602"/>
                            </a:cxn>
                            <a:cxn ang="0">
                              <a:pos x="csX2603" y="csY2603"/>
                            </a:cxn>
                            <a:cxn ang="0">
                              <a:pos x="csX2604" y="csY2604"/>
                            </a:cxn>
                            <a:cxn ang="0">
                              <a:pos x="csX2605" y="csY2605"/>
                            </a:cxn>
                            <a:cxn ang="0">
                              <a:pos x="csX2606" y="csY2606"/>
                            </a:cxn>
                            <a:cxn ang="0">
                              <a:pos x="csX2607" y="csY2607"/>
                            </a:cxn>
                            <a:cxn ang="0">
                              <a:pos x="csX2608" y="csY2608"/>
                            </a:cxn>
                            <a:cxn ang="0">
                              <a:pos x="csX2609" y="csY2609"/>
                            </a:cxn>
                            <a:cxn ang="0">
                              <a:pos x="csX2610" y="csY2610"/>
                            </a:cxn>
                            <a:cxn ang="0">
                              <a:pos x="csX2611" y="csY2611"/>
                            </a:cxn>
                            <a:cxn ang="0">
                              <a:pos x="csX2612" y="csY2612"/>
                            </a:cxn>
                            <a:cxn ang="0">
                              <a:pos x="csX2613" y="csY2613"/>
                            </a:cxn>
                            <a:cxn ang="0">
                              <a:pos x="csX2614" y="csY2614"/>
                            </a:cxn>
                            <a:cxn ang="0">
                              <a:pos x="csX2615" y="csY2615"/>
                            </a:cxn>
                            <a:cxn ang="0">
                              <a:pos x="csX2616" y="csY2616"/>
                            </a:cxn>
                            <a:cxn ang="0">
                              <a:pos x="csX2617" y="csY2617"/>
                            </a:cxn>
                            <a:cxn ang="0">
                              <a:pos x="csX2618" y="csY2618"/>
                            </a:cxn>
                            <a:cxn ang="0">
                              <a:pos x="csX2619" y="csY2619"/>
                            </a:cxn>
                            <a:cxn ang="0">
                              <a:pos x="csX2620" y="csY2620"/>
                            </a:cxn>
                            <a:cxn ang="0">
                              <a:pos x="csX2621" y="csY2621"/>
                            </a:cxn>
                            <a:cxn ang="0">
                              <a:pos x="csX2622" y="csY2622"/>
                            </a:cxn>
                            <a:cxn ang="0">
                              <a:pos x="csX2623" y="csY2623"/>
                            </a:cxn>
                            <a:cxn ang="0">
                              <a:pos x="csX2624" y="csY2624"/>
                            </a:cxn>
                            <a:cxn ang="0">
                              <a:pos x="csX2625" y="csY2625"/>
                            </a:cxn>
                            <a:cxn ang="0">
                              <a:pos x="csX2626" y="csY2626"/>
                            </a:cxn>
                            <a:cxn ang="0">
                              <a:pos x="csX2627" y="csY2627"/>
                            </a:cxn>
                            <a:cxn ang="0">
                              <a:pos x="csX2628" y="csY2628"/>
                            </a:cxn>
                            <a:cxn ang="0">
                              <a:pos x="csX2629" y="csY2629"/>
                            </a:cxn>
                            <a:cxn ang="0">
                              <a:pos x="csX2630" y="csY2630"/>
                            </a:cxn>
                            <a:cxn ang="0">
                              <a:pos x="csX2631" y="csY2631"/>
                            </a:cxn>
                            <a:cxn ang="0">
                              <a:pos x="csX2632" y="csY2632"/>
                            </a:cxn>
                            <a:cxn ang="0">
                              <a:pos x="csX2633" y="csY2633"/>
                            </a:cxn>
                            <a:cxn ang="0">
                              <a:pos x="csX2634" y="csY2634"/>
                            </a:cxn>
                            <a:cxn ang="0">
                              <a:pos x="csX2635" y="csY2635"/>
                            </a:cxn>
                            <a:cxn ang="0">
                              <a:pos x="csX2636" y="csY2636"/>
                            </a:cxn>
                            <a:cxn ang="0">
                              <a:pos x="csX2637" y="csY2637"/>
                            </a:cxn>
                            <a:cxn ang="0">
                              <a:pos x="csX2638" y="csY2638"/>
                            </a:cxn>
                            <a:cxn ang="0">
                              <a:pos x="csX2639" y="csY2639"/>
                            </a:cxn>
                            <a:cxn ang="0">
                              <a:pos x="csX2640" y="csY2640"/>
                            </a:cxn>
                            <a:cxn ang="0">
                              <a:pos x="csX2641" y="csY2641"/>
                            </a:cxn>
                            <a:cxn ang="0">
                              <a:pos x="csX2642" y="csY2642"/>
                            </a:cxn>
                            <a:cxn ang="0">
                              <a:pos x="csX2643" y="csY2643"/>
                            </a:cxn>
                            <a:cxn ang="0">
                              <a:pos x="csX2644" y="csY2644"/>
                            </a:cxn>
                            <a:cxn ang="0">
                              <a:pos x="csX2645" y="csY2645"/>
                            </a:cxn>
                            <a:cxn ang="0">
                              <a:pos x="csX2646" y="csY2646"/>
                            </a:cxn>
                            <a:cxn ang="0">
                              <a:pos x="csX2647" y="csY2647"/>
                            </a:cxn>
                            <a:cxn ang="0">
                              <a:pos x="csX2648" y="csY2648"/>
                            </a:cxn>
                            <a:cxn ang="0">
                              <a:pos x="csX2649" y="csY2649"/>
                            </a:cxn>
                            <a:cxn ang="0">
                              <a:pos x="csX2650" y="csY2650"/>
                            </a:cxn>
                            <a:cxn ang="0">
                              <a:pos x="csX2651" y="csY2651"/>
                            </a:cxn>
                            <a:cxn ang="0">
                              <a:pos x="csX2652" y="csY2652"/>
                            </a:cxn>
                            <a:cxn ang="0">
                              <a:pos x="csX2653" y="csY2653"/>
                            </a:cxn>
                            <a:cxn ang="0">
                              <a:pos x="csX2654" y="csY2654"/>
                            </a:cxn>
                            <a:cxn ang="0">
                              <a:pos x="csX2655" y="csY2655"/>
                            </a:cxn>
                            <a:cxn ang="0">
                              <a:pos x="csX2656" y="csY2656"/>
                            </a:cxn>
                            <a:cxn ang="0">
                              <a:pos x="csX2657" y="csY2657"/>
                            </a:cxn>
                            <a:cxn ang="0">
                              <a:pos x="csX2658" y="csY2658"/>
                            </a:cxn>
                            <a:cxn ang="0">
                              <a:pos x="csX2659" y="csY2659"/>
                            </a:cxn>
                            <a:cxn ang="0">
                              <a:pos x="csX2660" y="csY2660"/>
                            </a:cxn>
                            <a:cxn ang="0">
                              <a:pos x="csX2661" y="csY2661"/>
                            </a:cxn>
                            <a:cxn ang="0">
                              <a:pos x="csX2662" y="csY2662"/>
                            </a:cxn>
                            <a:cxn ang="0">
                              <a:pos x="csX2663" y="csY2663"/>
                            </a:cxn>
                            <a:cxn ang="0">
                              <a:pos x="csX2664" y="csY2664"/>
                            </a:cxn>
                            <a:cxn ang="0">
                              <a:pos x="csX2665" y="csY2665"/>
                            </a:cxn>
                            <a:cxn ang="0">
                              <a:pos x="csX2666" y="csY2666"/>
                            </a:cxn>
                            <a:cxn ang="0">
                              <a:pos x="csX2667" y="csY2667"/>
                            </a:cxn>
                            <a:cxn ang="0">
                              <a:pos x="csX2668" y="csY2668"/>
                            </a:cxn>
                            <a:cxn ang="0">
                              <a:pos x="csX2669" y="csY2669"/>
                            </a:cxn>
                            <a:cxn ang="0">
                              <a:pos x="csX2670" y="csY2670"/>
                            </a:cxn>
                            <a:cxn ang="0">
                              <a:pos x="csX2671" y="csY2671"/>
                            </a:cxn>
                            <a:cxn ang="0">
                              <a:pos x="csX2672" y="csY2672"/>
                            </a:cxn>
                            <a:cxn ang="0">
                              <a:pos x="csX2673" y="csY2673"/>
                            </a:cxn>
                            <a:cxn ang="0">
                              <a:pos x="csX2674" y="csY2674"/>
                            </a:cxn>
                            <a:cxn ang="0">
                              <a:pos x="csX2675" y="csY2675"/>
                            </a:cxn>
                            <a:cxn ang="0">
                              <a:pos x="csX2676" y="csY2676"/>
                            </a:cxn>
                            <a:cxn ang="0">
                              <a:pos x="csX2677" y="csY2677"/>
                            </a:cxn>
                            <a:cxn ang="0">
                              <a:pos x="csX2678" y="csY2678"/>
                            </a:cxn>
                            <a:cxn ang="0">
                              <a:pos x="csX2679" y="csY2679"/>
                            </a:cxn>
                            <a:cxn ang="0">
                              <a:pos x="csX2680" y="csY2680"/>
                            </a:cxn>
                            <a:cxn ang="0">
                              <a:pos x="csX2681" y="csY2681"/>
                            </a:cxn>
                            <a:cxn ang="0">
                              <a:pos x="csX2682" y="csY2682"/>
                            </a:cxn>
                            <a:cxn ang="0">
                              <a:pos x="csX2683" y="csY2683"/>
                            </a:cxn>
                            <a:cxn ang="0">
                              <a:pos x="csX2684" y="csY2684"/>
                            </a:cxn>
                            <a:cxn ang="0">
                              <a:pos x="csX2685" y="csY2685"/>
                            </a:cxn>
                            <a:cxn ang="0">
                              <a:pos x="csX2686" y="csY2686"/>
                            </a:cxn>
                            <a:cxn ang="0">
                              <a:pos x="csX2687" y="csY2687"/>
                            </a:cxn>
                            <a:cxn ang="0">
                              <a:pos x="csX2688" y="csY2688"/>
                            </a:cxn>
                            <a:cxn ang="0">
                              <a:pos x="csX2689" y="csY2689"/>
                            </a:cxn>
                            <a:cxn ang="0">
                              <a:pos x="csX2690" y="csY2690"/>
                            </a:cxn>
                            <a:cxn ang="0">
                              <a:pos x="csX2691" y="csY2691"/>
                            </a:cxn>
                            <a:cxn ang="0">
                              <a:pos x="csX2692" y="csY2692"/>
                            </a:cxn>
                            <a:cxn ang="0">
                              <a:pos x="csX2693" y="csY2693"/>
                            </a:cxn>
                            <a:cxn ang="0">
                              <a:pos x="csX2694" y="csY2694"/>
                            </a:cxn>
                            <a:cxn ang="0">
                              <a:pos x="csX2695" y="csY2695"/>
                            </a:cxn>
                            <a:cxn ang="0">
                              <a:pos x="csX2696" y="csY2696"/>
                            </a:cxn>
                            <a:cxn ang="0">
                              <a:pos x="csX2697" y="csY2697"/>
                            </a:cxn>
                            <a:cxn ang="0">
                              <a:pos x="csX2698" y="csY2698"/>
                            </a:cxn>
                            <a:cxn ang="0">
                              <a:pos x="csX2699" y="csY2699"/>
                            </a:cxn>
                            <a:cxn ang="0">
                              <a:pos x="csX2700" y="csY2700"/>
                            </a:cxn>
                            <a:cxn ang="0">
                              <a:pos x="csX2701" y="csY2701"/>
                            </a:cxn>
                            <a:cxn ang="0">
                              <a:pos x="csX2702" y="csY2702"/>
                            </a:cxn>
                            <a:cxn ang="0">
                              <a:pos x="csX2703" y="csY2703"/>
                            </a:cxn>
                            <a:cxn ang="0">
                              <a:pos x="csX2704" y="csY2704"/>
                            </a:cxn>
                            <a:cxn ang="0">
                              <a:pos x="csX2705" y="csY2705"/>
                            </a:cxn>
                            <a:cxn ang="0">
                              <a:pos x="csX2706" y="csY2706"/>
                            </a:cxn>
                            <a:cxn ang="0">
                              <a:pos x="csX2707" y="csY2707"/>
                            </a:cxn>
                            <a:cxn ang="0">
                              <a:pos x="csX2708" y="csY2708"/>
                            </a:cxn>
                            <a:cxn ang="0">
                              <a:pos x="csX2709" y="csY2709"/>
                            </a:cxn>
                            <a:cxn ang="0">
                              <a:pos x="csX2710" y="csY2710"/>
                            </a:cxn>
                            <a:cxn ang="0">
                              <a:pos x="csX2711" y="csY2711"/>
                            </a:cxn>
                            <a:cxn ang="0">
                              <a:pos x="csX2712" y="csY2712"/>
                            </a:cxn>
                            <a:cxn ang="0">
                              <a:pos x="csX2713" y="csY2713"/>
                            </a:cxn>
                            <a:cxn ang="0">
                              <a:pos x="csX2714" y="csY2714"/>
                            </a:cxn>
                            <a:cxn ang="0">
                              <a:pos x="csX2715" y="csY2715"/>
                            </a:cxn>
                            <a:cxn ang="0">
                              <a:pos x="csX2716" y="csY2716"/>
                            </a:cxn>
                            <a:cxn ang="0">
                              <a:pos x="csX2717" y="csY2717"/>
                            </a:cxn>
                            <a:cxn ang="0">
                              <a:pos x="csX2718" y="csY2718"/>
                            </a:cxn>
                            <a:cxn ang="0">
                              <a:pos x="csX2719" y="csY2719"/>
                            </a:cxn>
                            <a:cxn ang="0">
                              <a:pos x="csX2720" y="csY2720"/>
                            </a:cxn>
                            <a:cxn ang="0">
                              <a:pos x="csX2721" y="csY2721"/>
                            </a:cxn>
                            <a:cxn ang="0">
                              <a:pos x="csX2722" y="csY2722"/>
                            </a:cxn>
                            <a:cxn ang="0">
                              <a:pos x="csX2723" y="csY2723"/>
                            </a:cxn>
                            <a:cxn ang="0">
                              <a:pos x="csX2724" y="csY2724"/>
                            </a:cxn>
                            <a:cxn ang="0">
                              <a:pos x="csX2725" y="csY2725"/>
                            </a:cxn>
                            <a:cxn ang="0">
                              <a:pos x="csX2726" y="csY2726"/>
                            </a:cxn>
                            <a:cxn ang="0">
                              <a:pos x="csX2727" y="csY2727"/>
                            </a:cxn>
                            <a:cxn ang="0">
                              <a:pos x="csX2728" y="csY2728"/>
                            </a:cxn>
                            <a:cxn ang="0">
                              <a:pos x="csX2729" y="csY2729"/>
                            </a:cxn>
                            <a:cxn ang="0">
                              <a:pos x="csX2730" y="csY2730"/>
                            </a:cxn>
                            <a:cxn ang="0">
                              <a:pos x="csX2731" y="csY2731"/>
                            </a:cxn>
                            <a:cxn ang="0">
                              <a:pos x="csX2732" y="csY2732"/>
                            </a:cxn>
                            <a:cxn ang="0">
                              <a:pos x="csX2733" y="csY2733"/>
                            </a:cxn>
                            <a:cxn ang="0">
                              <a:pos x="csX2734" y="csY2734"/>
                            </a:cxn>
                            <a:cxn ang="0">
                              <a:pos x="csX2735" y="csY2735"/>
                            </a:cxn>
                            <a:cxn ang="0">
                              <a:pos x="csX2736" y="csY2736"/>
                            </a:cxn>
                            <a:cxn ang="0">
                              <a:pos x="csX2737" y="csY2737"/>
                            </a:cxn>
                            <a:cxn ang="0">
                              <a:pos x="csX2738" y="csY2738"/>
                            </a:cxn>
                            <a:cxn ang="0">
                              <a:pos x="csX2739" y="csY2739"/>
                            </a:cxn>
                            <a:cxn ang="0">
                              <a:pos x="csX2740" y="csY2740"/>
                            </a:cxn>
                            <a:cxn ang="0">
                              <a:pos x="csX2741" y="csY2741"/>
                            </a:cxn>
                            <a:cxn ang="0">
                              <a:pos x="csX2742" y="csY2742"/>
                            </a:cxn>
                            <a:cxn ang="0">
                              <a:pos x="csX2743" y="csY2743"/>
                            </a:cxn>
                            <a:cxn ang="0">
                              <a:pos x="csX2744" y="csY2744"/>
                            </a:cxn>
                            <a:cxn ang="0">
                              <a:pos x="csX2745" y="csY2745"/>
                            </a:cxn>
                            <a:cxn ang="0">
                              <a:pos x="csX2746" y="csY2746"/>
                            </a:cxn>
                            <a:cxn ang="0">
                              <a:pos x="csX2747" y="csY2747"/>
                            </a:cxn>
                            <a:cxn ang="0">
                              <a:pos x="csX2748" y="csY2748"/>
                            </a:cxn>
                            <a:cxn ang="0">
                              <a:pos x="csX2749" y="csY2749"/>
                            </a:cxn>
                            <a:cxn ang="0">
                              <a:pos x="csX2750" y="csY2750"/>
                            </a:cxn>
                            <a:cxn ang="0">
                              <a:pos x="csX2751" y="csY2751"/>
                            </a:cxn>
                            <a:cxn ang="0">
                              <a:pos x="csX2752" y="csY2752"/>
                            </a:cxn>
                            <a:cxn ang="0">
                              <a:pos x="csX2753" y="csY2753"/>
                            </a:cxn>
                            <a:cxn ang="0">
                              <a:pos x="csX2754" y="csY2754"/>
                            </a:cxn>
                            <a:cxn ang="0">
                              <a:pos x="csX2755" y="csY2755"/>
                            </a:cxn>
                            <a:cxn ang="0">
                              <a:pos x="csX2756" y="csY2756"/>
                            </a:cxn>
                            <a:cxn ang="0">
                              <a:pos x="csX2757" y="csY2757"/>
                            </a:cxn>
                            <a:cxn ang="0">
                              <a:pos x="csX2758" y="csY2758"/>
                            </a:cxn>
                            <a:cxn ang="0">
                              <a:pos x="csX2759" y="csY2759"/>
                            </a:cxn>
                            <a:cxn ang="0">
                              <a:pos x="csX2760" y="csY2760"/>
                            </a:cxn>
                            <a:cxn ang="0">
                              <a:pos x="csX2761" y="csY2761"/>
                            </a:cxn>
                            <a:cxn ang="0">
                              <a:pos x="csX2762" y="csY2762"/>
                            </a:cxn>
                            <a:cxn ang="0">
                              <a:pos x="csX2763" y="csY2763"/>
                            </a:cxn>
                            <a:cxn ang="0">
                              <a:pos x="csX2764" y="csY2764"/>
                            </a:cxn>
                            <a:cxn ang="0">
                              <a:pos x="csX2765" y="csY2765"/>
                            </a:cxn>
                            <a:cxn ang="0">
                              <a:pos x="csX2766" y="csY2766"/>
                            </a:cxn>
                            <a:cxn ang="0">
                              <a:pos x="csX2767" y="csY2767"/>
                            </a:cxn>
                            <a:cxn ang="0">
                              <a:pos x="csX2768" y="csY2768"/>
                            </a:cxn>
                            <a:cxn ang="0">
                              <a:pos x="csX2769" y="csY2769"/>
                            </a:cxn>
                            <a:cxn ang="0">
                              <a:pos x="csX2770" y="csY2770"/>
                            </a:cxn>
                            <a:cxn ang="0">
                              <a:pos x="csX2771" y="csY2771"/>
                            </a:cxn>
                            <a:cxn ang="0">
                              <a:pos x="csX2772" y="csY2772"/>
                            </a:cxn>
                            <a:cxn ang="0">
                              <a:pos x="csX2773" y="csY2773"/>
                            </a:cxn>
                            <a:cxn ang="0">
                              <a:pos x="csX2774" y="csY2774"/>
                            </a:cxn>
                            <a:cxn ang="0">
                              <a:pos x="csX2775" y="csY2775"/>
                            </a:cxn>
                            <a:cxn ang="0">
                              <a:pos x="csX2776" y="csY2776"/>
                            </a:cxn>
                            <a:cxn ang="0">
                              <a:pos x="csX2777" y="csY2777"/>
                            </a:cxn>
                            <a:cxn ang="0">
                              <a:pos x="csX2778" y="csY2778"/>
                            </a:cxn>
                            <a:cxn ang="0">
                              <a:pos x="csX2779" y="csY2779"/>
                            </a:cxn>
                            <a:cxn ang="0">
                              <a:pos x="csX2780" y="csY2780"/>
                            </a:cxn>
                            <a:cxn ang="0">
                              <a:pos x="csX2781" y="csY2781"/>
                            </a:cxn>
                            <a:cxn ang="0">
                              <a:pos x="csX2782" y="csY2782"/>
                            </a:cxn>
                            <a:cxn ang="0">
                              <a:pos x="csX2783" y="csY2783"/>
                            </a:cxn>
                            <a:cxn ang="0">
                              <a:pos x="csX2784" y="csY2784"/>
                            </a:cxn>
                            <a:cxn ang="0">
                              <a:pos x="csX2785" y="csY2785"/>
                            </a:cxn>
                            <a:cxn ang="0">
                              <a:pos x="csX2786" y="csY2786"/>
                            </a:cxn>
                            <a:cxn ang="0">
                              <a:pos x="csX2787" y="csY2787"/>
                            </a:cxn>
                            <a:cxn ang="0">
                              <a:pos x="csX2788" y="csY2788"/>
                            </a:cxn>
                            <a:cxn ang="0">
                              <a:pos x="csX2789" y="csY2789"/>
                            </a:cxn>
                            <a:cxn ang="0">
                              <a:pos x="csX2790" y="csY2790"/>
                            </a:cxn>
                            <a:cxn ang="0">
                              <a:pos x="csX2791" y="csY2791"/>
                            </a:cxn>
                            <a:cxn ang="0">
                              <a:pos x="csX2792" y="csY2792"/>
                            </a:cxn>
                            <a:cxn ang="0">
                              <a:pos x="csX2793" y="csY2793"/>
                            </a:cxn>
                            <a:cxn ang="0">
                              <a:pos x="csX2794" y="csY2794"/>
                            </a:cxn>
                            <a:cxn ang="0">
                              <a:pos x="csX2795" y="csY2795"/>
                            </a:cxn>
                            <a:cxn ang="0">
                              <a:pos x="csX2796" y="csY2796"/>
                            </a:cxn>
                            <a:cxn ang="0">
                              <a:pos x="csX2797" y="csY2797"/>
                            </a:cxn>
                            <a:cxn ang="0">
                              <a:pos x="csX2798" y="csY2798"/>
                            </a:cxn>
                            <a:cxn ang="0">
                              <a:pos x="csX2799" y="csY2799"/>
                            </a:cxn>
                            <a:cxn ang="0">
                              <a:pos x="csX2800" y="csY2800"/>
                            </a:cxn>
                            <a:cxn ang="0">
                              <a:pos x="csX2801" y="csY2801"/>
                            </a:cxn>
                            <a:cxn ang="0">
                              <a:pos x="csX2802" y="csY2802"/>
                            </a:cxn>
                            <a:cxn ang="0">
                              <a:pos x="csX2803" y="csY2803"/>
                            </a:cxn>
                            <a:cxn ang="0">
                              <a:pos x="csX2804" y="csY2804"/>
                            </a:cxn>
                            <a:cxn ang="0">
                              <a:pos x="csX2805" y="csY2805"/>
                            </a:cxn>
                            <a:cxn ang="0">
                              <a:pos x="csX2806" y="csY2806"/>
                            </a:cxn>
                            <a:cxn ang="0">
                              <a:pos x="csX2807" y="csY2807"/>
                            </a:cxn>
                            <a:cxn ang="0">
                              <a:pos x="csX2808" y="csY2808"/>
                            </a:cxn>
                            <a:cxn ang="0">
                              <a:pos x="csX2809" y="csY2809"/>
                            </a:cxn>
                            <a:cxn ang="0">
                              <a:pos x="csX2810" y="csY2810"/>
                            </a:cxn>
                            <a:cxn ang="0">
                              <a:pos x="csX2811" y="csY2811"/>
                            </a:cxn>
                            <a:cxn ang="0">
                              <a:pos x="csX2812" y="csY2812"/>
                            </a:cxn>
                            <a:cxn ang="0">
                              <a:pos x="csX2813" y="csY2813"/>
                            </a:cxn>
                            <a:cxn ang="0">
                              <a:pos x="csX2814" y="csY2814"/>
                            </a:cxn>
                            <a:cxn ang="0">
                              <a:pos x="csX2815" y="csY2815"/>
                            </a:cxn>
                            <a:cxn ang="0">
                              <a:pos x="csX2816" y="csY2816"/>
                            </a:cxn>
                            <a:cxn ang="0">
                              <a:pos x="csX2817" y="csY2817"/>
                            </a:cxn>
                            <a:cxn ang="0">
                              <a:pos x="csX2818" y="csY2818"/>
                            </a:cxn>
                            <a:cxn ang="0">
                              <a:pos x="csX2819" y="csY2819"/>
                            </a:cxn>
                            <a:cxn ang="0">
                              <a:pos x="csX2820" y="csY2820"/>
                            </a:cxn>
                            <a:cxn ang="0">
                              <a:pos x="csX2821" y="csY2821"/>
                            </a:cxn>
                            <a:cxn ang="0">
                              <a:pos x="csX2822" y="csY2822"/>
                            </a:cxn>
                            <a:cxn ang="0">
                              <a:pos x="csX2823" y="csY2823"/>
                            </a:cxn>
                            <a:cxn ang="0">
                              <a:pos x="csX2824" y="csY2824"/>
                            </a:cxn>
                            <a:cxn ang="0">
                              <a:pos x="csX2825" y="csY2825"/>
                            </a:cxn>
                            <a:cxn ang="0">
                              <a:pos x="csX2826" y="csY2826"/>
                            </a:cxn>
                            <a:cxn ang="0">
                              <a:pos x="csX2827" y="csY2827"/>
                            </a:cxn>
                            <a:cxn ang="0">
                              <a:pos x="csX2828" y="csY2828"/>
                            </a:cxn>
                            <a:cxn ang="0">
                              <a:pos x="csX2829" y="csY2829"/>
                            </a:cxn>
                            <a:cxn ang="0">
                              <a:pos x="csX2830" y="csY2830"/>
                            </a:cxn>
                            <a:cxn ang="0">
                              <a:pos x="csX2831" y="csY2831"/>
                            </a:cxn>
                            <a:cxn ang="0">
                              <a:pos x="csX2832" y="csY2832"/>
                            </a:cxn>
                            <a:cxn ang="0">
                              <a:pos x="csX2833" y="csY2833"/>
                            </a:cxn>
                            <a:cxn ang="0">
                              <a:pos x="csX2834" y="csY2834"/>
                            </a:cxn>
                            <a:cxn ang="0">
                              <a:pos x="csX2835" y="csY2835"/>
                            </a:cxn>
                            <a:cxn ang="0">
                              <a:pos x="csX2836" y="csY2836"/>
                            </a:cxn>
                            <a:cxn ang="0">
                              <a:pos x="csX2837" y="csY2837"/>
                            </a:cxn>
                            <a:cxn ang="0">
                              <a:pos x="csX2838" y="csY2838"/>
                            </a:cxn>
                            <a:cxn ang="0">
                              <a:pos x="csX2839" y="csY2839"/>
                            </a:cxn>
                            <a:cxn ang="0">
                              <a:pos x="csX2840" y="csY2840"/>
                            </a:cxn>
                            <a:cxn ang="0">
                              <a:pos x="csX2841" y="csY2841"/>
                            </a:cxn>
                            <a:cxn ang="0">
                              <a:pos x="csX2842" y="csY2842"/>
                            </a:cxn>
                            <a:cxn ang="0">
                              <a:pos x="csX2843" y="csY2843"/>
                            </a:cxn>
                            <a:cxn ang="0">
                              <a:pos x="csX2844" y="csY2844"/>
                            </a:cxn>
                            <a:cxn ang="0">
                              <a:pos x="csX2845" y="csY2845"/>
                            </a:cxn>
                            <a:cxn ang="0">
                              <a:pos x="csX2846" y="csY2846"/>
                            </a:cxn>
                            <a:cxn ang="0">
                              <a:pos x="csX2847" y="csY2847"/>
                            </a:cxn>
                            <a:cxn ang="0">
                              <a:pos x="csX2848" y="csY2848"/>
                            </a:cxn>
                            <a:cxn ang="0">
                              <a:pos x="csX2849" y="csY2849"/>
                            </a:cxn>
                            <a:cxn ang="0">
                              <a:pos x="csX2850" y="csY2850"/>
                            </a:cxn>
                            <a:cxn ang="0">
                              <a:pos x="csX2851" y="csY2851"/>
                            </a:cxn>
                            <a:cxn ang="0">
                              <a:pos x="csX2852" y="csY2852"/>
                            </a:cxn>
                            <a:cxn ang="0">
                              <a:pos x="csX2853" y="csY2853"/>
                            </a:cxn>
                            <a:cxn ang="0">
                              <a:pos x="csX2854" y="csY2854"/>
                            </a:cxn>
                            <a:cxn ang="0">
                              <a:pos x="csX2855" y="csY2855"/>
                            </a:cxn>
                            <a:cxn ang="0">
                              <a:pos x="csX2856" y="csY2856"/>
                            </a:cxn>
                            <a:cxn ang="0">
                              <a:pos x="csX2857" y="csY2857"/>
                            </a:cxn>
                            <a:cxn ang="0">
                              <a:pos x="csX2858" y="csY2858"/>
                            </a:cxn>
                            <a:cxn ang="0">
                              <a:pos x="csX2859" y="csY2859"/>
                            </a:cxn>
                            <a:cxn ang="0">
                              <a:pos x="csX2860" y="csY2860"/>
                            </a:cxn>
                            <a:cxn ang="0">
                              <a:pos x="csX2861" y="csY2861"/>
                            </a:cxn>
                            <a:cxn ang="0">
                              <a:pos x="csX2862" y="csY2862"/>
                            </a:cxn>
                            <a:cxn ang="0">
                              <a:pos x="csX2863" y="csY2863"/>
                            </a:cxn>
                            <a:cxn ang="0">
                              <a:pos x="csX2864" y="csY2864"/>
                            </a:cxn>
                            <a:cxn ang="0">
                              <a:pos x="csX2865" y="csY2865"/>
                            </a:cxn>
                            <a:cxn ang="0">
                              <a:pos x="csX2866" y="csY2866"/>
                            </a:cxn>
                            <a:cxn ang="0">
                              <a:pos x="csX2867" y="csY2867"/>
                            </a:cxn>
                            <a:cxn ang="0">
                              <a:pos x="csX2868" y="csY2868"/>
                            </a:cxn>
                            <a:cxn ang="0">
                              <a:pos x="csX2869" y="csY2869"/>
                            </a:cxn>
                            <a:cxn ang="0">
                              <a:pos x="csX2870" y="csY2870"/>
                            </a:cxn>
                            <a:cxn ang="0">
                              <a:pos x="csX2871" y="csY2871"/>
                            </a:cxn>
                            <a:cxn ang="0">
                              <a:pos x="csX2872" y="csY2872"/>
                            </a:cxn>
                            <a:cxn ang="0">
                              <a:pos x="csX2873" y="csY2873"/>
                            </a:cxn>
                            <a:cxn ang="0">
                              <a:pos x="csX2874" y="csY2874"/>
                            </a:cxn>
                            <a:cxn ang="0">
                              <a:pos x="csX2875" y="csY2875"/>
                            </a:cxn>
                            <a:cxn ang="0">
                              <a:pos x="csX2876" y="csY2876"/>
                            </a:cxn>
                            <a:cxn ang="0">
                              <a:pos x="csX2877" y="csY2877"/>
                            </a:cxn>
                            <a:cxn ang="0">
                              <a:pos x="csX2878" y="csY2878"/>
                            </a:cxn>
                            <a:cxn ang="0">
                              <a:pos x="csX2879" y="csY2879"/>
                            </a:cxn>
                            <a:cxn ang="0">
                              <a:pos x="csX2880" y="csY2880"/>
                            </a:cxn>
                            <a:cxn ang="0">
                              <a:pos x="csX2881" y="csY2881"/>
                            </a:cxn>
                            <a:cxn ang="0">
                              <a:pos x="csX2882" y="csY2882"/>
                            </a:cxn>
                            <a:cxn ang="0">
                              <a:pos x="csX2883" y="csY2883"/>
                            </a:cxn>
                            <a:cxn ang="0">
                              <a:pos x="csX2884" y="csY2884"/>
                            </a:cxn>
                            <a:cxn ang="0">
                              <a:pos x="csX2885" y="csY2885"/>
                            </a:cxn>
                            <a:cxn ang="0">
                              <a:pos x="csX2886" y="csY2886"/>
                            </a:cxn>
                            <a:cxn ang="0">
                              <a:pos x="csX2887" y="csY2887"/>
                            </a:cxn>
                            <a:cxn ang="0">
                              <a:pos x="csX2888" y="csY2888"/>
                            </a:cxn>
                            <a:cxn ang="0">
                              <a:pos x="csX2889" y="csY2889"/>
                            </a:cxn>
                            <a:cxn ang="0">
                              <a:pos x="csX2890" y="csY2890"/>
                            </a:cxn>
                            <a:cxn ang="0">
                              <a:pos x="csX2891" y="csY2891"/>
                            </a:cxn>
                            <a:cxn ang="0">
                              <a:pos x="csX2892" y="csY2892"/>
                            </a:cxn>
                            <a:cxn ang="0">
                              <a:pos x="csX2893" y="csY2893"/>
                            </a:cxn>
                            <a:cxn ang="0">
                              <a:pos x="csX2894" y="csY2894"/>
                            </a:cxn>
                            <a:cxn ang="0">
                              <a:pos x="csX2895" y="csY2895"/>
                            </a:cxn>
                            <a:cxn ang="0">
                              <a:pos x="csX2896" y="csY2896"/>
                            </a:cxn>
                            <a:cxn ang="0">
                              <a:pos x="csX2897" y="csY2897"/>
                            </a:cxn>
                            <a:cxn ang="0">
                              <a:pos x="csX2898" y="csY2898"/>
                            </a:cxn>
                            <a:cxn ang="0">
                              <a:pos x="csX2899" y="csY2899"/>
                            </a:cxn>
                            <a:cxn ang="0">
                              <a:pos x="csX2900" y="csY2900"/>
                            </a:cxn>
                            <a:cxn ang="0">
                              <a:pos x="csX2901" y="csY2901"/>
                            </a:cxn>
                            <a:cxn ang="0">
                              <a:pos x="csX2902" y="csY2902"/>
                            </a:cxn>
                            <a:cxn ang="0">
                              <a:pos x="csX2903" y="csY2903"/>
                            </a:cxn>
                            <a:cxn ang="0">
                              <a:pos x="csX2904" y="csY2904"/>
                            </a:cxn>
                            <a:cxn ang="0">
                              <a:pos x="csX2905" y="csY2905"/>
                            </a:cxn>
                            <a:cxn ang="0">
                              <a:pos x="csX2906" y="csY2906"/>
                            </a:cxn>
                            <a:cxn ang="0">
                              <a:pos x="csX2907" y="csY2907"/>
                            </a:cxn>
                            <a:cxn ang="0">
                              <a:pos x="csX2908" y="csY2908"/>
                            </a:cxn>
                            <a:cxn ang="0">
                              <a:pos x="csX2909" y="csY2909"/>
                            </a:cxn>
                            <a:cxn ang="0">
                              <a:pos x="csX2910" y="csY2910"/>
                            </a:cxn>
                            <a:cxn ang="0">
                              <a:pos x="csX2911" y="csY2911"/>
                            </a:cxn>
                            <a:cxn ang="0">
                              <a:pos x="csX2912" y="csY2912"/>
                            </a:cxn>
                            <a:cxn ang="0">
                              <a:pos x="csX2913" y="csY2913"/>
                            </a:cxn>
                            <a:cxn ang="0">
                              <a:pos x="csX2914" y="csY2914"/>
                            </a:cxn>
                            <a:cxn ang="0">
                              <a:pos x="csX2915" y="csY2915"/>
                            </a:cxn>
                            <a:cxn ang="0">
                              <a:pos x="csX2916" y="csY2916"/>
                            </a:cxn>
                            <a:cxn ang="0">
                              <a:pos x="csX2917" y="csY2917"/>
                            </a:cxn>
                            <a:cxn ang="0">
                              <a:pos x="csX2918" y="csY2918"/>
                            </a:cxn>
                            <a:cxn ang="0">
                              <a:pos x="csX2919" y="csY2919"/>
                            </a:cxn>
                            <a:cxn ang="0">
                              <a:pos x="csX2920" y="csY2920"/>
                            </a:cxn>
                            <a:cxn ang="0">
                              <a:pos x="csX2921" y="csY2921"/>
                            </a:cxn>
                            <a:cxn ang="0">
                              <a:pos x="csX2922" y="csY2922"/>
                            </a:cxn>
                            <a:cxn ang="0">
                              <a:pos x="csX2923" y="csY2923"/>
                            </a:cxn>
                            <a:cxn ang="0">
                              <a:pos x="csX2924" y="csY2924"/>
                            </a:cxn>
                            <a:cxn ang="0">
                              <a:pos x="csX2925" y="csY2925"/>
                            </a:cxn>
                            <a:cxn ang="0">
                              <a:pos x="csX2926" y="csY2926"/>
                            </a:cxn>
                            <a:cxn ang="0">
                              <a:pos x="csX2927" y="csY2927"/>
                            </a:cxn>
                            <a:cxn ang="0">
                              <a:pos x="csX2928" y="csY2928"/>
                            </a:cxn>
                            <a:cxn ang="0">
                              <a:pos x="csX2929" y="csY2929"/>
                            </a:cxn>
                            <a:cxn ang="0">
                              <a:pos x="csX2930" y="csY2930"/>
                            </a:cxn>
                            <a:cxn ang="0">
                              <a:pos x="csX2931" y="csY2931"/>
                            </a:cxn>
                            <a:cxn ang="0">
                              <a:pos x="csX2932" y="csY2932"/>
                            </a:cxn>
                            <a:cxn ang="0">
                              <a:pos x="csX2933" y="csY2933"/>
                            </a:cxn>
                            <a:cxn ang="0">
                              <a:pos x="csX2934" y="csY2934"/>
                            </a:cxn>
                            <a:cxn ang="0">
                              <a:pos x="csX2935" y="csY2935"/>
                            </a:cxn>
                            <a:cxn ang="0">
                              <a:pos x="csX2936" y="csY2936"/>
                            </a:cxn>
                            <a:cxn ang="0">
                              <a:pos x="csX2937" y="csY2937"/>
                            </a:cxn>
                            <a:cxn ang="0">
                              <a:pos x="csX2938" y="csY2938"/>
                            </a:cxn>
                            <a:cxn ang="0">
                              <a:pos x="csX2939" y="csY2939"/>
                            </a:cxn>
                            <a:cxn ang="0">
                              <a:pos x="csX2940" y="csY2940"/>
                            </a:cxn>
                            <a:cxn ang="0">
                              <a:pos x="csX2941" y="csY2941"/>
                            </a:cxn>
                            <a:cxn ang="0">
                              <a:pos x="csX2942" y="csY2942"/>
                            </a:cxn>
                            <a:cxn ang="0">
                              <a:pos x="csX2943" y="csY2943"/>
                            </a:cxn>
                            <a:cxn ang="0">
                              <a:pos x="csX2944" y="csY2944"/>
                            </a:cxn>
                            <a:cxn ang="0">
                              <a:pos x="csX2945" y="csY2945"/>
                            </a:cxn>
                            <a:cxn ang="0">
                              <a:pos x="csX2946" y="csY2946"/>
                            </a:cxn>
                            <a:cxn ang="0">
                              <a:pos x="csX2947" y="csY2947"/>
                            </a:cxn>
                            <a:cxn ang="0">
                              <a:pos x="csX2948" y="csY2948"/>
                            </a:cxn>
                            <a:cxn ang="0">
                              <a:pos x="csX2949" y="csY2949"/>
                            </a:cxn>
                            <a:cxn ang="0">
                              <a:pos x="csX2950" y="csY2950"/>
                            </a:cxn>
                            <a:cxn ang="0">
                              <a:pos x="csX2951" y="csY2951"/>
                            </a:cxn>
                            <a:cxn ang="0">
                              <a:pos x="csX2952" y="csY2952"/>
                            </a:cxn>
                            <a:cxn ang="0">
                              <a:pos x="csX2953" y="csY2953"/>
                            </a:cxn>
                            <a:cxn ang="0">
                              <a:pos x="csX2954" y="csY2954"/>
                            </a:cxn>
                            <a:cxn ang="0">
                              <a:pos x="csX2955" y="csY2955"/>
                            </a:cxn>
                            <a:cxn ang="0">
                              <a:pos x="csX2956" y="csY2956"/>
                            </a:cxn>
                            <a:cxn ang="0">
                              <a:pos x="csX2957" y="csY2957"/>
                            </a:cxn>
                            <a:cxn ang="0">
                              <a:pos x="csX2958" y="csY2958"/>
                            </a:cxn>
                            <a:cxn ang="0">
                              <a:pos x="csX2959" y="csY2959"/>
                            </a:cxn>
                            <a:cxn ang="0">
                              <a:pos x="csX2960" y="csY2960"/>
                            </a:cxn>
                            <a:cxn ang="0">
                              <a:pos x="csX2961" y="csY2961"/>
                            </a:cxn>
                            <a:cxn ang="0">
                              <a:pos x="csX2962" y="csY2962"/>
                            </a:cxn>
                            <a:cxn ang="0">
                              <a:pos x="csX2963" y="csY2963"/>
                            </a:cxn>
                            <a:cxn ang="0">
                              <a:pos x="csX2964" y="csY2964"/>
                            </a:cxn>
                            <a:cxn ang="0">
                              <a:pos x="csX2965" y="csY2965"/>
                            </a:cxn>
                            <a:cxn ang="0">
                              <a:pos x="csX2966" y="csY2966"/>
                            </a:cxn>
                            <a:cxn ang="0">
                              <a:pos x="csX2967" y="csY2967"/>
                            </a:cxn>
                            <a:cxn ang="0">
                              <a:pos x="csX2968" y="csY2968"/>
                            </a:cxn>
                            <a:cxn ang="0">
                              <a:pos x="csX2969" y="csY2969"/>
                            </a:cxn>
                            <a:cxn ang="0">
                              <a:pos x="csX2970" y="csY2970"/>
                            </a:cxn>
                            <a:cxn ang="0">
                              <a:pos x="csX2971" y="csY2971"/>
                            </a:cxn>
                            <a:cxn ang="0">
                              <a:pos x="csX2972" y="csY2972"/>
                            </a:cxn>
                            <a:cxn ang="0">
                              <a:pos x="csX2973" y="csY2973"/>
                            </a:cxn>
                            <a:cxn ang="0">
                              <a:pos x="csX2974" y="csY2974"/>
                            </a:cxn>
                            <a:cxn ang="0">
                              <a:pos x="csX2975" y="csY2975"/>
                            </a:cxn>
                            <a:cxn ang="0">
                              <a:pos x="csX2976" y="csY2976"/>
                            </a:cxn>
                            <a:cxn ang="0">
                              <a:pos x="csX2977" y="csY2977"/>
                            </a:cxn>
                            <a:cxn ang="0">
                              <a:pos x="csX2978" y="csY2978"/>
                            </a:cxn>
                            <a:cxn ang="0">
                              <a:pos x="csX2979" y="csY2979"/>
                            </a:cxn>
                            <a:cxn ang="0">
                              <a:pos x="csX2980" y="csY2980"/>
                            </a:cxn>
                            <a:cxn ang="0">
                              <a:pos x="csX2981" y="csY2981"/>
                            </a:cxn>
                            <a:cxn ang="0">
                              <a:pos x="csX2982" y="csY2982"/>
                            </a:cxn>
                            <a:cxn ang="0">
                              <a:pos x="csX2983" y="csY2983"/>
                            </a:cxn>
                            <a:cxn ang="0">
                              <a:pos x="csX2984" y="csY2984"/>
                            </a:cxn>
                            <a:cxn ang="0">
                              <a:pos x="csX2985" y="csY2985"/>
                            </a:cxn>
                            <a:cxn ang="0">
                              <a:pos x="csX2986" y="csY2986"/>
                            </a:cxn>
                            <a:cxn ang="0">
                              <a:pos x="csX2987" y="csY2987"/>
                            </a:cxn>
                            <a:cxn ang="0">
                              <a:pos x="csX2988" y="csY2988"/>
                            </a:cxn>
                            <a:cxn ang="0">
                              <a:pos x="csX2989" y="csY2989"/>
                            </a:cxn>
                            <a:cxn ang="0">
                              <a:pos x="csX2990" y="csY2990"/>
                            </a:cxn>
                            <a:cxn ang="0">
                              <a:pos x="csX2991" y="csY2991"/>
                            </a:cxn>
                            <a:cxn ang="0">
                              <a:pos x="csX2992" y="csY2992"/>
                            </a:cxn>
                            <a:cxn ang="0">
                              <a:pos x="csX2993" y="csY2993"/>
                            </a:cxn>
                            <a:cxn ang="0">
                              <a:pos x="csX2994" y="csY2994"/>
                            </a:cxn>
                            <a:cxn ang="0">
                              <a:pos x="csX2995" y="csY2995"/>
                            </a:cxn>
                            <a:cxn ang="0">
                              <a:pos x="csX2996" y="csY2996"/>
                            </a:cxn>
                            <a:cxn ang="0">
                              <a:pos x="csX2997" y="csY2997"/>
                            </a:cxn>
                            <a:cxn ang="0">
                              <a:pos x="csX2998" y="csY2998"/>
                            </a:cxn>
                            <a:cxn ang="0">
                              <a:pos x="csX2999" y="csY2999"/>
                            </a:cxn>
                            <a:cxn ang="0">
                              <a:pos x="csX3000" y="csY3000"/>
                            </a:cxn>
                            <a:cxn ang="0">
                              <a:pos x="csX3001" y="csY3001"/>
                            </a:cxn>
                            <a:cxn ang="0">
                              <a:pos x="csX3002" y="csY3002"/>
                            </a:cxn>
                            <a:cxn ang="0">
                              <a:pos x="csX3003" y="csY3003"/>
                            </a:cxn>
                            <a:cxn ang="0">
                              <a:pos x="csX3004" y="csY3004"/>
                            </a:cxn>
                            <a:cxn ang="0">
                              <a:pos x="csX3005" y="csY3005"/>
                            </a:cxn>
                            <a:cxn ang="0">
                              <a:pos x="csX3006" y="csY3006"/>
                            </a:cxn>
                            <a:cxn ang="0">
                              <a:pos x="csX3007" y="csY3007"/>
                            </a:cxn>
                            <a:cxn ang="0">
                              <a:pos x="csX3008" y="csY3008"/>
                            </a:cxn>
                            <a:cxn ang="0">
                              <a:pos x="csX3009" y="csY3009"/>
                            </a:cxn>
                            <a:cxn ang="0">
                              <a:pos x="csX3010" y="csY3010"/>
                            </a:cxn>
                            <a:cxn ang="0">
                              <a:pos x="csX3011" y="csY3011"/>
                            </a:cxn>
                            <a:cxn ang="0">
                              <a:pos x="csX3012" y="csY3012"/>
                            </a:cxn>
                            <a:cxn ang="0">
                              <a:pos x="csX3013" y="csY3013"/>
                            </a:cxn>
                            <a:cxn ang="0">
                              <a:pos x="csX3014" y="csY3014"/>
                            </a:cxn>
                            <a:cxn ang="0">
                              <a:pos x="csX3015" y="csY3015"/>
                            </a:cxn>
                            <a:cxn ang="0">
                              <a:pos x="csX3016" y="csY3016"/>
                            </a:cxn>
                            <a:cxn ang="0">
                              <a:pos x="csX3017" y="csY3017"/>
                            </a:cxn>
                            <a:cxn ang="0">
                              <a:pos x="csX3018" y="csY3018"/>
                            </a:cxn>
                            <a:cxn ang="0">
                              <a:pos x="csX3019" y="csY3019"/>
                            </a:cxn>
                            <a:cxn ang="0">
                              <a:pos x="csX3020" y="csY3020"/>
                            </a:cxn>
                            <a:cxn ang="0">
                              <a:pos x="csX3021" y="csY3021"/>
                            </a:cxn>
                            <a:cxn ang="0">
                              <a:pos x="csX3022" y="csY3022"/>
                            </a:cxn>
                            <a:cxn ang="0">
                              <a:pos x="csX3023" y="csY3023"/>
                            </a:cxn>
                            <a:cxn ang="0">
                              <a:pos x="csX3024" y="csY3024"/>
                            </a:cxn>
                            <a:cxn ang="0">
                              <a:pos x="csX3025" y="csY3025"/>
                            </a:cxn>
                            <a:cxn ang="0">
                              <a:pos x="csX3026" y="csY3026"/>
                            </a:cxn>
                            <a:cxn ang="0">
                              <a:pos x="csX3027" y="csY3027"/>
                            </a:cxn>
                            <a:cxn ang="0">
                              <a:pos x="csX3028" y="csY3028"/>
                            </a:cxn>
                            <a:cxn ang="0">
                              <a:pos x="csX3029" y="csY3029"/>
                            </a:cxn>
                            <a:cxn ang="0">
                              <a:pos x="csX3030" y="csY3030"/>
                            </a:cxn>
                            <a:cxn ang="0">
                              <a:pos x="csX3031" y="csY3031"/>
                            </a:cxn>
                            <a:cxn ang="0">
                              <a:pos x="csX3032" y="csY3032"/>
                            </a:cxn>
                            <a:cxn ang="0">
                              <a:pos x="csX3033" y="csY3033"/>
                            </a:cxn>
                            <a:cxn ang="0">
                              <a:pos x="csX3034" y="csY3034"/>
                            </a:cxn>
                            <a:cxn ang="0">
                              <a:pos x="csX3035" y="csY3035"/>
                            </a:cxn>
                            <a:cxn ang="0">
                              <a:pos x="csX3036" y="csY3036"/>
                            </a:cxn>
                            <a:cxn ang="0">
                              <a:pos x="csX3037" y="csY3037"/>
                            </a:cxn>
                            <a:cxn ang="0">
                              <a:pos x="csX3038" y="csY3038"/>
                            </a:cxn>
                            <a:cxn ang="0">
                              <a:pos x="csX3039" y="csY3039"/>
                            </a:cxn>
                            <a:cxn ang="0">
                              <a:pos x="csX3040" y="csY3040"/>
                            </a:cxn>
                            <a:cxn ang="0">
                              <a:pos x="csX3041" y="csY3041"/>
                            </a:cxn>
                            <a:cxn ang="0">
                              <a:pos x="csX3042" y="csY3042"/>
                            </a:cxn>
                            <a:cxn ang="0">
                              <a:pos x="csX3043" y="csY3043"/>
                            </a:cxn>
                            <a:cxn ang="0">
                              <a:pos x="csX3044" y="csY3044"/>
                            </a:cxn>
                            <a:cxn ang="0">
                              <a:pos x="csX3045" y="csY3045"/>
                            </a:cxn>
                            <a:cxn ang="0">
                              <a:pos x="csX3046" y="csY3046"/>
                            </a:cxn>
                            <a:cxn ang="0">
                              <a:pos x="csX3047" y="csY3047"/>
                            </a:cxn>
                            <a:cxn ang="0">
                              <a:pos x="csX3048" y="csY3048"/>
                            </a:cxn>
                            <a:cxn ang="0">
                              <a:pos x="csX3049" y="csY3049"/>
                            </a:cxn>
                            <a:cxn ang="0">
                              <a:pos x="csX3050" y="csY3050"/>
                            </a:cxn>
                            <a:cxn ang="0">
                              <a:pos x="csX3051" y="csY3051"/>
                            </a:cxn>
                            <a:cxn ang="0">
                              <a:pos x="csX3052" y="csY3052"/>
                            </a:cxn>
                            <a:cxn ang="0">
                              <a:pos x="csX3053" y="csY3053"/>
                            </a:cxn>
                            <a:cxn ang="0">
                              <a:pos x="csX3054" y="csY3054"/>
                            </a:cxn>
                            <a:cxn ang="0">
                              <a:pos x="csX3055" y="csY3055"/>
                            </a:cxn>
                            <a:cxn ang="0">
                              <a:pos x="csX3056" y="csY3056"/>
                            </a:cxn>
                            <a:cxn ang="0">
                              <a:pos x="csX3057" y="csY3057"/>
                            </a:cxn>
                            <a:cxn ang="0">
                              <a:pos x="csX3058" y="csY3058"/>
                            </a:cxn>
                            <a:cxn ang="0">
                              <a:pos x="csX3059" y="csY3059"/>
                            </a:cxn>
                            <a:cxn ang="0">
                              <a:pos x="csX3060" y="csY3060"/>
                            </a:cxn>
                            <a:cxn ang="0">
                              <a:pos x="csX3061" y="csY3061"/>
                            </a:cxn>
                            <a:cxn ang="0">
                              <a:pos x="csX3062" y="csY3062"/>
                            </a:cxn>
                            <a:cxn ang="0">
                              <a:pos x="csX3063" y="csY3063"/>
                            </a:cxn>
                            <a:cxn ang="0">
                              <a:pos x="csX3064" y="csY3064"/>
                            </a:cxn>
                            <a:cxn ang="0">
                              <a:pos x="csX3065" y="csY3065"/>
                            </a:cxn>
                            <a:cxn ang="0">
                              <a:pos x="csX3066" y="csY3066"/>
                            </a:cxn>
                            <a:cxn ang="0">
                              <a:pos x="csX3067" y="csY3067"/>
                            </a:cxn>
                            <a:cxn ang="0">
                              <a:pos x="csX3068" y="csY3068"/>
                            </a:cxn>
                            <a:cxn ang="0">
                              <a:pos x="csX3069" y="csY3069"/>
                            </a:cxn>
                            <a:cxn ang="0">
                              <a:pos x="csX3070" y="csY3070"/>
                            </a:cxn>
                            <a:cxn ang="0">
                              <a:pos x="csX3071" y="csY3071"/>
                            </a:cxn>
                            <a:cxn ang="0">
                              <a:pos x="csX3072" y="csY3072"/>
                            </a:cxn>
                            <a:cxn ang="0">
                              <a:pos x="csX3073" y="csY3073"/>
                            </a:cxn>
                            <a:cxn ang="0">
                              <a:pos x="csX3074" y="csY3074"/>
                            </a:cxn>
                            <a:cxn ang="0">
                              <a:pos x="csX3075" y="csY3075"/>
                            </a:cxn>
                            <a:cxn ang="0">
                              <a:pos x="csX3076" y="csY3076"/>
                            </a:cxn>
                            <a:cxn ang="0">
                              <a:pos x="csX3077" y="csY3077"/>
                            </a:cxn>
                            <a:cxn ang="0">
                              <a:pos x="csX3078" y="csY3078"/>
                            </a:cxn>
                            <a:cxn ang="0">
                              <a:pos x="csX3079" y="csY3079"/>
                            </a:cxn>
                            <a:cxn ang="0">
                              <a:pos x="csX3080" y="csY3080"/>
                            </a:cxn>
                            <a:cxn ang="0">
                              <a:pos x="csX3081" y="csY3081"/>
                            </a:cxn>
                            <a:cxn ang="0">
                              <a:pos x="csX3082" y="csY3082"/>
                            </a:cxn>
                            <a:cxn ang="0">
                              <a:pos x="csX3083" y="csY3083"/>
                            </a:cxn>
                            <a:cxn ang="0">
                              <a:pos x="csX3084" y="csY3084"/>
                            </a:cxn>
                            <a:cxn ang="0">
                              <a:pos x="csX3085" y="csY3085"/>
                            </a:cxn>
                            <a:cxn ang="0">
                              <a:pos x="csX3086" y="csY3086"/>
                            </a:cxn>
                            <a:cxn ang="0">
                              <a:pos x="csX3087" y="csY3087"/>
                            </a:cxn>
                            <a:cxn ang="0">
                              <a:pos x="csX3088" y="csY3088"/>
                            </a:cxn>
                            <a:cxn ang="0">
                              <a:pos x="csX3089" y="csY3089"/>
                            </a:cxn>
                            <a:cxn ang="0">
                              <a:pos x="csX3090" y="csY3090"/>
                            </a:cxn>
                            <a:cxn ang="0">
                              <a:pos x="csX3091" y="csY3091"/>
                            </a:cxn>
                            <a:cxn ang="0">
                              <a:pos x="csX3092" y="csY3092"/>
                            </a:cxn>
                            <a:cxn ang="0">
                              <a:pos x="csX3093" y="csY3093"/>
                            </a:cxn>
                            <a:cxn ang="0">
                              <a:pos x="csX3094" y="csY3094"/>
                            </a:cxn>
                            <a:cxn ang="0">
                              <a:pos x="csX3095" y="csY3095"/>
                            </a:cxn>
                            <a:cxn ang="0">
                              <a:pos x="csX3096" y="csY3096"/>
                            </a:cxn>
                            <a:cxn ang="0">
                              <a:pos x="csX3097" y="csY3097"/>
                            </a:cxn>
                            <a:cxn ang="0">
                              <a:pos x="csX3098" y="csY3098"/>
                            </a:cxn>
                            <a:cxn ang="0">
                              <a:pos x="csX3099" y="csY3099"/>
                            </a:cxn>
                            <a:cxn ang="0">
                              <a:pos x="csX3100" y="csY3100"/>
                            </a:cxn>
                            <a:cxn ang="0">
                              <a:pos x="csX3101" y="csY3101"/>
                            </a:cxn>
                            <a:cxn ang="0">
                              <a:pos x="csX3102" y="csY3102"/>
                            </a:cxn>
                            <a:cxn ang="0">
                              <a:pos x="csX3103" y="csY3103"/>
                            </a:cxn>
                            <a:cxn ang="0">
                              <a:pos x="csX3104" y="csY3104"/>
                            </a:cxn>
                            <a:cxn ang="0">
                              <a:pos x="csX3105" y="csY3105"/>
                            </a:cxn>
                            <a:cxn ang="0">
                              <a:pos x="csX3106" y="csY3106"/>
                            </a:cxn>
                            <a:cxn ang="0">
                              <a:pos x="csX3107" y="csY3107"/>
                            </a:cxn>
                            <a:cxn ang="0">
                              <a:pos x="csX3108" y="csY3108"/>
                            </a:cxn>
                            <a:cxn ang="0">
                              <a:pos x="csX3109" y="csY3109"/>
                            </a:cxn>
                            <a:cxn ang="0">
                              <a:pos x="csX3110" y="csY3110"/>
                            </a:cxn>
                            <a:cxn ang="0">
                              <a:pos x="csX3111" y="csY3111"/>
                            </a:cxn>
                            <a:cxn ang="0">
                              <a:pos x="csX3112" y="csY3112"/>
                            </a:cxn>
                            <a:cxn ang="0">
                              <a:pos x="csX3113" y="csY3113"/>
                            </a:cxn>
                            <a:cxn ang="0">
                              <a:pos x="csX3114" y="csY3114"/>
                            </a:cxn>
                            <a:cxn ang="0">
                              <a:pos x="csX3115" y="csY3115"/>
                            </a:cxn>
                            <a:cxn ang="0">
                              <a:pos x="csX3116" y="csY3116"/>
                            </a:cxn>
                            <a:cxn ang="0">
                              <a:pos x="csX3117" y="csY3117"/>
                            </a:cxn>
                            <a:cxn ang="0">
                              <a:pos x="csX3118" y="csY3118"/>
                            </a:cxn>
                            <a:cxn ang="0">
                              <a:pos x="csX3119" y="csY3119"/>
                            </a:cxn>
                            <a:cxn ang="0">
                              <a:pos x="csX3120" y="csY3120"/>
                            </a:cxn>
                            <a:cxn ang="0">
                              <a:pos x="csX3121" y="csY3121"/>
                            </a:cxn>
                            <a:cxn ang="0">
                              <a:pos x="csX3122" y="csY3122"/>
                            </a:cxn>
                            <a:cxn ang="0">
                              <a:pos x="csX3123" y="csY3123"/>
                            </a:cxn>
                            <a:cxn ang="0">
                              <a:pos x="csX3124" y="csY3124"/>
                            </a:cxn>
                            <a:cxn ang="0">
                              <a:pos x="csX3125" y="csY3125"/>
                            </a:cxn>
                            <a:cxn ang="0">
                              <a:pos x="csX3126" y="csY3126"/>
                            </a:cxn>
                            <a:cxn ang="0">
                              <a:pos x="csX3127" y="csY3127"/>
                            </a:cxn>
                            <a:cxn ang="0">
                              <a:pos x="csX3128" y="csY3128"/>
                            </a:cxn>
                            <a:cxn ang="0">
                              <a:pos x="csX3129" y="csY3129"/>
                            </a:cxn>
                            <a:cxn ang="0">
                              <a:pos x="csX3130" y="csY3130"/>
                            </a:cxn>
                            <a:cxn ang="0">
                              <a:pos x="csX3131" y="csY3131"/>
                            </a:cxn>
                            <a:cxn ang="0">
                              <a:pos x="csX3132" y="csY3132"/>
                            </a:cxn>
                            <a:cxn ang="0">
                              <a:pos x="csX3133" y="csY3133"/>
                            </a:cxn>
                            <a:cxn ang="0">
                              <a:pos x="csX3134" y="csY3134"/>
                            </a:cxn>
                            <a:cxn ang="0">
                              <a:pos x="csX3135" y="csY3135"/>
                            </a:cxn>
                            <a:cxn ang="0">
                              <a:pos x="csX3136" y="csY3136"/>
                            </a:cxn>
                            <a:cxn ang="0">
                              <a:pos x="csX3137" y="csY3137"/>
                            </a:cxn>
                            <a:cxn ang="0">
                              <a:pos x="csX3138" y="csY3138"/>
                            </a:cxn>
                            <a:cxn ang="0">
                              <a:pos x="csX3139" y="csY3139"/>
                            </a:cxn>
                            <a:cxn ang="0">
                              <a:pos x="csX3140" y="csY3140"/>
                            </a:cxn>
                            <a:cxn ang="0">
                              <a:pos x="csX3141" y="csY3141"/>
                            </a:cxn>
                            <a:cxn ang="0">
                              <a:pos x="csX3142" y="csY3142"/>
                            </a:cxn>
                            <a:cxn ang="0">
                              <a:pos x="csX3143" y="csY3143"/>
                            </a:cxn>
                            <a:cxn ang="0">
                              <a:pos x="csX3144" y="csY3144"/>
                            </a:cxn>
                            <a:cxn ang="0">
                              <a:pos x="csX3145" y="csY3145"/>
                            </a:cxn>
                            <a:cxn ang="0">
                              <a:pos x="csX3146" y="csY3146"/>
                            </a:cxn>
                            <a:cxn ang="0">
                              <a:pos x="csX3147" y="csY3147"/>
                            </a:cxn>
                            <a:cxn ang="0">
                              <a:pos x="csX3148" y="csY3148"/>
                            </a:cxn>
                            <a:cxn ang="0">
                              <a:pos x="csX3149" y="csY3149"/>
                            </a:cxn>
                            <a:cxn ang="0">
                              <a:pos x="csX3150" y="csY3150"/>
                            </a:cxn>
                            <a:cxn ang="0">
                              <a:pos x="csX3151" y="csY3151"/>
                            </a:cxn>
                            <a:cxn ang="0">
                              <a:pos x="csX3152" y="csY3152"/>
                            </a:cxn>
                            <a:cxn ang="0">
                              <a:pos x="csX3153" y="csY3153"/>
                            </a:cxn>
                            <a:cxn ang="0">
                              <a:pos x="csX3154" y="csY3154"/>
                            </a:cxn>
                            <a:cxn ang="0">
                              <a:pos x="csX3155" y="csY3155"/>
                            </a:cxn>
                            <a:cxn ang="0">
                              <a:pos x="csX3156" y="csY3156"/>
                            </a:cxn>
                            <a:cxn ang="0">
                              <a:pos x="csX3157" y="csY3157"/>
                            </a:cxn>
                            <a:cxn ang="0">
                              <a:pos x="csX3158" y="csY3158"/>
                            </a:cxn>
                            <a:cxn ang="0">
                              <a:pos x="csX3159" y="csY3159"/>
                            </a:cxn>
                            <a:cxn ang="0">
                              <a:pos x="csX3160" y="csY3160"/>
                            </a:cxn>
                            <a:cxn ang="0">
                              <a:pos x="csX3161" y="csY3161"/>
                            </a:cxn>
                            <a:cxn ang="0">
                              <a:pos x="csX3162" y="csY3162"/>
                            </a:cxn>
                            <a:cxn ang="0">
                              <a:pos x="csX3163" y="csY3163"/>
                            </a:cxn>
                            <a:cxn ang="0">
                              <a:pos x="csX3164" y="csY3164"/>
                            </a:cxn>
                            <a:cxn ang="0">
                              <a:pos x="csX3165" y="csY3165"/>
                            </a:cxn>
                            <a:cxn ang="0">
                              <a:pos x="csX3166" y="csY3166"/>
                            </a:cxn>
                            <a:cxn ang="0">
                              <a:pos x="csX3167" y="csY3167"/>
                            </a:cxn>
                            <a:cxn ang="0">
                              <a:pos x="csX3168" y="csY3168"/>
                            </a:cxn>
                            <a:cxn ang="0">
                              <a:pos x="csX3169" y="csY3169"/>
                            </a:cxn>
                            <a:cxn ang="0">
                              <a:pos x="csX3170" y="csY3170"/>
                            </a:cxn>
                            <a:cxn ang="0">
                              <a:pos x="csX3171" y="csY3171"/>
                            </a:cxn>
                            <a:cxn ang="0">
                              <a:pos x="csX3172" y="csY3172"/>
                            </a:cxn>
                            <a:cxn ang="0">
                              <a:pos x="csX3173" y="csY3173"/>
                            </a:cxn>
                            <a:cxn ang="0">
                              <a:pos x="csX3174" y="csY3174"/>
                            </a:cxn>
                            <a:cxn ang="0">
                              <a:pos x="csX3175" y="csY3175"/>
                            </a:cxn>
                            <a:cxn ang="0">
                              <a:pos x="csX3176" y="csY3176"/>
                            </a:cxn>
                            <a:cxn ang="0">
                              <a:pos x="csX3177" y="csY3177"/>
                            </a:cxn>
                            <a:cxn ang="0">
                              <a:pos x="csX3178" y="csY3178"/>
                            </a:cxn>
                            <a:cxn ang="0">
                              <a:pos x="csX3179" y="csY3179"/>
                            </a:cxn>
                            <a:cxn ang="0">
                              <a:pos x="csX3180" y="csY3180"/>
                            </a:cxn>
                            <a:cxn ang="0">
                              <a:pos x="csX3181" y="csY3181"/>
                            </a:cxn>
                            <a:cxn ang="0">
                              <a:pos x="csX3182" y="csY3182"/>
                            </a:cxn>
                            <a:cxn ang="0">
                              <a:pos x="csX3183" y="csY3183"/>
                            </a:cxn>
                            <a:cxn ang="0">
                              <a:pos x="csX3184" y="csY3184"/>
                            </a:cxn>
                            <a:cxn ang="0">
                              <a:pos x="csX3185" y="csY3185"/>
                            </a:cxn>
                            <a:cxn ang="0">
                              <a:pos x="csX3186" y="csY3186"/>
                            </a:cxn>
                            <a:cxn ang="0">
                              <a:pos x="csX3187" y="csY3187"/>
                            </a:cxn>
                            <a:cxn ang="0">
                              <a:pos x="csX3188" y="csY3188"/>
                            </a:cxn>
                            <a:cxn ang="0">
                              <a:pos x="csX3189" y="csY3189"/>
                            </a:cxn>
                            <a:cxn ang="0">
                              <a:pos x="csX3190" y="csY3190"/>
                            </a:cxn>
                            <a:cxn ang="0">
                              <a:pos x="csX3191" y="csY3191"/>
                            </a:cxn>
                            <a:cxn ang="0">
                              <a:pos x="csX3192" y="csY3192"/>
                            </a:cxn>
                            <a:cxn ang="0">
                              <a:pos x="csX3193" y="csY3193"/>
                            </a:cxn>
                            <a:cxn ang="0">
                              <a:pos x="csX3194" y="csY3194"/>
                            </a:cxn>
                            <a:cxn ang="0">
                              <a:pos x="csX3195" y="csY3195"/>
                            </a:cxn>
                            <a:cxn ang="0">
                              <a:pos x="csX3196" y="csY3196"/>
                            </a:cxn>
                            <a:cxn ang="0">
                              <a:pos x="csX3197" y="csY3197"/>
                            </a:cxn>
                            <a:cxn ang="0">
                              <a:pos x="csX3198" y="csY3198"/>
                            </a:cxn>
                            <a:cxn ang="0">
                              <a:pos x="csX3199" y="csY3199"/>
                            </a:cxn>
                            <a:cxn ang="0">
                              <a:pos x="csX3200" y="csY3200"/>
                            </a:cxn>
                            <a:cxn ang="0">
                              <a:pos x="csX3201" y="csY3201"/>
                            </a:cxn>
                            <a:cxn ang="0">
                              <a:pos x="csX3202" y="csY3202"/>
                            </a:cxn>
                            <a:cxn ang="0">
                              <a:pos x="csX3203" y="csY3203"/>
                            </a:cxn>
                            <a:cxn ang="0">
                              <a:pos x="csX3204" y="csY3204"/>
                            </a:cxn>
                            <a:cxn ang="0">
                              <a:pos x="csX3205" y="csY3205"/>
                            </a:cxn>
                            <a:cxn ang="0">
                              <a:pos x="csX3206" y="csY3206"/>
                            </a:cxn>
                            <a:cxn ang="0">
                              <a:pos x="csX3207" y="csY3207"/>
                            </a:cxn>
                            <a:cxn ang="0">
                              <a:pos x="csX3208" y="csY3208"/>
                            </a:cxn>
                            <a:cxn ang="0">
                              <a:pos x="csX3209" y="csY3209"/>
                            </a:cxn>
                            <a:cxn ang="0">
                              <a:pos x="csX3210" y="csY3210"/>
                            </a:cxn>
                            <a:cxn ang="0">
                              <a:pos x="csX3211" y="csY3211"/>
                            </a:cxn>
                            <a:cxn ang="0">
                              <a:pos x="csX3212" y="csY3212"/>
                            </a:cxn>
                            <a:cxn ang="0">
                              <a:pos x="csX3213" y="csY3213"/>
                            </a:cxn>
                            <a:cxn ang="0">
                              <a:pos x="csX3214" y="csY3214"/>
                            </a:cxn>
                            <a:cxn ang="0">
                              <a:pos x="csX3215" y="csY3215"/>
                            </a:cxn>
                            <a:cxn ang="0">
                              <a:pos x="csX3216" y="csY3216"/>
                            </a:cxn>
                            <a:cxn ang="0">
                              <a:pos x="csX3217" y="csY3217"/>
                            </a:cxn>
                            <a:cxn ang="0">
                              <a:pos x="csX3218" y="csY3218"/>
                            </a:cxn>
                            <a:cxn ang="0">
                              <a:pos x="csX3219" y="csY3219"/>
                            </a:cxn>
                            <a:cxn ang="0">
                              <a:pos x="csX3220" y="csY3220"/>
                            </a:cxn>
                            <a:cxn ang="0">
                              <a:pos x="csX3221" y="csY3221"/>
                            </a:cxn>
                            <a:cxn ang="0">
                              <a:pos x="csX3222" y="csY3222"/>
                            </a:cxn>
                            <a:cxn ang="0">
                              <a:pos x="csX3223" y="csY3223"/>
                            </a:cxn>
                            <a:cxn ang="0">
                              <a:pos x="csX3224" y="csY3224"/>
                            </a:cxn>
                            <a:cxn ang="0">
                              <a:pos x="csX3225" y="csY3225"/>
                            </a:cxn>
                            <a:cxn ang="0">
                              <a:pos x="csX3226" y="csY3226"/>
                            </a:cxn>
                            <a:cxn ang="0">
                              <a:pos x="csX3227" y="csY3227"/>
                            </a:cxn>
                            <a:cxn ang="0">
                              <a:pos x="csX3228" y="csY3228"/>
                            </a:cxn>
                            <a:cxn ang="0">
                              <a:pos x="csX3229" y="csY3229"/>
                            </a:cxn>
                            <a:cxn ang="0">
                              <a:pos x="csX3230" y="csY3230"/>
                            </a:cxn>
                            <a:cxn ang="0">
                              <a:pos x="csX3231" y="csY3231"/>
                            </a:cxn>
                            <a:cxn ang="0">
                              <a:pos x="csX3232" y="csY3232"/>
                            </a:cxn>
                            <a:cxn ang="0">
                              <a:pos x="csX3233" y="csY3233"/>
                            </a:cxn>
                            <a:cxn ang="0">
                              <a:pos x="csX3234" y="csY3234"/>
                            </a:cxn>
                            <a:cxn ang="0">
                              <a:pos x="csX3235" y="csY3235"/>
                            </a:cxn>
                            <a:cxn ang="0">
                              <a:pos x="csX3236" y="csY3236"/>
                            </a:cxn>
                            <a:cxn ang="0">
                              <a:pos x="csX3237" y="csY3237"/>
                            </a:cxn>
                            <a:cxn ang="0">
                              <a:pos x="csX3238" y="csY3238"/>
                            </a:cxn>
                            <a:cxn ang="0">
                              <a:pos x="csX3239" y="csY3239"/>
                            </a:cxn>
                            <a:cxn ang="0">
                              <a:pos x="csX3240" y="csY3240"/>
                            </a:cxn>
                            <a:cxn ang="0">
                              <a:pos x="csX3241" y="csY3241"/>
                            </a:cxn>
                            <a:cxn ang="0">
                              <a:pos x="csX3242" y="csY3242"/>
                            </a:cxn>
                            <a:cxn ang="0">
                              <a:pos x="csX3243" y="csY3243"/>
                            </a:cxn>
                            <a:cxn ang="0">
                              <a:pos x="csX3244" y="csY3244"/>
                            </a:cxn>
                            <a:cxn ang="0">
                              <a:pos x="csX3245" y="csY3245"/>
                            </a:cxn>
                            <a:cxn ang="0">
                              <a:pos x="csX3246" y="csY3246"/>
                            </a:cxn>
                            <a:cxn ang="0">
                              <a:pos x="csX3247" y="csY3247"/>
                            </a:cxn>
                            <a:cxn ang="0">
                              <a:pos x="csX3248" y="csY3248"/>
                            </a:cxn>
                            <a:cxn ang="0">
                              <a:pos x="csX3249" y="csY3249"/>
                            </a:cxn>
                            <a:cxn ang="0">
                              <a:pos x="csX3250" y="csY3250"/>
                            </a:cxn>
                            <a:cxn ang="0">
                              <a:pos x="csX3251" y="csY3251"/>
                            </a:cxn>
                            <a:cxn ang="0">
                              <a:pos x="csX3252" y="csY3252"/>
                            </a:cxn>
                            <a:cxn ang="0">
                              <a:pos x="csX3253" y="csY3253"/>
                            </a:cxn>
                            <a:cxn ang="0">
                              <a:pos x="csX3254" y="csY3254"/>
                            </a:cxn>
                            <a:cxn ang="0">
                              <a:pos x="csX3255" y="csY3255"/>
                            </a:cxn>
                            <a:cxn ang="0">
                              <a:pos x="csX3256" y="csY3256"/>
                            </a:cxn>
                            <a:cxn ang="0">
                              <a:pos x="csX3257" y="csY3257"/>
                            </a:cxn>
                            <a:cxn ang="0">
                              <a:pos x="csX3258" y="csY3258"/>
                            </a:cxn>
                            <a:cxn ang="0">
                              <a:pos x="csX3259" y="csY3259"/>
                            </a:cxn>
                            <a:cxn ang="0">
                              <a:pos x="csX3260" y="csY3260"/>
                            </a:cxn>
                            <a:cxn ang="0">
                              <a:pos x="csX3261" y="csY3261"/>
                            </a:cxn>
                            <a:cxn ang="0">
                              <a:pos x="csX3262" y="csY3262"/>
                            </a:cxn>
                            <a:cxn ang="0">
                              <a:pos x="csX3263" y="csY3263"/>
                            </a:cxn>
                            <a:cxn ang="0">
                              <a:pos x="csX3264" y="csY3264"/>
                            </a:cxn>
                            <a:cxn ang="0">
                              <a:pos x="csX3265" y="csY3265"/>
                            </a:cxn>
                            <a:cxn ang="0">
                              <a:pos x="csX3266" y="csY3266"/>
                            </a:cxn>
                            <a:cxn ang="0">
                              <a:pos x="csX3267" y="csY3267"/>
                            </a:cxn>
                            <a:cxn ang="0">
                              <a:pos x="csX3268" y="csY3268"/>
                            </a:cxn>
                            <a:cxn ang="0">
                              <a:pos x="csX3269" y="csY3269"/>
                            </a:cxn>
                            <a:cxn ang="0">
                              <a:pos x="csX3270" y="csY3270"/>
                            </a:cxn>
                            <a:cxn ang="0">
                              <a:pos x="csX3271" y="csY3271"/>
                            </a:cxn>
                            <a:cxn ang="0">
                              <a:pos x="csX3272" y="csY3272"/>
                            </a:cxn>
                            <a:cxn ang="0">
                              <a:pos x="csX3273" y="csY3273"/>
                            </a:cxn>
                            <a:cxn ang="0">
                              <a:pos x="csX3274" y="csY3274"/>
                            </a:cxn>
                            <a:cxn ang="0">
                              <a:pos x="csX3275" y="csY3275"/>
                            </a:cxn>
                            <a:cxn ang="0">
                              <a:pos x="csX3276" y="csY3276"/>
                            </a:cxn>
                            <a:cxn ang="0">
                              <a:pos x="csX3277" y="csY3277"/>
                            </a:cxn>
                            <a:cxn ang="0">
                              <a:pos x="csX3278" y="csY3278"/>
                            </a:cxn>
                            <a:cxn ang="0">
                              <a:pos x="csX3279" y="csY3279"/>
                            </a:cxn>
                            <a:cxn ang="0">
                              <a:pos x="csX3280" y="csY3280"/>
                            </a:cxn>
                            <a:cxn ang="0">
                              <a:pos x="csX3281" y="csY3281"/>
                            </a:cxn>
                            <a:cxn ang="0">
                              <a:pos x="csX3282" y="csY3282"/>
                            </a:cxn>
                            <a:cxn ang="0">
                              <a:pos x="csX3283" y="csY3283"/>
                            </a:cxn>
                            <a:cxn ang="0">
                              <a:pos x="csX3284" y="csY3284"/>
                            </a:cxn>
                            <a:cxn ang="0">
                              <a:pos x="csX3285" y="csY3285"/>
                            </a:cxn>
                            <a:cxn ang="0">
                              <a:pos x="csX3286" y="csY3286"/>
                            </a:cxn>
                            <a:cxn ang="0">
                              <a:pos x="csX3287" y="csY3287"/>
                            </a:cxn>
                            <a:cxn ang="0">
                              <a:pos x="csX3288" y="csY3288"/>
                            </a:cxn>
                            <a:cxn ang="0">
                              <a:pos x="csX3289" y="csY3289"/>
                            </a:cxn>
                            <a:cxn ang="0">
                              <a:pos x="csX3290" y="csY3290"/>
                            </a:cxn>
                            <a:cxn ang="0">
                              <a:pos x="csX3291" y="csY3291"/>
                            </a:cxn>
                            <a:cxn ang="0">
                              <a:pos x="csX3292" y="csY3292"/>
                            </a:cxn>
                            <a:cxn ang="0">
                              <a:pos x="csX3293" y="csY3293"/>
                            </a:cxn>
                            <a:cxn ang="0">
                              <a:pos x="csX3294" y="csY3294"/>
                            </a:cxn>
                            <a:cxn ang="0">
                              <a:pos x="csX3295" y="csY3295"/>
                            </a:cxn>
                            <a:cxn ang="0">
                              <a:pos x="csX3296" y="csY3296"/>
                            </a:cxn>
                            <a:cxn ang="0">
                              <a:pos x="csX3297" y="csY3297"/>
                            </a:cxn>
                            <a:cxn ang="0">
                              <a:pos x="csX3298" y="csY3298"/>
                            </a:cxn>
                            <a:cxn ang="0">
                              <a:pos x="csX3299" y="csY3299"/>
                            </a:cxn>
                            <a:cxn ang="0">
                              <a:pos x="csX3300" y="csY3300"/>
                            </a:cxn>
                            <a:cxn ang="0">
                              <a:pos x="csX3301" y="csY3301"/>
                            </a:cxn>
                            <a:cxn ang="0">
                              <a:pos x="csX3302" y="csY3302"/>
                            </a:cxn>
                            <a:cxn ang="0">
                              <a:pos x="csX3303" y="csY3303"/>
                            </a:cxn>
                            <a:cxn ang="0">
                              <a:pos x="csX3304" y="csY3304"/>
                            </a:cxn>
                            <a:cxn ang="0">
                              <a:pos x="csX3305" y="csY3305"/>
                            </a:cxn>
                            <a:cxn ang="0">
                              <a:pos x="csX3306" y="csY3306"/>
                            </a:cxn>
                            <a:cxn ang="0">
                              <a:pos x="csX3307" y="csY3307"/>
                            </a:cxn>
                            <a:cxn ang="0">
                              <a:pos x="csX3308" y="csY3308"/>
                            </a:cxn>
                            <a:cxn ang="0">
                              <a:pos x="csX3309" y="csY3309"/>
                            </a:cxn>
                            <a:cxn ang="0">
                              <a:pos x="csX3310" y="csY3310"/>
                            </a:cxn>
                            <a:cxn ang="0">
                              <a:pos x="csX3311" y="csY3311"/>
                            </a:cxn>
                            <a:cxn ang="0">
                              <a:pos x="csX3312" y="csY3312"/>
                            </a:cxn>
                            <a:cxn ang="0">
                              <a:pos x="csX3313" y="csY3313"/>
                            </a:cxn>
                            <a:cxn ang="0">
                              <a:pos x="csX3314" y="csY3314"/>
                            </a:cxn>
                            <a:cxn ang="0">
                              <a:pos x="csX3315" y="csY3315"/>
                            </a:cxn>
                            <a:cxn ang="0">
                              <a:pos x="csX3316" y="csY3316"/>
                            </a:cxn>
                            <a:cxn ang="0">
                              <a:pos x="csX3317" y="csY3317"/>
                            </a:cxn>
                            <a:cxn ang="0">
                              <a:pos x="csX3318" y="csY3318"/>
                            </a:cxn>
                            <a:cxn ang="0">
                              <a:pos x="csX3319" y="csY3319"/>
                            </a:cxn>
                            <a:cxn ang="0">
                              <a:pos x="csX3320" y="csY3320"/>
                            </a:cxn>
                            <a:cxn ang="0">
                              <a:pos x="csX3321" y="csY3321"/>
                            </a:cxn>
                            <a:cxn ang="0">
                              <a:pos x="csX3322" y="csY3322"/>
                            </a:cxn>
                            <a:cxn ang="0">
                              <a:pos x="csX3323" y="csY3323"/>
                            </a:cxn>
                            <a:cxn ang="0">
                              <a:pos x="csX3324" y="csY3324"/>
                            </a:cxn>
                            <a:cxn ang="0">
                              <a:pos x="csX3325" y="csY3325"/>
                            </a:cxn>
                            <a:cxn ang="0">
                              <a:pos x="csX3326" y="csY3326"/>
                            </a:cxn>
                            <a:cxn ang="0">
                              <a:pos x="csX3327" y="csY3327"/>
                            </a:cxn>
                            <a:cxn ang="0">
                              <a:pos x="csX3328" y="csY3328"/>
                            </a:cxn>
                            <a:cxn ang="0">
                              <a:pos x="csX3329" y="csY3329"/>
                            </a:cxn>
                            <a:cxn ang="0">
                              <a:pos x="csX3330" y="csY3330"/>
                            </a:cxn>
                            <a:cxn ang="0">
                              <a:pos x="csX3331" y="csY3331"/>
                            </a:cxn>
                            <a:cxn ang="0">
                              <a:pos x="csX3332" y="csY3332"/>
                            </a:cxn>
                            <a:cxn ang="0">
                              <a:pos x="csX3333" y="csY3333"/>
                            </a:cxn>
                            <a:cxn ang="0">
                              <a:pos x="csX3334" y="csY3334"/>
                            </a:cxn>
                            <a:cxn ang="0">
                              <a:pos x="csX3335" y="csY3335"/>
                            </a:cxn>
                            <a:cxn ang="0">
                              <a:pos x="csX3336" y="csY3336"/>
                            </a:cxn>
                            <a:cxn ang="0">
                              <a:pos x="csX3337" y="csY3337"/>
                            </a:cxn>
                            <a:cxn ang="0">
                              <a:pos x="csX3338" y="csY3338"/>
                            </a:cxn>
                            <a:cxn ang="0">
                              <a:pos x="csX3339" y="csY3339"/>
                            </a:cxn>
                            <a:cxn ang="0">
                              <a:pos x="csX3340" y="csY3340"/>
                            </a:cxn>
                            <a:cxn ang="0">
                              <a:pos x="csX3341" y="csY3341"/>
                            </a:cxn>
                            <a:cxn ang="0">
                              <a:pos x="csX3342" y="csY3342"/>
                            </a:cxn>
                            <a:cxn ang="0">
                              <a:pos x="csX3343" y="csY3343"/>
                            </a:cxn>
                            <a:cxn ang="0">
                              <a:pos x="csX3344" y="csY3344"/>
                            </a:cxn>
                            <a:cxn ang="0">
                              <a:pos x="csX3345" y="csY3345"/>
                            </a:cxn>
                            <a:cxn ang="0">
                              <a:pos x="csX3346" y="csY3346"/>
                            </a:cxn>
                            <a:cxn ang="0">
                              <a:pos x="csX3347" y="csY3347"/>
                            </a:cxn>
                            <a:cxn ang="0">
                              <a:pos x="csX3348" y="csY3348"/>
                            </a:cxn>
                            <a:cxn ang="0">
                              <a:pos x="csX3349" y="csY3349"/>
                            </a:cxn>
                            <a:cxn ang="0">
                              <a:pos x="csX3350" y="csY3350"/>
                            </a:cxn>
                            <a:cxn ang="0">
                              <a:pos x="csX3351" y="csY3351"/>
                            </a:cxn>
                            <a:cxn ang="0">
                              <a:pos x="csX3352" y="csY3352"/>
                            </a:cxn>
                            <a:cxn ang="0">
                              <a:pos x="csX3353" y="csY3353"/>
                            </a:cxn>
                            <a:cxn ang="0">
                              <a:pos x="csX3354" y="csY3354"/>
                            </a:cxn>
                            <a:cxn ang="0">
                              <a:pos x="csX3355" y="csY3355"/>
                            </a:cxn>
                            <a:cxn ang="0">
                              <a:pos x="csX3356" y="csY3356"/>
                            </a:cxn>
                            <a:cxn ang="0">
                              <a:pos x="csX3357" y="csY3357"/>
                            </a:cxn>
                            <a:cxn ang="0">
                              <a:pos x="csX3358" y="csY3358"/>
                            </a:cxn>
                            <a:cxn ang="0">
                              <a:pos x="csX3359" y="csY3359"/>
                            </a:cxn>
                            <a:cxn ang="0">
                              <a:pos x="csX3360" y="csY3360"/>
                            </a:cxn>
                            <a:cxn ang="0">
                              <a:pos x="csX3361" y="csY3361"/>
                            </a:cxn>
                            <a:cxn ang="0">
                              <a:pos x="csX3362" y="csY3362"/>
                            </a:cxn>
                            <a:cxn ang="0">
                              <a:pos x="csX3363" y="csY3363"/>
                            </a:cxn>
                            <a:cxn ang="0">
                              <a:pos x="csX3364" y="csY3364"/>
                            </a:cxn>
                            <a:cxn ang="0">
                              <a:pos x="csX3365" y="csY3365"/>
                            </a:cxn>
                            <a:cxn ang="0">
                              <a:pos x="csX3366" y="csY3366"/>
                            </a:cxn>
                            <a:cxn ang="0">
                              <a:pos x="csX3367" y="csY3367"/>
                            </a:cxn>
                            <a:cxn ang="0">
                              <a:pos x="csX3368" y="csY3368"/>
                            </a:cxn>
                            <a:cxn ang="0">
                              <a:pos x="csX3369" y="csY3369"/>
                            </a:cxn>
                            <a:cxn ang="0">
                              <a:pos x="csX3370" y="csY3370"/>
                            </a:cxn>
                            <a:cxn ang="0">
                              <a:pos x="csX3371" y="csY3371"/>
                            </a:cxn>
                            <a:cxn ang="0">
                              <a:pos x="csX3372" y="csY3372"/>
                            </a:cxn>
                            <a:cxn ang="0">
                              <a:pos x="csX3373" y="csY3373"/>
                            </a:cxn>
                            <a:cxn ang="0">
                              <a:pos x="csX3374" y="csY3374"/>
                            </a:cxn>
                            <a:cxn ang="0">
                              <a:pos x="csX3375" y="csY3375"/>
                            </a:cxn>
                            <a:cxn ang="0">
                              <a:pos x="csX3376" y="csY3376"/>
                            </a:cxn>
                            <a:cxn ang="0">
                              <a:pos x="csX3377" y="csY3377"/>
                            </a:cxn>
                            <a:cxn ang="0">
                              <a:pos x="csX3378" y="csY3378"/>
                            </a:cxn>
                            <a:cxn ang="0">
                              <a:pos x="csX3379" y="csY3379"/>
                            </a:cxn>
                            <a:cxn ang="0">
                              <a:pos x="csX3380" y="csY3380"/>
                            </a:cxn>
                            <a:cxn ang="0">
                              <a:pos x="csX3381" y="csY3381"/>
                            </a:cxn>
                            <a:cxn ang="0">
                              <a:pos x="csX3382" y="csY3382"/>
                            </a:cxn>
                            <a:cxn ang="0">
                              <a:pos x="csX3383" y="csY3383"/>
                            </a:cxn>
                            <a:cxn ang="0">
                              <a:pos x="csX3384" y="csY3384"/>
                            </a:cxn>
                            <a:cxn ang="0">
                              <a:pos x="csX3385" y="csY3385"/>
                            </a:cxn>
                            <a:cxn ang="0">
                              <a:pos x="csX3386" y="csY3386"/>
                            </a:cxn>
                            <a:cxn ang="0">
                              <a:pos x="csX3387" y="csY3387"/>
                            </a:cxn>
                            <a:cxn ang="0">
                              <a:pos x="csX3388" y="csY3388"/>
                            </a:cxn>
                            <a:cxn ang="0">
                              <a:pos x="csX3389" y="csY3389"/>
                            </a:cxn>
                            <a:cxn ang="0">
                              <a:pos x="csX3390" y="csY3390"/>
                            </a:cxn>
                            <a:cxn ang="0">
                              <a:pos x="csX3391" y="csY3391"/>
                            </a:cxn>
                            <a:cxn ang="0">
                              <a:pos x="csX3392" y="csY3392"/>
                            </a:cxn>
                            <a:cxn ang="0">
                              <a:pos x="csX3393" y="csY3393"/>
                            </a:cxn>
                            <a:cxn ang="0">
                              <a:pos x="csX3394" y="csY3394"/>
                            </a:cxn>
                            <a:cxn ang="0">
                              <a:pos x="csX3395" y="csY3395"/>
                            </a:cxn>
                            <a:cxn ang="0">
                              <a:pos x="csX3396" y="csY3396"/>
                            </a:cxn>
                            <a:cxn ang="0">
                              <a:pos x="csX3397" y="csY3397"/>
                            </a:cxn>
                            <a:cxn ang="0">
                              <a:pos x="csX3398" y="csY3398"/>
                            </a:cxn>
                            <a:cxn ang="0">
                              <a:pos x="csX3399" y="csY3399"/>
                            </a:cxn>
                            <a:cxn ang="0">
                              <a:pos x="csX3400" y="csY3400"/>
                            </a:cxn>
                            <a:cxn ang="0">
                              <a:pos x="csX3401" y="csY3401"/>
                            </a:cxn>
                            <a:cxn ang="0">
                              <a:pos x="csX3402" y="csY3402"/>
                            </a:cxn>
                            <a:cxn ang="0">
                              <a:pos x="csX3403" y="csY3403"/>
                            </a:cxn>
                            <a:cxn ang="0">
                              <a:pos x="csX3404" y="csY3404"/>
                            </a:cxn>
                            <a:cxn ang="0">
                              <a:pos x="csX3405" y="csY3405"/>
                            </a:cxn>
                            <a:cxn ang="0">
                              <a:pos x="csX3406" y="csY3406"/>
                            </a:cxn>
                            <a:cxn ang="0">
                              <a:pos x="csX3407" y="csY3407"/>
                            </a:cxn>
                            <a:cxn ang="0">
                              <a:pos x="csX3408" y="csY3408"/>
                            </a:cxn>
                            <a:cxn ang="0">
                              <a:pos x="csX3409" y="csY3409"/>
                            </a:cxn>
                            <a:cxn ang="0">
                              <a:pos x="csX3410" y="csY3410"/>
                            </a:cxn>
                            <a:cxn ang="0">
                              <a:pos x="csX3411" y="csY3411"/>
                            </a:cxn>
                            <a:cxn ang="0">
                              <a:pos x="csX3412" y="csY3412"/>
                            </a:cxn>
                            <a:cxn ang="0">
                              <a:pos x="csX3413" y="csY3413"/>
                            </a:cxn>
                            <a:cxn ang="0">
                              <a:pos x="csX3414" y="csY3414"/>
                            </a:cxn>
                            <a:cxn ang="0">
                              <a:pos x="csX3415" y="csY3415"/>
                            </a:cxn>
                            <a:cxn ang="0">
                              <a:pos x="csX3416" y="csY3416"/>
                            </a:cxn>
                            <a:cxn ang="0">
                              <a:pos x="csX3417" y="csY3417"/>
                            </a:cxn>
                            <a:cxn ang="0">
                              <a:pos x="csX3418" y="csY3418"/>
                            </a:cxn>
                            <a:cxn ang="0">
                              <a:pos x="csX3419" y="csY3419"/>
                            </a:cxn>
                            <a:cxn ang="0">
                              <a:pos x="csX3420" y="csY3420"/>
                            </a:cxn>
                            <a:cxn ang="0">
                              <a:pos x="csX3421" y="csY3421"/>
                            </a:cxn>
                            <a:cxn ang="0">
                              <a:pos x="csX3422" y="csY3422"/>
                            </a:cxn>
                            <a:cxn ang="0">
                              <a:pos x="csX3423" y="csY3423"/>
                            </a:cxn>
                            <a:cxn ang="0">
                              <a:pos x="csX3424" y="csY3424"/>
                            </a:cxn>
                            <a:cxn ang="0">
                              <a:pos x="csX3425" y="csY3425"/>
                            </a:cxn>
                            <a:cxn ang="0">
                              <a:pos x="csX3426" y="csY3426"/>
                            </a:cxn>
                            <a:cxn ang="0">
                              <a:pos x="csX3427" y="csY3427"/>
                            </a:cxn>
                            <a:cxn ang="0">
                              <a:pos x="csX3428" y="csY3428"/>
                            </a:cxn>
                            <a:cxn ang="0">
                              <a:pos x="csX3429" y="csY3429"/>
                            </a:cxn>
                            <a:cxn ang="0">
                              <a:pos x="csX3430" y="csY3430"/>
                            </a:cxn>
                            <a:cxn ang="0">
                              <a:pos x="csX3431" y="csY3431"/>
                            </a:cxn>
                            <a:cxn ang="0">
                              <a:pos x="csX3432" y="csY3432"/>
                            </a:cxn>
                            <a:cxn ang="0">
                              <a:pos x="csX3433" y="csY3433"/>
                            </a:cxn>
                            <a:cxn ang="0">
                              <a:pos x="csX3434" y="csY3434"/>
                            </a:cxn>
                            <a:cxn ang="0">
                              <a:pos x="csX3435" y="csY3435"/>
                            </a:cxn>
                            <a:cxn ang="0">
                              <a:pos x="csX3436" y="csY3436"/>
                            </a:cxn>
                            <a:cxn ang="0">
                              <a:pos x="csX3437" y="csY3437"/>
                            </a:cxn>
                            <a:cxn ang="0">
                              <a:pos x="csX3438" y="csY3438"/>
                            </a:cxn>
                            <a:cxn ang="0">
                              <a:pos x="csX3439" y="csY3439"/>
                            </a:cxn>
                            <a:cxn ang="0">
                              <a:pos x="csX3440" y="csY3440"/>
                            </a:cxn>
                            <a:cxn ang="0">
                              <a:pos x="csX3441" y="csY3441"/>
                            </a:cxn>
                            <a:cxn ang="0">
                              <a:pos x="csX3442" y="csY3442"/>
                            </a:cxn>
                            <a:cxn ang="0">
                              <a:pos x="csX3443" y="csY3443"/>
                            </a:cxn>
                            <a:cxn ang="0">
                              <a:pos x="csX3444" y="csY3444"/>
                            </a:cxn>
                            <a:cxn ang="0">
                              <a:pos x="csX3445" y="csY3445"/>
                            </a:cxn>
                            <a:cxn ang="0">
                              <a:pos x="csX3446" y="csY3446"/>
                            </a:cxn>
                            <a:cxn ang="0">
                              <a:pos x="csX3447" y="csY3447"/>
                            </a:cxn>
                            <a:cxn ang="0">
                              <a:pos x="csX3448" y="csY3448"/>
                            </a:cxn>
                            <a:cxn ang="0">
                              <a:pos x="csX3449" y="csY3449"/>
                            </a:cxn>
                            <a:cxn ang="0">
                              <a:pos x="csX3450" y="csY3450"/>
                            </a:cxn>
                            <a:cxn ang="0">
                              <a:pos x="csX3451" y="csY3451"/>
                            </a:cxn>
                            <a:cxn ang="0">
                              <a:pos x="csX3452" y="csY3452"/>
                            </a:cxn>
                            <a:cxn ang="0">
                              <a:pos x="csX3453" y="csY3453"/>
                            </a:cxn>
                            <a:cxn ang="0">
                              <a:pos x="csX3454" y="csY3454"/>
                            </a:cxn>
                            <a:cxn ang="0">
                              <a:pos x="csX3455" y="csY3455"/>
                            </a:cxn>
                            <a:cxn ang="0">
                              <a:pos x="csX3456" y="csY3456"/>
                            </a:cxn>
                            <a:cxn ang="0">
                              <a:pos x="csX3457" y="csY3457"/>
                            </a:cxn>
                            <a:cxn ang="0">
                              <a:pos x="csX3458" y="csY3458"/>
                            </a:cxn>
                            <a:cxn ang="0">
                              <a:pos x="csX3459" y="csY3459"/>
                            </a:cxn>
                            <a:cxn ang="0">
                              <a:pos x="csX3460" y="csY3460"/>
                            </a:cxn>
                            <a:cxn ang="0">
                              <a:pos x="csX3461" y="csY3461"/>
                            </a:cxn>
                            <a:cxn ang="0">
                              <a:pos x="csX3462" y="csY3462"/>
                            </a:cxn>
                            <a:cxn ang="0">
                              <a:pos x="csX3463" y="csY3463"/>
                            </a:cxn>
                            <a:cxn ang="0">
                              <a:pos x="csX3464" y="csY3464"/>
                            </a:cxn>
                            <a:cxn ang="0">
                              <a:pos x="csX3465" y="csY3465"/>
                            </a:cxn>
                            <a:cxn ang="0">
                              <a:pos x="csX3466" y="csY3466"/>
                            </a:cxn>
                            <a:cxn ang="0">
                              <a:pos x="csX3467" y="csY3467"/>
                            </a:cxn>
                            <a:cxn ang="0">
                              <a:pos x="csX3468" y="csY3468"/>
                            </a:cxn>
                            <a:cxn ang="0">
                              <a:pos x="csX3469" y="csY3469"/>
                            </a:cxn>
                            <a:cxn ang="0">
                              <a:pos x="csX3470" y="csY3470"/>
                            </a:cxn>
                            <a:cxn ang="0">
                              <a:pos x="csX3471" y="csY3471"/>
                            </a:cxn>
                            <a:cxn ang="0">
                              <a:pos x="csX3472" y="csY3472"/>
                            </a:cxn>
                            <a:cxn ang="0">
                              <a:pos x="csX3473" y="csY3473"/>
                            </a:cxn>
                            <a:cxn ang="0">
                              <a:pos x="csX3474" y="csY3474"/>
                            </a:cxn>
                            <a:cxn ang="0">
                              <a:pos x="csX3475" y="csY3475"/>
                            </a:cxn>
                            <a:cxn ang="0">
                              <a:pos x="csX3476" y="csY3476"/>
                            </a:cxn>
                            <a:cxn ang="0">
                              <a:pos x="csX3477" y="csY3477"/>
                            </a:cxn>
                            <a:cxn ang="0">
                              <a:pos x="csX3478" y="csY3478"/>
                            </a:cxn>
                            <a:cxn ang="0">
                              <a:pos x="csX3479" y="csY3479"/>
                            </a:cxn>
                            <a:cxn ang="0">
                              <a:pos x="csX3480" y="csY3480"/>
                            </a:cxn>
                            <a:cxn ang="0">
                              <a:pos x="csX3481" y="csY3481"/>
                            </a:cxn>
                            <a:cxn ang="0">
                              <a:pos x="csX3482" y="csY3482"/>
                            </a:cxn>
                            <a:cxn ang="0">
                              <a:pos x="csX3483" y="csY3483"/>
                            </a:cxn>
                            <a:cxn ang="0">
                              <a:pos x="csX3484" y="csY3484"/>
                            </a:cxn>
                            <a:cxn ang="0">
                              <a:pos x="csX3485" y="csY3485"/>
                            </a:cxn>
                            <a:cxn ang="0">
                              <a:pos x="csX3486" y="csY3486"/>
                            </a:cxn>
                            <a:cxn ang="0">
                              <a:pos x="csX3487" y="csY3487"/>
                            </a:cxn>
                            <a:cxn ang="0">
                              <a:pos x="csX3488" y="csY3488"/>
                            </a:cxn>
                            <a:cxn ang="0">
                              <a:pos x="csX3489" y="csY3489"/>
                            </a:cxn>
                            <a:cxn ang="0">
                              <a:pos x="csX3490" y="csY3490"/>
                            </a:cxn>
                            <a:cxn ang="0">
                              <a:pos x="csX3491" y="csY3491"/>
                            </a:cxn>
                            <a:cxn ang="0">
                              <a:pos x="csX3492" y="csY3492"/>
                            </a:cxn>
                            <a:cxn ang="0">
                              <a:pos x="csX3493" y="csY3493"/>
                            </a:cxn>
                            <a:cxn ang="0">
                              <a:pos x="csX3494" y="csY3494"/>
                            </a:cxn>
                            <a:cxn ang="0">
                              <a:pos x="csX3495" y="csY3495"/>
                            </a:cxn>
                            <a:cxn ang="0">
                              <a:pos x="csX3496" y="csY3496"/>
                            </a:cxn>
                            <a:cxn ang="0">
                              <a:pos x="csX3497" y="csY3497"/>
                            </a:cxn>
                            <a:cxn ang="0">
                              <a:pos x="csX3498" y="csY3498"/>
                            </a:cxn>
                            <a:cxn ang="0">
                              <a:pos x="csX3499" y="csY3499"/>
                            </a:cxn>
                            <a:cxn ang="0">
                              <a:pos x="csX3500" y="csY3500"/>
                            </a:cxn>
                            <a:cxn ang="0">
                              <a:pos x="csX3501" y="csY3501"/>
                            </a:cxn>
                            <a:cxn ang="0">
                              <a:pos x="csX3502" y="csY3502"/>
                            </a:cxn>
                            <a:cxn ang="0">
                              <a:pos x="csX3503" y="csY3503"/>
                            </a:cxn>
                            <a:cxn ang="0">
                              <a:pos x="csX3504" y="csY3504"/>
                            </a:cxn>
                            <a:cxn ang="0">
                              <a:pos x="csX3505" y="csY3505"/>
                            </a:cxn>
                            <a:cxn ang="0">
                              <a:pos x="csX3506" y="csY3506"/>
                            </a:cxn>
                            <a:cxn ang="0">
                              <a:pos x="csX3507" y="csY3507"/>
                            </a:cxn>
                            <a:cxn ang="0">
                              <a:pos x="csX3508" y="csY3508"/>
                            </a:cxn>
                            <a:cxn ang="0">
                              <a:pos x="csX3509" y="csY3509"/>
                            </a:cxn>
                            <a:cxn ang="0">
                              <a:pos x="csX3510" y="csY3510"/>
                            </a:cxn>
                            <a:cxn ang="0">
                              <a:pos x="csX3511" y="csY3511"/>
                            </a:cxn>
                            <a:cxn ang="0">
                              <a:pos x="csX3512" y="csY3512"/>
                            </a:cxn>
                            <a:cxn ang="0">
                              <a:pos x="csX3513" y="csY3513"/>
                            </a:cxn>
                            <a:cxn ang="0">
                              <a:pos x="csX3514" y="csY3514"/>
                            </a:cxn>
                            <a:cxn ang="0">
                              <a:pos x="csX3515" y="csY3515"/>
                            </a:cxn>
                            <a:cxn ang="0">
                              <a:pos x="csX3516" y="csY3516"/>
                            </a:cxn>
                            <a:cxn ang="0">
                              <a:pos x="csX3517" y="csY3517"/>
                            </a:cxn>
                            <a:cxn ang="0">
                              <a:pos x="csX3518" y="csY3518"/>
                            </a:cxn>
                            <a:cxn ang="0">
                              <a:pos x="csX3519" y="csY3519"/>
                            </a:cxn>
                            <a:cxn ang="0">
                              <a:pos x="csX3520" y="csY3520"/>
                            </a:cxn>
                            <a:cxn ang="0">
                              <a:pos x="csX3521" y="csY3521"/>
                            </a:cxn>
                            <a:cxn ang="0">
                              <a:pos x="csX3522" y="csY3522"/>
                            </a:cxn>
                            <a:cxn ang="0">
                              <a:pos x="csX3523" y="csY3523"/>
                            </a:cxn>
                            <a:cxn ang="0">
                              <a:pos x="csX3524" y="csY3524"/>
                            </a:cxn>
                            <a:cxn ang="0">
                              <a:pos x="csX3525" y="csY3525"/>
                            </a:cxn>
                            <a:cxn ang="0">
                              <a:pos x="csX3526" y="csY3526"/>
                            </a:cxn>
                            <a:cxn ang="0">
                              <a:pos x="csX3527" y="csY3527"/>
                            </a:cxn>
                            <a:cxn ang="0">
                              <a:pos x="csX3528" y="csY3528"/>
                            </a:cxn>
                            <a:cxn ang="0">
                              <a:pos x="csX3529" y="csY3529"/>
                            </a:cxn>
                            <a:cxn ang="0">
                              <a:pos x="csX3530" y="csY3530"/>
                            </a:cxn>
                            <a:cxn ang="0">
                              <a:pos x="csX3531" y="csY3531"/>
                            </a:cxn>
                            <a:cxn ang="0">
                              <a:pos x="csX3532" y="csY3532"/>
                            </a:cxn>
                            <a:cxn ang="0">
                              <a:pos x="csX3533" y="csY3533"/>
                            </a:cxn>
                            <a:cxn ang="0">
                              <a:pos x="csX3534" y="csY3534"/>
                            </a:cxn>
                            <a:cxn ang="0">
                              <a:pos x="csX3535" y="csY3535"/>
                            </a:cxn>
                            <a:cxn ang="0">
                              <a:pos x="csX3536" y="csY3536"/>
                            </a:cxn>
                            <a:cxn ang="0">
                              <a:pos x="csX3537" y="csY3537"/>
                            </a:cxn>
                            <a:cxn ang="0">
                              <a:pos x="csX3538" y="csY3538"/>
                            </a:cxn>
                            <a:cxn ang="0">
                              <a:pos x="csX3539" y="csY3539"/>
                            </a:cxn>
                            <a:cxn ang="0">
                              <a:pos x="csX3540" y="csY3540"/>
                            </a:cxn>
                            <a:cxn ang="0">
                              <a:pos x="csX3541" y="csY3541"/>
                            </a:cxn>
                            <a:cxn ang="0">
                              <a:pos x="csX3542" y="csY3542"/>
                            </a:cxn>
                            <a:cxn ang="0">
                              <a:pos x="csX3543" y="csY3543"/>
                            </a:cxn>
                            <a:cxn ang="0">
                              <a:pos x="csX3544" y="csY3544"/>
                            </a:cxn>
                            <a:cxn ang="0">
                              <a:pos x="csX3545" y="csY3545"/>
                            </a:cxn>
                            <a:cxn ang="0">
                              <a:pos x="csX3546" y="csY3546"/>
                            </a:cxn>
                            <a:cxn ang="0">
                              <a:pos x="csX3547" y="csY3547"/>
                            </a:cxn>
                            <a:cxn ang="0">
                              <a:pos x="csX3548" y="csY3548"/>
                            </a:cxn>
                            <a:cxn ang="0">
                              <a:pos x="csX3549" y="csY3549"/>
                            </a:cxn>
                            <a:cxn ang="0">
                              <a:pos x="csX3550" y="csY3550"/>
                            </a:cxn>
                            <a:cxn ang="0">
                              <a:pos x="csX3551" y="csY3551"/>
                            </a:cxn>
                            <a:cxn ang="0">
                              <a:pos x="csX3552" y="csY3552"/>
                            </a:cxn>
                            <a:cxn ang="0">
                              <a:pos x="csX3553" y="csY3553"/>
                            </a:cxn>
                            <a:cxn ang="0">
                              <a:pos x="csX3554" y="csY3554"/>
                            </a:cxn>
                            <a:cxn ang="0">
                              <a:pos x="csX3555" y="csY3555"/>
                            </a:cxn>
                            <a:cxn ang="0">
                              <a:pos x="csX3556" y="csY3556"/>
                            </a:cxn>
                            <a:cxn ang="0">
                              <a:pos x="csX3557" y="csY3557"/>
                            </a:cxn>
                            <a:cxn ang="0">
                              <a:pos x="csX3558" y="csY3558"/>
                            </a:cxn>
                            <a:cxn ang="0">
                              <a:pos x="csX3559" y="csY3559"/>
                            </a:cxn>
                            <a:cxn ang="0">
                              <a:pos x="csX3560" y="csY3560"/>
                            </a:cxn>
                            <a:cxn ang="0">
                              <a:pos x="csX3561" y="csY3561"/>
                            </a:cxn>
                            <a:cxn ang="0">
                              <a:pos x="csX3562" y="csY3562"/>
                            </a:cxn>
                            <a:cxn ang="0">
                              <a:pos x="csX3563" y="csY3563"/>
                            </a:cxn>
                            <a:cxn ang="0">
                              <a:pos x="csX3564" y="csY3564"/>
                            </a:cxn>
                            <a:cxn ang="0">
                              <a:pos x="csX3565" y="csY3565"/>
                            </a:cxn>
                            <a:cxn ang="0">
                              <a:pos x="csX3566" y="csY3566"/>
                            </a:cxn>
                            <a:cxn ang="0">
                              <a:pos x="csX3567" y="csY3567"/>
                            </a:cxn>
                            <a:cxn ang="0">
                              <a:pos x="csX3568" y="csY3568"/>
                            </a:cxn>
                            <a:cxn ang="0">
                              <a:pos x="csX3569" y="csY3569"/>
                            </a:cxn>
                            <a:cxn ang="0">
                              <a:pos x="csX3570" y="csY3570"/>
                            </a:cxn>
                            <a:cxn ang="0">
                              <a:pos x="csX3571" y="csY3571"/>
                            </a:cxn>
                            <a:cxn ang="0">
                              <a:pos x="csX3572" y="csY3572"/>
                            </a:cxn>
                            <a:cxn ang="0">
                              <a:pos x="csX3573" y="csY3573"/>
                            </a:cxn>
                            <a:cxn ang="0">
                              <a:pos x="csX3574" y="csY3574"/>
                            </a:cxn>
                            <a:cxn ang="0">
                              <a:pos x="csX3575" y="csY3575"/>
                            </a:cxn>
                            <a:cxn ang="0">
                              <a:pos x="csX3576" y="csY3576"/>
                            </a:cxn>
                            <a:cxn ang="0">
                              <a:pos x="csX3577" y="csY3577"/>
                            </a:cxn>
                            <a:cxn ang="0">
                              <a:pos x="csX3578" y="csY3578"/>
                            </a:cxn>
                            <a:cxn ang="0">
                              <a:pos x="csX3579" y="csY3579"/>
                            </a:cxn>
                            <a:cxn ang="0">
                              <a:pos x="csX3580" y="csY3580"/>
                            </a:cxn>
                            <a:cxn ang="0">
                              <a:pos x="csX3581" y="csY3581"/>
                            </a:cxn>
                            <a:cxn ang="0">
                              <a:pos x="csX3582" y="csY3582"/>
                            </a:cxn>
                            <a:cxn ang="0">
                              <a:pos x="csX3583" y="csY3583"/>
                            </a:cxn>
                            <a:cxn ang="0">
                              <a:pos x="csX3584" y="csY3584"/>
                            </a:cxn>
                            <a:cxn ang="0">
                              <a:pos x="csX3585" y="csY3585"/>
                            </a:cxn>
                            <a:cxn ang="0">
                              <a:pos x="csX3586" y="csY3586"/>
                            </a:cxn>
                            <a:cxn ang="0">
                              <a:pos x="csX3587" y="csY3587"/>
                            </a:cxn>
                            <a:cxn ang="0">
                              <a:pos x="csX3588" y="csY3588"/>
                            </a:cxn>
                            <a:cxn ang="0">
                              <a:pos x="csX3589" y="csY3589"/>
                            </a:cxn>
                            <a:cxn ang="0">
                              <a:pos x="csX3590" y="csY3590"/>
                            </a:cxn>
                            <a:cxn ang="0">
                              <a:pos x="csX3591" y="csY3591"/>
                            </a:cxn>
                            <a:cxn ang="0">
                              <a:pos x="csX3592" y="csY3592"/>
                            </a:cxn>
                            <a:cxn ang="0">
                              <a:pos x="csX3593" y="csY3593"/>
                            </a:cxn>
                            <a:cxn ang="0">
                              <a:pos x="csX3594" y="csY3594"/>
                            </a:cxn>
                            <a:cxn ang="0">
                              <a:pos x="csX3595" y="csY3595"/>
                            </a:cxn>
                            <a:cxn ang="0">
                              <a:pos x="csX3596" y="csY3596"/>
                            </a:cxn>
                            <a:cxn ang="0">
                              <a:pos x="csX3597" y="csY3597"/>
                            </a:cxn>
                            <a:cxn ang="0">
                              <a:pos x="csX3598" y="csY3598"/>
                            </a:cxn>
                            <a:cxn ang="0">
                              <a:pos x="csX3599" y="csY3599"/>
                            </a:cxn>
                            <a:cxn ang="0">
                              <a:pos x="csX3600" y="csY3600"/>
                            </a:cxn>
                            <a:cxn ang="0">
                              <a:pos x="csX3601" y="csY3601"/>
                            </a:cxn>
                            <a:cxn ang="0">
                              <a:pos x="csX3602" y="csY3602"/>
                            </a:cxn>
                            <a:cxn ang="0">
                              <a:pos x="csX3603" y="csY3603"/>
                            </a:cxn>
                            <a:cxn ang="0">
                              <a:pos x="csX3604" y="csY3604"/>
                            </a:cxn>
                            <a:cxn ang="0">
                              <a:pos x="csX3605" y="csY3605"/>
                            </a:cxn>
                            <a:cxn ang="0">
                              <a:pos x="csX3606" y="csY3606"/>
                            </a:cxn>
                            <a:cxn ang="0">
                              <a:pos x="csX3607" y="csY3607"/>
                            </a:cxn>
                            <a:cxn ang="0">
                              <a:pos x="csX3608" y="csY3608"/>
                            </a:cxn>
                            <a:cxn ang="0">
                              <a:pos x="csX3609" y="csY3609"/>
                            </a:cxn>
                            <a:cxn ang="0">
                              <a:pos x="csX3610" y="csY3610"/>
                            </a:cxn>
                            <a:cxn ang="0">
                              <a:pos x="csX3611" y="csY3611"/>
                            </a:cxn>
                            <a:cxn ang="0">
                              <a:pos x="csX3612" y="csY3612"/>
                            </a:cxn>
                            <a:cxn ang="0">
                              <a:pos x="csX3613" y="csY3613"/>
                            </a:cxn>
                            <a:cxn ang="0">
                              <a:pos x="csX3614" y="csY3614"/>
                            </a:cxn>
                            <a:cxn ang="0">
                              <a:pos x="csX3615" y="csY3615"/>
                            </a:cxn>
                            <a:cxn ang="0">
                              <a:pos x="csX3616" y="csY3616"/>
                            </a:cxn>
                            <a:cxn ang="0">
                              <a:pos x="csX3617" y="csY3617"/>
                            </a:cxn>
                            <a:cxn ang="0">
                              <a:pos x="csX3618" y="csY3618"/>
                            </a:cxn>
                            <a:cxn ang="0">
                              <a:pos x="csX3619" y="csY3619"/>
                            </a:cxn>
                            <a:cxn ang="0">
                              <a:pos x="csX3620" y="csY3620"/>
                            </a:cxn>
                            <a:cxn ang="0">
                              <a:pos x="csX3621" y="csY3621"/>
                            </a:cxn>
                            <a:cxn ang="0">
                              <a:pos x="csX3622" y="csY3622"/>
                            </a:cxn>
                            <a:cxn ang="0">
                              <a:pos x="csX3623" y="csY3623"/>
                            </a:cxn>
                            <a:cxn ang="0">
                              <a:pos x="csX3624" y="csY3624"/>
                            </a:cxn>
                            <a:cxn ang="0">
                              <a:pos x="csX3625" y="csY3625"/>
                            </a:cxn>
                            <a:cxn ang="0">
                              <a:pos x="csX3626" y="csY3626"/>
                            </a:cxn>
                            <a:cxn ang="0">
                              <a:pos x="csX3627" y="csY3627"/>
                            </a:cxn>
                            <a:cxn ang="0">
                              <a:pos x="csX3628" y="csY3628"/>
                            </a:cxn>
                            <a:cxn ang="0">
                              <a:pos x="csX3629" y="csY3629"/>
                            </a:cxn>
                            <a:cxn ang="0">
                              <a:pos x="csX3630" y="csY3630"/>
                            </a:cxn>
                            <a:cxn ang="0">
                              <a:pos x="csX3631" y="csY3631"/>
                            </a:cxn>
                            <a:cxn ang="0">
                              <a:pos x="csX3632" y="csY3632"/>
                            </a:cxn>
                            <a:cxn ang="0">
                              <a:pos x="csX3633" y="csY3633"/>
                            </a:cxn>
                            <a:cxn ang="0">
                              <a:pos x="csX3634" y="csY3634"/>
                            </a:cxn>
                            <a:cxn ang="0">
                              <a:pos x="csX3635" y="csY3635"/>
                            </a:cxn>
                            <a:cxn ang="0">
                              <a:pos x="csX3636" y="csY3636"/>
                            </a:cxn>
                            <a:cxn ang="0">
                              <a:pos x="csX3637" y="csY3637"/>
                            </a:cxn>
                            <a:cxn ang="0">
                              <a:pos x="csX3638" y="csY3638"/>
                            </a:cxn>
                            <a:cxn ang="0">
                              <a:pos x="csX3639" y="csY3639"/>
                            </a:cxn>
                            <a:cxn ang="0">
                              <a:pos x="csX3640" y="csY3640"/>
                            </a:cxn>
                            <a:cxn ang="0">
                              <a:pos x="csX3641" y="csY3641"/>
                            </a:cxn>
                            <a:cxn ang="0">
                              <a:pos x="csX3642" y="csY3642"/>
                            </a:cxn>
                            <a:cxn ang="0">
                              <a:pos x="csX3643" y="csY3643"/>
                            </a:cxn>
                            <a:cxn ang="0">
                              <a:pos x="csX3644" y="csY3644"/>
                            </a:cxn>
                            <a:cxn ang="0">
                              <a:pos x="csX3645" y="csY3645"/>
                            </a:cxn>
                            <a:cxn ang="0">
                              <a:pos x="csX3646" y="csY3646"/>
                            </a:cxn>
                            <a:cxn ang="0">
                              <a:pos x="csX3647" y="csY3647"/>
                            </a:cxn>
                            <a:cxn ang="0">
                              <a:pos x="csX3648" y="csY3648"/>
                            </a:cxn>
                            <a:cxn ang="0">
                              <a:pos x="csX3649" y="csY3649"/>
                            </a:cxn>
                            <a:cxn ang="0">
                              <a:pos x="csX3650" y="csY3650"/>
                            </a:cxn>
                            <a:cxn ang="0">
                              <a:pos x="csX3651" y="csY3651"/>
                            </a:cxn>
                            <a:cxn ang="0">
                              <a:pos x="csX3652" y="csY3652"/>
                            </a:cxn>
                            <a:cxn ang="0">
                              <a:pos x="csX3653" y="csY3653"/>
                            </a:cxn>
                            <a:cxn ang="0">
                              <a:pos x="csX3654" y="csY3654"/>
                            </a:cxn>
                            <a:cxn ang="0">
                              <a:pos x="csX3655" y="csY3655"/>
                            </a:cxn>
                            <a:cxn ang="0">
                              <a:pos x="csX3656" y="csY3656"/>
                            </a:cxn>
                            <a:cxn ang="0">
                              <a:pos x="csX3657" y="csY3657"/>
                            </a:cxn>
                            <a:cxn ang="0">
                              <a:pos x="csX3658" y="csY3658"/>
                            </a:cxn>
                            <a:cxn ang="0">
                              <a:pos x="csX3659" y="csY3659"/>
                            </a:cxn>
                            <a:cxn ang="0">
                              <a:pos x="csX3660" y="csY3660"/>
                            </a:cxn>
                            <a:cxn ang="0">
                              <a:pos x="csX3661" y="csY3661"/>
                            </a:cxn>
                            <a:cxn ang="0">
                              <a:pos x="csX3662" y="csY3662"/>
                            </a:cxn>
                            <a:cxn ang="0">
                              <a:pos x="csX3663" y="csY3663"/>
                            </a:cxn>
                            <a:cxn ang="0">
                              <a:pos x="csX3664" y="csY3664"/>
                            </a:cxn>
                            <a:cxn ang="0">
                              <a:pos x="csX3665" y="csY3665"/>
                            </a:cxn>
                            <a:cxn ang="0">
                              <a:pos x="csX3666" y="csY3666"/>
                            </a:cxn>
                            <a:cxn ang="0">
                              <a:pos x="csX3667" y="csY3667"/>
                            </a:cxn>
                            <a:cxn ang="0">
                              <a:pos x="csX3668" y="csY3668"/>
                            </a:cxn>
                            <a:cxn ang="0">
                              <a:pos x="csX3669" y="csY3669"/>
                            </a:cxn>
                            <a:cxn ang="0">
                              <a:pos x="csX3670" y="csY3670"/>
                            </a:cxn>
                            <a:cxn ang="0">
                              <a:pos x="csX3671" y="csY3671"/>
                            </a:cxn>
                            <a:cxn ang="0">
                              <a:pos x="csX3672" y="csY3672"/>
                            </a:cxn>
                            <a:cxn ang="0">
                              <a:pos x="csX3673" y="csY3673"/>
                            </a:cxn>
                            <a:cxn ang="0">
                              <a:pos x="csX3674" y="csY3674"/>
                            </a:cxn>
                            <a:cxn ang="0">
                              <a:pos x="csX3675" y="csY3675"/>
                            </a:cxn>
                            <a:cxn ang="0">
                              <a:pos x="csX3676" y="csY3676"/>
                            </a:cxn>
                            <a:cxn ang="0">
                              <a:pos x="csX3677" y="csY3677"/>
                            </a:cxn>
                            <a:cxn ang="0">
                              <a:pos x="csX3678" y="csY3678"/>
                            </a:cxn>
                            <a:cxn ang="0">
                              <a:pos x="csX3679" y="csY3679"/>
                            </a:cxn>
                            <a:cxn ang="0">
                              <a:pos x="csX3680" y="csY3680"/>
                            </a:cxn>
                            <a:cxn ang="0">
                              <a:pos x="csX3681" y="csY3681"/>
                            </a:cxn>
                            <a:cxn ang="0">
                              <a:pos x="csX3682" y="csY3682"/>
                            </a:cxn>
                            <a:cxn ang="0">
                              <a:pos x="csX3683" y="csY3683"/>
                            </a:cxn>
                            <a:cxn ang="0">
                              <a:pos x="csX3684" y="csY3684"/>
                            </a:cxn>
                            <a:cxn ang="0">
                              <a:pos x="csX3685" y="csY3685"/>
                            </a:cxn>
                            <a:cxn ang="0">
                              <a:pos x="csX3686" y="csY3686"/>
                            </a:cxn>
                            <a:cxn ang="0">
                              <a:pos x="csX3687" y="csY3687"/>
                            </a:cxn>
                            <a:cxn ang="0">
                              <a:pos x="csX3688" y="csY3688"/>
                            </a:cxn>
                            <a:cxn ang="0">
                              <a:pos x="csX3689" y="csY3689"/>
                            </a:cxn>
                            <a:cxn ang="0">
                              <a:pos x="csX3690" y="csY3690"/>
                            </a:cxn>
                            <a:cxn ang="0">
                              <a:pos x="csX3691" y="csY3691"/>
                            </a:cxn>
                            <a:cxn ang="0">
                              <a:pos x="csX3692" y="csY3692"/>
                            </a:cxn>
                            <a:cxn ang="0">
                              <a:pos x="csX3693" y="csY3693"/>
                            </a:cxn>
                            <a:cxn ang="0">
                              <a:pos x="csX3694" y="csY3694"/>
                            </a:cxn>
                            <a:cxn ang="0">
                              <a:pos x="csX3695" y="csY3695"/>
                            </a:cxn>
                            <a:cxn ang="0">
                              <a:pos x="csX3696" y="csY3696"/>
                            </a:cxn>
                            <a:cxn ang="0">
                              <a:pos x="csX3697" y="csY3697"/>
                            </a:cxn>
                            <a:cxn ang="0">
                              <a:pos x="csX3698" y="csY3698"/>
                            </a:cxn>
                            <a:cxn ang="0">
                              <a:pos x="csX3699" y="csY3699"/>
                            </a:cxn>
                            <a:cxn ang="0">
                              <a:pos x="csX3700" y="csY3700"/>
                            </a:cxn>
                            <a:cxn ang="0">
                              <a:pos x="csX3701" y="csY3701"/>
                            </a:cxn>
                            <a:cxn ang="0">
                              <a:pos x="csX3702" y="csY3702"/>
                            </a:cxn>
                            <a:cxn ang="0">
                              <a:pos x="csX3703" y="csY3703"/>
                            </a:cxn>
                            <a:cxn ang="0">
                              <a:pos x="csX3704" y="csY3704"/>
                            </a:cxn>
                            <a:cxn ang="0">
                              <a:pos x="csX3705" y="csY3705"/>
                            </a:cxn>
                            <a:cxn ang="0">
                              <a:pos x="csX3706" y="csY3706"/>
                            </a:cxn>
                            <a:cxn ang="0">
                              <a:pos x="csX3707" y="csY3707"/>
                            </a:cxn>
                            <a:cxn ang="0">
                              <a:pos x="csX3708" y="csY3708"/>
                            </a:cxn>
                            <a:cxn ang="0">
                              <a:pos x="csX3709" y="csY3709"/>
                            </a:cxn>
                            <a:cxn ang="0">
                              <a:pos x="csX3710" y="csY3710"/>
                            </a:cxn>
                            <a:cxn ang="0">
                              <a:pos x="csX3711" y="csY3711"/>
                            </a:cxn>
                            <a:cxn ang="0">
                              <a:pos x="csX3712" y="csY3712"/>
                            </a:cxn>
                            <a:cxn ang="0">
                              <a:pos x="csX3713" y="csY3713"/>
                            </a:cxn>
                            <a:cxn ang="0">
                              <a:pos x="csX3714" y="csY3714"/>
                            </a:cxn>
                            <a:cxn ang="0">
                              <a:pos x="csX3715" y="csY3715"/>
                            </a:cxn>
                            <a:cxn ang="0">
                              <a:pos x="csX3716" y="csY3716"/>
                            </a:cxn>
                            <a:cxn ang="0">
                              <a:pos x="csX3717" y="csY3717"/>
                            </a:cxn>
                            <a:cxn ang="0">
                              <a:pos x="csX3718" y="csY3718"/>
                            </a:cxn>
                            <a:cxn ang="0">
                              <a:pos x="csX3719" y="csY3719"/>
                            </a:cxn>
                            <a:cxn ang="0">
                              <a:pos x="csX3720" y="csY3720"/>
                            </a:cxn>
                            <a:cxn ang="0">
                              <a:pos x="csX3721" y="csY3721"/>
                            </a:cxn>
                            <a:cxn ang="0">
                              <a:pos x="csX3722" y="csY3722"/>
                            </a:cxn>
                            <a:cxn ang="0">
                              <a:pos x="csX3723" y="csY3723"/>
                            </a:cxn>
                            <a:cxn ang="0">
                              <a:pos x="csX3724" y="csY3724"/>
                            </a:cxn>
                            <a:cxn ang="0">
                              <a:pos x="csX3725" y="csY3725"/>
                            </a:cxn>
                            <a:cxn ang="0">
                              <a:pos x="csX3726" y="csY3726"/>
                            </a:cxn>
                            <a:cxn ang="0">
                              <a:pos x="csX3727" y="csY3727"/>
                            </a:cxn>
                            <a:cxn ang="0">
                              <a:pos x="csX3728" y="csY3728"/>
                            </a:cxn>
                            <a:cxn ang="0">
                              <a:pos x="csX3729" y="csY3729"/>
                            </a:cxn>
                            <a:cxn ang="0">
                              <a:pos x="csX3730" y="csY3730"/>
                            </a:cxn>
                            <a:cxn ang="0">
                              <a:pos x="csX3731" y="csY3731"/>
                            </a:cxn>
                            <a:cxn ang="0">
                              <a:pos x="csX3732" y="csY3732"/>
                            </a:cxn>
                            <a:cxn ang="0">
                              <a:pos x="csX3733" y="csY3733"/>
                            </a:cxn>
                            <a:cxn ang="0">
                              <a:pos x="csX3734" y="csY3734"/>
                            </a:cxn>
                            <a:cxn ang="0">
                              <a:pos x="csX3735" y="csY3735"/>
                            </a:cxn>
                            <a:cxn ang="0">
                              <a:pos x="csX3736" y="csY3736"/>
                            </a:cxn>
                            <a:cxn ang="0">
                              <a:pos x="csX3737" y="csY3737"/>
                            </a:cxn>
                            <a:cxn ang="0">
                              <a:pos x="csX3738" y="csY3738"/>
                            </a:cxn>
                            <a:cxn ang="0">
                              <a:pos x="csX3739" y="csY3739"/>
                            </a:cxn>
                            <a:cxn ang="0">
                              <a:pos x="csX3740" y="csY3740"/>
                            </a:cxn>
                            <a:cxn ang="0">
                              <a:pos x="csX3741" y="csY3741"/>
                            </a:cxn>
                            <a:cxn ang="0">
                              <a:pos x="csX3742" y="csY3742"/>
                            </a:cxn>
                            <a:cxn ang="0">
                              <a:pos x="csX3743" y="csY3743"/>
                            </a:cxn>
                            <a:cxn ang="0">
                              <a:pos x="csX3744" y="csY3744"/>
                            </a:cxn>
                            <a:cxn ang="0">
                              <a:pos x="csX3745" y="csY3745"/>
                            </a:cxn>
                            <a:cxn ang="0">
                              <a:pos x="csX3746" y="csY3746"/>
                            </a:cxn>
                            <a:cxn ang="0">
                              <a:pos x="csX3747" y="csY3747"/>
                            </a:cxn>
                            <a:cxn ang="0">
                              <a:pos x="csX3748" y="csY3748"/>
                            </a:cxn>
                            <a:cxn ang="0">
                              <a:pos x="csX3749" y="csY3749"/>
                            </a:cxn>
                            <a:cxn ang="0">
                              <a:pos x="csX3750" y="csY3750"/>
                            </a:cxn>
                            <a:cxn ang="0">
                              <a:pos x="csX3751" y="csY3751"/>
                            </a:cxn>
                            <a:cxn ang="0">
                              <a:pos x="csX3752" y="csY3752"/>
                            </a:cxn>
                            <a:cxn ang="0">
                              <a:pos x="csX3753" y="csY3753"/>
                            </a:cxn>
                            <a:cxn ang="0">
                              <a:pos x="csX3754" y="csY3754"/>
                            </a:cxn>
                            <a:cxn ang="0">
                              <a:pos x="csX3755" y="csY3755"/>
                            </a:cxn>
                            <a:cxn ang="0">
                              <a:pos x="csX3756" y="csY3756"/>
                            </a:cxn>
                            <a:cxn ang="0">
                              <a:pos x="csX3757" y="csY3757"/>
                            </a:cxn>
                            <a:cxn ang="0">
                              <a:pos x="csX3758" y="csY3758"/>
                            </a:cxn>
                            <a:cxn ang="0">
                              <a:pos x="csX3759" y="csY3759"/>
                            </a:cxn>
                            <a:cxn ang="0">
                              <a:pos x="csX3760" y="csY3760"/>
                            </a:cxn>
                            <a:cxn ang="0">
                              <a:pos x="csX3761" y="csY3761"/>
                            </a:cxn>
                            <a:cxn ang="0">
                              <a:pos x="csX3762" y="csY3762"/>
                            </a:cxn>
                            <a:cxn ang="0">
                              <a:pos x="csX3763" y="csY3763"/>
                            </a:cxn>
                            <a:cxn ang="0">
                              <a:pos x="csX3764" y="csY3764"/>
                            </a:cxn>
                            <a:cxn ang="0">
                              <a:pos x="csX3765" y="csY3765"/>
                            </a:cxn>
                            <a:cxn ang="0">
                              <a:pos x="csX3766" y="csY3766"/>
                            </a:cxn>
                            <a:cxn ang="0">
                              <a:pos x="csX3767" y="csY3767"/>
                            </a:cxn>
                            <a:cxn ang="0">
                              <a:pos x="csX3768" y="csY3768"/>
                            </a:cxn>
                            <a:cxn ang="0">
                              <a:pos x="csX3769" y="csY3769"/>
                            </a:cxn>
                            <a:cxn ang="0">
                              <a:pos x="csX3770" y="csY3770"/>
                            </a:cxn>
                            <a:cxn ang="0">
                              <a:pos x="csX3771" y="csY3771"/>
                            </a:cxn>
                            <a:cxn ang="0">
                              <a:pos x="csX3772" y="csY3772"/>
                            </a:cxn>
                            <a:cxn ang="0">
                              <a:pos x="csX3773" y="csY3773"/>
                            </a:cxn>
                            <a:cxn ang="0">
                              <a:pos x="csX3774" y="csY3774"/>
                            </a:cxn>
                            <a:cxn ang="0">
                              <a:pos x="csX3775" y="csY3775"/>
                            </a:cxn>
                            <a:cxn ang="0">
                              <a:pos x="csX3776" y="csY3776"/>
                            </a:cxn>
                            <a:cxn ang="0">
                              <a:pos x="csX3777" y="csY3777"/>
                            </a:cxn>
                            <a:cxn ang="0">
                              <a:pos x="csX3778" y="csY3778"/>
                            </a:cxn>
                            <a:cxn ang="0">
                              <a:pos x="csX3779" y="csY3779"/>
                            </a:cxn>
                            <a:cxn ang="0">
                              <a:pos x="csX3780" y="csY3780"/>
                            </a:cxn>
                            <a:cxn ang="0">
                              <a:pos x="csX3781" y="csY3781"/>
                            </a:cxn>
                            <a:cxn ang="0">
                              <a:pos x="csX3782" y="csY3782"/>
                            </a:cxn>
                            <a:cxn ang="0">
                              <a:pos x="csX3783" y="csY3783"/>
                            </a:cxn>
                            <a:cxn ang="0">
                              <a:pos x="csX3784" y="csY3784"/>
                            </a:cxn>
                            <a:cxn ang="0">
                              <a:pos x="csX3785" y="csY3785"/>
                            </a:cxn>
                            <a:cxn ang="0">
                              <a:pos x="csX3786" y="csY3786"/>
                            </a:cxn>
                            <a:cxn ang="0">
                              <a:pos x="csX3787" y="csY3787"/>
                            </a:cxn>
                            <a:cxn ang="0">
                              <a:pos x="csX3788" y="csY3788"/>
                            </a:cxn>
                            <a:cxn ang="0">
                              <a:pos x="csX3789" y="csY3789"/>
                            </a:cxn>
                            <a:cxn ang="0">
                              <a:pos x="csX3790" y="csY3790"/>
                            </a:cxn>
                            <a:cxn ang="0">
                              <a:pos x="csX3791" y="csY3791"/>
                            </a:cxn>
                            <a:cxn ang="0">
                              <a:pos x="csX3792" y="csY3792"/>
                            </a:cxn>
                            <a:cxn ang="0">
                              <a:pos x="csX3793" y="csY3793"/>
                            </a:cxn>
                            <a:cxn ang="0">
                              <a:pos x="csX3794" y="csY3794"/>
                            </a:cxn>
                            <a:cxn ang="0">
                              <a:pos x="csX3795" y="csY3795"/>
                            </a:cxn>
                            <a:cxn ang="0">
                              <a:pos x="csX3796" y="csY3796"/>
                            </a:cxn>
                            <a:cxn ang="0">
                              <a:pos x="csX3797" y="csY3797"/>
                            </a:cxn>
                            <a:cxn ang="0">
                              <a:pos x="csX3798" y="csY3798"/>
                            </a:cxn>
                            <a:cxn ang="0">
                              <a:pos x="csX3799" y="csY3799"/>
                            </a:cxn>
                            <a:cxn ang="0">
                              <a:pos x="csX3800" y="csY3800"/>
                            </a:cxn>
                            <a:cxn ang="0">
                              <a:pos x="csX3801" y="csY3801"/>
                            </a:cxn>
                            <a:cxn ang="0">
                              <a:pos x="csX3802" y="csY3802"/>
                            </a:cxn>
                            <a:cxn ang="0">
                              <a:pos x="csX3803" y="csY3803"/>
                            </a:cxn>
                            <a:cxn ang="0">
                              <a:pos x="csX3804" y="csY3804"/>
                            </a:cxn>
                            <a:cxn ang="0">
                              <a:pos x="csX3805" y="csY3805"/>
                            </a:cxn>
                            <a:cxn ang="0">
                              <a:pos x="csX3806" y="csY3806"/>
                            </a:cxn>
                            <a:cxn ang="0">
                              <a:pos x="csX3807" y="csY3807"/>
                            </a:cxn>
                            <a:cxn ang="0">
                              <a:pos x="csX3808" y="csY3808"/>
                            </a:cxn>
                            <a:cxn ang="0">
                              <a:pos x="csX3809" y="csY3809"/>
                            </a:cxn>
                            <a:cxn ang="0">
                              <a:pos x="csX3810" y="csY3810"/>
                            </a:cxn>
                            <a:cxn ang="0">
                              <a:pos x="csX3811" y="csY3811"/>
                            </a:cxn>
                            <a:cxn ang="0">
                              <a:pos x="csX3812" y="csY3812"/>
                            </a:cxn>
                            <a:cxn ang="0">
                              <a:pos x="csX3813" y="csY3813"/>
                            </a:cxn>
                            <a:cxn ang="0">
                              <a:pos x="csX3814" y="csY3814"/>
                            </a:cxn>
                            <a:cxn ang="0">
                              <a:pos x="csX3815" y="csY3815"/>
                            </a:cxn>
                            <a:cxn ang="0">
                              <a:pos x="csX3816" y="csY3816"/>
                            </a:cxn>
                            <a:cxn ang="0">
                              <a:pos x="csX3817" y="csY3817"/>
                            </a:cxn>
                            <a:cxn ang="0">
                              <a:pos x="csX3818" y="csY3818"/>
                            </a:cxn>
                            <a:cxn ang="0">
                              <a:pos x="csX3819" y="csY3819"/>
                            </a:cxn>
                            <a:cxn ang="0">
                              <a:pos x="csX3820" y="csY3820"/>
                            </a:cxn>
                            <a:cxn ang="0">
                              <a:pos x="csX3821" y="csY3821"/>
                            </a:cxn>
                            <a:cxn ang="0">
                              <a:pos x="csX3822" y="csY3822"/>
                            </a:cxn>
                            <a:cxn ang="0">
                              <a:pos x="csX3823" y="csY3823"/>
                            </a:cxn>
                            <a:cxn ang="0">
                              <a:pos x="csX3824" y="csY3824"/>
                            </a:cxn>
                            <a:cxn ang="0">
                              <a:pos x="csX3825" y="csY3825"/>
                            </a:cxn>
                            <a:cxn ang="0">
                              <a:pos x="csX3826" y="csY3826"/>
                            </a:cxn>
                            <a:cxn ang="0">
                              <a:pos x="csX3827" y="csY3827"/>
                            </a:cxn>
                            <a:cxn ang="0">
                              <a:pos x="csX3828" y="csY3828"/>
                            </a:cxn>
                            <a:cxn ang="0">
                              <a:pos x="csX3829" y="csY3829"/>
                            </a:cxn>
                            <a:cxn ang="0">
                              <a:pos x="csX3830" y="csY3830"/>
                            </a:cxn>
                            <a:cxn ang="0">
                              <a:pos x="csX3831" y="csY3831"/>
                            </a:cxn>
                            <a:cxn ang="0">
                              <a:pos x="csX3832" y="csY3832"/>
                            </a:cxn>
                            <a:cxn ang="0">
                              <a:pos x="csX3833" y="csY3833"/>
                            </a:cxn>
                            <a:cxn ang="0">
                              <a:pos x="csX3834" y="csY3834"/>
                            </a:cxn>
                            <a:cxn ang="0">
                              <a:pos x="csX3835" y="csY3835"/>
                            </a:cxn>
                            <a:cxn ang="0">
                              <a:pos x="csX3836" y="csY3836"/>
                            </a:cxn>
                            <a:cxn ang="0">
                              <a:pos x="csX3837" y="csY3837"/>
                            </a:cxn>
                            <a:cxn ang="0">
                              <a:pos x="csX3838" y="csY3838"/>
                            </a:cxn>
                            <a:cxn ang="0">
                              <a:pos x="csX3839" y="csY3839"/>
                            </a:cxn>
                            <a:cxn ang="0">
                              <a:pos x="csX3840" y="csY3840"/>
                            </a:cxn>
                            <a:cxn ang="0">
                              <a:pos x="csX3841" y="csY3841"/>
                            </a:cxn>
                            <a:cxn ang="0">
                              <a:pos x="csX3842" y="csY3842"/>
                            </a:cxn>
                            <a:cxn ang="0">
                              <a:pos x="csX3843" y="csY3843"/>
                            </a:cxn>
                            <a:cxn ang="0">
                              <a:pos x="csX3844" y="csY3844"/>
                            </a:cxn>
                            <a:cxn ang="0">
                              <a:pos x="csX3845" y="csY3845"/>
                            </a:cxn>
                            <a:cxn ang="0">
                              <a:pos x="csX3846" y="csY3846"/>
                            </a:cxn>
                            <a:cxn ang="0">
                              <a:pos x="csX3847" y="csY3847"/>
                            </a:cxn>
                            <a:cxn ang="0">
                              <a:pos x="csX3848" y="csY3848"/>
                            </a:cxn>
                            <a:cxn ang="0">
                              <a:pos x="csX3849" y="csY3849"/>
                            </a:cxn>
                            <a:cxn ang="0">
                              <a:pos x="csX3850" y="csY3850"/>
                            </a:cxn>
                            <a:cxn ang="0">
                              <a:pos x="csX3851" y="csY3851"/>
                            </a:cxn>
                            <a:cxn ang="0">
                              <a:pos x="csX3852" y="csY3852"/>
                            </a:cxn>
                            <a:cxn ang="0">
                              <a:pos x="csX3853" y="csY3853"/>
                            </a:cxn>
                            <a:cxn ang="0">
                              <a:pos x="csX3854" y="csY3854"/>
                            </a:cxn>
                            <a:cxn ang="0">
                              <a:pos x="csX3855" y="csY3855"/>
                            </a:cxn>
                            <a:cxn ang="0">
                              <a:pos x="csX3856" y="csY3856"/>
                            </a:cxn>
                            <a:cxn ang="0">
                              <a:pos x="csX3857" y="csY3857"/>
                            </a:cxn>
                            <a:cxn ang="0">
                              <a:pos x="csX3858" y="csY3858"/>
                            </a:cxn>
                            <a:cxn ang="0">
                              <a:pos x="csX3859" y="csY3859"/>
                            </a:cxn>
                            <a:cxn ang="0">
                              <a:pos x="csX3860" y="csY3860"/>
                            </a:cxn>
                            <a:cxn ang="0">
                              <a:pos x="csX3861" y="csY3861"/>
                            </a:cxn>
                            <a:cxn ang="0">
                              <a:pos x="csX3862" y="csY3862"/>
                            </a:cxn>
                            <a:cxn ang="0">
                              <a:pos x="csX3863" y="csY3863"/>
                            </a:cxn>
                            <a:cxn ang="0">
                              <a:pos x="csX3864" y="csY3864"/>
                            </a:cxn>
                            <a:cxn ang="0">
                              <a:pos x="csX3865" y="csY3865"/>
                            </a:cxn>
                            <a:cxn ang="0">
                              <a:pos x="csX3866" y="csY3866"/>
                            </a:cxn>
                            <a:cxn ang="0">
                              <a:pos x="csX3867" y="csY3867"/>
                            </a:cxn>
                            <a:cxn ang="0">
                              <a:pos x="csX3868" y="csY3868"/>
                            </a:cxn>
                            <a:cxn ang="0">
                              <a:pos x="csX3869" y="csY3869"/>
                            </a:cxn>
                            <a:cxn ang="0">
                              <a:pos x="csX3870" y="csY3870"/>
                            </a:cxn>
                            <a:cxn ang="0">
                              <a:pos x="csX3871" y="csY3871"/>
                            </a:cxn>
                            <a:cxn ang="0">
                              <a:pos x="csX3872" y="csY3872"/>
                            </a:cxn>
                            <a:cxn ang="0">
                              <a:pos x="csX3873" y="csY3873"/>
                            </a:cxn>
                            <a:cxn ang="0">
                              <a:pos x="csX3874" y="csY3874"/>
                            </a:cxn>
                            <a:cxn ang="0">
                              <a:pos x="csX3875" y="csY3875"/>
                            </a:cxn>
                            <a:cxn ang="0">
                              <a:pos x="csX3876" y="csY3876"/>
                            </a:cxn>
                            <a:cxn ang="0">
                              <a:pos x="csX3877" y="csY3877"/>
                            </a:cxn>
                            <a:cxn ang="0">
                              <a:pos x="csX3878" y="csY3878"/>
                            </a:cxn>
                            <a:cxn ang="0">
                              <a:pos x="csX3879" y="csY3879"/>
                            </a:cxn>
                            <a:cxn ang="0">
                              <a:pos x="csX3880" y="csY3880"/>
                            </a:cxn>
                            <a:cxn ang="0">
                              <a:pos x="csX3881" y="csY3881"/>
                            </a:cxn>
                            <a:cxn ang="0">
                              <a:pos x="csX3882" y="csY3882"/>
                            </a:cxn>
                            <a:cxn ang="0">
                              <a:pos x="csX3883" y="csY3883"/>
                            </a:cxn>
                            <a:cxn ang="0">
                              <a:pos x="csX3884" y="csY3884"/>
                            </a:cxn>
                            <a:cxn ang="0">
                              <a:pos x="csX3885" y="csY3885"/>
                            </a:cxn>
                            <a:cxn ang="0">
                              <a:pos x="csX3886" y="csY3886"/>
                            </a:cxn>
                            <a:cxn ang="0">
                              <a:pos x="csX3887" y="csY3887"/>
                            </a:cxn>
                            <a:cxn ang="0">
                              <a:pos x="csX3888" y="csY3888"/>
                            </a:cxn>
                            <a:cxn ang="0">
                              <a:pos x="csX3889" y="csY3889"/>
                            </a:cxn>
                            <a:cxn ang="0">
                              <a:pos x="csX3890" y="csY3890"/>
                            </a:cxn>
                            <a:cxn ang="0">
                              <a:pos x="csX3891" y="csY3891"/>
                            </a:cxn>
                            <a:cxn ang="0">
                              <a:pos x="csX3892" y="csY3892"/>
                            </a:cxn>
                            <a:cxn ang="0">
                              <a:pos x="csX3893" y="csY3893"/>
                            </a:cxn>
                            <a:cxn ang="0">
                              <a:pos x="csX3894" y="csY3894"/>
                            </a:cxn>
                            <a:cxn ang="0">
                              <a:pos x="csX3895" y="csY3895"/>
                            </a:cxn>
                            <a:cxn ang="0">
                              <a:pos x="csX3896" y="csY3896"/>
                            </a:cxn>
                            <a:cxn ang="0">
                              <a:pos x="csX3897" y="csY3897"/>
                            </a:cxn>
                            <a:cxn ang="0">
                              <a:pos x="csX3898" y="csY3898"/>
                            </a:cxn>
                            <a:cxn ang="0">
                              <a:pos x="csX3899" y="csY3899"/>
                            </a:cxn>
                            <a:cxn ang="0">
                              <a:pos x="csX3900" y="csY3900"/>
                            </a:cxn>
                            <a:cxn ang="0">
                              <a:pos x="csX3901" y="csY3901"/>
                            </a:cxn>
                            <a:cxn ang="0">
                              <a:pos x="csX3902" y="csY3902"/>
                            </a:cxn>
                            <a:cxn ang="0">
                              <a:pos x="csX3903" y="csY3903"/>
                            </a:cxn>
                            <a:cxn ang="0">
                              <a:pos x="csX3904" y="csY3904"/>
                            </a:cxn>
                            <a:cxn ang="0">
                              <a:pos x="csX3905" y="csY3905"/>
                            </a:cxn>
                            <a:cxn ang="0">
                              <a:pos x="csX3906" y="csY3906"/>
                            </a:cxn>
                            <a:cxn ang="0">
                              <a:pos x="csX3907" y="csY3907"/>
                            </a:cxn>
                            <a:cxn ang="0">
                              <a:pos x="csX3908" y="csY3908"/>
                            </a:cxn>
                            <a:cxn ang="0">
                              <a:pos x="csX3909" y="csY3909"/>
                            </a:cxn>
                            <a:cxn ang="0">
                              <a:pos x="csX3910" y="csY3910"/>
                            </a:cxn>
                            <a:cxn ang="0">
                              <a:pos x="csX3911" y="csY3911"/>
                            </a:cxn>
                            <a:cxn ang="0">
                              <a:pos x="csX3912" y="csY3912"/>
                            </a:cxn>
                            <a:cxn ang="0">
                              <a:pos x="csX3913" y="csY3913"/>
                            </a:cxn>
                            <a:cxn ang="0">
                              <a:pos x="csX3914" y="csY3914"/>
                            </a:cxn>
                            <a:cxn ang="0">
                              <a:pos x="csX3915" y="csY3915"/>
                            </a:cxn>
                            <a:cxn ang="0">
                              <a:pos x="csX3916" y="csY3916"/>
                            </a:cxn>
                            <a:cxn ang="0">
                              <a:pos x="csX3917" y="csY3917"/>
                            </a:cxn>
                            <a:cxn ang="0">
                              <a:pos x="csX3918" y="csY3918"/>
                            </a:cxn>
                            <a:cxn ang="0">
                              <a:pos x="csX3919" y="csY3919"/>
                            </a:cxn>
                            <a:cxn ang="0">
                              <a:pos x="csX3920" y="csY3920"/>
                            </a:cxn>
                            <a:cxn ang="0">
                              <a:pos x="csX3921" y="csY3921"/>
                            </a:cxn>
                            <a:cxn ang="0">
                              <a:pos x="csX3922" y="csY3922"/>
                            </a:cxn>
                            <a:cxn ang="0">
                              <a:pos x="csX3923" y="csY3923"/>
                            </a:cxn>
                            <a:cxn ang="0">
                              <a:pos x="csX3924" y="csY3924"/>
                            </a:cxn>
                            <a:cxn ang="0">
                              <a:pos x="csX3925" y="csY3925"/>
                            </a:cxn>
                            <a:cxn ang="0">
                              <a:pos x="csX3926" y="csY3926"/>
                            </a:cxn>
                            <a:cxn ang="0">
                              <a:pos x="csX3927" y="csY3927"/>
                            </a:cxn>
                            <a:cxn ang="0">
                              <a:pos x="csX3928" y="csY3928"/>
                            </a:cxn>
                            <a:cxn ang="0">
                              <a:pos x="csX3929" y="csY3929"/>
                            </a:cxn>
                            <a:cxn ang="0">
                              <a:pos x="csX3930" y="csY3930"/>
                            </a:cxn>
                            <a:cxn ang="0">
                              <a:pos x="csX3931" y="csY3931"/>
                            </a:cxn>
                            <a:cxn ang="0">
                              <a:pos x="csX3932" y="csY3932"/>
                            </a:cxn>
                            <a:cxn ang="0">
                              <a:pos x="csX3933" y="csY3933"/>
                            </a:cxn>
                            <a:cxn ang="0">
                              <a:pos x="csX3934" y="csY3934"/>
                            </a:cxn>
                            <a:cxn ang="0">
                              <a:pos x="csX3935" y="csY3935"/>
                            </a:cxn>
                            <a:cxn ang="0">
                              <a:pos x="csX3936" y="csY3936"/>
                            </a:cxn>
                            <a:cxn ang="0">
                              <a:pos x="csX3937" y="csY3937"/>
                            </a:cxn>
                            <a:cxn ang="0">
                              <a:pos x="csX3938" y="csY3938"/>
                            </a:cxn>
                            <a:cxn ang="0">
                              <a:pos x="csX3939" y="csY3939"/>
                            </a:cxn>
                            <a:cxn ang="0">
                              <a:pos x="csX3940" y="csY3940"/>
                            </a:cxn>
                            <a:cxn ang="0">
                              <a:pos x="csX3941" y="csY3941"/>
                            </a:cxn>
                            <a:cxn ang="0">
                              <a:pos x="csX3942" y="csY3942"/>
                            </a:cxn>
                            <a:cxn ang="0">
                              <a:pos x="csX3943" y="csY3943"/>
                            </a:cxn>
                            <a:cxn ang="0">
                              <a:pos x="csX3944" y="csY3944"/>
                            </a:cxn>
                            <a:cxn ang="0">
                              <a:pos x="csX3945" y="csY3945"/>
                            </a:cxn>
                            <a:cxn ang="0">
                              <a:pos x="csX3946" y="csY3946"/>
                            </a:cxn>
                            <a:cxn ang="0">
                              <a:pos x="csX3947" y="csY3947"/>
                            </a:cxn>
                            <a:cxn ang="0">
                              <a:pos x="csX3948" y="csY3948"/>
                            </a:cxn>
                            <a:cxn ang="0">
                              <a:pos x="csX3949" y="csY3949"/>
                            </a:cxn>
                            <a:cxn ang="0">
                              <a:pos x="csX3950" y="csY3950"/>
                            </a:cxn>
                            <a:cxn ang="0">
                              <a:pos x="csX3951" y="csY3951"/>
                            </a:cxn>
                            <a:cxn ang="0">
                              <a:pos x="csX3952" y="csY3952"/>
                            </a:cxn>
                            <a:cxn ang="0">
                              <a:pos x="csX3953" y="csY3953"/>
                            </a:cxn>
                            <a:cxn ang="0">
                              <a:pos x="csX3954" y="csY3954"/>
                            </a:cxn>
                            <a:cxn ang="0">
                              <a:pos x="csX3955" y="csY3955"/>
                            </a:cxn>
                            <a:cxn ang="0">
                              <a:pos x="csX3956" y="csY3956"/>
                            </a:cxn>
                            <a:cxn ang="0">
                              <a:pos x="csX3957" y="csY3957"/>
                            </a:cxn>
                            <a:cxn ang="0">
                              <a:pos x="csX3958" y="csY3958"/>
                            </a:cxn>
                            <a:cxn ang="0">
                              <a:pos x="csX3959" y="csY3959"/>
                            </a:cxn>
                            <a:cxn ang="0">
                              <a:pos x="csX3960" y="csY3960"/>
                            </a:cxn>
                            <a:cxn ang="0">
                              <a:pos x="csX3961" y="csY3961"/>
                            </a:cxn>
                            <a:cxn ang="0">
                              <a:pos x="csX3962" y="csY3962"/>
                            </a:cxn>
                            <a:cxn ang="0">
                              <a:pos x="csX3963" y="csY3963"/>
                            </a:cxn>
                            <a:cxn ang="0">
                              <a:pos x="csX3964" y="csY3964"/>
                            </a:cxn>
                            <a:cxn ang="0">
                              <a:pos x="csX3965" y="csY3965"/>
                            </a:cxn>
                            <a:cxn ang="0">
                              <a:pos x="csX3966" y="csY3966"/>
                            </a:cxn>
                            <a:cxn ang="0">
                              <a:pos x="csX3967" y="csY3967"/>
                            </a:cxn>
                            <a:cxn ang="0">
                              <a:pos x="csX3968" y="csY3968"/>
                            </a:cxn>
                            <a:cxn ang="0">
                              <a:pos x="csX3969" y="csY3969"/>
                            </a:cxn>
                            <a:cxn ang="0">
                              <a:pos x="csX3970" y="csY3970"/>
                            </a:cxn>
                            <a:cxn ang="0">
                              <a:pos x="csX3971" y="csY3971"/>
                            </a:cxn>
                            <a:cxn ang="0">
                              <a:pos x="csX3972" y="csY3972"/>
                            </a:cxn>
                            <a:cxn ang="0">
                              <a:pos x="csX3973" y="csY3973"/>
                            </a:cxn>
                            <a:cxn ang="0">
                              <a:pos x="csX3974" y="csY3974"/>
                            </a:cxn>
                            <a:cxn ang="0">
                              <a:pos x="csX3975" y="csY3975"/>
                            </a:cxn>
                            <a:cxn ang="0">
                              <a:pos x="csX3976" y="csY3976"/>
                            </a:cxn>
                            <a:cxn ang="0">
                              <a:pos x="csX3977" y="csY3977"/>
                            </a:cxn>
                            <a:cxn ang="0">
                              <a:pos x="csX3978" y="csY3978"/>
                            </a:cxn>
                            <a:cxn ang="0">
                              <a:pos x="csX3979" y="csY3979"/>
                            </a:cxn>
                            <a:cxn ang="0">
                              <a:pos x="csX3980" y="csY3980"/>
                            </a:cxn>
                            <a:cxn ang="0">
                              <a:pos x="csX3981" y="csY3981"/>
                            </a:cxn>
                            <a:cxn ang="0">
                              <a:pos x="csX3982" y="csY3982"/>
                            </a:cxn>
                            <a:cxn ang="0">
                              <a:pos x="csX3983" y="csY3983"/>
                            </a:cxn>
                            <a:cxn ang="0">
                              <a:pos x="csX3984" y="csY3984"/>
                            </a:cxn>
                            <a:cxn ang="0">
                              <a:pos x="csX3985" y="csY3985"/>
                            </a:cxn>
                            <a:cxn ang="0">
                              <a:pos x="csX3986" y="csY3986"/>
                            </a:cxn>
                            <a:cxn ang="0">
                              <a:pos x="csX3987" y="csY3987"/>
                            </a:cxn>
                            <a:cxn ang="0">
                              <a:pos x="csX3988" y="csY3988"/>
                            </a:cxn>
                            <a:cxn ang="0">
                              <a:pos x="csX3989" y="csY3989"/>
                            </a:cxn>
                            <a:cxn ang="0">
                              <a:pos x="csX3990" y="csY3990"/>
                            </a:cxn>
                            <a:cxn ang="0">
                              <a:pos x="csX3991" y="csY3991"/>
                            </a:cxn>
                            <a:cxn ang="0">
                              <a:pos x="csX3992" y="csY3992"/>
                            </a:cxn>
                            <a:cxn ang="0">
                              <a:pos x="csX3993" y="csY3993"/>
                            </a:cxn>
                            <a:cxn ang="0">
                              <a:pos x="csX3994" y="csY3994"/>
                            </a:cxn>
                            <a:cxn ang="0">
                              <a:pos x="csX3995" y="csY3995"/>
                            </a:cxn>
                            <a:cxn ang="0">
                              <a:pos x="csX3996" y="csY3996"/>
                            </a:cxn>
                            <a:cxn ang="0">
                              <a:pos x="csX3997" y="csY3997"/>
                            </a:cxn>
                            <a:cxn ang="0">
                              <a:pos x="csX3998" y="csY3998"/>
                            </a:cxn>
                            <a:cxn ang="0">
                              <a:pos x="csX3999" y="csY3999"/>
                            </a:cxn>
                            <a:cxn ang="0">
                              <a:pos x="csX4000" y="csY4000"/>
                            </a:cxn>
                            <a:cxn ang="0">
                              <a:pos x="csX4001" y="csY4001"/>
                            </a:cxn>
                            <a:cxn ang="0">
                              <a:pos x="csX4002" y="csY4002"/>
                            </a:cxn>
                            <a:cxn ang="0">
                              <a:pos x="csX4003" y="csY4003"/>
                            </a:cxn>
                            <a:cxn ang="0">
                              <a:pos x="csX4004" y="csY4004"/>
                            </a:cxn>
                            <a:cxn ang="0">
                              <a:pos x="csX4005" y="csY4005"/>
                            </a:cxn>
                            <a:cxn ang="0">
                              <a:pos x="csX4006" y="csY4006"/>
                            </a:cxn>
                            <a:cxn ang="0">
                              <a:pos x="csX4007" y="csY4007"/>
                            </a:cxn>
                            <a:cxn ang="0">
                              <a:pos x="csX4008" y="csY4008"/>
                            </a:cxn>
                            <a:cxn ang="0">
                              <a:pos x="csX4009" y="csY4009"/>
                            </a:cxn>
                            <a:cxn ang="0">
                              <a:pos x="csX4010" y="csY4010"/>
                            </a:cxn>
                            <a:cxn ang="0">
                              <a:pos x="csX4011" y="csY4011"/>
                            </a:cxn>
                            <a:cxn ang="0">
                              <a:pos x="csX4012" y="csY4012"/>
                            </a:cxn>
                            <a:cxn ang="0">
                              <a:pos x="csX4013" y="csY4013"/>
                            </a:cxn>
                            <a:cxn ang="0">
                              <a:pos x="csX4014" y="csY4014"/>
                            </a:cxn>
                            <a:cxn ang="0">
                              <a:pos x="csX4015" y="csY4015"/>
                            </a:cxn>
                            <a:cxn ang="0">
                              <a:pos x="csX4016" y="csY4016"/>
                            </a:cxn>
                            <a:cxn ang="0">
                              <a:pos x="csX4017" y="csY4017"/>
                            </a:cxn>
                            <a:cxn ang="0">
                              <a:pos x="csX4018" y="csY4018"/>
                            </a:cxn>
                            <a:cxn ang="0">
                              <a:pos x="csX4019" y="csY4019"/>
                            </a:cxn>
                            <a:cxn ang="0">
                              <a:pos x="csX4020" y="csY4020"/>
                            </a:cxn>
                            <a:cxn ang="0">
                              <a:pos x="csX4021" y="csY4021"/>
                            </a:cxn>
                            <a:cxn ang="0">
                              <a:pos x="csX4022" y="csY4022"/>
                            </a:cxn>
                            <a:cxn ang="0">
                              <a:pos x="csX4023" y="csY4023"/>
                            </a:cxn>
                            <a:cxn ang="0">
                              <a:pos x="csX4024" y="csY4024"/>
                            </a:cxn>
                            <a:cxn ang="0">
                              <a:pos x="csX4025" y="csY4025"/>
                            </a:cxn>
                            <a:cxn ang="0">
                              <a:pos x="csX4026" y="csY4026"/>
                            </a:cxn>
                            <a:cxn ang="0">
                              <a:pos x="csX4027" y="csY4027"/>
                            </a:cxn>
                            <a:cxn ang="0">
                              <a:pos x="csX4028" y="csY4028"/>
                            </a:cxn>
                            <a:cxn ang="0">
                              <a:pos x="csX4029" y="csY4029"/>
                            </a:cxn>
                            <a:cxn ang="0">
                              <a:pos x="csX4030" y="csY4030"/>
                            </a:cxn>
                            <a:cxn ang="0">
                              <a:pos x="csX4031" y="csY4031"/>
                            </a:cxn>
                            <a:cxn ang="0">
                              <a:pos x="csX4032" y="csY4032"/>
                            </a:cxn>
                            <a:cxn ang="0">
                              <a:pos x="csX4033" y="csY4033"/>
                            </a:cxn>
                            <a:cxn ang="0">
                              <a:pos x="csX4034" y="csY4034"/>
                            </a:cxn>
                            <a:cxn ang="0">
                              <a:pos x="csX4035" y="csY4035"/>
                            </a:cxn>
                            <a:cxn ang="0">
                              <a:pos x="csX4036" y="csY4036"/>
                            </a:cxn>
                            <a:cxn ang="0">
                              <a:pos x="csX4037" y="csY4037"/>
                            </a:cxn>
                            <a:cxn ang="0">
                              <a:pos x="csX4038" y="csY4038"/>
                            </a:cxn>
                            <a:cxn ang="0">
                              <a:pos x="csX4039" y="csY4039"/>
                            </a:cxn>
                            <a:cxn ang="0">
                              <a:pos x="csX4040" y="csY4040"/>
                            </a:cxn>
                            <a:cxn ang="0">
                              <a:pos x="csX4041" y="csY4041"/>
                            </a:cxn>
                            <a:cxn ang="0">
                              <a:pos x="csX4042" y="csY4042"/>
                            </a:cxn>
                            <a:cxn ang="0">
                              <a:pos x="csX4043" y="csY4043"/>
                            </a:cxn>
                            <a:cxn ang="0">
                              <a:pos x="csX4044" y="csY4044"/>
                            </a:cxn>
                            <a:cxn ang="0">
                              <a:pos x="csX4045" y="csY4045"/>
                            </a:cxn>
                            <a:cxn ang="0">
                              <a:pos x="csX4046" y="csY4046"/>
                            </a:cxn>
                            <a:cxn ang="0">
                              <a:pos x="csX4047" y="csY4047"/>
                            </a:cxn>
                            <a:cxn ang="0">
                              <a:pos x="csX4048" y="csY4048"/>
                            </a:cxn>
                            <a:cxn ang="0">
                              <a:pos x="csX4049" y="csY4049"/>
                            </a:cxn>
                            <a:cxn ang="0">
                              <a:pos x="csX4050" y="csY4050"/>
                            </a:cxn>
                            <a:cxn ang="0">
                              <a:pos x="csX4051" y="csY4051"/>
                            </a:cxn>
                            <a:cxn ang="0">
                              <a:pos x="csX4052" y="csY4052"/>
                            </a:cxn>
                            <a:cxn ang="0">
                              <a:pos x="csX4053" y="csY4053"/>
                            </a:cxn>
                            <a:cxn ang="0">
                              <a:pos x="csX4054" y="csY4054"/>
                            </a:cxn>
                            <a:cxn ang="0">
                              <a:pos x="csX4055" y="csY4055"/>
                            </a:cxn>
                            <a:cxn ang="0">
                              <a:pos x="csX4056" y="csY4056"/>
                            </a:cxn>
                            <a:cxn ang="0">
                              <a:pos x="csX4057" y="csY4057"/>
                            </a:cxn>
                            <a:cxn ang="0">
                              <a:pos x="csX4058" y="csY4058"/>
                            </a:cxn>
                            <a:cxn ang="0">
                              <a:pos x="csX4059" y="csY4059"/>
                            </a:cxn>
                            <a:cxn ang="0">
                              <a:pos x="csX4060" y="csY4060"/>
                            </a:cxn>
                            <a:cxn ang="0">
                              <a:pos x="csX4061" y="csY4061"/>
                            </a:cxn>
                            <a:cxn ang="0">
                              <a:pos x="csX4062" y="csY4062"/>
                            </a:cxn>
                            <a:cxn ang="0">
                              <a:pos x="csX4063" y="csY4063"/>
                            </a:cxn>
                            <a:cxn ang="0">
                              <a:pos x="csX4064" y="csY4064"/>
                            </a:cxn>
                            <a:cxn ang="0">
                              <a:pos x="csX4065" y="csY4065"/>
                            </a:cxn>
                            <a:cxn ang="0">
                              <a:pos x="csX4066" y="csY4066"/>
                            </a:cxn>
                            <a:cxn ang="0">
                              <a:pos x="csX4067" y="csY4067"/>
                            </a:cxn>
                            <a:cxn ang="0">
                              <a:pos x="csX4068" y="csY4068"/>
                            </a:cxn>
                            <a:cxn ang="0">
                              <a:pos x="csX4069" y="csY4069"/>
                            </a:cxn>
                            <a:cxn ang="0">
                              <a:pos x="csX4070" y="csY4070"/>
                            </a:cxn>
                            <a:cxn ang="0">
                              <a:pos x="csX4071" y="csY4071"/>
                            </a:cxn>
                            <a:cxn ang="0">
                              <a:pos x="csX4072" y="csY4072"/>
                            </a:cxn>
                            <a:cxn ang="0">
                              <a:pos x="csX4073" y="csY4073"/>
                            </a:cxn>
                            <a:cxn ang="0">
                              <a:pos x="csX4074" y="csY4074"/>
                            </a:cxn>
                            <a:cxn ang="0">
                              <a:pos x="csX4075" y="csY4075"/>
                            </a:cxn>
                            <a:cxn ang="0">
                              <a:pos x="csX4076" y="csY4076"/>
                            </a:cxn>
                            <a:cxn ang="0">
                              <a:pos x="csX4077" y="csY4077"/>
                            </a:cxn>
                            <a:cxn ang="0">
                              <a:pos x="csX4078" y="csY4078"/>
                            </a:cxn>
                            <a:cxn ang="0">
                              <a:pos x="csX4079" y="csY4079"/>
                            </a:cxn>
                            <a:cxn ang="0">
                              <a:pos x="csX4080" y="csY4080"/>
                            </a:cxn>
                            <a:cxn ang="0">
                              <a:pos x="csX4081" y="csY4081"/>
                            </a:cxn>
                            <a:cxn ang="0">
                              <a:pos x="csX4082" y="csY4082"/>
                            </a:cxn>
                            <a:cxn ang="0">
                              <a:pos x="csX4083" y="csY4083"/>
                            </a:cxn>
                            <a:cxn ang="0">
                              <a:pos x="csX4084" y="csY4084"/>
                            </a:cxn>
                            <a:cxn ang="0">
                              <a:pos x="csX4085" y="csY4085"/>
                            </a:cxn>
                            <a:cxn ang="0">
                              <a:pos x="csX4086" y="csY4086"/>
                            </a:cxn>
                            <a:cxn ang="0">
                              <a:pos x="csX4087" y="csY4087"/>
                            </a:cxn>
                            <a:cxn ang="0">
                              <a:pos x="csX4088" y="csY4088"/>
                            </a:cxn>
                            <a:cxn ang="0">
                              <a:pos x="csX4089" y="csY4089"/>
                            </a:cxn>
                            <a:cxn ang="0">
                              <a:pos x="csX4090" y="csY4090"/>
                            </a:cxn>
                            <a:cxn ang="0">
                              <a:pos x="csX4091" y="csY4091"/>
                            </a:cxn>
                            <a:cxn ang="0">
                              <a:pos x="csX4092" y="csY4092"/>
                            </a:cxn>
                            <a:cxn ang="0">
                              <a:pos x="csX4093" y="csY4093"/>
                            </a:cxn>
                            <a:cxn ang="0">
                              <a:pos x="csX4094" y="csY4094"/>
                            </a:cxn>
                            <a:cxn ang="0">
                              <a:pos x="csX4095" y="csY4095"/>
                            </a:cxn>
                            <a:cxn ang="0">
                              <a:pos x="csX4096" y="csY4096"/>
                            </a:cxn>
                            <a:cxn ang="0">
                              <a:pos x="csX4097" y="csY4097"/>
                            </a:cxn>
                            <a:cxn ang="0">
                              <a:pos x="csX4098" y="csY4098"/>
                            </a:cxn>
                            <a:cxn ang="0">
                              <a:pos x="csX4099" y="csY4099"/>
                            </a:cxn>
                            <a:cxn ang="0">
                              <a:pos x="csX4100" y="csY4100"/>
                            </a:cxn>
                            <a:cxn ang="0">
                              <a:pos x="csX4101" y="csY4101"/>
                            </a:cxn>
                            <a:cxn ang="0">
                              <a:pos x="csX4102" y="csY4102"/>
                            </a:cxn>
                            <a:cxn ang="0">
                              <a:pos x="csX4103" y="csY4103"/>
                            </a:cxn>
                            <a:cxn ang="0">
                              <a:pos x="csX4104" y="csY4104"/>
                            </a:cxn>
                            <a:cxn ang="0">
                              <a:pos x="csX4105" y="csY4105"/>
                            </a:cxn>
                            <a:cxn ang="0">
                              <a:pos x="csX4106" y="csY4106"/>
                            </a:cxn>
                            <a:cxn ang="0">
                              <a:pos x="csX4107" y="csY4107"/>
                            </a:cxn>
                            <a:cxn ang="0">
                              <a:pos x="csX4108" y="csY4108"/>
                            </a:cxn>
                            <a:cxn ang="0">
                              <a:pos x="csX4109" y="csY4109"/>
                            </a:cxn>
                            <a:cxn ang="0">
                              <a:pos x="csX4110" y="csY4110"/>
                            </a:cxn>
                            <a:cxn ang="0">
                              <a:pos x="csX4111" y="csY4111"/>
                            </a:cxn>
                            <a:cxn ang="0">
                              <a:pos x="csX4112" y="csY4112"/>
                            </a:cxn>
                            <a:cxn ang="0">
                              <a:pos x="csX4113" y="csY4113"/>
                            </a:cxn>
                            <a:cxn ang="0">
                              <a:pos x="csX4114" y="csY4114"/>
                            </a:cxn>
                            <a:cxn ang="0">
                              <a:pos x="csX4115" y="csY4115"/>
                            </a:cxn>
                            <a:cxn ang="0">
                              <a:pos x="csX4116" y="csY4116"/>
                            </a:cxn>
                            <a:cxn ang="0">
                              <a:pos x="csX4117" y="csY4117"/>
                            </a:cxn>
                            <a:cxn ang="0">
                              <a:pos x="csX4118" y="csY4118"/>
                            </a:cxn>
                            <a:cxn ang="0">
                              <a:pos x="csX4119" y="csY4119"/>
                            </a:cxn>
                            <a:cxn ang="0">
                              <a:pos x="csX4120" y="csY4120"/>
                            </a:cxn>
                            <a:cxn ang="0">
                              <a:pos x="csX4121" y="csY4121"/>
                            </a:cxn>
                            <a:cxn ang="0">
                              <a:pos x="csX4122" y="csY4122"/>
                            </a:cxn>
                            <a:cxn ang="0">
                              <a:pos x="csX4123" y="csY4123"/>
                            </a:cxn>
                            <a:cxn ang="0">
                              <a:pos x="csX4124" y="csY4124"/>
                            </a:cxn>
                            <a:cxn ang="0">
                              <a:pos x="csX4125" y="csY4125"/>
                            </a:cxn>
                            <a:cxn ang="0">
                              <a:pos x="csX4126" y="csY4126"/>
                            </a:cxn>
                            <a:cxn ang="0">
                              <a:pos x="csX4127" y="csY4127"/>
                            </a:cxn>
                            <a:cxn ang="0">
                              <a:pos x="csX4128" y="csY4128"/>
                            </a:cxn>
                            <a:cxn ang="0">
                              <a:pos x="csX4129" y="csY4129"/>
                            </a:cxn>
                            <a:cxn ang="0">
                              <a:pos x="csX4130" y="csY4130"/>
                            </a:cxn>
                            <a:cxn ang="0">
                              <a:pos x="csX4131" y="csY4131"/>
                            </a:cxn>
                            <a:cxn ang="0">
                              <a:pos x="csX4132" y="csY4132"/>
                            </a:cxn>
                            <a:cxn ang="0">
                              <a:pos x="csX4133" y="csY4133"/>
                            </a:cxn>
                            <a:cxn ang="0">
                              <a:pos x="csX4134" y="csY4134"/>
                            </a:cxn>
                            <a:cxn ang="0">
                              <a:pos x="csX4135" y="csY4135"/>
                            </a:cxn>
                            <a:cxn ang="0">
                              <a:pos x="csX4136" y="csY4136"/>
                            </a:cxn>
                            <a:cxn ang="0">
                              <a:pos x="csX4137" y="csY4137"/>
                            </a:cxn>
                            <a:cxn ang="0">
                              <a:pos x="csX4138" y="csY4138"/>
                            </a:cxn>
                            <a:cxn ang="0">
                              <a:pos x="csX4139" y="csY4139"/>
                            </a:cxn>
                            <a:cxn ang="0">
                              <a:pos x="csX4140" y="csY4140"/>
                            </a:cxn>
                            <a:cxn ang="0">
                              <a:pos x="csX4141" y="csY4141"/>
                            </a:cxn>
                            <a:cxn ang="0">
                              <a:pos x="csX4142" y="csY4142"/>
                            </a:cxn>
                            <a:cxn ang="0">
                              <a:pos x="csX4143" y="csY4143"/>
                            </a:cxn>
                            <a:cxn ang="0">
                              <a:pos x="csX4144" y="csY4144"/>
                            </a:cxn>
                            <a:cxn ang="0">
                              <a:pos x="csX4145" y="csY4145"/>
                            </a:cxn>
                            <a:cxn ang="0">
                              <a:pos x="csX4146" y="csY4146"/>
                            </a:cxn>
                            <a:cxn ang="0">
                              <a:pos x="csX4147" y="csY4147"/>
                            </a:cxn>
                            <a:cxn ang="0">
                              <a:pos x="csX4148" y="csY4148"/>
                            </a:cxn>
                            <a:cxn ang="0">
                              <a:pos x="csX4149" y="csY4149"/>
                            </a:cxn>
                            <a:cxn ang="0">
                              <a:pos x="csX4150" y="csY4150"/>
                            </a:cxn>
                            <a:cxn ang="0">
                              <a:pos x="csX4151" y="csY4151"/>
                            </a:cxn>
                            <a:cxn ang="0">
                              <a:pos x="csX4152" y="csY4152"/>
                            </a:cxn>
                            <a:cxn ang="0">
                              <a:pos x="csX4153" y="csY4153"/>
                            </a:cxn>
                            <a:cxn ang="0">
                              <a:pos x="csX4154" y="csY4154"/>
                            </a:cxn>
                            <a:cxn ang="0">
                              <a:pos x="csX4155" y="csY4155"/>
                            </a:cxn>
                            <a:cxn ang="0">
                              <a:pos x="csX4156" y="csY4156"/>
                            </a:cxn>
                            <a:cxn ang="0">
                              <a:pos x="csX4157" y="csY4157"/>
                            </a:cxn>
                            <a:cxn ang="0">
                              <a:pos x="csX4158" y="csY4158"/>
                            </a:cxn>
                            <a:cxn ang="0">
                              <a:pos x="csX4159" y="csY4159"/>
                            </a:cxn>
                            <a:cxn ang="0">
                              <a:pos x="csX4160" y="csY4160"/>
                            </a:cxn>
                            <a:cxn ang="0">
                              <a:pos x="csX4161" y="csY4161"/>
                            </a:cxn>
                            <a:cxn ang="0">
                              <a:pos x="csX4162" y="csY4162"/>
                            </a:cxn>
                            <a:cxn ang="0">
                              <a:pos x="csX4163" y="csY4163"/>
                            </a:cxn>
                            <a:cxn ang="0">
                              <a:pos x="csX4164" y="csY4164"/>
                            </a:cxn>
                            <a:cxn ang="0">
                              <a:pos x="csX4165" y="csY4165"/>
                            </a:cxn>
                            <a:cxn ang="0">
                              <a:pos x="csX4166" y="csY4166"/>
                            </a:cxn>
                            <a:cxn ang="0">
                              <a:pos x="csX4167" y="csY4167"/>
                            </a:cxn>
                            <a:cxn ang="0">
                              <a:pos x="csX4168" y="csY4168"/>
                            </a:cxn>
                            <a:cxn ang="0">
                              <a:pos x="csX4169" y="csY4169"/>
                            </a:cxn>
                            <a:cxn ang="0">
                              <a:pos x="csX4170" y="csY4170"/>
                            </a:cxn>
                            <a:cxn ang="0">
                              <a:pos x="csX4171" y="csY4171"/>
                            </a:cxn>
                            <a:cxn ang="0">
                              <a:pos x="csX4172" y="csY4172"/>
                            </a:cxn>
                            <a:cxn ang="0">
                              <a:pos x="csX4173" y="csY4173"/>
                            </a:cxn>
                            <a:cxn ang="0">
                              <a:pos x="csX4174" y="csY4174"/>
                            </a:cxn>
                            <a:cxn ang="0">
                              <a:pos x="csX4175" y="csY4175"/>
                            </a:cxn>
                            <a:cxn ang="0">
                              <a:pos x="csX4176" y="csY4176"/>
                            </a:cxn>
                            <a:cxn ang="0">
                              <a:pos x="csX4177" y="csY4177"/>
                            </a:cxn>
                            <a:cxn ang="0">
                              <a:pos x="csX4178" y="csY4178"/>
                            </a:cxn>
                            <a:cxn ang="0">
                              <a:pos x="csX4179" y="csY4179"/>
                            </a:cxn>
                            <a:cxn ang="0">
                              <a:pos x="csX4180" y="csY4180"/>
                            </a:cxn>
                            <a:cxn ang="0">
                              <a:pos x="csX4181" y="csY4181"/>
                            </a:cxn>
                            <a:cxn ang="0">
                              <a:pos x="csX4182" y="csY4182"/>
                            </a:cxn>
                            <a:cxn ang="0">
                              <a:pos x="csX4183" y="csY4183"/>
                            </a:cxn>
                            <a:cxn ang="0">
                              <a:pos x="csX4184" y="csY4184"/>
                            </a:cxn>
                            <a:cxn ang="0">
                              <a:pos x="csX4185" y="csY4185"/>
                            </a:cxn>
                            <a:cxn ang="0">
                              <a:pos x="csX4186" y="csY4186"/>
                            </a:cxn>
                            <a:cxn ang="0">
                              <a:pos x="csX4187" y="csY4187"/>
                            </a:cxn>
                            <a:cxn ang="0">
                              <a:pos x="csX4188" y="csY4188"/>
                            </a:cxn>
                            <a:cxn ang="0">
                              <a:pos x="csX4189" y="csY4189"/>
                            </a:cxn>
                            <a:cxn ang="0">
                              <a:pos x="csX4190" y="csY4190"/>
                            </a:cxn>
                            <a:cxn ang="0">
                              <a:pos x="csX4191" y="csY4191"/>
                            </a:cxn>
                            <a:cxn ang="0">
                              <a:pos x="csX4192" y="csY4192"/>
                            </a:cxn>
                            <a:cxn ang="0">
                              <a:pos x="csX4193" y="csY4193"/>
                            </a:cxn>
                            <a:cxn ang="0">
                              <a:pos x="csX4194" y="csY4194"/>
                            </a:cxn>
                            <a:cxn ang="0">
                              <a:pos x="csX4195" y="csY4195"/>
                            </a:cxn>
                            <a:cxn ang="0">
                              <a:pos x="csX4196" y="csY4196"/>
                            </a:cxn>
                            <a:cxn ang="0">
                              <a:pos x="csX4197" y="csY4197"/>
                            </a:cxn>
                            <a:cxn ang="0">
                              <a:pos x="csX4198" y="csY4198"/>
                            </a:cxn>
                            <a:cxn ang="0">
                              <a:pos x="csX4199" y="csY4199"/>
                            </a:cxn>
                            <a:cxn ang="0">
                              <a:pos x="csX4200" y="csY4200"/>
                            </a:cxn>
                            <a:cxn ang="0">
                              <a:pos x="csX4201" y="csY4201"/>
                            </a:cxn>
                            <a:cxn ang="0">
                              <a:pos x="csX4202" y="csY4202"/>
                            </a:cxn>
                            <a:cxn ang="0">
                              <a:pos x="csX4203" y="csY4203"/>
                            </a:cxn>
                            <a:cxn ang="0">
                              <a:pos x="csX4204" y="csY4204"/>
                            </a:cxn>
                            <a:cxn ang="0">
                              <a:pos x="csX4205" y="csY4205"/>
                            </a:cxn>
                            <a:cxn ang="0">
                              <a:pos x="csX4206" y="csY4206"/>
                            </a:cxn>
                            <a:cxn ang="0">
                              <a:pos x="csX4207" y="csY4207"/>
                            </a:cxn>
                            <a:cxn ang="0">
                              <a:pos x="csX4208" y="csY4208"/>
                            </a:cxn>
                            <a:cxn ang="0">
                              <a:pos x="csX4209" y="csY4209"/>
                            </a:cxn>
                            <a:cxn ang="0">
                              <a:pos x="csX4210" y="csY4210"/>
                            </a:cxn>
                            <a:cxn ang="0">
                              <a:pos x="csX4211" y="csY4211"/>
                            </a:cxn>
                            <a:cxn ang="0">
                              <a:pos x="csX4212" y="csY4212"/>
                            </a:cxn>
                            <a:cxn ang="0">
                              <a:pos x="csX4213" y="csY4213"/>
                            </a:cxn>
                            <a:cxn ang="0">
                              <a:pos x="csX4214" y="csY4214"/>
                            </a:cxn>
                            <a:cxn ang="0">
                              <a:pos x="csX4215" y="csY4215"/>
                            </a:cxn>
                            <a:cxn ang="0">
                              <a:pos x="csX4216" y="csY4216"/>
                            </a:cxn>
                            <a:cxn ang="0">
                              <a:pos x="csX4217" y="csY4217"/>
                            </a:cxn>
                            <a:cxn ang="0">
                              <a:pos x="csX4218" y="csY4218"/>
                            </a:cxn>
                            <a:cxn ang="0">
                              <a:pos x="csX4219" y="csY4219"/>
                            </a:cxn>
                            <a:cxn ang="0">
                              <a:pos x="csX4220" y="csY4220"/>
                            </a:cxn>
                            <a:cxn ang="0">
                              <a:pos x="csX4221" y="csY4221"/>
                            </a:cxn>
                            <a:cxn ang="0">
                              <a:pos x="csX4222" y="csY4222"/>
                            </a:cxn>
                            <a:cxn ang="0">
                              <a:pos x="csX4223" y="csY4223"/>
                            </a:cxn>
                            <a:cxn ang="0">
                              <a:pos x="csX4224" y="csY4224"/>
                            </a:cxn>
                            <a:cxn ang="0">
                              <a:pos x="csX4225" y="csY4225"/>
                            </a:cxn>
                            <a:cxn ang="0">
                              <a:pos x="csX4226" y="csY4226"/>
                            </a:cxn>
                            <a:cxn ang="0">
                              <a:pos x="csX4227" y="csY4227"/>
                            </a:cxn>
                            <a:cxn ang="0">
                              <a:pos x="csX4228" y="csY4228"/>
                            </a:cxn>
                            <a:cxn ang="0">
                              <a:pos x="csX4229" y="csY4229"/>
                            </a:cxn>
                            <a:cxn ang="0">
                              <a:pos x="csX4230" y="csY4230"/>
                            </a:cxn>
                            <a:cxn ang="0">
                              <a:pos x="csX4231" y="csY4231"/>
                            </a:cxn>
                            <a:cxn ang="0">
                              <a:pos x="csX4232" y="csY4232"/>
                            </a:cxn>
                            <a:cxn ang="0">
                              <a:pos x="csX4233" y="csY4233"/>
                            </a:cxn>
                            <a:cxn ang="0">
                              <a:pos x="csX4234" y="csY4234"/>
                            </a:cxn>
                            <a:cxn ang="0">
                              <a:pos x="csX4235" y="csY4235"/>
                            </a:cxn>
                            <a:cxn ang="0">
                              <a:pos x="csX4236" y="csY4236"/>
                            </a:cxn>
                            <a:cxn ang="0">
                              <a:pos x="csX4237" y="csY4237"/>
                            </a:cxn>
                            <a:cxn ang="0">
                              <a:pos x="csX4238" y="csY4238"/>
                            </a:cxn>
                            <a:cxn ang="0">
                              <a:pos x="csX4239" y="csY4239"/>
                            </a:cxn>
                            <a:cxn ang="0">
                              <a:pos x="csX4240" y="csY4240"/>
                            </a:cxn>
                            <a:cxn ang="0">
                              <a:pos x="csX4241" y="csY4241"/>
                            </a:cxn>
                            <a:cxn ang="0">
                              <a:pos x="csX4242" y="csY4242"/>
                            </a:cxn>
                            <a:cxn ang="0">
                              <a:pos x="csX4243" y="csY4243"/>
                            </a:cxn>
                            <a:cxn ang="0">
                              <a:pos x="csX4244" y="csY4244"/>
                            </a:cxn>
                            <a:cxn ang="0">
                              <a:pos x="csX4245" y="csY4245"/>
                            </a:cxn>
                            <a:cxn ang="0">
                              <a:pos x="csX4246" y="csY4246"/>
                            </a:cxn>
                            <a:cxn ang="0">
                              <a:pos x="csX4247" y="csY4247"/>
                            </a:cxn>
                            <a:cxn ang="0">
                              <a:pos x="csX4248" y="csY4248"/>
                            </a:cxn>
                            <a:cxn ang="0">
                              <a:pos x="csX4249" y="csY4249"/>
                            </a:cxn>
                            <a:cxn ang="0">
                              <a:pos x="csX4250" y="csY4250"/>
                            </a:cxn>
                            <a:cxn ang="0">
                              <a:pos x="csX4251" y="csY4251"/>
                            </a:cxn>
                            <a:cxn ang="0">
                              <a:pos x="csX4252" y="csY4252"/>
                            </a:cxn>
                            <a:cxn ang="0">
                              <a:pos x="csX4253" y="csY4253"/>
                            </a:cxn>
                            <a:cxn ang="0">
                              <a:pos x="csX4254" y="csY4254"/>
                            </a:cxn>
                            <a:cxn ang="0">
                              <a:pos x="csX4255" y="csY4255"/>
                            </a:cxn>
                            <a:cxn ang="0">
                              <a:pos x="csX4256" y="csY4256"/>
                            </a:cxn>
                            <a:cxn ang="0">
                              <a:pos x="csX4257" y="csY4257"/>
                            </a:cxn>
                            <a:cxn ang="0">
                              <a:pos x="csX4258" y="csY4258"/>
                            </a:cxn>
                            <a:cxn ang="0">
                              <a:pos x="csX4259" y="csY4259"/>
                            </a:cxn>
                            <a:cxn ang="0">
                              <a:pos x="csX4260" y="csY4260"/>
                            </a:cxn>
                            <a:cxn ang="0">
                              <a:pos x="csX4261" y="csY4261"/>
                            </a:cxn>
                            <a:cxn ang="0">
                              <a:pos x="csX4262" y="csY4262"/>
                            </a:cxn>
                            <a:cxn ang="0">
                              <a:pos x="csX4263" y="csY4263"/>
                            </a:cxn>
                            <a:cxn ang="0">
                              <a:pos x="csX4264" y="csY4264"/>
                            </a:cxn>
                            <a:cxn ang="0">
                              <a:pos x="csX4265" y="csY4265"/>
                            </a:cxn>
                            <a:cxn ang="0">
                              <a:pos x="csX4266" y="csY4266"/>
                            </a:cxn>
                            <a:cxn ang="0">
                              <a:pos x="csX4267" y="csY4267"/>
                            </a:cxn>
                            <a:cxn ang="0">
                              <a:pos x="csX4268" y="csY4268"/>
                            </a:cxn>
                            <a:cxn ang="0">
                              <a:pos x="csX4269" y="csY4269"/>
                            </a:cxn>
                            <a:cxn ang="0">
                              <a:pos x="csX4270" y="csY4270"/>
                            </a:cxn>
                            <a:cxn ang="0">
                              <a:pos x="csX4271" y="csY4271"/>
                            </a:cxn>
                            <a:cxn ang="0">
                              <a:pos x="csX4272" y="csY4272"/>
                            </a:cxn>
                            <a:cxn ang="0">
                              <a:pos x="csX4273" y="csY4273"/>
                            </a:cxn>
                            <a:cxn ang="0">
                              <a:pos x="csX4274" y="csY4274"/>
                            </a:cxn>
                            <a:cxn ang="0">
                              <a:pos x="csX4275" y="csY4275"/>
                            </a:cxn>
                            <a:cxn ang="0">
                              <a:pos x="csX4276" y="csY4276"/>
                            </a:cxn>
                            <a:cxn ang="0">
                              <a:pos x="csX4277" y="csY4277"/>
                            </a:cxn>
                            <a:cxn ang="0">
                              <a:pos x="csX4278" y="csY4278"/>
                            </a:cxn>
                            <a:cxn ang="0">
                              <a:pos x="csX4279" y="csY4279"/>
                            </a:cxn>
                            <a:cxn ang="0">
                              <a:pos x="csX4280" y="csY4280"/>
                            </a:cxn>
                            <a:cxn ang="0">
                              <a:pos x="csX4281" y="csY4281"/>
                            </a:cxn>
                            <a:cxn ang="0">
                              <a:pos x="csX4282" y="csY4282"/>
                            </a:cxn>
                            <a:cxn ang="0">
                              <a:pos x="csX4283" y="csY4283"/>
                            </a:cxn>
                            <a:cxn ang="0">
                              <a:pos x="csX4284" y="csY4284"/>
                            </a:cxn>
                            <a:cxn ang="0">
                              <a:pos x="csX4285" y="csY4285"/>
                            </a:cxn>
                            <a:cxn ang="0">
                              <a:pos x="csX4286" y="csY4286"/>
                            </a:cxn>
                            <a:cxn ang="0">
                              <a:pos x="csX4287" y="csY4287"/>
                            </a:cxn>
                            <a:cxn ang="0">
                              <a:pos x="csX4288" y="csY4288"/>
                            </a:cxn>
                            <a:cxn ang="0">
                              <a:pos x="csX4289" y="csY4289"/>
                            </a:cxn>
                            <a:cxn ang="0">
                              <a:pos x="csX4290" y="csY4290"/>
                            </a:cxn>
                            <a:cxn ang="0">
                              <a:pos x="csX4291" y="csY4291"/>
                            </a:cxn>
                            <a:cxn ang="0">
                              <a:pos x="csX4292" y="csY4292"/>
                            </a:cxn>
                            <a:cxn ang="0">
                              <a:pos x="csX4293" y="csY4293"/>
                            </a:cxn>
                            <a:cxn ang="0">
                              <a:pos x="csX4294" y="csY4294"/>
                            </a:cxn>
                            <a:cxn ang="0">
                              <a:pos x="csX4295" y="csY4295"/>
                            </a:cxn>
                            <a:cxn ang="0">
                              <a:pos x="csX4296" y="csY4296"/>
                            </a:cxn>
                            <a:cxn ang="0">
                              <a:pos x="csX4297" y="csY4297"/>
                            </a:cxn>
                            <a:cxn ang="0">
                              <a:pos x="csX4298" y="csY4298"/>
                            </a:cxn>
                            <a:cxn ang="0">
                              <a:pos x="csX4299" y="csY4299"/>
                            </a:cxn>
                            <a:cxn ang="0">
                              <a:pos x="csX4300" y="csY4300"/>
                            </a:cxn>
                            <a:cxn ang="0">
                              <a:pos x="csX4301" y="csY4301"/>
                            </a:cxn>
                            <a:cxn ang="0">
                              <a:pos x="csX4302" y="csY4302"/>
                            </a:cxn>
                            <a:cxn ang="0">
                              <a:pos x="csX4303" y="csY4303"/>
                            </a:cxn>
                            <a:cxn ang="0">
                              <a:pos x="csX4304" y="csY4304"/>
                            </a:cxn>
                            <a:cxn ang="0">
                              <a:pos x="csX4305" y="csY4305"/>
                            </a:cxn>
                            <a:cxn ang="0">
                              <a:pos x="csX4306" y="csY4306"/>
                            </a:cxn>
                            <a:cxn ang="0">
                              <a:pos x="csX4307" y="csY4307"/>
                            </a:cxn>
                            <a:cxn ang="0">
                              <a:pos x="csX4308" y="csY4308"/>
                            </a:cxn>
                            <a:cxn ang="0">
                              <a:pos x="csX4309" y="csY4309"/>
                            </a:cxn>
                            <a:cxn ang="0">
                              <a:pos x="csX4310" y="csY4310"/>
                            </a:cxn>
                            <a:cxn ang="0">
                              <a:pos x="csX4311" y="csY4311"/>
                            </a:cxn>
                            <a:cxn ang="0">
                              <a:pos x="csX4312" y="csY4312"/>
                            </a:cxn>
                            <a:cxn ang="0">
                              <a:pos x="csX4313" y="csY4313"/>
                            </a:cxn>
                            <a:cxn ang="0">
                              <a:pos x="csX4314" y="csY4314"/>
                            </a:cxn>
                            <a:cxn ang="0">
                              <a:pos x="csX4315" y="csY4315"/>
                            </a:cxn>
                            <a:cxn ang="0">
                              <a:pos x="csX4316" y="csY4316"/>
                            </a:cxn>
                            <a:cxn ang="0">
                              <a:pos x="csX4317" y="csY4317"/>
                            </a:cxn>
                            <a:cxn ang="0">
                              <a:pos x="csX4318" y="csY4318"/>
                            </a:cxn>
                            <a:cxn ang="0">
                              <a:pos x="csX4319" y="csY4319"/>
                            </a:cxn>
                            <a:cxn ang="0">
                              <a:pos x="csX4320" y="csY4320"/>
                            </a:cxn>
                            <a:cxn ang="0">
                              <a:pos x="csX4321" y="csY4321"/>
                            </a:cxn>
                            <a:cxn ang="0">
                              <a:pos x="csX4322" y="csY4322"/>
                            </a:cxn>
                            <a:cxn ang="0">
                              <a:pos x="csX4323" y="csY4323"/>
                            </a:cxn>
                            <a:cxn ang="0">
                              <a:pos x="csX4324" y="csY4324"/>
                            </a:cxn>
                            <a:cxn ang="0">
                              <a:pos x="csX4325" y="csY4325"/>
                            </a:cxn>
                            <a:cxn ang="0">
                              <a:pos x="csX4326" y="csY4326"/>
                            </a:cxn>
                            <a:cxn ang="0">
                              <a:pos x="csX4327" y="csY4327"/>
                            </a:cxn>
                            <a:cxn ang="0">
                              <a:pos x="csX4328" y="csY4328"/>
                            </a:cxn>
                            <a:cxn ang="0">
                              <a:pos x="csX4329" y="csY4329"/>
                            </a:cxn>
                            <a:cxn ang="0">
                              <a:pos x="csX4330" y="csY4330"/>
                            </a:cxn>
                            <a:cxn ang="0">
                              <a:pos x="csX4331" y="csY4331"/>
                            </a:cxn>
                            <a:cxn ang="0">
                              <a:pos x="csX4332" y="csY4332"/>
                            </a:cxn>
                            <a:cxn ang="0">
                              <a:pos x="csX4333" y="csY4333"/>
                            </a:cxn>
                            <a:cxn ang="0">
                              <a:pos x="csX4334" y="csY4334"/>
                            </a:cxn>
                            <a:cxn ang="0">
                              <a:pos x="csX4335" y="csY4335"/>
                            </a:cxn>
                            <a:cxn ang="0">
                              <a:pos x="csX4336" y="csY4336"/>
                            </a:cxn>
                            <a:cxn ang="0">
                              <a:pos x="csX4337" y="csY4337"/>
                            </a:cxn>
                            <a:cxn ang="0">
                              <a:pos x="csX4338" y="csY4338"/>
                            </a:cxn>
                            <a:cxn ang="0">
                              <a:pos x="csX4339" y="csY4339"/>
                            </a:cxn>
                            <a:cxn ang="0">
                              <a:pos x="csX4340" y="csY4340"/>
                            </a:cxn>
                            <a:cxn ang="0">
                              <a:pos x="csX4341" y="csY4341"/>
                            </a:cxn>
                            <a:cxn ang="0">
                              <a:pos x="csX4342" y="csY4342"/>
                            </a:cxn>
                            <a:cxn ang="0">
                              <a:pos x="csX4343" y="csY4343"/>
                            </a:cxn>
                            <a:cxn ang="0">
                              <a:pos x="csX4344" y="csY4344"/>
                            </a:cxn>
                            <a:cxn ang="0">
                              <a:pos x="csX4345" y="csY4345"/>
                            </a:cxn>
                            <a:cxn ang="0">
                              <a:pos x="csX4346" y="csY4346"/>
                            </a:cxn>
                            <a:cxn ang="0">
                              <a:pos x="csX4347" y="csY4347"/>
                            </a:cxn>
                            <a:cxn ang="0">
                              <a:pos x="csX4348" y="csY4348"/>
                            </a:cxn>
                            <a:cxn ang="0">
                              <a:pos x="csX4349" y="csY4349"/>
                            </a:cxn>
                            <a:cxn ang="0">
                              <a:pos x="csX4350" y="csY4350"/>
                            </a:cxn>
                            <a:cxn ang="0">
                              <a:pos x="csX4351" y="csY4351"/>
                            </a:cxn>
                            <a:cxn ang="0">
                              <a:pos x="csX4352" y="csY4352"/>
                            </a:cxn>
                            <a:cxn ang="0">
                              <a:pos x="csX4353" y="csY4353"/>
                            </a:cxn>
                            <a:cxn ang="0">
                              <a:pos x="csX4354" y="csY4354"/>
                            </a:cxn>
                            <a:cxn ang="0">
                              <a:pos x="csX4355" y="csY4355"/>
                            </a:cxn>
                            <a:cxn ang="0">
                              <a:pos x="csX4356" y="csY4356"/>
                            </a:cxn>
                            <a:cxn ang="0">
                              <a:pos x="csX4357" y="csY4357"/>
                            </a:cxn>
                            <a:cxn ang="0">
                              <a:pos x="csX4358" y="csY4358"/>
                            </a:cxn>
                            <a:cxn ang="0">
                              <a:pos x="csX4359" y="csY4359"/>
                            </a:cxn>
                            <a:cxn ang="0">
                              <a:pos x="csX4360" y="csY4360"/>
                            </a:cxn>
                            <a:cxn ang="0">
                              <a:pos x="csX4361" y="csY4361"/>
                            </a:cxn>
                            <a:cxn ang="0">
                              <a:pos x="csX4362" y="csY4362"/>
                            </a:cxn>
                            <a:cxn ang="0">
                              <a:pos x="csX4363" y="csY4363"/>
                            </a:cxn>
                            <a:cxn ang="0">
                              <a:pos x="csX4364" y="csY4364"/>
                            </a:cxn>
                            <a:cxn ang="0">
                              <a:pos x="csX4365" y="csY4365"/>
                            </a:cxn>
                            <a:cxn ang="0">
                              <a:pos x="csX4366" y="csY4366"/>
                            </a:cxn>
                            <a:cxn ang="0">
                              <a:pos x="csX4367" y="csY4367"/>
                            </a:cxn>
                            <a:cxn ang="0">
                              <a:pos x="csX4368" y="csY4368"/>
                            </a:cxn>
                            <a:cxn ang="0">
                              <a:pos x="csX4369" y="csY4369"/>
                            </a:cxn>
                            <a:cxn ang="0">
                              <a:pos x="csX4370" y="csY4370"/>
                            </a:cxn>
                            <a:cxn ang="0">
                              <a:pos x="csX4371" y="csY4371"/>
                            </a:cxn>
                            <a:cxn ang="0">
                              <a:pos x="csX4372" y="csY4372"/>
                            </a:cxn>
                            <a:cxn ang="0">
                              <a:pos x="csX4373" y="csY4373"/>
                            </a:cxn>
                            <a:cxn ang="0">
                              <a:pos x="csX4374" y="csY4374"/>
                            </a:cxn>
                            <a:cxn ang="0">
                              <a:pos x="csX4375" y="csY4375"/>
                            </a:cxn>
                            <a:cxn ang="0">
                              <a:pos x="csX4376" y="csY4376"/>
                            </a:cxn>
                            <a:cxn ang="0">
                              <a:pos x="csX4377" y="csY4377"/>
                            </a:cxn>
                            <a:cxn ang="0">
                              <a:pos x="csX4378" y="csY4378"/>
                            </a:cxn>
                            <a:cxn ang="0">
                              <a:pos x="csX4379" y="csY4379"/>
                            </a:cxn>
                            <a:cxn ang="0">
                              <a:pos x="csX4380" y="csY4380"/>
                            </a:cxn>
                            <a:cxn ang="0">
                              <a:pos x="csX4381" y="csY4381"/>
                            </a:cxn>
                            <a:cxn ang="0">
                              <a:pos x="csX4382" y="csY4382"/>
                            </a:cxn>
                            <a:cxn ang="0">
                              <a:pos x="csX4383" y="csY4383"/>
                            </a:cxn>
                            <a:cxn ang="0">
                              <a:pos x="csX4384" y="csY4384"/>
                            </a:cxn>
                            <a:cxn ang="0">
                              <a:pos x="csX4385" y="csY4385"/>
                            </a:cxn>
                            <a:cxn ang="0">
                              <a:pos x="csX4386" y="csY4386"/>
                            </a:cxn>
                            <a:cxn ang="0">
                              <a:pos x="csX4387" y="csY4387"/>
                            </a:cxn>
                            <a:cxn ang="0">
                              <a:pos x="csX4388" y="csY4388"/>
                            </a:cxn>
                            <a:cxn ang="0">
                              <a:pos x="csX4389" y="csY4389"/>
                            </a:cxn>
                            <a:cxn ang="0">
                              <a:pos x="csX4390" y="csY4390"/>
                            </a:cxn>
                            <a:cxn ang="0">
                              <a:pos x="csX4391" y="csY4391"/>
                            </a:cxn>
                            <a:cxn ang="0">
                              <a:pos x="csX4392" y="csY4392"/>
                            </a:cxn>
                            <a:cxn ang="0">
                              <a:pos x="csX4393" y="csY4393"/>
                            </a:cxn>
                            <a:cxn ang="0">
                              <a:pos x="csX4394" y="csY4394"/>
                            </a:cxn>
                            <a:cxn ang="0">
                              <a:pos x="csX4395" y="csY4395"/>
                            </a:cxn>
                            <a:cxn ang="0">
                              <a:pos x="csX4396" y="csY4396"/>
                            </a:cxn>
                            <a:cxn ang="0">
                              <a:pos x="csX4397" y="csY4397"/>
                            </a:cxn>
                            <a:cxn ang="0">
                              <a:pos x="csX4398" y="csY4398"/>
                            </a:cxn>
                            <a:cxn ang="0">
                              <a:pos x="csX4399" y="csY4399"/>
                            </a:cxn>
                            <a:cxn ang="0">
                              <a:pos x="csX4400" y="csY4400"/>
                            </a:cxn>
                            <a:cxn ang="0">
                              <a:pos x="csX4401" y="csY4401"/>
                            </a:cxn>
                            <a:cxn ang="0">
                              <a:pos x="csX4402" y="csY4402"/>
                            </a:cxn>
                            <a:cxn ang="0">
                              <a:pos x="csX4403" y="csY4403"/>
                            </a:cxn>
                            <a:cxn ang="0">
                              <a:pos x="csX4404" y="csY4404"/>
                            </a:cxn>
                            <a:cxn ang="0">
                              <a:pos x="csX4405" y="csY4405"/>
                            </a:cxn>
                            <a:cxn ang="0">
                              <a:pos x="csX4406" y="csY4406"/>
                            </a:cxn>
                            <a:cxn ang="0">
                              <a:pos x="csX4407" y="csY4407"/>
                            </a:cxn>
                            <a:cxn ang="0">
                              <a:pos x="csX4408" y="csY4408"/>
                            </a:cxn>
                            <a:cxn ang="0">
                              <a:pos x="csX4409" y="csY4409"/>
                            </a:cxn>
                            <a:cxn ang="0">
                              <a:pos x="csX4410" y="csY4410"/>
                            </a:cxn>
                            <a:cxn ang="0">
                              <a:pos x="csX4411" y="csY4411"/>
                            </a:cxn>
                            <a:cxn ang="0">
                              <a:pos x="csX4412" y="csY4412"/>
                            </a:cxn>
                            <a:cxn ang="0">
                              <a:pos x="csX4413" y="csY4413"/>
                            </a:cxn>
                            <a:cxn ang="0">
                              <a:pos x="csX4414" y="csY4414"/>
                            </a:cxn>
                            <a:cxn ang="0">
                              <a:pos x="csX4415" y="csY4415"/>
                            </a:cxn>
                            <a:cxn ang="0">
                              <a:pos x="csX4416" y="csY4416"/>
                            </a:cxn>
                            <a:cxn ang="0">
                              <a:pos x="csX4417" y="csY4417"/>
                            </a:cxn>
                            <a:cxn ang="0">
                              <a:pos x="csX4418" y="csY4418"/>
                            </a:cxn>
                            <a:cxn ang="0">
                              <a:pos x="csX4419" y="csY4419"/>
                            </a:cxn>
                            <a:cxn ang="0">
                              <a:pos x="csX4420" y="csY4420"/>
                            </a:cxn>
                            <a:cxn ang="0">
                              <a:pos x="csX4421" y="csY4421"/>
                            </a:cxn>
                            <a:cxn ang="0">
                              <a:pos x="csX4422" y="csY4422"/>
                            </a:cxn>
                            <a:cxn ang="0">
                              <a:pos x="csX4423" y="csY4423"/>
                            </a:cxn>
                            <a:cxn ang="0">
                              <a:pos x="csX4424" y="csY4424"/>
                            </a:cxn>
                            <a:cxn ang="0">
                              <a:pos x="csX4425" y="csY4425"/>
                            </a:cxn>
                            <a:cxn ang="0">
                              <a:pos x="csX4426" y="csY4426"/>
                            </a:cxn>
                            <a:cxn ang="0">
                              <a:pos x="csX4427" y="csY4427"/>
                            </a:cxn>
                            <a:cxn ang="0">
                              <a:pos x="csX4428" y="csY4428"/>
                            </a:cxn>
                            <a:cxn ang="0">
                              <a:pos x="csX4429" y="csY4429"/>
                            </a:cxn>
                            <a:cxn ang="0">
                              <a:pos x="csX4430" y="csY4430"/>
                            </a:cxn>
                            <a:cxn ang="0">
                              <a:pos x="csX4431" y="csY4431"/>
                            </a:cxn>
                            <a:cxn ang="0">
                              <a:pos x="csX4432" y="csY4432"/>
                            </a:cxn>
                            <a:cxn ang="0">
                              <a:pos x="csX4433" y="csY4433"/>
                            </a:cxn>
                            <a:cxn ang="0">
                              <a:pos x="csX4434" y="csY4434"/>
                            </a:cxn>
                            <a:cxn ang="0">
                              <a:pos x="csX4435" y="csY4435"/>
                            </a:cxn>
                            <a:cxn ang="0">
                              <a:pos x="csX4436" y="csY4436"/>
                            </a:cxn>
                            <a:cxn ang="0">
                              <a:pos x="csX4437" y="csY4437"/>
                            </a:cxn>
                            <a:cxn ang="0">
                              <a:pos x="csX4438" y="csY4438"/>
                            </a:cxn>
                            <a:cxn ang="0">
                              <a:pos x="csX4439" y="csY4439"/>
                            </a:cxn>
                            <a:cxn ang="0">
                              <a:pos x="csX4440" y="csY4440"/>
                            </a:cxn>
                            <a:cxn ang="0">
                              <a:pos x="csX4441" y="csY4441"/>
                            </a:cxn>
                            <a:cxn ang="0">
                              <a:pos x="csX4442" y="csY4442"/>
                            </a:cxn>
                            <a:cxn ang="0">
                              <a:pos x="csX4443" y="csY4443"/>
                            </a:cxn>
                            <a:cxn ang="0">
                              <a:pos x="csX4444" y="csY4444"/>
                            </a:cxn>
                            <a:cxn ang="0">
                              <a:pos x="csX4445" y="csY4445"/>
                            </a:cxn>
                            <a:cxn ang="0">
                              <a:pos x="csX4446" y="csY4446"/>
                            </a:cxn>
                            <a:cxn ang="0">
                              <a:pos x="csX4447" y="csY4447"/>
                            </a:cxn>
                            <a:cxn ang="0">
                              <a:pos x="csX4448" y="csY4448"/>
                            </a:cxn>
                            <a:cxn ang="0">
                              <a:pos x="csX4449" y="csY4449"/>
                            </a:cxn>
                            <a:cxn ang="0">
                              <a:pos x="csX4450" y="csY4450"/>
                            </a:cxn>
                            <a:cxn ang="0">
                              <a:pos x="csX4451" y="csY4451"/>
                            </a:cxn>
                            <a:cxn ang="0">
                              <a:pos x="csX4452" y="csY4452"/>
                            </a:cxn>
                            <a:cxn ang="0">
                              <a:pos x="csX4453" y="csY4453"/>
                            </a:cxn>
                            <a:cxn ang="0">
                              <a:pos x="csX4454" y="csY4454"/>
                            </a:cxn>
                            <a:cxn ang="0">
                              <a:pos x="csX4455" y="csY4455"/>
                            </a:cxn>
                            <a:cxn ang="0">
                              <a:pos x="csX4456" y="csY4456"/>
                            </a:cxn>
                            <a:cxn ang="0">
                              <a:pos x="csX4457" y="csY4457"/>
                            </a:cxn>
                            <a:cxn ang="0">
                              <a:pos x="csX4458" y="csY4458"/>
                            </a:cxn>
                            <a:cxn ang="0">
                              <a:pos x="csX4459" y="csY4459"/>
                            </a:cxn>
                            <a:cxn ang="0">
                              <a:pos x="csX4460" y="csY4460"/>
                            </a:cxn>
                            <a:cxn ang="0">
                              <a:pos x="csX4461" y="csY4461"/>
                            </a:cxn>
                            <a:cxn ang="0">
                              <a:pos x="csX4462" y="csY4462"/>
                            </a:cxn>
                            <a:cxn ang="0">
                              <a:pos x="csX4463" y="csY4463"/>
                            </a:cxn>
                            <a:cxn ang="0">
                              <a:pos x="csX4464" y="csY4464"/>
                            </a:cxn>
                            <a:cxn ang="0">
                              <a:pos x="csX4465" y="csY4465"/>
                            </a:cxn>
                            <a:cxn ang="0">
                              <a:pos x="csX4466" y="csY4466"/>
                            </a:cxn>
                            <a:cxn ang="0">
                              <a:pos x="csX4467" y="csY4467"/>
                            </a:cxn>
                            <a:cxn ang="0">
                              <a:pos x="csX4468" y="csY4468"/>
                            </a:cxn>
                            <a:cxn ang="0">
                              <a:pos x="csX4469" y="csY4469"/>
                            </a:cxn>
                            <a:cxn ang="0">
                              <a:pos x="csX4470" y="csY4470"/>
                            </a:cxn>
                            <a:cxn ang="0">
                              <a:pos x="csX4471" y="csY4471"/>
                            </a:cxn>
                            <a:cxn ang="0">
                              <a:pos x="csX4472" y="csY4472"/>
                            </a:cxn>
                            <a:cxn ang="0">
                              <a:pos x="csX4473" y="csY4473"/>
                            </a:cxn>
                            <a:cxn ang="0">
                              <a:pos x="csX4474" y="csY4474"/>
                            </a:cxn>
                            <a:cxn ang="0">
                              <a:pos x="csX4475" y="csY4475"/>
                            </a:cxn>
                            <a:cxn ang="0">
                              <a:pos x="csX4476" y="csY4476"/>
                            </a:cxn>
                            <a:cxn ang="0">
                              <a:pos x="csX4477" y="csY4477"/>
                            </a:cxn>
                            <a:cxn ang="0">
                              <a:pos x="csX4478" y="csY4478"/>
                            </a:cxn>
                            <a:cxn ang="0">
                              <a:pos x="csX4479" y="csY4479"/>
                            </a:cxn>
                            <a:cxn ang="0">
                              <a:pos x="csX4480" y="csY4480"/>
                            </a:cxn>
                            <a:cxn ang="0">
                              <a:pos x="csX4481" y="csY4481"/>
                            </a:cxn>
                            <a:cxn ang="0">
                              <a:pos x="csX4482" y="csY4482"/>
                            </a:cxn>
                            <a:cxn ang="0">
                              <a:pos x="csX4483" y="csY4483"/>
                            </a:cxn>
                            <a:cxn ang="0">
                              <a:pos x="csX4484" y="csY4484"/>
                            </a:cxn>
                            <a:cxn ang="0">
                              <a:pos x="csX4485" y="csY4485"/>
                            </a:cxn>
                            <a:cxn ang="0">
                              <a:pos x="csX4486" y="csY4486"/>
                            </a:cxn>
                            <a:cxn ang="0">
                              <a:pos x="csX4487" y="csY4487"/>
                            </a:cxn>
                            <a:cxn ang="0">
                              <a:pos x="csX4488" y="csY4488"/>
                            </a:cxn>
                            <a:cxn ang="0">
                              <a:pos x="csX4489" y="csY4489"/>
                            </a:cxn>
                            <a:cxn ang="0">
                              <a:pos x="csX4490" y="csY4490"/>
                            </a:cxn>
                            <a:cxn ang="0">
                              <a:pos x="csX4491" y="csY4491"/>
                            </a:cxn>
                            <a:cxn ang="0">
                              <a:pos x="csX4492" y="csY4492"/>
                            </a:cxn>
                            <a:cxn ang="0">
                              <a:pos x="csX4493" y="csY4493"/>
                            </a:cxn>
                            <a:cxn ang="0">
                              <a:pos x="csX4494" y="csY4494"/>
                            </a:cxn>
                            <a:cxn ang="0">
                              <a:pos x="csX4495" y="csY4495"/>
                            </a:cxn>
                            <a:cxn ang="0">
                              <a:pos x="csX4496" y="csY4496"/>
                            </a:cxn>
                            <a:cxn ang="0">
                              <a:pos x="csX4497" y="csY4497"/>
                            </a:cxn>
                            <a:cxn ang="0">
                              <a:pos x="csX4498" y="csY4498"/>
                            </a:cxn>
                            <a:cxn ang="0">
                              <a:pos x="csX4499" y="csY4499"/>
                            </a:cxn>
                            <a:cxn ang="0">
                              <a:pos x="csX4500" y="csY4500"/>
                            </a:cxn>
                            <a:cxn ang="0">
                              <a:pos x="csX4501" y="csY4501"/>
                            </a:cxn>
                            <a:cxn ang="0">
                              <a:pos x="csX4502" y="csY4502"/>
                            </a:cxn>
                            <a:cxn ang="0">
                              <a:pos x="csX4503" y="csY4503"/>
                            </a:cxn>
                            <a:cxn ang="0">
                              <a:pos x="csX4504" y="csY4504"/>
                            </a:cxn>
                            <a:cxn ang="0">
                              <a:pos x="csX4505" y="csY4505"/>
                            </a:cxn>
                            <a:cxn ang="0">
                              <a:pos x="csX4506" y="csY4506"/>
                            </a:cxn>
                            <a:cxn ang="0">
                              <a:pos x="csX4507" y="csY4507"/>
                            </a:cxn>
                            <a:cxn ang="0">
                              <a:pos x="csX4508" y="csY4508"/>
                            </a:cxn>
                            <a:cxn ang="0">
                              <a:pos x="csX4509" y="csY4509"/>
                            </a:cxn>
                            <a:cxn ang="0">
                              <a:pos x="csX4510" y="csY4510"/>
                            </a:cxn>
                            <a:cxn ang="0">
                              <a:pos x="csX4511" y="csY4511"/>
                            </a:cxn>
                            <a:cxn ang="0">
                              <a:pos x="csX4512" y="csY4512"/>
                            </a:cxn>
                            <a:cxn ang="0">
                              <a:pos x="csX4513" y="csY4513"/>
                            </a:cxn>
                            <a:cxn ang="0">
                              <a:pos x="csX4514" y="csY4514"/>
                            </a:cxn>
                            <a:cxn ang="0">
                              <a:pos x="csX4515" y="csY4515"/>
                            </a:cxn>
                            <a:cxn ang="0">
                              <a:pos x="csX4516" y="csY4516"/>
                            </a:cxn>
                            <a:cxn ang="0">
                              <a:pos x="csX4517" y="csY4517"/>
                            </a:cxn>
                            <a:cxn ang="0">
                              <a:pos x="csX4518" y="csY4518"/>
                            </a:cxn>
                            <a:cxn ang="0">
                              <a:pos x="csX4519" y="csY4519"/>
                            </a:cxn>
                            <a:cxn ang="0">
                              <a:pos x="csX4520" y="csY4520"/>
                            </a:cxn>
                            <a:cxn ang="0">
                              <a:pos x="csX4521" y="csY4521"/>
                            </a:cxn>
                            <a:cxn ang="0">
                              <a:pos x="csX4522" y="csY4522"/>
                            </a:cxn>
                            <a:cxn ang="0">
                              <a:pos x="csX4523" y="csY4523"/>
                            </a:cxn>
                            <a:cxn ang="0">
                              <a:pos x="csX4524" y="csY4524"/>
                            </a:cxn>
                            <a:cxn ang="0">
                              <a:pos x="csX4525" y="csY4525"/>
                            </a:cxn>
                            <a:cxn ang="0">
                              <a:pos x="csX4526" y="csY4526"/>
                            </a:cxn>
                            <a:cxn ang="0">
                              <a:pos x="csX4527" y="csY4527"/>
                            </a:cxn>
                            <a:cxn ang="0">
                              <a:pos x="csX4528" y="csY4528"/>
                            </a:cxn>
                            <a:cxn ang="0">
                              <a:pos x="csX4529" y="csY4529"/>
                            </a:cxn>
                            <a:cxn ang="0">
                              <a:pos x="csX4530" y="csY4530"/>
                            </a:cxn>
                            <a:cxn ang="0">
                              <a:pos x="csX4531" y="csY4531"/>
                            </a:cxn>
                            <a:cxn ang="0">
                              <a:pos x="csX4532" y="csY4532"/>
                            </a:cxn>
                            <a:cxn ang="0">
                              <a:pos x="csX4533" y="csY4533"/>
                            </a:cxn>
                            <a:cxn ang="0">
                              <a:pos x="csX4534" y="csY4534"/>
                            </a:cxn>
                            <a:cxn ang="0">
                              <a:pos x="csX4535" y="csY4535"/>
                            </a:cxn>
                            <a:cxn ang="0">
                              <a:pos x="csX4536" y="csY4536"/>
                            </a:cxn>
                            <a:cxn ang="0">
                              <a:pos x="csX4537" y="csY4537"/>
                            </a:cxn>
                            <a:cxn ang="0">
                              <a:pos x="csX4538" y="csY4538"/>
                            </a:cxn>
                            <a:cxn ang="0">
                              <a:pos x="csX4539" y="csY4539"/>
                            </a:cxn>
                            <a:cxn ang="0">
                              <a:pos x="csX4540" y="csY4540"/>
                            </a:cxn>
                            <a:cxn ang="0">
                              <a:pos x="csX4541" y="csY4541"/>
                            </a:cxn>
                            <a:cxn ang="0">
                              <a:pos x="csX4542" y="csY4542"/>
                            </a:cxn>
                            <a:cxn ang="0">
                              <a:pos x="csX4543" y="csY4543"/>
                            </a:cxn>
                            <a:cxn ang="0">
                              <a:pos x="csX4544" y="csY4544"/>
                            </a:cxn>
                            <a:cxn ang="0">
                              <a:pos x="csX4545" y="csY4545"/>
                            </a:cxn>
                            <a:cxn ang="0">
                              <a:pos x="csX4546" y="csY4546"/>
                            </a:cxn>
                            <a:cxn ang="0">
                              <a:pos x="csX4547" y="csY4547"/>
                            </a:cxn>
                            <a:cxn ang="0">
                              <a:pos x="csX4548" y="csY4548"/>
                            </a:cxn>
                            <a:cxn ang="0">
                              <a:pos x="csX4549" y="csY4549"/>
                            </a:cxn>
                            <a:cxn ang="0">
                              <a:pos x="csX4550" y="csY4550"/>
                            </a:cxn>
                            <a:cxn ang="0">
                              <a:pos x="csX4551" y="csY4551"/>
                            </a:cxn>
                            <a:cxn ang="0">
                              <a:pos x="csX4552" y="csY4552"/>
                            </a:cxn>
                            <a:cxn ang="0">
                              <a:pos x="csX4553" y="csY4553"/>
                            </a:cxn>
                            <a:cxn ang="0">
                              <a:pos x="csX4554" y="csY4554"/>
                            </a:cxn>
                            <a:cxn ang="0">
                              <a:pos x="csX4555" y="csY4555"/>
                            </a:cxn>
                            <a:cxn ang="0">
                              <a:pos x="csX4556" y="csY4556"/>
                            </a:cxn>
                            <a:cxn ang="0">
                              <a:pos x="csX4557" y="csY4557"/>
                            </a:cxn>
                            <a:cxn ang="0">
                              <a:pos x="csX4558" y="csY4558"/>
                            </a:cxn>
                            <a:cxn ang="0">
                              <a:pos x="csX4559" y="csY4559"/>
                            </a:cxn>
                            <a:cxn ang="0">
                              <a:pos x="csX4560" y="csY4560"/>
                            </a:cxn>
                            <a:cxn ang="0">
                              <a:pos x="csX4561" y="csY4561"/>
                            </a:cxn>
                            <a:cxn ang="0">
                              <a:pos x="csX4562" y="csY4562"/>
                            </a:cxn>
                            <a:cxn ang="0">
                              <a:pos x="csX4563" y="csY4563"/>
                            </a:cxn>
                            <a:cxn ang="0">
                              <a:pos x="csX4564" y="csY4564"/>
                            </a:cxn>
                            <a:cxn ang="0">
                              <a:pos x="csX4565" y="csY4565"/>
                            </a:cxn>
                            <a:cxn ang="0">
                              <a:pos x="csX4566" y="csY4566"/>
                            </a:cxn>
                            <a:cxn ang="0">
                              <a:pos x="csX4567" y="csY4567"/>
                            </a:cxn>
                            <a:cxn ang="0">
                              <a:pos x="csX4568" y="csY4568"/>
                            </a:cxn>
                            <a:cxn ang="0">
                              <a:pos x="csX4569" y="csY4569"/>
                            </a:cxn>
                            <a:cxn ang="0">
                              <a:pos x="csX4570" y="csY4570"/>
                            </a:cxn>
                            <a:cxn ang="0">
                              <a:pos x="csX4571" y="csY4571"/>
                            </a:cxn>
                            <a:cxn ang="0">
                              <a:pos x="csX4572" y="csY4572"/>
                            </a:cxn>
                            <a:cxn ang="0">
                              <a:pos x="csX4573" y="csY4573"/>
                            </a:cxn>
                            <a:cxn ang="0">
                              <a:pos x="csX4574" y="csY4574"/>
                            </a:cxn>
                            <a:cxn ang="0">
                              <a:pos x="csX4575" y="csY4575"/>
                            </a:cxn>
                            <a:cxn ang="0">
                              <a:pos x="csX4576" y="csY4576"/>
                            </a:cxn>
                            <a:cxn ang="0">
                              <a:pos x="csX4577" y="csY4577"/>
                            </a:cxn>
                            <a:cxn ang="0">
                              <a:pos x="csX4578" y="csY4578"/>
                            </a:cxn>
                            <a:cxn ang="0">
                              <a:pos x="csX4579" y="csY4579"/>
                            </a:cxn>
                            <a:cxn ang="0">
                              <a:pos x="csX4580" y="csY4580"/>
                            </a:cxn>
                            <a:cxn ang="0">
                              <a:pos x="csX4581" y="csY4581"/>
                            </a:cxn>
                            <a:cxn ang="0">
                              <a:pos x="csX4582" y="csY4582"/>
                            </a:cxn>
                            <a:cxn ang="0">
                              <a:pos x="csX4583" y="csY4583"/>
                            </a:cxn>
                            <a:cxn ang="0">
                              <a:pos x="csX4584" y="csY4584"/>
                            </a:cxn>
                            <a:cxn ang="0">
                              <a:pos x="csX4585" y="csY4585"/>
                            </a:cxn>
                            <a:cxn ang="0">
                              <a:pos x="csX4586" y="csY4586"/>
                            </a:cxn>
                            <a:cxn ang="0">
                              <a:pos x="csX4587" y="csY4587"/>
                            </a:cxn>
                            <a:cxn ang="0">
                              <a:pos x="csX4588" y="csY4588"/>
                            </a:cxn>
                            <a:cxn ang="0">
                              <a:pos x="csX4589" y="csY4589"/>
                            </a:cxn>
                            <a:cxn ang="0">
                              <a:pos x="csX4590" y="csY4590"/>
                            </a:cxn>
                            <a:cxn ang="0">
                              <a:pos x="csX4591" y="csY4591"/>
                            </a:cxn>
                            <a:cxn ang="0">
                              <a:pos x="csX4592" y="csY4592"/>
                            </a:cxn>
                            <a:cxn ang="0">
                              <a:pos x="csX4593" y="csY4593"/>
                            </a:cxn>
                            <a:cxn ang="0">
                              <a:pos x="csX4594" y="csY4594"/>
                            </a:cxn>
                            <a:cxn ang="0">
                              <a:pos x="csX4595" y="csY4595"/>
                            </a:cxn>
                            <a:cxn ang="0">
                              <a:pos x="csX4596" y="csY4596"/>
                            </a:cxn>
                            <a:cxn ang="0">
                              <a:pos x="csX4597" y="csY4597"/>
                            </a:cxn>
                            <a:cxn ang="0">
                              <a:pos x="csX4598" y="csY4598"/>
                            </a:cxn>
                            <a:cxn ang="0">
                              <a:pos x="csX4599" y="csY4599"/>
                            </a:cxn>
                            <a:cxn ang="0">
                              <a:pos x="csX4600" y="csY4600"/>
                            </a:cxn>
                            <a:cxn ang="0">
                              <a:pos x="csX4601" y="csY4601"/>
                            </a:cxn>
                            <a:cxn ang="0">
                              <a:pos x="csX4602" y="csY4602"/>
                            </a:cxn>
                            <a:cxn ang="0">
                              <a:pos x="csX4603" y="csY4603"/>
                            </a:cxn>
                            <a:cxn ang="0">
                              <a:pos x="csX4604" y="csY4604"/>
                            </a:cxn>
                            <a:cxn ang="0">
                              <a:pos x="csX4605" y="csY4605"/>
                            </a:cxn>
                            <a:cxn ang="0">
                              <a:pos x="csX4606" y="csY4606"/>
                            </a:cxn>
                            <a:cxn ang="0">
                              <a:pos x="csX4607" y="csY4607"/>
                            </a:cxn>
                            <a:cxn ang="0">
                              <a:pos x="csX4608" y="csY4608"/>
                            </a:cxn>
                            <a:cxn ang="0">
                              <a:pos x="csX4609" y="csY4609"/>
                            </a:cxn>
                            <a:cxn ang="0">
                              <a:pos x="csX4610" y="csY4610"/>
                            </a:cxn>
                            <a:cxn ang="0">
                              <a:pos x="csX4611" y="csY4611"/>
                            </a:cxn>
                            <a:cxn ang="0">
                              <a:pos x="csX4612" y="csY4612"/>
                            </a:cxn>
                            <a:cxn ang="0">
                              <a:pos x="csX4613" y="csY4613"/>
                            </a:cxn>
                            <a:cxn ang="0">
                              <a:pos x="csX4614" y="csY4614"/>
                            </a:cxn>
                            <a:cxn ang="0">
                              <a:pos x="csX4615" y="csY4615"/>
                            </a:cxn>
                            <a:cxn ang="0">
                              <a:pos x="csX4616" y="csY4616"/>
                            </a:cxn>
                            <a:cxn ang="0">
                              <a:pos x="csX4617" y="csY4617"/>
                            </a:cxn>
                            <a:cxn ang="0">
                              <a:pos x="csX4618" y="csY4618"/>
                            </a:cxn>
                            <a:cxn ang="0">
                              <a:pos x="csX4619" y="csY4619"/>
                            </a:cxn>
                            <a:cxn ang="0">
                              <a:pos x="csX4620" y="csY4620"/>
                            </a:cxn>
                            <a:cxn ang="0">
                              <a:pos x="csX4621" y="csY4621"/>
                            </a:cxn>
                            <a:cxn ang="0">
                              <a:pos x="csX4622" y="csY4622"/>
                            </a:cxn>
                            <a:cxn ang="0">
                              <a:pos x="csX4623" y="csY4623"/>
                            </a:cxn>
                            <a:cxn ang="0">
                              <a:pos x="csX4624" y="csY4624"/>
                            </a:cxn>
                            <a:cxn ang="0">
                              <a:pos x="csX4625" y="csY4625"/>
                            </a:cxn>
                            <a:cxn ang="0">
                              <a:pos x="csX4626" y="csY4626"/>
                            </a:cxn>
                            <a:cxn ang="0">
                              <a:pos x="csX4627" y="csY4627"/>
                            </a:cxn>
                            <a:cxn ang="0">
                              <a:pos x="csX4628" y="csY4628"/>
                            </a:cxn>
                            <a:cxn ang="0">
                              <a:pos x="csX4629" y="csY4629"/>
                            </a:cxn>
                            <a:cxn ang="0">
                              <a:pos x="csX4630" y="csY4630"/>
                            </a:cxn>
                            <a:cxn ang="0">
                              <a:pos x="csX4631" y="csY4631"/>
                            </a:cxn>
                            <a:cxn ang="0">
                              <a:pos x="csX4632" y="csY4632"/>
                            </a:cxn>
                            <a:cxn ang="0">
                              <a:pos x="csX4633" y="csY4633"/>
                            </a:cxn>
                            <a:cxn ang="0">
                              <a:pos x="csX4634" y="csY4634"/>
                            </a:cxn>
                            <a:cxn ang="0">
                              <a:pos x="csX4635" y="csY4635"/>
                            </a:cxn>
                            <a:cxn ang="0">
                              <a:pos x="csX4636" y="csY4636"/>
                            </a:cxn>
                            <a:cxn ang="0">
                              <a:pos x="csX4637" y="csY4637"/>
                            </a:cxn>
                            <a:cxn ang="0">
                              <a:pos x="csX4638" y="csY4638"/>
                            </a:cxn>
                            <a:cxn ang="0">
                              <a:pos x="csX4639" y="csY4639"/>
                            </a:cxn>
                            <a:cxn ang="0">
                              <a:pos x="csX4640" y="csY4640"/>
                            </a:cxn>
                            <a:cxn ang="0">
                              <a:pos x="csX4641" y="csY4641"/>
                            </a:cxn>
                            <a:cxn ang="0">
                              <a:pos x="csX4642" y="csY4642"/>
                            </a:cxn>
                            <a:cxn ang="0">
                              <a:pos x="csX4643" y="csY4643"/>
                            </a:cxn>
                            <a:cxn ang="0">
                              <a:pos x="csX4644" y="csY4644"/>
                            </a:cxn>
                            <a:cxn ang="0">
                              <a:pos x="csX4645" y="csY4645"/>
                            </a:cxn>
                            <a:cxn ang="0">
                              <a:pos x="csX4646" y="csY4646"/>
                            </a:cxn>
                            <a:cxn ang="0">
                              <a:pos x="csX4647" y="csY4647"/>
                            </a:cxn>
                            <a:cxn ang="0">
                              <a:pos x="csX4648" y="csY4648"/>
                            </a:cxn>
                            <a:cxn ang="0">
                              <a:pos x="csX4649" y="csY4649"/>
                            </a:cxn>
                            <a:cxn ang="0">
                              <a:pos x="csX4650" y="csY4650"/>
                            </a:cxn>
                            <a:cxn ang="0">
                              <a:pos x="csX4651" y="csY4651"/>
                            </a:cxn>
                            <a:cxn ang="0">
                              <a:pos x="csX4652" y="csY4652"/>
                            </a:cxn>
                            <a:cxn ang="0">
                              <a:pos x="csX4653" y="csY4653"/>
                            </a:cxn>
                            <a:cxn ang="0">
                              <a:pos x="csX4654" y="csY4654"/>
                            </a:cxn>
                            <a:cxn ang="0">
                              <a:pos x="csX4655" y="csY4655"/>
                            </a:cxn>
                            <a:cxn ang="0">
                              <a:pos x="csX4656" y="csY4656"/>
                            </a:cxn>
                            <a:cxn ang="0">
                              <a:pos x="csX4657" y="csY4657"/>
                            </a:cxn>
                            <a:cxn ang="0">
                              <a:pos x="csX4658" y="csY4658"/>
                            </a:cxn>
                            <a:cxn ang="0">
                              <a:pos x="csX4659" y="csY4659"/>
                            </a:cxn>
                            <a:cxn ang="0">
                              <a:pos x="csX4660" y="csY4660"/>
                            </a:cxn>
                            <a:cxn ang="0">
                              <a:pos x="csX4661" y="csY4661"/>
                            </a:cxn>
                            <a:cxn ang="0">
                              <a:pos x="csX4662" y="csY4662"/>
                            </a:cxn>
                            <a:cxn ang="0">
                              <a:pos x="csX4663" y="csY4663"/>
                            </a:cxn>
                            <a:cxn ang="0">
                              <a:pos x="csX4664" y="csY4664"/>
                            </a:cxn>
                            <a:cxn ang="0">
                              <a:pos x="csX4665" y="csY4665"/>
                            </a:cxn>
                            <a:cxn ang="0">
                              <a:pos x="csX4666" y="csY4666"/>
                            </a:cxn>
                            <a:cxn ang="0">
                              <a:pos x="csX4667" y="csY4667"/>
                            </a:cxn>
                            <a:cxn ang="0">
                              <a:pos x="csX4668" y="csY4668"/>
                            </a:cxn>
                            <a:cxn ang="0">
                              <a:pos x="csX4669" y="csY4669"/>
                            </a:cxn>
                            <a:cxn ang="0">
                              <a:pos x="csX4670" y="csY4670"/>
                            </a:cxn>
                            <a:cxn ang="0">
                              <a:pos x="csX4671" y="csY4671"/>
                            </a:cxn>
                            <a:cxn ang="0">
                              <a:pos x="csX4672" y="csY4672"/>
                            </a:cxn>
                            <a:cxn ang="0">
                              <a:pos x="csX4673" y="csY4673"/>
                            </a:cxn>
                            <a:cxn ang="0">
                              <a:pos x="csX4674" y="csY4674"/>
                            </a:cxn>
                            <a:cxn ang="0">
                              <a:pos x="csX4675" y="csY4675"/>
                            </a:cxn>
                            <a:cxn ang="0">
                              <a:pos x="csX4676" y="csY4676"/>
                            </a:cxn>
                            <a:cxn ang="0">
                              <a:pos x="csX4677" y="csY4677"/>
                            </a:cxn>
                            <a:cxn ang="0">
                              <a:pos x="csX4678" y="csY4678"/>
                            </a:cxn>
                            <a:cxn ang="0">
                              <a:pos x="csX4679" y="csY4679"/>
                            </a:cxn>
                            <a:cxn ang="0">
                              <a:pos x="csX4680" y="csY4680"/>
                            </a:cxn>
                            <a:cxn ang="0">
                              <a:pos x="csX4681" y="csY4681"/>
                            </a:cxn>
                            <a:cxn ang="0">
                              <a:pos x="csX4682" y="csY4682"/>
                            </a:cxn>
                            <a:cxn ang="0">
                              <a:pos x="csX4683" y="csY4683"/>
                            </a:cxn>
                            <a:cxn ang="0">
                              <a:pos x="csX4684" y="csY4684"/>
                            </a:cxn>
                            <a:cxn ang="0">
                              <a:pos x="csX4685" y="csY4685"/>
                            </a:cxn>
                            <a:cxn ang="0">
                              <a:pos x="csX4686" y="csY4686"/>
                            </a:cxn>
                            <a:cxn ang="0">
                              <a:pos x="csX4687" y="csY4687"/>
                            </a:cxn>
                            <a:cxn ang="0">
                              <a:pos x="csX4688" y="csY4688"/>
                            </a:cxn>
                            <a:cxn ang="0">
                              <a:pos x="csX4689" y="csY4689"/>
                            </a:cxn>
                            <a:cxn ang="0">
                              <a:pos x="csX4690" y="csY4690"/>
                            </a:cxn>
                            <a:cxn ang="0">
                              <a:pos x="csX4691" y="csY4691"/>
                            </a:cxn>
                            <a:cxn ang="0">
                              <a:pos x="csX4692" y="csY4692"/>
                            </a:cxn>
                            <a:cxn ang="0">
                              <a:pos x="csX4693" y="csY4693"/>
                            </a:cxn>
                            <a:cxn ang="0">
                              <a:pos x="csX4694" y="csY4694"/>
                            </a:cxn>
                            <a:cxn ang="0">
                              <a:pos x="csX4695" y="csY4695"/>
                            </a:cxn>
                            <a:cxn ang="0">
                              <a:pos x="csX4696" y="csY4696"/>
                            </a:cxn>
                            <a:cxn ang="0">
                              <a:pos x="csX4697" y="csY4697"/>
                            </a:cxn>
                            <a:cxn ang="0">
                              <a:pos x="csX4698" y="csY4698"/>
                            </a:cxn>
                            <a:cxn ang="0">
                              <a:pos x="csX4699" y="csY4699"/>
                            </a:cxn>
                            <a:cxn ang="0">
                              <a:pos x="csX4700" y="csY4700"/>
                            </a:cxn>
                            <a:cxn ang="0">
                              <a:pos x="csX4701" y="csY4701"/>
                            </a:cxn>
                            <a:cxn ang="0">
                              <a:pos x="csX4702" y="csY4702"/>
                            </a:cxn>
                            <a:cxn ang="0">
                              <a:pos x="csX4703" y="csY4703"/>
                            </a:cxn>
                            <a:cxn ang="0">
                              <a:pos x="csX4704" y="csY4704"/>
                            </a:cxn>
                            <a:cxn ang="0">
                              <a:pos x="csX4705" y="csY4705"/>
                            </a:cxn>
                            <a:cxn ang="0">
                              <a:pos x="csX4706" y="csY4706"/>
                            </a:cxn>
                            <a:cxn ang="0">
                              <a:pos x="csX4707" y="csY4707"/>
                            </a:cxn>
                            <a:cxn ang="0">
                              <a:pos x="csX4708" y="csY4708"/>
                            </a:cxn>
                            <a:cxn ang="0">
                              <a:pos x="csX4709" y="csY4709"/>
                            </a:cxn>
                            <a:cxn ang="0">
                              <a:pos x="csX4710" y="csY4710"/>
                            </a:cxn>
                            <a:cxn ang="0">
                              <a:pos x="csX4711" y="csY4711"/>
                            </a:cxn>
                            <a:cxn ang="0">
                              <a:pos x="csX4712" y="csY4712"/>
                            </a:cxn>
                            <a:cxn ang="0">
                              <a:pos x="csX4713" y="csY4713"/>
                            </a:cxn>
                            <a:cxn ang="0">
                              <a:pos x="csX4714" y="csY4714"/>
                            </a:cxn>
                            <a:cxn ang="0">
                              <a:pos x="csX4715" y="csY4715"/>
                            </a:cxn>
                            <a:cxn ang="0">
                              <a:pos x="csX4716" y="csY4716"/>
                            </a:cxn>
                            <a:cxn ang="0">
                              <a:pos x="csX4717" y="csY4717"/>
                            </a:cxn>
                            <a:cxn ang="0">
                              <a:pos x="csX4718" y="csY4718"/>
                            </a:cxn>
                            <a:cxn ang="0">
                              <a:pos x="csX4719" y="csY4719"/>
                            </a:cxn>
                            <a:cxn ang="0">
                              <a:pos x="csX4720" y="csY4720"/>
                            </a:cxn>
                            <a:cxn ang="0">
                              <a:pos x="csX4721" y="csY4721"/>
                            </a:cxn>
                            <a:cxn ang="0">
                              <a:pos x="csX4722" y="csY4722"/>
                            </a:cxn>
                            <a:cxn ang="0">
                              <a:pos x="csX4723" y="csY4723"/>
                            </a:cxn>
                            <a:cxn ang="0">
                              <a:pos x="csX4724" y="csY4724"/>
                            </a:cxn>
                            <a:cxn ang="0">
                              <a:pos x="csX4725" y="csY4725"/>
                            </a:cxn>
                            <a:cxn ang="0">
                              <a:pos x="csX4726" y="csY4726"/>
                            </a:cxn>
                            <a:cxn ang="0">
                              <a:pos x="csX4727" y="csY4727"/>
                            </a:cxn>
                            <a:cxn ang="0">
                              <a:pos x="csX4728" y="csY4728"/>
                            </a:cxn>
                            <a:cxn ang="0">
                              <a:pos x="csX4729" y="csY4729"/>
                            </a:cxn>
                            <a:cxn ang="0">
                              <a:pos x="csX4730" y="csY4730"/>
                            </a:cxn>
                            <a:cxn ang="0">
                              <a:pos x="csX4731" y="csY4731"/>
                            </a:cxn>
                            <a:cxn ang="0">
                              <a:pos x="csX4732" y="csY4732"/>
                            </a:cxn>
                            <a:cxn ang="0">
                              <a:pos x="csX4733" y="csY4733"/>
                            </a:cxn>
                            <a:cxn ang="0">
                              <a:pos x="csX4734" y="csY4734"/>
                            </a:cxn>
                            <a:cxn ang="0">
                              <a:pos x="csX4735" y="csY4735"/>
                            </a:cxn>
                            <a:cxn ang="0">
                              <a:pos x="csX4736" y="csY4736"/>
                            </a:cxn>
                            <a:cxn ang="0">
                              <a:pos x="csX4737" y="csY4737"/>
                            </a:cxn>
                            <a:cxn ang="0">
                              <a:pos x="csX4738" y="csY4738"/>
                            </a:cxn>
                            <a:cxn ang="0">
                              <a:pos x="csX4739" y="csY4739"/>
                            </a:cxn>
                            <a:cxn ang="0">
                              <a:pos x="csX4740" y="csY4740"/>
                            </a:cxn>
                            <a:cxn ang="0">
                              <a:pos x="csX4741" y="csY4741"/>
                            </a:cxn>
                            <a:cxn ang="0">
                              <a:pos x="csX4742" y="csY4742"/>
                            </a:cxn>
                            <a:cxn ang="0">
                              <a:pos x="csX4743" y="csY4743"/>
                            </a:cxn>
                            <a:cxn ang="0">
                              <a:pos x="csX4744" y="csY4744"/>
                            </a:cxn>
                            <a:cxn ang="0">
                              <a:pos x="csX4745" y="csY4745"/>
                            </a:cxn>
                            <a:cxn ang="0">
                              <a:pos x="csX4746" y="csY4746"/>
                            </a:cxn>
                            <a:cxn ang="0">
                              <a:pos x="csX4747" y="csY4747"/>
                            </a:cxn>
                            <a:cxn ang="0">
                              <a:pos x="csX4748" y="csY4748"/>
                            </a:cxn>
                            <a:cxn ang="0">
                              <a:pos x="csX4749" y="csY4749"/>
                            </a:cxn>
                            <a:cxn ang="0">
                              <a:pos x="csX4750" y="csY4750"/>
                            </a:cxn>
                            <a:cxn ang="0">
                              <a:pos x="csX4751" y="csY4751"/>
                            </a:cxn>
                            <a:cxn ang="0">
                              <a:pos x="csX4752" y="csY4752"/>
                            </a:cxn>
                            <a:cxn ang="0">
                              <a:pos x="csX4753" y="csY4753"/>
                            </a:cxn>
                            <a:cxn ang="0">
                              <a:pos x="csX4754" y="csY4754"/>
                            </a:cxn>
                            <a:cxn ang="0">
                              <a:pos x="csX4755" y="csY4755"/>
                            </a:cxn>
                            <a:cxn ang="0">
                              <a:pos x="csX4756" y="csY4756"/>
                            </a:cxn>
                            <a:cxn ang="0">
                              <a:pos x="csX4757" y="csY4757"/>
                            </a:cxn>
                            <a:cxn ang="0">
                              <a:pos x="csX4758" y="csY4758"/>
                            </a:cxn>
                            <a:cxn ang="0">
                              <a:pos x="csX4759" y="csY4759"/>
                            </a:cxn>
                            <a:cxn ang="0">
                              <a:pos x="csX4760" y="csY4760"/>
                            </a:cxn>
                            <a:cxn ang="0">
                              <a:pos x="csX4761" y="csY4761"/>
                            </a:cxn>
                            <a:cxn ang="0">
                              <a:pos x="csX4762" y="csY4762"/>
                            </a:cxn>
                            <a:cxn ang="0">
                              <a:pos x="csX4763" y="csY4763"/>
                            </a:cxn>
                            <a:cxn ang="0">
                              <a:pos x="csX4764" y="csY4764"/>
                            </a:cxn>
                            <a:cxn ang="0">
                              <a:pos x="csX4765" y="csY4765"/>
                            </a:cxn>
                            <a:cxn ang="0">
                              <a:pos x="csX4766" y="csY4766"/>
                            </a:cxn>
                            <a:cxn ang="0">
                              <a:pos x="csX4767" y="csY4767"/>
                            </a:cxn>
                            <a:cxn ang="0">
                              <a:pos x="csX4768" y="csY4768"/>
                            </a:cxn>
                            <a:cxn ang="0">
                              <a:pos x="csX4769" y="csY4769"/>
                            </a:cxn>
                            <a:cxn ang="0">
                              <a:pos x="csX4770" y="csY4770"/>
                            </a:cxn>
                            <a:cxn ang="0">
                              <a:pos x="csX4771" y="csY4771"/>
                            </a:cxn>
                            <a:cxn ang="0">
                              <a:pos x="csX4772" y="csY4772"/>
                            </a:cxn>
                            <a:cxn ang="0">
                              <a:pos x="csX4773" y="csY4773"/>
                            </a:cxn>
                            <a:cxn ang="0">
                              <a:pos x="csX4774" y="csY4774"/>
                            </a:cxn>
                            <a:cxn ang="0">
                              <a:pos x="csX4775" y="csY4775"/>
                            </a:cxn>
                            <a:cxn ang="0">
                              <a:pos x="csX4776" y="csY4776"/>
                            </a:cxn>
                            <a:cxn ang="0">
                              <a:pos x="csX4777" y="csY4777"/>
                            </a:cxn>
                            <a:cxn ang="0">
                              <a:pos x="csX4778" y="csY4778"/>
                            </a:cxn>
                            <a:cxn ang="0">
                              <a:pos x="csX4779" y="csY4779"/>
                            </a:cxn>
                            <a:cxn ang="0">
                              <a:pos x="csX4780" y="csY4780"/>
                            </a:cxn>
                            <a:cxn ang="0">
                              <a:pos x="csX4781" y="csY4781"/>
                            </a:cxn>
                            <a:cxn ang="0">
                              <a:pos x="csX4782" y="csY4782"/>
                            </a:cxn>
                            <a:cxn ang="0">
                              <a:pos x="csX4783" y="csY4783"/>
                            </a:cxn>
                            <a:cxn ang="0">
                              <a:pos x="csX4784" y="csY4784"/>
                            </a:cxn>
                            <a:cxn ang="0">
                              <a:pos x="csX4785" y="csY4785"/>
                            </a:cxn>
                            <a:cxn ang="0">
                              <a:pos x="csX4786" y="csY4786"/>
                            </a:cxn>
                            <a:cxn ang="0">
                              <a:pos x="csX4787" y="csY4787"/>
                            </a:cxn>
                            <a:cxn ang="0">
                              <a:pos x="csX4788" y="csY4788"/>
                            </a:cxn>
                            <a:cxn ang="0">
                              <a:pos x="csX4789" y="csY4789"/>
                            </a:cxn>
                            <a:cxn ang="0">
                              <a:pos x="csX4790" y="csY4790"/>
                            </a:cxn>
                            <a:cxn ang="0">
                              <a:pos x="csX4791" y="csY4791"/>
                            </a:cxn>
                            <a:cxn ang="0">
                              <a:pos x="csX4792" y="csY4792"/>
                            </a:cxn>
                            <a:cxn ang="0">
                              <a:pos x="csX4793" y="csY4793"/>
                            </a:cxn>
                            <a:cxn ang="0">
                              <a:pos x="csX4794" y="csY4794"/>
                            </a:cxn>
                            <a:cxn ang="0">
                              <a:pos x="csX4795" y="csY4795"/>
                            </a:cxn>
                            <a:cxn ang="0">
                              <a:pos x="csX4796" y="csY4796"/>
                            </a:cxn>
                            <a:cxn ang="0">
                              <a:pos x="csX4797" y="csY4797"/>
                            </a:cxn>
                            <a:cxn ang="0">
                              <a:pos x="csX4798" y="csY4798"/>
                            </a:cxn>
                            <a:cxn ang="0">
                              <a:pos x="csX4799" y="csY4799"/>
                            </a:cxn>
                            <a:cxn ang="0">
                              <a:pos x="csX4800" y="csY4800"/>
                            </a:cxn>
                            <a:cxn ang="0">
                              <a:pos x="csX4801" y="csY4801"/>
                            </a:cxn>
                            <a:cxn ang="0">
                              <a:pos x="csX4802" y="csY4802"/>
                            </a:cxn>
                            <a:cxn ang="0">
                              <a:pos x="csX4803" y="csY4803"/>
                            </a:cxn>
                            <a:cxn ang="0">
                              <a:pos x="csX4804" y="csY4804"/>
                            </a:cxn>
                            <a:cxn ang="0">
                              <a:pos x="csX4805" y="csY4805"/>
                            </a:cxn>
                            <a:cxn ang="0">
                              <a:pos x="csX4806" y="csY4806"/>
                            </a:cxn>
                            <a:cxn ang="0">
                              <a:pos x="csX4807" y="csY4807"/>
                            </a:cxn>
                            <a:cxn ang="0">
                              <a:pos x="csX4808" y="csY4808"/>
                            </a:cxn>
                            <a:cxn ang="0">
                              <a:pos x="csX4809" y="csY4809"/>
                            </a:cxn>
                            <a:cxn ang="0">
                              <a:pos x="csX4810" y="csY4810"/>
                            </a:cxn>
                            <a:cxn ang="0">
                              <a:pos x="csX4811" y="csY4811"/>
                            </a:cxn>
                            <a:cxn ang="0">
                              <a:pos x="csX4812" y="csY4812"/>
                            </a:cxn>
                            <a:cxn ang="0">
                              <a:pos x="csX4813" y="csY4813"/>
                            </a:cxn>
                            <a:cxn ang="0">
                              <a:pos x="csX4814" y="csY4814"/>
                            </a:cxn>
                            <a:cxn ang="0">
                              <a:pos x="csX4815" y="csY4815"/>
                            </a:cxn>
                            <a:cxn ang="0">
                              <a:pos x="csX4816" y="csY4816"/>
                            </a:cxn>
                            <a:cxn ang="0">
                              <a:pos x="csX4817" y="csY4817"/>
                            </a:cxn>
                            <a:cxn ang="0">
                              <a:pos x="csX4818" y="csY4818"/>
                            </a:cxn>
                            <a:cxn ang="0">
                              <a:pos x="csX4819" y="csY4819"/>
                            </a:cxn>
                            <a:cxn ang="0">
                              <a:pos x="csX4820" y="csY4820"/>
                            </a:cxn>
                            <a:cxn ang="0">
                              <a:pos x="csX4821" y="csY4821"/>
                            </a:cxn>
                            <a:cxn ang="0">
                              <a:pos x="csX4822" y="csY4822"/>
                            </a:cxn>
                            <a:cxn ang="0">
                              <a:pos x="csX4823" y="csY4823"/>
                            </a:cxn>
                            <a:cxn ang="0">
                              <a:pos x="csX4824" y="csY4824"/>
                            </a:cxn>
                            <a:cxn ang="0">
                              <a:pos x="csX4825" y="csY4825"/>
                            </a:cxn>
                            <a:cxn ang="0">
                              <a:pos x="csX4826" y="csY4826"/>
                            </a:cxn>
                            <a:cxn ang="0">
                              <a:pos x="csX4827" y="csY4827"/>
                            </a:cxn>
                            <a:cxn ang="0">
                              <a:pos x="csX4828" y="csY4828"/>
                            </a:cxn>
                            <a:cxn ang="0">
                              <a:pos x="csX4829" y="csY4829"/>
                            </a:cxn>
                            <a:cxn ang="0">
                              <a:pos x="csX4830" y="csY4830"/>
                            </a:cxn>
                            <a:cxn ang="0">
                              <a:pos x="csX4831" y="csY4831"/>
                            </a:cxn>
                            <a:cxn ang="0">
                              <a:pos x="csX4832" y="csY4832"/>
                            </a:cxn>
                            <a:cxn ang="0">
                              <a:pos x="csX4833" y="csY4833"/>
                            </a:cxn>
                            <a:cxn ang="0">
                              <a:pos x="csX4834" y="csY4834"/>
                            </a:cxn>
                            <a:cxn ang="0">
                              <a:pos x="csX4835" y="csY4835"/>
                            </a:cxn>
                            <a:cxn ang="0">
                              <a:pos x="csX4836" y="csY4836"/>
                            </a:cxn>
                            <a:cxn ang="0">
                              <a:pos x="csX4837" y="csY4837"/>
                            </a:cxn>
                            <a:cxn ang="0">
                              <a:pos x="csX4838" y="csY4838"/>
                            </a:cxn>
                            <a:cxn ang="0">
                              <a:pos x="csX4839" y="csY4839"/>
                            </a:cxn>
                            <a:cxn ang="0">
                              <a:pos x="csX4840" y="csY4840"/>
                            </a:cxn>
                            <a:cxn ang="0">
                              <a:pos x="csX4841" y="csY4841"/>
                            </a:cxn>
                            <a:cxn ang="0">
                              <a:pos x="csX4842" y="csY4842"/>
                            </a:cxn>
                            <a:cxn ang="0">
                              <a:pos x="csX4843" y="csY4843"/>
                            </a:cxn>
                            <a:cxn ang="0">
                              <a:pos x="csX4844" y="csY4844"/>
                            </a:cxn>
                            <a:cxn ang="0">
                              <a:pos x="csX4845" y="csY4845"/>
                            </a:cxn>
                            <a:cxn ang="0">
                              <a:pos x="csX4846" y="csY4846"/>
                            </a:cxn>
                            <a:cxn ang="0">
                              <a:pos x="csX4847" y="csY4847"/>
                            </a:cxn>
                            <a:cxn ang="0">
                              <a:pos x="csX4848" y="csY4848"/>
                            </a:cxn>
                            <a:cxn ang="0">
                              <a:pos x="csX4849" y="csY4849"/>
                            </a:cxn>
                            <a:cxn ang="0">
                              <a:pos x="csX4850" y="csY4850"/>
                            </a:cxn>
                            <a:cxn ang="0">
                              <a:pos x="csX4851" y="csY4851"/>
                            </a:cxn>
                            <a:cxn ang="0">
                              <a:pos x="csX4852" y="csY4852"/>
                            </a:cxn>
                            <a:cxn ang="0">
                              <a:pos x="csX4853" y="csY4853"/>
                            </a:cxn>
                            <a:cxn ang="0">
                              <a:pos x="csX4854" y="csY4854"/>
                            </a:cxn>
                            <a:cxn ang="0">
                              <a:pos x="csX4855" y="csY4855"/>
                            </a:cxn>
                            <a:cxn ang="0">
                              <a:pos x="csX4856" y="csY4856"/>
                            </a:cxn>
                            <a:cxn ang="0">
                              <a:pos x="csX4857" y="csY4857"/>
                            </a:cxn>
                            <a:cxn ang="0">
                              <a:pos x="csX4858" y="csY4858"/>
                            </a:cxn>
                            <a:cxn ang="0">
                              <a:pos x="csX4859" y="csY4859"/>
                            </a:cxn>
                            <a:cxn ang="0">
                              <a:pos x="csX4860" y="csY4860"/>
                            </a:cxn>
                            <a:cxn ang="0">
                              <a:pos x="csX4861" y="csY4861"/>
                            </a:cxn>
                            <a:cxn ang="0">
                              <a:pos x="csX4862" y="csY4862"/>
                            </a:cxn>
                            <a:cxn ang="0">
                              <a:pos x="csX4863" y="csY4863"/>
                            </a:cxn>
                            <a:cxn ang="0">
                              <a:pos x="csX4864" y="csY4864"/>
                            </a:cxn>
                            <a:cxn ang="0">
                              <a:pos x="csX4865" y="csY4865"/>
                            </a:cxn>
                            <a:cxn ang="0">
                              <a:pos x="csX4866" y="csY4866"/>
                            </a:cxn>
                            <a:cxn ang="0">
                              <a:pos x="csX4867" y="csY4867"/>
                            </a:cxn>
                            <a:cxn ang="0">
                              <a:pos x="csX4868" y="csY4868"/>
                            </a:cxn>
                            <a:cxn ang="0">
                              <a:pos x="csX4869" y="csY4869"/>
                            </a:cxn>
                            <a:cxn ang="0">
                              <a:pos x="csX4870" y="csY4870"/>
                            </a:cxn>
                            <a:cxn ang="0">
                              <a:pos x="csX4871" y="csY4871"/>
                            </a:cxn>
                            <a:cxn ang="0">
                              <a:pos x="csX4872" y="csY4872"/>
                            </a:cxn>
                            <a:cxn ang="0">
                              <a:pos x="csX4873" y="csY4873"/>
                            </a:cxn>
                            <a:cxn ang="0">
                              <a:pos x="csX4874" y="csY4874"/>
                            </a:cxn>
                            <a:cxn ang="0">
                              <a:pos x="csX4875" y="csY4875"/>
                            </a:cxn>
                            <a:cxn ang="0">
                              <a:pos x="csX4876" y="csY4876"/>
                            </a:cxn>
                            <a:cxn ang="0">
                              <a:pos x="csX4877" y="csY4877"/>
                            </a:cxn>
                            <a:cxn ang="0">
                              <a:pos x="csX4878" y="csY4878"/>
                            </a:cxn>
                            <a:cxn ang="0">
                              <a:pos x="csX4879" y="csY4879"/>
                            </a:cxn>
                            <a:cxn ang="0">
                              <a:pos x="csX4880" y="csY4880"/>
                            </a:cxn>
                            <a:cxn ang="0">
                              <a:pos x="csX4881" y="csY4881"/>
                            </a:cxn>
                            <a:cxn ang="0">
                              <a:pos x="csX4882" y="csY4882"/>
                            </a:cxn>
                            <a:cxn ang="0">
                              <a:pos x="csX4883" y="csY4883"/>
                            </a:cxn>
                            <a:cxn ang="0">
                              <a:pos x="csX4884" y="csY4884"/>
                            </a:cxn>
                            <a:cxn ang="0">
                              <a:pos x="csX4885" y="csY4885"/>
                            </a:cxn>
                            <a:cxn ang="0">
                              <a:pos x="csX4886" y="csY4886"/>
                            </a:cxn>
                            <a:cxn ang="0">
                              <a:pos x="csX4887" y="csY4887"/>
                            </a:cxn>
                            <a:cxn ang="0">
                              <a:pos x="csX4888" y="csY4888"/>
                            </a:cxn>
                            <a:cxn ang="0">
                              <a:pos x="csX4889" y="csY4889"/>
                            </a:cxn>
                            <a:cxn ang="0">
                              <a:pos x="csX4890" y="csY4890"/>
                            </a:cxn>
                            <a:cxn ang="0">
                              <a:pos x="csX4891" y="csY4891"/>
                            </a:cxn>
                            <a:cxn ang="0">
                              <a:pos x="csX4892" y="csY4892"/>
                            </a:cxn>
                            <a:cxn ang="0">
                              <a:pos x="csX4893" y="csY4893"/>
                            </a:cxn>
                            <a:cxn ang="0">
                              <a:pos x="csX4894" y="csY4894"/>
                            </a:cxn>
                            <a:cxn ang="0">
                              <a:pos x="csX4895" y="csY4895"/>
                            </a:cxn>
                            <a:cxn ang="0">
                              <a:pos x="csX4896" y="csY4896"/>
                            </a:cxn>
                            <a:cxn ang="0">
                              <a:pos x="csX4897" y="csY4897"/>
                            </a:cxn>
                            <a:cxn ang="0">
                              <a:pos x="csX4898" y="csY4898"/>
                            </a:cxn>
                            <a:cxn ang="0">
                              <a:pos x="csX4899" y="csY4899"/>
                            </a:cxn>
                            <a:cxn ang="0">
                              <a:pos x="csX4900" y="csY4900"/>
                            </a:cxn>
                            <a:cxn ang="0">
                              <a:pos x="csX4901" y="csY4901"/>
                            </a:cxn>
                            <a:cxn ang="0">
                              <a:pos x="csX4902" y="csY4902"/>
                            </a:cxn>
                            <a:cxn ang="0">
                              <a:pos x="csX4903" y="csY4903"/>
                            </a:cxn>
                            <a:cxn ang="0">
                              <a:pos x="csX4904" y="csY4904"/>
                            </a:cxn>
                            <a:cxn ang="0">
                              <a:pos x="csX4905" y="csY4905"/>
                            </a:cxn>
                            <a:cxn ang="0">
                              <a:pos x="csX4906" y="csY4906"/>
                            </a:cxn>
                            <a:cxn ang="0">
                              <a:pos x="csX4907" y="csY4907"/>
                            </a:cxn>
                            <a:cxn ang="0">
                              <a:pos x="csX4908" y="csY4908"/>
                            </a:cxn>
                            <a:cxn ang="0">
                              <a:pos x="csX4909" y="csY4909"/>
                            </a:cxn>
                            <a:cxn ang="0">
                              <a:pos x="csX4910" y="csY4910"/>
                            </a:cxn>
                            <a:cxn ang="0">
                              <a:pos x="csX4911" y="csY4911"/>
                            </a:cxn>
                            <a:cxn ang="0">
                              <a:pos x="csX4912" y="csY4912"/>
                            </a:cxn>
                            <a:cxn ang="0">
                              <a:pos x="csX4913" y="csY4913"/>
                            </a:cxn>
                            <a:cxn ang="0">
                              <a:pos x="csX4914" y="csY4914"/>
                            </a:cxn>
                            <a:cxn ang="0">
                              <a:pos x="csX4915" y="csY4915"/>
                            </a:cxn>
                            <a:cxn ang="0">
                              <a:pos x="csX4916" y="csY4916"/>
                            </a:cxn>
                            <a:cxn ang="0">
                              <a:pos x="csX4917" y="csY4917"/>
                            </a:cxn>
                            <a:cxn ang="0">
                              <a:pos x="csX4918" y="csY4918"/>
                            </a:cxn>
                            <a:cxn ang="0">
                              <a:pos x="csX4919" y="csY4919"/>
                            </a:cxn>
                            <a:cxn ang="0">
                              <a:pos x="csX4920" y="csY4920"/>
                            </a:cxn>
                            <a:cxn ang="0">
                              <a:pos x="csX4921" y="csY4921"/>
                            </a:cxn>
                            <a:cxn ang="0">
                              <a:pos x="csX4922" y="csY4922"/>
                            </a:cxn>
                            <a:cxn ang="0">
                              <a:pos x="csX4923" y="csY4923"/>
                            </a:cxn>
                            <a:cxn ang="0">
                              <a:pos x="csX4924" y="csY4924"/>
                            </a:cxn>
                            <a:cxn ang="0">
                              <a:pos x="csX4925" y="csY4925"/>
                            </a:cxn>
                            <a:cxn ang="0">
                              <a:pos x="csX4926" y="csY4926"/>
                            </a:cxn>
                            <a:cxn ang="0">
                              <a:pos x="csX4927" y="csY4927"/>
                            </a:cxn>
                            <a:cxn ang="0">
                              <a:pos x="csX4928" y="csY4928"/>
                            </a:cxn>
                            <a:cxn ang="0">
                              <a:pos x="csX4929" y="csY4929"/>
                            </a:cxn>
                            <a:cxn ang="0">
                              <a:pos x="csX4930" y="csY4930"/>
                            </a:cxn>
                            <a:cxn ang="0">
                              <a:pos x="csX4931" y="csY4931"/>
                            </a:cxn>
                            <a:cxn ang="0">
                              <a:pos x="csX4932" y="csY4932"/>
                            </a:cxn>
                            <a:cxn ang="0">
                              <a:pos x="csX4933" y="csY4933"/>
                            </a:cxn>
                            <a:cxn ang="0">
                              <a:pos x="csX4934" y="csY4934"/>
                            </a:cxn>
                            <a:cxn ang="0">
                              <a:pos x="csX4935" y="csY4935"/>
                            </a:cxn>
                            <a:cxn ang="0">
                              <a:pos x="csX4936" y="csY4936"/>
                            </a:cxn>
                            <a:cxn ang="0">
                              <a:pos x="csX4937" y="csY4937"/>
                            </a:cxn>
                            <a:cxn ang="0">
                              <a:pos x="csX4938" y="csY4938"/>
                            </a:cxn>
                            <a:cxn ang="0">
                              <a:pos x="csX4939" y="csY4939"/>
                            </a:cxn>
                            <a:cxn ang="0">
                              <a:pos x="csX4940" y="csY4940"/>
                            </a:cxn>
                            <a:cxn ang="0">
                              <a:pos x="csX4941" y="csY4941"/>
                            </a:cxn>
                            <a:cxn ang="0">
                              <a:pos x="csX4942" y="csY4942"/>
                            </a:cxn>
                            <a:cxn ang="0">
                              <a:pos x="csX4943" y="csY4943"/>
                            </a:cxn>
                            <a:cxn ang="0">
                              <a:pos x="csX4944" y="csY4944"/>
                            </a:cxn>
                            <a:cxn ang="0">
                              <a:pos x="csX4945" y="csY4945"/>
                            </a:cxn>
                            <a:cxn ang="0">
                              <a:pos x="csX4946" y="csY4946"/>
                            </a:cxn>
                            <a:cxn ang="0">
                              <a:pos x="csX4947" y="csY4947"/>
                            </a:cxn>
                            <a:cxn ang="0">
                              <a:pos x="csX4948" y="csY4948"/>
                            </a:cxn>
                            <a:cxn ang="0">
                              <a:pos x="csX4949" y="csY4949"/>
                            </a:cxn>
                            <a:cxn ang="0">
                              <a:pos x="csX4950" y="csY4950"/>
                            </a:cxn>
                            <a:cxn ang="0">
                              <a:pos x="csX4951" y="csY4951"/>
                            </a:cxn>
                            <a:cxn ang="0">
                              <a:pos x="csX4952" y="csY4952"/>
                            </a:cxn>
                            <a:cxn ang="0">
                              <a:pos x="csX4953" y="csY4953"/>
                            </a:cxn>
                            <a:cxn ang="0">
                              <a:pos x="csX4954" y="csY4954"/>
                            </a:cxn>
                            <a:cxn ang="0">
                              <a:pos x="csX4955" y="csY4955"/>
                            </a:cxn>
                            <a:cxn ang="0">
                              <a:pos x="csX4956" y="csY4956"/>
                            </a:cxn>
                            <a:cxn ang="0">
                              <a:pos x="csX4957" y="csY4957"/>
                            </a:cxn>
                            <a:cxn ang="0">
                              <a:pos x="csX4958" y="csY4958"/>
                            </a:cxn>
                            <a:cxn ang="0">
                              <a:pos x="csX4959" y="csY4959"/>
                            </a:cxn>
                            <a:cxn ang="0">
                              <a:pos x="csX4960" y="csY4960"/>
                            </a:cxn>
                            <a:cxn ang="0">
                              <a:pos x="csX4961" y="csY4961"/>
                            </a:cxn>
                            <a:cxn ang="0">
                              <a:pos x="csX4962" y="csY4962"/>
                            </a:cxn>
                            <a:cxn ang="0">
                              <a:pos x="csX4963" y="csY4963"/>
                            </a:cxn>
                            <a:cxn ang="0">
                              <a:pos x="csX4964" y="csY4964"/>
                            </a:cxn>
                            <a:cxn ang="0">
                              <a:pos x="csX4965" y="csY4965"/>
                            </a:cxn>
                            <a:cxn ang="0">
                              <a:pos x="csX4966" y="csY4966"/>
                            </a:cxn>
                            <a:cxn ang="0">
                              <a:pos x="csX4967" y="csY4967"/>
                            </a:cxn>
                            <a:cxn ang="0">
                              <a:pos x="csX4968" y="csY4968"/>
                            </a:cxn>
                            <a:cxn ang="0">
                              <a:pos x="csX4969" y="csY4969"/>
                            </a:cxn>
                            <a:cxn ang="0">
                              <a:pos x="csX4970" y="csY4970"/>
                            </a:cxn>
                            <a:cxn ang="0">
                              <a:pos x="csX4971" y="csY4971"/>
                            </a:cxn>
                            <a:cxn ang="0">
                              <a:pos x="csX4972" y="csY4972"/>
                            </a:cxn>
                            <a:cxn ang="0">
                              <a:pos x="csX4973" y="csY4973"/>
                            </a:cxn>
                            <a:cxn ang="0">
                              <a:pos x="csX4974" y="csY4974"/>
                            </a:cxn>
                            <a:cxn ang="0">
                              <a:pos x="csX4975" y="csY4975"/>
                            </a:cxn>
                            <a:cxn ang="0">
                              <a:pos x="csX4976" y="csY4976"/>
                            </a:cxn>
                            <a:cxn ang="0">
                              <a:pos x="csX4977" y="csY4977"/>
                            </a:cxn>
                            <a:cxn ang="0">
                              <a:pos x="csX4978" y="csY4978"/>
                            </a:cxn>
                            <a:cxn ang="0">
                              <a:pos x="csX4979" y="csY4979"/>
                            </a:cxn>
                            <a:cxn ang="0">
                              <a:pos x="csX4980" y="csY4980"/>
                            </a:cxn>
                            <a:cxn ang="0">
                              <a:pos x="csX4981" y="csY4981"/>
                            </a:cxn>
                            <a:cxn ang="0">
                              <a:pos x="csX4982" y="csY4982"/>
                            </a:cxn>
                            <a:cxn ang="0">
                              <a:pos x="csX4983" y="csY4983"/>
                            </a:cxn>
                            <a:cxn ang="0">
                              <a:pos x="csX4984" y="csY4984"/>
                            </a:cxn>
                            <a:cxn ang="0">
                              <a:pos x="csX4985" y="csY4985"/>
                            </a:cxn>
                            <a:cxn ang="0">
                              <a:pos x="csX4986" y="csY4986"/>
                            </a:cxn>
                            <a:cxn ang="0">
                              <a:pos x="csX4987" y="csY4987"/>
                            </a:cxn>
                            <a:cxn ang="0">
                              <a:pos x="csX4988" y="csY4988"/>
                            </a:cxn>
                            <a:cxn ang="0">
                              <a:pos x="csX4989" y="csY4989"/>
                            </a:cxn>
                            <a:cxn ang="0">
                              <a:pos x="csX4990" y="csY4990"/>
                            </a:cxn>
                            <a:cxn ang="0">
                              <a:pos x="csX4991" y="csY4991"/>
                            </a:cxn>
                            <a:cxn ang="0">
                              <a:pos x="csX4992" y="csY4992"/>
                            </a:cxn>
                            <a:cxn ang="0">
                              <a:pos x="csX4993" y="csY4993"/>
                            </a:cxn>
                            <a:cxn ang="0">
                              <a:pos x="csX4994" y="csY4994"/>
                            </a:cxn>
                            <a:cxn ang="0">
                              <a:pos x="csX4995" y="csY4995"/>
                            </a:cxn>
                            <a:cxn ang="0">
                              <a:pos x="csX4996" y="csY4996"/>
                            </a:cxn>
                            <a:cxn ang="0">
                              <a:pos x="csX4997" y="csY4997"/>
                            </a:cxn>
                            <a:cxn ang="0">
                              <a:pos x="csX4998" y="csY4998"/>
                            </a:cxn>
                            <a:cxn ang="0">
                              <a:pos x="csX4999" y="csY4999"/>
                            </a:cxn>
                            <a:cxn ang="0">
                              <a:pos x="csX5000" y="csY5000"/>
                            </a:cxn>
                            <a:cxn ang="0">
                              <a:pos x="csX5001" y="csY5001"/>
                            </a:cxn>
                            <a:cxn ang="0">
                              <a:pos x="csX5002" y="csY5002"/>
                            </a:cxn>
                            <a:cxn ang="0">
                              <a:pos x="csX5003" y="csY5003"/>
                            </a:cxn>
                            <a:cxn ang="0">
                              <a:pos x="csX5004" y="csY5004"/>
                            </a:cxn>
                            <a:cxn ang="0">
                              <a:pos x="csX5005" y="csY5005"/>
                            </a:cxn>
                            <a:cxn ang="0">
                              <a:pos x="csX5006" y="csY5006"/>
                            </a:cxn>
                            <a:cxn ang="0">
                              <a:pos x="csX5007" y="csY5007"/>
                            </a:cxn>
                            <a:cxn ang="0">
                              <a:pos x="csX5008" y="csY5008"/>
                            </a:cxn>
                            <a:cxn ang="0">
                              <a:pos x="csX5009" y="csY5009"/>
                            </a:cxn>
                            <a:cxn ang="0">
                              <a:pos x="csX5010" y="csY5010"/>
                            </a:cxn>
                            <a:cxn ang="0">
                              <a:pos x="csX5011" y="csY5011"/>
                            </a:cxn>
                            <a:cxn ang="0">
                              <a:pos x="csX5012" y="csY5012"/>
                            </a:cxn>
                            <a:cxn ang="0">
                              <a:pos x="csX5013" y="csY5013"/>
                            </a:cxn>
                            <a:cxn ang="0">
                              <a:pos x="csX5014" y="csY5014"/>
                            </a:cxn>
                            <a:cxn ang="0">
                              <a:pos x="csX5015" y="csY5015"/>
                            </a:cxn>
                            <a:cxn ang="0">
                              <a:pos x="csX5016" y="csY5016"/>
                            </a:cxn>
                            <a:cxn ang="0">
                              <a:pos x="csX5017" y="csY5017"/>
                            </a:cxn>
                            <a:cxn ang="0">
                              <a:pos x="csX5018" y="csY5018"/>
                            </a:cxn>
                            <a:cxn ang="0">
                              <a:pos x="csX5019" y="csY5019"/>
                            </a:cxn>
                            <a:cxn ang="0">
                              <a:pos x="csX5020" y="csY5020"/>
                            </a:cxn>
                            <a:cxn ang="0">
                              <a:pos x="csX5021" y="csY5021"/>
                            </a:cxn>
                            <a:cxn ang="0">
                              <a:pos x="csX5022" y="csY5022"/>
                            </a:cxn>
                            <a:cxn ang="0">
                              <a:pos x="csX5023" y="csY5023"/>
                            </a:cxn>
                            <a:cxn ang="0">
                              <a:pos x="csX5024" y="csY5024"/>
                            </a:cxn>
                            <a:cxn ang="0">
                              <a:pos x="csX5025" y="csY5025"/>
                            </a:cxn>
                            <a:cxn ang="0">
                              <a:pos x="csX5026" y="csY5026"/>
                            </a:cxn>
                            <a:cxn ang="0">
                              <a:pos x="csX5027" y="csY5027"/>
                            </a:cxn>
                            <a:cxn ang="0">
                              <a:pos x="csX5028" y="csY5028"/>
                            </a:cxn>
                            <a:cxn ang="0">
                              <a:pos x="csX5029" y="csY5029"/>
                            </a:cxn>
                            <a:cxn ang="0">
                              <a:pos x="csX5030" y="csY5030"/>
                            </a:cxn>
                            <a:cxn ang="0">
                              <a:pos x="csX5031" y="csY5031"/>
                            </a:cxn>
                            <a:cxn ang="0">
                              <a:pos x="csX5032" y="csY5032"/>
                            </a:cxn>
                            <a:cxn ang="0">
                              <a:pos x="csX5033" y="csY5033"/>
                            </a:cxn>
                            <a:cxn ang="0">
                              <a:pos x="csX5034" y="csY5034"/>
                            </a:cxn>
                            <a:cxn ang="0">
                              <a:pos x="csX5035" y="csY5035"/>
                            </a:cxn>
                            <a:cxn ang="0">
                              <a:pos x="csX5036" y="csY5036"/>
                            </a:cxn>
                            <a:cxn ang="0">
                              <a:pos x="csX5037" y="csY5037"/>
                            </a:cxn>
                            <a:cxn ang="0">
                              <a:pos x="csX5038" y="csY5038"/>
                            </a:cxn>
                            <a:cxn ang="0">
                              <a:pos x="csX5039" y="csY5039"/>
                            </a:cxn>
                            <a:cxn ang="0">
                              <a:pos x="csX5040" y="csY5040"/>
                            </a:cxn>
                            <a:cxn ang="0">
                              <a:pos x="csX5041" y="csY5041"/>
                            </a:cxn>
                            <a:cxn ang="0">
                              <a:pos x="csX5042" y="csY5042"/>
                            </a:cxn>
                            <a:cxn ang="0">
                              <a:pos x="csX5043" y="csY5043"/>
                            </a:cxn>
                            <a:cxn ang="0">
                              <a:pos x="csX5044" y="csY5044"/>
                            </a:cxn>
                            <a:cxn ang="0">
                              <a:pos x="csX5045" y="csY5045"/>
                            </a:cxn>
                            <a:cxn ang="0">
                              <a:pos x="csX5046" y="csY5046"/>
                            </a:cxn>
                            <a:cxn ang="0">
                              <a:pos x="csX5047" y="csY5047"/>
                            </a:cxn>
                            <a:cxn ang="0">
                              <a:pos x="csX5048" y="csY5048"/>
                            </a:cxn>
                            <a:cxn ang="0">
                              <a:pos x="csX5049" y="csY5049"/>
                            </a:cxn>
                            <a:cxn ang="0">
                              <a:pos x="csX5050" y="csY5050"/>
                            </a:cxn>
                            <a:cxn ang="0">
                              <a:pos x="csX5051" y="csY5051"/>
                            </a:cxn>
                            <a:cxn ang="0">
                              <a:pos x="csX5052" y="csY5052"/>
                            </a:cxn>
                            <a:cxn ang="0">
                              <a:pos x="csX5053" y="csY5053"/>
                            </a:cxn>
                            <a:cxn ang="0">
                              <a:pos x="csX5054" y="csY5054"/>
                            </a:cxn>
                            <a:cxn ang="0">
                              <a:pos x="csX5055" y="csY5055"/>
                            </a:cxn>
                            <a:cxn ang="0">
                              <a:pos x="csX5056" y="csY5056"/>
                            </a:cxn>
                            <a:cxn ang="0">
                              <a:pos x="csX5057" y="csY5057"/>
                            </a:cxn>
                            <a:cxn ang="0">
                              <a:pos x="csX5058" y="csY5058"/>
                            </a:cxn>
                            <a:cxn ang="0">
                              <a:pos x="csX5059" y="csY5059"/>
                            </a:cxn>
                            <a:cxn ang="0">
                              <a:pos x="csX5060" y="csY5060"/>
                            </a:cxn>
                            <a:cxn ang="0">
                              <a:pos x="csX5061" y="csY5061"/>
                            </a:cxn>
                          </a:cxnLst>
                          <a:rect l="l" t="t" r="r" b="b"/>
                          <a:pathLst>
                            <a:path w="1619476" h="693081">
                              <a:moveTo>
                                <a:pt x="326526" y="137059"/>
                              </a:moveTo>
                              <a:cubicBezTo>
                                <a:pt x="325853" y="136449"/>
                                <a:pt x="325472" y="135713"/>
                                <a:pt x="325447" y="134939"/>
                              </a:cubicBezTo>
                              <a:cubicBezTo>
                                <a:pt x="325320" y="132564"/>
                                <a:pt x="328405" y="130546"/>
                                <a:pt x="332430" y="130355"/>
                              </a:cubicBezTo>
                              <a:cubicBezTo>
                                <a:pt x="332633" y="130343"/>
                                <a:pt x="332836" y="130343"/>
                                <a:pt x="333039" y="130343"/>
                              </a:cubicBezTo>
                              <a:cubicBezTo>
                                <a:pt x="336784" y="130343"/>
                                <a:pt x="339704" y="131993"/>
                                <a:pt x="339831" y="134228"/>
                              </a:cubicBezTo>
                              <a:cubicBezTo>
                                <a:pt x="339946" y="136602"/>
                                <a:pt x="336873" y="138620"/>
                                <a:pt x="332836" y="138823"/>
                              </a:cubicBezTo>
                              <a:cubicBezTo>
                                <a:pt x="332645" y="138836"/>
                                <a:pt x="332442" y="138836"/>
                                <a:pt x="332239" y="138836"/>
                              </a:cubicBezTo>
                              <a:cubicBezTo>
                                <a:pt x="329903" y="138836"/>
                                <a:pt x="327745" y="138176"/>
                                <a:pt x="326526" y="137059"/>
                              </a:cubicBezTo>
                              <a:moveTo>
                                <a:pt x="308752" y="149996"/>
                              </a:moveTo>
                              <a:lnTo>
                                <a:pt x="308726" y="149716"/>
                              </a:lnTo>
                              <a:cubicBezTo>
                                <a:pt x="312891" y="148980"/>
                                <a:pt x="312954" y="146898"/>
                                <a:pt x="318578" y="146327"/>
                              </a:cubicBezTo>
                              <a:cubicBezTo>
                                <a:pt x="321562" y="146022"/>
                                <a:pt x="323860" y="146796"/>
                                <a:pt x="323124" y="146860"/>
                              </a:cubicBezTo>
                              <a:cubicBezTo>
                                <a:pt x="320953" y="147063"/>
                                <a:pt x="317893" y="146441"/>
                                <a:pt x="315252" y="148777"/>
                              </a:cubicBezTo>
                              <a:cubicBezTo>
                                <a:pt x="315074" y="148942"/>
                                <a:pt x="320343" y="148371"/>
                                <a:pt x="323009" y="148599"/>
                              </a:cubicBezTo>
                              <a:cubicBezTo>
                                <a:pt x="320419" y="149285"/>
                                <a:pt x="315125" y="149640"/>
                                <a:pt x="315328" y="149767"/>
                              </a:cubicBezTo>
                              <a:cubicBezTo>
                                <a:pt x="318350" y="151621"/>
                                <a:pt x="321245" y="150478"/>
                                <a:pt x="323428" y="150288"/>
                              </a:cubicBezTo>
                              <a:cubicBezTo>
                                <a:pt x="324152" y="150224"/>
                                <a:pt x="322032" y="151392"/>
                                <a:pt x="319048" y="151621"/>
                              </a:cubicBezTo>
                              <a:cubicBezTo>
                                <a:pt x="313398" y="152027"/>
                                <a:pt x="312980" y="149983"/>
                                <a:pt x="308752" y="149996"/>
                              </a:cubicBezTo>
                              <a:moveTo>
                                <a:pt x="329484" y="148751"/>
                              </a:moveTo>
                              <a:lnTo>
                                <a:pt x="329471" y="148472"/>
                              </a:lnTo>
                              <a:cubicBezTo>
                                <a:pt x="333661" y="147812"/>
                                <a:pt x="333750" y="145730"/>
                                <a:pt x="339387" y="145260"/>
                              </a:cubicBezTo>
                              <a:cubicBezTo>
                                <a:pt x="342358" y="145006"/>
                                <a:pt x="344643" y="145819"/>
                                <a:pt x="343907" y="145882"/>
                              </a:cubicBezTo>
                              <a:cubicBezTo>
                                <a:pt x="341736" y="146035"/>
                                <a:pt x="338676" y="145374"/>
                                <a:pt x="335997" y="147660"/>
                              </a:cubicBezTo>
                              <a:cubicBezTo>
                                <a:pt x="335819" y="147812"/>
                                <a:pt x="341101" y="147342"/>
                                <a:pt x="343780" y="147622"/>
                              </a:cubicBezTo>
                              <a:cubicBezTo>
                                <a:pt x="341164" y="148256"/>
                                <a:pt x="335883" y="148523"/>
                                <a:pt x="336061" y="148650"/>
                              </a:cubicBezTo>
                              <a:cubicBezTo>
                                <a:pt x="339057" y="150554"/>
                                <a:pt x="341977" y="149462"/>
                                <a:pt x="344135" y="149310"/>
                              </a:cubicBezTo>
                              <a:cubicBezTo>
                                <a:pt x="344884" y="149259"/>
                                <a:pt x="342739" y="150389"/>
                                <a:pt x="339742" y="150567"/>
                              </a:cubicBezTo>
                              <a:cubicBezTo>
                                <a:pt x="334105" y="150872"/>
                                <a:pt x="333725" y="148828"/>
                                <a:pt x="329484" y="148752"/>
                              </a:cubicBezTo>
                              <a:moveTo>
                                <a:pt x="405266" y="152230"/>
                              </a:moveTo>
                              <a:cubicBezTo>
                                <a:pt x="399654" y="151659"/>
                                <a:pt x="399591" y="149564"/>
                                <a:pt x="395427" y="148840"/>
                              </a:cubicBezTo>
                              <a:lnTo>
                                <a:pt x="395439" y="148561"/>
                              </a:lnTo>
                              <a:cubicBezTo>
                                <a:pt x="399680" y="148561"/>
                                <a:pt x="400111" y="146517"/>
                                <a:pt x="405736" y="146936"/>
                              </a:cubicBezTo>
                              <a:cubicBezTo>
                                <a:pt x="408732" y="147152"/>
                                <a:pt x="410852" y="148320"/>
                                <a:pt x="410116" y="148256"/>
                              </a:cubicBezTo>
                              <a:cubicBezTo>
                                <a:pt x="407945" y="148079"/>
                                <a:pt x="405025" y="146936"/>
                                <a:pt x="402029" y="148777"/>
                              </a:cubicBezTo>
                              <a:cubicBezTo>
                                <a:pt x="401825" y="148891"/>
                                <a:pt x="407120" y="149259"/>
                                <a:pt x="409710" y="149945"/>
                              </a:cubicBezTo>
                              <a:cubicBezTo>
                                <a:pt x="407044" y="150173"/>
                                <a:pt x="401762" y="149615"/>
                                <a:pt x="401940" y="149767"/>
                              </a:cubicBezTo>
                              <a:cubicBezTo>
                                <a:pt x="404593" y="152103"/>
                                <a:pt x="407640" y="151494"/>
                                <a:pt x="409824" y="151672"/>
                              </a:cubicBezTo>
                              <a:cubicBezTo>
                                <a:pt x="410560" y="151748"/>
                                <a:pt x="408250" y="152535"/>
                                <a:pt x="405266" y="152230"/>
                              </a:cubicBezTo>
                              <a:moveTo>
                                <a:pt x="384267" y="151176"/>
                              </a:moveTo>
                              <a:cubicBezTo>
                                <a:pt x="378630" y="150707"/>
                                <a:pt x="378528" y="148612"/>
                                <a:pt x="374351" y="147964"/>
                              </a:cubicBezTo>
                              <a:lnTo>
                                <a:pt x="374364" y="147672"/>
                              </a:lnTo>
                              <a:cubicBezTo>
                                <a:pt x="378605" y="147622"/>
                                <a:pt x="378986" y="145552"/>
                                <a:pt x="384635" y="145882"/>
                              </a:cubicBezTo>
                              <a:cubicBezTo>
                                <a:pt x="387619" y="146047"/>
                                <a:pt x="389777" y="147177"/>
                                <a:pt x="389028" y="147126"/>
                              </a:cubicBezTo>
                              <a:cubicBezTo>
                                <a:pt x="386857" y="146974"/>
                                <a:pt x="383924" y="145882"/>
                                <a:pt x="380953" y="147774"/>
                              </a:cubicBezTo>
                              <a:cubicBezTo>
                                <a:pt x="380750" y="147901"/>
                                <a:pt x="386057" y="148180"/>
                                <a:pt x="388660" y="148828"/>
                              </a:cubicBezTo>
                              <a:cubicBezTo>
                                <a:pt x="385981" y="149107"/>
                                <a:pt x="380712" y="148624"/>
                                <a:pt x="380877" y="148777"/>
                              </a:cubicBezTo>
                              <a:cubicBezTo>
                                <a:pt x="383569" y="151075"/>
                                <a:pt x="386616" y="150402"/>
                                <a:pt x="388787" y="150554"/>
                              </a:cubicBezTo>
                              <a:cubicBezTo>
                                <a:pt x="389523" y="150605"/>
                                <a:pt x="387250" y="151430"/>
                                <a:pt x="384267" y="151176"/>
                              </a:cubicBezTo>
                              <a:moveTo>
                                <a:pt x="361630" y="150478"/>
                              </a:moveTo>
                              <a:cubicBezTo>
                                <a:pt x="355980" y="150402"/>
                                <a:pt x="355739" y="148320"/>
                                <a:pt x="351524" y="147964"/>
                              </a:cubicBezTo>
                              <a:lnTo>
                                <a:pt x="351524" y="147685"/>
                              </a:lnTo>
                              <a:cubicBezTo>
                                <a:pt x="355739" y="147317"/>
                                <a:pt x="355980" y="145235"/>
                                <a:pt x="361630" y="145159"/>
                              </a:cubicBezTo>
                              <a:cubicBezTo>
                                <a:pt x="364614" y="145120"/>
                                <a:pt x="366836" y="146098"/>
                                <a:pt x="366112" y="146098"/>
                              </a:cubicBezTo>
                              <a:cubicBezTo>
                                <a:pt x="363941" y="146098"/>
                                <a:pt x="360932" y="145222"/>
                                <a:pt x="358088" y="147317"/>
                              </a:cubicBezTo>
                              <a:cubicBezTo>
                                <a:pt x="357898" y="147456"/>
                                <a:pt x="363217" y="147368"/>
                                <a:pt x="365845" y="147825"/>
                              </a:cubicBezTo>
                              <a:cubicBezTo>
                                <a:pt x="363217" y="148282"/>
                                <a:pt x="357898" y="148180"/>
                                <a:pt x="358088" y="148320"/>
                              </a:cubicBezTo>
                              <a:cubicBezTo>
                                <a:pt x="360932" y="150415"/>
                                <a:pt x="363941" y="149539"/>
                                <a:pt x="366112" y="149539"/>
                              </a:cubicBezTo>
                              <a:cubicBezTo>
                                <a:pt x="366836" y="149539"/>
                                <a:pt x="364614" y="150516"/>
                                <a:pt x="361630" y="150478"/>
                              </a:cubicBezTo>
                              <a:moveTo>
                                <a:pt x="403285" y="167198"/>
                              </a:moveTo>
                              <a:cubicBezTo>
                                <a:pt x="403692" y="167909"/>
                                <a:pt x="405507" y="169991"/>
                                <a:pt x="406091" y="170474"/>
                              </a:cubicBezTo>
                              <a:cubicBezTo>
                                <a:pt x="406193" y="170550"/>
                                <a:pt x="399604" y="172099"/>
                                <a:pt x="391593" y="161422"/>
                              </a:cubicBezTo>
                              <a:cubicBezTo>
                                <a:pt x="391313" y="161066"/>
                                <a:pt x="392151" y="165408"/>
                                <a:pt x="395858" y="170106"/>
                              </a:cubicBezTo>
                              <a:cubicBezTo>
                                <a:pt x="396176" y="170499"/>
                                <a:pt x="389866" y="170372"/>
                                <a:pt x="385587" y="161955"/>
                              </a:cubicBezTo>
                              <a:cubicBezTo>
                                <a:pt x="385334" y="161447"/>
                                <a:pt x="383873" y="158337"/>
                                <a:pt x="382591" y="157232"/>
                              </a:cubicBezTo>
                              <a:cubicBezTo>
                                <a:pt x="382325" y="156991"/>
                                <a:pt x="382007" y="156826"/>
                                <a:pt x="382007" y="156826"/>
                              </a:cubicBezTo>
                              <a:cubicBezTo>
                                <a:pt x="386463" y="158337"/>
                                <a:pt x="388584" y="163352"/>
                                <a:pt x="391212" y="166043"/>
                              </a:cubicBezTo>
                              <a:cubicBezTo>
                                <a:pt x="391453" y="166284"/>
                                <a:pt x="388838" y="163859"/>
                                <a:pt x="389993" y="157638"/>
                              </a:cubicBezTo>
                              <a:cubicBezTo>
                                <a:pt x="390044" y="157308"/>
                                <a:pt x="391491" y="160267"/>
                                <a:pt x="394868" y="163225"/>
                              </a:cubicBezTo>
                              <a:cubicBezTo>
                                <a:pt x="395173" y="163504"/>
                                <a:pt x="398956" y="166449"/>
                                <a:pt x="399553" y="166068"/>
                              </a:cubicBezTo>
                              <a:cubicBezTo>
                                <a:pt x="399959" y="165815"/>
                                <a:pt x="397547" y="160051"/>
                                <a:pt x="395021" y="157143"/>
                              </a:cubicBezTo>
                              <a:cubicBezTo>
                                <a:pt x="394652" y="156724"/>
                                <a:pt x="398118" y="157791"/>
                                <a:pt x="403285" y="167198"/>
                              </a:cubicBezTo>
                              <a:moveTo>
                                <a:pt x="357212" y="165383"/>
                              </a:moveTo>
                              <a:cubicBezTo>
                                <a:pt x="357644" y="166081"/>
                                <a:pt x="358748" y="168011"/>
                                <a:pt x="359383" y="168443"/>
                              </a:cubicBezTo>
                              <a:cubicBezTo>
                                <a:pt x="359472" y="168506"/>
                                <a:pt x="352222" y="168798"/>
                                <a:pt x="344897" y="160279"/>
                              </a:cubicBezTo>
                              <a:cubicBezTo>
                                <a:pt x="344605" y="159937"/>
                                <a:pt x="346243" y="164444"/>
                                <a:pt x="350305" y="168836"/>
                              </a:cubicBezTo>
                              <a:cubicBezTo>
                                <a:pt x="350648" y="169204"/>
                                <a:pt x="344211" y="169052"/>
                                <a:pt x="339234" y="161219"/>
                              </a:cubicBezTo>
                              <a:cubicBezTo>
                                <a:pt x="338930" y="160749"/>
                                <a:pt x="337254" y="157727"/>
                                <a:pt x="335883" y="156724"/>
                              </a:cubicBezTo>
                              <a:cubicBezTo>
                                <a:pt x="335591" y="156509"/>
                                <a:pt x="335261" y="156369"/>
                                <a:pt x="335261" y="156369"/>
                              </a:cubicBezTo>
                              <a:cubicBezTo>
                                <a:pt x="339818" y="157550"/>
                                <a:pt x="342256" y="162717"/>
                                <a:pt x="344732" y="164215"/>
                              </a:cubicBezTo>
                              <a:cubicBezTo>
                                <a:pt x="345024" y="164380"/>
                                <a:pt x="342294" y="160508"/>
                                <a:pt x="342332" y="156267"/>
                              </a:cubicBezTo>
                              <a:cubicBezTo>
                                <a:pt x="342332" y="155925"/>
                                <a:pt x="348160" y="160241"/>
                                <a:pt x="349429" y="161320"/>
                              </a:cubicBezTo>
                              <a:cubicBezTo>
                                <a:pt x="349747" y="161574"/>
                                <a:pt x="353010" y="164443"/>
                                <a:pt x="353555" y="164012"/>
                              </a:cubicBezTo>
                              <a:cubicBezTo>
                                <a:pt x="353949" y="163720"/>
                                <a:pt x="350724" y="158134"/>
                                <a:pt x="347995" y="155417"/>
                              </a:cubicBezTo>
                              <a:cubicBezTo>
                                <a:pt x="347588" y="155036"/>
                                <a:pt x="351181" y="155823"/>
                                <a:pt x="357212" y="165383"/>
                              </a:cubicBezTo>
                              <a:moveTo>
                                <a:pt x="369400" y="135853"/>
                              </a:moveTo>
                              <a:lnTo>
                                <a:pt x="349963" y="135853"/>
                              </a:lnTo>
                              <a:lnTo>
                                <a:pt x="349963" y="127854"/>
                              </a:lnTo>
                              <a:lnTo>
                                <a:pt x="369400" y="127854"/>
                              </a:lnTo>
                              <a:lnTo>
                                <a:pt x="369400" y="135853"/>
                              </a:lnTo>
                              <a:close/>
                              <a:moveTo>
                                <a:pt x="380572" y="136475"/>
                              </a:moveTo>
                              <a:cubicBezTo>
                                <a:pt x="379963" y="135789"/>
                                <a:pt x="379658" y="135015"/>
                                <a:pt x="379696" y="134240"/>
                              </a:cubicBezTo>
                              <a:cubicBezTo>
                                <a:pt x="379722" y="133453"/>
                                <a:pt x="380103" y="132717"/>
                                <a:pt x="380788" y="132107"/>
                              </a:cubicBezTo>
                              <a:cubicBezTo>
                                <a:pt x="382121" y="130901"/>
                                <a:pt x="384508" y="130190"/>
                                <a:pt x="387073" y="130368"/>
                              </a:cubicBezTo>
                              <a:cubicBezTo>
                                <a:pt x="389637" y="130482"/>
                                <a:pt x="391986" y="131384"/>
                                <a:pt x="393179" y="132717"/>
                              </a:cubicBezTo>
                              <a:cubicBezTo>
                                <a:pt x="393814" y="133390"/>
                                <a:pt x="394106" y="134177"/>
                                <a:pt x="394055" y="134939"/>
                              </a:cubicBezTo>
                              <a:cubicBezTo>
                                <a:pt x="394030" y="135713"/>
                                <a:pt x="393649" y="136462"/>
                                <a:pt x="392964" y="137071"/>
                              </a:cubicBezTo>
                              <a:cubicBezTo>
                                <a:pt x="391732" y="138176"/>
                                <a:pt x="389599" y="138836"/>
                                <a:pt x="387276" y="138836"/>
                              </a:cubicBezTo>
                              <a:cubicBezTo>
                                <a:pt x="387073" y="138836"/>
                                <a:pt x="386870" y="138836"/>
                                <a:pt x="386654" y="138811"/>
                              </a:cubicBezTo>
                              <a:cubicBezTo>
                                <a:pt x="384115" y="138696"/>
                                <a:pt x="381791" y="137808"/>
                                <a:pt x="380572" y="136475"/>
                              </a:cubicBezTo>
                              <a:moveTo>
                                <a:pt x="233567" y="110118"/>
                              </a:moveTo>
                              <a:cubicBezTo>
                                <a:pt x="235395" y="112073"/>
                                <a:pt x="236410" y="113419"/>
                                <a:pt x="236944" y="114156"/>
                              </a:cubicBezTo>
                              <a:cubicBezTo>
                                <a:pt x="237477" y="114854"/>
                                <a:pt x="237705" y="115247"/>
                                <a:pt x="238239" y="115032"/>
                              </a:cubicBezTo>
                              <a:cubicBezTo>
                                <a:pt x="238746" y="114866"/>
                                <a:pt x="238734" y="114321"/>
                                <a:pt x="238721" y="114079"/>
                              </a:cubicBezTo>
                              <a:cubicBezTo>
                                <a:pt x="238658" y="111845"/>
                                <a:pt x="238734" y="110778"/>
                                <a:pt x="238810" y="109407"/>
                              </a:cubicBezTo>
                              <a:lnTo>
                                <a:pt x="238848" y="108836"/>
                              </a:lnTo>
                              <a:cubicBezTo>
                                <a:pt x="238950" y="106932"/>
                                <a:pt x="239445" y="104519"/>
                                <a:pt x="239787" y="103186"/>
                              </a:cubicBezTo>
                              <a:cubicBezTo>
                                <a:pt x="240638" y="105205"/>
                                <a:pt x="241984" y="109941"/>
                                <a:pt x="242111" y="110588"/>
                              </a:cubicBezTo>
                              <a:cubicBezTo>
                                <a:pt x="242250" y="111451"/>
                                <a:pt x="242492" y="112277"/>
                                <a:pt x="243165" y="112403"/>
                              </a:cubicBezTo>
                              <a:cubicBezTo>
                                <a:pt x="243799" y="112581"/>
                                <a:pt x="244218" y="111870"/>
                                <a:pt x="244434" y="111464"/>
                              </a:cubicBezTo>
                              <a:lnTo>
                                <a:pt x="244536" y="111312"/>
                              </a:lnTo>
                              <a:cubicBezTo>
                                <a:pt x="246275" y="108811"/>
                                <a:pt x="247557" y="107655"/>
                                <a:pt x="248433" y="107021"/>
                              </a:cubicBezTo>
                              <a:cubicBezTo>
                                <a:pt x="247989" y="109649"/>
                                <a:pt x="246643" y="112277"/>
                                <a:pt x="245793" y="113724"/>
                              </a:cubicBezTo>
                              <a:cubicBezTo>
                                <a:pt x="245526" y="114194"/>
                                <a:pt x="245158" y="114816"/>
                                <a:pt x="245666" y="115222"/>
                              </a:cubicBezTo>
                              <a:cubicBezTo>
                                <a:pt x="246224" y="115679"/>
                                <a:pt x="246605" y="115285"/>
                                <a:pt x="248078" y="113927"/>
                              </a:cubicBezTo>
                              <a:cubicBezTo>
                                <a:pt x="248903" y="113153"/>
                                <a:pt x="249944" y="112200"/>
                                <a:pt x="250642" y="111769"/>
                              </a:cubicBezTo>
                              <a:cubicBezTo>
                                <a:pt x="251557" y="111185"/>
                                <a:pt x="252344" y="110766"/>
                                <a:pt x="252940" y="110474"/>
                              </a:cubicBezTo>
                              <a:cubicBezTo>
                                <a:pt x="252737" y="110664"/>
                                <a:pt x="252509" y="110880"/>
                                <a:pt x="252229" y="111134"/>
                              </a:cubicBezTo>
                              <a:cubicBezTo>
                                <a:pt x="250376" y="112759"/>
                                <a:pt x="248687" y="119247"/>
                                <a:pt x="248471" y="122129"/>
                              </a:cubicBezTo>
                              <a:cubicBezTo>
                                <a:pt x="248306" y="124388"/>
                                <a:pt x="248840" y="126039"/>
                                <a:pt x="249982" y="126775"/>
                              </a:cubicBezTo>
                              <a:cubicBezTo>
                                <a:pt x="250046" y="126826"/>
                                <a:pt x="250122" y="126864"/>
                                <a:pt x="250211" y="126902"/>
                              </a:cubicBezTo>
                              <a:cubicBezTo>
                                <a:pt x="249335" y="126902"/>
                                <a:pt x="248916" y="126699"/>
                                <a:pt x="248306" y="126382"/>
                              </a:cubicBezTo>
                              <a:cubicBezTo>
                                <a:pt x="247380" y="125912"/>
                                <a:pt x="246224" y="125328"/>
                                <a:pt x="243177" y="125214"/>
                              </a:cubicBezTo>
                              <a:cubicBezTo>
                                <a:pt x="242961" y="125201"/>
                                <a:pt x="242771" y="125188"/>
                                <a:pt x="242593" y="125188"/>
                              </a:cubicBezTo>
                              <a:cubicBezTo>
                                <a:pt x="241133" y="125188"/>
                                <a:pt x="240333" y="125442"/>
                                <a:pt x="239597" y="125671"/>
                              </a:cubicBezTo>
                              <a:cubicBezTo>
                                <a:pt x="238785" y="125912"/>
                                <a:pt x="238150" y="126115"/>
                                <a:pt x="236550" y="125810"/>
                              </a:cubicBezTo>
                              <a:cubicBezTo>
                                <a:pt x="233871" y="125315"/>
                                <a:pt x="234163" y="122294"/>
                                <a:pt x="234760" y="118688"/>
                              </a:cubicBezTo>
                              <a:cubicBezTo>
                                <a:pt x="234849" y="118180"/>
                                <a:pt x="234938" y="117710"/>
                                <a:pt x="234988" y="117291"/>
                              </a:cubicBezTo>
                              <a:cubicBezTo>
                                <a:pt x="235090" y="116517"/>
                                <a:pt x="234785" y="114473"/>
                                <a:pt x="234252" y="113597"/>
                              </a:cubicBezTo>
                              <a:cubicBezTo>
                                <a:pt x="233770" y="112835"/>
                                <a:pt x="233046" y="110994"/>
                                <a:pt x="232487" y="109674"/>
                              </a:cubicBezTo>
                              <a:cubicBezTo>
                                <a:pt x="232373" y="109382"/>
                                <a:pt x="232259" y="109103"/>
                                <a:pt x="232157" y="108849"/>
                              </a:cubicBezTo>
                              <a:cubicBezTo>
                                <a:pt x="232690" y="109268"/>
                                <a:pt x="233236" y="109788"/>
                                <a:pt x="233567" y="110118"/>
                              </a:cubicBezTo>
                              <a:moveTo>
                                <a:pt x="265484" y="94223"/>
                              </a:moveTo>
                              <a:lnTo>
                                <a:pt x="265471" y="94198"/>
                              </a:lnTo>
                              <a:cubicBezTo>
                                <a:pt x="265890" y="94198"/>
                                <a:pt x="266220" y="94223"/>
                                <a:pt x="266347" y="94274"/>
                              </a:cubicBezTo>
                              <a:cubicBezTo>
                                <a:pt x="267033" y="94642"/>
                                <a:pt x="267668" y="95315"/>
                                <a:pt x="268201" y="96166"/>
                              </a:cubicBezTo>
                              <a:cubicBezTo>
                                <a:pt x="268925" y="97575"/>
                                <a:pt x="268988" y="99886"/>
                                <a:pt x="268950" y="102031"/>
                              </a:cubicBezTo>
                              <a:cubicBezTo>
                                <a:pt x="267922" y="101498"/>
                                <a:pt x="266208" y="99847"/>
                                <a:pt x="265014" y="98705"/>
                              </a:cubicBezTo>
                              <a:cubicBezTo>
                                <a:pt x="264037" y="97740"/>
                                <a:pt x="263097" y="96839"/>
                                <a:pt x="262285" y="96204"/>
                              </a:cubicBezTo>
                              <a:cubicBezTo>
                                <a:pt x="263224" y="94858"/>
                                <a:pt x="264189" y="94312"/>
                                <a:pt x="265484" y="94223"/>
                              </a:cubicBezTo>
                              <a:moveTo>
                                <a:pt x="254781" y="67372"/>
                              </a:moveTo>
                              <a:cubicBezTo>
                                <a:pt x="254769" y="67346"/>
                                <a:pt x="254769" y="67334"/>
                                <a:pt x="254756" y="67308"/>
                              </a:cubicBezTo>
                              <a:cubicBezTo>
                                <a:pt x="254540" y="66902"/>
                                <a:pt x="253778" y="66178"/>
                                <a:pt x="253042" y="65962"/>
                              </a:cubicBezTo>
                              <a:cubicBezTo>
                                <a:pt x="253118" y="64007"/>
                                <a:pt x="253702" y="62839"/>
                                <a:pt x="254274" y="62166"/>
                              </a:cubicBezTo>
                              <a:cubicBezTo>
                                <a:pt x="254985" y="61341"/>
                                <a:pt x="255784" y="61087"/>
                                <a:pt x="256102" y="61036"/>
                              </a:cubicBezTo>
                              <a:cubicBezTo>
                                <a:pt x="257409" y="61316"/>
                                <a:pt x="258692" y="62306"/>
                                <a:pt x="259923" y="63956"/>
                              </a:cubicBezTo>
                              <a:cubicBezTo>
                                <a:pt x="260875" y="66331"/>
                                <a:pt x="261828" y="69517"/>
                                <a:pt x="262374" y="75002"/>
                              </a:cubicBezTo>
                              <a:cubicBezTo>
                                <a:pt x="260012" y="73859"/>
                                <a:pt x="256292" y="69847"/>
                                <a:pt x="254781" y="67372"/>
                              </a:cubicBezTo>
                              <a:moveTo>
                                <a:pt x="248827" y="81527"/>
                              </a:moveTo>
                              <a:cubicBezTo>
                                <a:pt x="248624" y="81807"/>
                                <a:pt x="248433" y="82086"/>
                                <a:pt x="248294" y="82353"/>
                              </a:cubicBezTo>
                              <a:cubicBezTo>
                                <a:pt x="247608" y="83508"/>
                                <a:pt x="247951" y="84587"/>
                                <a:pt x="248611" y="85197"/>
                              </a:cubicBezTo>
                              <a:cubicBezTo>
                                <a:pt x="246415" y="85070"/>
                                <a:pt x="245094" y="85247"/>
                                <a:pt x="243812" y="85438"/>
                              </a:cubicBezTo>
                              <a:cubicBezTo>
                                <a:pt x="242593" y="85603"/>
                                <a:pt x="241349" y="85755"/>
                                <a:pt x="239242" y="85704"/>
                              </a:cubicBezTo>
                              <a:cubicBezTo>
                                <a:pt x="237299" y="85628"/>
                                <a:pt x="237071" y="81261"/>
                                <a:pt x="236995" y="79623"/>
                              </a:cubicBezTo>
                              <a:cubicBezTo>
                                <a:pt x="236982" y="79369"/>
                                <a:pt x="236969" y="79141"/>
                                <a:pt x="236956" y="78988"/>
                              </a:cubicBezTo>
                              <a:cubicBezTo>
                                <a:pt x="236868" y="77604"/>
                                <a:pt x="236639" y="76094"/>
                                <a:pt x="235738" y="74291"/>
                              </a:cubicBezTo>
                              <a:cubicBezTo>
                                <a:pt x="236309" y="74748"/>
                                <a:pt x="236918" y="75294"/>
                                <a:pt x="237363" y="75713"/>
                              </a:cubicBezTo>
                              <a:lnTo>
                                <a:pt x="237337" y="75725"/>
                              </a:lnTo>
                              <a:cubicBezTo>
                                <a:pt x="238569" y="76779"/>
                                <a:pt x="239508" y="79344"/>
                                <a:pt x="239915" y="80436"/>
                              </a:cubicBezTo>
                              <a:cubicBezTo>
                                <a:pt x="240143" y="81070"/>
                                <a:pt x="240295" y="81502"/>
                                <a:pt x="240892" y="81400"/>
                              </a:cubicBezTo>
                              <a:lnTo>
                                <a:pt x="241451" y="81147"/>
                              </a:lnTo>
                              <a:lnTo>
                                <a:pt x="241387" y="80588"/>
                              </a:lnTo>
                              <a:cubicBezTo>
                                <a:pt x="241095" y="78138"/>
                                <a:pt x="241514" y="74938"/>
                                <a:pt x="241921" y="74367"/>
                              </a:cubicBezTo>
                              <a:cubicBezTo>
                                <a:pt x="242187" y="73999"/>
                                <a:pt x="242454" y="73301"/>
                                <a:pt x="242771" y="72361"/>
                              </a:cubicBezTo>
                              <a:cubicBezTo>
                                <a:pt x="243228" y="73478"/>
                                <a:pt x="243926" y="74583"/>
                                <a:pt x="244282" y="74938"/>
                              </a:cubicBezTo>
                              <a:cubicBezTo>
                                <a:pt x="245044" y="75700"/>
                                <a:pt x="245425" y="77782"/>
                                <a:pt x="245513" y="79344"/>
                              </a:cubicBezTo>
                              <a:lnTo>
                                <a:pt x="245551" y="80004"/>
                              </a:lnTo>
                              <a:lnTo>
                                <a:pt x="246796" y="79966"/>
                              </a:lnTo>
                              <a:lnTo>
                                <a:pt x="246796" y="79344"/>
                              </a:lnTo>
                              <a:cubicBezTo>
                                <a:pt x="246796" y="77973"/>
                                <a:pt x="247646" y="77300"/>
                                <a:pt x="248472" y="76652"/>
                              </a:cubicBezTo>
                              <a:cubicBezTo>
                                <a:pt x="248979" y="76246"/>
                                <a:pt x="249462" y="75865"/>
                                <a:pt x="249690" y="75345"/>
                              </a:cubicBezTo>
                              <a:cubicBezTo>
                                <a:pt x="249805" y="75091"/>
                                <a:pt x="249944" y="74710"/>
                                <a:pt x="250084" y="74291"/>
                              </a:cubicBezTo>
                              <a:cubicBezTo>
                                <a:pt x="250147" y="74100"/>
                                <a:pt x="250249" y="73847"/>
                                <a:pt x="250338" y="73580"/>
                              </a:cubicBezTo>
                              <a:cubicBezTo>
                                <a:pt x="251341" y="77744"/>
                                <a:pt x="249906" y="79902"/>
                                <a:pt x="248827" y="81527"/>
                              </a:cubicBezTo>
                              <a:moveTo>
                                <a:pt x="311253" y="164291"/>
                              </a:moveTo>
                              <a:cubicBezTo>
                                <a:pt x="311583" y="165192"/>
                                <a:pt x="313068" y="168862"/>
                                <a:pt x="315963" y="171477"/>
                              </a:cubicBezTo>
                              <a:cubicBezTo>
                                <a:pt x="314401" y="172099"/>
                                <a:pt x="311621" y="172772"/>
                                <a:pt x="307990" y="171909"/>
                              </a:cubicBezTo>
                              <a:cubicBezTo>
                                <a:pt x="306479" y="171579"/>
                                <a:pt x="304968" y="171972"/>
                                <a:pt x="303394" y="172404"/>
                              </a:cubicBezTo>
                              <a:cubicBezTo>
                                <a:pt x="300601" y="173165"/>
                                <a:pt x="297694" y="173991"/>
                                <a:pt x="294088" y="170410"/>
                              </a:cubicBezTo>
                              <a:cubicBezTo>
                                <a:pt x="291625" y="167960"/>
                                <a:pt x="290990" y="164304"/>
                                <a:pt x="292412" y="160876"/>
                              </a:cubicBezTo>
                              <a:cubicBezTo>
                                <a:pt x="293542" y="158134"/>
                                <a:pt x="296424" y="155315"/>
                                <a:pt x="301071" y="154896"/>
                              </a:cubicBezTo>
                              <a:cubicBezTo>
                                <a:pt x="301058" y="154947"/>
                                <a:pt x="303546" y="157169"/>
                                <a:pt x="304384" y="161384"/>
                              </a:cubicBezTo>
                              <a:cubicBezTo>
                                <a:pt x="304499" y="162082"/>
                                <a:pt x="305159" y="164075"/>
                                <a:pt x="305375" y="164228"/>
                              </a:cubicBezTo>
                              <a:cubicBezTo>
                                <a:pt x="305603" y="164393"/>
                                <a:pt x="301553" y="163123"/>
                                <a:pt x="297833" y="159391"/>
                              </a:cubicBezTo>
                              <a:cubicBezTo>
                                <a:pt x="297770" y="159327"/>
                                <a:pt x="296538" y="165154"/>
                                <a:pt x="297262" y="166779"/>
                              </a:cubicBezTo>
                              <a:cubicBezTo>
                                <a:pt x="297465" y="167237"/>
                                <a:pt x="294304" y="164228"/>
                                <a:pt x="293885" y="160584"/>
                              </a:cubicBezTo>
                              <a:cubicBezTo>
                                <a:pt x="293809" y="159898"/>
                                <a:pt x="293834" y="159784"/>
                                <a:pt x="293834" y="159784"/>
                              </a:cubicBezTo>
                              <a:cubicBezTo>
                                <a:pt x="293555" y="160267"/>
                                <a:pt x="291600" y="167300"/>
                                <a:pt x="299471" y="171566"/>
                              </a:cubicBezTo>
                              <a:cubicBezTo>
                                <a:pt x="299953" y="171832"/>
                                <a:pt x="298214" y="170677"/>
                                <a:pt x="298773" y="162120"/>
                              </a:cubicBezTo>
                              <a:cubicBezTo>
                                <a:pt x="298824" y="161549"/>
                                <a:pt x="302328" y="169230"/>
                                <a:pt x="311583" y="168874"/>
                              </a:cubicBezTo>
                              <a:cubicBezTo>
                                <a:pt x="311710" y="168862"/>
                                <a:pt x="309653" y="167897"/>
                                <a:pt x="308828" y="164837"/>
                              </a:cubicBezTo>
                              <a:cubicBezTo>
                                <a:pt x="308663" y="164190"/>
                                <a:pt x="305654" y="157524"/>
                                <a:pt x="301084" y="154896"/>
                              </a:cubicBezTo>
                              <a:cubicBezTo>
                                <a:pt x="301452" y="154858"/>
                                <a:pt x="301744" y="154731"/>
                                <a:pt x="302137" y="154719"/>
                              </a:cubicBezTo>
                              <a:lnTo>
                                <a:pt x="302379" y="154719"/>
                              </a:lnTo>
                              <a:cubicBezTo>
                                <a:pt x="303673" y="154719"/>
                                <a:pt x="307965" y="155429"/>
                                <a:pt x="311253" y="164291"/>
                              </a:cubicBezTo>
                              <a:moveTo>
                                <a:pt x="303915" y="148625"/>
                              </a:moveTo>
                              <a:cubicBezTo>
                                <a:pt x="304156" y="147609"/>
                                <a:pt x="306466" y="144854"/>
                                <a:pt x="307495" y="144828"/>
                              </a:cubicBezTo>
                              <a:cubicBezTo>
                                <a:pt x="307609" y="144828"/>
                                <a:pt x="307774" y="144816"/>
                                <a:pt x="307964" y="144803"/>
                              </a:cubicBezTo>
                              <a:cubicBezTo>
                                <a:pt x="308485" y="144752"/>
                                <a:pt x="309221" y="144689"/>
                                <a:pt x="309843" y="144828"/>
                              </a:cubicBezTo>
                              <a:cubicBezTo>
                                <a:pt x="310402" y="144943"/>
                                <a:pt x="310834" y="144740"/>
                                <a:pt x="311265" y="144562"/>
                              </a:cubicBezTo>
                              <a:cubicBezTo>
                                <a:pt x="311875" y="144295"/>
                                <a:pt x="312548" y="144003"/>
                                <a:pt x="314046" y="144473"/>
                              </a:cubicBezTo>
                              <a:cubicBezTo>
                                <a:pt x="314249" y="144524"/>
                                <a:pt x="314617" y="144689"/>
                                <a:pt x="314896" y="144816"/>
                              </a:cubicBezTo>
                              <a:lnTo>
                                <a:pt x="315125" y="144917"/>
                              </a:lnTo>
                              <a:cubicBezTo>
                                <a:pt x="315493" y="145057"/>
                                <a:pt x="315798" y="144905"/>
                                <a:pt x="316318" y="144587"/>
                              </a:cubicBezTo>
                              <a:cubicBezTo>
                                <a:pt x="317245" y="144041"/>
                                <a:pt x="318946" y="143000"/>
                                <a:pt x="320978" y="143673"/>
                              </a:cubicBezTo>
                              <a:cubicBezTo>
                                <a:pt x="321600" y="143864"/>
                                <a:pt x="321930" y="143991"/>
                                <a:pt x="321981" y="144016"/>
                              </a:cubicBezTo>
                              <a:cubicBezTo>
                                <a:pt x="322374" y="144333"/>
                                <a:pt x="322755" y="144092"/>
                                <a:pt x="323098" y="143864"/>
                              </a:cubicBezTo>
                              <a:cubicBezTo>
                                <a:pt x="323822" y="143457"/>
                                <a:pt x="325332" y="142581"/>
                                <a:pt x="327541" y="143089"/>
                              </a:cubicBezTo>
                              <a:cubicBezTo>
                                <a:pt x="328278" y="143254"/>
                                <a:pt x="328494" y="143356"/>
                                <a:pt x="328519" y="143368"/>
                              </a:cubicBezTo>
                              <a:cubicBezTo>
                                <a:pt x="328913" y="143749"/>
                                <a:pt x="329370" y="143508"/>
                                <a:pt x="329789" y="143292"/>
                              </a:cubicBezTo>
                              <a:cubicBezTo>
                                <a:pt x="330525" y="142886"/>
                                <a:pt x="331909" y="142150"/>
                                <a:pt x="333889" y="142632"/>
                              </a:cubicBezTo>
                              <a:lnTo>
                                <a:pt x="334118" y="142683"/>
                              </a:lnTo>
                              <a:cubicBezTo>
                                <a:pt x="334397" y="142746"/>
                                <a:pt x="334740" y="142835"/>
                                <a:pt x="335057" y="143013"/>
                              </a:cubicBezTo>
                              <a:cubicBezTo>
                                <a:pt x="335426" y="143216"/>
                                <a:pt x="335794" y="143051"/>
                                <a:pt x="336213" y="142835"/>
                              </a:cubicBezTo>
                              <a:cubicBezTo>
                                <a:pt x="336936" y="142467"/>
                                <a:pt x="338308" y="141794"/>
                                <a:pt x="340276" y="142327"/>
                              </a:cubicBezTo>
                              <a:cubicBezTo>
                                <a:pt x="340415" y="142353"/>
                                <a:pt x="340948" y="142619"/>
                                <a:pt x="341164" y="142734"/>
                              </a:cubicBezTo>
                              <a:lnTo>
                                <a:pt x="341482" y="142886"/>
                              </a:lnTo>
                              <a:cubicBezTo>
                                <a:pt x="341837" y="143051"/>
                                <a:pt x="342116" y="142873"/>
                                <a:pt x="342396" y="142708"/>
                              </a:cubicBezTo>
                              <a:cubicBezTo>
                                <a:pt x="342942" y="142404"/>
                                <a:pt x="344224" y="141667"/>
                                <a:pt x="346877" y="142099"/>
                              </a:cubicBezTo>
                              <a:cubicBezTo>
                                <a:pt x="347017" y="142124"/>
                                <a:pt x="347512" y="142353"/>
                                <a:pt x="347664" y="142467"/>
                              </a:cubicBezTo>
                              <a:cubicBezTo>
                                <a:pt x="347995" y="142708"/>
                                <a:pt x="348312" y="142581"/>
                                <a:pt x="348718" y="142416"/>
                              </a:cubicBezTo>
                              <a:cubicBezTo>
                                <a:pt x="349455" y="142112"/>
                                <a:pt x="351004" y="141515"/>
                                <a:pt x="353149" y="141947"/>
                              </a:cubicBezTo>
                              <a:cubicBezTo>
                                <a:pt x="353403" y="141997"/>
                                <a:pt x="354114" y="142289"/>
                                <a:pt x="354444" y="142492"/>
                              </a:cubicBezTo>
                              <a:cubicBezTo>
                                <a:pt x="354787" y="142721"/>
                                <a:pt x="355142" y="142556"/>
                                <a:pt x="355549" y="142378"/>
                              </a:cubicBezTo>
                              <a:cubicBezTo>
                                <a:pt x="356285" y="142035"/>
                                <a:pt x="357656" y="141439"/>
                                <a:pt x="359548" y="141972"/>
                              </a:cubicBezTo>
                              <a:cubicBezTo>
                                <a:pt x="359840" y="142061"/>
                                <a:pt x="360487" y="142340"/>
                                <a:pt x="360779" y="142467"/>
                              </a:cubicBezTo>
                              <a:cubicBezTo>
                                <a:pt x="361122" y="142619"/>
                                <a:pt x="361427" y="142467"/>
                                <a:pt x="361744" y="142302"/>
                              </a:cubicBezTo>
                              <a:cubicBezTo>
                                <a:pt x="362379" y="141997"/>
                                <a:pt x="363661" y="141350"/>
                                <a:pt x="366200" y="142023"/>
                              </a:cubicBezTo>
                              <a:cubicBezTo>
                                <a:pt x="366391" y="142073"/>
                                <a:pt x="366810" y="142302"/>
                                <a:pt x="367026" y="142492"/>
                              </a:cubicBezTo>
                              <a:cubicBezTo>
                                <a:pt x="367356" y="142772"/>
                                <a:pt x="367762" y="142619"/>
                                <a:pt x="368206" y="142416"/>
                              </a:cubicBezTo>
                              <a:cubicBezTo>
                                <a:pt x="369057" y="142074"/>
                                <a:pt x="370631" y="141401"/>
                                <a:pt x="372739" y="142188"/>
                              </a:cubicBezTo>
                              <a:cubicBezTo>
                                <a:pt x="373069" y="142327"/>
                                <a:pt x="373259" y="142467"/>
                                <a:pt x="373297" y="142531"/>
                              </a:cubicBezTo>
                              <a:cubicBezTo>
                                <a:pt x="373602" y="142899"/>
                                <a:pt x="374034" y="142759"/>
                                <a:pt x="374529" y="142607"/>
                              </a:cubicBezTo>
                              <a:cubicBezTo>
                                <a:pt x="375405" y="142327"/>
                                <a:pt x="377182" y="141731"/>
                                <a:pt x="379112" y="142454"/>
                              </a:cubicBezTo>
                              <a:cubicBezTo>
                                <a:pt x="379353" y="142543"/>
                                <a:pt x="379747" y="142721"/>
                                <a:pt x="380013" y="142937"/>
                              </a:cubicBezTo>
                              <a:cubicBezTo>
                                <a:pt x="380369" y="143178"/>
                                <a:pt x="380661" y="143051"/>
                                <a:pt x="381080" y="142899"/>
                              </a:cubicBezTo>
                              <a:cubicBezTo>
                                <a:pt x="381867" y="142581"/>
                                <a:pt x="383568" y="141959"/>
                                <a:pt x="385447" y="142746"/>
                              </a:cubicBezTo>
                              <a:cubicBezTo>
                                <a:pt x="385739" y="142899"/>
                                <a:pt x="386145" y="143178"/>
                                <a:pt x="386311" y="143280"/>
                              </a:cubicBezTo>
                              <a:cubicBezTo>
                                <a:pt x="386653" y="143533"/>
                                <a:pt x="386945" y="143394"/>
                                <a:pt x="387263" y="143267"/>
                              </a:cubicBezTo>
                              <a:cubicBezTo>
                                <a:pt x="387936" y="142988"/>
                                <a:pt x="389497" y="142327"/>
                                <a:pt x="391605" y="143165"/>
                              </a:cubicBezTo>
                              <a:cubicBezTo>
                                <a:pt x="391732" y="143216"/>
                                <a:pt x="392062" y="143419"/>
                                <a:pt x="392570" y="143825"/>
                              </a:cubicBezTo>
                              <a:cubicBezTo>
                                <a:pt x="392938" y="144117"/>
                                <a:pt x="393281" y="143965"/>
                                <a:pt x="393661" y="143825"/>
                              </a:cubicBezTo>
                              <a:cubicBezTo>
                                <a:pt x="394474" y="143546"/>
                                <a:pt x="395921" y="143000"/>
                                <a:pt x="397889" y="143876"/>
                              </a:cubicBezTo>
                              <a:cubicBezTo>
                                <a:pt x="398105" y="143965"/>
                                <a:pt x="398448" y="144181"/>
                                <a:pt x="398714" y="144333"/>
                              </a:cubicBezTo>
                              <a:lnTo>
                                <a:pt x="399019" y="144498"/>
                              </a:lnTo>
                              <a:cubicBezTo>
                                <a:pt x="399349" y="144676"/>
                                <a:pt x="399654" y="144574"/>
                                <a:pt x="400047" y="144435"/>
                              </a:cubicBezTo>
                              <a:cubicBezTo>
                                <a:pt x="400822" y="144143"/>
                                <a:pt x="402434" y="143559"/>
                                <a:pt x="404453" y="144600"/>
                              </a:cubicBezTo>
                              <a:cubicBezTo>
                                <a:pt x="404745" y="144740"/>
                                <a:pt x="405329" y="145057"/>
                                <a:pt x="405494" y="145159"/>
                              </a:cubicBezTo>
                              <a:cubicBezTo>
                                <a:pt x="405799" y="145387"/>
                                <a:pt x="406078" y="145285"/>
                                <a:pt x="406522" y="145133"/>
                              </a:cubicBezTo>
                              <a:cubicBezTo>
                                <a:pt x="407373" y="144854"/>
                                <a:pt x="409125" y="144283"/>
                                <a:pt x="411207" y="145285"/>
                              </a:cubicBezTo>
                              <a:cubicBezTo>
                                <a:pt x="411626" y="145489"/>
                                <a:pt x="412045" y="145743"/>
                                <a:pt x="412299" y="145933"/>
                              </a:cubicBezTo>
                              <a:cubicBezTo>
                                <a:pt x="412540" y="146123"/>
                                <a:pt x="412832" y="146174"/>
                                <a:pt x="413099" y="146212"/>
                              </a:cubicBezTo>
                              <a:cubicBezTo>
                                <a:pt x="413467" y="146250"/>
                                <a:pt x="413848" y="146314"/>
                                <a:pt x="414267" y="146669"/>
                              </a:cubicBezTo>
                              <a:cubicBezTo>
                                <a:pt x="414292" y="146707"/>
                                <a:pt x="416120" y="149221"/>
                                <a:pt x="415333" y="153335"/>
                              </a:cubicBezTo>
                              <a:cubicBezTo>
                                <a:pt x="414698" y="153449"/>
                                <a:pt x="414241" y="153436"/>
                                <a:pt x="413543" y="153627"/>
                              </a:cubicBezTo>
                              <a:cubicBezTo>
                                <a:pt x="412858" y="153804"/>
                                <a:pt x="411410" y="154185"/>
                                <a:pt x="407843" y="153170"/>
                              </a:cubicBezTo>
                              <a:cubicBezTo>
                                <a:pt x="406751" y="152814"/>
                                <a:pt x="401749" y="152103"/>
                                <a:pt x="397991" y="154579"/>
                              </a:cubicBezTo>
                              <a:cubicBezTo>
                                <a:pt x="395921" y="153500"/>
                                <a:pt x="393763" y="153779"/>
                                <a:pt x="391947" y="154033"/>
                              </a:cubicBezTo>
                              <a:cubicBezTo>
                                <a:pt x="390627" y="154198"/>
                                <a:pt x="389510" y="154376"/>
                                <a:pt x="388634" y="154007"/>
                              </a:cubicBezTo>
                              <a:cubicBezTo>
                                <a:pt x="382540" y="151519"/>
                                <a:pt x="378769" y="153093"/>
                                <a:pt x="377322" y="153982"/>
                              </a:cubicBezTo>
                              <a:cubicBezTo>
                                <a:pt x="373399" y="151697"/>
                                <a:pt x="369247" y="152357"/>
                                <a:pt x="367749" y="152738"/>
                              </a:cubicBezTo>
                              <a:cubicBezTo>
                                <a:pt x="365591" y="153258"/>
                                <a:pt x="364321" y="153144"/>
                                <a:pt x="363661" y="152941"/>
                              </a:cubicBezTo>
                              <a:cubicBezTo>
                                <a:pt x="358291" y="151329"/>
                                <a:pt x="354368" y="152725"/>
                                <a:pt x="352933" y="153385"/>
                              </a:cubicBezTo>
                              <a:cubicBezTo>
                                <a:pt x="349721" y="151633"/>
                                <a:pt x="346509" y="152141"/>
                                <a:pt x="345582" y="152357"/>
                              </a:cubicBezTo>
                              <a:cubicBezTo>
                                <a:pt x="345379" y="152408"/>
                                <a:pt x="345163" y="152459"/>
                                <a:pt x="344934" y="152535"/>
                              </a:cubicBezTo>
                              <a:cubicBezTo>
                                <a:pt x="344109" y="152763"/>
                                <a:pt x="343182" y="153043"/>
                                <a:pt x="342370" y="152687"/>
                              </a:cubicBezTo>
                              <a:cubicBezTo>
                                <a:pt x="338066" y="150808"/>
                                <a:pt x="334879" y="152040"/>
                                <a:pt x="334003" y="152459"/>
                              </a:cubicBezTo>
                              <a:cubicBezTo>
                                <a:pt x="331198" y="153804"/>
                                <a:pt x="330651" y="153703"/>
                                <a:pt x="330220" y="153601"/>
                              </a:cubicBezTo>
                              <a:cubicBezTo>
                                <a:pt x="330144" y="153588"/>
                                <a:pt x="330068" y="153563"/>
                                <a:pt x="329991" y="153550"/>
                              </a:cubicBezTo>
                              <a:cubicBezTo>
                                <a:pt x="326716" y="151798"/>
                                <a:pt x="323529" y="152167"/>
                                <a:pt x="320914" y="152814"/>
                              </a:cubicBezTo>
                              <a:cubicBezTo>
                                <a:pt x="319390" y="153170"/>
                                <a:pt x="318197" y="153182"/>
                                <a:pt x="317905" y="153119"/>
                              </a:cubicBezTo>
                              <a:cubicBezTo>
                                <a:pt x="312065" y="151646"/>
                                <a:pt x="308281" y="153106"/>
                                <a:pt x="306517" y="154134"/>
                              </a:cubicBezTo>
                              <a:cubicBezTo>
                                <a:pt x="305907" y="153728"/>
                                <a:pt x="305425" y="153627"/>
                                <a:pt x="304879" y="153423"/>
                              </a:cubicBezTo>
                              <a:cubicBezTo>
                                <a:pt x="303546" y="152128"/>
                                <a:pt x="303292" y="151214"/>
                                <a:pt x="303914" y="148624"/>
                              </a:cubicBezTo>
                              <a:moveTo>
                                <a:pt x="305171" y="131980"/>
                              </a:moveTo>
                              <a:cubicBezTo>
                                <a:pt x="305095" y="131676"/>
                                <a:pt x="304956" y="131333"/>
                                <a:pt x="304867" y="131016"/>
                              </a:cubicBezTo>
                              <a:lnTo>
                                <a:pt x="305755" y="127448"/>
                              </a:lnTo>
                              <a:cubicBezTo>
                                <a:pt x="307812" y="129454"/>
                                <a:pt x="312268" y="130609"/>
                                <a:pt x="317512" y="130190"/>
                              </a:cubicBezTo>
                              <a:cubicBezTo>
                                <a:pt x="321651" y="129886"/>
                                <a:pt x="325269" y="128679"/>
                                <a:pt x="327465" y="127042"/>
                              </a:cubicBezTo>
                              <a:cubicBezTo>
                                <a:pt x="328202" y="126483"/>
                                <a:pt x="328773" y="125886"/>
                                <a:pt x="329154" y="125252"/>
                              </a:cubicBezTo>
                              <a:lnTo>
                                <a:pt x="331820" y="129530"/>
                              </a:lnTo>
                              <a:lnTo>
                                <a:pt x="333407" y="124503"/>
                              </a:lnTo>
                              <a:cubicBezTo>
                                <a:pt x="333953" y="125163"/>
                                <a:pt x="334689" y="125709"/>
                                <a:pt x="335604" y="126166"/>
                              </a:cubicBezTo>
                              <a:cubicBezTo>
                                <a:pt x="338308" y="127562"/>
                                <a:pt x="342447" y="127994"/>
                                <a:pt x="346827" y="127143"/>
                              </a:cubicBezTo>
                              <a:cubicBezTo>
                                <a:pt x="351804" y="126217"/>
                                <a:pt x="355777" y="123969"/>
                                <a:pt x="357555" y="121341"/>
                              </a:cubicBezTo>
                              <a:cubicBezTo>
                                <a:pt x="357631" y="121240"/>
                                <a:pt x="357758" y="121138"/>
                                <a:pt x="357834" y="121024"/>
                              </a:cubicBezTo>
                              <a:lnTo>
                                <a:pt x="359764" y="127626"/>
                              </a:lnTo>
                              <a:lnTo>
                                <a:pt x="361681" y="121024"/>
                              </a:lnTo>
                              <a:cubicBezTo>
                                <a:pt x="363332" y="123792"/>
                                <a:pt x="367509" y="126178"/>
                                <a:pt x="372676" y="127143"/>
                              </a:cubicBezTo>
                              <a:cubicBezTo>
                                <a:pt x="378541" y="128248"/>
                                <a:pt x="383937" y="127118"/>
                                <a:pt x="386121" y="124503"/>
                              </a:cubicBezTo>
                              <a:lnTo>
                                <a:pt x="387695" y="129530"/>
                              </a:lnTo>
                              <a:lnTo>
                                <a:pt x="390361" y="125252"/>
                              </a:lnTo>
                              <a:cubicBezTo>
                                <a:pt x="391859" y="127778"/>
                                <a:pt x="396493" y="129797"/>
                                <a:pt x="402003" y="130190"/>
                              </a:cubicBezTo>
                              <a:cubicBezTo>
                                <a:pt x="402651" y="130241"/>
                                <a:pt x="403311" y="130254"/>
                                <a:pt x="403946" y="130254"/>
                              </a:cubicBezTo>
                              <a:cubicBezTo>
                                <a:pt x="408288" y="130254"/>
                                <a:pt x="411957" y="129200"/>
                                <a:pt x="413760" y="127448"/>
                              </a:cubicBezTo>
                              <a:lnTo>
                                <a:pt x="414648" y="131066"/>
                              </a:lnTo>
                              <a:cubicBezTo>
                                <a:pt x="414572" y="131358"/>
                                <a:pt x="414445" y="131676"/>
                                <a:pt x="414369" y="131968"/>
                              </a:cubicBezTo>
                              <a:lnTo>
                                <a:pt x="404517" y="135726"/>
                              </a:lnTo>
                              <a:lnTo>
                                <a:pt x="412414" y="141883"/>
                              </a:lnTo>
                              <a:cubicBezTo>
                                <a:pt x="412325" y="142823"/>
                                <a:pt x="412262" y="143572"/>
                                <a:pt x="412185" y="144397"/>
                              </a:cubicBezTo>
                              <a:cubicBezTo>
                                <a:pt x="412033" y="144308"/>
                                <a:pt x="411893" y="144194"/>
                                <a:pt x="411754" y="144143"/>
                              </a:cubicBezTo>
                              <a:cubicBezTo>
                                <a:pt x="409253" y="142886"/>
                                <a:pt x="407056" y="143610"/>
                                <a:pt x="406129" y="143927"/>
                              </a:cubicBezTo>
                              <a:cubicBezTo>
                                <a:pt x="406066" y="143940"/>
                                <a:pt x="406028" y="143965"/>
                                <a:pt x="405977" y="143965"/>
                              </a:cubicBezTo>
                              <a:cubicBezTo>
                                <a:pt x="405698" y="143813"/>
                                <a:pt x="405266" y="143572"/>
                                <a:pt x="405038" y="143457"/>
                              </a:cubicBezTo>
                              <a:cubicBezTo>
                                <a:pt x="402549" y="142162"/>
                                <a:pt x="400492" y="142899"/>
                                <a:pt x="399604" y="143242"/>
                              </a:cubicBezTo>
                              <a:cubicBezTo>
                                <a:pt x="399553" y="143254"/>
                                <a:pt x="399515" y="143267"/>
                                <a:pt x="399477" y="143280"/>
                              </a:cubicBezTo>
                              <a:lnTo>
                                <a:pt x="399350" y="143204"/>
                              </a:lnTo>
                              <a:cubicBezTo>
                                <a:pt x="399045" y="143026"/>
                                <a:pt x="398664" y="142823"/>
                                <a:pt x="398410" y="142721"/>
                              </a:cubicBezTo>
                              <a:cubicBezTo>
                                <a:pt x="396036" y="141642"/>
                                <a:pt x="394081" y="142315"/>
                                <a:pt x="393230" y="142620"/>
                              </a:cubicBezTo>
                              <a:cubicBezTo>
                                <a:pt x="393205" y="142620"/>
                                <a:pt x="393167" y="142632"/>
                                <a:pt x="393142" y="142658"/>
                              </a:cubicBezTo>
                              <a:cubicBezTo>
                                <a:pt x="392697" y="142302"/>
                                <a:pt x="392329" y="142074"/>
                                <a:pt x="392075" y="141972"/>
                              </a:cubicBezTo>
                              <a:cubicBezTo>
                                <a:pt x="389561" y="140969"/>
                                <a:pt x="387568" y="141782"/>
                                <a:pt x="386781" y="142074"/>
                              </a:cubicBezTo>
                              <a:cubicBezTo>
                                <a:pt x="386565" y="141921"/>
                                <a:pt x="386222" y="141718"/>
                                <a:pt x="385981" y="141591"/>
                              </a:cubicBezTo>
                              <a:cubicBezTo>
                                <a:pt x="383518" y="140550"/>
                                <a:pt x="381487" y="141363"/>
                                <a:pt x="380611" y="141718"/>
                              </a:cubicBezTo>
                              <a:cubicBezTo>
                                <a:pt x="380573" y="141718"/>
                                <a:pt x="380560" y="141731"/>
                                <a:pt x="380534" y="141731"/>
                              </a:cubicBezTo>
                              <a:cubicBezTo>
                                <a:pt x="380116" y="141464"/>
                                <a:pt x="379709" y="141299"/>
                                <a:pt x="379557" y="141248"/>
                              </a:cubicBezTo>
                              <a:cubicBezTo>
                                <a:pt x="377246" y="140347"/>
                                <a:pt x="375050" y="141083"/>
                                <a:pt x="374123" y="141401"/>
                              </a:cubicBezTo>
                              <a:cubicBezTo>
                                <a:pt x="374085" y="141401"/>
                                <a:pt x="374034" y="141426"/>
                                <a:pt x="374009" y="141439"/>
                              </a:cubicBezTo>
                              <a:cubicBezTo>
                                <a:pt x="373729" y="141236"/>
                                <a:pt x="373425" y="141096"/>
                                <a:pt x="373209" y="141007"/>
                              </a:cubicBezTo>
                              <a:cubicBezTo>
                                <a:pt x="370657" y="140042"/>
                                <a:pt x="368600" y="140880"/>
                                <a:pt x="367712" y="141248"/>
                              </a:cubicBezTo>
                              <a:cubicBezTo>
                                <a:pt x="367661" y="141261"/>
                                <a:pt x="367610" y="141286"/>
                                <a:pt x="367572" y="141299"/>
                              </a:cubicBezTo>
                              <a:cubicBezTo>
                                <a:pt x="367242" y="141083"/>
                                <a:pt x="366823" y="140855"/>
                                <a:pt x="366506" y="140779"/>
                              </a:cubicBezTo>
                              <a:cubicBezTo>
                                <a:pt x="363535" y="139966"/>
                                <a:pt x="361872" y="140804"/>
                                <a:pt x="361173" y="141160"/>
                              </a:cubicBezTo>
                              <a:cubicBezTo>
                                <a:pt x="361148" y="141172"/>
                                <a:pt x="361110" y="141198"/>
                                <a:pt x="361084" y="141210"/>
                              </a:cubicBezTo>
                              <a:cubicBezTo>
                                <a:pt x="360716" y="141058"/>
                                <a:pt x="360158" y="140817"/>
                                <a:pt x="359891" y="140741"/>
                              </a:cubicBezTo>
                              <a:cubicBezTo>
                                <a:pt x="357542" y="140068"/>
                                <a:pt x="355841" y="140829"/>
                                <a:pt x="355029" y="141210"/>
                              </a:cubicBezTo>
                              <a:cubicBezTo>
                                <a:pt x="354978" y="141236"/>
                                <a:pt x="354927" y="141261"/>
                                <a:pt x="354876" y="141274"/>
                              </a:cubicBezTo>
                              <a:cubicBezTo>
                                <a:pt x="354419" y="141020"/>
                                <a:pt x="353772" y="140779"/>
                                <a:pt x="353416" y="140702"/>
                              </a:cubicBezTo>
                              <a:cubicBezTo>
                                <a:pt x="350890" y="140195"/>
                                <a:pt x="349036" y="140906"/>
                                <a:pt x="348249" y="141223"/>
                              </a:cubicBezTo>
                              <a:cubicBezTo>
                                <a:pt x="348211" y="141248"/>
                                <a:pt x="348173" y="141261"/>
                                <a:pt x="348147" y="141261"/>
                              </a:cubicBezTo>
                              <a:cubicBezTo>
                                <a:pt x="347817" y="141083"/>
                                <a:pt x="347335" y="140880"/>
                                <a:pt x="347081" y="140842"/>
                              </a:cubicBezTo>
                              <a:cubicBezTo>
                                <a:pt x="343970" y="140322"/>
                                <a:pt x="342434" y="141223"/>
                                <a:pt x="341774" y="141591"/>
                              </a:cubicBezTo>
                              <a:cubicBezTo>
                                <a:pt x="341774" y="141591"/>
                                <a:pt x="341761" y="141591"/>
                                <a:pt x="341761" y="141604"/>
                              </a:cubicBezTo>
                              <a:lnTo>
                                <a:pt x="341736" y="141591"/>
                              </a:lnTo>
                              <a:cubicBezTo>
                                <a:pt x="341254" y="141350"/>
                                <a:pt x="340847" y="141160"/>
                                <a:pt x="340606" y="141096"/>
                              </a:cubicBezTo>
                              <a:cubicBezTo>
                                <a:pt x="338206" y="140423"/>
                                <a:pt x="336467" y="141286"/>
                                <a:pt x="335629" y="141693"/>
                              </a:cubicBezTo>
                              <a:cubicBezTo>
                                <a:pt x="335566" y="141731"/>
                                <a:pt x="335515" y="141756"/>
                                <a:pt x="335464" y="141794"/>
                              </a:cubicBezTo>
                              <a:cubicBezTo>
                                <a:pt x="335071" y="141604"/>
                                <a:pt x="334690" y="141515"/>
                                <a:pt x="334398" y="141439"/>
                              </a:cubicBezTo>
                              <a:lnTo>
                                <a:pt x="334207" y="141401"/>
                              </a:lnTo>
                              <a:cubicBezTo>
                                <a:pt x="331744" y="140817"/>
                                <a:pt x="330018" y="141731"/>
                                <a:pt x="329192" y="142175"/>
                              </a:cubicBezTo>
                              <a:cubicBezTo>
                                <a:pt x="329154" y="142188"/>
                                <a:pt x="329116" y="142213"/>
                                <a:pt x="329078" y="142226"/>
                              </a:cubicBezTo>
                              <a:cubicBezTo>
                                <a:pt x="328773" y="142074"/>
                                <a:pt x="328354" y="141959"/>
                                <a:pt x="327809" y="141832"/>
                              </a:cubicBezTo>
                              <a:cubicBezTo>
                                <a:pt x="325117" y="141236"/>
                                <a:pt x="323238" y="142315"/>
                                <a:pt x="322451" y="142759"/>
                              </a:cubicBezTo>
                              <a:cubicBezTo>
                                <a:pt x="322438" y="142772"/>
                                <a:pt x="322413" y="142797"/>
                                <a:pt x="322387" y="142810"/>
                              </a:cubicBezTo>
                              <a:cubicBezTo>
                                <a:pt x="322197" y="142734"/>
                                <a:pt x="321880" y="142607"/>
                                <a:pt x="321372" y="142454"/>
                              </a:cubicBezTo>
                              <a:cubicBezTo>
                                <a:pt x="318794" y="141578"/>
                                <a:pt x="316674" y="142886"/>
                                <a:pt x="315658" y="143495"/>
                              </a:cubicBezTo>
                              <a:cubicBezTo>
                                <a:pt x="315570" y="143559"/>
                                <a:pt x="315481" y="143610"/>
                                <a:pt x="315417" y="143648"/>
                              </a:cubicBezTo>
                              <a:cubicBezTo>
                                <a:pt x="315074" y="143508"/>
                                <a:pt x="314656" y="143318"/>
                                <a:pt x="314414" y="143242"/>
                              </a:cubicBezTo>
                              <a:cubicBezTo>
                                <a:pt x="312510" y="142658"/>
                                <a:pt x="311456" y="143089"/>
                                <a:pt x="310745" y="143394"/>
                              </a:cubicBezTo>
                              <a:cubicBezTo>
                                <a:pt x="310440" y="143546"/>
                                <a:pt x="310237" y="143559"/>
                                <a:pt x="310123" y="143572"/>
                              </a:cubicBezTo>
                              <a:cubicBezTo>
                                <a:pt x="309298" y="143394"/>
                                <a:pt x="308422" y="143483"/>
                                <a:pt x="307838" y="143533"/>
                              </a:cubicBezTo>
                              <a:cubicBezTo>
                                <a:pt x="307762" y="143546"/>
                                <a:pt x="307723" y="143546"/>
                                <a:pt x="307660" y="143546"/>
                              </a:cubicBezTo>
                              <a:cubicBezTo>
                                <a:pt x="307584" y="142886"/>
                                <a:pt x="307533" y="142327"/>
                                <a:pt x="307444" y="141616"/>
                              </a:cubicBezTo>
                              <a:lnTo>
                                <a:pt x="314986" y="135726"/>
                              </a:lnTo>
                              <a:lnTo>
                                <a:pt x="305172" y="131980"/>
                              </a:lnTo>
                              <a:lnTo>
                                <a:pt x="305171" y="131980"/>
                              </a:lnTo>
                              <a:close/>
                              <a:moveTo>
                                <a:pt x="302264" y="122827"/>
                              </a:moveTo>
                              <a:cubicBezTo>
                                <a:pt x="302746" y="122636"/>
                                <a:pt x="303280" y="122560"/>
                                <a:pt x="303648" y="122141"/>
                              </a:cubicBezTo>
                              <a:cubicBezTo>
                                <a:pt x="303838" y="121925"/>
                                <a:pt x="303737" y="121519"/>
                                <a:pt x="303876" y="121252"/>
                              </a:cubicBezTo>
                              <a:cubicBezTo>
                                <a:pt x="305705" y="125290"/>
                                <a:pt x="310085" y="127981"/>
                                <a:pt x="315252" y="127981"/>
                              </a:cubicBezTo>
                              <a:cubicBezTo>
                                <a:pt x="315480" y="127981"/>
                                <a:pt x="315709" y="127981"/>
                                <a:pt x="315963" y="127969"/>
                              </a:cubicBezTo>
                              <a:cubicBezTo>
                                <a:pt x="320610" y="127765"/>
                                <a:pt x="324723" y="125277"/>
                                <a:pt x="326704" y="121710"/>
                              </a:cubicBezTo>
                              <a:lnTo>
                                <a:pt x="333179" y="120948"/>
                              </a:lnTo>
                              <a:lnTo>
                                <a:pt x="333179" y="120960"/>
                              </a:lnTo>
                              <a:lnTo>
                                <a:pt x="332912" y="121798"/>
                              </a:lnTo>
                              <a:lnTo>
                                <a:pt x="331439" y="126470"/>
                              </a:lnTo>
                              <a:lnTo>
                                <a:pt x="328646" y="122014"/>
                              </a:lnTo>
                              <a:lnTo>
                                <a:pt x="328646" y="122027"/>
                              </a:lnTo>
                              <a:lnTo>
                                <a:pt x="328646" y="122014"/>
                              </a:lnTo>
                              <a:lnTo>
                                <a:pt x="328392" y="123728"/>
                              </a:lnTo>
                              <a:cubicBezTo>
                                <a:pt x="328316" y="124274"/>
                                <a:pt x="327961" y="124820"/>
                                <a:pt x="327415" y="125379"/>
                              </a:cubicBezTo>
                              <a:cubicBezTo>
                                <a:pt x="325714" y="127042"/>
                                <a:pt x="322032" y="128578"/>
                                <a:pt x="317423" y="128908"/>
                              </a:cubicBezTo>
                              <a:cubicBezTo>
                                <a:pt x="316217" y="128997"/>
                                <a:pt x="315074" y="128971"/>
                                <a:pt x="313983" y="128895"/>
                              </a:cubicBezTo>
                              <a:cubicBezTo>
                                <a:pt x="310618" y="128667"/>
                                <a:pt x="307939" y="127715"/>
                                <a:pt x="306682" y="126369"/>
                              </a:cubicBezTo>
                              <a:cubicBezTo>
                                <a:pt x="306492" y="126140"/>
                                <a:pt x="306175" y="125950"/>
                                <a:pt x="306060" y="125709"/>
                              </a:cubicBezTo>
                              <a:lnTo>
                                <a:pt x="305299" y="124071"/>
                              </a:lnTo>
                              <a:lnTo>
                                <a:pt x="304130" y="128692"/>
                              </a:lnTo>
                              <a:cubicBezTo>
                                <a:pt x="303534" y="126750"/>
                                <a:pt x="303064" y="124871"/>
                                <a:pt x="302264" y="122827"/>
                              </a:cubicBezTo>
                              <a:moveTo>
                                <a:pt x="301312" y="121963"/>
                              </a:moveTo>
                              <a:cubicBezTo>
                                <a:pt x="299979" y="121963"/>
                                <a:pt x="298697" y="120465"/>
                                <a:pt x="298481" y="118663"/>
                              </a:cubicBezTo>
                              <a:cubicBezTo>
                                <a:pt x="298366" y="117622"/>
                                <a:pt x="298620" y="116631"/>
                                <a:pt x="299154" y="115996"/>
                              </a:cubicBezTo>
                              <a:cubicBezTo>
                                <a:pt x="299166" y="115984"/>
                                <a:pt x="299179" y="115958"/>
                                <a:pt x="299192" y="115958"/>
                              </a:cubicBezTo>
                              <a:cubicBezTo>
                                <a:pt x="299433" y="115679"/>
                                <a:pt x="299852" y="115336"/>
                                <a:pt x="300461" y="115324"/>
                              </a:cubicBezTo>
                              <a:lnTo>
                                <a:pt x="300512" y="115324"/>
                              </a:lnTo>
                              <a:cubicBezTo>
                                <a:pt x="301845" y="115324"/>
                                <a:pt x="303140" y="116822"/>
                                <a:pt x="303343" y="118624"/>
                              </a:cubicBezTo>
                              <a:lnTo>
                                <a:pt x="303343" y="118637"/>
                              </a:lnTo>
                              <a:cubicBezTo>
                                <a:pt x="303470" y="119678"/>
                                <a:pt x="303216" y="120668"/>
                                <a:pt x="302683" y="121303"/>
                              </a:cubicBezTo>
                              <a:cubicBezTo>
                                <a:pt x="302429" y="121608"/>
                                <a:pt x="301998" y="121951"/>
                                <a:pt x="301375" y="121963"/>
                              </a:cubicBezTo>
                              <a:lnTo>
                                <a:pt x="301312" y="121963"/>
                              </a:lnTo>
                              <a:close/>
                              <a:moveTo>
                                <a:pt x="297021" y="110728"/>
                              </a:moveTo>
                              <a:cubicBezTo>
                                <a:pt x="296399" y="109357"/>
                                <a:pt x="295789" y="108049"/>
                                <a:pt x="295205" y="106754"/>
                              </a:cubicBezTo>
                              <a:lnTo>
                                <a:pt x="306213" y="103466"/>
                              </a:lnTo>
                              <a:cubicBezTo>
                                <a:pt x="304778" y="106119"/>
                                <a:pt x="302150" y="111591"/>
                                <a:pt x="302188" y="114854"/>
                              </a:cubicBezTo>
                              <a:cubicBezTo>
                                <a:pt x="301655" y="114511"/>
                                <a:pt x="301134" y="114041"/>
                                <a:pt x="300499" y="114041"/>
                              </a:cubicBezTo>
                              <a:lnTo>
                                <a:pt x="300436" y="114041"/>
                              </a:lnTo>
                              <a:cubicBezTo>
                                <a:pt x="299852" y="114067"/>
                                <a:pt x="299382" y="114460"/>
                                <a:pt x="298912" y="114790"/>
                              </a:cubicBezTo>
                              <a:cubicBezTo>
                                <a:pt x="298278" y="113406"/>
                                <a:pt x="297630" y="112035"/>
                                <a:pt x="297021" y="110728"/>
                              </a:cubicBezTo>
                              <a:moveTo>
                                <a:pt x="294202" y="71853"/>
                              </a:moveTo>
                              <a:cubicBezTo>
                                <a:pt x="298874" y="64947"/>
                                <a:pt x="307482" y="62484"/>
                                <a:pt x="314122" y="62484"/>
                              </a:cubicBezTo>
                              <a:lnTo>
                                <a:pt x="314478" y="62484"/>
                              </a:lnTo>
                              <a:cubicBezTo>
                                <a:pt x="323542" y="62611"/>
                                <a:pt x="327212" y="64833"/>
                                <a:pt x="330754" y="66991"/>
                              </a:cubicBezTo>
                              <a:cubicBezTo>
                                <a:pt x="334042" y="68997"/>
                                <a:pt x="337508" y="71041"/>
                                <a:pt x="345037" y="71193"/>
                              </a:cubicBezTo>
                              <a:cubicBezTo>
                                <a:pt x="345824" y="73110"/>
                                <a:pt x="346687" y="75421"/>
                                <a:pt x="347538" y="78011"/>
                              </a:cubicBezTo>
                              <a:cubicBezTo>
                                <a:pt x="338511" y="77414"/>
                                <a:pt x="334080" y="75002"/>
                                <a:pt x="329903" y="72640"/>
                              </a:cubicBezTo>
                              <a:cubicBezTo>
                                <a:pt x="325878" y="70355"/>
                                <a:pt x="322070" y="68197"/>
                                <a:pt x="314719" y="67943"/>
                              </a:cubicBezTo>
                              <a:lnTo>
                                <a:pt x="314351" y="67943"/>
                              </a:lnTo>
                              <a:cubicBezTo>
                                <a:pt x="310872" y="67943"/>
                                <a:pt x="303800" y="69543"/>
                                <a:pt x="299585" y="75776"/>
                              </a:cubicBezTo>
                              <a:cubicBezTo>
                                <a:pt x="296488" y="80372"/>
                                <a:pt x="294266" y="89018"/>
                                <a:pt x="300626" y="103808"/>
                              </a:cubicBezTo>
                              <a:lnTo>
                                <a:pt x="295624" y="105294"/>
                              </a:lnTo>
                              <a:cubicBezTo>
                                <a:pt x="289594" y="90694"/>
                                <a:pt x="289086" y="79420"/>
                                <a:pt x="294202" y="71853"/>
                              </a:cubicBezTo>
                              <a:moveTo>
                                <a:pt x="290647" y="105840"/>
                              </a:moveTo>
                              <a:lnTo>
                                <a:pt x="290647" y="105840"/>
                              </a:lnTo>
                              <a:cubicBezTo>
                                <a:pt x="289797" y="106551"/>
                                <a:pt x="288768" y="106868"/>
                                <a:pt x="287626" y="106792"/>
                              </a:cubicBezTo>
                              <a:cubicBezTo>
                                <a:pt x="286508" y="106703"/>
                                <a:pt x="285518" y="106183"/>
                                <a:pt x="284807" y="105345"/>
                              </a:cubicBezTo>
                              <a:cubicBezTo>
                                <a:pt x="284083" y="104481"/>
                                <a:pt x="283741" y="103402"/>
                                <a:pt x="283855" y="102298"/>
                              </a:cubicBezTo>
                              <a:cubicBezTo>
                                <a:pt x="283944" y="101193"/>
                                <a:pt x="284477" y="100203"/>
                                <a:pt x="285315" y="99479"/>
                              </a:cubicBezTo>
                              <a:cubicBezTo>
                                <a:pt x="286077" y="98844"/>
                                <a:pt x="287016" y="98514"/>
                                <a:pt x="287981" y="98514"/>
                              </a:cubicBezTo>
                              <a:cubicBezTo>
                                <a:pt x="288108" y="98514"/>
                                <a:pt x="288222" y="98514"/>
                                <a:pt x="288349" y="98527"/>
                              </a:cubicBezTo>
                              <a:cubicBezTo>
                                <a:pt x="289454" y="98629"/>
                                <a:pt x="290444" y="99136"/>
                                <a:pt x="291155" y="99974"/>
                              </a:cubicBezTo>
                              <a:cubicBezTo>
                                <a:pt x="292628" y="101752"/>
                                <a:pt x="292399" y="104367"/>
                                <a:pt x="290647" y="105840"/>
                              </a:cubicBezTo>
                              <a:moveTo>
                                <a:pt x="282090" y="94452"/>
                              </a:moveTo>
                              <a:cubicBezTo>
                                <a:pt x="280618" y="92700"/>
                                <a:pt x="280846" y="90072"/>
                                <a:pt x="282585" y="88599"/>
                              </a:cubicBezTo>
                              <a:cubicBezTo>
                                <a:pt x="283347" y="87964"/>
                                <a:pt x="284287" y="87621"/>
                                <a:pt x="285264" y="87621"/>
                              </a:cubicBezTo>
                              <a:cubicBezTo>
                                <a:pt x="285379" y="87621"/>
                                <a:pt x="285493" y="87621"/>
                                <a:pt x="285620" y="87634"/>
                              </a:cubicBezTo>
                              <a:cubicBezTo>
                                <a:pt x="286724" y="87736"/>
                                <a:pt x="287715" y="88256"/>
                                <a:pt x="288438" y="89120"/>
                              </a:cubicBezTo>
                              <a:cubicBezTo>
                                <a:pt x="289149" y="89970"/>
                                <a:pt x="289492" y="91024"/>
                                <a:pt x="289403" y="92141"/>
                              </a:cubicBezTo>
                              <a:cubicBezTo>
                                <a:pt x="289314" y="93233"/>
                                <a:pt x="288794" y="94249"/>
                                <a:pt x="287930" y="94960"/>
                              </a:cubicBezTo>
                              <a:cubicBezTo>
                                <a:pt x="287092" y="95658"/>
                                <a:pt x="285975" y="96013"/>
                                <a:pt x="284896" y="95912"/>
                              </a:cubicBezTo>
                              <a:cubicBezTo>
                                <a:pt x="283792" y="95810"/>
                                <a:pt x="282801" y="95290"/>
                                <a:pt x="282090" y="94452"/>
                              </a:cubicBezTo>
                              <a:moveTo>
                                <a:pt x="281824" y="83051"/>
                              </a:moveTo>
                              <a:cubicBezTo>
                                <a:pt x="280338" y="81312"/>
                                <a:pt x="280580" y="78684"/>
                                <a:pt x="282344" y="77211"/>
                              </a:cubicBezTo>
                              <a:cubicBezTo>
                                <a:pt x="283081" y="76576"/>
                                <a:pt x="284020" y="76246"/>
                                <a:pt x="284985" y="76246"/>
                              </a:cubicBezTo>
                              <a:cubicBezTo>
                                <a:pt x="285112" y="76246"/>
                                <a:pt x="285239" y="76246"/>
                                <a:pt x="285366" y="76259"/>
                              </a:cubicBezTo>
                              <a:cubicBezTo>
                                <a:pt x="286470" y="76360"/>
                                <a:pt x="287473" y="76881"/>
                                <a:pt x="288184" y="77731"/>
                              </a:cubicBezTo>
                              <a:cubicBezTo>
                                <a:pt x="288895" y="78569"/>
                                <a:pt x="289225" y="79648"/>
                                <a:pt x="289136" y="80753"/>
                              </a:cubicBezTo>
                              <a:cubicBezTo>
                                <a:pt x="289048" y="81858"/>
                                <a:pt x="288527" y="82860"/>
                                <a:pt x="287676" y="83559"/>
                              </a:cubicBezTo>
                              <a:cubicBezTo>
                                <a:pt x="285924" y="85057"/>
                                <a:pt x="283309" y="84816"/>
                                <a:pt x="281824" y="83051"/>
                              </a:cubicBezTo>
                              <a:moveTo>
                                <a:pt x="285582" y="66331"/>
                              </a:moveTo>
                              <a:cubicBezTo>
                                <a:pt x="286369" y="65670"/>
                                <a:pt x="287321" y="65366"/>
                                <a:pt x="288261" y="65366"/>
                              </a:cubicBezTo>
                              <a:cubicBezTo>
                                <a:pt x="289441" y="65366"/>
                                <a:pt x="290622" y="65861"/>
                                <a:pt x="291447" y="66838"/>
                              </a:cubicBezTo>
                              <a:cubicBezTo>
                                <a:pt x="292158" y="67689"/>
                                <a:pt x="292488" y="68755"/>
                                <a:pt x="292399" y="69860"/>
                              </a:cubicBezTo>
                              <a:cubicBezTo>
                                <a:pt x="292298" y="70965"/>
                                <a:pt x="291777" y="71968"/>
                                <a:pt x="290939" y="72678"/>
                              </a:cubicBezTo>
                              <a:lnTo>
                                <a:pt x="290927" y="72678"/>
                              </a:lnTo>
                              <a:cubicBezTo>
                                <a:pt x="290076" y="73377"/>
                                <a:pt x="288997" y="73707"/>
                                <a:pt x="287880" y="73631"/>
                              </a:cubicBezTo>
                              <a:cubicBezTo>
                                <a:pt x="286775" y="73542"/>
                                <a:pt x="285798" y="73034"/>
                                <a:pt x="285087" y="72171"/>
                              </a:cubicBezTo>
                              <a:cubicBezTo>
                                <a:pt x="283627" y="70419"/>
                                <a:pt x="283842" y="67803"/>
                                <a:pt x="285582" y="66331"/>
                              </a:cubicBezTo>
                              <a:moveTo>
                                <a:pt x="293491" y="58167"/>
                              </a:moveTo>
                              <a:cubicBezTo>
                                <a:pt x="294266" y="57507"/>
                                <a:pt x="295218" y="57190"/>
                                <a:pt x="296157" y="57190"/>
                              </a:cubicBezTo>
                              <a:cubicBezTo>
                                <a:pt x="297338" y="57190"/>
                                <a:pt x="298519" y="57710"/>
                                <a:pt x="299344" y="58675"/>
                              </a:cubicBezTo>
                              <a:cubicBezTo>
                                <a:pt x="300055" y="59526"/>
                                <a:pt x="300385" y="60605"/>
                                <a:pt x="300296" y="61709"/>
                              </a:cubicBezTo>
                              <a:cubicBezTo>
                                <a:pt x="300207" y="62814"/>
                                <a:pt x="299687" y="63804"/>
                                <a:pt x="298836" y="64515"/>
                              </a:cubicBezTo>
                              <a:cubicBezTo>
                                <a:pt x="297973" y="65239"/>
                                <a:pt x="296830" y="65544"/>
                                <a:pt x="295789" y="65480"/>
                              </a:cubicBezTo>
                              <a:cubicBezTo>
                                <a:pt x="294685" y="65391"/>
                                <a:pt x="293694" y="64858"/>
                                <a:pt x="292971" y="64007"/>
                              </a:cubicBezTo>
                              <a:cubicBezTo>
                                <a:pt x="292272" y="63157"/>
                                <a:pt x="291930" y="62103"/>
                                <a:pt x="292031" y="60998"/>
                              </a:cubicBezTo>
                              <a:cubicBezTo>
                                <a:pt x="292120" y="59881"/>
                                <a:pt x="292641" y="58878"/>
                                <a:pt x="293491" y="58167"/>
                              </a:cubicBezTo>
                              <a:moveTo>
                                <a:pt x="304016" y="53940"/>
                              </a:moveTo>
                              <a:cubicBezTo>
                                <a:pt x="304791" y="53279"/>
                                <a:pt x="305743" y="52962"/>
                                <a:pt x="306682" y="52962"/>
                              </a:cubicBezTo>
                              <a:cubicBezTo>
                                <a:pt x="307876" y="52962"/>
                                <a:pt x="309044" y="53457"/>
                                <a:pt x="309869" y="54447"/>
                              </a:cubicBezTo>
                              <a:cubicBezTo>
                                <a:pt x="310580" y="55285"/>
                                <a:pt x="310923" y="56365"/>
                                <a:pt x="310821" y="57469"/>
                              </a:cubicBezTo>
                              <a:cubicBezTo>
                                <a:pt x="310719" y="58574"/>
                                <a:pt x="310199" y="59564"/>
                                <a:pt x="309361" y="60275"/>
                              </a:cubicBezTo>
                              <a:lnTo>
                                <a:pt x="309348" y="60275"/>
                              </a:lnTo>
                              <a:cubicBezTo>
                                <a:pt x="308498" y="60986"/>
                                <a:pt x="307368" y="61252"/>
                                <a:pt x="306314" y="61240"/>
                              </a:cubicBezTo>
                              <a:cubicBezTo>
                                <a:pt x="305209" y="61138"/>
                                <a:pt x="304219" y="60630"/>
                                <a:pt x="303508" y="59767"/>
                              </a:cubicBezTo>
                              <a:cubicBezTo>
                                <a:pt x="302035" y="58015"/>
                                <a:pt x="302264" y="55400"/>
                                <a:pt x="304016" y="53940"/>
                              </a:cubicBezTo>
                              <a:moveTo>
                                <a:pt x="315265" y="53305"/>
                              </a:moveTo>
                              <a:cubicBezTo>
                                <a:pt x="316039" y="52657"/>
                                <a:pt x="316991" y="52340"/>
                                <a:pt x="317931" y="52340"/>
                              </a:cubicBezTo>
                              <a:cubicBezTo>
                                <a:pt x="319112" y="52340"/>
                                <a:pt x="320280" y="52848"/>
                                <a:pt x="321105" y="53825"/>
                              </a:cubicBezTo>
                              <a:cubicBezTo>
                                <a:pt x="322578" y="55577"/>
                                <a:pt x="322349" y="58193"/>
                                <a:pt x="320597" y="59665"/>
                              </a:cubicBezTo>
                              <a:cubicBezTo>
                                <a:pt x="319746" y="60376"/>
                                <a:pt x="318718" y="60744"/>
                                <a:pt x="317575" y="60618"/>
                              </a:cubicBezTo>
                              <a:cubicBezTo>
                                <a:pt x="316458" y="60529"/>
                                <a:pt x="315468" y="59995"/>
                                <a:pt x="314757" y="59145"/>
                              </a:cubicBezTo>
                              <a:cubicBezTo>
                                <a:pt x="314046" y="58294"/>
                                <a:pt x="313690" y="57228"/>
                                <a:pt x="313805" y="56123"/>
                              </a:cubicBezTo>
                              <a:cubicBezTo>
                                <a:pt x="313894" y="55019"/>
                                <a:pt x="314414" y="54016"/>
                                <a:pt x="315265" y="53305"/>
                              </a:cubicBezTo>
                              <a:moveTo>
                                <a:pt x="326386" y="55907"/>
                              </a:moveTo>
                              <a:cubicBezTo>
                                <a:pt x="327161" y="55247"/>
                                <a:pt x="328113" y="54943"/>
                                <a:pt x="329052" y="54943"/>
                              </a:cubicBezTo>
                              <a:cubicBezTo>
                                <a:pt x="330233" y="54943"/>
                                <a:pt x="331414" y="55438"/>
                                <a:pt x="332239" y="56415"/>
                              </a:cubicBezTo>
                              <a:cubicBezTo>
                                <a:pt x="333699" y="58167"/>
                                <a:pt x="333471" y="60795"/>
                                <a:pt x="331719" y="62268"/>
                              </a:cubicBezTo>
                              <a:cubicBezTo>
                                <a:pt x="330868" y="62966"/>
                                <a:pt x="329852" y="63233"/>
                                <a:pt x="328697" y="63233"/>
                              </a:cubicBezTo>
                              <a:cubicBezTo>
                                <a:pt x="327592" y="63119"/>
                                <a:pt x="326589" y="62611"/>
                                <a:pt x="325878" y="61747"/>
                              </a:cubicBezTo>
                              <a:cubicBezTo>
                                <a:pt x="325168" y="60910"/>
                                <a:pt x="324825" y="59830"/>
                                <a:pt x="324914" y="58726"/>
                              </a:cubicBezTo>
                              <a:cubicBezTo>
                                <a:pt x="325015" y="57621"/>
                                <a:pt x="325536" y="56618"/>
                                <a:pt x="326386" y="55907"/>
                              </a:cubicBezTo>
                              <a:moveTo>
                                <a:pt x="336556" y="60986"/>
                              </a:moveTo>
                              <a:cubicBezTo>
                                <a:pt x="337343" y="60338"/>
                                <a:pt x="338308" y="60021"/>
                                <a:pt x="339247" y="60021"/>
                              </a:cubicBezTo>
                              <a:cubicBezTo>
                                <a:pt x="340428" y="60021"/>
                                <a:pt x="341609" y="60529"/>
                                <a:pt x="342409" y="61494"/>
                              </a:cubicBezTo>
                              <a:cubicBezTo>
                                <a:pt x="343881" y="63246"/>
                                <a:pt x="343653" y="65886"/>
                                <a:pt x="341913" y="67346"/>
                              </a:cubicBezTo>
                              <a:cubicBezTo>
                                <a:pt x="340161" y="68844"/>
                                <a:pt x="337533" y="68603"/>
                                <a:pt x="336048" y="66839"/>
                              </a:cubicBezTo>
                              <a:cubicBezTo>
                                <a:pt x="334588" y="65086"/>
                                <a:pt x="334804" y="62458"/>
                                <a:pt x="336556" y="60986"/>
                              </a:cubicBezTo>
                              <a:moveTo>
                                <a:pt x="349366" y="67803"/>
                              </a:moveTo>
                              <a:cubicBezTo>
                                <a:pt x="350077" y="69517"/>
                                <a:pt x="352832" y="76525"/>
                                <a:pt x="353644" y="82124"/>
                              </a:cubicBezTo>
                              <a:cubicBezTo>
                                <a:pt x="354508" y="87888"/>
                                <a:pt x="354952" y="94871"/>
                                <a:pt x="355054" y="96445"/>
                              </a:cubicBezTo>
                              <a:lnTo>
                                <a:pt x="351765" y="96445"/>
                              </a:lnTo>
                              <a:cubicBezTo>
                                <a:pt x="351689" y="94858"/>
                                <a:pt x="351308" y="87177"/>
                                <a:pt x="350013" y="81883"/>
                              </a:cubicBezTo>
                              <a:cubicBezTo>
                                <a:pt x="348642" y="76297"/>
                                <a:pt x="346014" y="70101"/>
                                <a:pt x="344999" y="67803"/>
                              </a:cubicBezTo>
                              <a:lnTo>
                                <a:pt x="349366" y="67803"/>
                              </a:lnTo>
                              <a:close/>
                              <a:moveTo>
                                <a:pt x="350483" y="60897"/>
                              </a:moveTo>
                              <a:lnTo>
                                <a:pt x="357999" y="60897"/>
                              </a:lnTo>
                              <a:lnTo>
                                <a:pt x="357999" y="53292"/>
                              </a:lnTo>
                              <a:cubicBezTo>
                                <a:pt x="358634" y="53165"/>
                                <a:pt x="359218" y="52911"/>
                                <a:pt x="359878" y="52911"/>
                              </a:cubicBezTo>
                              <a:cubicBezTo>
                                <a:pt x="360551" y="52911"/>
                                <a:pt x="361148" y="53165"/>
                                <a:pt x="361770" y="53292"/>
                              </a:cubicBezTo>
                              <a:lnTo>
                                <a:pt x="361770" y="60897"/>
                              </a:lnTo>
                              <a:lnTo>
                                <a:pt x="369286" y="60897"/>
                              </a:lnTo>
                              <a:cubicBezTo>
                                <a:pt x="369400" y="61494"/>
                                <a:pt x="369654" y="62052"/>
                                <a:pt x="369654" y="62687"/>
                              </a:cubicBezTo>
                              <a:cubicBezTo>
                                <a:pt x="369654" y="63068"/>
                                <a:pt x="369514" y="63423"/>
                                <a:pt x="369464" y="63791"/>
                              </a:cubicBezTo>
                              <a:lnTo>
                                <a:pt x="350293" y="63791"/>
                              </a:lnTo>
                              <a:cubicBezTo>
                                <a:pt x="350242" y="63423"/>
                                <a:pt x="350115" y="63068"/>
                                <a:pt x="350115" y="62687"/>
                              </a:cubicBezTo>
                              <a:cubicBezTo>
                                <a:pt x="350115" y="62052"/>
                                <a:pt x="350356" y="61494"/>
                                <a:pt x="350483" y="60897"/>
                              </a:cubicBezTo>
                              <a:moveTo>
                                <a:pt x="356069" y="53686"/>
                              </a:moveTo>
                              <a:lnTo>
                                <a:pt x="356069" y="58967"/>
                              </a:lnTo>
                              <a:lnTo>
                                <a:pt x="350864" y="58967"/>
                              </a:lnTo>
                              <a:cubicBezTo>
                                <a:pt x="351842" y="56593"/>
                                <a:pt x="353721" y="54689"/>
                                <a:pt x="356069" y="53686"/>
                              </a:cubicBezTo>
                              <a:moveTo>
                                <a:pt x="358228" y="44570"/>
                              </a:moveTo>
                              <a:cubicBezTo>
                                <a:pt x="358774" y="44773"/>
                                <a:pt x="359269" y="45167"/>
                                <a:pt x="359853" y="45167"/>
                              </a:cubicBezTo>
                              <a:cubicBezTo>
                                <a:pt x="360462" y="45167"/>
                                <a:pt x="360932" y="44621"/>
                                <a:pt x="361503" y="44405"/>
                              </a:cubicBezTo>
                              <a:cubicBezTo>
                                <a:pt x="362151" y="46868"/>
                                <a:pt x="363573" y="49813"/>
                                <a:pt x="364944" y="52251"/>
                              </a:cubicBezTo>
                              <a:cubicBezTo>
                                <a:pt x="363395" y="51502"/>
                                <a:pt x="361719" y="50994"/>
                                <a:pt x="359878" y="50994"/>
                              </a:cubicBezTo>
                              <a:cubicBezTo>
                                <a:pt x="358050" y="50994"/>
                                <a:pt x="356361" y="51502"/>
                                <a:pt x="354813" y="52264"/>
                              </a:cubicBezTo>
                              <a:cubicBezTo>
                                <a:pt x="356158" y="49877"/>
                                <a:pt x="357542" y="46995"/>
                                <a:pt x="358228" y="44570"/>
                              </a:cubicBezTo>
                              <a:moveTo>
                                <a:pt x="357529" y="38260"/>
                              </a:moveTo>
                              <a:cubicBezTo>
                                <a:pt x="358126" y="37549"/>
                                <a:pt x="358989" y="37181"/>
                                <a:pt x="359853" y="37181"/>
                              </a:cubicBezTo>
                              <a:cubicBezTo>
                                <a:pt x="360551" y="37181"/>
                                <a:pt x="361237" y="37410"/>
                                <a:pt x="361808" y="37892"/>
                              </a:cubicBezTo>
                              <a:cubicBezTo>
                                <a:pt x="362417" y="38413"/>
                                <a:pt x="362798" y="39149"/>
                                <a:pt x="362874" y="39949"/>
                              </a:cubicBezTo>
                              <a:cubicBezTo>
                                <a:pt x="362951" y="40761"/>
                                <a:pt x="362697" y="41549"/>
                                <a:pt x="362189" y="42158"/>
                              </a:cubicBezTo>
                              <a:cubicBezTo>
                                <a:pt x="361097" y="43466"/>
                                <a:pt x="359192" y="43631"/>
                                <a:pt x="357910" y="42526"/>
                              </a:cubicBezTo>
                              <a:cubicBezTo>
                                <a:pt x="356628" y="41460"/>
                                <a:pt x="356463" y="39543"/>
                                <a:pt x="357529" y="38260"/>
                              </a:cubicBezTo>
                              <a:moveTo>
                                <a:pt x="355485" y="29018"/>
                              </a:moveTo>
                              <a:lnTo>
                                <a:pt x="364271" y="29018"/>
                              </a:lnTo>
                              <a:cubicBezTo>
                                <a:pt x="363255" y="30681"/>
                                <a:pt x="361732" y="33461"/>
                                <a:pt x="360970" y="35772"/>
                              </a:cubicBezTo>
                              <a:cubicBezTo>
                                <a:pt x="360195" y="35582"/>
                                <a:pt x="359523" y="35442"/>
                                <a:pt x="358748" y="35645"/>
                              </a:cubicBezTo>
                              <a:cubicBezTo>
                                <a:pt x="357961" y="33347"/>
                                <a:pt x="356488" y="30656"/>
                                <a:pt x="355485" y="29018"/>
                              </a:cubicBezTo>
                              <a:moveTo>
                                <a:pt x="368905" y="58967"/>
                              </a:moveTo>
                              <a:lnTo>
                                <a:pt x="363700" y="58967"/>
                              </a:lnTo>
                              <a:lnTo>
                                <a:pt x="363700" y="53686"/>
                              </a:lnTo>
                              <a:cubicBezTo>
                                <a:pt x="366048" y="54689"/>
                                <a:pt x="367927" y="56593"/>
                                <a:pt x="368905" y="58967"/>
                              </a:cubicBezTo>
                              <a:moveTo>
                                <a:pt x="370263" y="67803"/>
                              </a:moveTo>
                              <a:lnTo>
                                <a:pt x="374529" y="67803"/>
                              </a:lnTo>
                              <a:cubicBezTo>
                                <a:pt x="373514" y="70101"/>
                                <a:pt x="370860" y="76297"/>
                                <a:pt x="369489" y="81883"/>
                              </a:cubicBezTo>
                              <a:cubicBezTo>
                                <a:pt x="368270" y="86898"/>
                                <a:pt x="367838" y="94325"/>
                                <a:pt x="367750" y="96445"/>
                              </a:cubicBezTo>
                              <a:lnTo>
                                <a:pt x="364449" y="96445"/>
                              </a:lnTo>
                              <a:cubicBezTo>
                                <a:pt x="364588" y="94363"/>
                                <a:pt x="365058" y="87558"/>
                                <a:pt x="365858" y="82124"/>
                              </a:cubicBezTo>
                              <a:cubicBezTo>
                                <a:pt x="366607" y="77084"/>
                                <a:pt x="368829" y="71117"/>
                                <a:pt x="369794" y="68679"/>
                              </a:cubicBezTo>
                              <a:cubicBezTo>
                                <a:pt x="369971" y="68400"/>
                                <a:pt x="370111" y="68095"/>
                                <a:pt x="370263" y="67803"/>
                              </a:cubicBezTo>
                              <a:moveTo>
                                <a:pt x="388761" y="66991"/>
                              </a:moveTo>
                              <a:cubicBezTo>
                                <a:pt x="392316" y="64833"/>
                                <a:pt x="395973" y="62611"/>
                                <a:pt x="405037" y="62484"/>
                              </a:cubicBezTo>
                              <a:lnTo>
                                <a:pt x="405380" y="62484"/>
                              </a:lnTo>
                              <a:cubicBezTo>
                                <a:pt x="412033" y="62484"/>
                                <a:pt x="420641" y="64947"/>
                                <a:pt x="425313" y="71853"/>
                              </a:cubicBezTo>
                              <a:cubicBezTo>
                                <a:pt x="430417" y="79420"/>
                                <a:pt x="429921" y="90694"/>
                                <a:pt x="423904" y="105307"/>
                              </a:cubicBezTo>
                              <a:lnTo>
                                <a:pt x="418889" y="103808"/>
                              </a:lnTo>
                              <a:cubicBezTo>
                                <a:pt x="425249" y="89018"/>
                                <a:pt x="423027" y="80372"/>
                                <a:pt x="419930" y="75776"/>
                              </a:cubicBezTo>
                              <a:cubicBezTo>
                                <a:pt x="415715" y="69543"/>
                                <a:pt x="408630" y="67943"/>
                                <a:pt x="405139" y="67943"/>
                              </a:cubicBezTo>
                              <a:lnTo>
                                <a:pt x="404784" y="67943"/>
                              </a:lnTo>
                              <a:cubicBezTo>
                                <a:pt x="397433" y="68197"/>
                                <a:pt x="393637" y="70355"/>
                                <a:pt x="389599" y="72640"/>
                              </a:cubicBezTo>
                              <a:cubicBezTo>
                                <a:pt x="385435" y="75002"/>
                                <a:pt x="380991" y="77414"/>
                                <a:pt x="371977" y="78011"/>
                              </a:cubicBezTo>
                              <a:cubicBezTo>
                                <a:pt x="372815" y="75421"/>
                                <a:pt x="373691" y="73110"/>
                                <a:pt x="374478" y="71193"/>
                              </a:cubicBezTo>
                              <a:cubicBezTo>
                                <a:pt x="381994" y="71041"/>
                                <a:pt x="385473" y="68984"/>
                                <a:pt x="388761" y="66991"/>
                              </a:cubicBezTo>
                              <a:moveTo>
                                <a:pt x="377094" y="61494"/>
                              </a:moveTo>
                              <a:cubicBezTo>
                                <a:pt x="377792" y="60656"/>
                                <a:pt x="378782" y="60148"/>
                                <a:pt x="379874" y="60034"/>
                              </a:cubicBezTo>
                              <a:cubicBezTo>
                                <a:pt x="380014" y="60021"/>
                                <a:pt x="380141" y="60021"/>
                                <a:pt x="380280" y="60021"/>
                              </a:cubicBezTo>
                              <a:cubicBezTo>
                                <a:pt x="381245" y="60021"/>
                                <a:pt x="382185" y="60351"/>
                                <a:pt x="382934" y="60986"/>
                              </a:cubicBezTo>
                              <a:cubicBezTo>
                                <a:pt x="383797" y="61697"/>
                                <a:pt x="384318" y="62712"/>
                                <a:pt x="384419" y="63817"/>
                              </a:cubicBezTo>
                              <a:cubicBezTo>
                                <a:pt x="384508" y="64909"/>
                                <a:pt x="384165" y="65988"/>
                                <a:pt x="383454" y="66839"/>
                              </a:cubicBezTo>
                              <a:cubicBezTo>
                                <a:pt x="381969" y="68578"/>
                                <a:pt x="379328" y="68819"/>
                                <a:pt x="377602" y="67346"/>
                              </a:cubicBezTo>
                              <a:cubicBezTo>
                                <a:pt x="376764" y="66635"/>
                                <a:pt x="376230" y="65645"/>
                                <a:pt x="376142" y="64541"/>
                              </a:cubicBezTo>
                              <a:cubicBezTo>
                                <a:pt x="376040" y="63436"/>
                                <a:pt x="376383" y="62357"/>
                                <a:pt x="377094" y="61494"/>
                              </a:cubicBezTo>
                              <a:moveTo>
                                <a:pt x="387276" y="56415"/>
                              </a:moveTo>
                              <a:cubicBezTo>
                                <a:pt x="387987" y="55577"/>
                                <a:pt x="388990" y="55044"/>
                                <a:pt x="390082" y="54955"/>
                              </a:cubicBezTo>
                              <a:cubicBezTo>
                                <a:pt x="390209" y="54943"/>
                                <a:pt x="390336" y="54930"/>
                                <a:pt x="390463" y="54930"/>
                              </a:cubicBezTo>
                              <a:cubicBezTo>
                                <a:pt x="391440" y="54930"/>
                                <a:pt x="392380" y="55273"/>
                                <a:pt x="393129" y="55895"/>
                              </a:cubicBezTo>
                              <a:cubicBezTo>
                                <a:pt x="394868" y="57380"/>
                                <a:pt x="395097" y="59995"/>
                                <a:pt x="393637" y="61760"/>
                              </a:cubicBezTo>
                              <a:cubicBezTo>
                                <a:pt x="392926" y="62598"/>
                                <a:pt x="391910" y="63119"/>
                                <a:pt x="390818" y="63220"/>
                              </a:cubicBezTo>
                              <a:cubicBezTo>
                                <a:pt x="389574" y="63296"/>
                                <a:pt x="388622" y="62966"/>
                                <a:pt x="387797" y="62268"/>
                              </a:cubicBezTo>
                              <a:lnTo>
                                <a:pt x="387797" y="62255"/>
                              </a:lnTo>
                              <a:cubicBezTo>
                                <a:pt x="386933" y="61544"/>
                                <a:pt x="386413" y="60554"/>
                                <a:pt x="386311" y="59450"/>
                              </a:cubicBezTo>
                              <a:cubicBezTo>
                                <a:pt x="386222" y="58345"/>
                                <a:pt x="386565" y="57266"/>
                                <a:pt x="387276" y="56415"/>
                              </a:cubicBezTo>
                              <a:moveTo>
                                <a:pt x="398410" y="53787"/>
                              </a:moveTo>
                              <a:cubicBezTo>
                                <a:pt x="399121" y="52937"/>
                                <a:pt x="400124" y="52416"/>
                                <a:pt x="401241" y="52315"/>
                              </a:cubicBezTo>
                              <a:cubicBezTo>
                                <a:pt x="402295" y="52226"/>
                                <a:pt x="403425" y="52568"/>
                                <a:pt x="404250" y="53279"/>
                              </a:cubicBezTo>
                              <a:cubicBezTo>
                                <a:pt x="405114" y="53990"/>
                                <a:pt x="405634" y="54981"/>
                                <a:pt x="405723" y="56085"/>
                              </a:cubicBezTo>
                              <a:cubicBezTo>
                                <a:pt x="405736" y="56212"/>
                                <a:pt x="405736" y="56326"/>
                                <a:pt x="405736" y="56453"/>
                              </a:cubicBezTo>
                              <a:cubicBezTo>
                                <a:pt x="405761" y="57431"/>
                                <a:pt x="405418" y="58370"/>
                                <a:pt x="404771" y="59119"/>
                              </a:cubicBezTo>
                              <a:cubicBezTo>
                                <a:pt x="404060" y="59970"/>
                                <a:pt x="403057" y="60503"/>
                                <a:pt x="401940" y="60579"/>
                              </a:cubicBezTo>
                              <a:cubicBezTo>
                                <a:pt x="400848" y="60681"/>
                                <a:pt x="399781" y="60351"/>
                                <a:pt x="398931" y="59640"/>
                              </a:cubicBezTo>
                              <a:lnTo>
                                <a:pt x="398931" y="59627"/>
                              </a:lnTo>
                              <a:cubicBezTo>
                                <a:pt x="397940" y="58802"/>
                                <a:pt x="397433" y="57634"/>
                                <a:pt x="397458" y="56441"/>
                              </a:cubicBezTo>
                              <a:cubicBezTo>
                                <a:pt x="397458" y="55501"/>
                                <a:pt x="397763" y="54562"/>
                                <a:pt x="398410" y="53787"/>
                              </a:cubicBezTo>
                              <a:moveTo>
                                <a:pt x="409646" y="54435"/>
                              </a:moveTo>
                              <a:cubicBezTo>
                                <a:pt x="410357" y="53584"/>
                                <a:pt x="411360" y="53064"/>
                                <a:pt x="412452" y="52975"/>
                              </a:cubicBezTo>
                              <a:cubicBezTo>
                                <a:pt x="412566" y="52962"/>
                                <a:pt x="412693" y="52949"/>
                                <a:pt x="412833" y="52949"/>
                              </a:cubicBezTo>
                              <a:cubicBezTo>
                                <a:pt x="413798" y="52949"/>
                                <a:pt x="414737" y="53292"/>
                                <a:pt x="415486" y="53940"/>
                              </a:cubicBezTo>
                              <a:cubicBezTo>
                                <a:pt x="417238" y="55400"/>
                                <a:pt x="417479" y="58015"/>
                                <a:pt x="416019" y="59767"/>
                              </a:cubicBezTo>
                              <a:cubicBezTo>
                                <a:pt x="414534" y="61506"/>
                                <a:pt x="411893" y="61748"/>
                                <a:pt x="410154" y="60275"/>
                              </a:cubicBezTo>
                              <a:cubicBezTo>
                                <a:pt x="409316" y="59577"/>
                                <a:pt x="408783" y="58574"/>
                                <a:pt x="408694" y="57482"/>
                              </a:cubicBezTo>
                              <a:cubicBezTo>
                                <a:pt x="408592" y="56377"/>
                                <a:pt x="408935" y="55298"/>
                                <a:pt x="409646" y="54435"/>
                              </a:cubicBezTo>
                              <a:moveTo>
                                <a:pt x="418546" y="64299"/>
                              </a:moveTo>
                              <a:cubicBezTo>
                                <a:pt x="418622" y="64401"/>
                                <a:pt x="418660" y="64515"/>
                                <a:pt x="418736" y="64617"/>
                              </a:cubicBezTo>
                              <a:cubicBezTo>
                                <a:pt x="418660" y="64591"/>
                                <a:pt x="418597" y="64541"/>
                                <a:pt x="418533" y="64515"/>
                              </a:cubicBezTo>
                              <a:cubicBezTo>
                                <a:pt x="418559" y="64464"/>
                                <a:pt x="418533" y="64350"/>
                                <a:pt x="418546" y="64299"/>
                              </a:cubicBezTo>
                              <a:moveTo>
                                <a:pt x="420171" y="58675"/>
                              </a:moveTo>
                              <a:cubicBezTo>
                                <a:pt x="420882" y="57837"/>
                                <a:pt x="421885" y="57304"/>
                                <a:pt x="422989" y="57202"/>
                              </a:cubicBezTo>
                              <a:cubicBezTo>
                                <a:pt x="424056" y="57113"/>
                                <a:pt x="425148" y="57456"/>
                                <a:pt x="426011" y="58167"/>
                              </a:cubicBezTo>
                              <a:cubicBezTo>
                                <a:pt x="427763" y="59640"/>
                                <a:pt x="428004" y="62268"/>
                                <a:pt x="426544" y="64020"/>
                              </a:cubicBezTo>
                              <a:cubicBezTo>
                                <a:pt x="425046" y="65759"/>
                                <a:pt x="422431" y="66001"/>
                                <a:pt x="420679" y="64515"/>
                              </a:cubicBezTo>
                              <a:cubicBezTo>
                                <a:pt x="419828" y="63804"/>
                                <a:pt x="419308" y="62814"/>
                                <a:pt x="419206" y="61709"/>
                              </a:cubicBezTo>
                              <a:cubicBezTo>
                                <a:pt x="419117" y="60605"/>
                                <a:pt x="419447" y="59526"/>
                                <a:pt x="420171" y="58675"/>
                              </a:cubicBezTo>
                              <a:moveTo>
                                <a:pt x="431254" y="65366"/>
                              </a:moveTo>
                              <a:cubicBezTo>
                                <a:pt x="432194" y="65366"/>
                                <a:pt x="433146" y="65670"/>
                                <a:pt x="433921" y="66331"/>
                              </a:cubicBezTo>
                              <a:cubicBezTo>
                                <a:pt x="435673" y="67803"/>
                                <a:pt x="435901" y="70419"/>
                                <a:pt x="434428" y="72171"/>
                              </a:cubicBezTo>
                              <a:cubicBezTo>
                                <a:pt x="433718" y="73034"/>
                                <a:pt x="432714" y="73542"/>
                                <a:pt x="431610" y="73631"/>
                              </a:cubicBezTo>
                              <a:cubicBezTo>
                                <a:pt x="430493" y="73732"/>
                                <a:pt x="429414" y="73402"/>
                                <a:pt x="428576" y="72679"/>
                              </a:cubicBezTo>
                              <a:cubicBezTo>
                                <a:pt x="426824" y="71206"/>
                                <a:pt x="426595" y="68590"/>
                                <a:pt x="428068" y="66839"/>
                              </a:cubicBezTo>
                              <a:cubicBezTo>
                                <a:pt x="428880" y="65861"/>
                                <a:pt x="430061" y="65366"/>
                                <a:pt x="431255" y="65366"/>
                              </a:cubicBezTo>
                              <a:moveTo>
                                <a:pt x="434162" y="76259"/>
                              </a:moveTo>
                              <a:cubicBezTo>
                                <a:pt x="435241" y="76132"/>
                                <a:pt x="436333" y="76487"/>
                                <a:pt x="437171" y="77224"/>
                              </a:cubicBezTo>
                              <a:cubicBezTo>
                                <a:pt x="438923" y="78684"/>
                                <a:pt x="439164" y="81312"/>
                                <a:pt x="437704" y="83064"/>
                              </a:cubicBezTo>
                              <a:cubicBezTo>
                                <a:pt x="436206" y="84816"/>
                                <a:pt x="433591" y="85057"/>
                                <a:pt x="431838" y="83559"/>
                              </a:cubicBezTo>
                              <a:cubicBezTo>
                                <a:pt x="431000" y="82861"/>
                                <a:pt x="430467" y="81858"/>
                                <a:pt x="430366" y="80753"/>
                              </a:cubicBezTo>
                              <a:cubicBezTo>
                                <a:pt x="430277" y="79649"/>
                                <a:pt x="430607" y="78569"/>
                                <a:pt x="431331" y="77731"/>
                              </a:cubicBezTo>
                              <a:cubicBezTo>
                                <a:pt x="432042" y="76868"/>
                                <a:pt x="433045" y="76348"/>
                                <a:pt x="434162" y="76259"/>
                              </a:cubicBezTo>
                              <a:moveTo>
                                <a:pt x="436917" y="88599"/>
                              </a:moveTo>
                              <a:cubicBezTo>
                                <a:pt x="437780" y="89310"/>
                                <a:pt x="438301" y="90313"/>
                                <a:pt x="438402" y="91417"/>
                              </a:cubicBezTo>
                              <a:cubicBezTo>
                                <a:pt x="438478" y="92522"/>
                                <a:pt x="438136" y="93601"/>
                                <a:pt x="437425" y="94452"/>
                              </a:cubicBezTo>
                              <a:cubicBezTo>
                                <a:pt x="436714" y="95290"/>
                                <a:pt x="435711" y="95810"/>
                                <a:pt x="434619" y="95912"/>
                              </a:cubicBezTo>
                              <a:cubicBezTo>
                                <a:pt x="433527" y="96039"/>
                                <a:pt x="432423" y="95658"/>
                                <a:pt x="431585" y="94960"/>
                              </a:cubicBezTo>
                              <a:cubicBezTo>
                                <a:pt x="430721" y="94236"/>
                                <a:pt x="430188" y="93233"/>
                                <a:pt x="430099" y="92128"/>
                              </a:cubicBezTo>
                              <a:cubicBezTo>
                                <a:pt x="430023" y="91024"/>
                                <a:pt x="430353" y="89957"/>
                                <a:pt x="431077" y="89107"/>
                              </a:cubicBezTo>
                              <a:cubicBezTo>
                                <a:pt x="432575" y="87329"/>
                                <a:pt x="435190" y="87114"/>
                                <a:pt x="436917" y="88599"/>
                              </a:cubicBezTo>
                              <a:moveTo>
                                <a:pt x="434721" y="105332"/>
                              </a:moveTo>
                              <a:cubicBezTo>
                                <a:pt x="433997" y="106170"/>
                                <a:pt x="433007" y="106703"/>
                                <a:pt x="431889" y="106792"/>
                              </a:cubicBezTo>
                              <a:cubicBezTo>
                                <a:pt x="430912" y="106881"/>
                                <a:pt x="429706" y="106551"/>
                                <a:pt x="428855" y="105852"/>
                              </a:cubicBezTo>
                              <a:cubicBezTo>
                                <a:pt x="427128" y="104367"/>
                                <a:pt x="426887" y="101739"/>
                                <a:pt x="428335" y="99987"/>
                              </a:cubicBezTo>
                              <a:cubicBezTo>
                                <a:pt x="429820" y="98235"/>
                                <a:pt x="432423" y="97981"/>
                                <a:pt x="434187" y="99492"/>
                              </a:cubicBezTo>
                              <a:cubicBezTo>
                                <a:pt x="435952" y="100939"/>
                                <a:pt x="436181" y="103580"/>
                                <a:pt x="434721" y="105332"/>
                              </a:cubicBezTo>
                              <a:moveTo>
                                <a:pt x="425757" y="103821"/>
                              </a:moveTo>
                              <a:cubicBezTo>
                                <a:pt x="425757" y="103796"/>
                                <a:pt x="425770" y="103770"/>
                                <a:pt x="425783" y="103745"/>
                              </a:cubicBezTo>
                              <a:cubicBezTo>
                                <a:pt x="425795" y="103834"/>
                                <a:pt x="425871" y="103885"/>
                                <a:pt x="425897" y="103974"/>
                              </a:cubicBezTo>
                              <a:cubicBezTo>
                                <a:pt x="425846" y="103885"/>
                                <a:pt x="425795" y="103872"/>
                                <a:pt x="425757" y="103821"/>
                              </a:cubicBezTo>
                              <a:moveTo>
                                <a:pt x="422367" y="111032"/>
                              </a:moveTo>
                              <a:cubicBezTo>
                                <a:pt x="421796" y="112251"/>
                                <a:pt x="421199" y="113521"/>
                                <a:pt x="420615" y="114803"/>
                              </a:cubicBezTo>
                              <a:cubicBezTo>
                                <a:pt x="420133" y="114460"/>
                                <a:pt x="419676" y="114067"/>
                                <a:pt x="419079" y="114041"/>
                              </a:cubicBezTo>
                              <a:lnTo>
                                <a:pt x="419003" y="114041"/>
                              </a:lnTo>
                              <a:cubicBezTo>
                                <a:pt x="418394" y="114041"/>
                                <a:pt x="417898" y="114511"/>
                                <a:pt x="417353" y="114828"/>
                              </a:cubicBezTo>
                              <a:cubicBezTo>
                                <a:pt x="417365" y="111553"/>
                                <a:pt x="414724" y="106106"/>
                                <a:pt x="413315" y="103466"/>
                              </a:cubicBezTo>
                              <a:lnTo>
                                <a:pt x="424323" y="106754"/>
                              </a:lnTo>
                              <a:cubicBezTo>
                                <a:pt x="423688" y="108150"/>
                                <a:pt x="423053" y="109560"/>
                                <a:pt x="422368" y="111032"/>
                              </a:cubicBezTo>
                              <a:moveTo>
                                <a:pt x="418178" y="121963"/>
                              </a:moveTo>
                              <a:cubicBezTo>
                                <a:pt x="417492" y="121925"/>
                                <a:pt x="417086" y="121608"/>
                                <a:pt x="416845" y="121316"/>
                              </a:cubicBezTo>
                              <a:cubicBezTo>
                                <a:pt x="416286" y="120681"/>
                                <a:pt x="416032" y="119678"/>
                                <a:pt x="416159" y="118624"/>
                              </a:cubicBezTo>
                              <a:cubicBezTo>
                                <a:pt x="416375" y="116784"/>
                                <a:pt x="417657" y="115324"/>
                                <a:pt x="419003" y="115324"/>
                              </a:cubicBezTo>
                              <a:lnTo>
                                <a:pt x="419054" y="115324"/>
                              </a:lnTo>
                              <a:cubicBezTo>
                                <a:pt x="419676" y="115336"/>
                                <a:pt x="420095" y="115692"/>
                                <a:pt x="420349" y="115971"/>
                              </a:cubicBezTo>
                              <a:cubicBezTo>
                                <a:pt x="420907" y="116606"/>
                                <a:pt x="421161" y="117609"/>
                                <a:pt x="421034" y="118662"/>
                              </a:cubicBezTo>
                              <a:cubicBezTo>
                                <a:pt x="420818" y="120465"/>
                                <a:pt x="419511" y="121963"/>
                                <a:pt x="418178" y="121963"/>
                              </a:cubicBezTo>
                              <a:moveTo>
                                <a:pt x="323872" y="118091"/>
                              </a:moveTo>
                              <a:cubicBezTo>
                                <a:pt x="324165" y="117748"/>
                                <a:pt x="324558" y="117545"/>
                                <a:pt x="325015" y="117482"/>
                              </a:cubicBezTo>
                              <a:lnTo>
                                <a:pt x="334867" y="116339"/>
                              </a:lnTo>
                              <a:cubicBezTo>
                                <a:pt x="334943" y="116327"/>
                                <a:pt x="335019" y="116327"/>
                                <a:pt x="335083" y="116327"/>
                              </a:cubicBezTo>
                              <a:cubicBezTo>
                                <a:pt x="335477" y="116327"/>
                                <a:pt x="335883" y="116466"/>
                                <a:pt x="336162" y="116695"/>
                              </a:cubicBezTo>
                              <a:cubicBezTo>
                                <a:pt x="336480" y="116936"/>
                                <a:pt x="336683" y="117291"/>
                                <a:pt x="336708" y="117672"/>
                              </a:cubicBezTo>
                              <a:cubicBezTo>
                                <a:pt x="336759" y="118066"/>
                                <a:pt x="336657" y="118459"/>
                                <a:pt x="336403" y="118777"/>
                              </a:cubicBezTo>
                              <a:cubicBezTo>
                                <a:pt x="336124" y="119132"/>
                                <a:pt x="335692" y="119361"/>
                                <a:pt x="335223" y="119424"/>
                              </a:cubicBezTo>
                              <a:lnTo>
                                <a:pt x="325383" y="120567"/>
                              </a:lnTo>
                              <a:cubicBezTo>
                                <a:pt x="325307" y="120567"/>
                                <a:pt x="325231" y="120580"/>
                                <a:pt x="325155" y="120580"/>
                              </a:cubicBezTo>
                              <a:cubicBezTo>
                                <a:pt x="324317" y="120580"/>
                                <a:pt x="323606" y="120021"/>
                                <a:pt x="323517" y="119221"/>
                              </a:cubicBezTo>
                              <a:cubicBezTo>
                                <a:pt x="323466" y="118815"/>
                                <a:pt x="323593" y="118409"/>
                                <a:pt x="323872" y="118091"/>
                              </a:cubicBezTo>
                              <a:moveTo>
                                <a:pt x="355930" y="108900"/>
                              </a:moveTo>
                              <a:cubicBezTo>
                                <a:pt x="355397" y="110118"/>
                                <a:pt x="355435" y="111312"/>
                                <a:pt x="355980" y="112505"/>
                              </a:cubicBezTo>
                              <a:cubicBezTo>
                                <a:pt x="353479" y="113076"/>
                                <a:pt x="349823" y="116174"/>
                                <a:pt x="347957" y="117926"/>
                              </a:cubicBezTo>
                              <a:lnTo>
                                <a:pt x="347957" y="103478"/>
                              </a:lnTo>
                              <a:cubicBezTo>
                                <a:pt x="349810" y="105230"/>
                                <a:pt x="353416" y="108303"/>
                                <a:pt x="355930" y="108900"/>
                              </a:cubicBezTo>
                              <a:moveTo>
                                <a:pt x="363192" y="110385"/>
                              </a:moveTo>
                              <a:cubicBezTo>
                                <a:pt x="363268" y="111274"/>
                                <a:pt x="363001" y="112150"/>
                                <a:pt x="362430" y="112835"/>
                              </a:cubicBezTo>
                              <a:cubicBezTo>
                                <a:pt x="361224" y="114232"/>
                                <a:pt x="359116" y="114435"/>
                                <a:pt x="357694" y="113254"/>
                              </a:cubicBezTo>
                              <a:cubicBezTo>
                                <a:pt x="356285" y="112061"/>
                                <a:pt x="356107" y="109941"/>
                                <a:pt x="357275" y="108531"/>
                              </a:cubicBezTo>
                              <a:cubicBezTo>
                                <a:pt x="358469" y="107122"/>
                                <a:pt x="360602" y="106944"/>
                                <a:pt x="362011" y="108112"/>
                              </a:cubicBezTo>
                              <a:cubicBezTo>
                                <a:pt x="362697" y="108696"/>
                                <a:pt x="363116" y="109496"/>
                                <a:pt x="363192" y="110385"/>
                              </a:cubicBezTo>
                              <a:moveTo>
                                <a:pt x="371635" y="103478"/>
                              </a:moveTo>
                              <a:lnTo>
                                <a:pt x="371635" y="117926"/>
                              </a:lnTo>
                              <a:cubicBezTo>
                                <a:pt x="369806" y="116200"/>
                                <a:pt x="366277" y="113203"/>
                                <a:pt x="363750" y="112543"/>
                              </a:cubicBezTo>
                              <a:cubicBezTo>
                                <a:pt x="364093" y="111820"/>
                                <a:pt x="364550" y="111109"/>
                                <a:pt x="364474" y="110271"/>
                              </a:cubicBezTo>
                              <a:cubicBezTo>
                                <a:pt x="364423" y="109725"/>
                                <a:pt x="363966" y="109369"/>
                                <a:pt x="363750" y="108874"/>
                              </a:cubicBezTo>
                              <a:cubicBezTo>
                                <a:pt x="366251" y="108227"/>
                                <a:pt x="369806" y="105205"/>
                                <a:pt x="371635" y="103478"/>
                              </a:cubicBezTo>
                              <a:moveTo>
                                <a:pt x="395985" y="119221"/>
                              </a:moveTo>
                              <a:cubicBezTo>
                                <a:pt x="395884" y="120021"/>
                                <a:pt x="395198" y="120580"/>
                                <a:pt x="394348" y="120580"/>
                              </a:cubicBezTo>
                              <a:cubicBezTo>
                                <a:pt x="394284" y="120580"/>
                                <a:pt x="394208" y="120567"/>
                                <a:pt x="394144" y="120567"/>
                              </a:cubicBezTo>
                              <a:lnTo>
                                <a:pt x="384292" y="119424"/>
                              </a:lnTo>
                              <a:cubicBezTo>
                                <a:pt x="383823" y="119373"/>
                                <a:pt x="383429" y="119145"/>
                                <a:pt x="383137" y="118815"/>
                              </a:cubicBezTo>
                              <a:cubicBezTo>
                                <a:pt x="382870" y="118498"/>
                                <a:pt x="382743" y="118079"/>
                                <a:pt x="382794" y="117672"/>
                              </a:cubicBezTo>
                              <a:cubicBezTo>
                                <a:pt x="382832" y="117291"/>
                                <a:pt x="383023" y="116936"/>
                                <a:pt x="383340" y="116695"/>
                              </a:cubicBezTo>
                              <a:cubicBezTo>
                                <a:pt x="383645" y="116466"/>
                                <a:pt x="384038" y="116327"/>
                                <a:pt x="384432" y="116327"/>
                              </a:cubicBezTo>
                              <a:cubicBezTo>
                                <a:pt x="384495" y="116327"/>
                                <a:pt x="384584" y="116327"/>
                                <a:pt x="384635" y="116339"/>
                              </a:cubicBezTo>
                              <a:lnTo>
                                <a:pt x="394500" y="117482"/>
                              </a:lnTo>
                              <a:cubicBezTo>
                                <a:pt x="394944" y="117533"/>
                                <a:pt x="395350" y="117748"/>
                                <a:pt x="395630" y="118091"/>
                              </a:cubicBezTo>
                              <a:cubicBezTo>
                                <a:pt x="395909" y="118409"/>
                                <a:pt x="396036" y="118815"/>
                                <a:pt x="395985" y="119221"/>
                              </a:cubicBezTo>
                              <a:moveTo>
                                <a:pt x="400886" y="114740"/>
                              </a:moveTo>
                              <a:cubicBezTo>
                                <a:pt x="400556" y="113800"/>
                                <a:pt x="399883" y="113114"/>
                                <a:pt x="398918" y="112708"/>
                              </a:cubicBezTo>
                              <a:cubicBezTo>
                                <a:pt x="398601" y="112594"/>
                                <a:pt x="398144" y="112492"/>
                                <a:pt x="397636" y="112492"/>
                              </a:cubicBezTo>
                              <a:cubicBezTo>
                                <a:pt x="396912" y="112492"/>
                                <a:pt x="396061" y="112683"/>
                                <a:pt x="395401" y="113229"/>
                              </a:cubicBezTo>
                              <a:cubicBezTo>
                                <a:pt x="394805" y="113698"/>
                                <a:pt x="394182" y="114587"/>
                                <a:pt x="394259" y="116174"/>
                              </a:cubicBezTo>
                              <a:lnTo>
                                <a:pt x="385130" y="115108"/>
                              </a:lnTo>
                              <a:cubicBezTo>
                                <a:pt x="385562" y="113572"/>
                                <a:pt x="385168" y="112581"/>
                                <a:pt x="384724" y="111972"/>
                              </a:cubicBezTo>
                              <a:cubicBezTo>
                                <a:pt x="383810" y="110778"/>
                                <a:pt x="382160" y="110550"/>
                                <a:pt x="381410" y="110651"/>
                              </a:cubicBezTo>
                              <a:cubicBezTo>
                                <a:pt x="380369" y="110804"/>
                                <a:pt x="379557" y="111312"/>
                                <a:pt x="379011" y="112150"/>
                              </a:cubicBezTo>
                              <a:cubicBezTo>
                                <a:pt x="378033" y="113660"/>
                                <a:pt x="378084" y="115946"/>
                                <a:pt x="378287" y="117558"/>
                              </a:cubicBezTo>
                              <a:cubicBezTo>
                                <a:pt x="375126" y="114321"/>
                                <a:pt x="375469" y="111477"/>
                                <a:pt x="376027" y="109966"/>
                              </a:cubicBezTo>
                              <a:cubicBezTo>
                                <a:pt x="376929" y="107503"/>
                                <a:pt x="379468" y="105649"/>
                                <a:pt x="381944" y="105649"/>
                              </a:cubicBezTo>
                              <a:cubicBezTo>
                                <a:pt x="381994" y="105649"/>
                                <a:pt x="382045" y="105649"/>
                                <a:pt x="382071" y="105662"/>
                              </a:cubicBezTo>
                              <a:cubicBezTo>
                                <a:pt x="384127" y="105713"/>
                                <a:pt x="385638" y="107020"/>
                                <a:pt x="386375" y="109357"/>
                              </a:cubicBezTo>
                              <a:lnTo>
                                <a:pt x="386387" y="109357"/>
                              </a:lnTo>
                              <a:cubicBezTo>
                                <a:pt x="386463" y="109522"/>
                                <a:pt x="386476" y="109610"/>
                                <a:pt x="386476" y="109610"/>
                              </a:cubicBezTo>
                              <a:lnTo>
                                <a:pt x="386819" y="110042"/>
                              </a:lnTo>
                              <a:lnTo>
                                <a:pt x="387746" y="109471"/>
                              </a:lnTo>
                              <a:lnTo>
                                <a:pt x="387581" y="108963"/>
                              </a:lnTo>
                              <a:cubicBezTo>
                                <a:pt x="387555" y="108861"/>
                                <a:pt x="387517" y="108773"/>
                                <a:pt x="387492" y="108671"/>
                              </a:cubicBezTo>
                              <a:cubicBezTo>
                                <a:pt x="387136" y="107236"/>
                                <a:pt x="385943" y="100533"/>
                                <a:pt x="392431" y="92598"/>
                              </a:cubicBezTo>
                              <a:cubicBezTo>
                                <a:pt x="396912" y="101866"/>
                                <a:pt x="394132" y="108150"/>
                                <a:pt x="393459" y="109382"/>
                              </a:cubicBezTo>
                              <a:cubicBezTo>
                                <a:pt x="393408" y="109471"/>
                                <a:pt x="393357" y="109534"/>
                                <a:pt x="393319" y="109623"/>
                              </a:cubicBezTo>
                              <a:lnTo>
                                <a:pt x="393015" y="110144"/>
                              </a:lnTo>
                              <a:lnTo>
                                <a:pt x="393802" y="110842"/>
                              </a:lnTo>
                              <a:lnTo>
                                <a:pt x="394233" y="110512"/>
                              </a:lnTo>
                              <a:cubicBezTo>
                                <a:pt x="394309" y="110461"/>
                                <a:pt x="394462" y="110245"/>
                                <a:pt x="394640" y="109928"/>
                              </a:cubicBezTo>
                              <a:cubicBezTo>
                                <a:pt x="395871" y="108074"/>
                                <a:pt x="397598" y="107287"/>
                                <a:pt x="399426" y="107706"/>
                              </a:cubicBezTo>
                              <a:cubicBezTo>
                                <a:pt x="401914" y="108239"/>
                                <a:pt x="404009" y="110651"/>
                                <a:pt x="404314" y="113318"/>
                              </a:cubicBezTo>
                              <a:cubicBezTo>
                                <a:pt x="404504" y="114905"/>
                                <a:pt x="404174" y="117761"/>
                                <a:pt x="400315" y="120161"/>
                              </a:cubicBezTo>
                              <a:cubicBezTo>
                                <a:pt x="400899" y="118637"/>
                                <a:pt x="401495" y="116428"/>
                                <a:pt x="400886" y="114739"/>
                              </a:cubicBezTo>
                              <a:moveTo>
                                <a:pt x="394068" y="82073"/>
                              </a:moveTo>
                              <a:cubicBezTo>
                                <a:pt x="393941" y="82175"/>
                                <a:pt x="393852" y="82251"/>
                                <a:pt x="393852" y="82315"/>
                              </a:cubicBezTo>
                              <a:lnTo>
                                <a:pt x="393802" y="82315"/>
                              </a:lnTo>
                              <a:cubicBezTo>
                                <a:pt x="393573" y="82315"/>
                                <a:pt x="392722" y="82150"/>
                                <a:pt x="391389" y="81883"/>
                              </a:cubicBezTo>
                              <a:cubicBezTo>
                                <a:pt x="390145" y="81654"/>
                                <a:pt x="388355" y="81299"/>
                                <a:pt x="385689" y="80804"/>
                              </a:cubicBezTo>
                              <a:cubicBezTo>
                                <a:pt x="378300" y="79458"/>
                                <a:pt x="372790" y="82670"/>
                                <a:pt x="370301" y="84486"/>
                              </a:cubicBezTo>
                              <a:cubicBezTo>
                                <a:pt x="370441" y="83698"/>
                                <a:pt x="370555" y="82886"/>
                                <a:pt x="370733" y="82175"/>
                              </a:cubicBezTo>
                              <a:cubicBezTo>
                                <a:pt x="370911" y="81464"/>
                                <a:pt x="371165" y="80740"/>
                                <a:pt x="371380" y="80004"/>
                              </a:cubicBezTo>
                              <a:cubicBezTo>
                                <a:pt x="381385" y="79471"/>
                                <a:pt x="386273" y="76741"/>
                                <a:pt x="390551" y="74316"/>
                              </a:cubicBezTo>
                              <a:cubicBezTo>
                                <a:pt x="394373" y="72133"/>
                                <a:pt x="397978" y="70101"/>
                                <a:pt x="404860" y="69860"/>
                              </a:cubicBezTo>
                              <a:lnTo>
                                <a:pt x="405164" y="69860"/>
                              </a:lnTo>
                              <a:cubicBezTo>
                                <a:pt x="408262" y="69860"/>
                                <a:pt x="414572" y="71295"/>
                                <a:pt x="418343" y="76855"/>
                              </a:cubicBezTo>
                              <a:cubicBezTo>
                                <a:pt x="419117" y="78011"/>
                                <a:pt x="419561" y="79382"/>
                                <a:pt x="420018" y="80753"/>
                              </a:cubicBezTo>
                              <a:cubicBezTo>
                                <a:pt x="418063" y="79547"/>
                                <a:pt x="415549" y="78569"/>
                                <a:pt x="414648" y="78366"/>
                              </a:cubicBezTo>
                              <a:cubicBezTo>
                                <a:pt x="404733" y="76157"/>
                                <a:pt x="395147" y="81235"/>
                                <a:pt x="394068" y="82073"/>
                              </a:cubicBezTo>
                              <a:moveTo>
                                <a:pt x="415105" y="119297"/>
                              </a:moveTo>
                              <a:cubicBezTo>
                                <a:pt x="414902" y="119272"/>
                                <a:pt x="414712" y="119221"/>
                                <a:pt x="414483" y="119221"/>
                              </a:cubicBezTo>
                              <a:cubicBezTo>
                                <a:pt x="411881" y="119221"/>
                                <a:pt x="407653" y="121126"/>
                                <a:pt x="405469" y="122205"/>
                              </a:cubicBezTo>
                              <a:lnTo>
                                <a:pt x="409646" y="108392"/>
                              </a:lnTo>
                              <a:cubicBezTo>
                                <a:pt x="410966" y="110677"/>
                                <a:pt x="413709" y="114955"/>
                                <a:pt x="415981" y="116047"/>
                              </a:cubicBezTo>
                              <a:cubicBezTo>
                                <a:pt x="415486" y="116758"/>
                                <a:pt x="415004" y="117507"/>
                                <a:pt x="414877" y="118472"/>
                              </a:cubicBezTo>
                              <a:lnTo>
                                <a:pt x="414877" y="118485"/>
                              </a:lnTo>
                              <a:cubicBezTo>
                                <a:pt x="414851" y="118789"/>
                                <a:pt x="415093" y="118993"/>
                                <a:pt x="415105" y="119297"/>
                              </a:cubicBezTo>
                              <a:moveTo>
                                <a:pt x="369476" y="97727"/>
                              </a:moveTo>
                              <a:cubicBezTo>
                                <a:pt x="367470" y="99720"/>
                                <a:pt x="363560" y="103935"/>
                                <a:pt x="362405" y="106995"/>
                              </a:cubicBezTo>
                              <a:cubicBezTo>
                                <a:pt x="360741" y="105878"/>
                                <a:pt x="358735" y="106081"/>
                                <a:pt x="357187" y="107262"/>
                              </a:cubicBezTo>
                              <a:cubicBezTo>
                                <a:pt x="356145" y="104164"/>
                                <a:pt x="352083" y="99771"/>
                                <a:pt x="350026" y="97727"/>
                              </a:cubicBezTo>
                              <a:lnTo>
                                <a:pt x="369476" y="97727"/>
                              </a:lnTo>
                              <a:close/>
                              <a:moveTo>
                                <a:pt x="355917" y="73618"/>
                              </a:moveTo>
                              <a:cubicBezTo>
                                <a:pt x="355231" y="75167"/>
                                <a:pt x="355308" y="76881"/>
                                <a:pt x="356374" y="78227"/>
                              </a:cubicBezTo>
                              <a:cubicBezTo>
                                <a:pt x="356361" y="78252"/>
                                <a:pt x="356323" y="78252"/>
                                <a:pt x="356310" y="78277"/>
                              </a:cubicBezTo>
                              <a:cubicBezTo>
                                <a:pt x="354876" y="79979"/>
                                <a:pt x="355016" y="82340"/>
                                <a:pt x="356361" y="84041"/>
                              </a:cubicBezTo>
                              <a:cubicBezTo>
                                <a:pt x="356349" y="84054"/>
                                <a:pt x="356323" y="84054"/>
                                <a:pt x="356310" y="84079"/>
                              </a:cubicBezTo>
                              <a:cubicBezTo>
                                <a:pt x="355727" y="84778"/>
                                <a:pt x="355587" y="85654"/>
                                <a:pt x="355485" y="86517"/>
                              </a:cubicBezTo>
                              <a:cubicBezTo>
                                <a:pt x="355307" y="84968"/>
                                <a:pt x="355130" y="83406"/>
                                <a:pt x="354914" y="81934"/>
                              </a:cubicBezTo>
                              <a:cubicBezTo>
                                <a:pt x="354368" y="78214"/>
                                <a:pt x="353073" y="74164"/>
                                <a:pt x="351994" y="71142"/>
                              </a:cubicBezTo>
                              <a:cubicBezTo>
                                <a:pt x="353124" y="72196"/>
                                <a:pt x="354406" y="73072"/>
                                <a:pt x="355917" y="73618"/>
                              </a:cubicBezTo>
                              <a:moveTo>
                                <a:pt x="356311" y="66673"/>
                              </a:moveTo>
                              <a:cubicBezTo>
                                <a:pt x="355117" y="68108"/>
                                <a:pt x="355206" y="69924"/>
                                <a:pt x="355955" y="71511"/>
                              </a:cubicBezTo>
                              <a:cubicBezTo>
                                <a:pt x="353403" y="70381"/>
                                <a:pt x="351448" y="68324"/>
                                <a:pt x="350597" y="65734"/>
                              </a:cubicBezTo>
                              <a:lnTo>
                                <a:pt x="358126" y="65734"/>
                              </a:lnTo>
                              <a:cubicBezTo>
                                <a:pt x="357491" y="66001"/>
                                <a:pt x="356780" y="66102"/>
                                <a:pt x="356311" y="66673"/>
                              </a:cubicBezTo>
                              <a:moveTo>
                                <a:pt x="362011" y="67067"/>
                              </a:moveTo>
                              <a:cubicBezTo>
                                <a:pt x="363433" y="68248"/>
                                <a:pt x="363611" y="70368"/>
                                <a:pt x="362443" y="71764"/>
                              </a:cubicBezTo>
                              <a:cubicBezTo>
                                <a:pt x="361567" y="71142"/>
                                <a:pt x="360538" y="70723"/>
                                <a:pt x="359459" y="70825"/>
                              </a:cubicBezTo>
                              <a:cubicBezTo>
                                <a:pt x="358672" y="70888"/>
                                <a:pt x="358088" y="71447"/>
                                <a:pt x="357428" y="71879"/>
                              </a:cubicBezTo>
                              <a:cubicBezTo>
                                <a:pt x="356298" y="70647"/>
                                <a:pt x="356196" y="68794"/>
                                <a:pt x="357275" y="67486"/>
                              </a:cubicBezTo>
                              <a:cubicBezTo>
                                <a:pt x="358469" y="66064"/>
                                <a:pt x="360602" y="65861"/>
                                <a:pt x="362011" y="67067"/>
                              </a:cubicBezTo>
                              <a:moveTo>
                                <a:pt x="363204" y="95937"/>
                              </a:moveTo>
                              <a:cubicBezTo>
                                <a:pt x="363204" y="96077"/>
                                <a:pt x="363179" y="96343"/>
                                <a:pt x="363179" y="96445"/>
                              </a:cubicBezTo>
                              <a:lnTo>
                                <a:pt x="362100" y="96445"/>
                              </a:lnTo>
                              <a:cubicBezTo>
                                <a:pt x="362455" y="96229"/>
                                <a:pt x="362912" y="96255"/>
                                <a:pt x="363205" y="95937"/>
                              </a:cubicBezTo>
                              <a:moveTo>
                                <a:pt x="363192" y="86758"/>
                              </a:moveTo>
                              <a:cubicBezTo>
                                <a:pt x="363268" y="87634"/>
                                <a:pt x="363001" y="88497"/>
                                <a:pt x="362430" y="89183"/>
                              </a:cubicBezTo>
                              <a:cubicBezTo>
                                <a:pt x="360868" y="88129"/>
                                <a:pt x="358989" y="88282"/>
                                <a:pt x="357440" y="89310"/>
                              </a:cubicBezTo>
                              <a:cubicBezTo>
                                <a:pt x="356298" y="88091"/>
                                <a:pt x="356209" y="86174"/>
                                <a:pt x="357275" y="84892"/>
                              </a:cubicBezTo>
                              <a:cubicBezTo>
                                <a:pt x="358469" y="83483"/>
                                <a:pt x="360602" y="83279"/>
                                <a:pt x="362011" y="84473"/>
                              </a:cubicBezTo>
                              <a:cubicBezTo>
                                <a:pt x="362697" y="85057"/>
                                <a:pt x="363128" y="85857"/>
                                <a:pt x="363192" y="86758"/>
                              </a:cubicBezTo>
                              <a:moveTo>
                                <a:pt x="357275" y="73288"/>
                              </a:moveTo>
                              <a:cubicBezTo>
                                <a:pt x="357872" y="72602"/>
                                <a:pt x="358685" y="72171"/>
                                <a:pt x="359573" y="72095"/>
                              </a:cubicBezTo>
                              <a:cubicBezTo>
                                <a:pt x="360411" y="71980"/>
                                <a:pt x="361313" y="72285"/>
                                <a:pt x="362011" y="72869"/>
                              </a:cubicBezTo>
                              <a:cubicBezTo>
                                <a:pt x="362697" y="73440"/>
                                <a:pt x="363116" y="74253"/>
                                <a:pt x="363192" y="75142"/>
                              </a:cubicBezTo>
                              <a:cubicBezTo>
                                <a:pt x="363268" y="76005"/>
                                <a:pt x="362989" y="76830"/>
                                <a:pt x="362405" y="77554"/>
                              </a:cubicBezTo>
                              <a:cubicBezTo>
                                <a:pt x="360843" y="76500"/>
                                <a:pt x="358977" y="76665"/>
                                <a:pt x="357440" y="77681"/>
                              </a:cubicBezTo>
                              <a:cubicBezTo>
                                <a:pt x="356311" y="76449"/>
                                <a:pt x="356209" y="74570"/>
                                <a:pt x="357275" y="73288"/>
                              </a:cubicBezTo>
                              <a:moveTo>
                                <a:pt x="357275" y="79090"/>
                              </a:moveTo>
                              <a:cubicBezTo>
                                <a:pt x="358469" y="77668"/>
                                <a:pt x="360614" y="77490"/>
                                <a:pt x="362011" y="78671"/>
                              </a:cubicBezTo>
                              <a:cubicBezTo>
                                <a:pt x="362697" y="79242"/>
                                <a:pt x="363128" y="80055"/>
                                <a:pt x="363192" y="80956"/>
                              </a:cubicBezTo>
                              <a:cubicBezTo>
                                <a:pt x="363268" y="81807"/>
                                <a:pt x="362989" y="82632"/>
                                <a:pt x="362405" y="83368"/>
                              </a:cubicBezTo>
                              <a:cubicBezTo>
                                <a:pt x="360843" y="82302"/>
                                <a:pt x="358977" y="82467"/>
                                <a:pt x="357428" y="83483"/>
                              </a:cubicBezTo>
                              <a:cubicBezTo>
                                <a:pt x="356298" y="82251"/>
                                <a:pt x="356196" y="80398"/>
                                <a:pt x="357275" y="79090"/>
                              </a:cubicBezTo>
                              <a:moveTo>
                                <a:pt x="357275" y="90719"/>
                              </a:moveTo>
                              <a:cubicBezTo>
                                <a:pt x="358469" y="89272"/>
                                <a:pt x="360614" y="89107"/>
                                <a:pt x="362011" y="90288"/>
                              </a:cubicBezTo>
                              <a:cubicBezTo>
                                <a:pt x="363433" y="91494"/>
                                <a:pt x="363611" y="93614"/>
                                <a:pt x="362430" y="95010"/>
                              </a:cubicBezTo>
                              <a:cubicBezTo>
                                <a:pt x="361224" y="96445"/>
                                <a:pt x="359091" y="96610"/>
                                <a:pt x="357694" y="95429"/>
                              </a:cubicBezTo>
                              <a:cubicBezTo>
                                <a:pt x="356285" y="94249"/>
                                <a:pt x="356107" y="92128"/>
                                <a:pt x="357275" y="90719"/>
                              </a:cubicBezTo>
                              <a:moveTo>
                                <a:pt x="355930" y="91100"/>
                              </a:moveTo>
                              <a:cubicBezTo>
                                <a:pt x="355853" y="90186"/>
                                <a:pt x="355752" y="89196"/>
                                <a:pt x="355650" y="88193"/>
                              </a:cubicBezTo>
                              <a:cubicBezTo>
                                <a:pt x="355815" y="88777"/>
                                <a:pt x="355980" y="89361"/>
                                <a:pt x="356374" y="89856"/>
                              </a:cubicBezTo>
                              <a:cubicBezTo>
                                <a:pt x="356361" y="89881"/>
                                <a:pt x="356323" y="89869"/>
                                <a:pt x="356311" y="89881"/>
                              </a:cubicBezTo>
                              <a:cubicBezTo>
                                <a:pt x="356019" y="90237"/>
                                <a:pt x="356107" y="90706"/>
                                <a:pt x="355930" y="91100"/>
                              </a:cubicBezTo>
                              <a:moveTo>
                                <a:pt x="356869" y="96407"/>
                              </a:moveTo>
                              <a:cubicBezTo>
                                <a:pt x="356907" y="96432"/>
                                <a:pt x="356958" y="96432"/>
                                <a:pt x="356983" y="96445"/>
                              </a:cubicBezTo>
                              <a:lnTo>
                                <a:pt x="356323" y="96445"/>
                              </a:lnTo>
                              <a:cubicBezTo>
                                <a:pt x="356311" y="96166"/>
                                <a:pt x="356298" y="95899"/>
                                <a:pt x="356247" y="95201"/>
                              </a:cubicBezTo>
                              <a:cubicBezTo>
                                <a:pt x="356501" y="95594"/>
                                <a:pt x="356501" y="96089"/>
                                <a:pt x="356869" y="96407"/>
                              </a:cubicBezTo>
                              <a:moveTo>
                                <a:pt x="363750" y="71536"/>
                              </a:moveTo>
                              <a:cubicBezTo>
                                <a:pt x="364626" y="69682"/>
                                <a:pt x="364474" y="67473"/>
                                <a:pt x="362836" y="66089"/>
                              </a:cubicBezTo>
                              <a:cubicBezTo>
                                <a:pt x="362506" y="65810"/>
                                <a:pt x="362062" y="65899"/>
                                <a:pt x="361681" y="65734"/>
                              </a:cubicBezTo>
                              <a:lnTo>
                                <a:pt x="369172" y="65734"/>
                              </a:lnTo>
                              <a:cubicBezTo>
                                <a:pt x="368321" y="68337"/>
                                <a:pt x="366328" y="70419"/>
                                <a:pt x="363750" y="71536"/>
                              </a:cubicBezTo>
                              <a:moveTo>
                                <a:pt x="363801" y="88777"/>
                              </a:moveTo>
                              <a:cubicBezTo>
                                <a:pt x="363738" y="89462"/>
                                <a:pt x="363662" y="90148"/>
                                <a:pt x="363598" y="90795"/>
                              </a:cubicBezTo>
                              <a:cubicBezTo>
                                <a:pt x="363484" y="90580"/>
                                <a:pt x="363420" y="90364"/>
                                <a:pt x="363268" y="90161"/>
                              </a:cubicBezTo>
                              <a:cubicBezTo>
                                <a:pt x="363306" y="90122"/>
                                <a:pt x="363357" y="90072"/>
                                <a:pt x="363408" y="90008"/>
                              </a:cubicBezTo>
                              <a:cubicBezTo>
                                <a:pt x="363700" y="89665"/>
                                <a:pt x="363623" y="89183"/>
                                <a:pt x="363801" y="88777"/>
                              </a:cubicBezTo>
                              <a:moveTo>
                                <a:pt x="363268" y="84359"/>
                              </a:moveTo>
                              <a:cubicBezTo>
                                <a:pt x="363319" y="84308"/>
                                <a:pt x="363344" y="84282"/>
                                <a:pt x="363408" y="84219"/>
                              </a:cubicBezTo>
                              <a:cubicBezTo>
                                <a:pt x="364195" y="83279"/>
                                <a:pt x="364576" y="82073"/>
                                <a:pt x="364474" y="80855"/>
                              </a:cubicBezTo>
                              <a:cubicBezTo>
                                <a:pt x="364398" y="79940"/>
                                <a:pt x="363814" y="79242"/>
                                <a:pt x="363268" y="78557"/>
                              </a:cubicBezTo>
                              <a:cubicBezTo>
                                <a:pt x="363319" y="78493"/>
                                <a:pt x="363344" y="78481"/>
                                <a:pt x="363408" y="78404"/>
                              </a:cubicBezTo>
                              <a:cubicBezTo>
                                <a:pt x="364195" y="77465"/>
                                <a:pt x="364576" y="76259"/>
                                <a:pt x="364474" y="75027"/>
                              </a:cubicBezTo>
                              <a:cubicBezTo>
                                <a:pt x="364423" y="74481"/>
                                <a:pt x="363966" y="74126"/>
                                <a:pt x="363750" y="73656"/>
                              </a:cubicBezTo>
                              <a:cubicBezTo>
                                <a:pt x="365122" y="73174"/>
                                <a:pt x="366315" y="72425"/>
                                <a:pt x="367381" y="71536"/>
                              </a:cubicBezTo>
                              <a:cubicBezTo>
                                <a:pt x="366328" y="74507"/>
                                <a:pt x="365122" y="78404"/>
                                <a:pt x="364601" y="81934"/>
                              </a:cubicBezTo>
                              <a:cubicBezTo>
                                <a:pt x="364411" y="83216"/>
                                <a:pt x="364246" y="84562"/>
                                <a:pt x="364093" y="85920"/>
                              </a:cubicBezTo>
                              <a:cubicBezTo>
                                <a:pt x="363928" y="85336"/>
                                <a:pt x="363649" y="84828"/>
                                <a:pt x="363268" y="84359"/>
                              </a:cubicBezTo>
                              <a:moveTo>
                                <a:pt x="304867" y="78366"/>
                              </a:moveTo>
                              <a:cubicBezTo>
                                <a:pt x="303965" y="78569"/>
                                <a:pt x="301452" y="79547"/>
                                <a:pt x="299496" y="80753"/>
                              </a:cubicBezTo>
                              <a:cubicBezTo>
                                <a:pt x="299941" y="79382"/>
                                <a:pt x="300410" y="78011"/>
                                <a:pt x="301172" y="76855"/>
                              </a:cubicBezTo>
                              <a:cubicBezTo>
                                <a:pt x="304943" y="71295"/>
                                <a:pt x="311240" y="69860"/>
                                <a:pt x="314338" y="69860"/>
                              </a:cubicBezTo>
                              <a:lnTo>
                                <a:pt x="314643" y="69860"/>
                              </a:lnTo>
                              <a:cubicBezTo>
                                <a:pt x="321536" y="70101"/>
                                <a:pt x="325129" y="72133"/>
                                <a:pt x="328951" y="74316"/>
                              </a:cubicBezTo>
                              <a:cubicBezTo>
                                <a:pt x="333229" y="76741"/>
                                <a:pt x="338117" y="79471"/>
                                <a:pt x="348122" y="80004"/>
                              </a:cubicBezTo>
                              <a:cubicBezTo>
                                <a:pt x="348337" y="80740"/>
                                <a:pt x="348591" y="81464"/>
                                <a:pt x="348769" y="82175"/>
                              </a:cubicBezTo>
                              <a:cubicBezTo>
                                <a:pt x="348934" y="82861"/>
                                <a:pt x="349048" y="83698"/>
                                <a:pt x="349188" y="84460"/>
                              </a:cubicBezTo>
                              <a:cubicBezTo>
                                <a:pt x="346725" y="82645"/>
                                <a:pt x="341190" y="79420"/>
                                <a:pt x="333813" y="80804"/>
                              </a:cubicBezTo>
                              <a:cubicBezTo>
                                <a:pt x="331160" y="81299"/>
                                <a:pt x="329370" y="81654"/>
                                <a:pt x="328113" y="81896"/>
                              </a:cubicBezTo>
                              <a:cubicBezTo>
                                <a:pt x="326665" y="82175"/>
                                <a:pt x="325891" y="82378"/>
                                <a:pt x="325739" y="82327"/>
                              </a:cubicBezTo>
                              <a:cubicBezTo>
                                <a:pt x="325650" y="82251"/>
                                <a:pt x="325574" y="82175"/>
                                <a:pt x="325459" y="82086"/>
                              </a:cubicBezTo>
                              <a:cubicBezTo>
                                <a:pt x="324444" y="81261"/>
                                <a:pt x="314769" y="76195"/>
                                <a:pt x="304867" y="78366"/>
                              </a:cubicBezTo>
                              <a:moveTo>
                                <a:pt x="303521" y="116047"/>
                              </a:moveTo>
                              <a:cubicBezTo>
                                <a:pt x="305819" y="114943"/>
                                <a:pt x="308536" y="110677"/>
                                <a:pt x="309869" y="108392"/>
                              </a:cubicBezTo>
                              <a:lnTo>
                                <a:pt x="314046" y="122217"/>
                              </a:lnTo>
                              <a:cubicBezTo>
                                <a:pt x="311634" y="121024"/>
                                <a:pt x="306860" y="118955"/>
                                <a:pt x="304384" y="119348"/>
                              </a:cubicBezTo>
                              <a:cubicBezTo>
                                <a:pt x="304410" y="119031"/>
                                <a:pt x="304651" y="118815"/>
                                <a:pt x="304613" y="118472"/>
                              </a:cubicBezTo>
                              <a:cubicBezTo>
                                <a:pt x="304499" y="117520"/>
                                <a:pt x="304016" y="116771"/>
                                <a:pt x="303521" y="116047"/>
                              </a:cubicBezTo>
                              <a:moveTo>
                                <a:pt x="319188" y="120161"/>
                              </a:moveTo>
                              <a:cubicBezTo>
                                <a:pt x="315341" y="117761"/>
                                <a:pt x="315011" y="114905"/>
                                <a:pt x="315189" y="113318"/>
                              </a:cubicBezTo>
                              <a:cubicBezTo>
                                <a:pt x="315493" y="110652"/>
                                <a:pt x="317588" y="108239"/>
                                <a:pt x="320076" y="107706"/>
                              </a:cubicBezTo>
                              <a:cubicBezTo>
                                <a:pt x="321968" y="107300"/>
                                <a:pt x="323644" y="108087"/>
                                <a:pt x="324888" y="109953"/>
                              </a:cubicBezTo>
                              <a:cubicBezTo>
                                <a:pt x="325066" y="110258"/>
                                <a:pt x="325193" y="110461"/>
                                <a:pt x="325282" y="110512"/>
                              </a:cubicBezTo>
                              <a:lnTo>
                                <a:pt x="325701" y="110855"/>
                              </a:lnTo>
                              <a:lnTo>
                                <a:pt x="326475" y="110068"/>
                              </a:lnTo>
                              <a:lnTo>
                                <a:pt x="326196" y="109623"/>
                              </a:lnTo>
                              <a:cubicBezTo>
                                <a:pt x="326145" y="109534"/>
                                <a:pt x="326094" y="109471"/>
                                <a:pt x="326056" y="109395"/>
                              </a:cubicBezTo>
                              <a:cubicBezTo>
                                <a:pt x="325396" y="108150"/>
                                <a:pt x="322603" y="101879"/>
                                <a:pt x="327072" y="92598"/>
                              </a:cubicBezTo>
                              <a:cubicBezTo>
                                <a:pt x="333598" y="100558"/>
                                <a:pt x="332366" y="107338"/>
                                <a:pt x="332011" y="108709"/>
                              </a:cubicBezTo>
                              <a:cubicBezTo>
                                <a:pt x="331985" y="108798"/>
                                <a:pt x="331960" y="108874"/>
                                <a:pt x="331922" y="108963"/>
                              </a:cubicBezTo>
                              <a:lnTo>
                                <a:pt x="331744" y="109534"/>
                              </a:lnTo>
                              <a:lnTo>
                                <a:pt x="332683" y="110042"/>
                              </a:lnTo>
                              <a:lnTo>
                                <a:pt x="333026" y="109623"/>
                              </a:lnTo>
                              <a:cubicBezTo>
                                <a:pt x="333077" y="109534"/>
                                <a:pt x="333191" y="109306"/>
                                <a:pt x="333280" y="108950"/>
                              </a:cubicBezTo>
                              <a:cubicBezTo>
                                <a:pt x="334042" y="106868"/>
                                <a:pt x="335489" y="105713"/>
                                <a:pt x="337419" y="105662"/>
                              </a:cubicBezTo>
                              <a:cubicBezTo>
                                <a:pt x="337470" y="105649"/>
                                <a:pt x="337495" y="105649"/>
                                <a:pt x="337546" y="105649"/>
                              </a:cubicBezTo>
                              <a:cubicBezTo>
                                <a:pt x="340047" y="105649"/>
                                <a:pt x="342574" y="107503"/>
                                <a:pt x="343488" y="109966"/>
                              </a:cubicBezTo>
                              <a:cubicBezTo>
                                <a:pt x="344046" y="111477"/>
                                <a:pt x="344376" y="114321"/>
                                <a:pt x="341228" y="117558"/>
                              </a:cubicBezTo>
                              <a:cubicBezTo>
                                <a:pt x="341418" y="115946"/>
                                <a:pt x="341482" y="113660"/>
                                <a:pt x="340504" y="112162"/>
                              </a:cubicBezTo>
                              <a:cubicBezTo>
                                <a:pt x="339945" y="111312"/>
                                <a:pt x="339133" y="110804"/>
                                <a:pt x="338092" y="110651"/>
                              </a:cubicBezTo>
                              <a:cubicBezTo>
                                <a:pt x="337990" y="110626"/>
                                <a:pt x="337863" y="110613"/>
                                <a:pt x="337724" y="110613"/>
                              </a:cubicBezTo>
                              <a:cubicBezTo>
                                <a:pt x="336873" y="110613"/>
                                <a:pt x="335578" y="110956"/>
                                <a:pt x="334804" y="111972"/>
                              </a:cubicBezTo>
                              <a:cubicBezTo>
                                <a:pt x="334537" y="112327"/>
                                <a:pt x="334664" y="113165"/>
                                <a:pt x="334639" y="113851"/>
                              </a:cubicBezTo>
                              <a:cubicBezTo>
                                <a:pt x="334613" y="114041"/>
                                <a:pt x="334550" y="114219"/>
                                <a:pt x="334588" y="114397"/>
                              </a:cubicBezTo>
                              <a:cubicBezTo>
                                <a:pt x="334613" y="114676"/>
                                <a:pt x="334448" y="114765"/>
                                <a:pt x="334524" y="115095"/>
                              </a:cubicBezTo>
                              <a:lnTo>
                                <a:pt x="325117" y="116187"/>
                              </a:lnTo>
                              <a:cubicBezTo>
                                <a:pt x="325142" y="114676"/>
                                <a:pt x="324672" y="113698"/>
                                <a:pt x="324114" y="113229"/>
                              </a:cubicBezTo>
                              <a:cubicBezTo>
                                <a:pt x="322958" y="112302"/>
                                <a:pt x="321371" y="112429"/>
                                <a:pt x="320597" y="112721"/>
                              </a:cubicBezTo>
                              <a:cubicBezTo>
                                <a:pt x="320191" y="112873"/>
                                <a:pt x="320064" y="113305"/>
                                <a:pt x="319759" y="113571"/>
                              </a:cubicBezTo>
                              <a:cubicBezTo>
                                <a:pt x="319670" y="113648"/>
                                <a:pt x="319619" y="113724"/>
                                <a:pt x="319543" y="113800"/>
                              </a:cubicBezTo>
                              <a:cubicBezTo>
                                <a:pt x="319238" y="114130"/>
                                <a:pt x="318781" y="114308"/>
                                <a:pt x="318616" y="114752"/>
                              </a:cubicBezTo>
                              <a:cubicBezTo>
                                <a:pt x="318007" y="116428"/>
                                <a:pt x="318604" y="118637"/>
                                <a:pt x="319188" y="120160"/>
                              </a:cubicBezTo>
                              <a:moveTo>
                                <a:pt x="415385" y="128743"/>
                              </a:moveTo>
                              <a:lnTo>
                                <a:pt x="414229" y="124084"/>
                              </a:lnTo>
                              <a:lnTo>
                                <a:pt x="413467" y="125709"/>
                              </a:lnTo>
                              <a:cubicBezTo>
                                <a:pt x="412414" y="127918"/>
                                <a:pt x="407488" y="129302"/>
                                <a:pt x="402105" y="128908"/>
                              </a:cubicBezTo>
                              <a:cubicBezTo>
                                <a:pt x="395947" y="128489"/>
                                <a:pt x="391440" y="125886"/>
                                <a:pt x="391123" y="123728"/>
                              </a:cubicBezTo>
                              <a:lnTo>
                                <a:pt x="390843" y="122001"/>
                              </a:lnTo>
                              <a:lnTo>
                                <a:pt x="388076" y="126483"/>
                              </a:lnTo>
                              <a:lnTo>
                                <a:pt x="386336" y="120948"/>
                              </a:lnTo>
                              <a:lnTo>
                                <a:pt x="385689" y="122725"/>
                              </a:lnTo>
                              <a:cubicBezTo>
                                <a:pt x="384623" y="125645"/>
                                <a:pt x="379024" y="127042"/>
                                <a:pt x="372904" y="125886"/>
                              </a:cubicBezTo>
                              <a:cubicBezTo>
                                <a:pt x="367216" y="124820"/>
                                <a:pt x="362709" y="121900"/>
                                <a:pt x="362227" y="118942"/>
                              </a:cubicBezTo>
                              <a:lnTo>
                                <a:pt x="361757" y="116187"/>
                              </a:lnTo>
                              <a:lnTo>
                                <a:pt x="359764" y="123055"/>
                              </a:lnTo>
                              <a:lnTo>
                                <a:pt x="358545" y="118866"/>
                              </a:lnTo>
                              <a:lnTo>
                                <a:pt x="357758" y="116187"/>
                              </a:lnTo>
                              <a:lnTo>
                                <a:pt x="357758" y="116212"/>
                              </a:lnTo>
                              <a:lnTo>
                                <a:pt x="357745" y="116174"/>
                              </a:lnTo>
                              <a:lnTo>
                                <a:pt x="357288" y="118942"/>
                              </a:lnTo>
                              <a:cubicBezTo>
                                <a:pt x="357212" y="119437"/>
                                <a:pt x="356869" y="119919"/>
                                <a:pt x="356565" y="120402"/>
                              </a:cubicBezTo>
                              <a:cubicBezTo>
                                <a:pt x="355904" y="121506"/>
                                <a:pt x="354787" y="122547"/>
                                <a:pt x="353251" y="123449"/>
                              </a:cubicBezTo>
                              <a:cubicBezTo>
                                <a:pt x="351410" y="124515"/>
                                <a:pt x="349150" y="125404"/>
                                <a:pt x="346598" y="125886"/>
                              </a:cubicBezTo>
                              <a:cubicBezTo>
                                <a:pt x="342015" y="126750"/>
                                <a:pt x="337724" y="126178"/>
                                <a:pt x="335413" y="124604"/>
                              </a:cubicBezTo>
                              <a:cubicBezTo>
                                <a:pt x="334639" y="124084"/>
                                <a:pt x="334093" y="123449"/>
                                <a:pt x="333813" y="122712"/>
                              </a:cubicBezTo>
                              <a:lnTo>
                                <a:pt x="333191" y="120948"/>
                              </a:lnTo>
                              <a:lnTo>
                                <a:pt x="334740" y="120770"/>
                              </a:lnTo>
                              <a:cubicBezTo>
                                <a:pt x="335058" y="121100"/>
                                <a:pt x="335527" y="121265"/>
                                <a:pt x="335883" y="121570"/>
                              </a:cubicBezTo>
                              <a:cubicBezTo>
                                <a:pt x="336150" y="121836"/>
                                <a:pt x="336543" y="122116"/>
                                <a:pt x="337064" y="122408"/>
                              </a:cubicBezTo>
                              <a:cubicBezTo>
                                <a:pt x="339120" y="123690"/>
                                <a:pt x="341469" y="124617"/>
                                <a:pt x="344097" y="124617"/>
                              </a:cubicBezTo>
                              <a:cubicBezTo>
                                <a:pt x="344618" y="124617"/>
                                <a:pt x="345126" y="124591"/>
                                <a:pt x="345633" y="124541"/>
                              </a:cubicBezTo>
                              <a:cubicBezTo>
                                <a:pt x="349290" y="124160"/>
                                <a:pt x="352603" y="122433"/>
                                <a:pt x="354711" y="119792"/>
                              </a:cubicBezTo>
                              <a:cubicBezTo>
                                <a:pt x="356095" y="118078"/>
                                <a:pt x="356679" y="116073"/>
                                <a:pt x="356780" y="114041"/>
                              </a:cubicBezTo>
                              <a:cubicBezTo>
                                <a:pt x="356831" y="114092"/>
                                <a:pt x="356818" y="114168"/>
                                <a:pt x="356869" y="114232"/>
                              </a:cubicBezTo>
                              <a:cubicBezTo>
                                <a:pt x="357745" y="114955"/>
                                <a:pt x="358786" y="115298"/>
                                <a:pt x="359840" y="115298"/>
                              </a:cubicBezTo>
                              <a:cubicBezTo>
                                <a:pt x="360919" y="115298"/>
                                <a:pt x="361871" y="114676"/>
                                <a:pt x="362722" y="113965"/>
                              </a:cubicBezTo>
                              <a:cubicBezTo>
                                <a:pt x="362798" y="116034"/>
                                <a:pt x="363395" y="118066"/>
                                <a:pt x="364791" y="119805"/>
                              </a:cubicBezTo>
                              <a:cubicBezTo>
                                <a:pt x="366912" y="122433"/>
                                <a:pt x="370225" y="124160"/>
                                <a:pt x="373882" y="124541"/>
                              </a:cubicBezTo>
                              <a:cubicBezTo>
                                <a:pt x="374390" y="124591"/>
                                <a:pt x="374897" y="124617"/>
                                <a:pt x="375405" y="124617"/>
                              </a:cubicBezTo>
                              <a:cubicBezTo>
                                <a:pt x="378186" y="124617"/>
                                <a:pt x="380674" y="123601"/>
                                <a:pt x="382782" y="122166"/>
                              </a:cubicBezTo>
                              <a:cubicBezTo>
                                <a:pt x="382985" y="122040"/>
                                <a:pt x="383150" y="121925"/>
                                <a:pt x="383302" y="121798"/>
                              </a:cubicBezTo>
                              <a:cubicBezTo>
                                <a:pt x="383772" y="121430"/>
                                <a:pt x="384356" y="121189"/>
                                <a:pt x="384762" y="120770"/>
                              </a:cubicBezTo>
                              <a:lnTo>
                                <a:pt x="392811" y="121710"/>
                              </a:lnTo>
                              <a:cubicBezTo>
                                <a:pt x="393141" y="122319"/>
                                <a:pt x="393802" y="122687"/>
                                <a:pt x="394259" y="123220"/>
                              </a:cubicBezTo>
                              <a:cubicBezTo>
                                <a:pt x="394512" y="123614"/>
                                <a:pt x="394893" y="124033"/>
                                <a:pt x="395427" y="124452"/>
                              </a:cubicBezTo>
                              <a:cubicBezTo>
                                <a:pt x="397610" y="126369"/>
                                <a:pt x="400276" y="127829"/>
                                <a:pt x="403552" y="127969"/>
                              </a:cubicBezTo>
                              <a:cubicBezTo>
                                <a:pt x="403793" y="127969"/>
                                <a:pt x="404009" y="127981"/>
                                <a:pt x="404225" y="127981"/>
                              </a:cubicBezTo>
                              <a:cubicBezTo>
                                <a:pt x="409417" y="127981"/>
                                <a:pt x="413823" y="125290"/>
                                <a:pt x="415638" y="121265"/>
                              </a:cubicBezTo>
                              <a:cubicBezTo>
                                <a:pt x="415765" y="121532"/>
                                <a:pt x="415677" y="121925"/>
                                <a:pt x="415867" y="122154"/>
                              </a:cubicBezTo>
                              <a:cubicBezTo>
                                <a:pt x="416248" y="122573"/>
                                <a:pt x="416781" y="122662"/>
                                <a:pt x="417264" y="122839"/>
                              </a:cubicBezTo>
                              <a:cubicBezTo>
                                <a:pt x="416464" y="124934"/>
                                <a:pt x="415994" y="126800"/>
                                <a:pt x="415385" y="128743"/>
                              </a:cubicBezTo>
                              <a:moveTo>
                                <a:pt x="402562" y="172226"/>
                              </a:moveTo>
                              <a:cubicBezTo>
                                <a:pt x="401432" y="171718"/>
                                <a:pt x="400023" y="171452"/>
                                <a:pt x="398309" y="171452"/>
                              </a:cubicBezTo>
                              <a:cubicBezTo>
                                <a:pt x="397471" y="171452"/>
                                <a:pt x="396544" y="171528"/>
                                <a:pt x="395554" y="171642"/>
                              </a:cubicBezTo>
                              <a:cubicBezTo>
                                <a:pt x="395211" y="171680"/>
                                <a:pt x="394868" y="171705"/>
                                <a:pt x="394551" y="171705"/>
                              </a:cubicBezTo>
                              <a:cubicBezTo>
                                <a:pt x="389206" y="171705"/>
                                <a:pt x="386463" y="166729"/>
                                <a:pt x="383823" y="161904"/>
                              </a:cubicBezTo>
                              <a:cubicBezTo>
                                <a:pt x="383010" y="160432"/>
                                <a:pt x="382248" y="159048"/>
                                <a:pt x="381436" y="157854"/>
                              </a:cubicBezTo>
                              <a:cubicBezTo>
                                <a:pt x="380687" y="156788"/>
                                <a:pt x="379887" y="155925"/>
                                <a:pt x="379074" y="155214"/>
                              </a:cubicBezTo>
                              <a:cubicBezTo>
                                <a:pt x="380484" y="154604"/>
                                <a:pt x="383391" y="153957"/>
                                <a:pt x="387898" y="155798"/>
                              </a:cubicBezTo>
                              <a:cubicBezTo>
                                <a:pt x="389269" y="156331"/>
                                <a:pt x="390755" y="156115"/>
                                <a:pt x="392215" y="155937"/>
                              </a:cubicBezTo>
                              <a:cubicBezTo>
                                <a:pt x="394221" y="155645"/>
                                <a:pt x="396214" y="155379"/>
                                <a:pt x="398067" y="156902"/>
                              </a:cubicBezTo>
                              <a:cubicBezTo>
                                <a:pt x="400632" y="159035"/>
                                <a:pt x="402333" y="162298"/>
                                <a:pt x="403946" y="165447"/>
                              </a:cubicBezTo>
                              <a:cubicBezTo>
                                <a:pt x="405368" y="168176"/>
                                <a:pt x="406713" y="170804"/>
                                <a:pt x="408592" y="172505"/>
                              </a:cubicBezTo>
                              <a:cubicBezTo>
                                <a:pt x="406015" y="173293"/>
                                <a:pt x="403120" y="172467"/>
                                <a:pt x="402562" y="172226"/>
                              </a:cubicBezTo>
                              <a:moveTo>
                                <a:pt x="355739" y="170461"/>
                              </a:moveTo>
                              <a:cubicBezTo>
                                <a:pt x="353632" y="169776"/>
                                <a:pt x="351753" y="170169"/>
                                <a:pt x="351232" y="170385"/>
                              </a:cubicBezTo>
                              <a:cubicBezTo>
                                <a:pt x="347042" y="172023"/>
                                <a:pt x="343856" y="169966"/>
                                <a:pt x="343843" y="169953"/>
                              </a:cubicBezTo>
                              <a:cubicBezTo>
                                <a:pt x="339895" y="167160"/>
                                <a:pt x="338435" y="164355"/>
                                <a:pt x="337051" y="161638"/>
                              </a:cubicBezTo>
                              <a:cubicBezTo>
                                <a:pt x="336226" y="160025"/>
                                <a:pt x="335451" y="158514"/>
                                <a:pt x="334207" y="157067"/>
                              </a:cubicBezTo>
                              <a:cubicBezTo>
                                <a:pt x="333610" y="156356"/>
                                <a:pt x="333014" y="155759"/>
                                <a:pt x="332404" y="155226"/>
                              </a:cubicBezTo>
                              <a:cubicBezTo>
                                <a:pt x="333039" y="155010"/>
                                <a:pt x="333813" y="154693"/>
                                <a:pt x="334829" y="154185"/>
                              </a:cubicBezTo>
                              <a:cubicBezTo>
                                <a:pt x="335527" y="153855"/>
                                <a:pt x="338028" y="152878"/>
                                <a:pt x="341609" y="154452"/>
                              </a:cubicBezTo>
                              <a:cubicBezTo>
                                <a:pt x="343069" y="155087"/>
                                <a:pt x="344465" y="154668"/>
                                <a:pt x="345455" y="154388"/>
                              </a:cubicBezTo>
                              <a:cubicBezTo>
                                <a:pt x="345659" y="154325"/>
                                <a:pt x="345849" y="154274"/>
                                <a:pt x="346039" y="154223"/>
                              </a:cubicBezTo>
                              <a:cubicBezTo>
                                <a:pt x="347855" y="153830"/>
                                <a:pt x="353924" y="153157"/>
                                <a:pt x="356996" y="161638"/>
                              </a:cubicBezTo>
                              <a:lnTo>
                                <a:pt x="357098" y="161980"/>
                              </a:lnTo>
                              <a:cubicBezTo>
                                <a:pt x="358316" y="166157"/>
                                <a:pt x="360107" y="168811"/>
                                <a:pt x="362024" y="170461"/>
                              </a:cubicBezTo>
                              <a:cubicBezTo>
                                <a:pt x="359916" y="170880"/>
                                <a:pt x="356996" y="170842"/>
                                <a:pt x="355739" y="170461"/>
                              </a:cubicBezTo>
                              <a:moveTo>
                                <a:pt x="355244" y="41257"/>
                              </a:moveTo>
                              <a:cubicBezTo>
                                <a:pt x="353010" y="42056"/>
                                <a:pt x="350458" y="43453"/>
                                <a:pt x="348883" y="44405"/>
                              </a:cubicBezTo>
                              <a:lnTo>
                                <a:pt x="348883" y="35620"/>
                              </a:lnTo>
                              <a:cubicBezTo>
                                <a:pt x="350521" y="36610"/>
                                <a:pt x="353200" y="38070"/>
                                <a:pt x="355498" y="38844"/>
                              </a:cubicBezTo>
                              <a:cubicBezTo>
                                <a:pt x="355244" y="39695"/>
                                <a:pt x="355054" y="40419"/>
                                <a:pt x="355244" y="41257"/>
                              </a:cubicBezTo>
                              <a:moveTo>
                                <a:pt x="370873" y="35620"/>
                              </a:moveTo>
                              <a:lnTo>
                                <a:pt x="370873" y="44405"/>
                              </a:lnTo>
                              <a:cubicBezTo>
                                <a:pt x="369260" y="43440"/>
                                <a:pt x="366632" y="41967"/>
                                <a:pt x="364360" y="41168"/>
                              </a:cubicBezTo>
                              <a:cubicBezTo>
                                <a:pt x="364461" y="40685"/>
                                <a:pt x="364842" y="40292"/>
                                <a:pt x="364791" y="39784"/>
                              </a:cubicBezTo>
                              <a:cubicBezTo>
                                <a:pt x="364766" y="39416"/>
                                <a:pt x="364423" y="39187"/>
                                <a:pt x="364309" y="38844"/>
                              </a:cubicBezTo>
                              <a:cubicBezTo>
                                <a:pt x="366594" y="38070"/>
                                <a:pt x="369248" y="36597"/>
                                <a:pt x="370873" y="35620"/>
                              </a:cubicBezTo>
                              <a:moveTo>
                                <a:pt x="459528" y="64083"/>
                              </a:moveTo>
                              <a:cubicBezTo>
                                <a:pt x="460772" y="62357"/>
                                <a:pt x="462068" y="61316"/>
                                <a:pt x="463413" y="61037"/>
                              </a:cubicBezTo>
                              <a:cubicBezTo>
                                <a:pt x="463705" y="61087"/>
                                <a:pt x="464518" y="61341"/>
                                <a:pt x="465229" y="62166"/>
                              </a:cubicBezTo>
                              <a:cubicBezTo>
                                <a:pt x="465813" y="62839"/>
                                <a:pt x="466397" y="64007"/>
                                <a:pt x="466460" y="65962"/>
                              </a:cubicBezTo>
                              <a:cubicBezTo>
                                <a:pt x="465724" y="66178"/>
                                <a:pt x="464949" y="66915"/>
                                <a:pt x="464772" y="67296"/>
                              </a:cubicBezTo>
                              <a:cubicBezTo>
                                <a:pt x="463286" y="69784"/>
                                <a:pt x="459516" y="73847"/>
                                <a:pt x="457142" y="75002"/>
                              </a:cubicBezTo>
                              <a:cubicBezTo>
                                <a:pt x="457700" y="69505"/>
                                <a:pt x="458652" y="66305"/>
                                <a:pt x="459528" y="64083"/>
                              </a:cubicBezTo>
                              <a:moveTo>
                                <a:pt x="469190" y="73580"/>
                              </a:moveTo>
                              <a:cubicBezTo>
                                <a:pt x="469266" y="73834"/>
                                <a:pt x="469355" y="74075"/>
                                <a:pt x="469418" y="74278"/>
                              </a:cubicBezTo>
                              <a:cubicBezTo>
                                <a:pt x="469558" y="74684"/>
                                <a:pt x="469710" y="75078"/>
                                <a:pt x="469825" y="75345"/>
                              </a:cubicBezTo>
                              <a:cubicBezTo>
                                <a:pt x="470053" y="75865"/>
                                <a:pt x="470536" y="76246"/>
                                <a:pt x="471044" y="76652"/>
                              </a:cubicBezTo>
                              <a:cubicBezTo>
                                <a:pt x="471856" y="77312"/>
                                <a:pt x="472707" y="77973"/>
                                <a:pt x="472707" y="79344"/>
                              </a:cubicBezTo>
                              <a:lnTo>
                                <a:pt x="472707" y="79979"/>
                              </a:lnTo>
                              <a:lnTo>
                                <a:pt x="473341" y="79991"/>
                              </a:lnTo>
                              <a:lnTo>
                                <a:pt x="473963" y="79966"/>
                              </a:lnTo>
                              <a:lnTo>
                                <a:pt x="473989" y="79344"/>
                              </a:lnTo>
                              <a:cubicBezTo>
                                <a:pt x="474078" y="77782"/>
                                <a:pt x="474471" y="75700"/>
                                <a:pt x="475220" y="74938"/>
                              </a:cubicBezTo>
                              <a:cubicBezTo>
                                <a:pt x="475563" y="74596"/>
                                <a:pt x="476261" y="73478"/>
                                <a:pt x="476744" y="72336"/>
                              </a:cubicBezTo>
                              <a:cubicBezTo>
                                <a:pt x="477061" y="73288"/>
                                <a:pt x="477315" y="73999"/>
                                <a:pt x="477607" y="74380"/>
                              </a:cubicBezTo>
                              <a:cubicBezTo>
                                <a:pt x="478001" y="74926"/>
                                <a:pt x="478407" y="78176"/>
                                <a:pt x="478128" y="80588"/>
                              </a:cubicBezTo>
                              <a:lnTo>
                                <a:pt x="478623" y="81400"/>
                              </a:lnTo>
                              <a:cubicBezTo>
                                <a:pt x="478686" y="81413"/>
                                <a:pt x="478750" y="81426"/>
                                <a:pt x="478813" y="81426"/>
                              </a:cubicBezTo>
                              <a:cubicBezTo>
                                <a:pt x="479219" y="81426"/>
                                <a:pt x="479384" y="81007"/>
                                <a:pt x="479588" y="80448"/>
                              </a:cubicBezTo>
                              <a:cubicBezTo>
                                <a:pt x="479981" y="79356"/>
                                <a:pt x="480946" y="76779"/>
                                <a:pt x="482165" y="75725"/>
                              </a:cubicBezTo>
                              <a:lnTo>
                                <a:pt x="482152" y="75713"/>
                              </a:lnTo>
                              <a:cubicBezTo>
                                <a:pt x="482584" y="75294"/>
                                <a:pt x="483206" y="74748"/>
                                <a:pt x="483777" y="74291"/>
                              </a:cubicBezTo>
                              <a:cubicBezTo>
                                <a:pt x="482850" y="76094"/>
                                <a:pt x="482635" y="77604"/>
                                <a:pt x="482546" y="78988"/>
                              </a:cubicBezTo>
                              <a:lnTo>
                                <a:pt x="482520" y="79585"/>
                              </a:lnTo>
                              <a:cubicBezTo>
                                <a:pt x="482444" y="81235"/>
                                <a:pt x="482216" y="85628"/>
                                <a:pt x="480261" y="85704"/>
                              </a:cubicBezTo>
                              <a:cubicBezTo>
                                <a:pt x="478242" y="85768"/>
                                <a:pt x="476922" y="85603"/>
                                <a:pt x="475690" y="85438"/>
                              </a:cubicBezTo>
                              <a:cubicBezTo>
                                <a:pt x="474712" y="85298"/>
                                <a:pt x="473697" y="85171"/>
                                <a:pt x="472288" y="85171"/>
                              </a:cubicBezTo>
                              <a:cubicBezTo>
                                <a:pt x="471856" y="85171"/>
                                <a:pt x="471412" y="85171"/>
                                <a:pt x="470904" y="85196"/>
                              </a:cubicBezTo>
                              <a:cubicBezTo>
                                <a:pt x="471577" y="84587"/>
                                <a:pt x="471894" y="83508"/>
                                <a:pt x="471234" y="82353"/>
                              </a:cubicBezTo>
                              <a:cubicBezTo>
                                <a:pt x="471081" y="82099"/>
                                <a:pt x="470878" y="81819"/>
                                <a:pt x="470688" y="81527"/>
                              </a:cubicBezTo>
                              <a:cubicBezTo>
                                <a:pt x="469609" y="79915"/>
                                <a:pt x="468174" y="77744"/>
                                <a:pt x="469190" y="73580"/>
                              </a:cubicBezTo>
                              <a:moveTo>
                                <a:pt x="447861" y="106195"/>
                              </a:moveTo>
                              <a:lnTo>
                                <a:pt x="447911" y="106233"/>
                              </a:lnTo>
                              <a:cubicBezTo>
                                <a:pt x="447886" y="106221"/>
                                <a:pt x="447873" y="106208"/>
                                <a:pt x="447861" y="106195"/>
                              </a:cubicBezTo>
                              <a:close/>
                              <a:moveTo>
                                <a:pt x="451124" y="96585"/>
                              </a:moveTo>
                              <a:cubicBezTo>
                                <a:pt x="451708" y="95531"/>
                                <a:pt x="452381" y="94706"/>
                                <a:pt x="453155" y="94299"/>
                              </a:cubicBezTo>
                              <a:cubicBezTo>
                                <a:pt x="453282" y="94236"/>
                                <a:pt x="453625" y="94198"/>
                                <a:pt x="454044" y="94198"/>
                              </a:cubicBezTo>
                              <a:lnTo>
                                <a:pt x="454044" y="94223"/>
                              </a:lnTo>
                              <a:cubicBezTo>
                                <a:pt x="455313" y="94312"/>
                                <a:pt x="456291" y="94858"/>
                                <a:pt x="457230" y="96204"/>
                              </a:cubicBezTo>
                              <a:cubicBezTo>
                                <a:pt x="456418" y="96839"/>
                                <a:pt x="455478" y="97740"/>
                                <a:pt x="454514" y="98692"/>
                              </a:cubicBezTo>
                              <a:cubicBezTo>
                                <a:pt x="453295" y="99848"/>
                                <a:pt x="451606" y="101498"/>
                                <a:pt x="450552" y="102031"/>
                              </a:cubicBezTo>
                              <a:cubicBezTo>
                                <a:pt x="450502" y="100076"/>
                                <a:pt x="450578" y="97994"/>
                                <a:pt x="451124" y="96585"/>
                              </a:cubicBezTo>
                              <a:moveTo>
                                <a:pt x="468885" y="111769"/>
                              </a:moveTo>
                              <a:cubicBezTo>
                                <a:pt x="469558" y="112200"/>
                                <a:pt x="470586" y="113153"/>
                                <a:pt x="471412" y="113902"/>
                              </a:cubicBezTo>
                              <a:cubicBezTo>
                                <a:pt x="472948" y="115298"/>
                                <a:pt x="473303" y="115679"/>
                                <a:pt x="473849" y="115222"/>
                              </a:cubicBezTo>
                              <a:cubicBezTo>
                                <a:pt x="474357" y="114816"/>
                                <a:pt x="473989" y="114194"/>
                                <a:pt x="473735" y="113724"/>
                              </a:cubicBezTo>
                              <a:cubicBezTo>
                                <a:pt x="472872" y="112289"/>
                                <a:pt x="471501" y="109661"/>
                                <a:pt x="471082" y="107021"/>
                              </a:cubicBezTo>
                              <a:cubicBezTo>
                                <a:pt x="471958" y="107655"/>
                                <a:pt x="473240" y="108811"/>
                                <a:pt x="474967" y="111312"/>
                              </a:cubicBezTo>
                              <a:cubicBezTo>
                                <a:pt x="474992" y="111362"/>
                                <a:pt x="475043" y="111413"/>
                                <a:pt x="475068" y="111489"/>
                              </a:cubicBezTo>
                              <a:cubicBezTo>
                                <a:pt x="475297" y="111845"/>
                                <a:pt x="475627" y="112416"/>
                                <a:pt x="476211" y="112416"/>
                              </a:cubicBezTo>
                              <a:cubicBezTo>
                                <a:pt x="476249" y="112416"/>
                                <a:pt x="476300" y="112416"/>
                                <a:pt x="476363" y="112403"/>
                              </a:cubicBezTo>
                              <a:cubicBezTo>
                                <a:pt x="477023" y="112277"/>
                                <a:pt x="477252" y="111451"/>
                                <a:pt x="477417" y="110575"/>
                              </a:cubicBezTo>
                              <a:cubicBezTo>
                                <a:pt x="477506" y="109953"/>
                                <a:pt x="478864" y="105230"/>
                                <a:pt x="479715" y="103199"/>
                              </a:cubicBezTo>
                              <a:cubicBezTo>
                                <a:pt x="480058" y="104545"/>
                                <a:pt x="480553" y="106906"/>
                                <a:pt x="480667" y="108849"/>
                              </a:cubicBezTo>
                              <a:lnTo>
                                <a:pt x="480692" y="109179"/>
                              </a:lnTo>
                              <a:cubicBezTo>
                                <a:pt x="480781" y="110664"/>
                                <a:pt x="480845" y="111731"/>
                                <a:pt x="480781" y="114079"/>
                              </a:cubicBezTo>
                              <a:cubicBezTo>
                                <a:pt x="480781" y="114333"/>
                                <a:pt x="480781" y="114866"/>
                                <a:pt x="481276" y="115032"/>
                              </a:cubicBezTo>
                              <a:cubicBezTo>
                                <a:pt x="481708" y="115209"/>
                                <a:pt x="482038" y="114866"/>
                                <a:pt x="482571" y="114156"/>
                              </a:cubicBezTo>
                              <a:cubicBezTo>
                                <a:pt x="483105" y="113419"/>
                                <a:pt x="484120" y="112061"/>
                                <a:pt x="485936" y="110118"/>
                              </a:cubicBezTo>
                              <a:cubicBezTo>
                                <a:pt x="486266" y="109788"/>
                                <a:pt x="486837" y="109280"/>
                                <a:pt x="487345" y="108861"/>
                              </a:cubicBezTo>
                              <a:cubicBezTo>
                                <a:pt x="487243" y="109090"/>
                                <a:pt x="487154" y="109344"/>
                                <a:pt x="487040" y="109610"/>
                              </a:cubicBezTo>
                              <a:cubicBezTo>
                                <a:pt x="486507" y="110969"/>
                                <a:pt x="485758" y="112822"/>
                                <a:pt x="485275" y="113597"/>
                              </a:cubicBezTo>
                              <a:cubicBezTo>
                                <a:pt x="484717" y="114511"/>
                                <a:pt x="484412" y="116542"/>
                                <a:pt x="484526" y="117291"/>
                              </a:cubicBezTo>
                              <a:cubicBezTo>
                                <a:pt x="484590" y="117710"/>
                                <a:pt x="484679" y="118180"/>
                                <a:pt x="484755" y="118701"/>
                              </a:cubicBezTo>
                              <a:cubicBezTo>
                                <a:pt x="485352" y="122294"/>
                                <a:pt x="485618" y="125315"/>
                                <a:pt x="482965" y="125810"/>
                              </a:cubicBezTo>
                              <a:cubicBezTo>
                                <a:pt x="481378" y="126140"/>
                                <a:pt x="480705" y="125912"/>
                                <a:pt x="479893" y="125671"/>
                              </a:cubicBezTo>
                              <a:cubicBezTo>
                                <a:pt x="479080" y="125404"/>
                                <a:pt x="478128" y="125137"/>
                                <a:pt x="476338" y="125214"/>
                              </a:cubicBezTo>
                              <a:cubicBezTo>
                                <a:pt x="473291" y="125328"/>
                                <a:pt x="472148" y="125912"/>
                                <a:pt x="471208" y="126382"/>
                              </a:cubicBezTo>
                              <a:cubicBezTo>
                                <a:pt x="470599" y="126699"/>
                                <a:pt x="470180" y="126902"/>
                                <a:pt x="469317" y="126902"/>
                              </a:cubicBezTo>
                              <a:cubicBezTo>
                                <a:pt x="469393" y="126864"/>
                                <a:pt x="469457" y="126826"/>
                                <a:pt x="469533" y="126775"/>
                              </a:cubicBezTo>
                              <a:cubicBezTo>
                                <a:pt x="470663" y="126039"/>
                                <a:pt x="471208" y="124388"/>
                                <a:pt x="471043" y="122128"/>
                              </a:cubicBezTo>
                              <a:cubicBezTo>
                                <a:pt x="470840" y="119310"/>
                                <a:pt x="469215" y="112822"/>
                                <a:pt x="467273" y="111134"/>
                              </a:cubicBezTo>
                              <a:cubicBezTo>
                                <a:pt x="467006" y="110880"/>
                                <a:pt x="466765" y="110677"/>
                                <a:pt x="466587" y="110486"/>
                              </a:cubicBezTo>
                              <a:cubicBezTo>
                                <a:pt x="467184" y="110766"/>
                                <a:pt x="467958" y="111185"/>
                                <a:pt x="468885" y="111769"/>
                              </a:cubicBezTo>
                              <a:moveTo>
                                <a:pt x="231319" y="110156"/>
                              </a:moveTo>
                              <a:cubicBezTo>
                                <a:pt x="231891" y="111604"/>
                                <a:pt x="232627" y="113419"/>
                                <a:pt x="233160" y="114270"/>
                              </a:cubicBezTo>
                              <a:cubicBezTo>
                                <a:pt x="233516" y="114854"/>
                                <a:pt x="233795" y="116580"/>
                                <a:pt x="233719" y="117126"/>
                              </a:cubicBezTo>
                              <a:cubicBezTo>
                                <a:pt x="233668" y="117520"/>
                                <a:pt x="233592" y="117990"/>
                                <a:pt x="233503" y="118472"/>
                              </a:cubicBezTo>
                              <a:cubicBezTo>
                                <a:pt x="232983" y="121557"/>
                                <a:pt x="232195" y="126191"/>
                                <a:pt x="236169" y="127042"/>
                              </a:cubicBezTo>
                              <a:cubicBezTo>
                                <a:pt x="236131" y="128146"/>
                                <a:pt x="235649" y="130165"/>
                                <a:pt x="234862" y="130889"/>
                              </a:cubicBezTo>
                              <a:cubicBezTo>
                                <a:pt x="234570" y="131155"/>
                                <a:pt x="234328" y="131142"/>
                                <a:pt x="234189" y="131104"/>
                              </a:cubicBezTo>
                              <a:lnTo>
                                <a:pt x="233909" y="132349"/>
                              </a:lnTo>
                              <a:cubicBezTo>
                                <a:pt x="234582" y="132514"/>
                                <a:pt x="235192" y="132323"/>
                                <a:pt x="235725" y="131841"/>
                              </a:cubicBezTo>
                              <a:cubicBezTo>
                                <a:pt x="236817" y="130825"/>
                                <a:pt x="237375" y="128629"/>
                                <a:pt x="237426" y="127232"/>
                              </a:cubicBezTo>
                              <a:cubicBezTo>
                                <a:pt x="237883" y="127232"/>
                                <a:pt x="238239" y="127232"/>
                                <a:pt x="238581" y="127207"/>
                              </a:cubicBezTo>
                              <a:cubicBezTo>
                                <a:pt x="238619" y="128641"/>
                                <a:pt x="238188" y="131168"/>
                                <a:pt x="237197" y="132184"/>
                              </a:cubicBezTo>
                              <a:cubicBezTo>
                                <a:pt x="236817" y="132590"/>
                                <a:pt x="236499" y="132628"/>
                                <a:pt x="236220" y="132577"/>
                              </a:cubicBezTo>
                              <a:lnTo>
                                <a:pt x="236029" y="133834"/>
                              </a:lnTo>
                              <a:cubicBezTo>
                                <a:pt x="236791" y="133986"/>
                                <a:pt x="237540" y="133694"/>
                                <a:pt x="238124" y="133060"/>
                              </a:cubicBezTo>
                              <a:cubicBezTo>
                                <a:pt x="239457" y="131676"/>
                                <a:pt x="239952" y="128603"/>
                                <a:pt x="239851" y="126927"/>
                              </a:cubicBezTo>
                              <a:cubicBezTo>
                                <a:pt x="239889" y="126902"/>
                                <a:pt x="239940" y="126889"/>
                                <a:pt x="239978" y="126889"/>
                              </a:cubicBezTo>
                              <a:cubicBezTo>
                                <a:pt x="240397" y="126750"/>
                                <a:pt x="240828" y="126623"/>
                                <a:pt x="241400" y="126547"/>
                              </a:cubicBezTo>
                              <a:cubicBezTo>
                                <a:pt x="241451" y="127918"/>
                                <a:pt x="241374" y="131803"/>
                                <a:pt x="240270" y="133123"/>
                              </a:cubicBezTo>
                              <a:cubicBezTo>
                                <a:pt x="239990" y="133440"/>
                                <a:pt x="239762" y="133478"/>
                                <a:pt x="239597" y="133491"/>
                              </a:cubicBezTo>
                              <a:lnTo>
                                <a:pt x="239635" y="134773"/>
                              </a:lnTo>
                              <a:cubicBezTo>
                                <a:pt x="240079" y="134761"/>
                                <a:pt x="240765" y="134583"/>
                                <a:pt x="241324" y="133834"/>
                              </a:cubicBezTo>
                              <a:cubicBezTo>
                                <a:pt x="242669" y="132082"/>
                                <a:pt x="242720" y="128045"/>
                                <a:pt x="242669" y="126470"/>
                              </a:cubicBezTo>
                              <a:cubicBezTo>
                                <a:pt x="242885" y="126470"/>
                                <a:pt x="243152" y="126470"/>
                                <a:pt x="243380" y="126496"/>
                              </a:cubicBezTo>
                              <a:cubicBezTo>
                                <a:pt x="243329" y="128108"/>
                                <a:pt x="243533" y="131739"/>
                                <a:pt x="243786" y="132425"/>
                              </a:cubicBezTo>
                              <a:cubicBezTo>
                                <a:pt x="244066" y="133225"/>
                                <a:pt x="246110" y="142632"/>
                                <a:pt x="243215" y="145120"/>
                              </a:cubicBezTo>
                              <a:cubicBezTo>
                                <a:pt x="242911" y="145387"/>
                                <a:pt x="242314" y="145603"/>
                                <a:pt x="242111" y="145438"/>
                              </a:cubicBezTo>
                              <a:cubicBezTo>
                                <a:pt x="241984" y="145362"/>
                                <a:pt x="241806" y="144790"/>
                                <a:pt x="242390" y="143153"/>
                              </a:cubicBezTo>
                              <a:lnTo>
                                <a:pt x="241171" y="142721"/>
                              </a:lnTo>
                              <a:cubicBezTo>
                                <a:pt x="240930" y="143432"/>
                                <a:pt x="240156" y="145654"/>
                                <a:pt x="241400" y="146504"/>
                              </a:cubicBezTo>
                              <a:cubicBezTo>
                                <a:pt x="241666" y="146682"/>
                                <a:pt x="241984" y="146771"/>
                                <a:pt x="242288" y="146771"/>
                              </a:cubicBezTo>
                              <a:cubicBezTo>
                                <a:pt x="242961" y="146771"/>
                                <a:pt x="243634" y="146441"/>
                                <a:pt x="244040" y="146098"/>
                              </a:cubicBezTo>
                              <a:cubicBezTo>
                                <a:pt x="247824" y="142848"/>
                                <a:pt x="245018" y="132120"/>
                                <a:pt x="244980" y="132006"/>
                              </a:cubicBezTo>
                              <a:cubicBezTo>
                                <a:pt x="244802" y="131498"/>
                                <a:pt x="244625" y="127994"/>
                                <a:pt x="244650" y="126597"/>
                              </a:cubicBezTo>
                              <a:cubicBezTo>
                                <a:pt x="244675" y="126597"/>
                                <a:pt x="244713" y="126597"/>
                                <a:pt x="244751" y="126610"/>
                              </a:cubicBezTo>
                              <a:cubicBezTo>
                                <a:pt x="244650" y="128019"/>
                                <a:pt x="244599" y="131269"/>
                                <a:pt x="245742" y="133047"/>
                              </a:cubicBezTo>
                              <a:cubicBezTo>
                                <a:pt x="246186" y="133732"/>
                                <a:pt x="246770" y="134164"/>
                                <a:pt x="247481" y="134316"/>
                              </a:cubicBezTo>
                              <a:lnTo>
                                <a:pt x="247735" y="133060"/>
                              </a:lnTo>
                              <a:cubicBezTo>
                                <a:pt x="245996" y="132691"/>
                                <a:pt x="245881" y="128578"/>
                                <a:pt x="245996" y="126851"/>
                              </a:cubicBezTo>
                              <a:cubicBezTo>
                                <a:pt x="246630" y="127004"/>
                                <a:pt x="247062" y="127194"/>
                                <a:pt x="247443" y="127385"/>
                              </a:cubicBezTo>
                              <a:cubicBezTo>
                                <a:pt x="247291" y="128426"/>
                                <a:pt x="247049" y="130965"/>
                                <a:pt x="248116" y="132628"/>
                              </a:cubicBezTo>
                              <a:cubicBezTo>
                                <a:pt x="248624" y="133415"/>
                                <a:pt x="249335" y="133910"/>
                                <a:pt x="250249" y="134113"/>
                              </a:cubicBezTo>
                              <a:lnTo>
                                <a:pt x="250515" y="132856"/>
                              </a:lnTo>
                              <a:cubicBezTo>
                                <a:pt x="249944" y="132742"/>
                                <a:pt x="249512" y="132437"/>
                                <a:pt x="249195" y="131955"/>
                              </a:cubicBezTo>
                              <a:cubicBezTo>
                                <a:pt x="248484" y="130838"/>
                                <a:pt x="248535" y="129022"/>
                                <a:pt x="248649" y="127930"/>
                              </a:cubicBezTo>
                              <a:cubicBezTo>
                                <a:pt x="249132" y="128108"/>
                                <a:pt x="249703" y="128222"/>
                                <a:pt x="250503" y="128172"/>
                              </a:cubicBezTo>
                              <a:cubicBezTo>
                                <a:pt x="251899" y="128121"/>
                                <a:pt x="257206" y="125683"/>
                                <a:pt x="257714" y="114828"/>
                              </a:cubicBezTo>
                              <a:cubicBezTo>
                                <a:pt x="258031" y="108227"/>
                                <a:pt x="259314" y="103059"/>
                                <a:pt x="260367" y="100114"/>
                              </a:cubicBezTo>
                              <a:cubicBezTo>
                                <a:pt x="260698" y="99238"/>
                                <a:pt x="261028" y="98476"/>
                                <a:pt x="261358" y="97816"/>
                              </a:cubicBezTo>
                              <a:cubicBezTo>
                                <a:pt x="261370" y="97765"/>
                                <a:pt x="261409" y="97727"/>
                                <a:pt x="261434" y="97676"/>
                              </a:cubicBezTo>
                              <a:cubicBezTo>
                                <a:pt x="263300" y="99225"/>
                                <a:pt x="266779" y="104113"/>
                                <a:pt x="269572" y="108531"/>
                              </a:cubicBezTo>
                              <a:cubicBezTo>
                                <a:pt x="269762" y="108976"/>
                                <a:pt x="269915" y="109598"/>
                                <a:pt x="269915" y="110055"/>
                              </a:cubicBezTo>
                              <a:cubicBezTo>
                                <a:pt x="269915" y="110550"/>
                                <a:pt x="269953" y="113292"/>
                                <a:pt x="275057" y="114486"/>
                              </a:cubicBezTo>
                              <a:cubicBezTo>
                                <a:pt x="278548" y="115298"/>
                                <a:pt x="291980" y="142543"/>
                                <a:pt x="301236" y="151798"/>
                              </a:cubicBezTo>
                              <a:cubicBezTo>
                                <a:pt x="301591" y="152154"/>
                                <a:pt x="301896" y="152471"/>
                                <a:pt x="302188" y="152814"/>
                              </a:cubicBezTo>
                              <a:cubicBezTo>
                                <a:pt x="302162" y="152827"/>
                                <a:pt x="302061" y="152814"/>
                                <a:pt x="302023" y="152814"/>
                              </a:cubicBezTo>
                              <a:cubicBezTo>
                                <a:pt x="296868" y="152814"/>
                                <a:pt x="292488" y="155620"/>
                                <a:pt x="290622" y="160140"/>
                              </a:cubicBezTo>
                              <a:cubicBezTo>
                                <a:pt x="288933" y="164253"/>
                                <a:pt x="289758" y="168811"/>
                                <a:pt x="292742" y="171782"/>
                              </a:cubicBezTo>
                              <a:cubicBezTo>
                                <a:pt x="295256" y="174283"/>
                                <a:pt x="297579" y="175006"/>
                                <a:pt x="299674" y="175006"/>
                              </a:cubicBezTo>
                              <a:cubicBezTo>
                                <a:pt x="301210" y="175006"/>
                                <a:pt x="302632" y="174613"/>
                                <a:pt x="303902" y="174257"/>
                              </a:cubicBezTo>
                              <a:cubicBezTo>
                                <a:pt x="305298" y="173876"/>
                                <a:pt x="306491" y="173495"/>
                                <a:pt x="307558" y="173788"/>
                              </a:cubicBezTo>
                              <a:cubicBezTo>
                                <a:pt x="312586" y="174943"/>
                                <a:pt x="316178" y="173597"/>
                                <a:pt x="317727" y="172797"/>
                              </a:cubicBezTo>
                              <a:cubicBezTo>
                                <a:pt x="318159" y="173077"/>
                                <a:pt x="318629" y="173292"/>
                                <a:pt x="319111" y="173508"/>
                              </a:cubicBezTo>
                              <a:cubicBezTo>
                                <a:pt x="321689" y="174562"/>
                                <a:pt x="324520" y="174384"/>
                                <a:pt x="327503" y="172988"/>
                              </a:cubicBezTo>
                              <a:cubicBezTo>
                                <a:pt x="327910" y="172772"/>
                                <a:pt x="329179" y="172188"/>
                                <a:pt x="333064" y="173330"/>
                              </a:cubicBezTo>
                              <a:cubicBezTo>
                                <a:pt x="336302" y="174295"/>
                                <a:pt x="340910" y="173699"/>
                                <a:pt x="343678" y="172035"/>
                              </a:cubicBezTo>
                              <a:cubicBezTo>
                                <a:pt x="345138" y="172708"/>
                                <a:pt x="348185" y="173660"/>
                                <a:pt x="351918" y="172175"/>
                              </a:cubicBezTo>
                              <a:cubicBezTo>
                                <a:pt x="352171" y="172074"/>
                                <a:pt x="353555" y="171794"/>
                                <a:pt x="355180" y="172289"/>
                              </a:cubicBezTo>
                              <a:cubicBezTo>
                                <a:pt x="357072" y="172873"/>
                                <a:pt x="361579" y="172886"/>
                                <a:pt x="364093" y="171858"/>
                              </a:cubicBezTo>
                              <a:cubicBezTo>
                                <a:pt x="365477" y="172581"/>
                                <a:pt x="366873" y="172899"/>
                                <a:pt x="368130" y="173000"/>
                              </a:cubicBezTo>
                              <a:cubicBezTo>
                                <a:pt x="369920" y="173165"/>
                                <a:pt x="371431" y="172950"/>
                                <a:pt x="372739" y="172772"/>
                              </a:cubicBezTo>
                              <a:cubicBezTo>
                                <a:pt x="374745" y="172518"/>
                                <a:pt x="376332" y="172315"/>
                                <a:pt x="378668" y="173242"/>
                              </a:cubicBezTo>
                              <a:cubicBezTo>
                                <a:pt x="380090" y="173800"/>
                                <a:pt x="385828" y="175159"/>
                                <a:pt x="389891" y="172404"/>
                              </a:cubicBezTo>
                              <a:cubicBezTo>
                                <a:pt x="391580" y="173330"/>
                                <a:pt x="393535" y="173800"/>
                                <a:pt x="395922" y="173546"/>
                              </a:cubicBezTo>
                              <a:cubicBezTo>
                                <a:pt x="399057" y="173115"/>
                                <a:pt x="400822" y="173559"/>
                                <a:pt x="401787" y="173991"/>
                              </a:cubicBezTo>
                              <a:cubicBezTo>
                                <a:pt x="402803" y="174422"/>
                                <a:pt x="407119" y="175616"/>
                                <a:pt x="410497" y="173800"/>
                              </a:cubicBezTo>
                              <a:cubicBezTo>
                                <a:pt x="411220" y="174143"/>
                                <a:pt x="412033" y="174359"/>
                                <a:pt x="412922" y="174410"/>
                              </a:cubicBezTo>
                              <a:cubicBezTo>
                                <a:pt x="413671" y="174410"/>
                                <a:pt x="414445" y="174333"/>
                                <a:pt x="415372" y="174206"/>
                              </a:cubicBezTo>
                              <a:cubicBezTo>
                                <a:pt x="417213" y="173914"/>
                                <a:pt x="419498" y="173597"/>
                                <a:pt x="422443" y="174435"/>
                              </a:cubicBezTo>
                              <a:cubicBezTo>
                                <a:pt x="425097" y="175222"/>
                                <a:pt x="427915" y="173838"/>
                                <a:pt x="429515" y="170931"/>
                              </a:cubicBezTo>
                              <a:cubicBezTo>
                                <a:pt x="431762" y="166894"/>
                                <a:pt x="431343" y="160431"/>
                                <a:pt x="425402" y="155074"/>
                              </a:cubicBezTo>
                              <a:cubicBezTo>
                                <a:pt x="424322" y="154109"/>
                                <a:pt x="422088" y="152408"/>
                                <a:pt x="416781" y="153093"/>
                              </a:cubicBezTo>
                              <a:cubicBezTo>
                                <a:pt x="417289" y="152674"/>
                                <a:pt x="417797" y="152281"/>
                                <a:pt x="418279" y="151798"/>
                              </a:cubicBezTo>
                              <a:cubicBezTo>
                                <a:pt x="427535" y="142543"/>
                                <a:pt x="440954" y="115298"/>
                                <a:pt x="444446" y="114486"/>
                              </a:cubicBezTo>
                              <a:cubicBezTo>
                                <a:pt x="449575" y="113305"/>
                                <a:pt x="449587" y="110550"/>
                                <a:pt x="449587" y="110055"/>
                              </a:cubicBezTo>
                              <a:cubicBezTo>
                                <a:pt x="449587" y="109636"/>
                                <a:pt x="449740" y="109077"/>
                                <a:pt x="449917" y="108646"/>
                              </a:cubicBezTo>
                              <a:cubicBezTo>
                                <a:pt x="452596" y="104418"/>
                                <a:pt x="456176" y="99263"/>
                                <a:pt x="458068" y="97676"/>
                              </a:cubicBezTo>
                              <a:cubicBezTo>
                                <a:pt x="458081" y="97702"/>
                                <a:pt x="458106" y="97727"/>
                                <a:pt x="458119" y="97740"/>
                              </a:cubicBezTo>
                              <a:cubicBezTo>
                                <a:pt x="458462" y="98451"/>
                                <a:pt x="458817" y="99263"/>
                                <a:pt x="459198" y="100228"/>
                              </a:cubicBezTo>
                              <a:cubicBezTo>
                                <a:pt x="460239" y="103199"/>
                                <a:pt x="461471" y="108303"/>
                                <a:pt x="461801" y="114828"/>
                              </a:cubicBezTo>
                              <a:cubicBezTo>
                                <a:pt x="462309" y="125683"/>
                                <a:pt x="467615" y="128121"/>
                                <a:pt x="468999" y="128172"/>
                              </a:cubicBezTo>
                              <a:cubicBezTo>
                                <a:pt x="469114" y="128184"/>
                                <a:pt x="469215" y="128184"/>
                                <a:pt x="469291" y="128184"/>
                              </a:cubicBezTo>
                              <a:cubicBezTo>
                                <a:pt x="469964" y="128184"/>
                                <a:pt x="470434" y="128083"/>
                                <a:pt x="470853" y="127943"/>
                              </a:cubicBezTo>
                              <a:cubicBezTo>
                                <a:pt x="470980" y="129022"/>
                                <a:pt x="471018" y="130850"/>
                                <a:pt x="470307" y="131955"/>
                              </a:cubicBezTo>
                              <a:cubicBezTo>
                                <a:pt x="470002" y="132437"/>
                                <a:pt x="469558" y="132742"/>
                                <a:pt x="468999" y="132856"/>
                              </a:cubicBezTo>
                              <a:lnTo>
                                <a:pt x="469266" y="134113"/>
                              </a:lnTo>
                              <a:cubicBezTo>
                                <a:pt x="470167" y="133910"/>
                                <a:pt x="470878" y="133415"/>
                                <a:pt x="471386" y="132641"/>
                              </a:cubicBezTo>
                              <a:cubicBezTo>
                                <a:pt x="472453" y="130977"/>
                                <a:pt x="472224" y="128425"/>
                                <a:pt x="472059" y="127397"/>
                              </a:cubicBezTo>
                              <a:cubicBezTo>
                                <a:pt x="472440" y="127207"/>
                                <a:pt x="472884" y="127004"/>
                                <a:pt x="473506" y="126851"/>
                              </a:cubicBezTo>
                              <a:cubicBezTo>
                                <a:pt x="473621" y="128578"/>
                                <a:pt x="473506" y="132691"/>
                                <a:pt x="471767" y="133059"/>
                              </a:cubicBezTo>
                              <a:lnTo>
                                <a:pt x="472021" y="134316"/>
                              </a:lnTo>
                              <a:cubicBezTo>
                                <a:pt x="472732" y="134164"/>
                                <a:pt x="473316" y="133732"/>
                                <a:pt x="473773" y="133047"/>
                              </a:cubicBezTo>
                              <a:cubicBezTo>
                                <a:pt x="474916" y="131269"/>
                                <a:pt x="474865" y="128019"/>
                                <a:pt x="474763" y="126610"/>
                              </a:cubicBezTo>
                              <a:cubicBezTo>
                                <a:pt x="474801" y="126597"/>
                                <a:pt x="474839" y="126597"/>
                                <a:pt x="474865" y="126597"/>
                              </a:cubicBezTo>
                              <a:cubicBezTo>
                                <a:pt x="474878" y="127994"/>
                                <a:pt x="474687" y="131511"/>
                                <a:pt x="474509" y="132031"/>
                              </a:cubicBezTo>
                              <a:cubicBezTo>
                                <a:pt x="474484" y="132120"/>
                                <a:pt x="471678" y="142848"/>
                                <a:pt x="475474" y="146085"/>
                              </a:cubicBezTo>
                              <a:cubicBezTo>
                                <a:pt x="475868" y="146428"/>
                                <a:pt x="476553" y="146771"/>
                                <a:pt x="477201" y="146771"/>
                              </a:cubicBezTo>
                              <a:cubicBezTo>
                                <a:pt x="477531" y="146771"/>
                                <a:pt x="477836" y="146682"/>
                                <a:pt x="478102" y="146504"/>
                              </a:cubicBezTo>
                              <a:cubicBezTo>
                                <a:pt x="479372" y="145666"/>
                                <a:pt x="478597" y="143445"/>
                                <a:pt x="478331" y="142721"/>
                              </a:cubicBezTo>
                              <a:lnTo>
                                <a:pt x="477125" y="143153"/>
                              </a:lnTo>
                              <a:cubicBezTo>
                                <a:pt x="477696" y="144790"/>
                                <a:pt x="477506" y="145362"/>
                                <a:pt x="477391" y="145438"/>
                              </a:cubicBezTo>
                              <a:cubicBezTo>
                                <a:pt x="477175" y="145565"/>
                                <a:pt x="476604" y="145412"/>
                                <a:pt x="476299" y="145120"/>
                              </a:cubicBezTo>
                              <a:cubicBezTo>
                                <a:pt x="473430" y="142657"/>
                                <a:pt x="475423" y="133339"/>
                                <a:pt x="475728" y="132437"/>
                              </a:cubicBezTo>
                              <a:cubicBezTo>
                                <a:pt x="475957" y="131739"/>
                                <a:pt x="476173" y="128108"/>
                                <a:pt x="476122" y="126496"/>
                              </a:cubicBezTo>
                              <a:cubicBezTo>
                                <a:pt x="476388" y="126470"/>
                                <a:pt x="476604" y="126470"/>
                                <a:pt x="476845" y="126470"/>
                              </a:cubicBezTo>
                              <a:cubicBezTo>
                                <a:pt x="476769" y="128032"/>
                                <a:pt x="476820" y="132095"/>
                                <a:pt x="478191" y="133872"/>
                              </a:cubicBezTo>
                              <a:cubicBezTo>
                                <a:pt x="478762" y="134583"/>
                                <a:pt x="479423" y="134761"/>
                                <a:pt x="479880" y="134773"/>
                              </a:cubicBezTo>
                              <a:lnTo>
                                <a:pt x="479905" y="133491"/>
                              </a:lnTo>
                              <a:cubicBezTo>
                                <a:pt x="479753" y="133478"/>
                                <a:pt x="479512" y="133440"/>
                                <a:pt x="479245" y="133123"/>
                              </a:cubicBezTo>
                              <a:cubicBezTo>
                                <a:pt x="478140" y="131828"/>
                                <a:pt x="478052" y="127943"/>
                                <a:pt x="478090" y="126547"/>
                              </a:cubicBezTo>
                              <a:cubicBezTo>
                                <a:pt x="478674" y="126623"/>
                                <a:pt x="479105" y="126750"/>
                                <a:pt x="479512" y="126889"/>
                              </a:cubicBezTo>
                              <a:cubicBezTo>
                                <a:pt x="479562" y="126902"/>
                                <a:pt x="479613" y="126915"/>
                                <a:pt x="479651" y="126927"/>
                              </a:cubicBezTo>
                              <a:cubicBezTo>
                                <a:pt x="479562" y="128616"/>
                                <a:pt x="480057" y="131676"/>
                                <a:pt x="481390" y="133059"/>
                              </a:cubicBezTo>
                              <a:cubicBezTo>
                                <a:pt x="481962" y="133681"/>
                                <a:pt x="482711" y="133986"/>
                                <a:pt x="483473" y="133834"/>
                              </a:cubicBezTo>
                              <a:lnTo>
                                <a:pt x="483282" y="132577"/>
                              </a:lnTo>
                              <a:cubicBezTo>
                                <a:pt x="483092" y="132615"/>
                                <a:pt x="482711" y="132615"/>
                                <a:pt x="482317" y="132183"/>
                              </a:cubicBezTo>
                              <a:cubicBezTo>
                                <a:pt x="481327" y="131168"/>
                                <a:pt x="480883" y="128654"/>
                                <a:pt x="480921" y="127207"/>
                              </a:cubicBezTo>
                              <a:cubicBezTo>
                                <a:pt x="481264" y="127257"/>
                                <a:pt x="481606" y="127270"/>
                                <a:pt x="482076" y="127232"/>
                              </a:cubicBezTo>
                              <a:cubicBezTo>
                                <a:pt x="482140" y="128629"/>
                                <a:pt x="482698" y="130825"/>
                                <a:pt x="483790" y="131828"/>
                              </a:cubicBezTo>
                              <a:cubicBezTo>
                                <a:pt x="484323" y="132336"/>
                                <a:pt x="484984" y="132526"/>
                                <a:pt x="485618" y="132348"/>
                              </a:cubicBezTo>
                              <a:lnTo>
                                <a:pt x="485326" y="131104"/>
                              </a:lnTo>
                              <a:cubicBezTo>
                                <a:pt x="485136" y="131155"/>
                                <a:pt x="484920" y="131142"/>
                                <a:pt x="484653" y="130888"/>
                              </a:cubicBezTo>
                              <a:cubicBezTo>
                                <a:pt x="483828" y="130139"/>
                                <a:pt x="483371" y="128146"/>
                                <a:pt x="483346" y="127042"/>
                              </a:cubicBezTo>
                              <a:cubicBezTo>
                                <a:pt x="487294" y="126191"/>
                                <a:pt x="486520" y="121570"/>
                                <a:pt x="486012" y="118497"/>
                              </a:cubicBezTo>
                              <a:cubicBezTo>
                                <a:pt x="485923" y="117990"/>
                                <a:pt x="485847" y="117533"/>
                                <a:pt x="485796" y="117114"/>
                              </a:cubicBezTo>
                              <a:cubicBezTo>
                                <a:pt x="485720" y="116593"/>
                                <a:pt x="485999" y="114866"/>
                                <a:pt x="486355" y="114270"/>
                              </a:cubicBezTo>
                              <a:cubicBezTo>
                                <a:pt x="486900" y="113394"/>
                                <a:pt x="487637" y="111566"/>
                                <a:pt x="488221" y="110093"/>
                              </a:cubicBezTo>
                              <a:cubicBezTo>
                                <a:pt x="488526" y="109369"/>
                                <a:pt x="488754" y="108747"/>
                                <a:pt x="488906" y="108455"/>
                              </a:cubicBezTo>
                              <a:cubicBezTo>
                                <a:pt x="489046" y="108163"/>
                                <a:pt x="489452" y="107363"/>
                                <a:pt x="488843" y="106957"/>
                              </a:cubicBezTo>
                              <a:cubicBezTo>
                                <a:pt x="487967" y="106284"/>
                                <a:pt x="485885" y="108366"/>
                                <a:pt x="485021" y="109255"/>
                              </a:cubicBezTo>
                              <a:cubicBezTo>
                                <a:pt x="483638" y="110728"/>
                                <a:pt x="482698" y="111870"/>
                                <a:pt x="482089" y="112670"/>
                              </a:cubicBezTo>
                              <a:cubicBezTo>
                                <a:pt x="482089" y="111185"/>
                                <a:pt x="482025" y="110245"/>
                                <a:pt x="481962" y="109115"/>
                              </a:cubicBezTo>
                              <a:lnTo>
                                <a:pt x="481949" y="108760"/>
                              </a:lnTo>
                              <a:cubicBezTo>
                                <a:pt x="481771" y="105967"/>
                                <a:pt x="480781" y="101955"/>
                                <a:pt x="480578" y="101549"/>
                              </a:cubicBezTo>
                              <a:cubicBezTo>
                                <a:pt x="480413" y="101295"/>
                                <a:pt x="480184" y="101142"/>
                                <a:pt x="479892" y="101142"/>
                              </a:cubicBezTo>
                              <a:cubicBezTo>
                                <a:pt x="479854" y="101142"/>
                                <a:pt x="479816" y="101142"/>
                                <a:pt x="479765" y="101155"/>
                              </a:cubicBezTo>
                              <a:cubicBezTo>
                                <a:pt x="478293" y="101422"/>
                                <a:pt x="476160" y="110283"/>
                                <a:pt x="476134" y="110372"/>
                              </a:cubicBezTo>
                              <a:cubicBezTo>
                                <a:pt x="476122" y="110486"/>
                                <a:pt x="476096" y="110601"/>
                                <a:pt x="476083" y="110690"/>
                              </a:cubicBezTo>
                              <a:cubicBezTo>
                                <a:pt x="476058" y="110651"/>
                                <a:pt x="476020" y="110601"/>
                                <a:pt x="476007" y="110588"/>
                              </a:cubicBezTo>
                              <a:cubicBezTo>
                                <a:pt x="473608" y="107084"/>
                                <a:pt x="471957" y="106030"/>
                                <a:pt x="471069" y="105484"/>
                              </a:cubicBezTo>
                              <a:cubicBezTo>
                                <a:pt x="470878" y="105357"/>
                                <a:pt x="470675" y="105230"/>
                                <a:pt x="470650" y="105230"/>
                              </a:cubicBezTo>
                              <a:cubicBezTo>
                                <a:pt x="469367" y="98552"/>
                                <a:pt x="467222" y="94591"/>
                                <a:pt x="464124" y="93131"/>
                              </a:cubicBezTo>
                              <a:cubicBezTo>
                                <a:pt x="461255" y="91811"/>
                                <a:pt x="458284" y="92649"/>
                                <a:pt x="457738" y="92916"/>
                              </a:cubicBezTo>
                              <a:cubicBezTo>
                                <a:pt x="457509" y="92979"/>
                                <a:pt x="456532" y="92954"/>
                                <a:pt x="455796" y="92941"/>
                              </a:cubicBezTo>
                              <a:cubicBezTo>
                                <a:pt x="454132" y="92890"/>
                                <a:pt x="453079" y="92890"/>
                                <a:pt x="452558" y="93157"/>
                              </a:cubicBezTo>
                              <a:cubicBezTo>
                                <a:pt x="451631" y="93639"/>
                                <a:pt x="450857" y="94515"/>
                                <a:pt x="450222" y="95594"/>
                              </a:cubicBezTo>
                              <a:lnTo>
                                <a:pt x="450171" y="95569"/>
                              </a:lnTo>
                              <a:cubicBezTo>
                                <a:pt x="450108" y="95721"/>
                                <a:pt x="450032" y="95874"/>
                                <a:pt x="449968" y="96051"/>
                              </a:cubicBezTo>
                              <a:cubicBezTo>
                                <a:pt x="448826" y="98133"/>
                                <a:pt x="448089" y="100863"/>
                                <a:pt x="447505" y="103085"/>
                              </a:cubicBezTo>
                              <a:cubicBezTo>
                                <a:pt x="447226" y="104088"/>
                                <a:pt x="446921" y="105129"/>
                                <a:pt x="446680" y="105687"/>
                              </a:cubicBezTo>
                              <a:cubicBezTo>
                                <a:pt x="445537" y="105967"/>
                                <a:pt x="444966" y="105459"/>
                                <a:pt x="445436" y="104976"/>
                              </a:cubicBezTo>
                              <a:cubicBezTo>
                                <a:pt x="447950" y="102348"/>
                                <a:pt x="451885" y="88967"/>
                                <a:pt x="453193" y="88205"/>
                              </a:cubicBezTo>
                              <a:cubicBezTo>
                                <a:pt x="456938" y="86022"/>
                                <a:pt x="457319" y="83292"/>
                                <a:pt x="457217" y="81908"/>
                              </a:cubicBezTo>
                              <a:cubicBezTo>
                                <a:pt x="457941" y="81172"/>
                                <a:pt x="461725" y="76881"/>
                                <a:pt x="462562" y="75611"/>
                              </a:cubicBezTo>
                              <a:cubicBezTo>
                                <a:pt x="464670" y="72526"/>
                                <a:pt x="465267" y="70203"/>
                                <a:pt x="465609" y="68819"/>
                              </a:cubicBezTo>
                              <a:cubicBezTo>
                                <a:pt x="465711" y="68438"/>
                                <a:pt x="465813" y="68108"/>
                                <a:pt x="465876" y="67918"/>
                              </a:cubicBezTo>
                              <a:cubicBezTo>
                                <a:pt x="465901" y="67892"/>
                                <a:pt x="465927" y="67867"/>
                                <a:pt x="465940" y="67841"/>
                              </a:cubicBezTo>
                              <a:cubicBezTo>
                                <a:pt x="466003" y="67740"/>
                                <a:pt x="466168" y="67588"/>
                                <a:pt x="466346" y="67448"/>
                              </a:cubicBezTo>
                              <a:cubicBezTo>
                                <a:pt x="466117" y="70177"/>
                                <a:pt x="465381" y="80271"/>
                                <a:pt x="466447" y="83495"/>
                              </a:cubicBezTo>
                              <a:cubicBezTo>
                                <a:pt x="467412" y="86415"/>
                                <a:pt x="469863" y="86580"/>
                                <a:pt x="470802" y="86492"/>
                              </a:cubicBezTo>
                              <a:cubicBezTo>
                                <a:pt x="470802" y="86669"/>
                                <a:pt x="470777" y="86847"/>
                                <a:pt x="470713" y="86974"/>
                              </a:cubicBezTo>
                              <a:cubicBezTo>
                                <a:pt x="470688" y="86999"/>
                                <a:pt x="468809" y="90719"/>
                                <a:pt x="469647" y="91963"/>
                              </a:cubicBezTo>
                              <a:cubicBezTo>
                                <a:pt x="470434" y="93157"/>
                                <a:pt x="471348" y="92979"/>
                                <a:pt x="471805" y="92941"/>
                              </a:cubicBezTo>
                              <a:lnTo>
                                <a:pt x="471576" y="91671"/>
                              </a:lnTo>
                              <a:cubicBezTo>
                                <a:pt x="471284" y="91684"/>
                                <a:pt x="471043" y="91760"/>
                                <a:pt x="470713" y="91265"/>
                              </a:cubicBezTo>
                              <a:cubicBezTo>
                                <a:pt x="470523" y="90757"/>
                                <a:pt x="471411" y="88345"/>
                                <a:pt x="471818" y="87583"/>
                              </a:cubicBezTo>
                              <a:cubicBezTo>
                                <a:pt x="472021" y="87215"/>
                                <a:pt x="472097" y="86796"/>
                                <a:pt x="472097" y="86441"/>
                              </a:cubicBezTo>
                              <a:lnTo>
                                <a:pt x="472859" y="86441"/>
                              </a:lnTo>
                              <a:cubicBezTo>
                                <a:pt x="472833" y="86745"/>
                                <a:pt x="472744" y="87101"/>
                                <a:pt x="472656" y="87291"/>
                              </a:cubicBezTo>
                              <a:cubicBezTo>
                                <a:pt x="472300" y="87939"/>
                                <a:pt x="471767" y="89539"/>
                                <a:pt x="472046" y="91379"/>
                              </a:cubicBezTo>
                              <a:cubicBezTo>
                                <a:pt x="472275" y="92674"/>
                                <a:pt x="472529" y="93055"/>
                                <a:pt x="473811" y="93093"/>
                              </a:cubicBezTo>
                              <a:lnTo>
                                <a:pt x="473849" y="91811"/>
                              </a:lnTo>
                              <a:cubicBezTo>
                                <a:pt x="473773" y="91811"/>
                                <a:pt x="473468" y="91811"/>
                                <a:pt x="473468" y="91836"/>
                              </a:cubicBezTo>
                              <a:cubicBezTo>
                                <a:pt x="473392" y="91748"/>
                                <a:pt x="473354" y="91367"/>
                                <a:pt x="473316" y="91189"/>
                              </a:cubicBezTo>
                              <a:cubicBezTo>
                                <a:pt x="473087" y="89691"/>
                                <a:pt x="473506" y="88371"/>
                                <a:pt x="473773" y="87901"/>
                              </a:cubicBezTo>
                              <a:cubicBezTo>
                                <a:pt x="473963" y="87571"/>
                                <a:pt x="474078" y="87025"/>
                                <a:pt x="474128" y="86530"/>
                              </a:cubicBezTo>
                              <a:cubicBezTo>
                                <a:pt x="474585" y="86568"/>
                                <a:pt x="475004" y="86631"/>
                                <a:pt x="475423" y="86682"/>
                              </a:cubicBezTo>
                              <a:cubicBezTo>
                                <a:pt x="475271" y="87317"/>
                                <a:pt x="474928" y="88396"/>
                                <a:pt x="474751" y="88688"/>
                              </a:cubicBezTo>
                              <a:cubicBezTo>
                                <a:pt x="474420" y="89285"/>
                                <a:pt x="473874" y="91913"/>
                                <a:pt x="474585" y="93106"/>
                              </a:cubicBezTo>
                              <a:cubicBezTo>
                                <a:pt x="474941" y="93753"/>
                                <a:pt x="474839" y="96293"/>
                                <a:pt x="474281" y="97118"/>
                              </a:cubicBezTo>
                              <a:cubicBezTo>
                                <a:pt x="473456" y="98387"/>
                                <a:pt x="473113" y="102666"/>
                                <a:pt x="474230" y="103935"/>
                              </a:cubicBezTo>
                              <a:cubicBezTo>
                                <a:pt x="474497" y="104227"/>
                                <a:pt x="474839" y="104380"/>
                                <a:pt x="475195" y="104380"/>
                              </a:cubicBezTo>
                              <a:cubicBezTo>
                                <a:pt x="475411" y="104380"/>
                                <a:pt x="475652" y="104316"/>
                                <a:pt x="475868" y="104215"/>
                              </a:cubicBezTo>
                              <a:cubicBezTo>
                                <a:pt x="477061" y="103605"/>
                                <a:pt x="477099" y="102387"/>
                                <a:pt x="477125" y="101561"/>
                              </a:cubicBezTo>
                              <a:lnTo>
                                <a:pt x="475855" y="101511"/>
                              </a:lnTo>
                              <a:cubicBezTo>
                                <a:pt x="475817" y="102526"/>
                                <a:pt x="475690" y="102869"/>
                                <a:pt x="475220" y="103098"/>
                              </a:cubicBezTo>
                              <a:cubicBezTo>
                                <a:pt x="475220" y="103098"/>
                                <a:pt x="475055" y="103009"/>
                                <a:pt x="474928" y="102450"/>
                              </a:cubicBezTo>
                              <a:cubicBezTo>
                                <a:pt x="474585" y="101041"/>
                                <a:pt x="474890" y="98514"/>
                                <a:pt x="475347" y="97816"/>
                              </a:cubicBezTo>
                              <a:cubicBezTo>
                                <a:pt x="476134" y="96635"/>
                                <a:pt x="476338" y="93601"/>
                                <a:pt x="475690" y="92471"/>
                              </a:cubicBezTo>
                              <a:cubicBezTo>
                                <a:pt x="475271" y="91798"/>
                                <a:pt x="475665" y="89716"/>
                                <a:pt x="475855" y="89335"/>
                              </a:cubicBezTo>
                              <a:cubicBezTo>
                                <a:pt x="475995" y="89119"/>
                                <a:pt x="476502" y="87825"/>
                                <a:pt x="476693" y="86860"/>
                              </a:cubicBezTo>
                              <a:cubicBezTo>
                                <a:pt x="476795" y="86872"/>
                                <a:pt x="476883" y="86872"/>
                                <a:pt x="476998" y="86898"/>
                              </a:cubicBezTo>
                              <a:cubicBezTo>
                                <a:pt x="476553" y="88523"/>
                                <a:pt x="476528" y="90072"/>
                                <a:pt x="476947" y="91595"/>
                              </a:cubicBezTo>
                              <a:cubicBezTo>
                                <a:pt x="477150" y="92370"/>
                                <a:pt x="477417" y="93347"/>
                                <a:pt x="478521" y="93500"/>
                              </a:cubicBezTo>
                              <a:lnTo>
                                <a:pt x="478686" y="92217"/>
                              </a:lnTo>
                              <a:cubicBezTo>
                                <a:pt x="478521" y="92205"/>
                                <a:pt x="478432" y="92192"/>
                                <a:pt x="478191" y="91265"/>
                              </a:cubicBezTo>
                              <a:cubicBezTo>
                                <a:pt x="477810" y="89881"/>
                                <a:pt x="477836" y="88485"/>
                                <a:pt x="478305" y="86974"/>
                              </a:cubicBezTo>
                              <a:cubicBezTo>
                                <a:pt x="478483" y="86987"/>
                                <a:pt x="478686" y="86999"/>
                                <a:pt x="478902" y="86999"/>
                              </a:cubicBezTo>
                              <a:cubicBezTo>
                                <a:pt x="478597" y="88688"/>
                                <a:pt x="478750" y="90262"/>
                                <a:pt x="479334" y="91786"/>
                              </a:cubicBezTo>
                              <a:cubicBezTo>
                                <a:pt x="479638" y="92585"/>
                                <a:pt x="479981" y="93487"/>
                                <a:pt x="481098" y="93500"/>
                              </a:cubicBezTo>
                              <a:lnTo>
                                <a:pt x="481124" y="92243"/>
                              </a:lnTo>
                              <a:cubicBezTo>
                                <a:pt x="481225" y="92395"/>
                                <a:pt x="481340" y="92535"/>
                                <a:pt x="481467" y="92623"/>
                              </a:cubicBezTo>
                              <a:cubicBezTo>
                                <a:pt x="482647" y="93436"/>
                                <a:pt x="483485" y="92941"/>
                                <a:pt x="483841" y="92738"/>
                              </a:cubicBezTo>
                              <a:lnTo>
                                <a:pt x="483155" y="91659"/>
                              </a:lnTo>
                              <a:cubicBezTo>
                                <a:pt x="482927" y="91760"/>
                                <a:pt x="482673" y="91887"/>
                                <a:pt x="482216" y="91582"/>
                              </a:cubicBezTo>
                              <a:cubicBezTo>
                                <a:pt x="481847" y="91189"/>
                                <a:pt x="481809" y="88599"/>
                                <a:pt x="481924" y="87761"/>
                              </a:cubicBezTo>
                              <a:cubicBezTo>
                                <a:pt x="481987" y="87317"/>
                                <a:pt x="481860" y="86872"/>
                                <a:pt x="481720" y="86517"/>
                              </a:cubicBezTo>
                              <a:cubicBezTo>
                                <a:pt x="483523" y="85222"/>
                                <a:pt x="483701" y="81578"/>
                                <a:pt x="483790" y="79648"/>
                              </a:cubicBezTo>
                              <a:lnTo>
                                <a:pt x="483828" y="79064"/>
                              </a:lnTo>
                              <a:cubicBezTo>
                                <a:pt x="483917" y="77427"/>
                                <a:pt x="484222" y="75967"/>
                                <a:pt x="485313" y="74164"/>
                              </a:cubicBezTo>
                              <a:cubicBezTo>
                                <a:pt x="485618" y="73681"/>
                                <a:pt x="486151" y="72767"/>
                                <a:pt x="485491" y="72285"/>
                              </a:cubicBezTo>
                              <a:cubicBezTo>
                                <a:pt x="485390" y="72209"/>
                                <a:pt x="485263" y="72171"/>
                                <a:pt x="485098" y="72171"/>
                              </a:cubicBezTo>
                              <a:cubicBezTo>
                                <a:pt x="483714" y="72171"/>
                                <a:pt x="480832" y="75230"/>
                                <a:pt x="480794" y="75268"/>
                              </a:cubicBezTo>
                              <a:cubicBezTo>
                                <a:pt x="480717" y="75357"/>
                                <a:pt x="480654" y="75408"/>
                                <a:pt x="480616" y="75459"/>
                              </a:cubicBezTo>
                              <a:cubicBezTo>
                                <a:pt x="480400" y="74926"/>
                                <a:pt x="480387" y="73478"/>
                                <a:pt x="480387" y="72958"/>
                              </a:cubicBezTo>
                              <a:lnTo>
                                <a:pt x="480362" y="72628"/>
                              </a:lnTo>
                              <a:cubicBezTo>
                                <a:pt x="480273" y="66204"/>
                                <a:pt x="476375" y="62509"/>
                                <a:pt x="474293" y="60529"/>
                              </a:cubicBezTo>
                              <a:cubicBezTo>
                                <a:pt x="471792" y="58180"/>
                                <a:pt x="469494" y="59513"/>
                                <a:pt x="469151" y="59754"/>
                              </a:cubicBezTo>
                              <a:cubicBezTo>
                                <a:pt x="468771" y="59894"/>
                                <a:pt x="466320" y="59881"/>
                                <a:pt x="464670" y="59703"/>
                              </a:cubicBezTo>
                              <a:cubicBezTo>
                                <a:pt x="462334" y="59488"/>
                                <a:pt x="460379" y="60833"/>
                                <a:pt x="458715" y="63068"/>
                              </a:cubicBezTo>
                              <a:lnTo>
                                <a:pt x="458588" y="63004"/>
                              </a:lnTo>
                              <a:cubicBezTo>
                                <a:pt x="458512" y="63195"/>
                                <a:pt x="458436" y="63373"/>
                                <a:pt x="458373" y="63576"/>
                              </a:cubicBezTo>
                              <a:cubicBezTo>
                                <a:pt x="455414" y="67854"/>
                                <a:pt x="453535" y="74799"/>
                                <a:pt x="452456" y="79775"/>
                              </a:cubicBezTo>
                              <a:cubicBezTo>
                                <a:pt x="452050" y="80156"/>
                                <a:pt x="451428" y="80550"/>
                                <a:pt x="451555" y="80004"/>
                              </a:cubicBezTo>
                              <a:cubicBezTo>
                                <a:pt x="453815" y="70254"/>
                                <a:pt x="452482" y="63715"/>
                                <a:pt x="452977" y="63576"/>
                              </a:cubicBezTo>
                              <a:cubicBezTo>
                                <a:pt x="458170" y="62090"/>
                                <a:pt x="457712" y="59881"/>
                                <a:pt x="457712" y="58916"/>
                              </a:cubicBezTo>
                              <a:cubicBezTo>
                                <a:pt x="457712" y="58866"/>
                                <a:pt x="457700" y="58700"/>
                                <a:pt x="457687" y="58599"/>
                              </a:cubicBezTo>
                              <a:cubicBezTo>
                                <a:pt x="458284" y="57367"/>
                                <a:pt x="459426" y="54981"/>
                                <a:pt x="460569" y="51642"/>
                              </a:cubicBezTo>
                              <a:cubicBezTo>
                                <a:pt x="461635" y="48506"/>
                                <a:pt x="463832" y="44278"/>
                                <a:pt x="465330" y="43123"/>
                              </a:cubicBezTo>
                              <a:cubicBezTo>
                                <a:pt x="468491" y="40673"/>
                                <a:pt x="470446" y="32078"/>
                                <a:pt x="475144" y="31494"/>
                              </a:cubicBezTo>
                              <a:cubicBezTo>
                                <a:pt x="476236" y="31354"/>
                                <a:pt x="480172" y="31925"/>
                                <a:pt x="478877" y="31049"/>
                              </a:cubicBezTo>
                              <a:cubicBezTo>
                                <a:pt x="478229" y="30618"/>
                                <a:pt x="474662" y="26796"/>
                                <a:pt x="467552" y="30567"/>
                              </a:cubicBezTo>
                              <a:cubicBezTo>
                                <a:pt x="466460" y="31151"/>
                                <a:pt x="458436" y="38210"/>
                                <a:pt x="458170" y="47554"/>
                              </a:cubicBezTo>
                              <a:cubicBezTo>
                                <a:pt x="458144" y="48417"/>
                                <a:pt x="457294" y="53927"/>
                                <a:pt x="455516" y="54904"/>
                              </a:cubicBezTo>
                              <a:lnTo>
                                <a:pt x="455618" y="55070"/>
                              </a:lnTo>
                              <a:cubicBezTo>
                                <a:pt x="455440" y="55019"/>
                                <a:pt x="455338" y="54879"/>
                                <a:pt x="455148" y="54866"/>
                              </a:cubicBezTo>
                              <a:cubicBezTo>
                                <a:pt x="452380" y="54689"/>
                                <a:pt x="451606" y="56187"/>
                                <a:pt x="451504" y="56517"/>
                              </a:cubicBezTo>
                              <a:cubicBezTo>
                                <a:pt x="451390" y="56847"/>
                                <a:pt x="450387" y="57279"/>
                                <a:pt x="450400" y="56631"/>
                              </a:cubicBezTo>
                              <a:cubicBezTo>
                                <a:pt x="450463" y="54930"/>
                                <a:pt x="449968" y="50677"/>
                                <a:pt x="449752" y="50004"/>
                              </a:cubicBezTo>
                              <a:cubicBezTo>
                                <a:pt x="449536" y="49356"/>
                                <a:pt x="450235" y="46538"/>
                                <a:pt x="450730" y="46462"/>
                              </a:cubicBezTo>
                              <a:cubicBezTo>
                                <a:pt x="452926" y="46132"/>
                                <a:pt x="452710" y="43136"/>
                                <a:pt x="452710" y="42526"/>
                              </a:cubicBezTo>
                              <a:cubicBezTo>
                                <a:pt x="452710" y="41561"/>
                                <a:pt x="452545" y="41231"/>
                                <a:pt x="452253" y="40876"/>
                              </a:cubicBezTo>
                              <a:cubicBezTo>
                                <a:pt x="452495" y="39124"/>
                                <a:pt x="454246" y="31519"/>
                                <a:pt x="454450" y="30884"/>
                              </a:cubicBezTo>
                              <a:cubicBezTo>
                                <a:pt x="456240" y="25082"/>
                                <a:pt x="461674" y="18480"/>
                                <a:pt x="462804" y="17884"/>
                              </a:cubicBezTo>
                              <a:cubicBezTo>
                                <a:pt x="466854" y="15751"/>
                                <a:pt x="466752" y="18430"/>
                                <a:pt x="467793" y="17769"/>
                              </a:cubicBezTo>
                              <a:cubicBezTo>
                                <a:pt x="468745" y="17173"/>
                                <a:pt x="466930" y="14875"/>
                                <a:pt x="463908" y="14557"/>
                              </a:cubicBezTo>
                              <a:cubicBezTo>
                                <a:pt x="452799" y="13351"/>
                                <a:pt x="451390" y="25920"/>
                                <a:pt x="451606" y="30668"/>
                              </a:cubicBezTo>
                              <a:cubicBezTo>
                                <a:pt x="451669" y="32103"/>
                                <a:pt x="449828" y="39403"/>
                                <a:pt x="449701" y="40127"/>
                              </a:cubicBezTo>
                              <a:cubicBezTo>
                                <a:pt x="447987" y="40571"/>
                                <a:pt x="447784" y="44405"/>
                                <a:pt x="447899" y="44773"/>
                              </a:cubicBezTo>
                              <a:cubicBezTo>
                                <a:pt x="448000" y="45154"/>
                                <a:pt x="447403" y="45319"/>
                                <a:pt x="447188" y="45599"/>
                              </a:cubicBezTo>
                              <a:cubicBezTo>
                                <a:pt x="446972" y="45865"/>
                                <a:pt x="446185" y="46068"/>
                                <a:pt x="446147" y="45599"/>
                              </a:cubicBezTo>
                              <a:cubicBezTo>
                                <a:pt x="446032" y="44329"/>
                                <a:pt x="443811" y="39327"/>
                                <a:pt x="444064" y="38819"/>
                              </a:cubicBezTo>
                              <a:cubicBezTo>
                                <a:pt x="445550" y="35810"/>
                                <a:pt x="445461" y="34959"/>
                                <a:pt x="445372" y="34236"/>
                              </a:cubicBezTo>
                              <a:cubicBezTo>
                                <a:pt x="445347" y="34033"/>
                                <a:pt x="445296" y="33753"/>
                                <a:pt x="445232" y="33474"/>
                              </a:cubicBezTo>
                              <a:cubicBezTo>
                                <a:pt x="445804" y="33728"/>
                                <a:pt x="445067" y="22949"/>
                                <a:pt x="445448" y="20448"/>
                              </a:cubicBezTo>
                              <a:cubicBezTo>
                                <a:pt x="446007" y="16652"/>
                                <a:pt x="446375" y="15954"/>
                                <a:pt x="446642" y="15383"/>
                              </a:cubicBezTo>
                              <a:cubicBezTo>
                                <a:pt x="447276" y="14075"/>
                                <a:pt x="447010" y="12970"/>
                                <a:pt x="449155" y="11929"/>
                              </a:cubicBezTo>
                              <a:cubicBezTo>
                                <a:pt x="450730" y="11168"/>
                                <a:pt x="450895" y="9860"/>
                                <a:pt x="451822" y="9416"/>
                              </a:cubicBezTo>
                              <a:cubicBezTo>
                                <a:pt x="452469" y="9098"/>
                                <a:pt x="450222" y="9060"/>
                                <a:pt x="449308" y="9149"/>
                              </a:cubicBezTo>
                              <a:cubicBezTo>
                                <a:pt x="448851" y="9187"/>
                                <a:pt x="443023" y="9035"/>
                                <a:pt x="441398" y="15319"/>
                              </a:cubicBezTo>
                              <a:cubicBezTo>
                                <a:pt x="441195" y="16030"/>
                                <a:pt x="441094" y="19496"/>
                                <a:pt x="441309" y="21591"/>
                              </a:cubicBezTo>
                              <a:cubicBezTo>
                                <a:pt x="441347" y="22035"/>
                                <a:pt x="441297" y="22924"/>
                                <a:pt x="441411" y="23533"/>
                              </a:cubicBezTo>
                              <a:cubicBezTo>
                                <a:pt x="441525" y="24117"/>
                                <a:pt x="442033" y="31062"/>
                                <a:pt x="442300" y="32243"/>
                              </a:cubicBezTo>
                              <a:cubicBezTo>
                                <a:pt x="442211" y="32281"/>
                                <a:pt x="442160" y="32255"/>
                                <a:pt x="442058" y="32306"/>
                              </a:cubicBezTo>
                              <a:cubicBezTo>
                                <a:pt x="441284" y="32712"/>
                                <a:pt x="440903" y="34833"/>
                                <a:pt x="440840" y="35264"/>
                              </a:cubicBezTo>
                              <a:cubicBezTo>
                                <a:pt x="440776" y="35709"/>
                                <a:pt x="440446" y="35848"/>
                                <a:pt x="440243" y="35366"/>
                              </a:cubicBezTo>
                              <a:cubicBezTo>
                                <a:pt x="439545" y="33626"/>
                                <a:pt x="435825" y="31113"/>
                                <a:pt x="435875" y="30452"/>
                              </a:cubicBezTo>
                              <a:cubicBezTo>
                                <a:pt x="435990" y="29043"/>
                                <a:pt x="435774" y="27571"/>
                                <a:pt x="435748" y="27164"/>
                              </a:cubicBezTo>
                              <a:cubicBezTo>
                                <a:pt x="435723" y="26656"/>
                                <a:pt x="435660" y="26111"/>
                                <a:pt x="435469" y="25565"/>
                              </a:cubicBezTo>
                              <a:cubicBezTo>
                                <a:pt x="435355" y="25235"/>
                                <a:pt x="434834" y="24917"/>
                                <a:pt x="434225" y="24752"/>
                              </a:cubicBezTo>
                              <a:cubicBezTo>
                                <a:pt x="434149" y="23381"/>
                                <a:pt x="433387" y="13313"/>
                                <a:pt x="434733" y="10723"/>
                              </a:cubicBezTo>
                              <a:cubicBezTo>
                                <a:pt x="435126" y="9936"/>
                                <a:pt x="439265" y="6026"/>
                                <a:pt x="439418" y="5378"/>
                              </a:cubicBezTo>
                              <a:cubicBezTo>
                                <a:pt x="439595" y="4731"/>
                                <a:pt x="439773" y="4401"/>
                                <a:pt x="440370" y="3791"/>
                              </a:cubicBezTo>
                              <a:cubicBezTo>
                                <a:pt x="440890" y="3233"/>
                                <a:pt x="439595" y="3410"/>
                                <a:pt x="438554" y="3360"/>
                              </a:cubicBezTo>
                              <a:cubicBezTo>
                                <a:pt x="437513" y="3296"/>
                                <a:pt x="432105" y="4274"/>
                                <a:pt x="430289" y="8768"/>
                              </a:cubicBezTo>
                              <a:cubicBezTo>
                                <a:pt x="429896" y="9771"/>
                                <a:pt x="430035" y="13732"/>
                                <a:pt x="430619" y="15040"/>
                              </a:cubicBezTo>
                              <a:cubicBezTo>
                                <a:pt x="431051" y="15954"/>
                                <a:pt x="430784" y="20778"/>
                                <a:pt x="431559" y="22467"/>
                              </a:cubicBezTo>
                              <a:cubicBezTo>
                                <a:pt x="431914" y="23267"/>
                                <a:pt x="432029" y="24422"/>
                                <a:pt x="432346" y="25158"/>
                              </a:cubicBezTo>
                              <a:cubicBezTo>
                                <a:pt x="432206" y="25285"/>
                                <a:pt x="432029" y="25336"/>
                                <a:pt x="431914" y="25526"/>
                              </a:cubicBezTo>
                              <a:cubicBezTo>
                                <a:pt x="431483" y="26288"/>
                                <a:pt x="432016" y="28891"/>
                                <a:pt x="431889" y="28916"/>
                              </a:cubicBezTo>
                              <a:cubicBezTo>
                                <a:pt x="430365" y="29399"/>
                                <a:pt x="427902" y="26415"/>
                                <a:pt x="427077" y="25641"/>
                              </a:cubicBezTo>
                              <a:cubicBezTo>
                                <a:pt x="426188" y="24828"/>
                                <a:pt x="426519" y="23152"/>
                                <a:pt x="426430" y="21388"/>
                              </a:cubicBezTo>
                              <a:cubicBezTo>
                                <a:pt x="426379" y="20689"/>
                                <a:pt x="425858" y="20562"/>
                                <a:pt x="425325" y="20423"/>
                              </a:cubicBezTo>
                              <a:lnTo>
                                <a:pt x="425554" y="20435"/>
                              </a:lnTo>
                              <a:cubicBezTo>
                                <a:pt x="425376" y="19407"/>
                                <a:pt x="423497" y="18328"/>
                                <a:pt x="423548" y="14875"/>
                              </a:cubicBezTo>
                              <a:cubicBezTo>
                                <a:pt x="423586" y="13402"/>
                                <a:pt x="424132" y="9771"/>
                                <a:pt x="424475" y="8273"/>
                              </a:cubicBezTo>
                              <a:cubicBezTo>
                                <a:pt x="424741" y="7041"/>
                                <a:pt x="424868" y="3652"/>
                                <a:pt x="424183" y="1557"/>
                              </a:cubicBezTo>
                              <a:cubicBezTo>
                                <a:pt x="424017" y="1036"/>
                                <a:pt x="422951" y="-881"/>
                                <a:pt x="422608" y="478"/>
                              </a:cubicBezTo>
                              <a:cubicBezTo>
                                <a:pt x="422405" y="1328"/>
                                <a:pt x="421580" y="5391"/>
                                <a:pt x="420463" y="7232"/>
                              </a:cubicBezTo>
                              <a:cubicBezTo>
                                <a:pt x="419104" y="9466"/>
                                <a:pt x="419701" y="11980"/>
                                <a:pt x="420260" y="13351"/>
                              </a:cubicBezTo>
                              <a:cubicBezTo>
                                <a:pt x="420780" y="14684"/>
                                <a:pt x="422075" y="16792"/>
                                <a:pt x="422888" y="20182"/>
                              </a:cubicBezTo>
                              <a:lnTo>
                                <a:pt x="422646" y="20182"/>
                              </a:lnTo>
                              <a:cubicBezTo>
                                <a:pt x="421897" y="20131"/>
                                <a:pt x="422456" y="22924"/>
                                <a:pt x="422811" y="23660"/>
                              </a:cubicBezTo>
                              <a:cubicBezTo>
                                <a:pt x="423192" y="24422"/>
                                <a:pt x="420526" y="23241"/>
                                <a:pt x="419320" y="22645"/>
                              </a:cubicBezTo>
                              <a:cubicBezTo>
                                <a:pt x="418190" y="22073"/>
                                <a:pt x="417771" y="20613"/>
                                <a:pt x="417543" y="19433"/>
                              </a:cubicBezTo>
                              <a:cubicBezTo>
                                <a:pt x="417441" y="18937"/>
                                <a:pt x="416946" y="18836"/>
                                <a:pt x="416349" y="18849"/>
                              </a:cubicBezTo>
                              <a:cubicBezTo>
                                <a:pt x="415689" y="16843"/>
                                <a:pt x="413823" y="15344"/>
                                <a:pt x="414178" y="12031"/>
                              </a:cubicBezTo>
                              <a:cubicBezTo>
                                <a:pt x="414318" y="10914"/>
                                <a:pt x="414496" y="9352"/>
                                <a:pt x="414572" y="8920"/>
                              </a:cubicBezTo>
                              <a:cubicBezTo>
                                <a:pt x="414724" y="7994"/>
                                <a:pt x="414458" y="5264"/>
                                <a:pt x="413531" y="4452"/>
                              </a:cubicBezTo>
                              <a:cubicBezTo>
                                <a:pt x="412998" y="3982"/>
                                <a:pt x="412820" y="1709"/>
                                <a:pt x="412490" y="2585"/>
                              </a:cubicBezTo>
                              <a:cubicBezTo>
                                <a:pt x="412261" y="3207"/>
                                <a:pt x="411296" y="5493"/>
                                <a:pt x="410903" y="6470"/>
                              </a:cubicBezTo>
                              <a:cubicBezTo>
                                <a:pt x="410077" y="8489"/>
                                <a:pt x="410573" y="11828"/>
                                <a:pt x="411398" y="13580"/>
                              </a:cubicBezTo>
                              <a:cubicBezTo>
                                <a:pt x="411804" y="14430"/>
                                <a:pt x="414064" y="17541"/>
                                <a:pt x="414115" y="19141"/>
                              </a:cubicBezTo>
                              <a:cubicBezTo>
                                <a:pt x="413480" y="19407"/>
                                <a:pt x="414204" y="21210"/>
                                <a:pt x="414737" y="21984"/>
                              </a:cubicBezTo>
                              <a:cubicBezTo>
                                <a:pt x="415295" y="22835"/>
                                <a:pt x="412109" y="21388"/>
                                <a:pt x="410738" y="20562"/>
                              </a:cubicBezTo>
                              <a:cubicBezTo>
                                <a:pt x="409493" y="19813"/>
                                <a:pt x="408948" y="18836"/>
                                <a:pt x="408859" y="17985"/>
                              </a:cubicBezTo>
                              <a:cubicBezTo>
                                <a:pt x="408821" y="17554"/>
                                <a:pt x="408579" y="17198"/>
                                <a:pt x="408135" y="17008"/>
                              </a:cubicBezTo>
                              <a:cubicBezTo>
                                <a:pt x="408033" y="15611"/>
                                <a:pt x="405354" y="13758"/>
                                <a:pt x="405393" y="13186"/>
                              </a:cubicBezTo>
                              <a:cubicBezTo>
                                <a:pt x="405596" y="10127"/>
                                <a:pt x="404948" y="7562"/>
                                <a:pt x="404516" y="6737"/>
                              </a:cubicBezTo>
                              <a:cubicBezTo>
                                <a:pt x="404072" y="5912"/>
                                <a:pt x="403044" y="5328"/>
                                <a:pt x="402930" y="5531"/>
                              </a:cubicBezTo>
                              <a:cubicBezTo>
                                <a:pt x="402231" y="6940"/>
                                <a:pt x="401292" y="9352"/>
                                <a:pt x="401190" y="10393"/>
                              </a:cubicBezTo>
                              <a:cubicBezTo>
                                <a:pt x="401025" y="11904"/>
                                <a:pt x="401139" y="15141"/>
                                <a:pt x="405532" y="17782"/>
                              </a:cubicBezTo>
                              <a:cubicBezTo>
                                <a:pt x="405380" y="18430"/>
                                <a:pt x="406357" y="19166"/>
                                <a:pt x="406421" y="19433"/>
                              </a:cubicBezTo>
                              <a:cubicBezTo>
                                <a:pt x="406522" y="19813"/>
                                <a:pt x="402993" y="20410"/>
                                <a:pt x="402434" y="19572"/>
                              </a:cubicBezTo>
                              <a:cubicBezTo>
                                <a:pt x="401876" y="18734"/>
                                <a:pt x="401038" y="17617"/>
                                <a:pt x="399375" y="18176"/>
                              </a:cubicBezTo>
                              <a:cubicBezTo>
                                <a:pt x="397699" y="18734"/>
                                <a:pt x="399819" y="20385"/>
                                <a:pt x="398994" y="20512"/>
                              </a:cubicBezTo>
                              <a:cubicBezTo>
                                <a:pt x="391922" y="21438"/>
                                <a:pt x="390564" y="23775"/>
                                <a:pt x="393039" y="22835"/>
                              </a:cubicBezTo>
                              <a:cubicBezTo>
                                <a:pt x="397508" y="21121"/>
                                <a:pt x="408211" y="22378"/>
                                <a:pt x="410306" y="22962"/>
                              </a:cubicBezTo>
                              <a:cubicBezTo>
                                <a:pt x="472173" y="40330"/>
                                <a:pt x="440116" y="112949"/>
                                <a:pt x="414267" y="142708"/>
                              </a:cubicBezTo>
                              <a:cubicBezTo>
                                <a:pt x="414330" y="142112"/>
                                <a:pt x="414369" y="141642"/>
                                <a:pt x="414419" y="141236"/>
                              </a:cubicBezTo>
                              <a:lnTo>
                                <a:pt x="416882" y="137579"/>
                              </a:lnTo>
                              <a:lnTo>
                                <a:pt x="415765" y="133897"/>
                              </a:lnTo>
                              <a:cubicBezTo>
                                <a:pt x="416501" y="130774"/>
                                <a:pt x="417479" y="127562"/>
                                <a:pt x="418799" y="124058"/>
                              </a:cubicBezTo>
                              <a:cubicBezTo>
                                <a:pt x="420691" y="123804"/>
                                <a:pt x="422354" y="122052"/>
                                <a:pt x="422926" y="119602"/>
                              </a:cubicBezTo>
                              <a:cubicBezTo>
                                <a:pt x="423319" y="117837"/>
                                <a:pt x="423179" y="116466"/>
                                <a:pt x="422456" y="115387"/>
                              </a:cubicBezTo>
                              <a:cubicBezTo>
                                <a:pt x="423014" y="114181"/>
                                <a:pt x="423560" y="113013"/>
                                <a:pt x="424106" y="111845"/>
                              </a:cubicBezTo>
                              <a:cubicBezTo>
                                <a:pt x="425008" y="109915"/>
                                <a:pt x="425871" y="108049"/>
                                <a:pt x="426658" y="106259"/>
                              </a:cubicBezTo>
                              <a:lnTo>
                                <a:pt x="426582" y="106221"/>
                              </a:lnTo>
                              <a:cubicBezTo>
                                <a:pt x="426658" y="106208"/>
                                <a:pt x="426798" y="106233"/>
                                <a:pt x="426849" y="106208"/>
                              </a:cubicBezTo>
                              <a:cubicBezTo>
                                <a:pt x="426950" y="106157"/>
                                <a:pt x="426912" y="106094"/>
                                <a:pt x="426963" y="106043"/>
                              </a:cubicBezTo>
                              <a:cubicBezTo>
                                <a:pt x="427242" y="106437"/>
                                <a:pt x="427230" y="106982"/>
                                <a:pt x="427623" y="107313"/>
                              </a:cubicBezTo>
                              <a:lnTo>
                                <a:pt x="427623" y="107325"/>
                              </a:lnTo>
                              <a:cubicBezTo>
                                <a:pt x="428728" y="108239"/>
                                <a:pt x="430086" y="108734"/>
                                <a:pt x="431521" y="108734"/>
                              </a:cubicBezTo>
                              <a:cubicBezTo>
                                <a:pt x="431686" y="108734"/>
                                <a:pt x="431889" y="108722"/>
                                <a:pt x="432067" y="108709"/>
                              </a:cubicBezTo>
                              <a:cubicBezTo>
                                <a:pt x="433692" y="108582"/>
                                <a:pt x="435152" y="107808"/>
                                <a:pt x="436180" y="106551"/>
                              </a:cubicBezTo>
                              <a:cubicBezTo>
                                <a:pt x="438326" y="103986"/>
                                <a:pt x="437996" y="100152"/>
                                <a:pt x="435444" y="98007"/>
                              </a:cubicBezTo>
                              <a:cubicBezTo>
                                <a:pt x="435253" y="97867"/>
                                <a:pt x="435012" y="97943"/>
                                <a:pt x="434809" y="97816"/>
                              </a:cubicBezTo>
                              <a:cubicBezTo>
                                <a:pt x="436409" y="97664"/>
                                <a:pt x="437869" y="96915"/>
                                <a:pt x="438884" y="95671"/>
                              </a:cubicBezTo>
                              <a:cubicBezTo>
                                <a:pt x="439938" y="94452"/>
                                <a:pt x="440446" y="92865"/>
                                <a:pt x="440306" y="91252"/>
                              </a:cubicBezTo>
                              <a:cubicBezTo>
                                <a:pt x="440154" y="89627"/>
                                <a:pt x="439392" y="88167"/>
                                <a:pt x="438148" y="87114"/>
                              </a:cubicBezTo>
                              <a:cubicBezTo>
                                <a:pt x="437361" y="86466"/>
                                <a:pt x="436371" y="86466"/>
                                <a:pt x="435406" y="86263"/>
                              </a:cubicBezTo>
                              <a:cubicBezTo>
                                <a:pt x="436815" y="86060"/>
                                <a:pt x="438173" y="85476"/>
                                <a:pt x="439164" y="84295"/>
                              </a:cubicBezTo>
                              <a:cubicBezTo>
                                <a:pt x="441309" y="81731"/>
                                <a:pt x="440967" y="77897"/>
                                <a:pt x="438402" y="75751"/>
                              </a:cubicBezTo>
                              <a:cubicBezTo>
                                <a:pt x="437196" y="74723"/>
                                <a:pt x="435672" y="74266"/>
                                <a:pt x="434073" y="74354"/>
                              </a:cubicBezTo>
                              <a:cubicBezTo>
                                <a:pt x="434669" y="74012"/>
                                <a:pt x="435444" y="73961"/>
                                <a:pt x="435901" y="73415"/>
                              </a:cubicBezTo>
                              <a:cubicBezTo>
                                <a:pt x="438046" y="70850"/>
                                <a:pt x="437716" y="67004"/>
                                <a:pt x="435165" y="64858"/>
                              </a:cubicBezTo>
                              <a:cubicBezTo>
                                <a:pt x="433108" y="63157"/>
                                <a:pt x="430442" y="63436"/>
                                <a:pt x="428283" y="64731"/>
                              </a:cubicBezTo>
                              <a:cubicBezTo>
                                <a:pt x="430010" y="62192"/>
                                <a:pt x="429667" y="58713"/>
                                <a:pt x="427242" y="56695"/>
                              </a:cubicBezTo>
                              <a:cubicBezTo>
                                <a:pt x="426011" y="55666"/>
                                <a:pt x="424500" y="55184"/>
                                <a:pt x="422824" y="55311"/>
                              </a:cubicBezTo>
                              <a:cubicBezTo>
                                <a:pt x="421237" y="55425"/>
                                <a:pt x="419815" y="56187"/>
                                <a:pt x="418787" y="57380"/>
                              </a:cubicBezTo>
                              <a:cubicBezTo>
                                <a:pt x="418863" y="55552"/>
                                <a:pt x="418228" y="53711"/>
                                <a:pt x="416730" y="52467"/>
                              </a:cubicBezTo>
                              <a:cubicBezTo>
                                <a:pt x="415486" y="51413"/>
                                <a:pt x="413912" y="50943"/>
                                <a:pt x="412299" y="51045"/>
                              </a:cubicBezTo>
                              <a:cubicBezTo>
                                <a:pt x="410662" y="51197"/>
                                <a:pt x="409214" y="51959"/>
                                <a:pt x="408186" y="53203"/>
                              </a:cubicBezTo>
                              <a:cubicBezTo>
                                <a:pt x="407780" y="53673"/>
                                <a:pt x="407551" y="54219"/>
                                <a:pt x="407322" y="54765"/>
                              </a:cubicBezTo>
                              <a:cubicBezTo>
                                <a:pt x="406980" y="53635"/>
                                <a:pt x="406421" y="52581"/>
                                <a:pt x="405494" y="51794"/>
                              </a:cubicBezTo>
                              <a:cubicBezTo>
                                <a:pt x="404250" y="50766"/>
                                <a:pt x="402701" y="50271"/>
                                <a:pt x="401063" y="50410"/>
                              </a:cubicBezTo>
                              <a:cubicBezTo>
                                <a:pt x="399438" y="50537"/>
                                <a:pt x="397978" y="51299"/>
                                <a:pt x="396950" y="52543"/>
                              </a:cubicBezTo>
                              <a:cubicBezTo>
                                <a:pt x="396112" y="53546"/>
                                <a:pt x="395757" y="54790"/>
                                <a:pt x="395655" y="56060"/>
                              </a:cubicBezTo>
                              <a:cubicBezTo>
                                <a:pt x="395325" y="55463"/>
                                <a:pt x="394919" y="54892"/>
                                <a:pt x="394373" y="54422"/>
                              </a:cubicBezTo>
                              <a:cubicBezTo>
                                <a:pt x="393103" y="53381"/>
                                <a:pt x="391516" y="52873"/>
                                <a:pt x="389904" y="53038"/>
                              </a:cubicBezTo>
                              <a:cubicBezTo>
                                <a:pt x="388304" y="53178"/>
                                <a:pt x="386844" y="53952"/>
                                <a:pt x="385816" y="55184"/>
                              </a:cubicBezTo>
                              <a:cubicBezTo>
                                <a:pt x="384762" y="56415"/>
                                <a:pt x="384254" y="58002"/>
                                <a:pt x="384394" y="59615"/>
                              </a:cubicBezTo>
                              <a:cubicBezTo>
                                <a:pt x="384407" y="59704"/>
                                <a:pt x="384470" y="59792"/>
                                <a:pt x="384483" y="59894"/>
                              </a:cubicBezTo>
                              <a:cubicBezTo>
                                <a:pt x="384368" y="59780"/>
                                <a:pt x="384305" y="59615"/>
                                <a:pt x="384178" y="59513"/>
                              </a:cubicBezTo>
                              <a:cubicBezTo>
                                <a:pt x="382921" y="58472"/>
                                <a:pt x="381309" y="57939"/>
                                <a:pt x="379709" y="58129"/>
                              </a:cubicBezTo>
                              <a:cubicBezTo>
                                <a:pt x="378097" y="58269"/>
                                <a:pt x="376649" y="59031"/>
                                <a:pt x="375634" y="60275"/>
                              </a:cubicBezTo>
                              <a:cubicBezTo>
                                <a:pt x="374580" y="61506"/>
                                <a:pt x="374085" y="63081"/>
                                <a:pt x="374225" y="64718"/>
                              </a:cubicBezTo>
                              <a:cubicBezTo>
                                <a:pt x="374275" y="65353"/>
                                <a:pt x="374504" y="65950"/>
                                <a:pt x="374745" y="66534"/>
                              </a:cubicBezTo>
                              <a:lnTo>
                                <a:pt x="370911" y="66534"/>
                              </a:lnTo>
                              <a:cubicBezTo>
                                <a:pt x="371330" y="65315"/>
                                <a:pt x="371571" y="64020"/>
                                <a:pt x="371571" y="62687"/>
                              </a:cubicBezTo>
                              <a:cubicBezTo>
                                <a:pt x="371571" y="60059"/>
                                <a:pt x="370543" y="57748"/>
                                <a:pt x="369070" y="55793"/>
                              </a:cubicBezTo>
                              <a:lnTo>
                                <a:pt x="369248" y="55679"/>
                              </a:lnTo>
                              <a:cubicBezTo>
                                <a:pt x="369197" y="55603"/>
                                <a:pt x="364322" y="48201"/>
                                <a:pt x="363243" y="43593"/>
                              </a:cubicBezTo>
                              <a:cubicBezTo>
                                <a:pt x="363357" y="43478"/>
                                <a:pt x="363547" y="43529"/>
                                <a:pt x="363649" y="43402"/>
                              </a:cubicBezTo>
                              <a:cubicBezTo>
                                <a:pt x="363750" y="43288"/>
                                <a:pt x="363687" y="43123"/>
                                <a:pt x="363776" y="43009"/>
                              </a:cubicBezTo>
                              <a:cubicBezTo>
                                <a:pt x="367013" y="44151"/>
                                <a:pt x="371279" y="46919"/>
                                <a:pt x="371304" y="46957"/>
                              </a:cubicBezTo>
                              <a:lnTo>
                                <a:pt x="372790" y="47935"/>
                              </a:lnTo>
                              <a:lnTo>
                                <a:pt x="372790" y="32103"/>
                              </a:lnTo>
                              <a:lnTo>
                                <a:pt x="371317" y="33081"/>
                              </a:lnTo>
                              <a:cubicBezTo>
                                <a:pt x="371266" y="33106"/>
                                <a:pt x="366696" y="36102"/>
                                <a:pt x="363433" y="37156"/>
                              </a:cubicBezTo>
                              <a:cubicBezTo>
                                <a:pt x="363242" y="36940"/>
                                <a:pt x="363255" y="36597"/>
                                <a:pt x="363039" y="36420"/>
                              </a:cubicBezTo>
                              <a:cubicBezTo>
                                <a:pt x="362963" y="36356"/>
                                <a:pt x="362862" y="36381"/>
                                <a:pt x="362798" y="36343"/>
                              </a:cubicBezTo>
                              <a:cubicBezTo>
                                <a:pt x="363877" y="33081"/>
                                <a:pt x="366785" y="28637"/>
                                <a:pt x="366823" y="28586"/>
                              </a:cubicBezTo>
                              <a:lnTo>
                                <a:pt x="367800" y="27088"/>
                              </a:lnTo>
                              <a:lnTo>
                                <a:pt x="351969" y="27088"/>
                              </a:lnTo>
                              <a:lnTo>
                                <a:pt x="352946" y="28586"/>
                              </a:lnTo>
                              <a:cubicBezTo>
                                <a:pt x="352971" y="28637"/>
                                <a:pt x="356006" y="33246"/>
                                <a:pt x="357047" y="36521"/>
                              </a:cubicBezTo>
                              <a:cubicBezTo>
                                <a:pt x="356742" y="36737"/>
                                <a:pt x="356323" y="36724"/>
                                <a:pt x="356069" y="37016"/>
                              </a:cubicBezTo>
                              <a:cubicBezTo>
                                <a:pt x="352832" y="35924"/>
                                <a:pt x="348503" y="33106"/>
                                <a:pt x="348439" y="33081"/>
                              </a:cubicBezTo>
                              <a:lnTo>
                                <a:pt x="346954" y="32103"/>
                              </a:lnTo>
                              <a:lnTo>
                                <a:pt x="346954" y="47935"/>
                              </a:lnTo>
                              <a:lnTo>
                                <a:pt x="348452" y="46957"/>
                              </a:lnTo>
                              <a:cubicBezTo>
                                <a:pt x="348502" y="46919"/>
                                <a:pt x="352883" y="44062"/>
                                <a:pt x="356133" y="42958"/>
                              </a:cubicBezTo>
                              <a:cubicBezTo>
                                <a:pt x="356298" y="43186"/>
                                <a:pt x="356298" y="43478"/>
                                <a:pt x="356514" y="43694"/>
                              </a:cubicBezTo>
                              <a:cubicBezTo>
                                <a:pt x="355358" y="48303"/>
                                <a:pt x="350559" y="55603"/>
                                <a:pt x="350508" y="55679"/>
                              </a:cubicBezTo>
                              <a:lnTo>
                                <a:pt x="350686" y="55793"/>
                              </a:lnTo>
                              <a:cubicBezTo>
                                <a:pt x="349214" y="57748"/>
                                <a:pt x="348185" y="60059"/>
                                <a:pt x="348185" y="62687"/>
                              </a:cubicBezTo>
                              <a:cubicBezTo>
                                <a:pt x="348185" y="64020"/>
                                <a:pt x="348439" y="65315"/>
                                <a:pt x="348858" y="66534"/>
                              </a:cubicBezTo>
                              <a:lnTo>
                                <a:pt x="344770" y="66534"/>
                              </a:lnTo>
                              <a:cubicBezTo>
                                <a:pt x="345633" y="64490"/>
                                <a:pt x="345405" y="62065"/>
                                <a:pt x="343894" y="60262"/>
                              </a:cubicBezTo>
                              <a:cubicBezTo>
                                <a:pt x="341748" y="57710"/>
                                <a:pt x="337902" y="57355"/>
                                <a:pt x="335337" y="59513"/>
                              </a:cubicBezTo>
                              <a:cubicBezTo>
                                <a:pt x="335197" y="59640"/>
                                <a:pt x="335134" y="59792"/>
                                <a:pt x="335019" y="59919"/>
                              </a:cubicBezTo>
                              <a:cubicBezTo>
                                <a:pt x="335248" y="58282"/>
                                <a:pt x="334867" y="56555"/>
                                <a:pt x="333712" y="55184"/>
                              </a:cubicBezTo>
                              <a:cubicBezTo>
                                <a:pt x="331554" y="52619"/>
                                <a:pt x="327707" y="52289"/>
                                <a:pt x="325142" y="54422"/>
                              </a:cubicBezTo>
                              <a:cubicBezTo>
                                <a:pt x="324609" y="54879"/>
                                <a:pt x="324215" y="55438"/>
                                <a:pt x="323872" y="56022"/>
                              </a:cubicBezTo>
                              <a:cubicBezTo>
                                <a:pt x="323784" y="54803"/>
                                <a:pt x="323428" y="53584"/>
                                <a:pt x="322578" y="52581"/>
                              </a:cubicBezTo>
                              <a:cubicBezTo>
                                <a:pt x="320419" y="50029"/>
                                <a:pt x="316598" y="49699"/>
                                <a:pt x="314020" y="51832"/>
                              </a:cubicBezTo>
                              <a:cubicBezTo>
                                <a:pt x="313106" y="52607"/>
                                <a:pt x="312548" y="53660"/>
                                <a:pt x="312218" y="54803"/>
                              </a:cubicBezTo>
                              <a:cubicBezTo>
                                <a:pt x="311989" y="54244"/>
                                <a:pt x="311735" y="53673"/>
                                <a:pt x="311342" y="53203"/>
                              </a:cubicBezTo>
                              <a:cubicBezTo>
                                <a:pt x="310301" y="51959"/>
                                <a:pt x="308841" y="51197"/>
                                <a:pt x="307216" y="51058"/>
                              </a:cubicBezTo>
                              <a:cubicBezTo>
                                <a:pt x="305590" y="50918"/>
                                <a:pt x="304016" y="51413"/>
                                <a:pt x="302785" y="52467"/>
                              </a:cubicBezTo>
                              <a:cubicBezTo>
                                <a:pt x="301274" y="53724"/>
                                <a:pt x="300652" y="55552"/>
                                <a:pt x="300728" y="57380"/>
                              </a:cubicBezTo>
                              <a:cubicBezTo>
                                <a:pt x="298570" y="54892"/>
                                <a:pt x="294799" y="54562"/>
                                <a:pt x="292260" y="56695"/>
                              </a:cubicBezTo>
                              <a:cubicBezTo>
                                <a:pt x="291003" y="57736"/>
                                <a:pt x="290241" y="59221"/>
                                <a:pt x="290102" y="60834"/>
                              </a:cubicBezTo>
                              <a:cubicBezTo>
                                <a:pt x="290013" y="61976"/>
                                <a:pt x="290330" y="63055"/>
                                <a:pt x="290851" y="64058"/>
                              </a:cubicBezTo>
                              <a:cubicBezTo>
                                <a:pt x="288768" y="63068"/>
                                <a:pt x="286229" y="63284"/>
                                <a:pt x="284363" y="64858"/>
                              </a:cubicBezTo>
                              <a:cubicBezTo>
                                <a:pt x="281798" y="67004"/>
                                <a:pt x="281468" y="70850"/>
                                <a:pt x="283614" y="73415"/>
                              </a:cubicBezTo>
                              <a:cubicBezTo>
                                <a:pt x="284007" y="73872"/>
                                <a:pt x="284490" y="74202"/>
                                <a:pt x="284985" y="74520"/>
                              </a:cubicBezTo>
                              <a:cubicBezTo>
                                <a:pt x="283601" y="74545"/>
                                <a:pt x="282192" y="74824"/>
                                <a:pt x="281100" y="75738"/>
                              </a:cubicBezTo>
                              <a:cubicBezTo>
                                <a:pt x="279856" y="76779"/>
                                <a:pt x="279094" y="78252"/>
                                <a:pt x="278954" y="79864"/>
                              </a:cubicBezTo>
                              <a:cubicBezTo>
                                <a:pt x="278815" y="81477"/>
                                <a:pt x="279310" y="83051"/>
                                <a:pt x="280351" y="84295"/>
                              </a:cubicBezTo>
                              <a:cubicBezTo>
                                <a:pt x="281341" y="85463"/>
                                <a:pt x="282700" y="86047"/>
                                <a:pt x="284109" y="86263"/>
                              </a:cubicBezTo>
                              <a:cubicBezTo>
                                <a:pt x="283157" y="86466"/>
                                <a:pt x="282141" y="86479"/>
                                <a:pt x="281354" y="87126"/>
                              </a:cubicBezTo>
                              <a:cubicBezTo>
                                <a:pt x="278802" y="89272"/>
                                <a:pt x="278459" y="93106"/>
                                <a:pt x="280605" y="95683"/>
                              </a:cubicBezTo>
                              <a:cubicBezTo>
                                <a:pt x="281608" y="96864"/>
                                <a:pt x="283004" y="97575"/>
                                <a:pt x="284528" y="97765"/>
                              </a:cubicBezTo>
                              <a:cubicBezTo>
                                <a:pt x="284388" y="97867"/>
                                <a:pt x="284223" y="97892"/>
                                <a:pt x="284084" y="98007"/>
                              </a:cubicBezTo>
                              <a:cubicBezTo>
                                <a:pt x="282839" y="99048"/>
                                <a:pt x="282065" y="100508"/>
                                <a:pt x="281938" y="102133"/>
                              </a:cubicBezTo>
                              <a:cubicBezTo>
                                <a:pt x="281786" y="103745"/>
                                <a:pt x="282281" y="105332"/>
                                <a:pt x="283334" y="106576"/>
                              </a:cubicBezTo>
                              <a:cubicBezTo>
                                <a:pt x="284528" y="107998"/>
                                <a:pt x="286255" y="108722"/>
                                <a:pt x="287994" y="108722"/>
                              </a:cubicBezTo>
                              <a:cubicBezTo>
                                <a:pt x="289365" y="108722"/>
                                <a:pt x="290749" y="108265"/>
                                <a:pt x="291892" y="107300"/>
                              </a:cubicBezTo>
                              <a:cubicBezTo>
                                <a:pt x="292260" y="106995"/>
                                <a:pt x="292476" y="106589"/>
                                <a:pt x="292755" y="106208"/>
                              </a:cubicBezTo>
                              <a:cubicBezTo>
                                <a:pt x="292806" y="106233"/>
                                <a:pt x="292882" y="106221"/>
                                <a:pt x="292945" y="106233"/>
                              </a:cubicBezTo>
                              <a:lnTo>
                                <a:pt x="292869" y="106272"/>
                              </a:lnTo>
                              <a:cubicBezTo>
                                <a:pt x="293618" y="107960"/>
                                <a:pt x="294443" y="109712"/>
                                <a:pt x="295281" y="111540"/>
                              </a:cubicBezTo>
                              <a:cubicBezTo>
                                <a:pt x="295903" y="112861"/>
                                <a:pt x="296538" y="114232"/>
                                <a:pt x="297173" y="115628"/>
                              </a:cubicBezTo>
                              <a:cubicBezTo>
                                <a:pt x="296525" y="116669"/>
                                <a:pt x="296221" y="117901"/>
                                <a:pt x="296602" y="119602"/>
                              </a:cubicBezTo>
                              <a:cubicBezTo>
                                <a:pt x="297160" y="121964"/>
                                <a:pt x="298760" y="123462"/>
                                <a:pt x="300575" y="123804"/>
                              </a:cubicBezTo>
                              <a:cubicBezTo>
                                <a:pt x="301908" y="127334"/>
                                <a:pt x="302988" y="130660"/>
                                <a:pt x="303762" y="133847"/>
                              </a:cubicBezTo>
                              <a:lnTo>
                                <a:pt x="302620" y="137592"/>
                              </a:lnTo>
                              <a:lnTo>
                                <a:pt x="305552" y="141909"/>
                              </a:lnTo>
                              <a:cubicBezTo>
                                <a:pt x="305603" y="142416"/>
                                <a:pt x="305641" y="142734"/>
                                <a:pt x="305705" y="143254"/>
                              </a:cubicBezTo>
                              <a:cubicBezTo>
                                <a:pt x="279767" y="113826"/>
                                <a:pt x="246973" y="40431"/>
                                <a:pt x="309209" y="22962"/>
                              </a:cubicBezTo>
                              <a:cubicBezTo>
                                <a:pt x="311304" y="22378"/>
                                <a:pt x="321993" y="21121"/>
                                <a:pt x="326475" y="22835"/>
                              </a:cubicBezTo>
                              <a:cubicBezTo>
                                <a:pt x="328938" y="23775"/>
                                <a:pt x="327580" y="21439"/>
                                <a:pt x="320508" y="20499"/>
                              </a:cubicBezTo>
                              <a:cubicBezTo>
                                <a:pt x="319683" y="20385"/>
                                <a:pt x="321828" y="18747"/>
                                <a:pt x="320153" y="18189"/>
                              </a:cubicBezTo>
                              <a:cubicBezTo>
                                <a:pt x="318477" y="17630"/>
                                <a:pt x="317626" y="18747"/>
                                <a:pt x="317067" y="19572"/>
                              </a:cubicBezTo>
                              <a:cubicBezTo>
                                <a:pt x="316509" y="20423"/>
                                <a:pt x="313005" y="19801"/>
                                <a:pt x="313094" y="19433"/>
                              </a:cubicBezTo>
                              <a:cubicBezTo>
                                <a:pt x="313157" y="19166"/>
                                <a:pt x="314135" y="18430"/>
                                <a:pt x="313982" y="17795"/>
                              </a:cubicBezTo>
                              <a:cubicBezTo>
                                <a:pt x="318375" y="15142"/>
                                <a:pt x="318489" y="11904"/>
                                <a:pt x="318324" y="10393"/>
                              </a:cubicBezTo>
                              <a:cubicBezTo>
                                <a:pt x="318210" y="9352"/>
                                <a:pt x="317283" y="6940"/>
                                <a:pt x="316585" y="5531"/>
                              </a:cubicBezTo>
                              <a:cubicBezTo>
                                <a:pt x="316471" y="5328"/>
                                <a:pt x="315430" y="5912"/>
                                <a:pt x="314998" y="6737"/>
                              </a:cubicBezTo>
                              <a:cubicBezTo>
                                <a:pt x="314554" y="7562"/>
                                <a:pt x="313906" y="10127"/>
                                <a:pt x="314122" y="13186"/>
                              </a:cubicBezTo>
                              <a:cubicBezTo>
                                <a:pt x="314160" y="13758"/>
                                <a:pt x="311494" y="15611"/>
                                <a:pt x="311380" y="17008"/>
                              </a:cubicBezTo>
                              <a:lnTo>
                                <a:pt x="311392" y="17021"/>
                              </a:lnTo>
                              <a:cubicBezTo>
                                <a:pt x="310935" y="17198"/>
                                <a:pt x="310707" y="17554"/>
                                <a:pt x="310643" y="17985"/>
                              </a:cubicBezTo>
                              <a:cubicBezTo>
                                <a:pt x="310555" y="18836"/>
                                <a:pt x="310009" y="19814"/>
                                <a:pt x="308764" y="20575"/>
                              </a:cubicBezTo>
                              <a:cubicBezTo>
                                <a:pt x="307393" y="21388"/>
                                <a:pt x="304219" y="22822"/>
                                <a:pt x="304791" y="21985"/>
                              </a:cubicBezTo>
                              <a:cubicBezTo>
                                <a:pt x="305298" y="21210"/>
                                <a:pt x="306035" y="19420"/>
                                <a:pt x="305400" y="19153"/>
                              </a:cubicBezTo>
                              <a:cubicBezTo>
                                <a:pt x="305425" y="18125"/>
                                <a:pt x="306238" y="16690"/>
                                <a:pt x="307025" y="15408"/>
                              </a:cubicBezTo>
                              <a:cubicBezTo>
                                <a:pt x="307469" y="14672"/>
                                <a:pt x="307965" y="13885"/>
                                <a:pt x="308117" y="13567"/>
                              </a:cubicBezTo>
                              <a:cubicBezTo>
                                <a:pt x="308523" y="12691"/>
                                <a:pt x="308853" y="11422"/>
                                <a:pt x="308980" y="10114"/>
                              </a:cubicBezTo>
                              <a:cubicBezTo>
                                <a:pt x="308980" y="10025"/>
                                <a:pt x="308942" y="9949"/>
                                <a:pt x="308955" y="9847"/>
                              </a:cubicBezTo>
                              <a:cubicBezTo>
                                <a:pt x="309031" y="8641"/>
                                <a:pt x="308993" y="7410"/>
                                <a:pt x="308612" y="6470"/>
                              </a:cubicBezTo>
                              <a:cubicBezTo>
                                <a:pt x="308256" y="5594"/>
                                <a:pt x="307495" y="3779"/>
                                <a:pt x="307165" y="2941"/>
                              </a:cubicBezTo>
                              <a:cubicBezTo>
                                <a:pt x="307127" y="2852"/>
                                <a:pt x="307038" y="2649"/>
                                <a:pt x="307025" y="2585"/>
                              </a:cubicBezTo>
                              <a:cubicBezTo>
                                <a:pt x="306885" y="2230"/>
                                <a:pt x="306771" y="2446"/>
                                <a:pt x="306644" y="2814"/>
                              </a:cubicBezTo>
                              <a:cubicBezTo>
                                <a:pt x="306289" y="3246"/>
                                <a:pt x="305819" y="4350"/>
                                <a:pt x="305438" y="5709"/>
                              </a:cubicBezTo>
                              <a:cubicBezTo>
                                <a:pt x="305044" y="6851"/>
                                <a:pt x="304829" y="8260"/>
                                <a:pt x="304943" y="8933"/>
                              </a:cubicBezTo>
                              <a:cubicBezTo>
                                <a:pt x="305019" y="9340"/>
                                <a:pt x="305197" y="10926"/>
                                <a:pt x="305324" y="12044"/>
                              </a:cubicBezTo>
                              <a:cubicBezTo>
                                <a:pt x="305336" y="12120"/>
                                <a:pt x="305286" y="12145"/>
                                <a:pt x="305298" y="12221"/>
                              </a:cubicBezTo>
                              <a:cubicBezTo>
                                <a:pt x="305514" y="15002"/>
                                <a:pt x="304207" y="16373"/>
                                <a:pt x="303457" y="18188"/>
                              </a:cubicBezTo>
                              <a:cubicBezTo>
                                <a:pt x="303381" y="18354"/>
                                <a:pt x="303242" y="18506"/>
                                <a:pt x="303191" y="18709"/>
                              </a:cubicBezTo>
                              <a:lnTo>
                                <a:pt x="303216" y="18709"/>
                              </a:lnTo>
                              <a:cubicBezTo>
                                <a:pt x="303191" y="18760"/>
                                <a:pt x="303165" y="18785"/>
                                <a:pt x="303140" y="18849"/>
                              </a:cubicBezTo>
                              <a:cubicBezTo>
                                <a:pt x="302556" y="18849"/>
                                <a:pt x="302074" y="18938"/>
                                <a:pt x="301972" y="19433"/>
                              </a:cubicBezTo>
                              <a:cubicBezTo>
                                <a:pt x="301743" y="20613"/>
                                <a:pt x="301325" y="22073"/>
                                <a:pt x="300195" y="22645"/>
                              </a:cubicBezTo>
                              <a:cubicBezTo>
                                <a:pt x="298989" y="23241"/>
                                <a:pt x="296322" y="24409"/>
                                <a:pt x="296691" y="23673"/>
                              </a:cubicBezTo>
                              <a:cubicBezTo>
                                <a:pt x="297046" y="22924"/>
                                <a:pt x="297630" y="20131"/>
                                <a:pt x="296856" y="20182"/>
                              </a:cubicBezTo>
                              <a:lnTo>
                                <a:pt x="296589" y="20182"/>
                              </a:lnTo>
                              <a:cubicBezTo>
                                <a:pt x="297414" y="16855"/>
                                <a:pt x="298722" y="14672"/>
                                <a:pt x="299268" y="13351"/>
                              </a:cubicBezTo>
                              <a:cubicBezTo>
                                <a:pt x="299814" y="11993"/>
                                <a:pt x="300410" y="9466"/>
                                <a:pt x="299039" y="7232"/>
                              </a:cubicBezTo>
                              <a:cubicBezTo>
                                <a:pt x="297909" y="5391"/>
                                <a:pt x="297097" y="1341"/>
                                <a:pt x="296894" y="491"/>
                              </a:cubicBezTo>
                              <a:cubicBezTo>
                                <a:pt x="296564" y="-881"/>
                                <a:pt x="295497" y="1036"/>
                                <a:pt x="295332" y="1544"/>
                              </a:cubicBezTo>
                              <a:cubicBezTo>
                                <a:pt x="294634" y="3652"/>
                                <a:pt x="294773" y="7042"/>
                                <a:pt x="295040" y="8273"/>
                              </a:cubicBezTo>
                              <a:cubicBezTo>
                                <a:pt x="295370" y="9784"/>
                                <a:pt x="295929" y="13402"/>
                                <a:pt x="295967" y="14875"/>
                              </a:cubicBezTo>
                              <a:cubicBezTo>
                                <a:pt x="296005" y="18315"/>
                                <a:pt x="294050" y="19674"/>
                                <a:pt x="293885" y="20524"/>
                              </a:cubicBezTo>
                              <a:lnTo>
                                <a:pt x="294088" y="20512"/>
                              </a:lnTo>
                              <a:cubicBezTo>
                                <a:pt x="293631" y="20664"/>
                                <a:pt x="293123" y="20753"/>
                                <a:pt x="293098" y="21388"/>
                              </a:cubicBezTo>
                              <a:cubicBezTo>
                                <a:pt x="292996" y="23153"/>
                                <a:pt x="293326" y="24816"/>
                                <a:pt x="292425" y="25654"/>
                              </a:cubicBezTo>
                              <a:cubicBezTo>
                                <a:pt x="291612" y="26403"/>
                                <a:pt x="289149" y="29412"/>
                                <a:pt x="287626" y="28929"/>
                              </a:cubicBezTo>
                              <a:cubicBezTo>
                                <a:pt x="287499" y="28891"/>
                                <a:pt x="287765" y="26149"/>
                                <a:pt x="287549" y="25298"/>
                              </a:cubicBezTo>
                              <a:cubicBezTo>
                                <a:pt x="287524" y="25158"/>
                                <a:pt x="287346" y="25120"/>
                                <a:pt x="287232" y="25031"/>
                              </a:cubicBezTo>
                              <a:cubicBezTo>
                                <a:pt x="287600" y="24333"/>
                                <a:pt x="287575" y="23305"/>
                                <a:pt x="287956" y="22480"/>
                              </a:cubicBezTo>
                              <a:cubicBezTo>
                                <a:pt x="288718" y="20791"/>
                                <a:pt x="288464" y="15954"/>
                                <a:pt x="288883" y="15040"/>
                              </a:cubicBezTo>
                              <a:cubicBezTo>
                                <a:pt x="289479" y="13732"/>
                                <a:pt x="289606" y="9771"/>
                                <a:pt x="289200" y="8756"/>
                              </a:cubicBezTo>
                              <a:cubicBezTo>
                                <a:pt x="287410" y="4287"/>
                                <a:pt x="282001" y="3296"/>
                                <a:pt x="280960" y="3347"/>
                              </a:cubicBezTo>
                              <a:cubicBezTo>
                                <a:pt x="279919" y="3411"/>
                                <a:pt x="278624" y="3233"/>
                                <a:pt x="279145" y="3791"/>
                              </a:cubicBezTo>
                              <a:cubicBezTo>
                                <a:pt x="279729" y="4414"/>
                                <a:pt x="279919" y="4731"/>
                                <a:pt x="280097" y="5378"/>
                              </a:cubicBezTo>
                              <a:cubicBezTo>
                                <a:pt x="280249" y="6026"/>
                                <a:pt x="284376" y="9936"/>
                                <a:pt x="284794" y="10736"/>
                              </a:cubicBezTo>
                              <a:cubicBezTo>
                                <a:pt x="286128" y="13301"/>
                                <a:pt x="285366" y="23470"/>
                                <a:pt x="285290" y="24955"/>
                              </a:cubicBezTo>
                              <a:cubicBezTo>
                                <a:pt x="284820" y="25082"/>
                                <a:pt x="284426" y="25260"/>
                                <a:pt x="284388" y="25425"/>
                              </a:cubicBezTo>
                              <a:cubicBezTo>
                                <a:pt x="284287" y="25908"/>
                                <a:pt x="283715" y="26161"/>
                                <a:pt x="283817" y="26657"/>
                              </a:cubicBezTo>
                              <a:cubicBezTo>
                                <a:pt x="283893" y="27050"/>
                                <a:pt x="283525" y="29043"/>
                                <a:pt x="283639" y="30453"/>
                              </a:cubicBezTo>
                              <a:cubicBezTo>
                                <a:pt x="283677" y="31113"/>
                                <a:pt x="279970" y="33627"/>
                                <a:pt x="279259" y="35366"/>
                              </a:cubicBezTo>
                              <a:cubicBezTo>
                                <a:pt x="279069" y="35861"/>
                                <a:pt x="278726" y="35709"/>
                                <a:pt x="278662" y="35264"/>
                              </a:cubicBezTo>
                              <a:cubicBezTo>
                                <a:pt x="278612" y="34833"/>
                                <a:pt x="278497" y="32712"/>
                                <a:pt x="277672" y="32382"/>
                              </a:cubicBezTo>
                              <a:cubicBezTo>
                                <a:pt x="277367" y="32268"/>
                                <a:pt x="277304" y="32192"/>
                                <a:pt x="277190" y="32116"/>
                              </a:cubicBezTo>
                              <a:cubicBezTo>
                                <a:pt x="277482" y="30503"/>
                                <a:pt x="277990" y="24092"/>
                                <a:pt x="278104" y="23521"/>
                              </a:cubicBezTo>
                              <a:cubicBezTo>
                                <a:pt x="278205" y="22924"/>
                                <a:pt x="278167" y="22023"/>
                                <a:pt x="278205" y="21591"/>
                              </a:cubicBezTo>
                              <a:cubicBezTo>
                                <a:pt x="278421" y="19496"/>
                                <a:pt x="278307" y="16030"/>
                                <a:pt x="278129" y="15319"/>
                              </a:cubicBezTo>
                              <a:cubicBezTo>
                                <a:pt x="276491" y="9035"/>
                                <a:pt x="270664" y="9187"/>
                                <a:pt x="270194" y="9136"/>
                              </a:cubicBezTo>
                              <a:cubicBezTo>
                                <a:pt x="269293" y="9048"/>
                                <a:pt x="267033" y="9111"/>
                                <a:pt x="267680" y="9416"/>
                              </a:cubicBezTo>
                              <a:cubicBezTo>
                                <a:pt x="268607" y="9847"/>
                                <a:pt x="268785" y="11168"/>
                                <a:pt x="270359" y="11930"/>
                              </a:cubicBezTo>
                              <a:cubicBezTo>
                                <a:pt x="272492" y="12958"/>
                                <a:pt x="272238" y="14075"/>
                                <a:pt x="272873" y="15395"/>
                              </a:cubicBezTo>
                              <a:cubicBezTo>
                                <a:pt x="273127" y="15954"/>
                                <a:pt x="273508" y="16640"/>
                                <a:pt x="274067" y="20436"/>
                              </a:cubicBezTo>
                              <a:cubicBezTo>
                                <a:pt x="274409" y="22721"/>
                                <a:pt x="273940" y="32116"/>
                                <a:pt x="274308" y="33538"/>
                              </a:cubicBezTo>
                              <a:cubicBezTo>
                                <a:pt x="274181" y="34744"/>
                                <a:pt x="274435" y="36750"/>
                                <a:pt x="275438" y="38819"/>
                              </a:cubicBezTo>
                              <a:cubicBezTo>
                                <a:pt x="275692" y="39340"/>
                                <a:pt x="273470" y="44329"/>
                                <a:pt x="273368" y="45599"/>
                              </a:cubicBezTo>
                              <a:cubicBezTo>
                                <a:pt x="273317" y="46068"/>
                                <a:pt x="272543" y="45865"/>
                                <a:pt x="272327" y="45599"/>
                              </a:cubicBezTo>
                              <a:cubicBezTo>
                                <a:pt x="272111" y="45319"/>
                                <a:pt x="271502" y="45154"/>
                                <a:pt x="271616" y="44773"/>
                              </a:cubicBezTo>
                              <a:cubicBezTo>
                                <a:pt x="271718" y="44418"/>
                                <a:pt x="271527" y="40571"/>
                                <a:pt x="269813" y="40127"/>
                              </a:cubicBezTo>
                              <a:cubicBezTo>
                                <a:pt x="269686" y="39403"/>
                                <a:pt x="267833" y="32103"/>
                                <a:pt x="267896" y="30668"/>
                              </a:cubicBezTo>
                              <a:cubicBezTo>
                                <a:pt x="268125" y="25920"/>
                                <a:pt x="266703" y="13351"/>
                                <a:pt x="255607" y="14558"/>
                              </a:cubicBezTo>
                              <a:cubicBezTo>
                                <a:pt x="252585" y="14875"/>
                                <a:pt x="250770" y="17173"/>
                                <a:pt x="251722" y="17770"/>
                              </a:cubicBezTo>
                              <a:cubicBezTo>
                                <a:pt x="252014" y="17960"/>
                                <a:pt x="252217" y="17884"/>
                                <a:pt x="252433" y="17719"/>
                              </a:cubicBezTo>
                              <a:cubicBezTo>
                                <a:pt x="252712" y="17605"/>
                                <a:pt x="253029" y="17427"/>
                                <a:pt x="253398" y="17224"/>
                              </a:cubicBezTo>
                              <a:cubicBezTo>
                                <a:pt x="254007" y="16995"/>
                                <a:pt x="254921" y="16944"/>
                                <a:pt x="256711" y="17884"/>
                              </a:cubicBezTo>
                              <a:cubicBezTo>
                                <a:pt x="257460" y="18531"/>
                                <a:pt x="258120" y="19293"/>
                                <a:pt x="258781" y="20055"/>
                              </a:cubicBezTo>
                              <a:cubicBezTo>
                                <a:pt x="259276" y="20652"/>
                                <a:pt x="259809" y="21312"/>
                                <a:pt x="260368" y="22099"/>
                              </a:cubicBezTo>
                              <a:cubicBezTo>
                                <a:pt x="260622" y="22454"/>
                                <a:pt x="260876" y="22822"/>
                                <a:pt x="261104" y="23203"/>
                              </a:cubicBezTo>
                              <a:cubicBezTo>
                                <a:pt x="261421" y="23660"/>
                                <a:pt x="261713" y="24168"/>
                                <a:pt x="262018" y="24663"/>
                              </a:cubicBezTo>
                              <a:cubicBezTo>
                                <a:pt x="263859" y="27977"/>
                                <a:pt x="265116" y="31506"/>
                                <a:pt x="265916" y="34490"/>
                              </a:cubicBezTo>
                              <a:cubicBezTo>
                                <a:pt x="266487" y="36953"/>
                                <a:pt x="267135" y="39860"/>
                                <a:pt x="267236" y="40736"/>
                              </a:cubicBezTo>
                              <a:lnTo>
                                <a:pt x="267274" y="40723"/>
                              </a:lnTo>
                              <a:cubicBezTo>
                                <a:pt x="267274" y="40762"/>
                                <a:pt x="267287" y="40825"/>
                                <a:pt x="267287" y="40850"/>
                              </a:cubicBezTo>
                              <a:cubicBezTo>
                                <a:pt x="266970" y="41206"/>
                                <a:pt x="266805" y="41536"/>
                                <a:pt x="266805" y="42526"/>
                              </a:cubicBezTo>
                              <a:cubicBezTo>
                                <a:pt x="266805" y="43136"/>
                                <a:pt x="266576" y="46132"/>
                                <a:pt x="268772" y="46462"/>
                              </a:cubicBezTo>
                              <a:cubicBezTo>
                                <a:pt x="269268" y="46538"/>
                                <a:pt x="269978" y="49369"/>
                                <a:pt x="269750" y="50017"/>
                              </a:cubicBezTo>
                              <a:cubicBezTo>
                                <a:pt x="269547" y="50664"/>
                                <a:pt x="269039" y="54930"/>
                                <a:pt x="269103" y="56631"/>
                              </a:cubicBezTo>
                              <a:cubicBezTo>
                                <a:pt x="269115" y="57279"/>
                                <a:pt x="268125" y="56834"/>
                                <a:pt x="268011" y="56517"/>
                              </a:cubicBezTo>
                              <a:cubicBezTo>
                                <a:pt x="267897" y="56187"/>
                                <a:pt x="266855" y="54486"/>
                                <a:pt x="264138" y="54879"/>
                              </a:cubicBezTo>
                              <a:cubicBezTo>
                                <a:pt x="264075" y="54892"/>
                                <a:pt x="264024" y="54943"/>
                                <a:pt x="263961" y="54955"/>
                              </a:cubicBezTo>
                              <a:lnTo>
                                <a:pt x="263986" y="54905"/>
                              </a:lnTo>
                              <a:cubicBezTo>
                                <a:pt x="262424" y="54041"/>
                                <a:pt x="261625" y="49826"/>
                                <a:pt x="261421" y="48214"/>
                              </a:cubicBezTo>
                              <a:cubicBezTo>
                                <a:pt x="261396" y="47986"/>
                                <a:pt x="261345" y="47655"/>
                                <a:pt x="261345" y="47541"/>
                              </a:cubicBezTo>
                              <a:cubicBezTo>
                                <a:pt x="261079" y="38210"/>
                                <a:pt x="253055" y="31151"/>
                                <a:pt x="251950" y="30567"/>
                              </a:cubicBezTo>
                              <a:cubicBezTo>
                                <a:pt x="250173" y="29627"/>
                                <a:pt x="248624" y="29158"/>
                                <a:pt x="247291" y="28993"/>
                              </a:cubicBezTo>
                              <a:cubicBezTo>
                                <a:pt x="246466" y="28891"/>
                                <a:pt x="245869" y="29056"/>
                                <a:pt x="245209" y="29145"/>
                              </a:cubicBezTo>
                              <a:cubicBezTo>
                                <a:pt x="244777" y="29196"/>
                                <a:pt x="244244" y="29132"/>
                                <a:pt x="243876" y="29234"/>
                              </a:cubicBezTo>
                              <a:cubicBezTo>
                                <a:pt x="243711" y="29285"/>
                                <a:pt x="243647" y="29361"/>
                                <a:pt x="243495" y="29412"/>
                              </a:cubicBezTo>
                              <a:cubicBezTo>
                                <a:pt x="242378" y="29818"/>
                                <a:pt x="241654" y="30262"/>
                                <a:pt x="241197" y="30643"/>
                              </a:cubicBezTo>
                              <a:cubicBezTo>
                                <a:pt x="241006" y="30783"/>
                                <a:pt x="240727" y="30999"/>
                                <a:pt x="240651" y="31049"/>
                              </a:cubicBezTo>
                              <a:lnTo>
                                <a:pt x="240638" y="31049"/>
                              </a:lnTo>
                              <a:lnTo>
                                <a:pt x="240638" y="31075"/>
                              </a:lnTo>
                              <a:cubicBezTo>
                                <a:pt x="240346" y="31265"/>
                                <a:pt x="240321" y="31392"/>
                                <a:pt x="240511" y="31468"/>
                              </a:cubicBezTo>
                              <a:cubicBezTo>
                                <a:pt x="241121" y="31684"/>
                                <a:pt x="243533" y="31379"/>
                                <a:pt x="244358" y="31494"/>
                              </a:cubicBezTo>
                              <a:cubicBezTo>
                                <a:pt x="249056" y="32103"/>
                                <a:pt x="251011" y="40673"/>
                                <a:pt x="254185" y="43136"/>
                              </a:cubicBezTo>
                              <a:cubicBezTo>
                                <a:pt x="255683" y="44278"/>
                                <a:pt x="257867" y="48493"/>
                                <a:pt x="258946" y="51642"/>
                              </a:cubicBezTo>
                              <a:cubicBezTo>
                                <a:pt x="259073" y="52061"/>
                                <a:pt x="259200" y="52289"/>
                                <a:pt x="259339" y="52670"/>
                              </a:cubicBezTo>
                              <a:cubicBezTo>
                                <a:pt x="260342" y="55425"/>
                                <a:pt x="261307" y="57558"/>
                                <a:pt x="261840" y="58637"/>
                              </a:cubicBezTo>
                              <a:lnTo>
                                <a:pt x="261866" y="58574"/>
                              </a:lnTo>
                              <a:cubicBezTo>
                                <a:pt x="261866" y="58663"/>
                                <a:pt x="261840" y="58802"/>
                                <a:pt x="261840" y="58866"/>
                              </a:cubicBezTo>
                              <a:cubicBezTo>
                                <a:pt x="261840" y="59843"/>
                                <a:pt x="261345" y="62103"/>
                                <a:pt x="266525" y="63563"/>
                              </a:cubicBezTo>
                              <a:cubicBezTo>
                                <a:pt x="267033" y="63703"/>
                                <a:pt x="265687" y="70254"/>
                                <a:pt x="267960" y="80017"/>
                              </a:cubicBezTo>
                              <a:cubicBezTo>
                                <a:pt x="268049" y="80423"/>
                                <a:pt x="267706" y="80283"/>
                                <a:pt x="267338" y="80029"/>
                              </a:cubicBezTo>
                              <a:lnTo>
                                <a:pt x="267274" y="79776"/>
                              </a:lnTo>
                              <a:cubicBezTo>
                                <a:pt x="266170" y="74710"/>
                                <a:pt x="264151" y="67486"/>
                                <a:pt x="261003" y="63220"/>
                              </a:cubicBezTo>
                              <a:cubicBezTo>
                                <a:pt x="260977" y="63144"/>
                                <a:pt x="260952" y="63081"/>
                                <a:pt x="260926" y="63004"/>
                              </a:cubicBezTo>
                              <a:lnTo>
                                <a:pt x="260876" y="63043"/>
                              </a:lnTo>
                              <a:cubicBezTo>
                                <a:pt x="259187" y="60821"/>
                                <a:pt x="257143" y="59526"/>
                                <a:pt x="254832" y="59704"/>
                              </a:cubicBezTo>
                              <a:cubicBezTo>
                                <a:pt x="253182" y="59881"/>
                                <a:pt x="250770" y="59894"/>
                                <a:pt x="250440" y="59792"/>
                              </a:cubicBezTo>
                              <a:cubicBezTo>
                                <a:pt x="249830" y="59386"/>
                                <a:pt x="247608" y="58269"/>
                                <a:pt x="245222" y="60529"/>
                              </a:cubicBezTo>
                              <a:cubicBezTo>
                                <a:pt x="243127" y="62509"/>
                                <a:pt x="239229" y="66204"/>
                                <a:pt x="239127" y="72628"/>
                              </a:cubicBezTo>
                              <a:lnTo>
                                <a:pt x="239127" y="72920"/>
                              </a:lnTo>
                              <a:cubicBezTo>
                                <a:pt x="239102" y="74240"/>
                                <a:pt x="239026" y="75078"/>
                                <a:pt x="238899" y="75459"/>
                              </a:cubicBezTo>
                              <a:cubicBezTo>
                                <a:pt x="238848" y="75408"/>
                                <a:pt x="238785" y="75345"/>
                                <a:pt x="238708" y="75269"/>
                              </a:cubicBezTo>
                              <a:cubicBezTo>
                                <a:pt x="238683" y="75231"/>
                                <a:pt x="235116" y="71473"/>
                                <a:pt x="234011" y="72285"/>
                              </a:cubicBezTo>
                              <a:cubicBezTo>
                                <a:pt x="233363" y="72767"/>
                                <a:pt x="233897" y="73682"/>
                                <a:pt x="234189" y="74151"/>
                              </a:cubicBezTo>
                              <a:cubicBezTo>
                                <a:pt x="235395" y="76157"/>
                                <a:pt x="235598" y="77744"/>
                                <a:pt x="235674" y="79077"/>
                              </a:cubicBezTo>
                              <a:cubicBezTo>
                                <a:pt x="235699" y="79230"/>
                                <a:pt x="235699" y="79446"/>
                                <a:pt x="235712" y="79687"/>
                              </a:cubicBezTo>
                              <a:cubicBezTo>
                                <a:pt x="235814" y="81604"/>
                                <a:pt x="236004" y="85222"/>
                                <a:pt x="237782" y="86517"/>
                              </a:cubicBezTo>
                              <a:cubicBezTo>
                                <a:pt x="237642" y="86873"/>
                                <a:pt x="237540" y="87317"/>
                                <a:pt x="237591" y="87736"/>
                              </a:cubicBezTo>
                              <a:cubicBezTo>
                                <a:pt x="237718" y="88701"/>
                                <a:pt x="237642" y="91202"/>
                                <a:pt x="237299" y="91570"/>
                              </a:cubicBezTo>
                              <a:cubicBezTo>
                                <a:pt x="236791" y="91913"/>
                                <a:pt x="236576" y="91760"/>
                                <a:pt x="236296" y="91633"/>
                              </a:cubicBezTo>
                              <a:lnTo>
                                <a:pt x="235712" y="92763"/>
                              </a:lnTo>
                              <a:cubicBezTo>
                                <a:pt x="236030" y="92941"/>
                                <a:pt x="236855" y="93436"/>
                                <a:pt x="238023" y="92624"/>
                              </a:cubicBezTo>
                              <a:cubicBezTo>
                                <a:pt x="238163" y="92522"/>
                                <a:pt x="238277" y="92395"/>
                                <a:pt x="238391" y="92217"/>
                              </a:cubicBezTo>
                              <a:lnTo>
                                <a:pt x="238404" y="93500"/>
                              </a:lnTo>
                              <a:cubicBezTo>
                                <a:pt x="239521" y="93487"/>
                                <a:pt x="239877" y="92548"/>
                                <a:pt x="240181" y="91786"/>
                              </a:cubicBezTo>
                              <a:cubicBezTo>
                                <a:pt x="240778" y="90275"/>
                                <a:pt x="240918" y="88701"/>
                                <a:pt x="240626" y="86999"/>
                              </a:cubicBezTo>
                              <a:cubicBezTo>
                                <a:pt x="240829" y="86999"/>
                                <a:pt x="241032" y="86987"/>
                                <a:pt x="241222" y="86974"/>
                              </a:cubicBezTo>
                              <a:cubicBezTo>
                                <a:pt x="241667" y="88485"/>
                                <a:pt x="241705" y="89881"/>
                                <a:pt x="241324" y="91265"/>
                              </a:cubicBezTo>
                              <a:cubicBezTo>
                                <a:pt x="241083" y="92192"/>
                                <a:pt x="240968" y="92205"/>
                                <a:pt x="240816" y="92217"/>
                              </a:cubicBezTo>
                              <a:lnTo>
                                <a:pt x="240981" y="93500"/>
                              </a:lnTo>
                              <a:cubicBezTo>
                                <a:pt x="242086" y="93347"/>
                                <a:pt x="242352" y="92382"/>
                                <a:pt x="242568" y="91608"/>
                              </a:cubicBezTo>
                              <a:cubicBezTo>
                                <a:pt x="242974" y="90072"/>
                                <a:pt x="242962" y="88523"/>
                                <a:pt x="242517" y="86898"/>
                              </a:cubicBezTo>
                              <a:cubicBezTo>
                                <a:pt x="242619" y="86873"/>
                                <a:pt x="242720" y="86873"/>
                                <a:pt x="242809" y="86860"/>
                              </a:cubicBezTo>
                              <a:cubicBezTo>
                                <a:pt x="243000" y="87837"/>
                                <a:pt x="243533" y="89132"/>
                                <a:pt x="243647" y="89335"/>
                              </a:cubicBezTo>
                              <a:cubicBezTo>
                                <a:pt x="243863" y="89716"/>
                                <a:pt x="244231" y="91786"/>
                                <a:pt x="243838" y="92471"/>
                              </a:cubicBezTo>
                              <a:cubicBezTo>
                                <a:pt x="243177" y="93563"/>
                                <a:pt x="243355" y="96610"/>
                                <a:pt x="244155" y="97816"/>
                              </a:cubicBezTo>
                              <a:cubicBezTo>
                                <a:pt x="244612" y="98502"/>
                                <a:pt x="244917" y="101016"/>
                                <a:pt x="244574" y="102437"/>
                              </a:cubicBezTo>
                              <a:cubicBezTo>
                                <a:pt x="244434" y="103034"/>
                                <a:pt x="244295" y="103098"/>
                                <a:pt x="244219" y="103060"/>
                              </a:cubicBezTo>
                              <a:cubicBezTo>
                                <a:pt x="243812" y="102869"/>
                                <a:pt x="243685" y="102514"/>
                                <a:pt x="243660" y="101523"/>
                              </a:cubicBezTo>
                              <a:lnTo>
                                <a:pt x="242390" y="101549"/>
                              </a:lnTo>
                              <a:cubicBezTo>
                                <a:pt x="242403" y="102374"/>
                                <a:pt x="242441" y="103606"/>
                                <a:pt x="243647" y="104215"/>
                              </a:cubicBezTo>
                              <a:cubicBezTo>
                                <a:pt x="243863" y="104316"/>
                                <a:pt x="244104" y="104380"/>
                                <a:pt x="244320" y="104380"/>
                              </a:cubicBezTo>
                              <a:cubicBezTo>
                                <a:pt x="244676" y="104380"/>
                                <a:pt x="245018" y="104228"/>
                                <a:pt x="245285" y="103936"/>
                              </a:cubicBezTo>
                              <a:cubicBezTo>
                                <a:pt x="246402" y="102666"/>
                                <a:pt x="246060" y="98388"/>
                                <a:pt x="245222" y="97105"/>
                              </a:cubicBezTo>
                              <a:cubicBezTo>
                                <a:pt x="244676" y="96280"/>
                                <a:pt x="244549" y="93754"/>
                                <a:pt x="244930" y="93106"/>
                              </a:cubicBezTo>
                              <a:cubicBezTo>
                                <a:pt x="245653" y="91887"/>
                                <a:pt x="245095" y="89272"/>
                                <a:pt x="244752" y="88675"/>
                              </a:cubicBezTo>
                              <a:cubicBezTo>
                                <a:pt x="244587" y="88409"/>
                                <a:pt x="244231" y="87317"/>
                                <a:pt x="244079" y="86682"/>
                              </a:cubicBezTo>
                              <a:cubicBezTo>
                                <a:pt x="244511" y="86644"/>
                                <a:pt x="244930" y="86568"/>
                                <a:pt x="245374" y="86530"/>
                              </a:cubicBezTo>
                              <a:cubicBezTo>
                                <a:pt x="245437" y="87025"/>
                                <a:pt x="245552" y="87558"/>
                                <a:pt x="245729" y="87888"/>
                              </a:cubicBezTo>
                              <a:cubicBezTo>
                                <a:pt x="245996" y="88383"/>
                                <a:pt x="246428" y="89691"/>
                                <a:pt x="246186" y="91189"/>
                              </a:cubicBezTo>
                              <a:cubicBezTo>
                                <a:pt x="246148" y="91354"/>
                                <a:pt x="246098" y="91748"/>
                                <a:pt x="246123" y="91773"/>
                              </a:cubicBezTo>
                              <a:cubicBezTo>
                                <a:pt x="246034" y="91798"/>
                                <a:pt x="245755" y="91811"/>
                                <a:pt x="245666" y="91811"/>
                              </a:cubicBezTo>
                              <a:lnTo>
                                <a:pt x="245717" y="93093"/>
                              </a:lnTo>
                              <a:cubicBezTo>
                                <a:pt x="246986" y="93055"/>
                                <a:pt x="247240" y="92674"/>
                                <a:pt x="247443" y="91379"/>
                              </a:cubicBezTo>
                              <a:cubicBezTo>
                                <a:pt x="247799" y="89132"/>
                                <a:pt x="246961" y="87469"/>
                                <a:pt x="246859" y="87279"/>
                              </a:cubicBezTo>
                              <a:cubicBezTo>
                                <a:pt x="246758" y="87101"/>
                                <a:pt x="246694" y="86746"/>
                                <a:pt x="246669" y="86441"/>
                              </a:cubicBezTo>
                              <a:cubicBezTo>
                                <a:pt x="246897" y="86428"/>
                                <a:pt x="247151" y="86415"/>
                                <a:pt x="247418" y="86441"/>
                              </a:cubicBezTo>
                              <a:cubicBezTo>
                                <a:pt x="247418" y="86784"/>
                                <a:pt x="247481" y="87203"/>
                                <a:pt x="247685" y="87583"/>
                              </a:cubicBezTo>
                              <a:cubicBezTo>
                                <a:pt x="248078" y="88282"/>
                                <a:pt x="248992" y="90757"/>
                                <a:pt x="248814" y="91240"/>
                              </a:cubicBezTo>
                              <a:cubicBezTo>
                                <a:pt x="248459" y="91748"/>
                                <a:pt x="248167" y="91710"/>
                                <a:pt x="247888" y="91659"/>
                              </a:cubicBezTo>
                              <a:lnTo>
                                <a:pt x="247761" y="92941"/>
                              </a:lnTo>
                              <a:cubicBezTo>
                                <a:pt x="248116" y="92979"/>
                                <a:pt x="249081" y="93119"/>
                                <a:pt x="249868" y="91964"/>
                              </a:cubicBezTo>
                              <a:cubicBezTo>
                                <a:pt x="250706" y="90719"/>
                                <a:pt x="248814" y="86999"/>
                                <a:pt x="248814" y="86974"/>
                              </a:cubicBezTo>
                              <a:cubicBezTo>
                                <a:pt x="248738" y="86847"/>
                                <a:pt x="248700" y="86669"/>
                                <a:pt x="248700" y="86492"/>
                              </a:cubicBezTo>
                              <a:cubicBezTo>
                                <a:pt x="248802" y="86492"/>
                                <a:pt x="248903" y="86504"/>
                                <a:pt x="249005" y="86504"/>
                              </a:cubicBezTo>
                              <a:cubicBezTo>
                                <a:pt x="250541" y="86492"/>
                                <a:pt x="252331" y="85704"/>
                                <a:pt x="253068" y="83495"/>
                              </a:cubicBezTo>
                              <a:cubicBezTo>
                                <a:pt x="254134" y="80258"/>
                                <a:pt x="253385" y="70178"/>
                                <a:pt x="253144" y="67448"/>
                              </a:cubicBezTo>
                              <a:cubicBezTo>
                                <a:pt x="253334" y="67588"/>
                                <a:pt x="253499" y="67740"/>
                                <a:pt x="253575" y="67842"/>
                              </a:cubicBezTo>
                              <a:lnTo>
                                <a:pt x="253575" y="67854"/>
                              </a:lnTo>
                              <a:cubicBezTo>
                                <a:pt x="253601" y="67880"/>
                                <a:pt x="253626" y="67930"/>
                                <a:pt x="253652" y="67956"/>
                              </a:cubicBezTo>
                              <a:cubicBezTo>
                                <a:pt x="253715" y="68133"/>
                                <a:pt x="253804" y="68438"/>
                                <a:pt x="253880" y="68794"/>
                              </a:cubicBezTo>
                              <a:cubicBezTo>
                                <a:pt x="254236" y="70177"/>
                                <a:pt x="254820" y="72488"/>
                                <a:pt x="256940" y="75611"/>
                              </a:cubicBezTo>
                              <a:cubicBezTo>
                                <a:pt x="257676" y="76690"/>
                                <a:pt x="260914" y="80448"/>
                                <a:pt x="262285" y="81972"/>
                              </a:cubicBezTo>
                              <a:cubicBezTo>
                                <a:pt x="262209" y="83381"/>
                                <a:pt x="262653" y="86060"/>
                                <a:pt x="266309" y="88205"/>
                              </a:cubicBezTo>
                              <a:cubicBezTo>
                                <a:pt x="267630" y="88967"/>
                                <a:pt x="271565" y="102361"/>
                                <a:pt x="274079" y="104976"/>
                              </a:cubicBezTo>
                              <a:cubicBezTo>
                                <a:pt x="274536" y="105459"/>
                                <a:pt x="273978" y="105979"/>
                                <a:pt x="272822" y="105687"/>
                              </a:cubicBezTo>
                              <a:cubicBezTo>
                                <a:pt x="272721" y="105421"/>
                                <a:pt x="272569" y="104773"/>
                                <a:pt x="272403" y="104139"/>
                              </a:cubicBezTo>
                              <a:cubicBezTo>
                                <a:pt x="271845" y="101853"/>
                                <a:pt x="270943" y="98159"/>
                                <a:pt x="269331" y="95582"/>
                              </a:cubicBezTo>
                              <a:cubicBezTo>
                                <a:pt x="269331" y="95582"/>
                                <a:pt x="269331" y="95569"/>
                                <a:pt x="269318" y="95569"/>
                              </a:cubicBezTo>
                              <a:cubicBezTo>
                                <a:pt x="268658" y="94490"/>
                                <a:pt x="267871" y="93639"/>
                                <a:pt x="266932" y="93131"/>
                              </a:cubicBezTo>
                              <a:cubicBezTo>
                                <a:pt x="266424" y="92877"/>
                                <a:pt x="265383" y="92890"/>
                                <a:pt x="263745" y="92941"/>
                              </a:cubicBezTo>
                              <a:cubicBezTo>
                                <a:pt x="263008" y="92966"/>
                                <a:pt x="262005" y="92979"/>
                                <a:pt x="261790" y="92928"/>
                              </a:cubicBezTo>
                              <a:cubicBezTo>
                                <a:pt x="261218" y="92636"/>
                                <a:pt x="258286" y="91760"/>
                                <a:pt x="255378" y="93131"/>
                              </a:cubicBezTo>
                              <a:cubicBezTo>
                                <a:pt x="252268" y="94617"/>
                                <a:pt x="250135" y="98578"/>
                                <a:pt x="248891" y="105180"/>
                              </a:cubicBezTo>
                              <a:cubicBezTo>
                                <a:pt x="248840" y="105230"/>
                                <a:pt x="248637" y="105345"/>
                                <a:pt x="248459" y="105484"/>
                              </a:cubicBezTo>
                              <a:cubicBezTo>
                                <a:pt x="247558" y="106030"/>
                                <a:pt x="245907" y="107084"/>
                                <a:pt x="243482" y="110588"/>
                              </a:cubicBezTo>
                              <a:cubicBezTo>
                                <a:pt x="243469" y="110601"/>
                                <a:pt x="243457" y="110651"/>
                                <a:pt x="243431" y="110677"/>
                              </a:cubicBezTo>
                              <a:cubicBezTo>
                                <a:pt x="243406" y="110601"/>
                                <a:pt x="243393" y="110474"/>
                                <a:pt x="243355" y="110359"/>
                              </a:cubicBezTo>
                              <a:cubicBezTo>
                                <a:pt x="243342" y="110271"/>
                                <a:pt x="241209" y="101409"/>
                                <a:pt x="239737" y="101155"/>
                              </a:cubicBezTo>
                              <a:cubicBezTo>
                                <a:pt x="239445" y="101066"/>
                                <a:pt x="239115" y="101244"/>
                                <a:pt x="238937" y="101549"/>
                              </a:cubicBezTo>
                              <a:cubicBezTo>
                                <a:pt x="238708" y="101955"/>
                                <a:pt x="237718" y="105979"/>
                                <a:pt x="237566" y="108760"/>
                              </a:cubicBezTo>
                              <a:lnTo>
                                <a:pt x="237540" y="109331"/>
                              </a:lnTo>
                              <a:cubicBezTo>
                                <a:pt x="237477" y="110385"/>
                                <a:pt x="237413" y="111261"/>
                                <a:pt x="237413" y="112657"/>
                              </a:cubicBezTo>
                              <a:cubicBezTo>
                                <a:pt x="236804" y="111845"/>
                                <a:pt x="235877" y="110715"/>
                                <a:pt x="234493" y="109255"/>
                              </a:cubicBezTo>
                              <a:cubicBezTo>
                                <a:pt x="233821" y="108544"/>
                                <a:pt x="231485" y="106271"/>
                                <a:pt x="230659" y="106957"/>
                              </a:cubicBezTo>
                              <a:cubicBezTo>
                                <a:pt x="230063" y="107363"/>
                                <a:pt x="230456" y="108163"/>
                                <a:pt x="230596" y="108455"/>
                              </a:cubicBezTo>
                              <a:cubicBezTo>
                                <a:pt x="230748" y="108772"/>
                                <a:pt x="231002" y="109407"/>
                                <a:pt x="231319" y="110156"/>
                              </a:cubicBezTo>
                              <a:moveTo>
                                <a:pt x="313513" y="237647"/>
                              </a:moveTo>
                              <a:cubicBezTo>
                                <a:pt x="310085" y="238307"/>
                                <a:pt x="308993" y="233280"/>
                                <a:pt x="312370" y="232696"/>
                              </a:cubicBezTo>
                              <a:cubicBezTo>
                                <a:pt x="315874" y="232074"/>
                                <a:pt x="316230" y="237114"/>
                                <a:pt x="313513" y="237647"/>
                              </a:cubicBezTo>
                              <a:moveTo>
                                <a:pt x="298595" y="252387"/>
                              </a:moveTo>
                              <a:cubicBezTo>
                                <a:pt x="298290" y="252311"/>
                                <a:pt x="297084" y="250305"/>
                                <a:pt x="296691" y="249924"/>
                              </a:cubicBezTo>
                              <a:cubicBezTo>
                                <a:pt x="296602" y="249835"/>
                                <a:pt x="296361" y="249543"/>
                                <a:pt x="296056" y="249289"/>
                              </a:cubicBezTo>
                              <a:cubicBezTo>
                                <a:pt x="295815" y="249099"/>
                                <a:pt x="298163" y="247613"/>
                                <a:pt x="298671" y="247537"/>
                              </a:cubicBezTo>
                              <a:cubicBezTo>
                                <a:pt x="299217" y="247461"/>
                                <a:pt x="301617" y="249873"/>
                                <a:pt x="301528" y="250559"/>
                              </a:cubicBezTo>
                              <a:cubicBezTo>
                                <a:pt x="301502" y="250736"/>
                                <a:pt x="298951" y="252463"/>
                                <a:pt x="298595" y="252387"/>
                              </a:cubicBezTo>
                              <a:moveTo>
                                <a:pt x="338816" y="359234"/>
                              </a:moveTo>
                              <a:cubicBezTo>
                                <a:pt x="339069" y="358676"/>
                                <a:pt x="339069" y="360517"/>
                                <a:pt x="339527" y="360669"/>
                              </a:cubicBezTo>
                              <a:cubicBezTo>
                                <a:pt x="340352" y="360923"/>
                                <a:pt x="341787" y="359387"/>
                                <a:pt x="342688" y="358841"/>
                              </a:cubicBezTo>
                              <a:cubicBezTo>
                                <a:pt x="343221" y="358523"/>
                                <a:pt x="344745" y="357190"/>
                                <a:pt x="345227" y="357254"/>
                              </a:cubicBezTo>
                              <a:cubicBezTo>
                                <a:pt x="345151" y="357241"/>
                                <a:pt x="343234" y="360060"/>
                                <a:pt x="342853" y="360352"/>
                              </a:cubicBezTo>
                              <a:cubicBezTo>
                                <a:pt x="342345" y="360745"/>
                                <a:pt x="341380" y="361139"/>
                                <a:pt x="340631" y="361621"/>
                              </a:cubicBezTo>
                              <a:cubicBezTo>
                                <a:pt x="340365" y="361786"/>
                                <a:pt x="338625" y="362967"/>
                                <a:pt x="338422" y="362891"/>
                              </a:cubicBezTo>
                              <a:cubicBezTo>
                                <a:pt x="337521" y="362573"/>
                                <a:pt x="338714" y="359437"/>
                                <a:pt x="338816" y="359234"/>
                              </a:cubicBezTo>
                              <a:moveTo>
                                <a:pt x="341825" y="355108"/>
                              </a:moveTo>
                              <a:cubicBezTo>
                                <a:pt x="342129" y="353280"/>
                                <a:pt x="343018" y="352252"/>
                                <a:pt x="343653" y="350830"/>
                              </a:cubicBezTo>
                              <a:cubicBezTo>
                                <a:pt x="343792" y="351795"/>
                                <a:pt x="342688" y="354270"/>
                                <a:pt x="343323" y="354791"/>
                              </a:cubicBezTo>
                              <a:cubicBezTo>
                                <a:pt x="343830" y="355197"/>
                                <a:pt x="344668" y="354410"/>
                                <a:pt x="345227" y="354156"/>
                              </a:cubicBezTo>
                              <a:cubicBezTo>
                                <a:pt x="346763" y="353458"/>
                                <a:pt x="348439" y="352683"/>
                                <a:pt x="350077" y="351769"/>
                              </a:cubicBezTo>
                              <a:cubicBezTo>
                                <a:pt x="351524" y="350982"/>
                                <a:pt x="349277" y="352963"/>
                                <a:pt x="348807" y="353280"/>
                              </a:cubicBezTo>
                              <a:cubicBezTo>
                                <a:pt x="346954" y="354600"/>
                                <a:pt x="345176" y="355502"/>
                                <a:pt x="343018" y="356606"/>
                              </a:cubicBezTo>
                              <a:cubicBezTo>
                                <a:pt x="343145" y="356555"/>
                                <a:pt x="341888" y="357317"/>
                                <a:pt x="341659" y="357101"/>
                              </a:cubicBezTo>
                              <a:cubicBezTo>
                                <a:pt x="341570" y="357000"/>
                                <a:pt x="341774" y="355464"/>
                                <a:pt x="341824" y="355108"/>
                              </a:cubicBezTo>
                              <a:moveTo>
                                <a:pt x="346268" y="349230"/>
                              </a:moveTo>
                              <a:cubicBezTo>
                                <a:pt x="346738" y="347415"/>
                                <a:pt x="348096" y="345751"/>
                                <a:pt x="349366" y="344469"/>
                              </a:cubicBezTo>
                              <a:cubicBezTo>
                                <a:pt x="349709" y="344126"/>
                                <a:pt x="348820" y="345916"/>
                                <a:pt x="348655" y="346373"/>
                              </a:cubicBezTo>
                              <a:cubicBezTo>
                                <a:pt x="348325" y="347250"/>
                                <a:pt x="347512" y="348875"/>
                                <a:pt x="348414" y="349154"/>
                              </a:cubicBezTo>
                              <a:cubicBezTo>
                                <a:pt x="349023" y="349357"/>
                                <a:pt x="351765" y="347618"/>
                                <a:pt x="352375" y="347338"/>
                              </a:cubicBezTo>
                              <a:cubicBezTo>
                                <a:pt x="354076" y="346577"/>
                                <a:pt x="355295" y="345790"/>
                                <a:pt x="356818" y="345104"/>
                              </a:cubicBezTo>
                              <a:cubicBezTo>
                                <a:pt x="354965" y="347313"/>
                                <a:pt x="352464" y="348646"/>
                                <a:pt x="349290" y="349865"/>
                              </a:cubicBezTo>
                              <a:cubicBezTo>
                                <a:pt x="348833" y="350043"/>
                                <a:pt x="346573" y="351223"/>
                                <a:pt x="346027" y="350741"/>
                              </a:cubicBezTo>
                              <a:cubicBezTo>
                                <a:pt x="345989" y="350715"/>
                                <a:pt x="346167" y="349611"/>
                                <a:pt x="346268" y="349230"/>
                              </a:cubicBezTo>
                              <a:moveTo>
                                <a:pt x="352299" y="342336"/>
                              </a:moveTo>
                              <a:cubicBezTo>
                                <a:pt x="352464" y="341816"/>
                                <a:pt x="352667" y="341029"/>
                                <a:pt x="353010" y="340597"/>
                              </a:cubicBezTo>
                              <a:cubicBezTo>
                                <a:pt x="353403" y="340089"/>
                                <a:pt x="354927" y="338807"/>
                                <a:pt x="355231" y="338845"/>
                              </a:cubicBezTo>
                              <a:cubicBezTo>
                                <a:pt x="355574" y="338883"/>
                                <a:pt x="352718" y="342755"/>
                                <a:pt x="354990" y="342336"/>
                              </a:cubicBezTo>
                              <a:cubicBezTo>
                                <a:pt x="355955" y="342158"/>
                                <a:pt x="358202" y="340813"/>
                                <a:pt x="359523" y="340203"/>
                              </a:cubicBezTo>
                              <a:cubicBezTo>
                                <a:pt x="360208" y="339861"/>
                                <a:pt x="361605" y="339289"/>
                                <a:pt x="360716" y="340038"/>
                              </a:cubicBezTo>
                              <a:cubicBezTo>
                                <a:pt x="358761" y="341651"/>
                                <a:pt x="356387" y="342641"/>
                                <a:pt x="353962" y="343606"/>
                              </a:cubicBezTo>
                              <a:cubicBezTo>
                                <a:pt x="353492" y="343796"/>
                                <a:pt x="351892" y="344241"/>
                                <a:pt x="351905" y="344241"/>
                              </a:cubicBezTo>
                              <a:cubicBezTo>
                                <a:pt x="351613" y="344037"/>
                                <a:pt x="352197" y="342679"/>
                                <a:pt x="352299" y="342336"/>
                              </a:cubicBezTo>
                              <a:moveTo>
                                <a:pt x="359523" y="336712"/>
                              </a:moveTo>
                              <a:cubicBezTo>
                                <a:pt x="360056" y="336039"/>
                                <a:pt x="362062" y="333830"/>
                                <a:pt x="363090" y="333538"/>
                              </a:cubicBezTo>
                              <a:cubicBezTo>
                                <a:pt x="363370" y="333449"/>
                                <a:pt x="361694" y="335138"/>
                                <a:pt x="362062" y="335747"/>
                              </a:cubicBezTo>
                              <a:cubicBezTo>
                                <a:pt x="362544" y="336585"/>
                                <a:pt x="365515" y="335912"/>
                                <a:pt x="366416" y="335671"/>
                              </a:cubicBezTo>
                              <a:cubicBezTo>
                                <a:pt x="366734" y="335595"/>
                                <a:pt x="367661" y="335138"/>
                                <a:pt x="368003" y="335366"/>
                              </a:cubicBezTo>
                              <a:cubicBezTo>
                                <a:pt x="368130" y="335442"/>
                                <a:pt x="367229" y="336153"/>
                                <a:pt x="367051" y="336230"/>
                              </a:cubicBezTo>
                              <a:cubicBezTo>
                                <a:pt x="366061" y="336661"/>
                                <a:pt x="363433" y="337309"/>
                                <a:pt x="362062" y="337575"/>
                              </a:cubicBezTo>
                              <a:cubicBezTo>
                                <a:pt x="361440" y="337702"/>
                                <a:pt x="359218" y="338236"/>
                                <a:pt x="358964" y="337982"/>
                              </a:cubicBezTo>
                              <a:cubicBezTo>
                                <a:pt x="358786" y="337791"/>
                                <a:pt x="359497" y="336725"/>
                                <a:pt x="359523" y="336712"/>
                              </a:cubicBezTo>
                              <a:moveTo>
                                <a:pt x="369819" y="332103"/>
                              </a:moveTo>
                              <a:cubicBezTo>
                                <a:pt x="370365" y="331621"/>
                                <a:pt x="372155" y="329907"/>
                                <a:pt x="372841" y="329882"/>
                              </a:cubicBezTo>
                              <a:cubicBezTo>
                                <a:pt x="374136" y="329818"/>
                                <a:pt x="370657" y="331837"/>
                                <a:pt x="373006" y="331938"/>
                              </a:cubicBezTo>
                              <a:cubicBezTo>
                                <a:pt x="373628" y="331977"/>
                                <a:pt x="375938" y="332738"/>
                                <a:pt x="377043" y="332814"/>
                              </a:cubicBezTo>
                              <a:cubicBezTo>
                                <a:pt x="377602" y="332853"/>
                                <a:pt x="376192" y="333081"/>
                                <a:pt x="375545" y="333145"/>
                              </a:cubicBezTo>
                              <a:cubicBezTo>
                                <a:pt x="373488" y="333297"/>
                                <a:pt x="372561" y="333233"/>
                                <a:pt x="371101" y="333221"/>
                              </a:cubicBezTo>
                              <a:cubicBezTo>
                                <a:pt x="369502" y="333208"/>
                                <a:pt x="368613" y="333233"/>
                                <a:pt x="369819" y="332103"/>
                              </a:cubicBezTo>
                              <a:moveTo>
                                <a:pt x="378236" y="329412"/>
                              </a:moveTo>
                              <a:cubicBezTo>
                                <a:pt x="382680" y="327419"/>
                                <a:pt x="389053" y="326898"/>
                                <a:pt x="394817" y="328066"/>
                              </a:cubicBezTo>
                              <a:cubicBezTo>
                                <a:pt x="393116" y="328193"/>
                                <a:pt x="391123" y="329780"/>
                                <a:pt x="388876" y="329171"/>
                              </a:cubicBezTo>
                              <a:cubicBezTo>
                                <a:pt x="388609" y="329107"/>
                                <a:pt x="388431" y="328714"/>
                                <a:pt x="388076" y="328612"/>
                              </a:cubicBezTo>
                              <a:cubicBezTo>
                                <a:pt x="386222" y="328092"/>
                                <a:pt x="384711" y="329323"/>
                                <a:pt x="382997" y="329564"/>
                              </a:cubicBezTo>
                              <a:cubicBezTo>
                                <a:pt x="382223" y="329666"/>
                                <a:pt x="381220" y="329437"/>
                                <a:pt x="379912" y="329564"/>
                              </a:cubicBezTo>
                              <a:cubicBezTo>
                                <a:pt x="379671" y="329590"/>
                                <a:pt x="377894" y="329742"/>
                                <a:pt x="377843" y="329640"/>
                              </a:cubicBezTo>
                              <a:cubicBezTo>
                                <a:pt x="377792" y="329552"/>
                                <a:pt x="380674" y="328307"/>
                                <a:pt x="378237" y="329412"/>
                              </a:cubicBezTo>
                              <a:moveTo>
                                <a:pt x="386171" y="323775"/>
                              </a:moveTo>
                              <a:cubicBezTo>
                                <a:pt x="386565" y="322937"/>
                                <a:pt x="386781" y="321756"/>
                                <a:pt x="386806" y="321236"/>
                              </a:cubicBezTo>
                              <a:cubicBezTo>
                                <a:pt x="386806" y="321084"/>
                                <a:pt x="386578" y="320627"/>
                                <a:pt x="386730" y="320436"/>
                              </a:cubicBezTo>
                              <a:cubicBezTo>
                                <a:pt x="386997" y="320106"/>
                                <a:pt x="387822" y="321871"/>
                                <a:pt x="387847" y="322658"/>
                              </a:cubicBezTo>
                              <a:cubicBezTo>
                                <a:pt x="387847" y="323432"/>
                                <a:pt x="387517" y="324943"/>
                                <a:pt x="387212" y="325121"/>
                              </a:cubicBezTo>
                              <a:cubicBezTo>
                                <a:pt x="387098" y="325184"/>
                                <a:pt x="385651" y="325425"/>
                                <a:pt x="385384" y="325273"/>
                              </a:cubicBezTo>
                              <a:cubicBezTo>
                                <a:pt x="385168" y="325184"/>
                                <a:pt x="386032" y="324067"/>
                                <a:pt x="386171" y="323775"/>
                              </a:cubicBezTo>
                              <a:moveTo>
                                <a:pt x="396798" y="331710"/>
                              </a:moveTo>
                              <a:cubicBezTo>
                                <a:pt x="394944" y="332421"/>
                                <a:pt x="393091" y="332929"/>
                                <a:pt x="391008" y="333462"/>
                              </a:cubicBezTo>
                              <a:cubicBezTo>
                                <a:pt x="388558" y="334071"/>
                                <a:pt x="386590" y="335138"/>
                                <a:pt x="383239" y="334643"/>
                              </a:cubicBezTo>
                              <a:cubicBezTo>
                                <a:pt x="386946" y="332675"/>
                                <a:pt x="391478" y="332015"/>
                                <a:pt x="396798" y="331710"/>
                              </a:cubicBezTo>
                              <a:moveTo>
                                <a:pt x="398144" y="326390"/>
                              </a:moveTo>
                              <a:cubicBezTo>
                                <a:pt x="399235" y="325235"/>
                                <a:pt x="400543" y="322874"/>
                                <a:pt x="400772" y="320842"/>
                              </a:cubicBezTo>
                              <a:cubicBezTo>
                                <a:pt x="400784" y="320639"/>
                                <a:pt x="400505" y="319712"/>
                                <a:pt x="400683" y="319408"/>
                              </a:cubicBezTo>
                              <a:cubicBezTo>
                                <a:pt x="400746" y="319319"/>
                                <a:pt x="401546" y="322594"/>
                                <a:pt x="401241" y="323610"/>
                              </a:cubicBezTo>
                              <a:cubicBezTo>
                                <a:pt x="400797" y="325108"/>
                                <a:pt x="399566" y="327584"/>
                                <a:pt x="398702" y="327825"/>
                              </a:cubicBezTo>
                              <a:cubicBezTo>
                                <a:pt x="398486" y="327876"/>
                                <a:pt x="397052" y="327876"/>
                                <a:pt x="396874" y="327584"/>
                              </a:cubicBezTo>
                              <a:cubicBezTo>
                                <a:pt x="396734" y="327343"/>
                                <a:pt x="398080" y="326467"/>
                                <a:pt x="398144" y="326390"/>
                              </a:cubicBezTo>
                              <a:moveTo>
                                <a:pt x="405050" y="336077"/>
                              </a:moveTo>
                              <a:cubicBezTo>
                                <a:pt x="405507" y="336712"/>
                                <a:pt x="406231" y="338807"/>
                                <a:pt x="405291" y="337664"/>
                              </a:cubicBezTo>
                              <a:cubicBezTo>
                                <a:pt x="404453" y="336636"/>
                                <a:pt x="402054" y="335519"/>
                                <a:pt x="400137" y="336395"/>
                              </a:cubicBezTo>
                              <a:cubicBezTo>
                                <a:pt x="399985" y="336458"/>
                                <a:pt x="398372" y="335569"/>
                                <a:pt x="398385" y="335442"/>
                              </a:cubicBezTo>
                              <a:cubicBezTo>
                                <a:pt x="398410" y="335011"/>
                                <a:pt x="400721" y="334757"/>
                                <a:pt x="401165" y="334731"/>
                              </a:cubicBezTo>
                              <a:cubicBezTo>
                                <a:pt x="402993" y="334528"/>
                                <a:pt x="404149" y="334782"/>
                                <a:pt x="405050" y="336077"/>
                              </a:cubicBezTo>
                              <a:moveTo>
                                <a:pt x="407437" y="328853"/>
                              </a:moveTo>
                              <a:cubicBezTo>
                                <a:pt x="408300" y="328219"/>
                                <a:pt x="409278" y="327330"/>
                                <a:pt x="409735" y="326632"/>
                              </a:cubicBezTo>
                              <a:cubicBezTo>
                                <a:pt x="409862" y="326416"/>
                                <a:pt x="409646" y="326035"/>
                                <a:pt x="410129" y="325756"/>
                              </a:cubicBezTo>
                              <a:cubicBezTo>
                                <a:pt x="410230" y="325705"/>
                                <a:pt x="409202" y="328993"/>
                                <a:pt x="408618" y="329958"/>
                              </a:cubicBezTo>
                              <a:cubicBezTo>
                                <a:pt x="408085" y="330847"/>
                                <a:pt x="406891" y="332357"/>
                                <a:pt x="406409" y="332345"/>
                              </a:cubicBezTo>
                              <a:cubicBezTo>
                                <a:pt x="406409" y="332345"/>
                                <a:pt x="404822" y="331151"/>
                                <a:pt x="404809" y="330834"/>
                              </a:cubicBezTo>
                              <a:cubicBezTo>
                                <a:pt x="404796" y="330225"/>
                                <a:pt x="406955" y="329209"/>
                                <a:pt x="407437" y="328853"/>
                              </a:cubicBezTo>
                              <a:moveTo>
                                <a:pt x="411474" y="337423"/>
                              </a:moveTo>
                              <a:cubicBezTo>
                                <a:pt x="412617" y="336407"/>
                                <a:pt x="413912" y="334478"/>
                                <a:pt x="414877" y="333538"/>
                              </a:cubicBezTo>
                              <a:cubicBezTo>
                                <a:pt x="414978" y="333551"/>
                                <a:pt x="414928" y="333614"/>
                                <a:pt x="414877" y="333614"/>
                              </a:cubicBezTo>
                              <a:cubicBezTo>
                                <a:pt x="414534" y="334858"/>
                                <a:pt x="413887" y="335709"/>
                                <a:pt x="413226" y="336864"/>
                              </a:cubicBezTo>
                              <a:cubicBezTo>
                                <a:pt x="412807" y="337588"/>
                                <a:pt x="412046" y="339734"/>
                                <a:pt x="411170" y="339645"/>
                              </a:cubicBezTo>
                              <a:cubicBezTo>
                                <a:pt x="410852" y="339607"/>
                                <a:pt x="410281" y="338832"/>
                                <a:pt x="410281" y="338528"/>
                              </a:cubicBezTo>
                              <a:cubicBezTo>
                                <a:pt x="410306" y="337931"/>
                                <a:pt x="411043" y="337791"/>
                                <a:pt x="411474" y="337423"/>
                              </a:cubicBezTo>
                              <a:moveTo>
                                <a:pt x="417416" y="343200"/>
                              </a:moveTo>
                              <a:cubicBezTo>
                                <a:pt x="417225" y="343200"/>
                                <a:pt x="415537" y="345332"/>
                                <a:pt x="414877" y="346221"/>
                              </a:cubicBezTo>
                              <a:cubicBezTo>
                                <a:pt x="414445" y="346856"/>
                                <a:pt x="413886" y="348252"/>
                                <a:pt x="413620" y="348367"/>
                              </a:cubicBezTo>
                              <a:cubicBezTo>
                                <a:pt x="413633" y="348354"/>
                                <a:pt x="411271" y="348494"/>
                                <a:pt x="411246" y="348443"/>
                              </a:cubicBezTo>
                              <a:cubicBezTo>
                                <a:pt x="411055" y="348252"/>
                                <a:pt x="412439" y="346869"/>
                                <a:pt x="412515" y="346780"/>
                              </a:cubicBezTo>
                              <a:cubicBezTo>
                                <a:pt x="412960" y="346259"/>
                                <a:pt x="413417" y="345586"/>
                                <a:pt x="413861" y="345193"/>
                              </a:cubicBezTo>
                              <a:cubicBezTo>
                                <a:pt x="414648" y="344507"/>
                                <a:pt x="416413" y="343174"/>
                                <a:pt x="417416" y="343200"/>
                              </a:cubicBezTo>
                              <a:moveTo>
                                <a:pt x="418051" y="338845"/>
                              </a:moveTo>
                              <a:cubicBezTo>
                                <a:pt x="419003" y="337613"/>
                                <a:pt x="419879" y="336153"/>
                                <a:pt x="420514" y="334731"/>
                              </a:cubicBezTo>
                              <a:cubicBezTo>
                                <a:pt x="420323" y="336725"/>
                                <a:pt x="419587" y="340648"/>
                                <a:pt x="417975" y="341143"/>
                              </a:cubicBezTo>
                              <a:cubicBezTo>
                                <a:pt x="417936" y="341168"/>
                                <a:pt x="416540" y="341079"/>
                                <a:pt x="416476" y="340991"/>
                              </a:cubicBezTo>
                              <a:cubicBezTo>
                                <a:pt x="416210" y="340648"/>
                                <a:pt x="417962" y="338959"/>
                                <a:pt x="418051" y="338845"/>
                              </a:cubicBezTo>
                              <a:moveTo>
                                <a:pt x="422266" y="343365"/>
                              </a:moveTo>
                              <a:cubicBezTo>
                                <a:pt x="422748" y="343276"/>
                                <a:pt x="423586" y="343314"/>
                                <a:pt x="423929" y="343682"/>
                              </a:cubicBezTo>
                              <a:cubicBezTo>
                                <a:pt x="424297" y="344088"/>
                                <a:pt x="424449" y="346285"/>
                                <a:pt x="424005" y="346539"/>
                              </a:cubicBezTo>
                              <a:cubicBezTo>
                                <a:pt x="423777" y="346678"/>
                                <a:pt x="422774" y="345637"/>
                                <a:pt x="422494" y="345586"/>
                              </a:cubicBezTo>
                              <a:cubicBezTo>
                                <a:pt x="421339" y="345421"/>
                                <a:pt x="419308" y="346919"/>
                                <a:pt x="418457" y="347656"/>
                              </a:cubicBezTo>
                              <a:cubicBezTo>
                                <a:pt x="418241" y="347846"/>
                                <a:pt x="417327" y="348519"/>
                                <a:pt x="417340" y="348519"/>
                              </a:cubicBezTo>
                              <a:cubicBezTo>
                                <a:pt x="417086" y="348405"/>
                                <a:pt x="418330" y="346526"/>
                                <a:pt x="418457" y="346297"/>
                              </a:cubicBezTo>
                              <a:cubicBezTo>
                                <a:pt x="419358" y="344850"/>
                                <a:pt x="420323" y="343745"/>
                                <a:pt x="422266" y="343365"/>
                              </a:cubicBezTo>
                              <a:moveTo>
                                <a:pt x="427662" y="350906"/>
                              </a:moveTo>
                              <a:cubicBezTo>
                                <a:pt x="428119" y="350982"/>
                                <a:pt x="428119" y="350995"/>
                                <a:pt x="427738" y="351769"/>
                              </a:cubicBezTo>
                              <a:cubicBezTo>
                                <a:pt x="426963" y="353420"/>
                                <a:pt x="426024" y="354715"/>
                                <a:pt x="424881" y="356060"/>
                              </a:cubicBezTo>
                              <a:cubicBezTo>
                                <a:pt x="424716" y="356251"/>
                                <a:pt x="423497" y="357254"/>
                                <a:pt x="423612" y="357660"/>
                              </a:cubicBezTo>
                              <a:cubicBezTo>
                                <a:pt x="423764" y="358130"/>
                                <a:pt x="425110" y="357965"/>
                                <a:pt x="425592" y="357889"/>
                              </a:cubicBezTo>
                              <a:cubicBezTo>
                                <a:pt x="427408" y="357647"/>
                                <a:pt x="429274" y="356721"/>
                                <a:pt x="431000" y="356137"/>
                              </a:cubicBezTo>
                              <a:cubicBezTo>
                                <a:pt x="431686" y="355908"/>
                                <a:pt x="429172" y="357533"/>
                                <a:pt x="428842" y="357736"/>
                              </a:cubicBezTo>
                              <a:cubicBezTo>
                                <a:pt x="426989" y="358841"/>
                                <a:pt x="425414" y="359336"/>
                                <a:pt x="423053" y="360034"/>
                              </a:cubicBezTo>
                              <a:cubicBezTo>
                                <a:pt x="422571" y="360174"/>
                                <a:pt x="420273" y="361012"/>
                                <a:pt x="419803" y="360821"/>
                              </a:cubicBezTo>
                              <a:cubicBezTo>
                                <a:pt x="419600" y="360745"/>
                                <a:pt x="420857" y="359412"/>
                                <a:pt x="421072" y="359158"/>
                              </a:cubicBezTo>
                              <a:cubicBezTo>
                                <a:pt x="422494" y="357508"/>
                                <a:pt x="424145" y="355235"/>
                                <a:pt x="425199" y="353762"/>
                              </a:cubicBezTo>
                              <a:cubicBezTo>
                                <a:pt x="425338" y="353572"/>
                                <a:pt x="426316" y="352912"/>
                                <a:pt x="426151" y="352404"/>
                              </a:cubicBezTo>
                              <a:cubicBezTo>
                                <a:pt x="425973" y="351845"/>
                                <a:pt x="424145" y="352315"/>
                                <a:pt x="423447" y="352493"/>
                              </a:cubicBezTo>
                              <a:cubicBezTo>
                                <a:pt x="420780" y="353178"/>
                                <a:pt x="418673" y="353889"/>
                                <a:pt x="416311" y="355032"/>
                              </a:cubicBezTo>
                              <a:cubicBezTo>
                                <a:pt x="415740" y="355311"/>
                                <a:pt x="416096" y="354270"/>
                                <a:pt x="416311" y="354004"/>
                              </a:cubicBezTo>
                              <a:cubicBezTo>
                                <a:pt x="416807" y="353420"/>
                                <a:pt x="420019" y="352036"/>
                                <a:pt x="420996" y="351769"/>
                              </a:cubicBezTo>
                              <a:cubicBezTo>
                                <a:pt x="421694" y="351604"/>
                                <a:pt x="422418" y="351465"/>
                                <a:pt x="422901" y="351376"/>
                              </a:cubicBezTo>
                              <a:cubicBezTo>
                                <a:pt x="424335" y="351134"/>
                                <a:pt x="426366" y="350665"/>
                                <a:pt x="427662" y="350906"/>
                              </a:cubicBezTo>
                              <a:moveTo>
                                <a:pt x="429871" y="346691"/>
                              </a:moveTo>
                              <a:cubicBezTo>
                                <a:pt x="430924" y="345256"/>
                                <a:pt x="431305" y="344215"/>
                                <a:pt x="432334" y="343060"/>
                              </a:cubicBezTo>
                              <a:cubicBezTo>
                                <a:pt x="432372" y="343009"/>
                                <a:pt x="432321" y="342869"/>
                                <a:pt x="432410" y="342908"/>
                              </a:cubicBezTo>
                              <a:cubicBezTo>
                                <a:pt x="432587" y="342920"/>
                                <a:pt x="432054" y="345155"/>
                                <a:pt x="431940" y="345434"/>
                              </a:cubicBezTo>
                              <a:cubicBezTo>
                                <a:pt x="431546" y="346399"/>
                                <a:pt x="430290" y="348405"/>
                                <a:pt x="429731" y="348684"/>
                              </a:cubicBezTo>
                              <a:cubicBezTo>
                                <a:pt x="429528" y="348786"/>
                                <a:pt x="428601" y="348913"/>
                                <a:pt x="428449" y="348836"/>
                              </a:cubicBezTo>
                              <a:cubicBezTo>
                                <a:pt x="428271" y="348748"/>
                                <a:pt x="429591" y="347097"/>
                                <a:pt x="429871" y="346691"/>
                              </a:cubicBezTo>
                              <a:moveTo>
                                <a:pt x="407907" y="352099"/>
                              </a:moveTo>
                              <a:cubicBezTo>
                                <a:pt x="407983" y="351541"/>
                                <a:pt x="409265" y="351553"/>
                                <a:pt x="409417" y="351541"/>
                              </a:cubicBezTo>
                              <a:cubicBezTo>
                                <a:pt x="410789" y="351363"/>
                                <a:pt x="412325" y="351617"/>
                                <a:pt x="413150" y="352252"/>
                              </a:cubicBezTo>
                              <a:cubicBezTo>
                                <a:pt x="414432" y="353280"/>
                                <a:pt x="414001" y="354702"/>
                                <a:pt x="412820" y="355895"/>
                              </a:cubicBezTo>
                              <a:cubicBezTo>
                                <a:pt x="412236" y="356492"/>
                                <a:pt x="412604" y="354804"/>
                                <a:pt x="412198" y="354080"/>
                              </a:cubicBezTo>
                              <a:cubicBezTo>
                                <a:pt x="411716" y="353255"/>
                                <a:pt x="410332" y="352747"/>
                                <a:pt x="409583" y="352658"/>
                              </a:cubicBezTo>
                              <a:cubicBezTo>
                                <a:pt x="409380" y="352632"/>
                                <a:pt x="407793" y="352861"/>
                                <a:pt x="407907" y="352099"/>
                              </a:cubicBezTo>
                              <a:moveTo>
                                <a:pt x="405685" y="352023"/>
                              </a:moveTo>
                              <a:cubicBezTo>
                                <a:pt x="406802" y="353521"/>
                                <a:pt x="404403" y="355095"/>
                                <a:pt x="403704" y="355819"/>
                              </a:cubicBezTo>
                              <a:cubicBezTo>
                                <a:pt x="403527" y="356010"/>
                                <a:pt x="403412" y="356149"/>
                                <a:pt x="403387" y="356060"/>
                              </a:cubicBezTo>
                              <a:cubicBezTo>
                                <a:pt x="403133" y="355095"/>
                                <a:pt x="404428" y="354169"/>
                                <a:pt x="403616" y="352963"/>
                              </a:cubicBezTo>
                              <a:cubicBezTo>
                                <a:pt x="403222" y="352379"/>
                                <a:pt x="401965" y="351922"/>
                                <a:pt x="401241" y="351934"/>
                              </a:cubicBezTo>
                              <a:cubicBezTo>
                                <a:pt x="400975" y="351947"/>
                                <a:pt x="400696" y="352264"/>
                                <a:pt x="400454" y="352175"/>
                              </a:cubicBezTo>
                              <a:cubicBezTo>
                                <a:pt x="400175" y="352074"/>
                                <a:pt x="399705" y="350931"/>
                                <a:pt x="399743" y="350906"/>
                              </a:cubicBezTo>
                              <a:cubicBezTo>
                                <a:pt x="400556" y="349839"/>
                                <a:pt x="405152" y="351299"/>
                                <a:pt x="405685" y="352023"/>
                              </a:cubicBezTo>
                              <a:moveTo>
                                <a:pt x="402752" y="339734"/>
                              </a:moveTo>
                              <a:cubicBezTo>
                                <a:pt x="402524" y="339505"/>
                                <a:pt x="401711" y="339353"/>
                                <a:pt x="402346" y="339086"/>
                              </a:cubicBezTo>
                              <a:cubicBezTo>
                                <a:pt x="403006" y="338807"/>
                                <a:pt x="404631" y="339315"/>
                                <a:pt x="404885" y="339569"/>
                              </a:cubicBezTo>
                              <a:cubicBezTo>
                                <a:pt x="406701" y="341270"/>
                                <a:pt x="405342" y="346120"/>
                                <a:pt x="404098" y="347262"/>
                              </a:cubicBezTo>
                              <a:cubicBezTo>
                                <a:pt x="403514" y="347783"/>
                                <a:pt x="404250" y="346107"/>
                                <a:pt x="404250" y="345358"/>
                              </a:cubicBezTo>
                              <a:cubicBezTo>
                                <a:pt x="404301" y="343009"/>
                                <a:pt x="403539" y="340495"/>
                                <a:pt x="402752" y="339734"/>
                              </a:cubicBezTo>
                              <a:moveTo>
                                <a:pt x="428373" y="365341"/>
                              </a:moveTo>
                              <a:cubicBezTo>
                                <a:pt x="426862" y="365950"/>
                                <a:pt x="424386" y="365696"/>
                                <a:pt x="422342" y="365988"/>
                              </a:cubicBezTo>
                              <a:cubicBezTo>
                                <a:pt x="421047" y="366166"/>
                                <a:pt x="421606" y="366674"/>
                                <a:pt x="422659" y="366864"/>
                              </a:cubicBezTo>
                              <a:cubicBezTo>
                                <a:pt x="423472" y="366979"/>
                                <a:pt x="424792" y="367017"/>
                                <a:pt x="425998" y="366928"/>
                              </a:cubicBezTo>
                              <a:cubicBezTo>
                                <a:pt x="426075" y="366915"/>
                                <a:pt x="426912" y="366712"/>
                                <a:pt x="427027" y="366776"/>
                              </a:cubicBezTo>
                              <a:cubicBezTo>
                                <a:pt x="427281" y="366890"/>
                                <a:pt x="425795" y="368007"/>
                                <a:pt x="425668" y="368032"/>
                              </a:cubicBezTo>
                              <a:cubicBezTo>
                                <a:pt x="424094" y="368553"/>
                                <a:pt x="420996" y="368198"/>
                                <a:pt x="418533" y="368350"/>
                              </a:cubicBezTo>
                              <a:cubicBezTo>
                                <a:pt x="416515" y="368490"/>
                                <a:pt x="419308" y="369327"/>
                                <a:pt x="420120" y="369467"/>
                              </a:cubicBezTo>
                              <a:cubicBezTo>
                                <a:pt x="420526" y="369543"/>
                                <a:pt x="423650" y="369683"/>
                                <a:pt x="422659" y="370102"/>
                              </a:cubicBezTo>
                              <a:cubicBezTo>
                                <a:pt x="421542" y="370597"/>
                                <a:pt x="419815" y="371156"/>
                                <a:pt x="418533" y="370965"/>
                              </a:cubicBezTo>
                              <a:cubicBezTo>
                                <a:pt x="416096" y="370635"/>
                                <a:pt x="413303" y="370991"/>
                                <a:pt x="411170" y="371600"/>
                              </a:cubicBezTo>
                              <a:cubicBezTo>
                                <a:pt x="410040" y="371930"/>
                                <a:pt x="409380" y="372882"/>
                                <a:pt x="408224" y="373504"/>
                              </a:cubicBezTo>
                              <a:cubicBezTo>
                                <a:pt x="406002" y="374698"/>
                                <a:pt x="402701" y="374736"/>
                                <a:pt x="400137" y="373822"/>
                              </a:cubicBezTo>
                              <a:cubicBezTo>
                                <a:pt x="398423" y="373238"/>
                                <a:pt x="396569" y="372197"/>
                                <a:pt x="394741" y="372717"/>
                              </a:cubicBezTo>
                              <a:cubicBezTo>
                                <a:pt x="398106" y="371816"/>
                                <a:pt x="400188" y="370076"/>
                                <a:pt x="402994" y="368756"/>
                              </a:cubicBezTo>
                              <a:cubicBezTo>
                                <a:pt x="404758" y="367918"/>
                                <a:pt x="407031" y="366674"/>
                                <a:pt x="409176" y="366928"/>
                              </a:cubicBezTo>
                              <a:cubicBezTo>
                                <a:pt x="409672" y="366979"/>
                                <a:pt x="410154" y="367550"/>
                                <a:pt x="410687" y="367487"/>
                              </a:cubicBezTo>
                              <a:cubicBezTo>
                                <a:pt x="411043" y="367449"/>
                                <a:pt x="411208" y="366991"/>
                                <a:pt x="411474" y="366776"/>
                              </a:cubicBezTo>
                              <a:cubicBezTo>
                                <a:pt x="413328" y="365189"/>
                                <a:pt x="417302" y="364160"/>
                                <a:pt x="420044" y="363995"/>
                              </a:cubicBezTo>
                              <a:cubicBezTo>
                                <a:pt x="423409" y="363792"/>
                                <a:pt x="427712" y="364516"/>
                                <a:pt x="430594" y="363437"/>
                              </a:cubicBezTo>
                              <a:cubicBezTo>
                                <a:pt x="430518" y="363462"/>
                                <a:pt x="431064" y="363081"/>
                                <a:pt x="430912" y="363437"/>
                              </a:cubicBezTo>
                              <a:cubicBezTo>
                                <a:pt x="430683" y="363983"/>
                                <a:pt x="429071" y="365062"/>
                                <a:pt x="428373" y="365341"/>
                              </a:cubicBezTo>
                              <a:moveTo>
                                <a:pt x="391313" y="352023"/>
                              </a:moveTo>
                              <a:lnTo>
                                <a:pt x="391313" y="352023"/>
                              </a:lnTo>
                              <a:cubicBezTo>
                                <a:pt x="391313" y="351731"/>
                                <a:pt x="392773" y="351223"/>
                                <a:pt x="393078" y="351134"/>
                              </a:cubicBezTo>
                              <a:cubicBezTo>
                                <a:pt x="393624" y="351007"/>
                                <a:pt x="394056" y="351084"/>
                                <a:pt x="394576" y="351058"/>
                              </a:cubicBezTo>
                              <a:cubicBezTo>
                                <a:pt x="396442" y="350982"/>
                                <a:pt x="398410" y="351185"/>
                                <a:pt x="398943" y="352658"/>
                              </a:cubicBezTo>
                              <a:cubicBezTo>
                                <a:pt x="399286" y="353623"/>
                                <a:pt x="398766" y="353940"/>
                                <a:pt x="398144" y="354473"/>
                              </a:cubicBezTo>
                              <a:cubicBezTo>
                                <a:pt x="398156" y="354473"/>
                                <a:pt x="397420" y="355273"/>
                                <a:pt x="397204" y="355108"/>
                              </a:cubicBezTo>
                              <a:cubicBezTo>
                                <a:pt x="397204" y="355108"/>
                                <a:pt x="397052" y="353826"/>
                                <a:pt x="397115" y="354004"/>
                              </a:cubicBezTo>
                              <a:cubicBezTo>
                                <a:pt x="396468" y="352239"/>
                                <a:pt x="393802" y="353090"/>
                                <a:pt x="392202" y="352658"/>
                              </a:cubicBezTo>
                              <a:cubicBezTo>
                                <a:pt x="392329" y="352683"/>
                                <a:pt x="391313" y="352023"/>
                                <a:pt x="391313" y="352023"/>
                              </a:cubicBezTo>
                              <a:moveTo>
                                <a:pt x="390209" y="357660"/>
                              </a:moveTo>
                              <a:cubicBezTo>
                                <a:pt x="389955" y="357889"/>
                                <a:pt x="390196" y="356086"/>
                                <a:pt x="389980" y="355591"/>
                              </a:cubicBezTo>
                              <a:cubicBezTo>
                                <a:pt x="389574" y="354664"/>
                                <a:pt x="388190" y="354296"/>
                                <a:pt x="387124" y="354397"/>
                              </a:cubicBezTo>
                              <a:cubicBezTo>
                                <a:pt x="386286" y="354473"/>
                                <a:pt x="386489" y="354562"/>
                                <a:pt x="385943" y="354004"/>
                              </a:cubicBezTo>
                              <a:cubicBezTo>
                                <a:pt x="385778" y="353826"/>
                                <a:pt x="384749" y="353343"/>
                                <a:pt x="384749" y="353204"/>
                              </a:cubicBezTo>
                              <a:cubicBezTo>
                                <a:pt x="384737" y="352823"/>
                                <a:pt x="386362" y="352455"/>
                                <a:pt x="386578" y="352404"/>
                              </a:cubicBezTo>
                              <a:cubicBezTo>
                                <a:pt x="391262" y="351604"/>
                                <a:pt x="392913" y="355235"/>
                                <a:pt x="390209" y="357660"/>
                              </a:cubicBezTo>
                              <a:moveTo>
                                <a:pt x="384508" y="358206"/>
                              </a:moveTo>
                              <a:cubicBezTo>
                                <a:pt x="384318" y="358181"/>
                                <a:pt x="383988" y="356835"/>
                                <a:pt x="384115" y="357101"/>
                              </a:cubicBezTo>
                              <a:cubicBezTo>
                                <a:pt x="383721" y="356213"/>
                                <a:pt x="382756" y="355654"/>
                                <a:pt x="381487" y="355591"/>
                              </a:cubicBezTo>
                              <a:cubicBezTo>
                                <a:pt x="380763" y="355553"/>
                                <a:pt x="379849" y="356048"/>
                                <a:pt x="379506" y="355971"/>
                              </a:cubicBezTo>
                              <a:cubicBezTo>
                                <a:pt x="379480" y="355971"/>
                                <a:pt x="378325" y="354969"/>
                                <a:pt x="378401" y="354791"/>
                              </a:cubicBezTo>
                              <a:cubicBezTo>
                                <a:pt x="378439" y="354664"/>
                                <a:pt x="379696" y="354308"/>
                                <a:pt x="379912" y="354232"/>
                              </a:cubicBezTo>
                              <a:cubicBezTo>
                                <a:pt x="380407" y="354054"/>
                                <a:pt x="380814" y="353864"/>
                                <a:pt x="381486" y="353762"/>
                              </a:cubicBezTo>
                              <a:cubicBezTo>
                                <a:pt x="383556" y="353445"/>
                                <a:pt x="385295" y="354410"/>
                                <a:pt x="385054" y="356771"/>
                              </a:cubicBezTo>
                              <a:cubicBezTo>
                                <a:pt x="385016" y="357178"/>
                                <a:pt x="384711" y="358219"/>
                                <a:pt x="384508" y="358206"/>
                              </a:cubicBezTo>
                              <a:moveTo>
                                <a:pt x="377525" y="359476"/>
                              </a:moveTo>
                              <a:cubicBezTo>
                                <a:pt x="376916" y="360390"/>
                                <a:pt x="377183" y="359869"/>
                                <a:pt x="376967" y="358993"/>
                              </a:cubicBezTo>
                              <a:cubicBezTo>
                                <a:pt x="376522" y="357190"/>
                                <a:pt x="374059" y="357241"/>
                                <a:pt x="372688" y="357812"/>
                              </a:cubicBezTo>
                              <a:cubicBezTo>
                                <a:pt x="371901" y="358130"/>
                                <a:pt x="370936" y="359145"/>
                                <a:pt x="370225" y="359234"/>
                              </a:cubicBezTo>
                              <a:cubicBezTo>
                                <a:pt x="370124" y="359260"/>
                                <a:pt x="368714" y="358917"/>
                                <a:pt x="368714" y="358917"/>
                              </a:cubicBezTo>
                              <a:cubicBezTo>
                                <a:pt x="368702" y="358866"/>
                                <a:pt x="369210" y="358422"/>
                                <a:pt x="369286" y="358358"/>
                              </a:cubicBezTo>
                              <a:cubicBezTo>
                                <a:pt x="370606" y="357216"/>
                                <a:pt x="372828" y="355883"/>
                                <a:pt x="375139" y="355667"/>
                              </a:cubicBezTo>
                              <a:cubicBezTo>
                                <a:pt x="377754" y="355426"/>
                                <a:pt x="378922" y="357317"/>
                                <a:pt x="377525" y="359476"/>
                              </a:cubicBezTo>
                              <a:moveTo>
                                <a:pt x="369819" y="363995"/>
                              </a:moveTo>
                              <a:cubicBezTo>
                                <a:pt x="369629" y="364046"/>
                                <a:pt x="368207" y="362573"/>
                                <a:pt x="367762" y="362497"/>
                              </a:cubicBezTo>
                              <a:cubicBezTo>
                                <a:pt x="365312" y="361989"/>
                                <a:pt x="362900" y="364440"/>
                                <a:pt x="361821" y="364630"/>
                              </a:cubicBezTo>
                              <a:cubicBezTo>
                                <a:pt x="361706" y="364643"/>
                                <a:pt x="360386" y="364389"/>
                                <a:pt x="360386" y="364402"/>
                              </a:cubicBezTo>
                              <a:cubicBezTo>
                                <a:pt x="360361" y="364351"/>
                                <a:pt x="361376" y="362916"/>
                                <a:pt x="361579" y="362726"/>
                              </a:cubicBezTo>
                              <a:cubicBezTo>
                                <a:pt x="362912" y="361481"/>
                                <a:pt x="365439" y="360644"/>
                                <a:pt x="367762" y="360593"/>
                              </a:cubicBezTo>
                              <a:cubicBezTo>
                                <a:pt x="368879" y="360542"/>
                                <a:pt x="370670" y="360783"/>
                                <a:pt x="370543" y="362332"/>
                              </a:cubicBezTo>
                              <a:cubicBezTo>
                                <a:pt x="370530" y="362434"/>
                                <a:pt x="370098" y="363932"/>
                                <a:pt x="369819" y="363995"/>
                              </a:cubicBezTo>
                              <a:moveTo>
                                <a:pt x="360234" y="367563"/>
                              </a:moveTo>
                              <a:cubicBezTo>
                                <a:pt x="358583" y="367385"/>
                                <a:pt x="355955" y="368350"/>
                                <a:pt x="354520" y="368908"/>
                              </a:cubicBezTo>
                              <a:cubicBezTo>
                                <a:pt x="353644" y="369264"/>
                                <a:pt x="355536" y="367385"/>
                                <a:pt x="355714" y="367258"/>
                              </a:cubicBezTo>
                              <a:cubicBezTo>
                                <a:pt x="356488" y="366636"/>
                                <a:pt x="357390" y="366242"/>
                                <a:pt x="358494" y="366065"/>
                              </a:cubicBezTo>
                              <a:cubicBezTo>
                                <a:pt x="360259" y="365760"/>
                                <a:pt x="361846" y="366471"/>
                                <a:pt x="362455" y="367334"/>
                              </a:cubicBezTo>
                              <a:cubicBezTo>
                                <a:pt x="362544" y="367449"/>
                                <a:pt x="362887" y="368236"/>
                                <a:pt x="362773" y="368350"/>
                              </a:cubicBezTo>
                              <a:cubicBezTo>
                                <a:pt x="362747" y="368388"/>
                                <a:pt x="360526" y="367588"/>
                                <a:pt x="360234" y="367563"/>
                              </a:cubicBezTo>
                              <a:moveTo>
                                <a:pt x="353810" y="358917"/>
                              </a:moveTo>
                              <a:cubicBezTo>
                                <a:pt x="353873" y="358409"/>
                                <a:pt x="356425" y="357952"/>
                                <a:pt x="357212" y="357889"/>
                              </a:cubicBezTo>
                              <a:cubicBezTo>
                                <a:pt x="358520" y="357787"/>
                                <a:pt x="360500" y="358308"/>
                                <a:pt x="361097" y="359399"/>
                              </a:cubicBezTo>
                              <a:cubicBezTo>
                                <a:pt x="361452" y="360034"/>
                                <a:pt x="361833" y="361647"/>
                                <a:pt x="360792" y="360745"/>
                              </a:cubicBezTo>
                              <a:cubicBezTo>
                                <a:pt x="359891" y="359971"/>
                                <a:pt x="358431" y="359107"/>
                                <a:pt x="356577" y="359476"/>
                              </a:cubicBezTo>
                              <a:cubicBezTo>
                                <a:pt x="355397" y="359704"/>
                                <a:pt x="355244" y="360377"/>
                                <a:pt x="354356" y="359476"/>
                              </a:cubicBezTo>
                              <a:cubicBezTo>
                                <a:pt x="354343" y="359450"/>
                                <a:pt x="353797" y="358993"/>
                                <a:pt x="353810" y="358917"/>
                              </a:cubicBezTo>
                              <a:moveTo>
                                <a:pt x="368245" y="356467"/>
                              </a:moveTo>
                              <a:cubicBezTo>
                                <a:pt x="368042" y="356886"/>
                                <a:pt x="368067" y="357114"/>
                                <a:pt x="367915" y="356137"/>
                              </a:cubicBezTo>
                              <a:cubicBezTo>
                                <a:pt x="367775" y="355197"/>
                                <a:pt x="367115" y="353813"/>
                                <a:pt x="366175" y="353521"/>
                              </a:cubicBezTo>
                              <a:cubicBezTo>
                                <a:pt x="364766" y="353090"/>
                                <a:pt x="363839" y="353978"/>
                                <a:pt x="362620" y="353839"/>
                              </a:cubicBezTo>
                              <a:cubicBezTo>
                                <a:pt x="362760" y="353851"/>
                                <a:pt x="360868" y="352912"/>
                                <a:pt x="360868" y="352810"/>
                              </a:cubicBezTo>
                              <a:cubicBezTo>
                                <a:pt x="360843" y="352455"/>
                                <a:pt x="363179" y="351833"/>
                                <a:pt x="363484" y="351769"/>
                              </a:cubicBezTo>
                              <a:cubicBezTo>
                                <a:pt x="366201" y="351338"/>
                                <a:pt x="369552" y="353483"/>
                                <a:pt x="368245" y="356467"/>
                              </a:cubicBezTo>
                              <a:moveTo>
                                <a:pt x="371177" y="349078"/>
                              </a:moveTo>
                              <a:cubicBezTo>
                                <a:pt x="369387" y="349192"/>
                                <a:pt x="368918" y="350627"/>
                                <a:pt x="367127" y="350512"/>
                              </a:cubicBezTo>
                              <a:cubicBezTo>
                                <a:pt x="365833" y="350436"/>
                                <a:pt x="365439" y="350550"/>
                                <a:pt x="366099" y="349954"/>
                              </a:cubicBezTo>
                              <a:cubicBezTo>
                                <a:pt x="367420" y="348773"/>
                                <a:pt x="368448" y="347757"/>
                                <a:pt x="370860" y="347491"/>
                              </a:cubicBezTo>
                              <a:cubicBezTo>
                                <a:pt x="374136" y="347148"/>
                                <a:pt x="376281" y="349243"/>
                                <a:pt x="375075" y="352099"/>
                              </a:cubicBezTo>
                              <a:cubicBezTo>
                                <a:pt x="374948" y="352379"/>
                                <a:pt x="374567" y="353356"/>
                                <a:pt x="374428" y="353356"/>
                              </a:cubicBezTo>
                              <a:cubicBezTo>
                                <a:pt x="374186" y="353356"/>
                                <a:pt x="374516" y="352353"/>
                                <a:pt x="374504" y="352493"/>
                              </a:cubicBezTo>
                              <a:cubicBezTo>
                                <a:pt x="374732" y="350436"/>
                                <a:pt x="373361" y="348951"/>
                                <a:pt x="371177" y="349078"/>
                              </a:cubicBezTo>
                              <a:moveTo>
                                <a:pt x="378401" y="346462"/>
                              </a:moveTo>
                              <a:cubicBezTo>
                                <a:pt x="376865" y="346488"/>
                                <a:pt x="376624" y="347643"/>
                                <a:pt x="375075" y="347021"/>
                              </a:cubicBezTo>
                              <a:cubicBezTo>
                                <a:pt x="374732" y="346881"/>
                                <a:pt x="374263" y="346856"/>
                                <a:pt x="374186" y="346691"/>
                              </a:cubicBezTo>
                              <a:cubicBezTo>
                                <a:pt x="374060" y="346361"/>
                                <a:pt x="376459" y="345002"/>
                                <a:pt x="376891" y="344875"/>
                              </a:cubicBezTo>
                              <a:cubicBezTo>
                                <a:pt x="377221" y="344787"/>
                                <a:pt x="377856" y="344825"/>
                                <a:pt x="378236" y="344799"/>
                              </a:cubicBezTo>
                              <a:cubicBezTo>
                                <a:pt x="381601" y="344634"/>
                                <a:pt x="384432" y="346983"/>
                                <a:pt x="382756" y="349954"/>
                              </a:cubicBezTo>
                              <a:cubicBezTo>
                                <a:pt x="382820" y="349865"/>
                                <a:pt x="382096" y="351274"/>
                                <a:pt x="381969" y="351223"/>
                              </a:cubicBezTo>
                              <a:cubicBezTo>
                                <a:pt x="381931" y="351223"/>
                                <a:pt x="382286" y="349522"/>
                                <a:pt x="382286" y="349636"/>
                              </a:cubicBezTo>
                              <a:cubicBezTo>
                                <a:pt x="382248" y="347872"/>
                                <a:pt x="380902" y="346424"/>
                                <a:pt x="378401" y="346462"/>
                              </a:cubicBezTo>
                              <a:moveTo>
                                <a:pt x="390932" y="346221"/>
                              </a:moveTo>
                              <a:cubicBezTo>
                                <a:pt x="390958" y="347224"/>
                                <a:pt x="390589" y="349078"/>
                                <a:pt x="390145" y="347567"/>
                              </a:cubicBezTo>
                              <a:cubicBezTo>
                                <a:pt x="389802" y="346475"/>
                                <a:pt x="388952" y="345396"/>
                                <a:pt x="387441" y="345269"/>
                              </a:cubicBezTo>
                              <a:cubicBezTo>
                                <a:pt x="386298" y="345167"/>
                                <a:pt x="385384" y="345878"/>
                                <a:pt x="384826" y="345751"/>
                              </a:cubicBezTo>
                              <a:cubicBezTo>
                                <a:pt x="384648" y="345713"/>
                                <a:pt x="383899" y="344888"/>
                                <a:pt x="384026" y="344634"/>
                              </a:cubicBezTo>
                              <a:cubicBezTo>
                                <a:pt x="384280" y="344190"/>
                                <a:pt x="386959" y="343707"/>
                                <a:pt x="387847" y="343682"/>
                              </a:cubicBezTo>
                              <a:cubicBezTo>
                                <a:pt x="389561" y="343657"/>
                                <a:pt x="390882" y="344317"/>
                                <a:pt x="390932" y="346221"/>
                              </a:cubicBezTo>
                              <a:moveTo>
                                <a:pt x="392354" y="340508"/>
                              </a:moveTo>
                              <a:cubicBezTo>
                                <a:pt x="392329" y="340533"/>
                                <a:pt x="391377" y="339835"/>
                                <a:pt x="391313" y="339810"/>
                              </a:cubicBezTo>
                              <a:cubicBezTo>
                                <a:pt x="390577" y="339277"/>
                                <a:pt x="389320" y="338185"/>
                                <a:pt x="388241" y="337905"/>
                              </a:cubicBezTo>
                              <a:cubicBezTo>
                                <a:pt x="386539" y="337436"/>
                                <a:pt x="385625" y="337423"/>
                                <a:pt x="384267" y="336788"/>
                              </a:cubicBezTo>
                              <a:cubicBezTo>
                                <a:pt x="383251" y="336331"/>
                                <a:pt x="383988" y="336128"/>
                                <a:pt x="385054" y="336077"/>
                              </a:cubicBezTo>
                              <a:cubicBezTo>
                                <a:pt x="387720" y="335899"/>
                                <a:pt x="390183" y="336687"/>
                                <a:pt x="391478" y="338604"/>
                              </a:cubicBezTo>
                              <a:cubicBezTo>
                                <a:pt x="391783" y="339035"/>
                                <a:pt x="392443" y="340445"/>
                                <a:pt x="392354" y="340508"/>
                              </a:cubicBezTo>
                              <a:moveTo>
                                <a:pt x="397750" y="338134"/>
                              </a:moveTo>
                              <a:cubicBezTo>
                                <a:pt x="396658" y="337194"/>
                                <a:pt x="393967" y="336268"/>
                                <a:pt x="392278" y="335519"/>
                              </a:cubicBezTo>
                              <a:cubicBezTo>
                                <a:pt x="391707" y="335265"/>
                                <a:pt x="392583" y="335316"/>
                                <a:pt x="393154" y="335277"/>
                              </a:cubicBezTo>
                              <a:cubicBezTo>
                                <a:pt x="394094" y="335227"/>
                                <a:pt x="395401" y="335176"/>
                                <a:pt x="396315" y="335519"/>
                              </a:cubicBezTo>
                              <a:cubicBezTo>
                                <a:pt x="397204" y="335836"/>
                                <a:pt x="398778" y="337360"/>
                                <a:pt x="398943" y="338058"/>
                              </a:cubicBezTo>
                              <a:cubicBezTo>
                                <a:pt x="398981" y="338223"/>
                                <a:pt x="399020" y="339569"/>
                                <a:pt x="398867" y="339645"/>
                              </a:cubicBezTo>
                              <a:cubicBezTo>
                                <a:pt x="398880" y="339632"/>
                                <a:pt x="397826" y="338210"/>
                                <a:pt x="397750" y="338134"/>
                              </a:cubicBezTo>
                              <a:moveTo>
                                <a:pt x="394411" y="342971"/>
                              </a:moveTo>
                              <a:cubicBezTo>
                                <a:pt x="394144" y="342920"/>
                                <a:pt x="393510" y="343085"/>
                                <a:pt x="393383" y="342971"/>
                              </a:cubicBezTo>
                              <a:cubicBezTo>
                                <a:pt x="393421" y="342996"/>
                                <a:pt x="393624" y="341600"/>
                                <a:pt x="393700" y="341549"/>
                              </a:cubicBezTo>
                              <a:cubicBezTo>
                                <a:pt x="393954" y="341371"/>
                                <a:pt x="394843" y="341460"/>
                                <a:pt x="394741" y="341460"/>
                              </a:cubicBezTo>
                              <a:cubicBezTo>
                                <a:pt x="398512" y="341359"/>
                                <a:pt x="398804" y="343911"/>
                                <a:pt x="397674" y="346856"/>
                              </a:cubicBezTo>
                              <a:cubicBezTo>
                                <a:pt x="397585" y="347097"/>
                                <a:pt x="397521" y="347440"/>
                                <a:pt x="397356" y="347656"/>
                              </a:cubicBezTo>
                              <a:cubicBezTo>
                                <a:pt x="397471" y="347516"/>
                                <a:pt x="397026" y="348202"/>
                                <a:pt x="396798" y="347973"/>
                              </a:cubicBezTo>
                              <a:cubicBezTo>
                                <a:pt x="396620" y="347783"/>
                                <a:pt x="396849" y="347567"/>
                                <a:pt x="396874" y="347262"/>
                              </a:cubicBezTo>
                              <a:cubicBezTo>
                                <a:pt x="397077" y="345269"/>
                                <a:pt x="396303" y="343276"/>
                                <a:pt x="394411" y="342971"/>
                              </a:cubicBezTo>
                              <a:moveTo>
                                <a:pt x="353416" y="363119"/>
                              </a:moveTo>
                              <a:cubicBezTo>
                                <a:pt x="353314" y="363145"/>
                                <a:pt x="352883" y="362129"/>
                                <a:pt x="352857" y="362091"/>
                              </a:cubicBezTo>
                              <a:cubicBezTo>
                                <a:pt x="350724" y="360085"/>
                                <a:pt x="347322" y="362929"/>
                                <a:pt x="345951" y="363602"/>
                              </a:cubicBezTo>
                              <a:cubicBezTo>
                                <a:pt x="345278" y="363932"/>
                                <a:pt x="344288" y="364389"/>
                                <a:pt x="344592" y="363602"/>
                              </a:cubicBezTo>
                              <a:cubicBezTo>
                                <a:pt x="346230" y="359577"/>
                                <a:pt x="348160" y="355222"/>
                                <a:pt x="351829" y="353204"/>
                              </a:cubicBezTo>
                              <a:cubicBezTo>
                                <a:pt x="352667" y="352747"/>
                                <a:pt x="353797" y="352785"/>
                                <a:pt x="354597" y="352328"/>
                              </a:cubicBezTo>
                              <a:cubicBezTo>
                                <a:pt x="355155" y="352023"/>
                                <a:pt x="355739" y="350436"/>
                                <a:pt x="356184" y="349801"/>
                              </a:cubicBezTo>
                              <a:cubicBezTo>
                                <a:pt x="357161" y="348430"/>
                                <a:pt x="358482" y="347338"/>
                                <a:pt x="360081" y="346615"/>
                              </a:cubicBezTo>
                              <a:cubicBezTo>
                                <a:pt x="360945" y="346221"/>
                                <a:pt x="360894" y="346450"/>
                                <a:pt x="361338" y="345663"/>
                              </a:cubicBezTo>
                              <a:cubicBezTo>
                                <a:pt x="362405" y="343872"/>
                                <a:pt x="364664" y="341828"/>
                                <a:pt x="366810" y="341067"/>
                              </a:cubicBezTo>
                              <a:cubicBezTo>
                                <a:pt x="367978" y="340648"/>
                                <a:pt x="369349" y="341194"/>
                                <a:pt x="370454" y="340762"/>
                              </a:cubicBezTo>
                              <a:cubicBezTo>
                                <a:pt x="370962" y="340546"/>
                                <a:pt x="371800" y="339099"/>
                                <a:pt x="372282" y="338693"/>
                              </a:cubicBezTo>
                              <a:cubicBezTo>
                                <a:pt x="373526" y="337677"/>
                                <a:pt x="375824" y="336890"/>
                                <a:pt x="377919" y="336712"/>
                              </a:cubicBezTo>
                              <a:cubicBezTo>
                                <a:pt x="380217" y="336509"/>
                                <a:pt x="382553" y="337118"/>
                                <a:pt x="383873" y="338210"/>
                              </a:cubicBezTo>
                              <a:cubicBezTo>
                                <a:pt x="384369" y="338642"/>
                                <a:pt x="385638" y="339899"/>
                                <a:pt x="385384" y="340508"/>
                              </a:cubicBezTo>
                              <a:cubicBezTo>
                                <a:pt x="385270" y="340762"/>
                                <a:pt x="383188" y="339289"/>
                                <a:pt x="382845" y="339162"/>
                              </a:cubicBezTo>
                              <a:cubicBezTo>
                                <a:pt x="380699" y="338375"/>
                                <a:pt x="377195" y="338819"/>
                                <a:pt x="375380" y="339480"/>
                              </a:cubicBezTo>
                              <a:cubicBezTo>
                                <a:pt x="374478" y="339810"/>
                                <a:pt x="373082" y="340368"/>
                                <a:pt x="373006" y="340838"/>
                              </a:cubicBezTo>
                              <a:cubicBezTo>
                                <a:pt x="372942" y="341117"/>
                                <a:pt x="375443" y="343479"/>
                                <a:pt x="375380" y="343530"/>
                              </a:cubicBezTo>
                              <a:cubicBezTo>
                                <a:pt x="374783" y="343923"/>
                                <a:pt x="372891" y="342831"/>
                                <a:pt x="372282" y="342730"/>
                              </a:cubicBezTo>
                              <a:cubicBezTo>
                                <a:pt x="369921" y="342362"/>
                                <a:pt x="367547" y="343174"/>
                                <a:pt x="365858" y="344076"/>
                              </a:cubicBezTo>
                              <a:cubicBezTo>
                                <a:pt x="365528" y="344266"/>
                                <a:pt x="363750" y="345383"/>
                                <a:pt x="363788" y="345751"/>
                              </a:cubicBezTo>
                              <a:cubicBezTo>
                                <a:pt x="363839" y="346018"/>
                                <a:pt x="366290" y="347008"/>
                                <a:pt x="366569" y="347173"/>
                              </a:cubicBezTo>
                              <a:cubicBezTo>
                                <a:pt x="366683" y="347237"/>
                                <a:pt x="367534" y="347491"/>
                                <a:pt x="367521" y="347567"/>
                              </a:cubicBezTo>
                              <a:cubicBezTo>
                                <a:pt x="367483" y="348138"/>
                                <a:pt x="365617" y="347529"/>
                                <a:pt x="364995" y="347567"/>
                              </a:cubicBezTo>
                              <a:cubicBezTo>
                                <a:pt x="362824" y="347745"/>
                                <a:pt x="359751" y="348925"/>
                                <a:pt x="358329" y="350588"/>
                              </a:cubicBezTo>
                              <a:cubicBezTo>
                                <a:pt x="358113" y="350830"/>
                                <a:pt x="357250" y="352023"/>
                                <a:pt x="357288" y="352099"/>
                              </a:cubicBezTo>
                              <a:cubicBezTo>
                                <a:pt x="357453" y="352353"/>
                                <a:pt x="357631" y="351985"/>
                                <a:pt x="358164" y="352099"/>
                              </a:cubicBezTo>
                              <a:cubicBezTo>
                                <a:pt x="358355" y="352137"/>
                                <a:pt x="359675" y="352899"/>
                                <a:pt x="359992" y="353356"/>
                              </a:cubicBezTo>
                              <a:cubicBezTo>
                                <a:pt x="360081" y="353496"/>
                                <a:pt x="360526" y="354334"/>
                                <a:pt x="360310" y="354562"/>
                              </a:cubicBezTo>
                              <a:cubicBezTo>
                                <a:pt x="360233" y="354638"/>
                                <a:pt x="359167" y="354181"/>
                                <a:pt x="358964" y="354156"/>
                              </a:cubicBezTo>
                              <a:cubicBezTo>
                                <a:pt x="355473" y="353724"/>
                                <a:pt x="352832" y="355273"/>
                                <a:pt x="350788" y="356771"/>
                              </a:cubicBezTo>
                              <a:cubicBezTo>
                                <a:pt x="350052" y="357317"/>
                                <a:pt x="347258" y="359196"/>
                                <a:pt x="348960" y="359704"/>
                              </a:cubicBezTo>
                              <a:cubicBezTo>
                                <a:pt x="349455" y="359856"/>
                                <a:pt x="350229" y="359501"/>
                                <a:pt x="351118" y="359628"/>
                              </a:cubicBezTo>
                              <a:cubicBezTo>
                                <a:pt x="352045" y="359768"/>
                                <a:pt x="353441" y="360542"/>
                                <a:pt x="353644" y="361304"/>
                              </a:cubicBezTo>
                              <a:cubicBezTo>
                                <a:pt x="353759" y="361735"/>
                                <a:pt x="353644" y="363068"/>
                                <a:pt x="353416" y="363119"/>
                              </a:cubicBezTo>
                              <a:moveTo>
                                <a:pt x="350470" y="369061"/>
                              </a:moveTo>
                              <a:cubicBezTo>
                                <a:pt x="350407" y="369175"/>
                                <a:pt x="349442" y="369683"/>
                                <a:pt x="349366" y="369619"/>
                              </a:cubicBezTo>
                              <a:cubicBezTo>
                                <a:pt x="349150" y="369518"/>
                                <a:pt x="348985" y="368109"/>
                                <a:pt x="348807" y="367804"/>
                              </a:cubicBezTo>
                              <a:cubicBezTo>
                                <a:pt x="347842" y="366230"/>
                                <a:pt x="344897" y="366128"/>
                                <a:pt x="342929" y="367093"/>
                              </a:cubicBezTo>
                              <a:cubicBezTo>
                                <a:pt x="344173" y="365506"/>
                                <a:pt x="348465" y="364630"/>
                                <a:pt x="349988" y="366458"/>
                              </a:cubicBezTo>
                              <a:cubicBezTo>
                                <a:pt x="350394" y="366915"/>
                                <a:pt x="350928" y="368401"/>
                                <a:pt x="350470" y="369061"/>
                              </a:cubicBezTo>
                              <a:moveTo>
                                <a:pt x="438694" y="360745"/>
                              </a:moveTo>
                              <a:cubicBezTo>
                                <a:pt x="440446" y="358447"/>
                                <a:pt x="442325" y="354486"/>
                                <a:pt x="444560" y="352252"/>
                              </a:cubicBezTo>
                              <a:cubicBezTo>
                                <a:pt x="445220" y="351604"/>
                                <a:pt x="443849" y="354131"/>
                                <a:pt x="443836" y="354397"/>
                              </a:cubicBezTo>
                              <a:cubicBezTo>
                                <a:pt x="443811" y="355362"/>
                                <a:pt x="443151" y="356873"/>
                                <a:pt x="442097" y="357812"/>
                              </a:cubicBezTo>
                              <a:cubicBezTo>
                                <a:pt x="440713" y="359057"/>
                                <a:pt x="439393" y="360453"/>
                                <a:pt x="438453" y="360986"/>
                              </a:cubicBezTo>
                              <a:cubicBezTo>
                                <a:pt x="438275" y="361075"/>
                                <a:pt x="438669" y="360758"/>
                                <a:pt x="438694" y="360745"/>
                              </a:cubicBezTo>
                              <a:moveTo>
                                <a:pt x="449156" y="358434"/>
                              </a:moveTo>
                              <a:cubicBezTo>
                                <a:pt x="449549" y="357825"/>
                                <a:pt x="450679" y="355654"/>
                                <a:pt x="450908" y="354956"/>
                              </a:cubicBezTo>
                              <a:cubicBezTo>
                                <a:pt x="450997" y="354638"/>
                                <a:pt x="450984" y="353927"/>
                                <a:pt x="451060" y="353762"/>
                              </a:cubicBezTo>
                              <a:cubicBezTo>
                                <a:pt x="451263" y="353343"/>
                                <a:pt x="452952" y="352239"/>
                                <a:pt x="453371" y="352404"/>
                              </a:cubicBezTo>
                              <a:cubicBezTo>
                                <a:pt x="453422" y="352429"/>
                                <a:pt x="453168" y="353712"/>
                                <a:pt x="452812" y="354397"/>
                              </a:cubicBezTo>
                              <a:cubicBezTo>
                                <a:pt x="452076" y="355781"/>
                                <a:pt x="449917" y="357965"/>
                                <a:pt x="448673" y="359399"/>
                              </a:cubicBezTo>
                              <a:cubicBezTo>
                                <a:pt x="448051" y="360136"/>
                                <a:pt x="448851" y="358917"/>
                                <a:pt x="449156" y="358434"/>
                              </a:cubicBezTo>
                              <a:moveTo>
                                <a:pt x="313652" y="382582"/>
                              </a:moveTo>
                              <a:cubicBezTo>
                                <a:pt x="316445" y="383521"/>
                                <a:pt x="319048" y="383902"/>
                                <a:pt x="321575" y="383915"/>
                              </a:cubicBezTo>
                              <a:cubicBezTo>
                                <a:pt x="332950" y="384004"/>
                                <a:pt x="343310" y="375751"/>
                                <a:pt x="359624" y="375701"/>
                              </a:cubicBezTo>
                              <a:lnTo>
                                <a:pt x="359713" y="375701"/>
                              </a:lnTo>
                              <a:cubicBezTo>
                                <a:pt x="376065" y="375777"/>
                                <a:pt x="386438" y="384004"/>
                                <a:pt x="397813" y="383915"/>
                              </a:cubicBezTo>
                              <a:cubicBezTo>
                                <a:pt x="400365" y="383915"/>
                                <a:pt x="402981" y="383534"/>
                                <a:pt x="405774" y="382582"/>
                              </a:cubicBezTo>
                              <a:cubicBezTo>
                                <a:pt x="413429" y="379992"/>
                                <a:pt x="420196" y="378570"/>
                                <a:pt x="426201" y="377935"/>
                              </a:cubicBezTo>
                              <a:cubicBezTo>
                                <a:pt x="425465" y="377402"/>
                                <a:pt x="424640" y="376996"/>
                                <a:pt x="423853" y="376932"/>
                              </a:cubicBezTo>
                              <a:cubicBezTo>
                                <a:pt x="422215" y="376792"/>
                                <a:pt x="421136" y="377478"/>
                                <a:pt x="419879" y="377795"/>
                              </a:cubicBezTo>
                              <a:cubicBezTo>
                                <a:pt x="418190" y="378240"/>
                                <a:pt x="416616" y="377834"/>
                                <a:pt x="414648" y="378113"/>
                              </a:cubicBezTo>
                              <a:cubicBezTo>
                                <a:pt x="415626" y="377542"/>
                                <a:pt x="416451" y="377059"/>
                                <a:pt x="417416" y="376450"/>
                              </a:cubicBezTo>
                              <a:cubicBezTo>
                                <a:pt x="418292" y="375904"/>
                                <a:pt x="419206" y="374939"/>
                                <a:pt x="420044" y="374622"/>
                              </a:cubicBezTo>
                              <a:cubicBezTo>
                                <a:pt x="422482" y="373682"/>
                                <a:pt x="428804" y="374342"/>
                                <a:pt x="430201" y="375891"/>
                              </a:cubicBezTo>
                              <a:cubicBezTo>
                                <a:pt x="430455" y="376196"/>
                                <a:pt x="430950" y="376945"/>
                                <a:pt x="431293" y="377580"/>
                              </a:cubicBezTo>
                              <a:cubicBezTo>
                                <a:pt x="431965" y="377567"/>
                                <a:pt x="432664" y="377554"/>
                                <a:pt x="433311" y="377554"/>
                              </a:cubicBezTo>
                              <a:cubicBezTo>
                                <a:pt x="436803" y="377542"/>
                                <a:pt x="439938" y="377834"/>
                                <a:pt x="442782" y="378316"/>
                              </a:cubicBezTo>
                              <a:cubicBezTo>
                                <a:pt x="442935" y="378253"/>
                                <a:pt x="443087" y="378189"/>
                                <a:pt x="443201" y="378113"/>
                              </a:cubicBezTo>
                              <a:cubicBezTo>
                                <a:pt x="444572" y="377250"/>
                                <a:pt x="445905" y="375878"/>
                                <a:pt x="447099" y="374622"/>
                              </a:cubicBezTo>
                              <a:cubicBezTo>
                                <a:pt x="448534" y="373111"/>
                                <a:pt x="449841" y="371498"/>
                                <a:pt x="451060" y="369619"/>
                              </a:cubicBezTo>
                              <a:cubicBezTo>
                                <a:pt x="452279" y="367766"/>
                                <a:pt x="452888" y="365747"/>
                                <a:pt x="453840" y="363437"/>
                              </a:cubicBezTo>
                              <a:cubicBezTo>
                                <a:pt x="454437" y="361989"/>
                                <a:pt x="455516" y="360910"/>
                                <a:pt x="456062" y="359399"/>
                              </a:cubicBezTo>
                              <a:cubicBezTo>
                                <a:pt x="456608" y="357901"/>
                                <a:pt x="457319" y="356378"/>
                                <a:pt x="457649" y="354638"/>
                              </a:cubicBezTo>
                              <a:cubicBezTo>
                                <a:pt x="458106" y="352150"/>
                                <a:pt x="457865" y="348621"/>
                                <a:pt x="457091" y="345980"/>
                              </a:cubicBezTo>
                              <a:cubicBezTo>
                                <a:pt x="457129" y="346119"/>
                                <a:pt x="456697" y="344774"/>
                                <a:pt x="456532" y="344710"/>
                              </a:cubicBezTo>
                              <a:cubicBezTo>
                                <a:pt x="456037" y="344545"/>
                                <a:pt x="454869" y="346856"/>
                                <a:pt x="454704" y="347097"/>
                              </a:cubicBezTo>
                              <a:cubicBezTo>
                                <a:pt x="452863" y="349865"/>
                                <a:pt x="450362" y="351604"/>
                                <a:pt x="447734" y="353521"/>
                              </a:cubicBezTo>
                              <a:cubicBezTo>
                                <a:pt x="447937" y="353369"/>
                                <a:pt x="447150" y="354207"/>
                                <a:pt x="447010" y="354004"/>
                              </a:cubicBezTo>
                              <a:cubicBezTo>
                                <a:pt x="446997" y="353978"/>
                                <a:pt x="447442" y="352239"/>
                                <a:pt x="447492" y="351858"/>
                              </a:cubicBezTo>
                              <a:cubicBezTo>
                                <a:pt x="447619" y="351033"/>
                                <a:pt x="447784" y="350119"/>
                                <a:pt x="447810" y="349560"/>
                              </a:cubicBezTo>
                              <a:cubicBezTo>
                                <a:pt x="447861" y="348798"/>
                                <a:pt x="447988" y="346361"/>
                                <a:pt x="447568" y="346221"/>
                              </a:cubicBezTo>
                              <a:cubicBezTo>
                                <a:pt x="447340" y="346145"/>
                                <a:pt x="446464" y="347757"/>
                                <a:pt x="446058" y="348125"/>
                              </a:cubicBezTo>
                              <a:cubicBezTo>
                                <a:pt x="445652" y="348506"/>
                                <a:pt x="444979" y="348913"/>
                                <a:pt x="444318" y="349319"/>
                              </a:cubicBezTo>
                              <a:cubicBezTo>
                                <a:pt x="444001" y="349509"/>
                                <a:pt x="442643" y="350487"/>
                                <a:pt x="442490" y="350271"/>
                              </a:cubicBezTo>
                              <a:cubicBezTo>
                                <a:pt x="442363" y="350068"/>
                                <a:pt x="442909" y="348938"/>
                                <a:pt x="442960" y="348367"/>
                              </a:cubicBezTo>
                              <a:cubicBezTo>
                                <a:pt x="443176" y="346500"/>
                                <a:pt x="442808" y="344951"/>
                                <a:pt x="442401" y="343530"/>
                              </a:cubicBezTo>
                              <a:cubicBezTo>
                                <a:pt x="442186" y="342704"/>
                                <a:pt x="441500" y="341155"/>
                                <a:pt x="440840" y="340597"/>
                              </a:cubicBezTo>
                              <a:cubicBezTo>
                                <a:pt x="440878" y="340635"/>
                                <a:pt x="439989" y="340038"/>
                                <a:pt x="439799" y="340114"/>
                              </a:cubicBezTo>
                              <a:cubicBezTo>
                                <a:pt x="439418" y="340292"/>
                                <a:pt x="439608" y="341384"/>
                                <a:pt x="439570" y="341549"/>
                              </a:cubicBezTo>
                              <a:cubicBezTo>
                                <a:pt x="439139" y="343047"/>
                                <a:pt x="437463" y="344736"/>
                                <a:pt x="436549" y="345751"/>
                              </a:cubicBezTo>
                              <a:cubicBezTo>
                                <a:pt x="435850" y="346526"/>
                                <a:pt x="436523" y="344456"/>
                                <a:pt x="436549" y="343682"/>
                              </a:cubicBezTo>
                              <a:cubicBezTo>
                                <a:pt x="436650" y="339048"/>
                                <a:pt x="434555" y="336915"/>
                                <a:pt x="432499" y="334566"/>
                              </a:cubicBezTo>
                              <a:cubicBezTo>
                                <a:pt x="431470" y="333386"/>
                                <a:pt x="431826" y="334363"/>
                                <a:pt x="431711" y="335519"/>
                              </a:cubicBezTo>
                              <a:cubicBezTo>
                                <a:pt x="431495" y="337448"/>
                                <a:pt x="430366" y="340241"/>
                                <a:pt x="429248" y="341625"/>
                              </a:cubicBezTo>
                              <a:cubicBezTo>
                                <a:pt x="429172" y="341727"/>
                                <a:pt x="428677" y="342323"/>
                                <a:pt x="428614" y="342260"/>
                              </a:cubicBezTo>
                              <a:cubicBezTo>
                                <a:pt x="428436" y="342082"/>
                                <a:pt x="428639" y="340102"/>
                                <a:pt x="428614" y="339810"/>
                              </a:cubicBezTo>
                              <a:cubicBezTo>
                                <a:pt x="428550" y="338997"/>
                                <a:pt x="428322" y="337791"/>
                                <a:pt x="428131" y="337271"/>
                              </a:cubicBezTo>
                              <a:cubicBezTo>
                                <a:pt x="428055" y="337042"/>
                                <a:pt x="427090" y="335239"/>
                                <a:pt x="426633" y="335442"/>
                              </a:cubicBezTo>
                              <a:cubicBezTo>
                                <a:pt x="426544" y="335468"/>
                                <a:pt x="426290" y="336572"/>
                                <a:pt x="426240" y="336712"/>
                              </a:cubicBezTo>
                              <a:cubicBezTo>
                                <a:pt x="426087" y="337004"/>
                                <a:pt x="425351" y="338159"/>
                                <a:pt x="425198" y="338058"/>
                              </a:cubicBezTo>
                              <a:cubicBezTo>
                                <a:pt x="425198" y="338058"/>
                                <a:pt x="425236" y="336877"/>
                                <a:pt x="425198" y="336560"/>
                              </a:cubicBezTo>
                              <a:cubicBezTo>
                                <a:pt x="424805" y="332878"/>
                                <a:pt x="423459" y="330732"/>
                                <a:pt x="421313" y="328536"/>
                              </a:cubicBezTo>
                              <a:cubicBezTo>
                                <a:pt x="420818" y="328028"/>
                                <a:pt x="419549" y="326086"/>
                                <a:pt x="418698" y="326555"/>
                              </a:cubicBezTo>
                              <a:cubicBezTo>
                                <a:pt x="418266" y="326784"/>
                                <a:pt x="418520" y="328218"/>
                                <a:pt x="418457" y="328942"/>
                              </a:cubicBezTo>
                              <a:cubicBezTo>
                                <a:pt x="418419" y="329361"/>
                                <a:pt x="418330" y="329856"/>
                                <a:pt x="418140" y="330605"/>
                              </a:cubicBezTo>
                              <a:cubicBezTo>
                                <a:pt x="418051" y="330973"/>
                                <a:pt x="417784" y="332408"/>
                                <a:pt x="417505" y="331710"/>
                              </a:cubicBezTo>
                              <a:cubicBezTo>
                                <a:pt x="417225" y="331012"/>
                                <a:pt x="416248" y="330301"/>
                                <a:pt x="415435" y="330199"/>
                              </a:cubicBezTo>
                              <a:cubicBezTo>
                                <a:pt x="415004" y="330148"/>
                                <a:pt x="413328" y="330783"/>
                                <a:pt x="413379" y="330834"/>
                              </a:cubicBezTo>
                              <a:cubicBezTo>
                                <a:pt x="413353" y="330808"/>
                                <a:pt x="414064" y="328676"/>
                                <a:pt x="414102" y="328371"/>
                              </a:cubicBezTo>
                              <a:cubicBezTo>
                                <a:pt x="414445" y="325413"/>
                                <a:pt x="413150" y="321909"/>
                                <a:pt x="411639" y="320271"/>
                              </a:cubicBezTo>
                              <a:cubicBezTo>
                                <a:pt x="411538" y="320182"/>
                                <a:pt x="409836" y="318455"/>
                                <a:pt x="409659" y="318532"/>
                              </a:cubicBezTo>
                              <a:cubicBezTo>
                                <a:pt x="409456" y="318608"/>
                                <a:pt x="408948" y="320207"/>
                                <a:pt x="408859" y="320436"/>
                              </a:cubicBezTo>
                              <a:cubicBezTo>
                                <a:pt x="408262" y="321909"/>
                                <a:pt x="407919" y="323039"/>
                                <a:pt x="407196" y="324245"/>
                              </a:cubicBezTo>
                              <a:cubicBezTo>
                                <a:pt x="407120" y="324397"/>
                                <a:pt x="406244" y="325971"/>
                                <a:pt x="406002" y="325679"/>
                              </a:cubicBezTo>
                              <a:cubicBezTo>
                                <a:pt x="405850" y="325502"/>
                                <a:pt x="405952" y="323673"/>
                                <a:pt x="405850" y="323229"/>
                              </a:cubicBezTo>
                              <a:cubicBezTo>
                                <a:pt x="404936" y="319103"/>
                                <a:pt x="401686" y="315751"/>
                                <a:pt x="397674" y="315129"/>
                              </a:cubicBezTo>
                              <a:cubicBezTo>
                                <a:pt x="397433" y="315091"/>
                                <a:pt x="396176" y="314913"/>
                                <a:pt x="396011" y="315129"/>
                              </a:cubicBezTo>
                              <a:cubicBezTo>
                                <a:pt x="395808" y="315370"/>
                                <a:pt x="396772" y="316488"/>
                                <a:pt x="396874" y="316868"/>
                              </a:cubicBezTo>
                              <a:cubicBezTo>
                                <a:pt x="397560" y="319217"/>
                                <a:pt x="395960" y="322188"/>
                                <a:pt x="394500" y="323140"/>
                              </a:cubicBezTo>
                              <a:cubicBezTo>
                                <a:pt x="394386" y="323216"/>
                                <a:pt x="393040" y="323978"/>
                                <a:pt x="392507" y="323699"/>
                              </a:cubicBezTo>
                              <a:cubicBezTo>
                                <a:pt x="392316" y="323584"/>
                                <a:pt x="392202" y="322645"/>
                                <a:pt x="392037" y="322340"/>
                              </a:cubicBezTo>
                              <a:cubicBezTo>
                                <a:pt x="390818" y="320207"/>
                                <a:pt x="387441" y="317503"/>
                                <a:pt x="383556" y="317821"/>
                              </a:cubicBezTo>
                              <a:cubicBezTo>
                                <a:pt x="383670" y="317821"/>
                                <a:pt x="382439" y="317935"/>
                                <a:pt x="382375" y="318138"/>
                              </a:cubicBezTo>
                              <a:cubicBezTo>
                                <a:pt x="382248" y="318506"/>
                                <a:pt x="383505" y="318811"/>
                                <a:pt x="383632" y="318938"/>
                              </a:cubicBezTo>
                              <a:cubicBezTo>
                                <a:pt x="385283" y="320715"/>
                                <a:pt x="382401" y="323940"/>
                                <a:pt x="381652" y="324486"/>
                              </a:cubicBezTo>
                              <a:cubicBezTo>
                                <a:pt x="379519" y="326060"/>
                                <a:pt x="376065" y="327012"/>
                                <a:pt x="373552" y="327825"/>
                              </a:cubicBezTo>
                              <a:cubicBezTo>
                                <a:pt x="364842" y="330631"/>
                                <a:pt x="357339" y="334274"/>
                                <a:pt x="351346" y="339962"/>
                              </a:cubicBezTo>
                              <a:cubicBezTo>
                                <a:pt x="345570" y="345434"/>
                                <a:pt x="340580" y="352455"/>
                                <a:pt x="336518" y="359552"/>
                              </a:cubicBezTo>
                              <a:cubicBezTo>
                                <a:pt x="333737" y="364389"/>
                                <a:pt x="330195" y="370470"/>
                                <a:pt x="322552" y="368832"/>
                              </a:cubicBezTo>
                              <a:cubicBezTo>
                                <a:pt x="317575" y="367766"/>
                                <a:pt x="314338" y="363208"/>
                                <a:pt x="313982" y="357888"/>
                              </a:cubicBezTo>
                              <a:cubicBezTo>
                                <a:pt x="313614" y="352455"/>
                                <a:pt x="315366" y="347707"/>
                                <a:pt x="316598" y="343199"/>
                              </a:cubicBezTo>
                              <a:cubicBezTo>
                                <a:pt x="319746" y="331723"/>
                                <a:pt x="323454" y="320817"/>
                                <a:pt x="326767" y="309860"/>
                              </a:cubicBezTo>
                              <a:cubicBezTo>
                                <a:pt x="329967" y="299298"/>
                                <a:pt x="332950" y="283809"/>
                                <a:pt x="334461" y="276407"/>
                              </a:cubicBezTo>
                              <a:cubicBezTo>
                                <a:pt x="340390" y="247435"/>
                                <a:pt x="333902" y="235882"/>
                                <a:pt x="330322" y="231286"/>
                              </a:cubicBezTo>
                              <a:cubicBezTo>
                                <a:pt x="328557" y="229014"/>
                                <a:pt x="325358" y="226665"/>
                                <a:pt x="321828" y="226602"/>
                              </a:cubicBezTo>
                              <a:cubicBezTo>
                                <a:pt x="313881" y="226449"/>
                                <a:pt x="309260" y="230829"/>
                                <a:pt x="306682" y="236187"/>
                              </a:cubicBezTo>
                              <a:cubicBezTo>
                                <a:pt x="306416" y="236746"/>
                                <a:pt x="305603" y="238066"/>
                                <a:pt x="305654" y="238409"/>
                              </a:cubicBezTo>
                              <a:cubicBezTo>
                                <a:pt x="305743" y="239018"/>
                                <a:pt x="307025" y="239285"/>
                                <a:pt x="307406" y="239678"/>
                              </a:cubicBezTo>
                              <a:cubicBezTo>
                                <a:pt x="308701" y="241049"/>
                                <a:pt x="307647" y="242675"/>
                                <a:pt x="307876" y="244846"/>
                              </a:cubicBezTo>
                              <a:cubicBezTo>
                                <a:pt x="307926" y="245404"/>
                                <a:pt x="308853" y="247410"/>
                                <a:pt x="308993" y="247385"/>
                              </a:cubicBezTo>
                              <a:cubicBezTo>
                                <a:pt x="308587" y="247473"/>
                                <a:pt x="308041" y="246166"/>
                                <a:pt x="307952" y="245950"/>
                              </a:cubicBezTo>
                              <a:cubicBezTo>
                                <a:pt x="307406" y="244477"/>
                                <a:pt x="307698" y="242243"/>
                                <a:pt x="307241" y="240948"/>
                              </a:cubicBezTo>
                              <a:cubicBezTo>
                                <a:pt x="307050" y="240440"/>
                                <a:pt x="306098" y="239031"/>
                                <a:pt x="305489" y="239221"/>
                              </a:cubicBezTo>
                              <a:cubicBezTo>
                                <a:pt x="305210" y="239285"/>
                                <a:pt x="304892" y="240427"/>
                                <a:pt x="304702" y="240719"/>
                              </a:cubicBezTo>
                              <a:cubicBezTo>
                                <a:pt x="303457" y="242573"/>
                                <a:pt x="301299" y="244528"/>
                                <a:pt x="299382" y="245874"/>
                              </a:cubicBezTo>
                              <a:cubicBezTo>
                                <a:pt x="296348" y="248007"/>
                                <a:pt x="293047" y="249441"/>
                                <a:pt x="292399" y="253326"/>
                              </a:cubicBezTo>
                              <a:cubicBezTo>
                                <a:pt x="292298" y="253948"/>
                                <a:pt x="292310" y="255561"/>
                                <a:pt x="292717" y="255789"/>
                              </a:cubicBezTo>
                              <a:cubicBezTo>
                                <a:pt x="293148" y="256030"/>
                                <a:pt x="293656" y="255332"/>
                                <a:pt x="294469" y="254926"/>
                              </a:cubicBezTo>
                              <a:cubicBezTo>
                                <a:pt x="295142" y="254583"/>
                                <a:pt x="295967" y="254291"/>
                                <a:pt x="296691" y="254050"/>
                              </a:cubicBezTo>
                              <a:cubicBezTo>
                                <a:pt x="300042" y="252907"/>
                                <a:pt x="303127" y="251295"/>
                                <a:pt x="306124" y="249848"/>
                              </a:cubicBezTo>
                              <a:cubicBezTo>
                                <a:pt x="307838" y="249010"/>
                                <a:pt x="309653" y="247575"/>
                                <a:pt x="311989" y="247537"/>
                              </a:cubicBezTo>
                              <a:cubicBezTo>
                                <a:pt x="313411" y="247524"/>
                                <a:pt x="315252" y="247372"/>
                                <a:pt x="317816" y="246674"/>
                              </a:cubicBezTo>
                              <a:cubicBezTo>
                                <a:pt x="319505" y="246217"/>
                                <a:pt x="321447" y="244934"/>
                                <a:pt x="321828" y="244846"/>
                              </a:cubicBezTo>
                              <a:cubicBezTo>
                                <a:pt x="323593" y="244439"/>
                                <a:pt x="324736" y="246750"/>
                                <a:pt x="325091" y="248019"/>
                              </a:cubicBezTo>
                              <a:cubicBezTo>
                                <a:pt x="325510" y="249568"/>
                                <a:pt x="325586" y="251117"/>
                                <a:pt x="325650" y="252615"/>
                              </a:cubicBezTo>
                              <a:cubicBezTo>
                                <a:pt x="325726" y="255129"/>
                                <a:pt x="325307" y="257516"/>
                                <a:pt x="325002" y="259915"/>
                              </a:cubicBezTo>
                              <a:cubicBezTo>
                                <a:pt x="324710" y="262201"/>
                                <a:pt x="324431" y="264651"/>
                                <a:pt x="323974" y="266885"/>
                              </a:cubicBezTo>
                              <a:cubicBezTo>
                                <a:pt x="318718" y="292747"/>
                                <a:pt x="310910" y="314888"/>
                                <a:pt x="300664" y="335201"/>
                              </a:cubicBezTo>
                              <a:cubicBezTo>
                                <a:pt x="296297" y="343796"/>
                                <a:pt x="290977" y="352607"/>
                                <a:pt x="289466" y="363843"/>
                              </a:cubicBezTo>
                              <a:cubicBezTo>
                                <a:pt x="288832" y="368502"/>
                                <a:pt x="289060" y="373352"/>
                                <a:pt x="290063" y="377681"/>
                              </a:cubicBezTo>
                              <a:cubicBezTo>
                                <a:pt x="296805" y="378087"/>
                                <a:pt x="304625" y="379522"/>
                                <a:pt x="313652" y="382582"/>
                              </a:cubicBezTo>
                              <a:moveTo>
                                <a:pt x="313817" y="235209"/>
                              </a:moveTo>
                              <a:cubicBezTo>
                                <a:pt x="313817" y="235768"/>
                                <a:pt x="313373" y="236225"/>
                                <a:pt x="312802" y="236225"/>
                              </a:cubicBezTo>
                              <a:cubicBezTo>
                                <a:pt x="312243" y="236225"/>
                                <a:pt x="311799" y="235768"/>
                                <a:pt x="311799" y="235209"/>
                              </a:cubicBezTo>
                              <a:cubicBezTo>
                                <a:pt x="311799" y="234651"/>
                                <a:pt x="312243" y="234194"/>
                                <a:pt x="312802" y="234194"/>
                              </a:cubicBezTo>
                              <a:cubicBezTo>
                                <a:pt x="313373" y="234194"/>
                                <a:pt x="313817" y="234651"/>
                                <a:pt x="313817" y="235209"/>
                              </a:cubicBezTo>
                              <a:moveTo>
                                <a:pt x="59645" y="496983"/>
                              </a:moveTo>
                              <a:cubicBezTo>
                                <a:pt x="62261" y="496729"/>
                                <a:pt x="64838" y="496158"/>
                                <a:pt x="66552" y="495929"/>
                              </a:cubicBezTo>
                              <a:cubicBezTo>
                                <a:pt x="68164" y="495714"/>
                                <a:pt x="64990" y="497301"/>
                                <a:pt x="64355" y="497478"/>
                              </a:cubicBezTo>
                              <a:cubicBezTo>
                                <a:pt x="60864" y="498557"/>
                                <a:pt x="46353" y="498418"/>
                                <a:pt x="42112" y="498824"/>
                              </a:cubicBezTo>
                              <a:cubicBezTo>
                                <a:pt x="44664" y="498494"/>
                                <a:pt x="56446" y="497301"/>
                                <a:pt x="59645" y="496983"/>
                              </a:cubicBezTo>
                              <a:moveTo>
                                <a:pt x="88338" y="491549"/>
                              </a:moveTo>
                              <a:cubicBezTo>
                                <a:pt x="98317" y="488109"/>
                                <a:pt x="106442" y="483703"/>
                                <a:pt x="111902" y="475591"/>
                              </a:cubicBezTo>
                              <a:cubicBezTo>
                                <a:pt x="111902" y="475591"/>
                                <a:pt x="112333" y="475070"/>
                                <a:pt x="112321" y="475388"/>
                              </a:cubicBezTo>
                              <a:cubicBezTo>
                                <a:pt x="112232" y="476797"/>
                                <a:pt x="112549" y="477279"/>
                                <a:pt x="109413" y="481761"/>
                              </a:cubicBezTo>
                              <a:cubicBezTo>
                                <a:pt x="104754" y="488363"/>
                                <a:pt x="98698" y="491257"/>
                                <a:pt x="90560" y="494101"/>
                              </a:cubicBezTo>
                              <a:cubicBezTo>
                                <a:pt x="88935" y="494660"/>
                                <a:pt x="86472" y="495104"/>
                                <a:pt x="84796" y="495510"/>
                              </a:cubicBezTo>
                              <a:cubicBezTo>
                                <a:pt x="79527" y="496729"/>
                                <a:pt x="75731" y="496628"/>
                                <a:pt x="69574" y="496970"/>
                              </a:cubicBezTo>
                              <a:cubicBezTo>
                                <a:pt x="75007" y="493720"/>
                                <a:pt x="81368" y="493949"/>
                                <a:pt x="88338" y="491549"/>
                              </a:cubicBezTo>
                              <a:moveTo>
                                <a:pt x="118262" y="472887"/>
                              </a:moveTo>
                              <a:cubicBezTo>
                                <a:pt x="119265" y="470665"/>
                                <a:pt x="119862" y="468215"/>
                                <a:pt x="120548" y="466006"/>
                              </a:cubicBezTo>
                              <a:cubicBezTo>
                                <a:pt x="121474" y="463098"/>
                                <a:pt x="121868" y="459886"/>
                                <a:pt x="122439" y="456814"/>
                              </a:cubicBezTo>
                              <a:cubicBezTo>
                                <a:pt x="123531" y="450885"/>
                                <a:pt x="124928" y="445984"/>
                                <a:pt x="125867" y="439522"/>
                              </a:cubicBezTo>
                              <a:cubicBezTo>
                                <a:pt x="127492" y="428452"/>
                                <a:pt x="127188" y="415083"/>
                                <a:pt x="128889" y="404380"/>
                              </a:cubicBezTo>
                              <a:cubicBezTo>
                                <a:pt x="129054" y="403416"/>
                                <a:pt x="128914" y="401816"/>
                                <a:pt x="129206" y="400724"/>
                              </a:cubicBezTo>
                              <a:cubicBezTo>
                                <a:pt x="129485" y="399772"/>
                                <a:pt x="130044" y="398655"/>
                                <a:pt x="130565" y="397296"/>
                              </a:cubicBezTo>
                              <a:cubicBezTo>
                                <a:pt x="131136" y="395785"/>
                                <a:pt x="132050" y="391964"/>
                                <a:pt x="132025" y="395620"/>
                              </a:cubicBezTo>
                              <a:cubicBezTo>
                                <a:pt x="131974" y="403035"/>
                                <a:pt x="130704" y="409992"/>
                                <a:pt x="130146" y="417305"/>
                              </a:cubicBezTo>
                              <a:cubicBezTo>
                                <a:pt x="129917" y="420352"/>
                                <a:pt x="129663" y="423678"/>
                                <a:pt x="129371" y="426585"/>
                              </a:cubicBezTo>
                              <a:cubicBezTo>
                                <a:pt x="129194" y="428477"/>
                                <a:pt x="129194" y="430343"/>
                                <a:pt x="129105" y="432006"/>
                              </a:cubicBezTo>
                              <a:cubicBezTo>
                                <a:pt x="128902" y="436209"/>
                                <a:pt x="128381" y="440957"/>
                                <a:pt x="127848" y="445667"/>
                              </a:cubicBezTo>
                              <a:cubicBezTo>
                                <a:pt x="127860" y="445578"/>
                                <a:pt x="127835" y="447026"/>
                                <a:pt x="128102" y="446607"/>
                              </a:cubicBezTo>
                              <a:cubicBezTo>
                                <a:pt x="128610" y="445769"/>
                                <a:pt x="128876" y="444766"/>
                                <a:pt x="128889" y="444639"/>
                              </a:cubicBezTo>
                              <a:cubicBezTo>
                                <a:pt x="129321" y="442239"/>
                                <a:pt x="129651" y="440487"/>
                                <a:pt x="129841" y="437745"/>
                              </a:cubicBezTo>
                              <a:cubicBezTo>
                                <a:pt x="130108" y="433847"/>
                                <a:pt x="130298" y="430051"/>
                                <a:pt x="130819" y="426852"/>
                              </a:cubicBezTo>
                              <a:cubicBezTo>
                                <a:pt x="131034" y="425506"/>
                                <a:pt x="131085" y="423627"/>
                                <a:pt x="131238" y="422320"/>
                              </a:cubicBezTo>
                              <a:cubicBezTo>
                                <a:pt x="131326" y="421647"/>
                                <a:pt x="131428" y="420822"/>
                                <a:pt x="131517" y="420136"/>
                              </a:cubicBezTo>
                              <a:cubicBezTo>
                                <a:pt x="131834" y="417927"/>
                                <a:pt x="131910" y="415743"/>
                                <a:pt x="132342" y="413445"/>
                              </a:cubicBezTo>
                              <a:cubicBezTo>
                                <a:pt x="133497" y="407224"/>
                                <a:pt x="134983" y="400902"/>
                                <a:pt x="136405" y="395620"/>
                              </a:cubicBezTo>
                              <a:cubicBezTo>
                                <a:pt x="136684" y="394579"/>
                                <a:pt x="137928" y="391710"/>
                                <a:pt x="138487" y="390618"/>
                              </a:cubicBezTo>
                              <a:cubicBezTo>
                                <a:pt x="138487" y="390606"/>
                                <a:pt x="138741" y="390072"/>
                                <a:pt x="138703" y="390415"/>
                              </a:cubicBezTo>
                              <a:cubicBezTo>
                                <a:pt x="138030" y="396166"/>
                                <a:pt x="136379" y="401460"/>
                                <a:pt x="135668" y="406894"/>
                              </a:cubicBezTo>
                              <a:cubicBezTo>
                                <a:pt x="132761" y="429188"/>
                                <a:pt x="132367" y="454618"/>
                                <a:pt x="125042" y="474029"/>
                              </a:cubicBezTo>
                              <a:cubicBezTo>
                                <a:pt x="122490" y="480822"/>
                                <a:pt x="118580" y="486573"/>
                                <a:pt x="113666" y="491118"/>
                              </a:cubicBezTo>
                              <a:cubicBezTo>
                                <a:pt x="111039" y="493568"/>
                                <a:pt x="108702" y="495638"/>
                                <a:pt x="105440" y="497174"/>
                              </a:cubicBezTo>
                              <a:cubicBezTo>
                                <a:pt x="95499" y="501859"/>
                                <a:pt x="84085" y="501668"/>
                                <a:pt x="70513" y="502493"/>
                              </a:cubicBezTo>
                              <a:cubicBezTo>
                                <a:pt x="80327" y="500729"/>
                                <a:pt x="89557" y="499129"/>
                                <a:pt x="97720" y="495409"/>
                              </a:cubicBezTo>
                              <a:cubicBezTo>
                                <a:pt x="99980" y="494368"/>
                                <a:pt x="103027" y="492933"/>
                                <a:pt x="104652" y="491397"/>
                              </a:cubicBezTo>
                              <a:cubicBezTo>
                                <a:pt x="104894" y="491169"/>
                                <a:pt x="105706" y="490547"/>
                                <a:pt x="105935" y="490293"/>
                              </a:cubicBezTo>
                              <a:cubicBezTo>
                                <a:pt x="106417" y="489747"/>
                                <a:pt x="106900" y="489391"/>
                                <a:pt x="107420" y="488922"/>
                              </a:cubicBezTo>
                              <a:cubicBezTo>
                                <a:pt x="111851" y="484821"/>
                                <a:pt x="115647" y="478625"/>
                                <a:pt x="118262" y="472887"/>
                              </a:cubicBezTo>
                              <a:moveTo>
                                <a:pt x="129739" y="381972"/>
                              </a:moveTo>
                              <a:cubicBezTo>
                                <a:pt x="129752" y="380259"/>
                                <a:pt x="130412" y="377580"/>
                                <a:pt x="130260" y="376335"/>
                              </a:cubicBezTo>
                              <a:cubicBezTo>
                                <a:pt x="130247" y="376297"/>
                                <a:pt x="130235" y="376145"/>
                                <a:pt x="130260" y="376120"/>
                              </a:cubicBezTo>
                              <a:cubicBezTo>
                                <a:pt x="130349" y="376031"/>
                                <a:pt x="130387" y="376018"/>
                                <a:pt x="130463" y="376120"/>
                              </a:cubicBezTo>
                              <a:cubicBezTo>
                                <a:pt x="131263" y="377427"/>
                                <a:pt x="130984" y="380792"/>
                                <a:pt x="131199" y="382798"/>
                              </a:cubicBezTo>
                              <a:cubicBezTo>
                                <a:pt x="131479" y="385578"/>
                                <a:pt x="132380" y="388333"/>
                                <a:pt x="131720" y="390199"/>
                              </a:cubicBezTo>
                              <a:cubicBezTo>
                                <a:pt x="131441" y="390948"/>
                                <a:pt x="130653" y="392548"/>
                                <a:pt x="130146" y="393640"/>
                              </a:cubicBezTo>
                              <a:cubicBezTo>
                                <a:pt x="129435" y="395214"/>
                                <a:pt x="129714" y="391736"/>
                                <a:pt x="129739" y="390923"/>
                              </a:cubicBezTo>
                              <a:cubicBezTo>
                                <a:pt x="129777" y="388790"/>
                                <a:pt x="129689" y="384918"/>
                                <a:pt x="129739" y="381972"/>
                              </a:cubicBezTo>
                              <a:moveTo>
                                <a:pt x="129739" y="369759"/>
                              </a:moveTo>
                              <a:cubicBezTo>
                                <a:pt x="130666" y="369505"/>
                                <a:pt x="132659" y="369670"/>
                                <a:pt x="133383" y="370178"/>
                              </a:cubicBezTo>
                              <a:cubicBezTo>
                                <a:pt x="133472" y="370254"/>
                                <a:pt x="133574" y="370889"/>
                                <a:pt x="133586" y="370914"/>
                              </a:cubicBezTo>
                              <a:cubicBezTo>
                                <a:pt x="133739" y="371105"/>
                                <a:pt x="134348" y="371029"/>
                                <a:pt x="134627" y="371232"/>
                              </a:cubicBezTo>
                              <a:cubicBezTo>
                                <a:pt x="135237" y="371676"/>
                                <a:pt x="135503" y="372540"/>
                                <a:pt x="136087" y="372997"/>
                              </a:cubicBezTo>
                              <a:cubicBezTo>
                                <a:pt x="137395" y="374025"/>
                                <a:pt x="139858" y="373898"/>
                                <a:pt x="140988" y="375180"/>
                              </a:cubicBezTo>
                              <a:cubicBezTo>
                                <a:pt x="141102" y="375320"/>
                                <a:pt x="141839" y="376298"/>
                                <a:pt x="141508" y="376755"/>
                              </a:cubicBezTo>
                              <a:cubicBezTo>
                                <a:pt x="141382" y="376932"/>
                                <a:pt x="137535" y="377707"/>
                                <a:pt x="137243" y="377694"/>
                              </a:cubicBezTo>
                              <a:cubicBezTo>
                                <a:pt x="137052" y="377681"/>
                                <a:pt x="134704" y="375625"/>
                                <a:pt x="134005" y="374977"/>
                              </a:cubicBezTo>
                              <a:cubicBezTo>
                                <a:pt x="132456" y="373555"/>
                                <a:pt x="130958" y="372095"/>
                                <a:pt x="129511" y="370483"/>
                              </a:cubicBezTo>
                              <a:cubicBezTo>
                                <a:pt x="129257" y="370191"/>
                                <a:pt x="128965" y="369988"/>
                                <a:pt x="129739" y="369759"/>
                              </a:cubicBezTo>
                              <a:moveTo>
                                <a:pt x="145584" y="380398"/>
                              </a:moveTo>
                              <a:cubicBezTo>
                                <a:pt x="146574" y="380881"/>
                                <a:pt x="146917" y="382404"/>
                                <a:pt x="147869" y="383217"/>
                              </a:cubicBezTo>
                              <a:cubicBezTo>
                                <a:pt x="148301" y="383572"/>
                                <a:pt x="149456" y="384207"/>
                                <a:pt x="150167" y="384359"/>
                              </a:cubicBezTo>
                              <a:cubicBezTo>
                                <a:pt x="151018" y="384562"/>
                                <a:pt x="152859" y="384220"/>
                                <a:pt x="153405" y="384461"/>
                              </a:cubicBezTo>
                              <a:cubicBezTo>
                                <a:pt x="154357" y="384905"/>
                                <a:pt x="153862" y="387813"/>
                                <a:pt x="153405" y="388638"/>
                              </a:cubicBezTo>
                              <a:cubicBezTo>
                                <a:pt x="152732" y="389806"/>
                                <a:pt x="149507" y="391824"/>
                                <a:pt x="147983" y="391240"/>
                              </a:cubicBezTo>
                              <a:cubicBezTo>
                                <a:pt x="147552" y="391075"/>
                                <a:pt x="146536" y="389120"/>
                                <a:pt x="146104" y="388536"/>
                              </a:cubicBezTo>
                              <a:cubicBezTo>
                                <a:pt x="144010" y="385743"/>
                                <a:pt x="141839" y="383280"/>
                                <a:pt x="139744" y="381236"/>
                              </a:cubicBezTo>
                              <a:lnTo>
                                <a:pt x="139744" y="381211"/>
                              </a:lnTo>
                              <a:cubicBezTo>
                                <a:pt x="139896" y="381211"/>
                                <a:pt x="140023" y="381160"/>
                                <a:pt x="140137" y="381135"/>
                              </a:cubicBezTo>
                              <a:cubicBezTo>
                                <a:pt x="142067" y="381795"/>
                                <a:pt x="143616" y="379459"/>
                                <a:pt x="145584" y="380398"/>
                              </a:cubicBezTo>
                              <a:moveTo>
                                <a:pt x="142448" y="291452"/>
                              </a:moveTo>
                              <a:cubicBezTo>
                                <a:pt x="147412" y="289014"/>
                                <a:pt x="153392" y="289065"/>
                                <a:pt x="158724" y="290830"/>
                              </a:cubicBezTo>
                              <a:cubicBezTo>
                                <a:pt x="160552" y="291452"/>
                                <a:pt x="162800" y="291553"/>
                                <a:pt x="164666" y="291985"/>
                              </a:cubicBezTo>
                              <a:cubicBezTo>
                                <a:pt x="169744" y="293178"/>
                                <a:pt x="172004" y="296479"/>
                                <a:pt x="174670" y="299907"/>
                              </a:cubicBezTo>
                              <a:cubicBezTo>
                                <a:pt x="175127" y="300504"/>
                                <a:pt x="176790" y="302510"/>
                                <a:pt x="176854" y="302510"/>
                              </a:cubicBezTo>
                              <a:cubicBezTo>
                                <a:pt x="177616" y="302472"/>
                                <a:pt x="178149" y="299564"/>
                                <a:pt x="178111" y="298549"/>
                              </a:cubicBezTo>
                              <a:cubicBezTo>
                                <a:pt x="177946" y="292670"/>
                                <a:pt x="171661" y="289331"/>
                                <a:pt x="169871" y="284990"/>
                              </a:cubicBezTo>
                              <a:cubicBezTo>
                                <a:pt x="168919" y="282666"/>
                                <a:pt x="170938" y="282996"/>
                                <a:pt x="172690" y="283644"/>
                              </a:cubicBezTo>
                              <a:cubicBezTo>
                                <a:pt x="175711" y="284761"/>
                                <a:pt x="181704" y="285802"/>
                                <a:pt x="181551" y="281663"/>
                              </a:cubicBezTo>
                              <a:cubicBezTo>
                                <a:pt x="181513" y="280660"/>
                                <a:pt x="180713" y="279683"/>
                                <a:pt x="180726" y="278642"/>
                              </a:cubicBezTo>
                              <a:cubicBezTo>
                                <a:pt x="180726" y="277715"/>
                                <a:pt x="181386" y="276318"/>
                                <a:pt x="182085" y="275925"/>
                              </a:cubicBezTo>
                              <a:cubicBezTo>
                                <a:pt x="182669" y="275595"/>
                                <a:pt x="183481" y="275836"/>
                                <a:pt x="184154" y="275506"/>
                              </a:cubicBezTo>
                              <a:cubicBezTo>
                                <a:pt x="190997" y="272218"/>
                                <a:pt x="189347" y="260360"/>
                                <a:pt x="190629" y="251524"/>
                              </a:cubicBezTo>
                              <a:cubicBezTo>
                                <a:pt x="190997" y="248984"/>
                                <a:pt x="191581" y="246839"/>
                                <a:pt x="192076" y="244757"/>
                              </a:cubicBezTo>
                              <a:cubicBezTo>
                                <a:pt x="192229" y="244135"/>
                                <a:pt x="194780" y="244516"/>
                                <a:pt x="195631" y="244541"/>
                              </a:cubicBezTo>
                              <a:cubicBezTo>
                                <a:pt x="196139" y="244566"/>
                                <a:pt x="198792" y="244300"/>
                                <a:pt x="199059" y="244541"/>
                              </a:cubicBezTo>
                              <a:cubicBezTo>
                                <a:pt x="199338" y="244769"/>
                                <a:pt x="198577" y="248959"/>
                                <a:pt x="198437" y="249746"/>
                              </a:cubicBezTo>
                              <a:cubicBezTo>
                                <a:pt x="197650" y="254418"/>
                                <a:pt x="196977" y="260207"/>
                                <a:pt x="196672" y="265184"/>
                              </a:cubicBezTo>
                              <a:cubicBezTo>
                                <a:pt x="195936" y="277131"/>
                                <a:pt x="195923" y="288989"/>
                                <a:pt x="194692" y="300542"/>
                              </a:cubicBezTo>
                              <a:cubicBezTo>
                                <a:pt x="193613" y="310698"/>
                                <a:pt x="192724" y="319941"/>
                                <a:pt x="191150" y="329412"/>
                              </a:cubicBezTo>
                              <a:lnTo>
                                <a:pt x="191213" y="329425"/>
                              </a:lnTo>
                              <a:cubicBezTo>
                                <a:pt x="191150" y="329666"/>
                                <a:pt x="191124" y="329894"/>
                                <a:pt x="191099" y="330098"/>
                              </a:cubicBezTo>
                              <a:cubicBezTo>
                                <a:pt x="191073" y="330174"/>
                                <a:pt x="191124" y="330250"/>
                                <a:pt x="191200" y="330275"/>
                              </a:cubicBezTo>
                              <a:lnTo>
                                <a:pt x="191226" y="330275"/>
                              </a:lnTo>
                              <a:cubicBezTo>
                                <a:pt x="191302" y="330275"/>
                                <a:pt x="191353" y="330225"/>
                                <a:pt x="191378" y="330148"/>
                              </a:cubicBezTo>
                              <a:cubicBezTo>
                                <a:pt x="191416" y="329907"/>
                                <a:pt x="191429" y="329691"/>
                                <a:pt x="191492" y="329488"/>
                              </a:cubicBezTo>
                              <a:cubicBezTo>
                                <a:pt x="193651" y="323305"/>
                                <a:pt x="194476" y="315472"/>
                                <a:pt x="195530" y="308566"/>
                              </a:cubicBezTo>
                              <a:cubicBezTo>
                                <a:pt x="195618" y="307943"/>
                                <a:pt x="195872" y="305506"/>
                                <a:pt x="196152" y="305430"/>
                              </a:cubicBezTo>
                              <a:cubicBezTo>
                                <a:pt x="196406" y="305366"/>
                                <a:pt x="197053" y="307131"/>
                                <a:pt x="197078" y="307207"/>
                              </a:cubicBezTo>
                              <a:cubicBezTo>
                                <a:pt x="199161" y="311460"/>
                                <a:pt x="200316" y="316970"/>
                                <a:pt x="201154" y="322010"/>
                              </a:cubicBezTo>
                              <a:cubicBezTo>
                                <a:pt x="202309" y="328980"/>
                                <a:pt x="202842" y="337080"/>
                                <a:pt x="202512" y="344850"/>
                              </a:cubicBezTo>
                              <a:cubicBezTo>
                                <a:pt x="202271" y="350512"/>
                                <a:pt x="201903" y="355857"/>
                                <a:pt x="200532" y="360796"/>
                              </a:cubicBezTo>
                              <a:cubicBezTo>
                                <a:pt x="199681" y="363868"/>
                                <a:pt x="197853" y="366750"/>
                                <a:pt x="197193" y="369543"/>
                              </a:cubicBezTo>
                              <a:cubicBezTo>
                                <a:pt x="196126" y="374139"/>
                                <a:pt x="193333" y="377872"/>
                                <a:pt x="192292" y="382899"/>
                              </a:cubicBezTo>
                              <a:cubicBezTo>
                                <a:pt x="191327" y="387533"/>
                                <a:pt x="190616" y="392840"/>
                                <a:pt x="190210" y="397702"/>
                              </a:cubicBezTo>
                              <a:lnTo>
                                <a:pt x="190286" y="397677"/>
                              </a:lnTo>
                              <a:cubicBezTo>
                                <a:pt x="190261" y="397740"/>
                                <a:pt x="190223" y="397817"/>
                                <a:pt x="190223" y="397893"/>
                              </a:cubicBezTo>
                              <a:cubicBezTo>
                                <a:pt x="190223" y="397943"/>
                                <a:pt x="190261" y="397994"/>
                                <a:pt x="190286" y="398045"/>
                              </a:cubicBezTo>
                              <a:lnTo>
                                <a:pt x="190210" y="398020"/>
                              </a:lnTo>
                              <a:cubicBezTo>
                                <a:pt x="188141" y="414258"/>
                                <a:pt x="186160" y="429378"/>
                                <a:pt x="184573" y="444943"/>
                              </a:cubicBezTo>
                              <a:cubicBezTo>
                                <a:pt x="184192" y="448701"/>
                                <a:pt x="183786" y="452662"/>
                                <a:pt x="184053" y="456192"/>
                              </a:cubicBezTo>
                              <a:cubicBezTo>
                                <a:pt x="184383" y="460432"/>
                                <a:pt x="186236" y="462578"/>
                                <a:pt x="189169" y="464126"/>
                              </a:cubicBezTo>
                              <a:cubicBezTo>
                                <a:pt x="203109" y="471515"/>
                                <a:pt x="224616" y="470881"/>
                                <a:pt x="241400" y="474550"/>
                              </a:cubicBezTo>
                              <a:cubicBezTo>
                                <a:pt x="238264" y="474778"/>
                                <a:pt x="234671" y="475096"/>
                                <a:pt x="231294" y="475388"/>
                              </a:cubicBezTo>
                              <a:lnTo>
                                <a:pt x="231294" y="475426"/>
                              </a:lnTo>
                              <a:cubicBezTo>
                                <a:pt x="231218" y="475426"/>
                                <a:pt x="231154" y="475400"/>
                                <a:pt x="231053" y="475400"/>
                              </a:cubicBezTo>
                              <a:cubicBezTo>
                                <a:pt x="231002" y="475400"/>
                                <a:pt x="230951" y="475400"/>
                                <a:pt x="230888" y="475413"/>
                              </a:cubicBezTo>
                              <a:cubicBezTo>
                                <a:pt x="230786" y="475426"/>
                                <a:pt x="230735" y="475527"/>
                                <a:pt x="230748" y="475629"/>
                              </a:cubicBezTo>
                              <a:cubicBezTo>
                                <a:pt x="230773" y="475718"/>
                                <a:pt x="230862" y="475781"/>
                                <a:pt x="230951" y="475756"/>
                              </a:cubicBezTo>
                              <a:lnTo>
                                <a:pt x="231053" y="475756"/>
                              </a:lnTo>
                              <a:cubicBezTo>
                                <a:pt x="231091" y="475756"/>
                                <a:pt x="231154" y="475768"/>
                                <a:pt x="231205" y="475781"/>
                              </a:cubicBezTo>
                              <a:lnTo>
                                <a:pt x="231180" y="475806"/>
                              </a:lnTo>
                              <a:cubicBezTo>
                                <a:pt x="234950" y="476746"/>
                                <a:pt x="240029" y="475730"/>
                                <a:pt x="243482" y="476949"/>
                              </a:cubicBezTo>
                              <a:cubicBezTo>
                                <a:pt x="239788" y="477000"/>
                                <a:pt x="235953" y="477355"/>
                                <a:pt x="232741" y="478092"/>
                              </a:cubicBezTo>
                              <a:lnTo>
                                <a:pt x="232386" y="478092"/>
                              </a:lnTo>
                              <a:cubicBezTo>
                                <a:pt x="232310" y="478092"/>
                                <a:pt x="232272" y="478143"/>
                                <a:pt x="232272" y="478193"/>
                              </a:cubicBezTo>
                              <a:cubicBezTo>
                                <a:pt x="232272" y="478269"/>
                                <a:pt x="232310" y="478308"/>
                                <a:pt x="232386" y="478308"/>
                              </a:cubicBezTo>
                              <a:lnTo>
                                <a:pt x="232741" y="478308"/>
                              </a:lnTo>
                              <a:cubicBezTo>
                                <a:pt x="233744" y="478549"/>
                                <a:pt x="236385" y="479856"/>
                                <a:pt x="235877" y="480605"/>
                              </a:cubicBezTo>
                              <a:cubicBezTo>
                                <a:pt x="235903" y="480580"/>
                                <a:pt x="233884" y="481253"/>
                                <a:pt x="233579" y="481329"/>
                              </a:cubicBezTo>
                              <a:cubicBezTo>
                                <a:pt x="229263" y="482256"/>
                                <a:pt x="223549" y="481037"/>
                                <a:pt x="219093" y="480504"/>
                              </a:cubicBezTo>
                              <a:cubicBezTo>
                                <a:pt x="210371" y="479437"/>
                                <a:pt x="200392" y="478587"/>
                                <a:pt x="191353" y="479450"/>
                              </a:cubicBezTo>
                              <a:cubicBezTo>
                                <a:pt x="186173" y="479945"/>
                                <a:pt x="181551" y="479222"/>
                                <a:pt x="177273" y="479666"/>
                              </a:cubicBezTo>
                              <a:cubicBezTo>
                                <a:pt x="176473" y="479742"/>
                                <a:pt x="175635" y="479653"/>
                                <a:pt x="175089" y="479666"/>
                              </a:cubicBezTo>
                              <a:cubicBezTo>
                                <a:pt x="174848" y="479666"/>
                                <a:pt x="173439" y="480123"/>
                                <a:pt x="172791" y="479869"/>
                              </a:cubicBezTo>
                              <a:cubicBezTo>
                                <a:pt x="171864" y="479501"/>
                                <a:pt x="170925" y="475819"/>
                                <a:pt x="171433" y="474867"/>
                              </a:cubicBezTo>
                              <a:cubicBezTo>
                                <a:pt x="171623" y="474524"/>
                                <a:pt x="172969" y="473864"/>
                                <a:pt x="173109" y="473927"/>
                              </a:cubicBezTo>
                              <a:cubicBezTo>
                                <a:pt x="173363" y="474042"/>
                                <a:pt x="173337" y="475578"/>
                                <a:pt x="173528" y="475908"/>
                              </a:cubicBezTo>
                              <a:cubicBezTo>
                                <a:pt x="173934" y="476632"/>
                                <a:pt x="175178" y="477495"/>
                                <a:pt x="176130" y="477470"/>
                              </a:cubicBezTo>
                              <a:cubicBezTo>
                                <a:pt x="178352" y="477406"/>
                                <a:pt x="180675" y="476162"/>
                                <a:pt x="183011" y="475908"/>
                              </a:cubicBezTo>
                              <a:cubicBezTo>
                                <a:pt x="191149" y="475032"/>
                                <a:pt x="200024" y="477749"/>
                                <a:pt x="207502" y="477355"/>
                              </a:cubicBezTo>
                              <a:lnTo>
                                <a:pt x="207502" y="477317"/>
                              </a:lnTo>
                              <a:cubicBezTo>
                                <a:pt x="207578" y="477330"/>
                                <a:pt x="207654" y="477355"/>
                                <a:pt x="207705" y="477355"/>
                              </a:cubicBezTo>
                              <a:lnTo>
                                <a:pt x="207781" y="477355"/>
                              </a:lnTo>
                              <a:cubicBezTo>
                                <a:pt x="207895" y="477355"/>
                                <a:pt x="207997" y="477254"/>
                                <a:pt x="207997" y="477127"/>
                              </a:cubicBezTo>
                              <a:cubicBezTo>
                                <a:pt x="207997" y="477025"/>
                                <a:pt x="207883" y="476924"/>
                                <a:pt x="207768" y="476924"/>
                              </a:cubicBezTo>
                              <a:lnTo>
                                <a:pt x="207718" y="476924"/>
                              </a:lnTo>
                              <a:cubicBezTo>
                                <a:pt x="207692" y="476924"/>
                                <a:pt x="207629" y="476924"/>
                                <a:pt x="207591" y="476898"/>
                              </a:cubicBezTo>
                              <a:cubicBezTo>
                                <a:pt x="207578" y="476898"/>
                                <a:pt x="207578" y="476924"/>
                                <a:pt x="207565" y="476924"/>
                              </a:cubicBezTo>
                              <a:cubicBezTo>
                                <a:pt x="200316" y="475172"/>
                                <a:pt x="192597" y="474588"/>
                                <a:pt x="184154" y="473927"/>
                              </a:cubicBezTo>
                              <a:cubicBezTo>
                                <a:pt x="182986" y="473826"/>
                                <a:pt x="178276" y="473839"/>
                                <a:pt x="177793" y="473090"/>
                              </a:cubicBezTo>
                              <a:cubicBezTo>
                                <a:pt x="177133" y="472023"/>
                                <a:pt x="178593" y="469916"/>
                                <a:pt x="178631" y="469014"/>
                              </a:cubicBezTo>
                              <a:cubicBezTo>
                                <a:pt x="178631" y="468887"/>
                                <a:pt x="178695" y="468354"/>
                                <a:pt x="178682" y="468189"/>
                              </a:cubicBezTo>
                              <a:cubicBezTo>
                                <a:pt x="178631" y="467783"/>
                                <a:pt x="178606" y="467529"/>
                                <a:pt x="178530" y="467148"/>
                              </a:cubicBezTo>
                              <a:cubicBezTo>
                                <a:pt x="178123" y="464990"/>
                                <a:pt x="178022" y="460724"/>
                                <a:pt x="178111" y="457766"/>
                              </a:cubicBezTo>
                              <a:cubicBezTo>
                                <a:pt x="178619" y="443026"/>
                                <a:pt x="179063" y="428972"/>
                                <a:pt x="180206" y="414080"/>
                              </a:cubicBezTo>
                              <a:cubicBezTo>
                                <a:pt x="180625" y="408468"/>
                                <a:pt x="181374" y="403390"/>
                                <a:pt x="181653" y="397499"/>
                              </a:cubicBezTo>
                              <a:cubicBezTo>
                                <a:pt x="181818" y="393982"/>
                                <a:pt x="183024" y="391342"/>
                                <a:pt x="184052" y="388942"/>
                              </a:cubicBezTo>
                              <a:cubicBezTo>
                                <a:pt x="184662" y="387558"/>
                                <a:pt x="184992" y="386086"/>
                                <a:pt x="185411" y="384689"/>
                              </a:cubicBezTo>
                              <a:cubicBezTo>
                                <a:pt x="187925" y="375904"/>
                                <a:pt x="189512" y="366686"/>
                                <a:pt x="190210" y="356314"/>
                              </a:cubicBezTo>
                              <a:cubicBezTo>
                                <a:pt x="190794" y="347554"/>
                                <a:pt x="190845" y="335607"/>
                                <a:pt x="187709" y="328167"/>
                              </a:cubicBezTo>
                              <a:cubicBezTo>
                                <a:pt x="187480" y="327622"/>
                                <a:pt x="186998" y="327203"/>
                                <a:pt x="186757" y="326492"/>
                              </a:cubicBezTo>
                              <a:cubicBezTo>
                                <a:pt x="184827" y="320461"/>
                                <a:pt x="182085" y="316310"/>
                                <a:pt x="178936" y="311790"/>
                              </a:cubicBezTo>
                              <a:cubicBezTo>
                                <a:pt x="177743" y="310063"/>
                                <a:pt x="176955" y="308388"/>
                                <a:pt x="175813" y="306470"/>
                              </a:cubicBezTo>
                              <a:cubicBezTo>
                                <a:pt x="174721" y="304655"/>
                                <a:pt x="172766" y="302827"/>
                                <a:pt x="171331" y="300846"/>
                              </a:cubicBezTo>
                              <a:cubicBezTo>
                                <a:pt x="169922" y="298878"/>
                                <a:pt x="168424" y="296555"/>
                                <a:pt x="166646" y="295324"/>
                              </a:cubicBezTo>
                              <a:cubicBezTo>
                                <a:pt x="164424" y="293775"/>
                                <a:pt x="160895" y="293432"/>
                                <a:pt x="158292" y="293229"/>
                              </a:cubicBezTo>
                              <a:cubicBezTo>
                                <a:pt x="155537" y="293026"/>
                                <a:pt x="152186" y="291286"/>
                                <a:pt x="148809" y="291045"/>
                              </a:cubicBezTo>
                              <a:cubicBezTo>
                                <a:pt x="147793" y="290982"/>
                                <a:pt x="146942" y="291045"/>
                                <a:pt x="145368" y="291248"/>
                              </a:cubicBezTo>
                              <a:cubicBezTo>
                                <a:pt x="144581" y="291363"/>
                                <a:pt x="141369" y="291997"/>
                                <a:pt x="142448" y="291451"/>
                              </a:cubicBezTo>
                              <a:moveTo>
                                <a:pt x="145901" y="120364"/>
                              </a:moveTo>
                              <a:cubicBezTo>
                                <a:pt x="145749" y="121037"/>
                                <a:pt x="143933" y="116682"/>
                                <a:pt x="143908" y="115146"/>
                              </a:cubicBezTo>
                              <a:cubicBezTo>
                                <a:pt x="143883" y="113241"/>
                                <a:pt x="145673" y="115120"/>
                                <a:pt x="145990" y="113381"/>
                              </a:cubicBezTo>
                              <a:cubicBezTo>
                                <a:pt x="146143" y="112594"/>
                                <a:pt x="145482" y="112442"/>
                                <a:pt x="146206" y="112124"/>
                              </a:cubicBezTo>
                              <a:cubicBezTo>
                                <a:pt x="146727" y="111883"/>
                                <a:pt x="147412" y="110652"/>
                                <a:pt x="148187" y="110664"/>
                              </a:cubicBezTo>
                              <a:cubicBezTo>
                                <a:pt x="148644" y="110677"/>
                                <a:pt x="149558" y="112416"/>
                                <a:pt x="148910" y="113686"/>
                              </a:cubicBezTo>
                              <a:cubicBezTo>
                                <a:pt x="148148" y="115222"/>
                                <a:pt x="146257" y="118713"/>
                                <a:pt x="145901" y="120364"/>
                              </a:cubicBezTo>
                              <a:moveTo>
                                <a:pt x="144327" y="123804"/>
                              </a:moveTo>
                              <a:cubicBezTo>
                                <a:pt x="144327" y="123741"/>
                                <a:pt x="144492" y="122433"/>
                                <a:pt x="144543" y="122763"/>
                              </a:cubicBezTo>
                              <a:cubicBezTo>
                                <a:pt x="144479" y="122344"/>
                                <a:pt x="143464" y="121202"/>
                                <a:pt x="143908" y="120465"/>
                              </a:cubicBezTo>
                              <a:cubicBezTo>
                                <a:pt x="143908" y="120465"/>
                                <a:pt x="145343" y="122002"/>
                                <a:pt x="145482" y="122763"/>
                              </a:cubicBezTo>
                              <a:cubicBezTo>
                                <a:pt x="145711" y="124007"/>
                                <a:pt x="144619" y="126013"/>
                                <a:pt x="144327" y="123804"/>
                              </a:cubicBezTo>
                              <a:moveTo>
                                <a:pt x="138804" y="98260"/>
                              </a:moveTo>
                              <a:cubicBezTo>
                                <a:pt x="137230" y="91354"/>
                                <a:pt x="138995" y="84854"/>
                                <a:pt x="141204" y="80334"/>
                              </a:cubicBezTo>
                              <a:cubicBezTo>
                                <a:pt x="141610" y="79496"/>
                                <a:pt x="141851" y="80194"/>
                                <a:pt x="142029" y="80537"/>
                              </a:cubicBezTo>
                              <a:cubicBezTo>
                                <a:pt x="142270" y="80994"/>
                                <a:pt x="142930" y="81654"/>
                                <a:pt x="143286" y="82099"/>
                              </a:cubicBezTo>
                              <a:cubicBezTo>
                                <a:pt x="145152" y="84371"/>
                                <a:pt x="147729" y="86466"/>
                                <a:pt x="149228" y="88777"/>
                              </a:cubicBezTo>
                              <a:cubicBezTo>
                                <a:pt x="151094" y="91659"/>
                                <a:pt x="151411" y="96178"/>
                                <a:pt x="151843" y="99403"/>
                              </a:cubicBezTo>
                              <a:cubicBezTo>
                                <a:pt x="151957" y="100304"/>
                                <a:pt x="152592" y="102387"/>
                                <a:pt x="152363" y="102844"/>
                              </a:cubicBezTo>
                              <a:cubicBezTo>
                                <a:pt x="152135" y="103263"/>
                                <a:pt x="151526" y="102793"/>
                                <a:pt x="151322" y="102958"/>
                              </a:cubicBezTo>
                              <a:cubicBezTo>
                                <a:pt x="150129" y="103821"/>
                                <a:pt x="150624" y="106475"/>
                                <a:pt x="150370" y="108379"/>
                              </a:cubicBezTo>
                              <a:cubicBezTo>
                                <a:pt x="149367" y="107338"/>
                                <a:pt x="149190" y="104126"/>
                                <a:pt x="149228" y="102640"/>
                              </a:cubicBezTo>
                              <a:cubicBezTo>
                                <a:pt x="149316" y="98476"/>
                                <a:pt x="150281" y="92992"/>
                                <a:pt x="148085" y="88980"/>
                              </a:cubicBezTo>
                              <a:cubicBezTo>
                                <a:pt x="147501" y="87926"/>
                                <a:pt x="145800" y="85895"/>
                                <a:pt x="145051" y="85120"/>
                              </a:cubicBezTo>
                              <a:cubicBezTo>
                                <a:pt x="144759" y="84803"/>
                                <a:pt x="142981" y="83229"/>
                                <a:pt x="142651" y="83457"/>
                              </a:cubicBezTo>
                              <a:cubicBezTo>
                                <a:pt x="142156" y="83813"/>
                                <a:pt x="143210" y="85615"/>
                                <a:pt x="143387" y="86060"/>
                              </a:cubicBezTo>
                              <a:cubicBezTo>
                                <a:pt x="144098" y="87698"/>
                                <a:pt x="144454" y="88878"/>
                                <a:pt x="144758" y="90021"/>
                              </a:cubicBezTo>
                              <a:cubicBezTo>
                                <a:pt x="144962" y="90872"/>
                                <a:pt x="145533" y="91671"/>
                                <a:pt x="145584" y="92420"/>
                              </a:cubicBezTo>
                              <a:cubicBezTo>
                                <a:pt x="145660" y="93817"/>
                                <a:pt x="145127" y="99136"/>
                                <a:pt x="144644" y="99301"/>
                              </a:cubicBezTo>
                              <a:cubicBezTo>
                                <a:pt x="144441" y="99378"/>
                                <a:pt x="144009" y="98502"/>
                                <a:pt x="143819" y="98159"/>
                              </a:cubicBezTo>
                              <a:cubicBezTo>
                                <a:pt x="142727" y="96318"/>
                                <a:pt x="141953" y="94312"/>
                                <a:pt x="140810" y="93195"/>
                              </a:cubicBezTo>
                              <a:cubicBezTo>
                                <a:pt x="140772" y="92992"/>
                                <a:pt x="140747" y="92789"/>
                                <a:pt x="140721" y="92560"/>
                              </a:cubicBezTo>
                              <a:cubicBezTo>
                                <a:pt x="140708" y="92484"/>
                                <a:pt x="140645" y="92420"/>
                                <a:pt x="140556" y="92433"/>
                              </a:cubicBezTo>
                              <a:cubicBezTo>
                                <a:pt x="140467" y="92433"/>
                                <a:pt x="140416" y="92509"/>
                                <a:pt x="140429" y="92585"/>
                              </a:cubicBezTo>
                              <a:cubicBezTo>
                                <a:pt x="140454" y="92827"/>
                                <a:pt x="140467" y="93093"/>
                                <a:pt x="140543" y="93360"/>
                              </a:cubicBezTo>
                              <a:lnTo>
                                <a:pt x="140467" y="93360"/>
                              </a:lnTo>
                              <a:cubicBezTo>
                                <a:pt x="140912" y="98819"/>
                                <a:pt x="141508" y="104050"/>
                                <a:pt x="144543" y="107020"/>
                              </a:cubicBezTo>
                              <a:cubicBezTo>
                                <a:pt x="144974" y="107465"/>
                                <a:pt x="146498" y="108430"/>
                                <a:pt x="146523" y="108684"/>
                              </a:cubicBezTo>
                              <a:cubicBezTo>
                                <a:pt x="146561" y="109242"/>
                                <a:pt x="144809" y="110169"/>
                                <a:pt x="144758" y="110144"/>
                              </a:cubicBezTo>
                              <a:cubicBezTo>
                                <a:pt x="144682" y="110131"/>
                                <a:pt x="144035" y="108988"/>
                                <a:pt x="143908" y="108785"/>
                              </a:cubicBezTo>
                              <a:cubicBezTo>
                                <a:pt x="141800" y="105713"/>
                                <a:pt x="139629" y="101904"/>
                                <a:pt x="138804" y="98260"/>
                              </a:cubicBezTo>
                              <a:moveTo>
                                <a:pt x="161949" y="130063"/>
                              </a:moveTo>
                              <a:cubicBezTo>
                                <a:pt x="159803" y="129974"/>
                                <a:pt x="157048" y="129670"/>
                                <a:pt x="155068" y="128603"/>
                              </a:cubicBezTo>
                              <a:cubicBezTo>
                                <a:pt x="153862" y="127956"/>
                                <a:pt x="152059" y="126750"/>
                                <a:pt x="151526" y="126102"/>
                              </a:cubicBezTo>
                              <a:cubicBezTo>
                                <a:pt x="151107" y="125607"/>
                                <a:pt x="150599" y="123131"/>
                                <a:pt x="150370" y="122446"/>
                              </a:cubicBezTo>
                              <a:cubicBezTo>
                                <a:pt x="150294" y="122192"/>
                                <a:pt x="150205" y="122002"/>
                                <a:pt x="150142" y="121887"/>
                              </a:cubicBezTo>
                              <a:cubicBezTo>
                                <a:pt x="150205" y="121989"/>
                                <a:pt x="150307" y="122129"/>
                                <a:pt x="150485" y="122357"/>
                              </a:cubicBezTo>
                              <a:cubicBezTo>
                                <a:pt x="151069" y="123093"/>
                                <a:pt x="152046" y="123449"/>
                                <a:pt x="152770" y="124122"/>
                              </a:cubicBezTo>
                              <a:cubicBezTo>
                                <a:pt x="155207" y="126369"/>
                                <a:pt x="158153" y="129327"/>
                                <a:pt x="161949" y="130063"/>
                              </a:cubicBezTo>
                              <a:moveTo>
                                <a:pt x="157150" y="112543"/>
                              </a:moveTo>
                              <a:cubicBezTo>
                                <a:pt x="158128" y="111870"/>
                                <a:pt x="158470" y="111528"/>
                                <a:pt x="159562" y="111299"/>
                              </a:cubicBezTo>
                              <a:cubicBezTo>
                                <a:pt x="160146" y="111172"/>
                                <a:pt x="161797" y="110944"/>
                                <a:pt x="162685" y="111299"/>
                              </a:cubicBezTo>
                              <a:cubicBezTo>
                                <a:pt x="162533" y="111236"/>
                                <a:pt x="164590" y="112365"/>
                                <a:pt x="164983" y="112746"/>
                              </a:cubicBezTo>
                              <a:cubicBezTo>
                                <a:pt x="166392" y="114194"/>
                                <a:pt x="163980" y="112962"/>
                                <a:pt x="163193" y="112848"/>
                              </a:cubicBezTo>
                              <a:cubicBezTo>
                                <a:pt x="161009" y="112556"/>
                                <a:pt x="159143" y="113457"/>
                                <a:pt x="157772" y="114105"/>
                              </a:cubicBezTo>
                              <a:cubicBezTo>
                                <a:pt x="157645" y="114168"/>
                                <a:pt x="156248" y="114689"/>
                                <a:pt x="156007" y="114625"/>
                              </a:cubicBezTo>
                              <a:cubicBezTo>
                                <a:pt x="156413" y="114727"/>
                                <a:pt x="155169" y="113737"/>
                                <a:pt x="155271" y="114105"/>
                              </a:cubicBezTo>
                              <a:cubicBezTo>
                                <a:pt x="155119" y="113533"/>
                                <a:pt x="156807" y="112784"/>
                                <a:pt x="157150" y="112543"/>
                              </a:cubicBezTo>
                              <a:moveTo>
                                <a:pt x="158089" y="103999"/>
                              </a:moveTo>
                              <a:cubicBezTo>
                                <a:pt x="159372" y="103783"/>
                                <a:pt x="161593" y="103250"/>
                                <a:pt x="164031" y="103364"/>
                              </a:cubicBezTo>
                              <a:cubicBezTo>
                                <a:pt x="166558" y="103504"/>
                                <a:pt x="169198" y="104723"/>
                                <a:pt x="170811" y="106500"/>
                              </a:cubicBezTo>
                              <a:cubicBezTo>
                                <a:pt x="170950" y="106640"/>
                                <a:pt x="172106" y="108493"/>
                                <a:pt x="172169" y="108379"/>
                              </a:cubicBezTo>
                              <a:cubicBezTo>
                                <a:pt x="172055" y="108646"/>
                                <a:pt x="170341" y="107516"/>
                                <a:pt x="170595" y="107643"/>
                              </a:cubicBezTo>
                              <a:cubicBezTo>
                                <a:pt x="167230" y="105916"/>
                                <a:pt x="162482" y="104646"/>
                                <a:pt x="157467" y="104723"/>
                              </a:cubicBezTo>
                              <a:cubicBezTo>
                                <a:pt x="157429" y="104723"/>
                                <a:pt x="155626" y="105370"/>
                                <a:pt x="155690" y="104621"/>
                              </a:cubicBezTo>
                              <a:cubicBezTo>
                                <a:pt x="155753" y="104037"/>
                                <a:pt x="157721" y="104050"/>
                                <a:pt x="158089" y="103999"/>
                              </a:cubicBezTo>
                              <a:moveTo>
                                <a:pt x="165186" y="97943"/>
                              </a:moveTo>
                              <a:cubicBezTo>
                                <a:pt x="165453" y="96940"/>
                                <a:pt x="165364" y="95074"/>
                                <a:pt x="165707" y="93982"/>
                              </a:cubicBezTo>
                              <a:cubicBezTo>
                                <a:pt x="166139" y="92573"/>
                                <a:pt x="166989" y="91037"/>
                                <a:pt x="167472" y="89399"/>
                              </a:cubicBezTo>
                              <a:cubicBezTo>
                                <a:pt x="167954" y="87774"/>
                                <a:pt x="168335" y="85869"/>
                                <a:pt x="168932" y="84498"/>
                              </a:cubicBezTo>
                              <a:cubicBezTo>
                                <a:pt x="169871" y="82340"/>
                                <a:pt x="170963" y="80588"/>
                                <a:pt x="171331" y="78658"/>
                              </a:cubicBezTo>
                              <a:cubicBezTo>
                                <a:pt x="171344" y="78620"/>
                                <a:pt x="171306" y="78455"/>
                                <a:pt x="171331" y="78442"/>
                              </a:cubicBezTo>
                              <a:cubicBezTo>
                                <a:pt x="171522" y="78303"/>
                                <a:pt x="172550" y="79852"/>
                                <a:pt x="172690" y="80220"/>
                              </a:cubicBezTo>
                              <a:cubicBezTo>
                                <a:pt x="173083" y="81299"/>
                                <a:pt x="173033" y="82416"/>
                                <a:pt x="173109" y="83241"/>
                              </a:cubicBezTo>
                              <a:cubicBezTo>
                                <a:pt x="173324" y="85768"/>
                                <a:pt x="172347" y="89183"/>
                                <a:pt x="171027" y="91583"/>
                              </a:cubicBezTo>
                              <a:cubicBezTo>
                                <a:pt x="169655" y="94046"/>
                                <a:pt x="169224" y="95366"/>
                                <a:pt x="168627" y="97626"/>
                              </a:cubicBezTo>
                              <a:cubicBezTo>
                                <a:pt x="168208" y="99200"/>
                                <a:pt x="166431" y="102260"/>
                                <a:pt x="164755" y="100660"/>
                              </a:cubicBezTo>
                              <a:cubicBezTo>
                                <a:pt x="163777" y="99695"/>
                                <a:pt x="164945" y="98845"/>
                                <a:pt x="165186" y="97943"/>
                              </a:cubicBezTo>
                              <a:moveTo>
                                <a:pt x="157937" y="117444"/>
                              </a:moveTo>
                              <a:cubicBezTo>
                                <a:pt x="158204" y="117977"/>
                                <a:pt x="158102" y="119526"/>
                                <a:pt x="159435" y="119805"/>
                              </a:cubicBezTo>
                              <a:cubicBezTo>
                                <a:pt x="161314" y="120186"/>
                                <a:pt x="163180" y="118840"/>
                                <a:pt x="162266" y="116606"/>
                              </a:cubicBezTo>
                              <a:cubicBezTo>
                                <a:pt x="162114" y="116238"/>
                                <a:pt x="161962" y="116415"/>
                                <a:pt x="162685" y="116301"/>
                              </a:cubicBezTo>
                              <a:cubicBezTo>
                                <a:pt x="164463" y="115996"/>
                                <a:pt x="164272" y="119132"/>
                                <a:pt x="163409" y="120148"/>
                              </a:cubicBezTo>
                              <a:cubicBezTo>
                                <a:pt x="162292" y="121494"/>
                                <a:pt x="159676" y="121379"/>
                                <a:pt x="158204" y="120148"/>
                              </a:cubicBezTo>
                              <a:cubicBezTo>
                                <a:pt x="157861" y="119881"/>
                                <a:pt x="156185" y="117355"/>
                                <a:pt x="157353" y="117545"/>
                              </a:cubicBezTo>
                              <a:cubicBezTo>
                                <a:pt x="157429" y="117558"/>
                                <a:pt x="157861" y="117329"/>
                                <a:pt x="157937" y="117444"/>
                              </a:cubicBezTo>
                              <a:moveTo>
                                <a:pt x="160882" y="117977"/>
                              </a:moveTo>
                              <a:cubicBezTo>
                                <a:pt x="160882" y="118358"/>
                                <a:pt x="160425" y="118650"/>
                                <a:pt x="159854" y="118650"/>
                              </a:cubicBezTo>
                              <a:cubicBezTo>
                                <a:pt x="159283" y="118650"/>
                                <a:pt x="158838" y="118358"/>
                                <a:pt x="158838" y="117977"/>
                              </a:cubicBezTo>
                              <a:cubicBezTo>
                                <a:pt x="158838" y="117609"/>
                                <a:pt x="159283" y="117304"/>
                                <a:pt x="159854" y="117304"/>
                              </a:cubicBezTo>
                              <a:cubicBezTo>
                                <a:pt x="160425" y="117304"/>
                                <a:pt x="160882" y="117609"/>
                                <a:pt x="160882" y="117977"/>
                              </a:cubicBezTo>
                              <a:moveTo>
                                <a:pt x="157353" y="116301"/>
                              </a:moveTo>
                              <a:cubicBezTo>
                                <a:pt x="157125" y="116073"/>
                                <a:pt x="158293" y="115184"/>
                                <a:pt x="158724" y="115057"/>
                              </a:cubicBezTo>
                              <a:cubicBezTo>
                                <a:pt x="159854" y="114663"/>
                                <a:pt x="160832" y="114473"/>
                                <a:pt x="161632" y="114308"/>
                              </a:cubicBezTo>
                              <a:cubicBezTo>
                                <a:pt x="162444" y="114156"/>
                                <a:pt x="163879" y="114397"/>
                                <a:pt x="164234" y="114943"/>
                              </a:cubicBezTo>
                              <a:cubicBezTo>
                                <a:pt x="165059" y="116187"/>
                                <a:pt x="162634" y="115222"/>
                                <a:pt x="162266" y="115260"/>
                              </a:cubicBezTo>
                              <a:cubicBezTo>
                                <a:pt x="161822" y="115298"/>
                                <a:pt x="157797" y="116720"/>
                                <a:pt x="157353" y="116301"/>
                              </a:cubicBezTo>
                              <a:moveTo>
                                <a:pt x="175292" y="118701"/>
                              </a:moveTo>
                              <a:cubicBezTo>
                                <a:pt x="176803" y="119615"/>
                                <a:pt x="178187" y="121494"/>
                                <a:pt x="179990" y="123284"/>
                              </a:cubicBezTo>
                              <a:cubicBezTo>
                                <a:pt x="181577" y="124871"/>
                                <a:pt x="183557" y="126039"/>
                                <a:pt x="184573" y="127143"/>
                              </a:cubicBezTo>
                              <a:cubicBezTo>
                                <a:pt x="185132" y="127753"/>
                                <a:pt x="184662" y="127600"/>
                                <a:pt x="185513" y="127867"/>
                              </a:cubicBezTo>
                              <a:cubicBezTo>
                                <a:pt x="185703" y="127930"/>
                                <a:pt x="186033" y="128565"/>
                                <a:pt x="186452" y="128819"/>
                              </a:cubicBezTo>
                              <a:cubicBezTo>
                                <a:pt x="187811" y="129619"/>
                                <a:pt x="189575" y="129759"/>
                                <a:pt x="189994" y="130266"/>
                              </a:cubicBezTo>
                              <a:cubicBezTo>
                                <a:pt x="190159" y="130469"/>
                                <a:pt x="190756" y="132399"/>
                                <a:pt x="190210" y="132767"/>
                              </a:cubicBezTo>
                              <a:cubicBezTo>
                                <a:pt x="190108" y="132844"/>
                                <a:pt x="187379" y="131422"/>
                                <a:pt x="187392" y="131422"/>
                              </a:cubicBezTo>
                              <a:cubicBezTo>
                                <a:pt x="187201" y="131371"/>
                                <a:pt x="186973" y="131536"/>
                                <a:pt x="186757" y="131523"/>
                              </a:cubicBezTo>
                              <a:cubicBezTo>
                                <a:pt x="185589" y="131409"/>
                                <a:pt x="185144" y="129924"/>
                                <a:pt x="184472" y="129759"/>
                              </a:cubicBezTo>
                              <a:cubicBezTo>
                                <a:pt x="183938" y="129606"/>
                                <a:pt x="182478" y="129847"/>
                                <a:pt x="182085" y="130165"/>
                              </a:cubicBezTo>
                              <a:cubicBezTo>
                                <a:pt x="180828" y="131168"/>
                                <a:pt x="182301" y="133491"/>
                                <a:pt x="183012" y="133910"/>
                              </a:cubicBezTo>
                              <a:cubicBezTo>
                                <a:pt x="185132" y="135192"/>
                                <a:pt x="186922" y="133808"/>
                                <a:pt x="187506" y="136944"/>
                              </a:cubicBezTo>
                              <a:cubicBezTo>
                                <a:pt x="187607" y="137592"/>
                                <a:pt x="188052" y="139204"/>
                                <a:pt x="188534" y="139649"/>
                              </a:cubicBezTo>
                              <a:cubicBezTo>
                                <a:pt x="189042" y="140131"/>
                                <a:pt x="185271" y="142708"/>
                                <a:pt x="184472" y="143089"/>
                              </a:cubicBezTo>
                              <a:cubicBezTo>
                                <a:pt x="183075" y="143749"/>
                                <a:pt x="180574" y="143724"/>
                                <a:pt x="178936" y="143292"/>
                              </a:cubicBezTo>
                              <a:cubicBezTo>
                                <a:pt x="177540" y="142937"/>
                                <a:pt x="175978" y="140893"/>
                                <a:pt x="174150" y="141845"/>
                              </a:cubicBezTo>
                              <a:cubicBezTo>
                                <a:pt x="173477" y="142200"/>
                                <a:pt x="173705" y="143495"/>
                                <a:pt x="173007" y="143825"/>
                              </a:cubicBezTo>
                              <a:cubicBezTo>
                                <a:pt x="171953" y="144308"/>
                                <a:pt x="168817" y="143470"/>
                                <a:pt x="167789" y="143394"/>
                              </a:cubicBezTo>
                              <a:cubicBezTo>
                                <a:pt x="164844" y="143216"/>
                                <a:pt x="161949" y="143381"/>
                                <a:pt x="159245" y="142683"/>
                              </a:cubicBezTo>
                              <a:cubicBezTo>
                                <a:pt x="156579" y="141972"/>
                                <a:pt x="153506" y="139801"/>
                                <a:pt x="152160" y="138087"/>
                              </a:cubicBezTo>
                              <a:cubicBezTo>
                                <a:pt x="150980" y="136614"/>
                                <a:pt x="150002" y="134215"/>
                                <a:pt x="149647" y="132971"/>
                              </a:cubicBezTo>
                              <a:cubicBezTo>
                                <a:pt x="149304" y="131764"/>
                                <a:pt x="148809" y="128756"/>
                                <a:pt x="148606" y="127232"/>
                              </a:cubicBezTo>
                              <a:cubicBezTo>
                                <a:pt x="148555" y="126864"/>
                                <a:pt x="150129" y="129454"/>
                                <a:pt x="150485" y="130165"/>
                              </a:cubicBezTo>
                              <a:cubicBezTo>
                                <a:pt x="151119" y="131485"/>
                                <a:pt x="151615" y="132488"/>
                                <a:pt x="152364" y="133402"/>
                              </a:cubicBezTo>
                              <a:cubicBezTo>
                                <a:pt x="154408" y="135903"/>
                                <a:pt x="156909" y="137858"/>
                                <a:pt x="159448" y="139763"/>
                              </a:cubicBezTo>
                              <a:cubicBezTo>
                                <a:pt x="162228" y="141832"/>
                                <a:pt x="168716" y="141896"/>
                                <a:pt x="172690" y="141324"/>
                              </a:cubicBezTo>
                              <a:cubicBezTo>
                                <a:pt x="173680" y="141172"/>
                                <a:pt x="174213" y="141363"/>
                                <a:pt x="173426" y="140271"/>
                              </a:cubicBezTo>
                              <a:cubicBezTo>
                                <a:pt x="172728" y="139344"/>
                                <a:pt x="169985" y="138125"/>
                                <a:pt x="169249" y="136944"/>
                              </a:cubicBezTo>
                              <a:cubicBezTo>
                                <a:pt x="169021" y="136576"/>
                                <a:pt x="170874" y="136627"/>
                                <a:pt x="172169" y="136944"/>
                              </a:cubicBezTo>
                              <a:cubicBezTo>
                                <a:pt x="174658" y="137528"/>
                                <a:pt x="177032" y="140601"/>
                                <a:pt x="179253" y="141528"/>
                              </a:cubicBezTo>
                              <a:cubicBezTo>
                                <a:pt x="179584" y="141667"/>
                                <a:pt x="182948" y="142124"/>
                                <a:pt x="183011" y="141324"/>
                              </a:cubicBezTo>
                              <a:cubicBezTo>
                                <a:pt x="183062" y="140652"/>
                                <a:pt x="181716" y="140829"/>
                                <a:pt x="181234" y="140588"/>
                              </a:cubicBezTo>
                              <a:cubicBezTo>
                                <a:pt x="180739" y="140334"/>
                                <a:pt x="179444" y="139331"/>
                                <a:pt x="179165" y="139026"/>
                              </a:cubicBezTo>
                              <a:cubicBezTo>
                                <a:pt x="178682" y="138519"/>
                                <a:pt x="176549" y="135891"/>
                                <a:pt x="178212" y="136525"/>
                              </a:cubicBezTo>
                              <a:cubicBezTo>
                                <a:pt x="179736" y="137097"/>
                                <a:pt x="179406" y="136068"/>
                                <a:pt x="180510" y="135891"/>
                              </a:cubicBezTo>
                              <a:cubicBezTo>
                                <a:pt x="180968" y="135827"/>
                                <a:pt x="182973" y="137224"/>
                                <a:pt x="183012" y="136119"/>
                              </a:cubicBezTo>
                              <a:cubicBezTo>
                                <a:pt x="183037" y="135586"/>
                                <a:pt x="181970" y="135675"/>
                                <a:pt x="181653" y="135484"/>
                              </a:cubicBezTo>
                              <a:cubicBezTo>
                                <a:pt x="181031" y="135116"/>
                                <a:pt x="179304" y="133656"/>
                                <a:pt x="178631" y="132666"/>
                              </a:cubicBezTo>
                              <a:cubicBezTo>
                                <a:pt x="178238" y="132082"/>
                                <a:pt x="177552" y="130343"/>
                                <a:pt x="177997" y="129644"/>
                              </a:cubicBezTo>
                              <a:cubicBezTo>
                                <a:pt x="178301" y="129187"/>
                                <a:pt x="179609" y="129606"/>
                                <a:pt x="180092" y="128819"/>
                              </a:cubicBezTo>
                              <a:cubicBezTo>
                                <a:pt x="180498" y="128146"/>
                                <a:pt x="180383" y="126788"/>
                                <a:pt x="180206" y="126001"/>
                              </a:cubicBezTo>
                              <a:cubicBezTo>
                                <a:pt x="179266" y="122154"/>
                                <a:pt x="172931" y="120376"/>
                                <a:pt x="171230" y="117748"/>
                              </a:cubicBezTo>
                              <a:cubicBezTo>
                                <a:pt x="171281" y="117837"/>
                                <a:pt x="170087" y="115882"/>
                                <a:pt x="170392" y="115577"/>
                              </a:cubicBezTo>
                              <a:cubicBezTo>
                                <a:pt x="170455" y="115514"/>
                                <a:pt x="170392" y="115450"/>
                                <a:pt x="170493" y="115463"/>
                              </a:cubicBezTo>
                              <a:cubicBezTo>
                                <a:pt x="172817" y="115577"/>
                                <a:pt x="173769" y="117761"/>
                                <a:pt x="175292" y="118701"/>
                              </a:cubicBezTo>
                              <a:moveTo>
                                <a:pt x="178835" y="117939"/>
                              </a:moveTo>
                              <a:cubicBezTo>
                                <a:pt x="178809" y="118015"/>
                                <a:pt x="178733" y="118091"/>
                                <a:pt x="178733" y="118167"/>
                              </a:cubicBezTo>
                              <a:cubicBezTo>
                                <a:pt x="178809" y="118993"/>
                                <a:pt x="180663" y="119843"/>
                                <a:pt x="181348" y="120465"/>
                              </a:cubicBezTo>
                              <a:cubicBezTo>
                                <a:pt x="183138" y="122090"/>
                                <a:pt x="184281" y="123741"/>
                                <a:pt x="185513" y="125467"/>
                              </a:cubicBezTo>
                              <a:cubicBezTo>
                                <a:pt x="185678" y="125696"/>
                                <a:pt x="187150" y="127765"/>
                                <a:pt x="186033" y="126724"/>
                              </a:cubicBezTo>
                              <a:cubicBezTo>
                                <a:pt x="184954" y="125721"/>
                                <a:pt x="183672" y="124604"/>
                                <a:pt x="182707" y="123703"/>
                              </a:cubicBezTo>
                              <a:cubicBezTo>
                                <a:pt x="181082" y="122167"/>
                                <a:pt x="179850" y="120351"/>
                                <a:pt x="178530" y="118383"/>
                              </a:cubicBezTo>
                              <a:cubicBezTo>
                                <a:pt x="178390" y="118180"/>
                                <a:pt x="178238" y="118053"/>
                                <a:pt x="178098" y="117888"/>
                              </a:cubicBezTo>
                              <a:cubicBezTo>
                                <a:pt x="178327" y="117888"/>
                                <a:pt x="178657" y="117990"/>
                                <a:pt x="178834" y="117939"/>
                              </a:cubicBezTo>
                              <a:moveTo>
                                <a:pt x="192914" y="134951"/>
                              </a:moveTo>
                              <a:cubicBezTo>
                                <a:pt x="193029" y="134888"/>
                                <a:pt x="193295" y="135269"/>
                                <a:pt x="193333" y="135573"/>
                              </a:cubicBezTo>
                              <a:cubicBezTo>
                                <a:pt x="193663" y="137922"/>
                                <a:pt x="191429" y="142023"/>
                                <a:pt x="189575" y="142784"/>
                              </a:cubicBezTo>
                              <a:cubicBezTo>
                                <a:pt x="187506" y="143622"/>
                                <a:pt x="189042" y="142353"/>
                                <a:pt x="189575" y="141845"/>
                              </a:cubicBezTo>
                              <a:cubicBezTo>
                                <a:pt x="190997" y="140461"/>
                                <a:pt x="192267" y="138925"/>
                                <a:pt x="192698" y="136424"/>
                              </a:cubicBezTo>
                              <a:cubicBezTo>
                                <a:pt x="192749" y="136221"/>
                                <a:pt x="192533" y="135180"/>
                                <a:pt x="192914" y="134951"/>
                              </a:cubicBezTo>
                              <a:moveTo>
                                <a:pt x="182910" y="168747"/>
                              </a:moveTo>
                              <a:cubicBezTo>
                                <a:pt x="186084" y="171807"/>
                                <a:pt x="189245" y="174219"/>
                                <a:pt x="191657" y="178117"/>
                              </a:cubicBezTo>
                              <a:cubicBezTo>
                                <a:pt x="196913" y="184617"/>
                                <a:pt x="199605" y="193212"/>
                                <a:pt x="202715" y="201274"/>
                              </a:cubicBezTo>
                              <a:cubicBezTo>
                                <a:pt x="203782" y="204029"/>
                                <a:pt x="204760" y="209336"/>
                                <a:pt x="204798" y="212738"/>
                              </a:cubicBezTo>
                              <a:cubicBezTo>
                                <a:pt x="204848" y="217321"/>
                                <a:pt x="203287" y="221523"/>
                                <a:pt x="202093" y="225358"/>
                              </a:cubicBezTo>
                              <a:cubicBezTo>
                                <a:pt x="201979" y="225713"/>
                                <a:pt x="201433" y="228125"/>
                                <a:pt x="201357" y="228176"/>
                              </a:cubicBezTo>
                              <a:cubicBezTo>
                                <a:pt x="201014" y="228379"/>
                                <a:pt x="199338" y="226145"/>
                                <a:pt x="199275" y="225980"/>
                              </a:cubicBezTo>
                              <a:cubicBezTo>
                                <a:pt x="198894" y="224913"/>
                                <a:pt x="199224" y="223161"/>
                                <a:pt x="199275" y="221917"/>
                              </a:cubicBezTo>
                              <a:cubicBezTo>
                                <a:pt x="199503" y="216293"/>
                                <a:pt x="199300" y="212192"/>
                                <a:pt x="198234" y="207533"/>
                              </a:cubicBezTo>
                              <a:cubicBezTo>
                                <a:pt x="196901" y="201693"/>
                                <a:pt x="194260" y="196208"/>
                                <a:pt x="191657" y="191777"/>
                              </a:cubicBezTo>
                              <a:cubicBezTo>
                                <a:pt x="191111" y="190850"/>
                                <a:pt x="190172" y="188667"/>
                                <a:pt x="189474" y="188972"/>
                              </a:cubicBezTo>
                              <a:cubicBezTo>
                                <a:pt x="188877" y="189238"/>
                                <a:pt x="190223" y="191003"/>
                                <a:pt x="190312" y="191155"/>
                              </a:cubicBezTo>
                              <a:cubicBezTo>
                                <a:pt x="194463" y="198658"/>
                                <a:pt x="197231" y="207799"/>
                                <a:pt x="196990" y="218680"/>
                              </a:cubicBezTo>
                              <a:cubicBezTo>
                                <a:pt x="196977" y="219276"/>
                                <a:pt x="196837" y="221904"/>
                                <a:pt x="196571" y="222133"/>
                              </a:cubicBezTo>
                              <a:cubicBezTo>
                                <a:pt x="195961" y="222628"/>
                                <a:pt x="194019" y="221079"/>
                                <a:pt x="193447" y="220559"/>
                              </a:cubicBezTo>
                              <a:cubicBezTo>
                                <a:pt x="191835" y="219149"/>
                                <a:pt x="190248" y="216572"/>
                                <a:pt x="188534" y="214617"/>
                              </a:cubicBezTo>
                              <a:lnTo>
                                <a:pt x="188509" y="214642"/>
                              </a:lnTo>
                              <a:cubicBezTo>
                                <a:pt x="188483" y="214604"/>
                                <a:pt x="188471" y="214528"/>
                                <a:pt x="188471" y="214452"/>
                              </a:cubicBezTo>
                              <a:cubicBezTo>
                                <a:pt x="188458" y="214414"/>
                                <a:pt x="188407" y="214376"/>
                                <a:pt x="188369" y="214388"/>
                              </a:cubicBezTo>
                              <a:cubicBezTo>
                                <a:pt x="188331" y="214388"/>
                                <a:pt x="188293" y="214439"/>
                                <a:pt x="188306" y="214464"/>
                              </a:cubicBezTo>
                              <a:cubicBezTo>
                                <a:pt x="188318" y="214528"/>
                                <a:pt x="188331" y="214579"/>
                                <a:pt x="188331" y="214630"/>
                              </a:cubicBezTo>
                              <a:lnTo>
                                <a:pt x="188331" y="214617"/>
                              </a:lnTo>
                              <a:cubicBezTo>
                                <a:pt x="187887" y="216559"/>
                                <a:pt x="189131" y="223428"/>
                                <a:pt x="186871" y="223999"/>
                              </a:cubicBezTo>
                              <a:cubicBezTo>
                                <a:pt x="186160" y="224189"/>
                                <a:pt x="184916" y="223275"/>
                                <a:pt x="184256" y="223059"/>
                              </a:cubicBezTo>
                              <a:cubicBezTo>
                                <a:pt x="183265" y="222755"/>
                                <a:pt x="182123" y="222361"/>
                                <a:pt x="181450" y="222234"/>
                              </a:cubicBezTo>
                              <a:cubicBezTo>
                                <a:pt x="178987" y="221777"/>
                                <a:pt x="179774" y="221308"/>
                                <a:pt x="178631" y="219619"/>
                              </a:cubicBezTo>
                              <a:cubicBezTo>
                                <a:pt x="178327" y="219175"/>
                                <a:pt x="177793" y="219098"/>
                                <a:pt x="177489" y="218578"/>
                              </a:cubicBezTo>
                              <a:cubicBezTo>
                                <a:pt x="177286" y="218235"/>
                                <a:pt x="177387" y="217854"/>
                                <a:pt x="177171" y="217321"/>
                              </a:cubicBezTo>
                              <a:cubicBezTo>
                                <a:pt x="176460" y="215632"/>
                                <a:pt x="174746" y="214731"/>
                                <a:pt x="174467" y="213677"/>
                              </a:cubicBezTo>
                              <a:cubicBezTo>
                                <a:pt x="174289" y="213043"/>
                                <a:pt x="174721" y="212573"/>
                                <a:pt x="174467" y="211697"/>
                              </a:cubicBezTo>
                              <a:cubicBezTo>
                                <a:pt x="174239" y="210948"/>
                                <a:pt x="172791" y="208371"/>
                                <a:pt x="172791" y="208371"/>
                              </a:cubicBezTo>
                              <a:cubicBezTo>
                                <a:pt x="171979" y="208294"/>
                                <a:pt x="171750" y="211189"/>
                                <a:pt x="171534" y="212217"/>
                              </a:cubicBezTo>
                              <a:cubicBezTo>
                                <a:pt x="171065" y="214515"/>
                                <a:pt x="170493" y="216521"/>
                                <a:pt x="170595" y="219200"/>
                              </a:cubicBezTo>
                              <a:cubicBezTo>
                                <a:pt x="170646" y="220190"/>
                                <a:pt x="170493" y="222336"/>
                                <a:pt x="171027" y="222958"/>
                              </a:cubicBezTo>
                              <a:cubicBezTo>
                                <a:pt x="171750" y="223821"/>
                                <a:pt x="173477" y="223618"/>
                                <a:pt x="174772" y="223796"/>
                              </a:cubicBezTo>
                              <a:cubicBezTo>
                                <a:pt x="177159" y="224126"/>
                                <a:pt x="179622" y="225307"/>
                                <a:pt x="182288" y="226081"/>
                              </a:cubicBezTo>
                              <a:cubicBezTo>
                                <a:pt x="187671" y="227668"/>
                                <a:pt x="193486" y="229547"/>
                                <a:pt x="199275" y="230474"/>
                              </a:cubicBezTo>
                              <a:cubicBezTo>
                                <a:pt x="202271" y="230944"/>
                                <a:pt x="205255" y="231820"/>
                                <a:pt x="208251" y="231820"/>
                              </a:cubicBezTo>
                              <a:cubicBezTo>
                                <a:pt x="211768" y="231807"/>
                                <a:pt x="216503" y="232518"/>
                                <a:pt x="219601" y="231616"/>
                              </a:cubicBezTo>
                              <a:cubicBezTo>
                                <a:pt x="221188" y="231159"/>
                                <a:pt x="222813" y="229852"/>
                                <a:pt x="224299" y="228684"/>
                              </a:cubicBezTo>
                              <a:cubicBezTo>
                                <a:pt x="224959" y="228189"/>
                                <a:pt x="228298" y="225611"/>
                                <a:pt x="229313" y="225980"/>
                              </a:cubicBezTo>
                              <a:cubicBezTo>
                                <a:pt x="229402" y="226018"/>
                                <a:pt x="227612" y="230347"/>
                                <a:pt x="226698" y="230575"/>
                              </a:cubicBezTo>
                              <a:lnTo>
                                <a:pt x="226749" y="230613"/>
                              </a:lnTo>
                              <a:cubicBezTo>
                                <a:pt x="226533" y="230677"/>
                                <a:pt x="226368" y="230804"/>
                                <a:pt x="226216" y="230817"/>
                              </a:cubicBezTo>
                              <a:cubicBezTo>
                                <a:pt x="226152" y="230842"/>
                                <a:pt x="226102" y="230880"/>
                                <a:pt x="226114" y="230956"/>
                              </a:cubicBezTo>
                              <a:cubicBezTo>
                                <a:pt x="226127" y="231007"/>
                                <a:pt x="226165" y="231045"/>
                                <a:pt x="226228" y="231045"/>
                              </a:cubicBezTo>
                              <a:lnTo>
                                <a:pt x="226241" y="231045"/>
                              </a:lnTo>
                              <a:cubicBezTo>
                                <a:pt x="226508" y="231007"/>
                                <a:pt x="226660" y="230867"/>
                                <a:pt x="226812" y="230829"/>
                              </a:cubicBezTo>
                              <a:lnTo>
                                <a:pt x="226800" y="230880"/>
                              </a:lnTo>
                              <a:cubicBezTo>
                                <a:pt x="228882" y="230512"/>
                                <a:pt x="229898" y="229814"/>
                                <a:pt x="231916" y="229115"/>
                              </a:cubicBezTo>
                              <a:cubicBezTo>
                                <a:pt x="232640" y="228849"/>
                                <a:pt x="234697" y="227820"/>
                                <a:pt x="235141" y="228176"/>
                              </a:cubicBezTo>
                              <a:cubicBezTo>
                                <a:pt x="235877" y="228760"/>
                                <a:pt x="233821" y="230664"/>
                                <a:pt x="233262" y="231198"/>
                              </a:cubicBezTo>
                              <a:cubicBezTo>
                                <a:pt x="232221" y="232188"/>
                                <a:pt x="231116" y="232467"/>
                                <a:pt x="230583" y="233178"/>
                              </a:cubicBezTo>
                              <a:cubicBezTo>
                                <a:pt x="230583" y="233178"/>
                                <a:pt x="230558" y="233178"/>
                                <a:pt x="230545" y="233191"/>
                              </a:cubicBezTo>
                              <a:cubicBezTo>
                                <a:pt x="230532" y="233305"/>
                                <a:pt x="230291" y="233280"/>
                                <a:pt x="230113" y="233470"/>
                              </a:cubicBezTo>
                              <a:cubicBezTo>
                                <a:pt x="230075" y="233534"/>
                                <a:pt x="230088" y="233584"/>
                                <a:pt x="230126" y="233622"/>
                              </a:cubicBezTo>
                              <a:cubicBezTo>
                                <a:pt x="230151" y="233635"/>
                                <a:pt x="230164" y="233635"/>
                                <a:pt x="230202" y="233635"/>
                              </a:cubicBezTo>
                              <a:cubicBezTo>
                                <a:pt x="230227" y="233635"/>
                                <a:pt x="230253" y="233622"/>
                                <a:pt x="230278" y="233597"/>
                              </a:cubicBezTo>
                              <a:cubicBezTo>
                                <a:pt x="230316" y="233508"/>
                                <a:pt x="230558" y="233508"/>
                                <a:pt x="230697" y="233305"/>
                              </a:cubicBezTo>
                              <a:lnTo>
                                <a:pt x="230773" y="233381"/>
                              </a:lnTo>
                              <a:cubicBezTo>
                                <a:pt x="233300" y="233673"/>
                                <a:pt x="238327" y="231274"/>
                                <a:pt x="240778" y="232239"/>
                              </a:cubicBezTo>
                              <a:cubicBezTo>
                                <a:pt x="240930" y="232302"/>
                                <a:pt x="242720" y="234168"/>
                                <a:pt x="242657" y="234321"/>
                              </a:cubicBezTo>
                              <a:cubicBezTo>
                                <a:pt x="242492" y="234714"/>
                                <a:pt x="238658" y="235222"/>
                                <a:pt x="238061" y="235362"/>
                              </a:cubicBezTo>
                              <a:cubicBezTo>
                                <a:pt x="234862" y="236136"/>
                                <a:pt x="232932" y="236923"/>
                                <a:pt x="230583" y="238028"/>
                              </a:cubicBezTo>
                              <a:cubicBezTo>
                                <a:pt x="230558" y="238028"/>
                                <a:pt x="230456" y="238053"/>
                                <a:pt x="230367" y="238066"/>
                              </a:cubicBezTo>
                              <a:cubicBezTo>
                                <a:pt x="230278" y="238091"/>
                                <a:pt x="230215" y="238168"/>
                                <a:pt x="230227" y="238256"/>
                              </a:cubicBezTo>
                              <a:cubicBezTo>
                                <a:pt x="230240" y="238345"/>
                                <a:pt x="230329" y="238396"/>
                                <a:pt x="230405" y="238396"/>
                              </a:cubicBezTo>
                              <a:lnTo>
                                <a:pt x="230431" y="238396"/>
                              </a:lnTo>
                              <a:cubicBezTo>
                                <a:pt x="230507" y="238396"/>
                                <a:pt x="230583" y="238371"/>
                                <a:pt x="230659" y="238333"/>
                              </a:cubicBezTo>
                              <a:lnTo>
                                <a:pt x="230659" y="238396"/>
                              </a:lnTo>
                              <a:cubicBezTo>
                                <a:pt x="234417" y="238955"/>
                                <a:pt x="238759" y="240313"/>
                                <a:pt x="240575" y="243081"/>
                              </a:cubicBezTo>
                              <a:cubicBezTo>
                                <a:pt x="240905" y="243614"/>
                                <a:pt x="242314" y="245683"/>
                                <a:pt x="241082" y="244960"/>
                              </a:cubicBezTo>
                              <a:cubicBezTo>
                                <a:pt x="238949" y="243690"/>
                                <a:pt x="235433" y="242357"/>
                                <a:pt x="233059" y="241824"/>
                              </a:cubicBezTo>
                              <a:cubicBezTo>
                                <a:pt x="232894" y="241799"/>
                                <a:pt x="228196" y="241088"/>
                                <a:pt x="228158" y="241202"/>
                              </a:cubicBezTo>
                              <a:cubicBezTo>
                                <a:pt x="227993" y="241672"/>
                                <a:pt x="229047" y="241938"/>
                                <a:pt x="228679" y="241722"/>
                              </a:cubicBezTo>
                              <a:cubicBezTo>
                                <a:pt x="230545" y="242751"/>
                                <a:pt x="232284" y="243373"/>
                                <a:pt x="233478" y="244541"/>
                              </a:cubicBezTo>
                              <a:cubicBezTo>
                                <a:pt x="233681" y="244744"/>
                                <a:pt x="235484" y="246712"/>
                                <a:pt x="235458" y="246940"/>
                              </a:cubicBezTo>
                              <a:cubicBezTo>
                                <a:pt x="235420" y="247359"/>
                                <a:pt x="233909" y="248172"/>
                                <a:pt x="233795" y="248184"/>
                              </a:cubicBezTo>
                              <a:cubicBezTo>
                                <a:pt x="231662" y="248438"/>
                                <a:pt x="229847" y="245239"/>
                                <a:pt x="228475" y="244439"/>
                              </a:cubicBezTo>
                              <a:cubicBezTo>
                                <a:pt x="225568" y="242725"/>
                                <a:pt x="220693" y="242027"/>
                                <a:pt x="216478" y="242040"/>
                              </a:cubicBezTo>
                              <a:cubicBezTo>
                                <a:pt x="210295" y="242052"/>
                                <a:pt x="203096" y="242446"/>
                                <a:pt x="196774" y="242243"/>
                              </a:cubicBezTo>
                              <a:cubicBezTo>
                                <a:pt x="191416" y="242078"/>
                                <a:pt x="186300" y="241341"/>
                                <a:pt x="181145" y="240999"/>
                              </a:cubicBezTo>
                              <a:cubicBezTo>
                                <a:pt x="175445" y="240605"/>
                                <a:pt x="169757" y="239780"/>
                                <a:pt x="164348" y="239640"/>
                              </a:cubicBezTo>
                              <a:cubicBezTo>
                                <a:pt x="161796" y="239577"/>
                                <a:pt x="159676" y="240135"/>
                                <a:pt x="157670" y="239335"/>
                              </a:cubicBezTo>
                              <a:cubicBezTo>
                                <a:pt x="152884" y="237406"/>
                                <a:pt x="153430" y="230664"/>
                                <a:pt x="152985" y="225154"/>
                              </a:cubicBezTo>
                              <a:cubicBezTo>
                                <a:pt x="152440" y="218552"/>
                                <a:pt x="151792" y="213182"/>
                                <a:pt x="150992" y="206479"/>
                              </a:cubicBezTo>
                              <a:cubicBezTo>
                                <a:pt x="152186" y="208536"/>
                                <a:pt x="152363" y="210707"/>
                                <a:pt x="153303" y="212839"/>
                              </a:cubicBezTo>
                              <a:cubicBezTo>
                                <a:pt x="154103" y="214718"/>
                                <a:pt x="155664" y="216039"/>
                                <a:pt x="156528" y="217753"/>
                              </a:cubicBezTo>
                              <a:cubicBezTo>
                                <a:pt x="157581" y="219822"/>
                                <a:pt x="156909" y="222285"/>
                                <a:pt x="156845" y="225040"/>
                              </a:cubicBezTo>
                              <a:cubicBezTo>
                                <a:pt x="156718" y="230525"/>
                                <a:pt x="157493" y="235641"/>
                                <a:pt x="162571" y="236415"/>
                              </a:cubicBezTo>
                              <a:cubicBezTo>
                                <a:pt x="162990" y="236466"/>
                                <a:pt x="163384" y="236238"/>
                                <a:pt x="163815" y="236301"/>
                              </a:cubicBezTo>
                              <a:cubicBezTo>
                                <a:pt x="164374" y="236390"/>
                                <a:pt x="164882" y="236923"/>
                                <a:pt x="165491" y="237038"/>
                              </a:cubicBezTo>
                              <a:cubicBezTo>
                                <a:pt x="167357" y="237393"/>
                                <a:pt x="169554" y="236885"/>
                                <a:pt x="171661" y="237038"/>
                              </a:cubicBezTo>
                              <a:cubicBezTo>
                                <a:pt x="173997" y="237190"/>
                                <a:pt x="176156" y="237888"/>
                                <a:pt x="178631" y="237977"/>
                              </a:cubicBezTo>
                              <a:cubicBezTo>
                                <a:pt x="180434" y="238028"/>
                                <a:pt x="182504" y="238612"/>
                                <a:pt x="184471" y="238916"/>
                              </a:cubicBezTo>
                              <a:cubicBezTo>
                                <a:pt x="192508" y="240123"/>
                                <a:pt x="201522" y="241087"/>
                                <a:pt x="209495" y="241418"/>
                              </a:cubicBezTo>
                              <a:lnTo>
                                <a:pt x="209482" y="241367"/>
                              </a:lnTo>
                              <a:cubicBezTo>
                                <a:pt x="209724" y="241379"/>
                                <a:pt x="209965" y="241468"/>
                                <a:pt x="210206" y="241583"/>
                              </a:cubicBezTo>
                              <a:lnTo>
                                <a:pt x="210269" y="241583"/>
                              </a:lnTo>
                              <a:cubicBezTo>
                                <a:pt x="210346" y="241583"/>
                                <a:pt x="210409" y="241545"/>
                                <a:pt x="210434" y="241481"/>
                              </a:cubicBezTo>
                              <a:cubicBezTo>
                                <a:pt x="210485" y="241392"/>
                                <a:pt x="210434" y="241291"/>
                                <a:pt x="210346" y="241253"/>
                              </a:cubicBezTo>
                              <a:cubicBezTo>
                                <a:pt x="210117" y="241151"/>
                                <a:pt x="209838" y="241075"/>
                                <a:pt x="209558" y="241037"/>
                              </a:cubicBezTo>
                              <a:lnTo>
                                <a:pt x="209609" y="240999"/>
                              </a:lnTo>
                              <a:cubicBezTo>
                                <a:pt x="206600" y="240338"/>
                                <a:pt x="203350" y="239450"/>
                                <a:pt x="200316" y="238396"/>
                              </a:cubicBezTo>
                              <a:cubicBezTo>
                                <a:pt x="197802" y="237507"/>
                                <a:pt x="194857" y="237736"/>
                                <a:pt x="192394" y="236936"/>
                              </a:cubicBezTo>
                              <a:cubicBezTo>
                                <a:pt x="190464" y="236301"/>
                                <a:pt x="188725" y="235349"/>
                                <a:pt x="187392" y="235362"/>
                              </a:cubicBezTo>
                              <a:cubicBezTo>
                                <a:pt x="186884" y="235374"/>
                                <a:pt x="186452" y="235019"/>
                                <a:pt x="185830" y="234841"/>
                              </a:cubicBezTo>
                              <a:cubicBezTo>
                                <a:pt x="181843" y="233775"/>
                                <a:pt x="176397" y="233902"/>
                                <a:pt x="172474" y="232658"/>
                              </a:cubicBezTo>
                              <a:cubicBezTo>
                                <a:pt x="169706" y="231782"/>
                                <a:pt x="167802" y="229674"/>
                                <a:pt x="165605" y="228684"/>
                              </a:cubicBezTo>
                              <a:cubicBezTo>
                                <a:pt x="165364" y="228582"/>
                                <a:pt x="164958" y="228620"/>
                                <a:pt x="164755" y="228481"/>
                              </a:cubicBezTo>
                              <a:cubicBezTo>
                                <a:pt x="163929" y="227897"/>
                                <a:pt x="161771" y="225180"/>
                                <a:pt x="161225" y="223694"/>
                              </a:cubicBezTo>
                              <a:cubicBezTo>
                                <a:pt x="160692" y="222298"/>
                                <a:pt x="160883" y="218426"/>
                                <a:pt x="161949" y="217016"/>
                              </a:cubicBezTo>
                              <a:cubicBezTo>
                                <a:pt x="162698" y="216026"/>
                                <a:pt x="164488" y="215925"/>
                                <a:pt x="165605" y="215455"/>
                              </a:cubicBezTo>
                              <a:cubicBezTo>
                                <a:pt x="168589" y="214185"/>
                                <a:pt x="170836" y="210948"/>
                                <a:pt x="170912" y="207215"/>
                              </a:cubicBezTo>
                              <a:cubicBezTo>
                                <a:pt x="170938" y="206479"/>
                                <a:pt x="170328" y="204067"/>
                                <a:pt x="170912" y="203559"/>
                              </a:cubicBezTo>
                              <a:cubicBezTo>
                                <a:pt x="171458" y="203115"/>
                                <a:pt x="173896" y="204498"/>
                                <a:pt x="174251" y="204917"/>
                              </a:cubicBezTo>
                              <a:cubicBezTo>
                                <a:pt x="175280" y="206162"/>
                                <a:pt x="175077" y="208256"/>
                                <a:pt x="176029" y="209310"/>
                              </a:cubicBezTo>
                              <a:lnTo>
                                <a:pt x="176029" y="209285"/>
                              </a:lnTo>
                              <a:cubicBezTo>
                                <a:pt x="176067" y="209361"/>
                                <a:pt x="176092" y="209437"/>
                                <a:pt x="176143" y="209513"/>
                              </a:cubicBezTo>
                              <a:cubicBezTo>
                                <a:pt x="176181" y="209564"/>
                                <a:pt x="176257" y="209602"/>
                                <a:pt x="176321" y="209602"/>
                              </a:cubicBezTo>
                              <a:cubicBezTo>
                                <a:pt x="176372" y="209602"/>
                                <a:pt x="176410" y="209589"/>
                                <a:pt x="176448" y="209564"/>
                              </a:cubicBezTo>
                              <a:cubicBezTo>
                                <a:pt x="176549" y="209488"/>
                                <a:pt x="176562" y="209361"/>
                                <a:pt x="176499" y="209259"/>
                              </a:cubicBezTo>
                              <a:cubicBezTo>
                                <a:pt x="176486" y="209247"/>
                                <a:pt x="176461" y="209183"/>
                                <a:pt x="176435" y="209120"/>
                              </a:cubicBezTo>
                              <a:cubicBezTo>
                                <a:pt x="176613" y="207444"/>
                                <a:pt x="175762" y="205527"/>
                                <a:pt x="175508" y="204092"/>
                              </a:cubicBezTo>
                              <a:cubicBezTo>
                                <a:pt x="175204" y="202442"/>
                                <a:pt x="175635" y="200817"/>
                                <a:pt x="175089" y="199395"/>
                              </a:cubicBezTo>
                              <a:cubicBezTo>
                                <a:pt x="174810" y="198658"/>
                                <a:pt x="174251" y="197884"/>
                                <a:pt x="173832" y="197414"/>
                              </a:cubicBezTo>
                              <a:cubicBezTo>
                                <a:pt x="173401" y="196919"/>
                                <a:pt x="172461" y="196652"/>
                                <a:pt x="172169" y="195954"/>
                              </a:cubicBezTo>
                              <a:cubicBezTo>
                                <a:pt x="171687" y="194786"/>
                                <a:pt x="172449" y="193237"/>
                                <a:pt x="172271" y="191574"/>
                              </a:cubicBezTo>
                              <a:cubicBezTo>
                                <a:pt x="172169" y="190596"/>
                                <a:pt x="171827" y="189505"/>
                                <a:pt x="171230" y="188756"/>
                              </a:cubicBezTo>
                              <a:cubicBezTo>
                                <a:pt x="170709" y="188108"/>
                                <a:pt x="169694" y="187676"/>
                                <a:pt x="169351" y="186991"/>
                              </a:cubicBezTo>
                              <a:cubicBezTo>
                                <a:pt x="169097" y="186470"/>
                                <a:pt x="169160" y="185493"/>
                                <a:pt x="169046" y="184896"/>
                              </a:cubicBezTo>
                              <a:cubicBezTo>
                                <a:pt x="168792" y="183703"/>
                                <a:pt x="168157" y="181633"/>
                                <a:pt x="167891" y="180211"/>
                              </a:cubicBezTo>
                              <a:cubicBezTo>
                                <a:pt x="167573" y="178459"/>
                                <a:pt x="168640" y="180034"/>
                                <a:pt x="169148" y="180427"/>
                              </a:cubicBezTo>
                              <a:cubicBezTo>
                                <a:pt x="171319" y="182103"/>
                                <a:pt x="172233" y="184096"/>
                                <a:pt x="173211" y="187296"/>
                              </a:cubicBezTo>
                              <a:cubicBezTo>
                                <a:pt x="173693" y="188857"/>
                                <a:pt x="174645" y="190609"/>
                                <a:pt x="175293" y="192095"/>
                              </a:cubicBezTo>
                              <a:cubicBezTo>
                                <a:pt x="175648" y="192907"/>
                                <a:pt x="176664" y="194151"/>
                                <a:pt x="176448" y="192399"/>
                              </a:cubicBezTo>
                              <a:cubicBezTo>
                                <a:pt x="176296" y="191193"/>
                                <a:pt x="176054" y="189632"/>
                                <a:pt x="176029" y="188451"/>
                              </a:cubicBezTo>
                              <a:cubicBezTo>
                                <a:pt x="175966" y="186001"/>
                                <a:pt x="177184" y="183246"/>
                                <a:pt x="176854" y="180427"/>
                              </a:cubicBezTo>
                              <a:cubicBezTo>
                                <a:pt x="176562" y="177825"/>
                                <a:pt x="174912" y="176644"/>
                                <a:pt x="175508" y="173749"/>
                              </a:cubicBezTo>
                              <a:cubicBezTo>
                                <a:pt x="175813" y="172302"/>
                                <a:pt x="177057" y="171375"/>
                                <a:pt x="176753" y="169572"/>
                              </a:cubicBezTo>
                              <a:cubicBezTo>
                                <a:pt x="176397" y="167477"/>
                                <a:pt x="175064" y="165471"/>
                                <a:pt x="174670" y="162894"/>
                              </a:cubicBezTo>
                              <a:cubicBezTo>
                                <a:pt x="174556" y="162120"/>
                                <a:pt x="174785" y="161307"/>
                                <a:pt x="174670" y="160507"/>
                              </a:cubicBezTo>
                              <a:cubicBezTo>
                                <a:pt x="174277" y="157689"/>
                                <a:pt x="173921" y="152623"/>
                                <a:pt x="174670" y="149551"/>
                              </a:cubicBezTo>
                              <a:cubicBezTo>
                                <a:pt x="175127" y="147710"/>
                                <a:pt x="175242" y="151075"/>
                                <a:pt x="175292" y="151430"/>
                              </a:cubicBezTo>
                              <a:cubicBezTo>
                                <a:pt x="176270" y="157435"/>
                                <a:pt x="179139" y="165103"/>
                                <a:pt x="182910" y="168747"/>
                              </a:cubicBezTo>
                              <a:moveTo>
                                <a:pt x="205737" y="223999"/>
                              </a:moveTo>
                              <a:cubicBezTo>
                                <a:pt x="206664" y="220686"/>
                                <a:pt x="207578" y="216674"/>
                                <a:pt x="207413" y="211900"/>
                              </a:cubicBezTo>
                              <a:cubicBezTo>
                                <a:pt x="207413" y="211773"/>
                                <a:pt x="207096" y="211088"/>
                                <a:pt x="207197" y="210973"/>
                              </a:cubicBezTo>
                              <a:cubicBezTo>
                                <a:pt x="207565" y="210567"/>
                                <a:pt x="207718" y="212129"/>
                                <a:pt x="207616" y="211900"/>
                              </a:cubicBezTo>
                              <a:cubicBezTo>
                                <a:pt x="208200" y="213157"/>
                                <a:pt x="209330" y="214439"/>
                                <a:pt x="210231" y="216090"/>
                              </a:cubicBezTo>
                              <a:cubicBezTo>
                                <a:pt x="210638" y="216826"/>
                                <a:pt x="212644" y="219581"/>
                                <a:pt x="212618" y="220457"/>
                              </a:cubicBezTo>
                              <a:cubicBezTo>
                                <a:pt x="212593" y="221511"/>
                                <a:pt x="209724" y="222920"/>
                                <a:pt x="209089" y="223377"/>
                              </a:cubicBezTo>
                              <a:cubicBezTo>
                                <a:pt x="208352" y="223910"/>
                                <a:pt x="206918" y="225078"/>
                                <a:pt x="205953" y="225878"/>
                              </a:cubicBezTo>
                              <a:cubicBezTo>
                                <a:pt x="205039" y="226653"/>
                                <a:pt x="205547" y="224685"/>
                                <a:pt x="205737" y="223999"/>
                              </a:cubicBezTo>
                              <a:moveTo>
                                <a:pt x="218357" y="229535"/>
                              </a:moveTo>
                              <a:cubicBezTo>
                                <a:pt x="218712" y="230157"/>
                                <a:pt x="217760" y="230106"/>
                                <a:pt x="216478" y="230157"/>
                              </a:cubicBezTo>
                              <a:cubicBezTo>
                                <a:pt x="213113" y="230258"/>
                                <a:pt x="207946" y="230360"/>
                                <a:pt x="204391" y="229535"/>
                              </a:cubicBezTo>
                              <a:cubicBezTo>
                                <a:pt x="203680" y="229357"/>
                                <a:pt x="205407" y="228544"/>
                                <a:pt x="206055" y="228176"/>
                              </a:cubicBezTo>
                              <a:cubicBezTo>
                                <a:pt x="208784" y="226602"/>
                                <a:pt x="211438" y="225180"/>
                                <a:pt x="213659" y="223377"/>
                              </a:cubicBezTo>
                              <a:cubicBezTo>
                                <a:pt x="213748" y="223301"/>
                                <a:pt x="213723" y="223187"/>
                                <a:pt x="213875" y="223174"/>
                              </a:cubicBezTo>
                              <a:cubicBezTo>
                                <a:pt x="214662" y="223047"/>
                                <a:pt x="217684" y="228341"/>
                                <a:pt x="218357" y="229535"/>
                              </a:cubicBezTo>
                              <a:moveTo>
                                <a:pt x="215234" y="176555"/>
                              </a:moveTo>
                              <a:cubicBezTo>
                                <a:pt x="217849" y="173419"/>
                                <a:pt x="222521" y="170347"/>
                                <a:pt x="226597" y="167909"/>
                              </a:cubicBezTo>
                              <a:cubicBezTo>
                                <a:pt x="230951" y="165319"/>
                                <a:pt x="234697" y="163174"/>
                                <a:pt x="238658" y="161320"/>
                              </a:cubicBezTo>
                              <a:cubicBezTo>
                                <a:pt x="239381" y="160977"/>
                                <a:pt x="240562" y="160241"/>
                                <a:pt x="240499" y="160317"/>
                              </a:cubicBezTo>
                              <a:cubicBezTo>
                                <a:pt x="239902" y="160977"/>
                                <a:pt x="237096" y="163237"/>
                                <a:pt x="236080" y="164050"/>
                              </a:cubicBezTo>
                              <a:cubicBezTo>
                                <a:pt x="233249" y="166322"/>
                                <a:pt x="230431" y="168087"/>
                                <a:pt x="227435" y="169991"/>
                              </a:cubicBezTo>
                              <a:cubicBezTo>
                                <a:pt x="225555" y="171185"/>
                                <a:pt x="223905" y="172658"/>
                                <a:pt x="222115" y="174067"/>
                              </a:cubicBezTo>
                              <a:cubicBezTo>
                                <a:pt x="220693" y="175159"/>
                                <a:pt x="219030" y="177203"/>
                                <a:pt x="218154" y="178637"/>
                              </a:cubicBezTo>
                              <a:cubicBezTo>
                                <a:pt x="216161" y="181938"/>
                                <a:pt x="214370" y="187296"/>
                                <a:pt x="214599" y="191574"/>
                              </a:cubicBezTo>
                              <a:cubicBezTo>
                                <a:pt x="215221" y="202759"/>
                                <a:pt x="219842" y="212382"/>
                                <a:pt x="223994" y="221511"/>
                              </a:cubicBezTo>
                              <a:cubicBezTo>
                                <a:pt x="224514" y="222653"/>
                                <a:pt x="225936" y="225027"/>
                                <a:pt x="225759" y="225357"/>
                              </a:cubicBezTo>
                              <a:cubicBezTo>
                                <a:pt x="225238" y="226360"/>
                                <a:pt x="224134" y="225040"/>
                                <a:pt x="223994" y="224837"/>
                              </a:cubicBezTo>
                              <a:cubicBezTo>
                                <a:pt x="221467" y="221485"/>
                                <a:pt x="218459" y="216001"/>
                                <a:pt x="216580" y="211900"/>
                              </a:cubicBezTo>
                              <a:cubicBezTo>
                                <a:pt x="214244" y="206771"/>
                                <a:pt x="211933" y="200360"/>
                                <a:pt x="210968" y="194291"/>
                              </a:cubicBezTo>
                              <a:cubicBezTo>
                                <a:pt x="209851" y="187359"/>
                                <a:pt x="211463" y="181087"/>
                                <a:pt x="215234" y="176555"/>
                              </a:cubicBezTo>
                              <a:moveTo>
                                <a:pt x="245056" y="158464"/>
                              </a:moveTo>
                              <a:cubicBezTo>
                                <a:pt x="247888" y="157245"/>
                                <a:pt x="249767" y="156267"/>
                                <a:pt x="252014" y="155493"/>
                              </a:cubicBezTo>
                              <a:cubicBezTo>
                                <a:pt x="248890" y="157245"/>
                                <a:pt x="246529" y="158705"/>
                                <a:pt x="243533" y="160267"/>
                              </a:cubicBezTo>
                              <a:cubicBezTo>
                                <a:pt x="243152" y="160482"/>
                                <a:pt x="240295" y="162412"/>
                                <a:pt x="240029" y="162349"/>
                              </a:cubicBezTo>
                              <a:cubicBezTo>
                                <a:pt x="239851" y="162298"/>
                                <a:pt x="242136" y="160355"/>
                                <a:pt x="241603" y="160812"/>
                              </a:cubicBezTo>
                              <a:cubicBezTo>
                                <a:pt x="242898" y="159721"/>
                                <a:pt x="243254" y="159251"/>
                                <a:pt x="245056" y="158464"/>
                              </a:cubicBezTo>
                              <a:moveTo>
                                <a:pt x="235369" y="211430"/>
                              </a:moveTo>
                              <a:lnTo>
                                <a:pt x="235369" y="226399"/>
                              </a:lnTo>
                              <a:cubicBezTo>
                                <a:pt x="235369" y="226373"/>
                                <a:pt x="235357" y="226297"/>
                                <a:pt x="235357" y="226297"/>
                              </a:cubicBezTo>
                              <a:cubicBezTo>
                                <a:pt x="234836" y="225586"/>
                                <a:pt x="233567" y="225002"/>
                                <a:pt x="232538" y="224837"/>
                              </a:cubicBezTo>
                              <a:cubicBezTo>
                                <a:pt x="232208" y="224774"/>
                                <a:pt x="231523" y="225015"/>
                                <a:pt x="231091" y="224837"/>
                              </a:cubicBezTo>
                              <a:cubicBezTo>
                                <a:pt x="230443" y="224558"/>
                                <a:pt x="229402" y="222336"/>
                                <a:pt x="228996" y="221511"/>
                              </a:cubicBezTo>
                              <a:cubicBezTo>
                                <a:pt x="228222" y="219937"/>
                                <a:pt x="227803" y="218972"/>
                                <a:pt x="227219" y="217854"/>
                              </a:cubicBezTo>
                              <a:cubicBezTo>
                                <a:pt x="226990" y="217410"/>
                                <a:pt x="226101" y="216839"/>
                                <a:pt x="226279" y="216293"/>
                              </a:cubicBezTo>
                              <a:cubicBezTo>
                                <a:pt x="226343" y="216128"/>
                                <a:pt x="228310" y="214960"/>
                                <a:pt x="228679" y="214719"/>
                              </a:cubicBezTo>
                              <a:cubicBezTo>
                                <a:pt x="229618" y="214109"/>
                                <a:pt x="230647" y="213652"/>
                                <a:pt x="231294" y="213360"/>
                              </a:cubicBezTo>
                              <a:cubicBezTo>
                                <a:pt x="231662" y="213195"/>
                                <a:pt x="233617" y="212332"/>
                                <a:pt x="235369" y="211430"/>
                              </a:cubicBezTo>
                              <a:moveTo>
                                <a:pt x="223791" y="205336"/>
                              </a:moveTo>
                              <a:cubicBezTo>
                                <a:pt x="226393" y="204410"/>
                                <a:pt x="229593" y="203331"/>
                                <a:pt x="231383" y="202213"/>
                              </a:cubicBezTo>
                              <a:cubicBezTo>
                                <a:pt x="231891" y="201909"/>
                                <a:pt x="233414" y="199598"/>
                                <a:pt x="233795" y="199598"/>
                              </a:cubicBezTo>
                              <a:cubicBezTo>
                                <a:pt x="234214" y="199611"/>
                                <a:pt x="234773" y="201223"/>
                                <a:pt x="234722" y="201172"/>
                              </a:cubicBezTo>
                              <a:cubicBezTo>
                                <a:pt x="234925" y="201401"/>
                                <a:pt x="235154" y="201401"/>
                                <a:pt x="235369" y="201540"/>
                              </a:cubicBezTo>
                              <a:lnTo>
                                <a:pt x="235369" y="209297"/>
                              </a:lnTo>
                              <a:cubicBezTo>
                                <a:pt x="234506" y="209590"/>
                                <a:pt x="233706" y="209932"/>
                                <a:pt x="233478" y="210034"/>
                              </a:cubicBezTo>
                              <a:cubicBezTo>
                                <a:pt x="230989" y="211062"/>
                                <a:pt x="229796" y="211468"/>
                                <a:pt x="227841" y="212738"/>
                              </a:cubicBezTo>
                              <a:cubicBezTo>
                                <a:pt x="227536" y="212941"/>
                                <a:pt x="225581" y="214427"/>
                                <a:pt x="225022" y="214211"/>
                              </a:cubicBezTo>
                              <a:cubicBezTo>
                                <a:pt x="224667" y="214058"/>
                                <a:pt x="224286" y="212497"/>
                                <a:pt x="224197" y="212217"/>
                              </a:cubicBezTo>
                              <a:cubicBezTo>
                                <a:pt x="223905" y="211380"/>
                                <a:pt x="223753" y="210923"/>
                                <a:pt x="223473" y="210135"/>
                              </a:cubicBezTo>
                              <a:cubicBezTo>
                                <a:pt x="223283" y="209615"/>
                                <a:pt x="221785" y="206390"/>
                                <a:pt x="222001" y="205958"/>
                              </a:cubicBezTo>
                              <a:cubicBezTo>
                                <a:pt x="222001" y="205971"/>
                                <a:pt x="223765" y="205349"/>
                                <a:pt x="223791" y="205336"/>
                              </a:cubicBezTo>
                              <a:moveTo>
                                <a:pt x="240499" y="200855"/>
                              </a:moveTo>
                              <a:lnTo>
                                <a:pt x="246402" y="200855"/>
                              </a:lnTo>
                              <a:cubicBezTo>
                                <a:pt x="246224" y="201363"/>
                                <a:pt x="246021" y="201858"/>
                                <a:pt x="246199" y="202112"/>
                              </a:cubicBezTo>
                              <a:cubicBezTo>
                                <a:pt x="246504" y="202505"/>
                                <a:pt x="247532" y="201718"/>
                                <a:pt x="248446" y="200855"/>
                              </a:cubicBezTo>
                              <a:lnTo>
                                <a:pt x="251912" y="200855"/>
                              </a:lnTo>
                              <a:cubicBezTo>
                                <a:pt x="251607" y="201451"/>
                                <a:pt x="251290" y="202036"/>
                                <a:pt x="251633" y="202315"/>
                              </a:cubicBezTo>
                              <a:cubicBezTo>
                                <a:pt x="252090" y="202721"/>
                                <a:pt x="253715" y="201464"/>
                                <a:pt x="254121" y="201071"/>
                              </a:cubicBezTo>
                              <a:cubicBezTo>
                                <a:pt x="254159" y="201033"/>
                                <a:pt x="254248" y="200906"/>
                                <a:pt x="254286" y="200855"/>
                              </a:cubicBezTo>
                              <a:lnTo>
                                <a:pt x="256013" y="200855"/>
                              </a:lnTo>
                              <a:cubicBezTo>
                                <a:pt x="255988" y="200944"/>
                                <a:pt x="255899" y="201159"/>
                                <a:pt x="255899" y="201159"/>
                              </a:cubicBezTo>
                              <a:cubicBezTo>
                                <a:pt x="255569" y="201934"/>
                                <a:pt x="254667" y="202886"/>
                                <a:pt x="254845" y="203153"/>
                              </a:cubicBezTo>
                              <a:cubicBezTo>
                                <a:pt x="255581" y="204168"/>
                                <a:pt x="259250" y="201528"/>
                                <a:pt x="259758" y="201274"/>
                              </a:cubicBezTo>
                              <a:cubicBezTo>
                                <a:pt x="259999" y="201147"/>
                                <a:pt x="260253" y="200994"/>
                                <a:pt x="260507" y="200855"/>
                              </a:cubicBezTo>
                              <a:lnTo>
                                <a:pt x="458982" y="200855"/>
                              </a:lnTo>
                              <a:cubicBezTo>
                                <a:pt x="459224" y="200994"/>
                                <a:pt x="459478" y="201147"/>
                                <a:pt x="459719" y="201274"/>
                              </a:cubicBezTo>
                              <a:cubicBezTo>
                                <a:pt x="460214" y="201528"/>
                                <a:pt x="463896" y="204168"/>
                                <a:pt x="464619" y="203153"/>
                              </a:cubicBezTo>
                              <a:cubicBezTo>
                                <a:pt x="464810" y="202873"/>
                                <a:pt x="463896" y="201934"/>
                                <a:pt x="463578" y="201159"/>
                              </a:cubicBezTo>
                              <a:cubicBezTo>
                                <a:pt x="463578" y="201159"/>
                                <a:pt x="463489" y="200931"/>
                                <a:pt x="463451" y="200855"/>
                              </a:cubicBezTo>
                              <a:lnTo>
                                <a:pt x="465191" y="200855"/>
                              </a:lnTo>
                              <a:cubicBezTo>
                                <a:pt x="465229" y="200906"/>
                                <a:pt x="465318" y="201033"/>
                                <a:pt x="465343" y="201058"/>
                              </a:cubicBezTo>
                              <a:cubicBezTo>
                                <a:pt x="465762" y="201464"/>
                                <a:pt x="467387" y="202708"/>
                                <a:pt x="467857" y="202315"/>
                              </a:cubicBezTo>
                              <a:cubicBezTo>
                                <a:pt x="468187" y="202036"/>
                                <a:pt x="467869" y="201464"/>
                                <a:pt x="467565" y="200855"/>
                              </a:cubicBezTo>
                              <a:lnTo>
                                <a:pt x="471031" y="200855"/>
                              </a:lnTo>
                              <a:cubicBezTo>
                                <a:pt x="471932" y="201718"/>
                                <a:pt x="472973" y="202505"/>
                                <a:pt x="473265" y="202112"/>
                              </a:cubicBezTo>
                              <a:cubicBezTo>
                                <a:pt x="473443" y="201870"/>
                                <a:pt x="473252" y="201363"/>
                                <a:pt x="473075" y="200855"/>
                              </a:cubicBezTo>
                              <a:lnTo>
                                <a:pt x="478686" y="200855"/>
                              </a:lnTo>
                              <a:lnTo>
                                <a:pt x="478686" y="228735"/>
                              </a:lnTo>
                              <a:cubicBezTo>
                                <a:pt x="478254" y="229382"/>
                                <a:pt x="478343" y="230144"/>
                                <a:pt x="477747" y="230982"/>
                              </a:cubicBezTo>
                              <a:cubicBezTo>
                                <a:pt x="477010" y="232036"/>
                                <a:pt x="475550" y="231731"/>
                                <a:pt x="474750" y="232455"/>
                              </a:cubicBezTo>
                              <a:cubicBezTo>
                                <a:pt x="474319" y="232810"/>
                                <a:pt x="473392" y="234054"/>
                                <a:pt x="473379" y="235578"/>
                              </a:cubicBezTo>
                              <a:cubicBezTo>
                                <a:pt x="473379" y="236670"/>
                                <a:pt x="473900" y="236746"/>
                                <a:pt x="473900" y="237241"/>
                              </a:cubicBezTo>
                              <a:cubicBezTo>
                                <a:pt x="473912" y="238193"/>
                                <a:pt x="473087" y="240059"/>
                                <a:pt x="473684" y="241722"/>
                              </a:cubicBezTo>
                              <a:cubicBezTo>
                                <a:pt x="473798" y="242002"/>
                                <a:pt x="474522" y="243297"/>
                                <a:pt x="474839" y="243297"/>
                              </a:cubicBezTo>
                              <a:cubicBezTo>
                                <a:pt x="475499" y="243297"/>
                                <a:pt x="475398" y="242167"/>
                                <a:pt x="475576" y="241519"/>
                              </a:cubicBezTo>
                              <a:cubicBezTo>
                                <a:pt x="476007" y="239843"/>
                                <a:pt x="476769" y="238460"/>
                                <a:pt x="478686" y="238371"/>
                              </a:cubicBezTo>
                              <a:lnTo>
                                <a:pt x="478686" y="241164"/>
                              </a:lnTo>
                              <a:cubicBezTo>
                                <a:pt x="477226" y="242167"/>
                                <a:pt x="475284" y="243144"/>
                                <a:pt x="475042" y="244744"/>
                              </a:cubicBezTo>
                              <a:cubicBezTo>
                                <a:pt x="474992" y="245150"/>
                                <a:pt x="475284" y="245569"/>
                                <a:pt x="475258" y="246001"/>
                              </a:cubicBezTo>
                              <a:cubicBezTo>
                                <a:pt x="475106" y="248020"/>
                                <a:pt x="473773" y="249848"/>
                                <a:pt x="474750" y="252362"/>
                              </a:cubicBezTo>
                              <a:cubicBezTo>
                                <a:pt x="475436" y="254177"/>
                                <a:pt x="476998" y="255002"/>
                                <a:pt x="478686" y="255142"/>
                              </a:cubicBezTo>
                              <a:lnTo>
                                <a:pt x="478686" y="285371"/>
                              </a:lnTo>
                              <a:cubicBezTo>
                                <a:pt x="478686" y="326492"/>
                                <a:pt x="471703" y="360085"/>
                                <a:pt x="460468" y="388079"/>
                              </a:cubicBezTo>
                              <a:cubicBezTo>
                                <a:pt x="440408" y="375053"/>
                                <a:pt x="415587" y="382214"/>
                                <a:pt x="413582" y="382861"/>
                              </a:cubicBezTo>
                              <a:cubicBezTo>
                                <a:pt x="397762" y="387965"/>
                                <a:pt x="396493" y="387749"/>
                                <a:pt x="376230" y="381160"/>
                              </a:cubicBezTo>
                              <a:cubicBezTo>
                                <a:pt x="357593" y="375104"/>
                                <a:pt x="346928" y="379967"/>
                                <a:pt x="331795" y="384639"/>
                              </a:cubicBezTo>
                              <a:cubicBezTo>
                                <a:pt x="323072" y="387330"/>
                                <a:pt x="317308" y="386492"/>
                                <a:pt x="313728" y="385274"/>
                              </a:cubicBezTo>
                              <a:cubicBezTo>
                                <a:pt x="281316" y="374342"/>
                                <a:pt x="266868" y="383026"/>
                                <a:pt x="258755" y="388194"/>
                              </a:cubicBezTo>
                              <a:cubicBezTo>
                                <a:pt x="247506" y="360174"/>
                                <a:pt x="240498" y="326543"/>
                                <a:pt x="240498" y="285371"/>
                              </a:cubicBezTo>
                              <a:lnTo>
                                <a:pt x="240498" y="255218"/>
                              </a:lnTo>
                              <a:cubicBezTo>
                                <a:pt x="242314" y="255155"/>
                                <a:pt x="243990" y="254291"/>
                                <a:pt x="244739" y="252362"/>
                              </a:cubicBezTo>
                              <a:cubicBezTo>
                                <a:pt x="245704" y="249848"/>
                                <a:pt x="244371" y="248020"/>
                                <a:pt x="244218" y="246001"/>
                              </a:cubicBezTo>
                              <a:cubicBezTo>
                                <a:pt x="244180" y="245569"/>
                                <a:pt x="244485" y="245151"/>
                                <a:pt x="244421" y="244757"/>
                              </a:cubicBezTo>
                              <a:cubicBezTo>
                                <a:pt x="244180" y="243030"/>
                                <a:pt x="241958" y="242015"/>
                                <a:pt x="240498" y="240936"/>
                              </a:cubicBezTo>
                              <a:lnTo>
                                <a:pt x="240498" y="238295"/>
                              </a:lnTo>
                              <a:lnTo>
                                <a:pt x="240574" y="238295"/>
                              </a:lnTo>
                              <a:cubicBezTo>
                                <a:pt x="242733" y="238231"/>
                                <a:pt x="243431" y="239768"/>
                                <a:pt x="243901" y="241507"/>
                              </a:cubicBezTo>
                              <a:cubicBezTo>
                                <a:pt x="244079" y="242154"/>
                                <a:pt x="243990" y="243297"/>
                                <a:pt x="244637" y="243297"/>
                              </a:cubicBezTo>
                              <a:cubicBezTo>
                                <a:pt x="244954" y="243297"/>
                                <a:pt x="245678" y="242002"/>
                                <a:pt x="245780" y="241723"/>
                              </a:cubicBezTo>
                              <a:cubicBezTo>
                                <a:pt x="246376" y="240060"/>
                                <a:pt x="245551" y="238193"/>
                                <a:pt x="245577" y="237241"/>
                              </a:cubicBezTo>
                              <a:cubicBezTo>
                                <a:pt x="245577" y="236746"/>
                                <a:pt x="246097" y="236657"/>
                                <a:pt x="246084" y="235578"/>
                              </a:cubicBezTo>
                              <a:cubicBezTo>
                                <a:pt x="246084" y="234067"/>
                                <a:pt x="245170" y="232810"/>
                                <a:pt x="244739" y="232442"/>
                              </a:cubicBezTo>
                              <a:cubicBezTo>
                                <a:pt x="243913" y="231731"/>
                                <a:pt x="242441" y="232036"/>
                                <a:pt x="241717" y="230995"/>
                              </a:cubicBezTo>
                              <a:cubicBezTo>
                                <a:pt x="241057" y="230030"/>
                                <a:pt x="241362" y="229179"/>
                                <a:pt x="240663" y="228481"/>
                              </a:cubicBezTo>
                              <a:cubicBezTo>
                                <a:pt x="240625" y="228430"/>
                                <a:pt x="240549" y="228418"/>
                                <a:pt x="240498" y="228379"/>
                              </a:cubicBezTo>
                              <a:lnTo>
                                <a:pt x="240498" y="200855"/>
                              </a:lnTo>
                              <a:lnTo>
                                <a:pt x="240499" y="200855"/>
                              </a:lnTo>
                              <a:close/>
                              <a:moveTo>
                                <a:pt x="244015" y="187093"/>
                              </a:moveTo>
                              <a:cubicBezTo>
                                <a:pt x="244193" y="186890"/>
                                <a:pt x="244650" y="186534"/>
                                <a:pt x="244955" y="186458"/>
                              </a:cubicBezTo>
                              <a:cubicBezTo>
                                <a:pt x="245031" y="186445"/>
                                <a:pt x="245729" y="186445"/>
                                <a:pt x="246085" y="186674"/>
                              </a:cubicBezTo>
                              <a:cubicBezTo>
                                <a:pt x="246440" y="186902"/>
                                <a:pt x="248434" y="189441"/>
                                <a:pt x="248180" y="189695"/>
                              </a:cubicBezTo>
                              <a:cubicBezTo>
                                <a:pt x="248040" y="189835"/>
                                <a:pt x="246847" y="189099"/>
                                <a:pt x="247139" y="189175"/>
                              </a:cubicBezTo>
                              <a:cubicBezTo>
                                <a:pt x="246402" y="188972"/>
                                <a:pt x="245145" y="189099"/>
                                <a:pt x="244637" y="189276"/>
                              </a:cubicBezTo>
                              <a:cubicBezTo>
                                <a:pt x="244549" y="189315"/>
                                <a:pt x="243038" y="190762"/>
                                <a:pt x="242847" y="190635"/>
                              </a:cubicBezTo>
                              <a:cubicBezTo>
                                <a:pt x="242403" y="190330"/>
                                <a:pt x="243761" y="187359"/>
                                <a:pt x="244015" y="187093"/>
                              </a:cubicBezTo>
                              <a:moveTo>
                                <a:pt x="250465" y="186267"/>
                              </a:moveTo>
                              <a:cubicBezTo>
                                <a:pt x="250833" y="185810"/>
                                <a:pt x="251976" y="185137"/>
                                <a:pt x="252864" y="185112"/>
                              </a:cubicBezTo>
                              <a:cubicBezTo>
                                <a:pt x="254032" y="185061"/>
                                <a:pt x="254959" y="186077"/>
                                <a:pt x="255480" y="187512"/>
                              </a:cubicBezTo>
                              <a:cubicBezTo>
                                <a:pt x="255861" y="188565"/>
                                <a:pt x="256419" y="191473"/>
                                <a:pt x="255378" y="189492"/>
                              </a:cubicBezTo>
                              <a:cubicBezTo>
                                <a:pt x="254604" y="188032"/>
                                <a:pt x="253512" y="186788"/>
                                <a:pt x="251417" y="187296"/>
                              </a:cubicBezTo>
                              <a:cubicBezTo>
                                <a:pt x="251315" y="187321"/>
                                <a:pt x="249754" y="188273"/>
                                <a:pt x="249640" y="188235"/>
                              </a:cubicBezTo>
                              <a:cubicBezTo>
                                <a:pt x="249297" y="188108"/>
                                <a:pt x="250071" y="186750"/>
                                <a:pt x="250465" y="186267"/>
                              </a:cubicBezTo>
                              <a:moveTo>
                                <a:pt x="258501" y="188350"/>
                              </a:moveTo>
                              <a:cubicBezTo>
                                <a:pt x="258666" y="188311"/>
                                <a:pt x="259085" y="188159"/>
                                <a:pt x="259339" y="188235"/>
                              </a:cubicBezTo>
                              <a:cubicBezTo>
                                <a:pt x="260114" y="188489"/>
                                <a:pt x="261218" y="191993"/>
                                <a:pt x="259860" y="190952"/>
                              </a:cubicBezTo>
                              <a:cubicBezTo>
                                <a:pt x="259047" y="190343"/>
                                <a:pt x="257143" y="190317"/>
                                <a:pt x="257663" y="188870"/>
                              </a:cubicBezTo>
                              <a:cubicBezTo>
                                <a:pt x="257841" y="188400"/>
                                <a:pt x="258184" y="188426"/>
                                <a:pt x="258501" y="188350"/>
                              </a:cubicBezTo>
                              <a:moveTo>
                                <a:pt x="460138" y="188235"/>
                              </a:moveTo>
                              <a:cubicBezTo>
                                <a:pt x="460392" y="188159"/>
                                <a:pt x="460798" y="188299"/>
                                <a:pt x="460976" y="188350"/>
                              </a:cubicBezTo>
                              <a:cubicBezTo>
                                <a:pt x="461280" y="188413"/>
                                <a:pt x="461636" y="188388"/>
                                <a:pt x="461814" y="188870"/>
                              </a:cubicBezTo>
                              <a:cubicBezTo>
                                <a:pt x="462321" y="190305"/>
                                <a:pt x="460417" y="190330"/>
                                <a:pt x="459617" y="190952"/>
                              </a:cubicBezTo>
                              <a:cubicBezTo>
                                <a:pt x="458246" y="191993"/>
                                <a:pt x="459351" y="188489"/>
                                <a:pt x="460138" y="188235"/>
                              </a:cubicBezTo>
                              <a:moveTo>
                                <a:pt x="463985" y="187512"/>
                              </a:moveTo>
                              <a:cubicBezTo>
                                <a:pt x="464518" y="186077"/>
                                <a:pt x="465445" y="185061"/>
                                <a:pt x="466600" y="185112"/>
                              </a:cubicBezTo>
                              <a:cubicBezTo>
                                <a:pt x="467514" y="185137"/>
                                <a:pt x="468644" y="185810"/>
                                <a:pt x="468999" y="186255"/>
                              </a:cubicBezTo>
                              <a:cubicBezTo>
                                <a:pt x="469393" y="186750"/>
                                <a:pt x="470180" y="188108"/>
                                <a:pt x="469837" y="188235"/>
                              </a:cubicBezTo>
                              <a:cubicBezTo>
                                <a:pt x="469710" y="188286"/>
                                <a:pt x="468149" y="187321"/>
                                <a:pt x="468073" y="187296"/>
                              </a:cubicBezTo>
                              <a:cubicBezTo>
                                <a:pt x="465965" y="186788"/>
                                <a:pt x="464873" y="188032"/>
                                <a:pt x="464099" y="189492"/>
                              </a:cubicBezTo>
                              <a:cubicBezTo>
                                <a:pt x="463045" y="191473"/>
                                <a:pt x="463616" y="188553"/>
                                <a:pt x="463985" y="187512"/>
                              </a:cubicBezTo>
                              <a:moveTo>
                                <a:pt x="473379" y="186661"/>
                              </a:moveTo>
                              <a:cubicBezTo>
                                <a:pt x="473748" y="186445"/>
                                <a:pt x="474446" y="186445"/>
                                <a:pt x="474535" y="186471"/>
                              </a:cubicBezTo>
                              <a:cubicBezTo>
                                <a:pt x="474814" y="186547"/>
                                <a:pt x="475284" y="186890"/>
                                <a:pt x="475474" y="187093"/>
                              </a:cubicBezTo>
                              <a:cubicBezTo>
                                <a:pt x="475703" y="187359"/>
                                <a:pt x="477074" y="190330"/>
                                <a:pt x="476617" y="190635"/>
                              </a:cubicBezTo>
                              <a:cubicBezTo>
                                <a:pt x="476439" y="190762"/>
                                <a:pt x="474916" y="189314"/>
                                <a:pt x="474840" y="189276"/>
                              </a:cubicBezTo>
                              <a:cubicBezTo>
                                <a:pt x="474319" y="189086"/>
                                <a:pt x="473088" y="188972"/>
                                <a:pt x="472326" y="189175"/>
                              </a:cubicBezTo>
                              <a:cubicBezTo>
                                <a:pt x="472630" y="189099"/>
                                <a:pt x="471424" y="189835"/>
                                <a:pt x="471297" y="189695"/>
                              </a:cubicBezTo>
                              <a:cubicBezTo>
                                <a:pt x="471044" y="189441"/>
                                <a:pt x="473024" y="186902"/>
                                <a:pt x="473380" y="186661"/>
                              </a:cubicBezTo>
                              <a:moveTo>
                                <a:pt x="488703" y="233381"/>
                              </a:moveTo>
                              <a:lnTo>
                                <a:pt x="488780" y="233305"/>
                              </a:lnTo>
                              <a:cubicBezTo>
                                <a:pt x="488919" y="233508"/>
                                <a:pt x="489160" y="233508"/>
                                <a:pt x="489198" y="233597"/>
                              </a:cubicBezTo>
                              <a:cubicBezTo>
                                <a:pt x="489224" y="233623"/>
                                <a:pt x="489249" y="233635"/>
                                <a:pt x="489275" y="233635"/>
                              </a:cubicBezTo>
                              <a:cubicBezTo>
                                <a:pt x="489300" y="233635"/>
                                <a:pt x="489313" y="233635"/>
                                <a:pt x="489338" y="233623"/>
                              </a:cubicBezTo>
                              <a:cubicBezTo>
                                <a:pt x="489389" y="233584"/>
                                <a:pt x="489389" y="233534"/>
                                <a:pt x="489364" y="233470"/>
                              </a:cubicBezTo>
                              <a:cubicBezTo>
                                <a:pt x="489173" y="233280"/>
                                <a:pt x="488945" y="233305"/>
                                <a:pt x="488919" y="233191"/>
                              </a:cubicBezTo>
                              <a:lnTo>
                                <a:pt x="488907" y="233191"/>
                              </a:lnTo>
                              <a:cubicBezTo>
                                <a:pt x="488361" y="232467"/>
                                <a:pt x="487256" y="232188"/>
                                <a:pt x="486202" y="231198"/>
                              </a:cubicBezTo>
                              <a:cubicBezTo>
                                <a:pt x="485656" y="230664"/>
                                <a:pt x="483600" y="228760"/>
                                <a:pt x="484323" y="228176"/>
                              </a:cubicBezTo>
                              <a:cubicBezTo>
                                <a:pt x="484780" y="227808"/>
                                <a:pt x="486824" y="228849"/>
                                <a:pt x="487561" y="229116"/>
                              </a:cubicBezTo>
                              <a:cubicBezTo>
                                <a:pt x="489579" y="229801"/>
                                <a:pt x="490608" y="230512"/>
                                <a:pt x="492665" y="230880"/>
                              </a:cubicBezTo>
                              <a:lnTo>
                                <a:pt x="492652" y="230830"/>
                              </a:lnTo>
                              <a:cubicBezTo>
                                <a:pt x="492817" y="230868"/>
                                <a:pt x="492969" y="231007"/>
                                <a:pt x="493223" y="231045"/>
                              </a:cubicBezTo>
                              <a:lnTo>
                                <a:pt x="493248" y="231045"/>
                              </a:lnTo>
                              <a:cubicBezTo>
                                <a:pt x="493299" y="231045"/>
                                <a:pt x="493350" y="231007"/>
                                <a:pt x="493350" y="230956"/>
                              </a:cubicBezTo>
                              <a:cubicBezTo>
                                <a:pt x="493363" y="230880"/>
                                <a:pt x="493325" y="230842"/>
                                <a:pt x="493261" y="230817"/>
                              </a:cubicBezTo>
                              <a:cubicBezTo>
                                <a:pt x="493096" y="230804"/>
                                <a:pt x="492944" y="230677"/>
                                <a:pt x="492715" y="230614"/>
                              </a:cubicBezTo>
                              <a:lnTo>
                                <a:pt x="492766" y="230576"/>
                              </a:lnTo>
                              <a:cubicBezTo>
                                <a:pt x="491852" y="230347"/>
                                <a:pt x="490062" y="226018"/>
                                <a:pt x="490163" y="225980"/>
                              </a:cubicBezTo>
                              <a:cubicBezTo>
                                <a:pt x="491179" y="225611"/>
                                <a:pt x="494518" y="228176"/>
                                <a:pt x="495166" y="228684"/>
                              </a:cubicBezTo>
                              <a:cubicBezTo>
                                <a:pt x="496664" y="229852"/>
                                <a:pt x="498289" y="231147"/>
                                <a:pt x="499863" y="231617"/>
                              </a:cubicBezTo>
                              <a:cubicBezTo>
                                <a:pt x="502961" y="232518"/>
                                <a:pt x="507696" y="231820"/>
                                <a:pt x="511226" y="231820"/>
                              </a:cubicBezTo>
                              <a:cubicBezTo>
                                <a:pt x="514209" y="231820"/>
                                <a:pt x="517206" y="230944"/>
                                <a:pt x="520202" y="230474"/>
                              </a:cubicBezTo>
                              <a:cubicBezTo>
                                <a:pt x="525978" y="229547"/>
                                <a:pt x="531793" y="227668"/>
                                <a:pt x="537189" y="226094"/>
                              </a:cubicBezTo>
                              <a:cubicBezTo>
                                <a:pt x="539855" y="225307"/>
                                <a:pt x="542331" y="224126"/>
                                <a:pt x="544692" y="223783"/>
                              </a:cubicBezTo>
                              <a:cubicBezTo>
                                <a:pt x="545987" y="223606"/>
                                <a:pt x="547727" y="223821"/>
                                <a:pt x="548450" y="222958"/>
                              </a:cubicBezTo>
                              <a:cubicBezTo>
                                <a:pt x="548983" y="222323"/>
                                <a:pt x="548831" y="220178"/>
                                <a:pt x="548869" y="219200"/>
                              </a:cubicBezTo>
                              <a:cubicBezTo>
                                <a:pt x="548983" y="216521"/>
                                <a:pt x="548399" y="214503"/>
                                <a:pt x="547930" y="212217"/>
                              </a:cubicBezTo>
                              <a:cubicBezTo>
                                <a:pt x="547714" y="211202"/>
                                <a:pt x="547498" y="208295"/>
                                <a:pt x="546686" y="208358"/>
                              </a:cubicBezTo>
                              <a:cubicBezTo>
                                <a:pt x="546686" y="208358"/>
                                <a:pt x="545251" y="210935"/>
                                <a:pt x="545022" y="211697"/>
                              </a:cubicBezTo>
                              <a:cubicBezTo>
                                <a:pt x="544743" y="212573"/>
                                <a:pt x="545175" y="213043"/>
                                <a:pt x="545022" y="213678"/>
                              </a:cubicBezTo>
                              <a:cubicBezTo>
                                <a:pt x="544730" y="214731"/>
                                <a:pt x="543004" y="215633"/>
                                <a:pt x="542305" y="217334"/>
                              </a:cubicBezTo>
                              <a:cubicBezTo>
                                <a:pt x="542077" y="217854"/>
                                <a:pt x="542191" y="218235"/>
                                <a:pt x="541988" y="218578"/>
                              </a:cubicBezTo>
                              <a:cubicBezTo>
                                <a:pt x="541683" y="219099"/>
                                <a:pt x="541150" y="219162"/>
                                <a:pt x="540833" y="219619"/>
                              </a:cubicBezTo>
                              <a:cubicBezTo>
                                <a:pt x="539703" y="221308"/>
                                <a:pt x="540490" y="221790"/>
                                <a:pt x="538027" y="222222"/>
                              </a:cubicBezTo>
                              <a:cubicBezTo>
                                <a:pt x="537354" y="222349"/>
                                <a:pt x="536199" y="222755"/>
                                <a:pt x="535208" y="223060"/>
                              </a:cubicBezTo>
                              <a:cubicBezTo>
                                <a:pt x="534548" y="223276"/>
                                <a:pt x="533317" y="224177"/>
                                <a:pt x="532606" y="224012"/>
                              </a:cubicBezTo>
                              <a:cubicBezTo>
                                <a:pt x="530333" y="223428"/>
                                <a:pt x="531590" y="216559"/>
                                <a:pt x="531146" y="214604"/>
                              </a:cubicBezTo>
                              <a:lnTo>
                                <a:pt x="531133" y="214617"/>
                              </a:lnTo>
                              <a:cubicBezTo>
                                <a:pt x="531146" y="214579"/>
                                <a:pt x="531158" y="214528"/>
                                <a:pt x="531171" y="214465"/>
                              </a:cubicBezTo>
                              <a:cubicBezTo>
                                <a:pt x="531184" y="214439"/>
                                <a:pt x="531146" y="214388"/>
                                <a:pt x="531108" y="214388"/>
                              </a:cubicBezTo>
                              <a:cubicBezTo>
                                <a:pt x="531057" y="214376"/>
                                <a:pt x="531019" y="214414"/>
                                <a:pt x="531006" y="214452"/>
                              </a:cubicBezTo>
                              <a:cubicBezTo>
                                <a:pt x="530993" y="214528"/>
                                <a:pt x="530981" y="214592"/>
                                <a:pt x="530968" y="214630"/>
                              </a:cubicBezTo>
                              <a:lnTo>
                                <a:pt x="530943" y="214604"/>
                              </a:lnTo>
                              <a:cubicBezTo>
                                <a:pt x="529216" y="216559"/>
                                <a:pt x="527642" y="219149"/>
                                <a:pt x="526029" y="220559"/>
                              </a:cubicBezTo>
                              <a:cubicBezTo>
                                <a:pt x="525445" y="221079"/>
                                <a:pt x="523503" y="222628"/>
                                <a:pt x="522906" y="222120"/>
                              </a:cubicBezTo>
                              <a:cubicBezTo>
                                <a:pt x="522640" y="221892"/>
                                <a:pt x="522513" y="219276"/>
                                <a:pt x="522487" y="218692"/>
                              </a:cubicBezTo>
                              <a:cubicBezTo>
                                <a:pt x="522246" y="207799"/>
                                <a:pt x="525001" y="198646"/>
                                <a:pt x="529153" y="191155"/>
                              </a:cubicBezTo>
                              <a:cubicBezTo>
                                <a:pt x="529254" y="191003"/>
                                <a:pt x="530613" y="189238"/>
                                <a:pt x="530003" y="188972"/>
                              </a:cubicBezTo>
                              <a:cubicBezTo>
                                <a:pt x="529292" y="188654"/>
                                <a:pt x="528353" y="190851"/>
                                <a:pt x="527807" y="191790"/>
                              </a:cubicBezTo>
                              <a:cubicBezTo>
                                <a:pt x="525217" y="196208"/>
                                <a:pt x="522576" y="201680"/>
                                <a:pt x="521230" y="207520"/>
                              </a:cubicBezTo>
                              <a:cubicBezTo>
                                <a:pt x="520164" y="212192"/>
                                <a:pt x="519973" y="216293"/>
                                <a:pt x="520202" y="221904"/>
                              </a:cubicBezTo>
                              <a:cubicBezTo>
                                <a:pt x="520240" y="223148"/>
                                <a:pt x="520583" y="224913"/>
                                <a:pt x="520202" y="225980"/>
                              </a:cubicBezTo>
                              <a:cubicBezTo>
                                <a:pt x="520138" y="226145"/>
                                <a:pt x="518462" y="228392"/>
                                <a:pt x="518120" y="228176"/>
                              </a:cubicBezTo>
                              <a:cubicBezTo>
                                <a:pt x="518043" y="228125"/>
                                <a:pt x="517485" y="225713"/>
                                <a:pt x="517371" y="225358"/>
                              </a:cubicBezTo>
                              <a:cubicBezTo>
                                <a:pt x="516177" y="221523"/>
                                <a:pt x="514628" y="217334"/>
                                <a:pt x="514666" y="212738"/>
                              </a:cubicBezTo>
                              <a:cubicBezTo>
                                <a:pt x="514705" y="209336"/>
                                <a:pt x="515695" y="204029"/>
                                <a:pt x="516749" y="201274"/>
                              </a:cubicBezTo>
                              <a:cubicBezTo>
                                <a:pt x="519872" y="193199"/>
                                <a:pt x="522563" y="184617"/>
                                <a:pt x="527807" y="178117"/>
                              </a:cubicBezTo>
                              <a:cubicBezTo>
                                <a:pt x="530232" y="174219"/>
                                <a:pt x="533393" y="171794"/>
                                <a:pt x="536554" y="168747"/>
                              </a:cubicBezTo>
                              <a:cubicBezTo>
                                <a:pt x="540325" y="165104"/>
                                <a:pt x="543220" y="157435"/>
                                <a:pt x="544184" y="151418"/>
                              </a:cubicBezTo>
                              <a:cubicBezTo>
                                <a:pt x="544235" y="151075"/>
                                <a:pt x="544350" y="147698"/>
                                <a:pt x="544807" y="149551"/>
                              </a:cubicBezTo>
                              <a:cubicBezTo>
                                <a:pt x="545543" y="152624"/>
                                <a:pt x="545187" y="157677"/>
                                <a:pt x="544807" y="160508"/>
                              </a:cubicBezTo>
                              <a:cubicBezTo>
                                <a:pt x="544680" y="161320"/>
                                <a:pt x="544921" y="162120"/>
                                <a:pt x="544807" y="162907"/>
                              </a:cubicBezTo>
                              <a:cubicBezTo>
                                <a:pt x="544413" y="165472"/>
                                <a:pt x="543067" y="167478"/>
                                <a:pt x="542712" y="169572"/>
                              </a:cubicBezTo>
                              <a:cubicBezTo>
                                <a:pt x="542420" y="171375"/>
                                <a:pt x="543664" y="172302"/>
                                <a:pt x="543956" y="173749"/>
                              </a:cubicBezTo>
                              <a:cubicBezTo>
                                <a:pt x="544578" y="176644"/>
                                <a:pt x="542902" y="177812"/>
                                <a:pt x="542610" y="180415"/>
                              </a:cubicBezTo>
                              <a:cubicBezTo>
                                <a:pt x="542280" y="183246"/>
                                <a:pt x="543512" y="186001"/>
                                <a:pt x="543448" y="188451"/>
                              </a:cubicBezTo>
                              <a:cubicBezTo>
                                <a:pt x="543423" y="189632"/>
                                <a:pt x="543182" y="191193"/>
                                <a:pt x="543029" y="192399"/>
                              </a:cubicBezTo>
                              <a:cubicBezTo>
                                <a:pt x="542813" y="194151"/>
                                <a:pt x="543829" y="192907"/>
                                <a:pt x="544185" y="192095"/>
                              </a:cubicBezTo>
                              <a:cubicBezTo>
                                <a:pt x="544819" y="190609"/>
                                <a:pt x="545771" y="188857"/>
                                <a:pt x="546267" y="187296"/>
                              </a:cubicBezTo>
                              <a:cubicBezTo>
                                <a:pt x="547244" y="184096"/>
                                <a:pt x="548146" y="182103"/>
                                <a:pt x="550317" y="180415"/>
                              </a:cubicBezTo>
                              <a:cubicBezTo>
                                <a:pt x="550825" y="180034"/>
                                <a:pt x="551904" y="178460"/>
                                <a:pt x="551574" y="180211"/>
                              </a:cubicBezTo>
                              <a:cubicBezTo>
                                <a:pt x="551320" y="181633"/>
                                <a:pt x="550672" y="183690"/>
                                <a:pt x="550431" y="184896"/>
                              </a:cubicBezTo>
                              <a:cubicBezTo>
                                <a:pt x="550304" y="185506"/>
                                <a:pt x="550380" y="186470"/>
                                <a:pt x="550114" y="186978"/>
                              </a:cubicBezTo>
                              <a:cubicBezTo>
                                <a:pt x="549771" y="187677"/>
                                <a:pt x="548780" y="188096"/>
                                <a:pt x="548235" y="188768"/>
                              </a:cubicBezTo>
                              <a:cubicBezTo>
                                <a:pt x="547651" y="189505"/>
                                <a:pt x="547295" y="190609"/>
                                <a:pt x="547206" y="191574"/>
                              </a:cubicBezTo>
                              <a:cubicBezTo>
                                <a:pt x="547028" y="193237"/>
                                <a:pt x="547790" y="194786"/>
                                <a:pt x="547295" y="195954"/>
                              </a:cubicBezTo>
                              <a:cubicBezTo>
                                <a:pt x="547016" y="196652"/>
                                <a:pt x="546076" y="196919"/>
                                <a:pt x="545645" y="197414"/>
                              </a:cubicBezTo>
                              <a:cubicBezTo>
                                <a:pt x="545213" y="197871"/>
                                <a:pt x="544654" y="198658"/>
                                <a:pt x="544388" y="199395"/>
                              </a:cubicBezTo>
                              <a:cubicBezTo>
                                <a:pt x="543854" y="200817"/>
                                <a:pt x="544261" y="202429"/>
                                <a:pt x="543956" y="204092"/>
                              </a:cubicBezTo>
                              <a:cubicBezTo>
                                <a:pt x="543715" y="205527"/>
                                <a:pt x="542852" y="207469"/>
                                <a:pt x="543042" y="209132"/>
                              </a:cubicBezTo>
                              <a:cubicBezTo>
                                <a:pt x="543017" y="209183"/>
                                <a:pt x="542991" y="209247"/>
                                <a:pt x="542978" y="209259"/>
                              </a:cubicBezTo>
                              <a:cubicBezTo>
                                <a:pt x="542915" y="209361"/>
                                <a:pt x="542928" y="209488"/>
                                <a:pt x="543017" y="209564"/>
                              </a:cubicBezTo>
                              <a:cubicBezTo>
                                <a:pt x="543067" y="209590"/>
                                <a:pt x="543105" y="209602"/>
                                <a:pt x="543156" y="209602"/>
                              </a:cubicBezTo>
                              <a:cubicBezTo>
                                <a:pt x="543220" y="209602"/>
                                <a:pt x="543283" y="209564"/>
                                <a:pt x="543321" y="209513"/>
                              </a:cubicBezTo>
                              <a:cubicBezTo>
                                <a:pt x="543385" y="209437"/>
                                <a:pt x="543398" y="209361"/>
                                <a:pt x="543436" y="209297"/>
                              </a:cubicBezTo>
                              <a:lnTo>
                                <a:pt x="543448" y="209310"/>
                              </a:lnTo>
                              <a:cubicBezTo>
                                <a:pt x="544401" y="208269"/>
                                <a:pt x="544185" y="206162"/>
                                <a:pt x="545226" y="204930"/>
                              </a:cubicBezTo>
                              <a:cubicBezTo>
                                <a:pt x="545581" y="204486"/>
                                <a:pt x="548019" y="203115"/>
                                <a:pt x="548552" y="203572"/>
                              </a:cubicBezTo>
                              <a:cubicBezTo>
                                <a:pt x="549149" y="204067"/>
                                <a:pt x="548539" y="206479"/>
                                <a:pt x="548552" y="207203"/>
                              </a:cubicBezTo>
                              <a:cubicBezTo>
                                <a:pt x="548641" y="210948"/>
                                <a:pt x="550888" y="214185"/>
                                <a:pt x="553872" y="215442"/>
                              </a:cubicBezTo>
                              <a:cubicBezTo>
                                <a:pt x="554989" y="215925"/>
                                <a:pt x="556766" y="216026"/>
                                <a:pt x="557528" y="217029"/>
                              </a:cubicBezTo>
                              <a:cubicBezTo>
                                <a:pt x="558582" y="218426"/>
                                <a:pt x="558772" y="222298"/>
                                <a:pt x="558252" y="223695"/>
                              </a:cubicBezTo>
                              <a:cubicBezTo>
                                <a:pt x="557693" y="225180"/>
                                <a:pt x="555535" y="227897"/>
                                <a:pt x="554710" y="228481"/>
                              </a:cubicBezTo>
                              <a:cubicBezTo>
                                <a:pt x="554506" y="228633"/>
                                <a:pt x="554113" y="228582"/>
                                <a:pt x="553872" y="228684"/>
                              </a:cubicBezTo>
                              <a:cubicBezTo>
                                <a:pt x="551663" y="229674"/>
                                <a:pt x="549758" y="231782"/>
                                <a:pt x="546990" y="232658"/>
                              </a:cubicBezTo>
                              <a:cubicBezTo>
                                <a:pt x="543067" y="233902"/>
                                <a:pt x="537646" y="233775"/>
                                <a:pt x="533647" y="234841"/>
                              </a:cubicBezTo>
                              <a:cubicBezTo>
                                <a:pt x="533025" y="235019"/>
                                <a:pt x="532593" y="235375"/>
                                <a:pt x="532085" y="235362"/>
                              </a:cubicBezTo>
                              <a:cubicBezTo>
                                <a:pt x="530740" y="235349"/>
                                <a:pt x="529026" y="236301"/>
                                <a:pt x="527071" y="236923"/>
                              </a:cubicBezTo>
                              <a:cubicBezTo>
                                <a:pt x="524608" y="237723"/>
                                <a:pt x="521662" y="237507"/>
                                <a:pt x="519161" y="238396"/>
                              </a:cubicBezTo>
                              <a:cubicBezTo>
                                <a:pt x="516127" y="239463"/>
                                <a:pt x="512889" y="240339"/>
                                <a:pt x="509880" y="240999"/>
                              </a:cubicBezTo>
                              <a:lnTo>
                                <a:pt x="509918" y="241037"/>
                              </a:lnTo>
                              <a:cubicBezTo>
                                <a:pt x="509626" y="241075"/>
                                <a:pt x="509360" y="241151"/>
                                <a:pt x="509131" y="241253"/>
                              </a:cubicBezTo>
                              <a:cubicBezTo>
                                <a:pt x="509042" y="241291"/>
                                <a:pt x="508992" y="241392"/>
                                <a:pt x="509030" y="241481"/>
                              </a:cubicBezTo>
                              <a:cubicBezTo>
                                <a:pt x="509055" y="241545"/>
                                <a:pt x="509131" y="241583"/>
                                <a:pt x="509195" y="241583"/>
                              </a:cubicBezTo>
                              <a:lnTo>
                                <a:pt x="509271" y="241583"/>
                              </a:lnTo>
                              <a:cubicBezTo>
                                <a:pt x="509512" y="241468"/>
                                <a:pt x="509766" y="241380"/>
                                <a:pt x="509982" y="241367"/>
                              </a:cubicBezTo>
                              <a:lnTo>
                                <a:pt x="509982" y="241418"/>
                              </a:lnTo>
                              <a:cubicBezTo>
                                <a:pt x="517942" y="241075"/>
                                <a:pt x="526982" y="240110"/>
                                <a:pt x="535006" y="238917"/>
                              </a:cubicBezTo>
                              <a:cubicBezTo>
                                <a:pt x="536986" y="238612"/>
                                <a:pt x="539056" y="238028"/>
                                <a:pt x="540833" y="237977"/>
                              </a:cubicBezTo>
                              <a:cubicBezTo>
                                <a:pt x="543321" y="237888"/>
                                <a:pt x="545467" y="237190"/>
                                <a:pt x="547828" y="237025"/>
                              </a:cubicBezTo>
                              <a:cubicBezTo>
                                <a:pt x="549911" y="236885"/>
                                <a:pt x="552120" y="237393"/>
                                <a:pt x="553973" y="237025"/>
                              </a:cubicBezTo>
                              <a:cubicBezTo>
                                <a:pt x="554583" y="236923"/>
                                <a:pt x="555090" y="236377"/>
                                <a:pt x="555649" y="236301"/>
                              </a:cubicBezTo>
                              <a:cubicBezTo>
                                <a:pt x="556106" y="236238"/>
                                <a:pt x="556487" y="236466"/>
                                <a:pt x="556893" y="236403"/>
                              </a:cubicBezTo>
                              <a:cubicBezTo>
                                <a:pt x="561984" y="235641"/>
                                <a:pt x="562746" y="230537"/>
                                <a:pt x="562632" y="225053"/>
                              </a:cubicBezTo>
                              <a:cubicBezTo>
                                <a:pt x="562568" y="222285"/>
                                <a:pt x="561908" y="219810"/>
                                <a:pt x="562949" y="217753"/>
                              </a:cubicBezTo>
                              <a:cubicBezTo>
                                <a:pt x="563813" y="216039"/>
                                <a:pt x="565361" y="214719"/>
                                <a:pt x="566174" y="212840"/>
                              </a:cubicBezTo>
                              <a:cubicBezTo>
                                <a:pt x="567101" y="210707"/>
                                <a:pt x="567278" y="208536"/>
                                <a:pt x="568472" y="206479"/>
                              </a:cubicBezTo>
                              <a:cubicBezTo>
                                <a:pt x="567685" y="213182"/>
                                <a:pt x="567025" y="218540"/>
                                <a:pt x="566504" y="225154"/>
                              </a:cubicBezTo>
                              <a:cubicBezTo>
                                <a:pt x="566034" y="230664"/>
                                <a:pt x="566593" y="237406"/>
                                <a:pt x="561807" y="239336"/>
                              </a:cubicBezTo>
                              <a:cubicBezTo>
                                <a:pt x="559801" y="240123"/>
                                <a:pt x="557680" y="239577"/>
                                <a:pt x="555128" y="239640"/>
                              </a:cubicBezTo>
                              <a:cubicBezTo>
                                <a:pt x="549720" y="239780"/>
                                <a:pt x="544032" y="240605"/>
                                <a:pt x="538332" y="240999"/>
                              </a:cubicBezTo>
                              <a:cubicBezTo>
                                <a:pt x="533177" y="241341"/>
                                <a:pt x="528061" y="242078"/>
                                <a:pt x="522690" y="242243"/>
                              </a:cubicBezTo>
                              <a:cubicBezTo>
                                <a:pt x="516368" y="242446"/>
                                <a:pt x="509169" y="242052"/>
                                <a:pt x="502999" y="242040"/>
                              </a:cubicBezTo>
                              <a:cubicBezTo>
                                <a:pt x="498784" y="242027"/>
                                <a:pt x="493909" y="242725"/>
                                <a:pt x="491001" y="244427"/>
                              </a:cubicBezTo>
                              <a:cubicBezTo>
                                <a:pt x="489630" y="245239"/>
                                <a:pt x="487815" y="248426"/>
                                <a:pt x="485682" y="248184"/>
                              </a:cubicBezTo>
                              <a:cubicBezTo>
                                <a:pt x="485568" y="248172"/>
                                <a:pt x="484057" y="247359"/>
                                <a:pt x="484019" y="246940"/>
                              </a:cubicBezTo>
                              <a:cubicBezTo>
                                <a:pt x="484006" y="246699"/>
                                <a:pt x="485796" y="244744"/>
                                <a:pt x="485999" y="244541"/>
                              </a:cubicBezTo>
                              <a:cubicBezTo>
                                <a:pt x="487193" y="243373"/>
                                <a:pt x="488932" y="242751"/>
                                <a:pt x="490785" y="241722"/>
                              </a:cubicBezTo>
                              <a:cubicBezTo>
                                <a:pt x="490430" y="241925"/>
                                <a:pt x="491484" y="241684"/>
                                <a:pt x="491319" y="241202"/>
                              </a:cubicBezTo>
                              <a:cubicBezTo>
                                <a:pt x="491268" y="241088"/>
                                <a:pt x="486570" y="241786"/>
                                <a:pt x="486405" y="241837"/>
                              </a:cubicBezTo>
                              <a:cubicBezTo>
                                <a:pt x="484044" y="242357"/>
                                <a:pt x="480527" y="243678"/>
                                <a:pt x="478382" y="244960"/>
                              </a:cubicBezTo>
                              <a:cubicBezTo>
                                <a:pt x="477163" y="245683"/>
                                <a:pt x="478572" y="243614"/>
                                <a:pt x="478902" y="243081"/>
                              </a:cubicBezTo>
                              <a:cubicBezTo>
                                <a:pt x="480718" y="240313"/>
                                <a:pt x="485047" y="238955"/>
                                <a:pt x="488818" y="238396"/>
                              </a:cubicBezTo>
                              <a:lnTo>
                                <a:pt x="488818" y="238333"/>
                              </a:lnTo>
                              <a:cubicBezTo>
                                <a:pt x="488894" y="238371"/>
                                <a:pt x="488970" y="238396"/>
                                <a:pt x="489046" y="238396"/>
                              </a:cubicBezTo>
                              <a:lnTo>
                                <a:pt x="489072" y="238396"/>
                              </a:lnTo>
                              <a:cubicBezTo>
                                <a:pt x="489148" y="238396"/>
                                <a:pt x="489224" y="238345"/>
                                <a:pt x="489237" y="238257"/>
                              </a:cubicBezTo>
                              <a:cubicBezTo>
                                <a:pt x="489262" y="238168"/>
                                <a:pt x="489186" y="238091"/>
                                <a:pt x="489097" y="238066"/>
                              </a:cubicBezTo>
                              <a:cubicBezTo>
                                <a:pt x="489008" y="238053"/>
                                <a:pt x="488919" y="238028"/>
                                <a:pt x="488894" y="238028"/>
                              </a:cubicBezTo>
                              <a:cubicBezTo>
                                <a:pt x="486558" y="236923"/>
                                <a:pt x="484615" y="236136"/>
                                <a:pt x="481403" y="235362"/>
                              </a:cubicBezTo>
                              <a:cubicBezTo>
                                <a:pt x="480819" y="235222"/>
                                <a:pt x="476985" y="234714"/>
                                <a:pt x="476820" y="234321"/>
                              </a:cubicBezTo>
                              <a:cubicBezTo>
                                <a:pt x="476756" y="234168"/>
                                <a:pt x="478534" y="232302"/>
                                <a:pt x="478686" y="232239"/>
                              </a:cubicBezTo>
                              <a:cubicBezTo>
                                <a:pt x="481149" y="231274"/>
                                <a:pt x="486177" y="233673"/>
                                <a:pt x="488703" y="233381"/>
                              </a:cubicBezTo>
                              <a:moveTo>
                                <a:pt x="483816" y="211164"/>
                              </a:moveTo>
                              <a:cubicBezTo>
                                <a:pt x="485656" y="212179"/>
                                <a:pt x="487789" y="213195"/>
                                <a:pt x="488196" y="213360"/>
                              </a:cubicBezTo>
                              <a:cubicBezTo>
                                <a:pt x="488830" y="213665"/>
                                <a:pt x="489846" y="214096"/>
                                <a:pt x="490785" y="214719"/>
                              </a:cubicBezTo>
                              <a:cubicBezTo>
                                <a:pt x="491166" y="214960"/>
                                <a:pt x="493147" y="216115"/>
                                <a:pt x="493185" y="216280"/>
                              </a:cubicBezTo>
                              <a:cubicBezTo>
                                <a:pt x="493375" y="216851"/>
                                <a:pt x="492474" y="217423"/>
                                <a:pt x="492258" y="217854"/>
                              </a:cubicBezTo>
                              <a:cubicBezTo>
                                <a:pt x="491661" y="218972"/>
                                <a:pt x="491255" y="219937"/>
                                <a:pt x="490481" y="221498"/>
                              </a:cubicBezTo>
                              <a:cubicBezTo>
                                <a:pt x="490062" y="222336"/>
                                <a:pt x="489034" y="224558"/>
                                <a:pt x="488386" y="224837"/>
                              </a:cubicBezTo>
                              <a:cubicBezTo>
                                <a:pt x="487967" y="225015"/>
                                <a:pt x="487269" y="224774"/>
                                <a:pt x="486939" y="224837"/>
                              </a:cubicBezTo>
                              <a:cubicBezTo>
                                <a:pt x="485910" y="225002"/>
                                <a:pt x="484628" y="225586"/>
                                <a:pt x="484108" y="226297"/>
                              </a:cubicBezTo>
                              <a:cubicBezTo>
                                <a:pt x="484057" y="226373"/>
                                <a:pt x="484006" y="227160"/>
                                <a:pt x="483917" y="227237"/>
                              </a:cubicBezTo>
                              <a:cubicBezTo>
                                <a:pt x="483892" y="227237"/>
                                <a:pt x="483828" y="227224"/>
                                <a:pt x="483816" y="227237"/>
                              </a:cubicBezTo>
                              <a:lnTo>
                                <a:pt x="483816" y="211164"/>
                              </a:lnTo>
                              <a:lnTo>
                                <a:pt x="483816" y="211164"/>
                              </a:lnTo>
                              <a:close/>
                              <a:moveTo>
                                <a:pt x="483816" y="201705"/>
                              </a:moveTo>
                              <a:cubicBezTo>
                                <a:pt x="484120" y="201540"/>
                                <a:pt x="484450" y="201490"/>
                                <a:pt x="484742" y="201159"/>
                              </a:cubicBezTo>
                              <a:cubicBezTo>
                                <a:pt x="484704" y="201210"/>
                                <a:pt x="485263" y="199611"/>
                                <a:pt x="485682" y="199598"/>
                              </a:cubicBezTo>
                              <a:cubicBezTo>
                                <a:pt x="486063" y="199598"/>
                                <a:pt x="487586" y="201909"/>
                                <a:pt x="488081" y="202213"/>
                              </a:cubicBezTo>
                              <a:cubicBezTo>
                                <a:pt x="489884" y="203331"/>
                                <a:pt x="493084" y="204410"/>
                                <a:pt x="495686" y="205336"/>
                              </a:cubicBezTo>
                              <a:cubicBezTo>
                                <a:pt x="495711" y="205349"/>
                                <a:pt x="497464" y="205971"/>
                                <a:pt x="497464" y="205971"/>
                              </a:cubicBezTo>
                              <a:cubicBezTo>
                                <a:pt x="497692" y="206377"/>
                                <a:pt x="496194" y="209615"/>
                                <a:pt x="496016" y="210135"/>
                              </a:cubicBezTo>
                              <a:cubicBezTo>
                                <a:pt x="495712" y="210922"/>
                                <a:pt x="495559" y="211380"/>
                                <a:pt x="495280" y="212217"/>
                              </a:cubicBezTo>
                              <a:cubicBezTo>
                                <a:pt x="495178" y="212497"/>
                                <a:pt x="494798" y="214058"/>
                                <a:pt x="494442" y="214198"/>
                              </a:cubicBezTo>
                              <a:cubicBezTo>
                                <a:pt x="493883" y="214426"/>
                                <a:pt x="491954" y="212954"/>
                                <a:pt x="491624" y="212738"/>
                              </a:cubicBezTo>
                              <a:cubicBezTo>
                                <a:pt x="489681" y="211468"/>
                                <a:pt x="488488" y="211062"/>
                                <a:pt x="485999" y="210034"/>
                              </a:cubicBezTo>
                              <a:cubicBezTo>
                                <a:pt x="485745" y="209932"/>
                                <a:pt x="484793" y="209488"/>
                                <a:pt x="483816" y="209107"/>
                              </a:cubicBezTo>
                              <a:lnTo>
                                <a:pt x="483816" y="201705"/>
                              </a:lnTo>
                              <a:lnTo>
                                <a:pt x="483816" y="201705"/>
                              </a:lnTo>
                              <a:close/>
                              <a:moveTo>
                                <a:pt x="504865" y="191574"/>
                              </a:moveTo>
                              <a:cubicBezTo>
                                <a:pt x="505107" y="187296"/>
                                <a:pt x="503329" y="181938"/>
                                <a:pt x="501323" y="178637"/>
                              </a:cubicBezTo>
                              <a:cubicBezTo>
                                <a:pt x="500447" y="177190"/>
                                <a:pt x="498784" y="175159"/>
                                <a:pt x="497362" y="174067"/>
                              </a:cubicBezTo>
                              <a:cubicBezTo>
                                <a:pt x="495559" y="172658"/>
                                <a:pt x="493934" y="171185"/>
                                <a:pt x="492043" y="169992"/>
                              </a:cubicBezTo>
                              <a:cubicBezTo>
                                <a:pt x="489046" y="168087"/>
                                <a:pt x="486228" y="166335"/>
                                <a:pt x="483384" y="164050"/>
                              </a:cubicBezTo>
                              <a:cubicBezTo>
                                <a:pt x="482368" y="163237"/>
                                <a:pt x="479562" y="160978"/>
                                <a:pt x="478978" y="160317"/>
                              </a:cubicBezTo>
                              <a:cubicBezTo>
                                <a:pt x="478928" y="160241"/>
                                <a:pt x="480108" y="160978"/>
                                <a:pt x="480819" y="161320"/>
                              </a:cubicBezTo>
                              <a:cubicBezTo>
                                <a:pt x="484793" y="163174"/>
                                <a:pt x="488526" y="165320"/>
                                <a:pt x="492868" y="167909"/>
                              </a:cubicBezTo>
                              <a:cubicBezTo>
                                <a:pt x="496969" y="170347"/>
                                <a:pt x="501615" y="173419"/>
                                <a:pt x="504243" y="176555"/>
                              </a:cubicBezTo>
                              <a:cubicBezTo>
                                <a:pt x="508014" y="181088"/>
                                <a:pt x="509626" y="187359"/>
                                <a:pt x="508509" y="194278"/>
                              </a:cubicBezTo>
                              <a:cubicBezTo>
                                <a:pt x="507544" y="200360"/>
                                <a:pt x="505234" y="206771"/>
                                <a:pt x="502885" y="211900"/>
                              </a:cubicBezTo>
                              <a:cubicBezTo>
                                <a:pt x="501019" y="216001"/>
                                <a:pt x="498010" y="221486"/>
                                <a:pt x="495470" y="224837"/>
                              </a:cubicBezTo>
                              <a:cubicBezTo>
                                <a:pt x="495318" y="225053"/>
                                <a:pt x="494226" y="226361"/>
                                <a:pt x="493706" y="225358"/>
                              </a:cubicBezTo>
                              <a:cubicBezTo>
                                <a:pt x="493541" y="225028"/>
                                <a:pt x="494963" y="222666"/>
                                <a:pt x="495470" y="221498"/>
                              </a:cubicBezTo>
                              <a:cubicBezTo>
                                <a:pt x="499635" y="212383"/>
                                <a:pt x="504256" y="202772"/>
                                <a:pt x="504865" y="191574"/>
                              </a:cubicBezTo>
                              <a:moveTo>
                                <a:pt x="475931" y="160279"/>
                              </a:moveTo>
                              <a:cubicBezTo>
                                <a:pt x="472948" y="158705"/>
                                <a:pt x="470574" y="157245"/>
                                <a:pt x="467463" y="155480"/>
                              </a:cubicBezTo>
                              <a:cubicBezTo>
                                <a:pt x="469698" y="156267"/>
                                <a:pt x="471577" y="157245"/>
                                <a:pt x="474408" y="158464"/>
                              </a:cubicBezTo>
                              <a:cubicBezTo>
                                <a:pt x="476223" y="159251"/>
                                <a:pt x="476579" y="159708"/>
                                <a:pt x="477861" y="160812"/>
                              </a:cubicBezTo>
                              <a:cubicBezTo>
                                <a:pt x="477328" y="160368"/>
                                <a:pt x="479613" y="162298"/>
                                <a:pt x="479448" y="162349"/>
                              </a:cubicBezTo>
                              <a:cubicBezTo>
                                <a:pt x="479182" y="162425"/>
                                <a:pt x="476312" y="160482"/>
                                <a:pt x="475931" y="160279"/>
                              </a:cubicBezTo>
                              <a:moveTo>
                                <a:pt x="515073" y="229522"/>
                              </a:moveTo>
                              <a:cubicBezTo>
                                <a:pt x="511531" y="230360"/>
                                <a:pt x="506363" y="230258"/>
                                <a:pt x="502999" y="230144"/>
                              </a:cubicBezTo>
                              <a:cubicBezTo>
                                <a:pt x="501717" y="230106"/>
                                <a:pt x="500765" y="230157"/>
                                <a:pt x="501107" y="229522"/>
                              </a:cubicBezTo>
                              <a:cubicBezTo>
                                <a:pt x="501793" y="228341"/>
                                <a:pt x="504827" y="223060"/>
                                <a:pt x="505589" y="223174"/>
                              </a:cubicBezTo>
                              <a:cubicBezTo>
                                <a:pt x="505741" y="223187"/>
                                <a:pt x="505729" y="223314"/>
                                <a:pt x="505805" y="223390"/>
                              </a:cubicBezTo>
                              <a:cubicBezTo>
                                <a:pt x="508039" y="225180"/>
                                <a:pt x="510680" y="226602"/>
                                <a:pt x="513422" y="228176"/>
                              </a:cubicBezTo>
                              <a:cubicBezTo>
                                <a:pt x="514070" y="228557"/>
                                <a:pt x="515784" y="229357"/>
                                <a:pt x="515073" y="229522"/>
                              </a:cubicBezTo>
                              <a:moveTo>
                                <a:pt x="512267" y="210973"/>
                              </a:moveTo>
                              <a:cubicBezTo>
                                <a:pt x="512369" y="211088"/>
                                <a:pt x="512064" y="211773"/>
                                <a:pt x="512064" y="211900"/>
                              </a:cubicBezTo>
                              <a:cubicBezTo>
                                <a:pt x="511886" y="216674"/>
                                <a:pt x="512826" y="220673"/>
                                <a:pt x="513740" y="224012"/>
                              </a:cubicBezTo>
                              <a:cubicBezTo>
                                <a:pt x="513918" y="224685"/>
                                <a:pt x="514425" y="226640"/>
                                <a:pt x="513524" y="225878"/>
                              </a:cubicBezTo>
                              <a:cubicBezTo>
                                <a:pt x="512559" y="225066"/>
                                <a:pt x="511124" y="223910"/>
                                <a:pt x="510401" y="223390"/>
                              </a:cubicBezTo>
                              <a:cubicBezTo>
                                <a:pt x="509766" y="222907"/>
                                <a:pt x="506871" y="221511"/>
                                <a:pt x="506846" y="220457"/>
                              </a:cubicBezTo>
                              <a:cubicBezTo>
                                <a:pt x="506833" y="219581"/>
                                <a:pt x="508839" y="216826"/>
                                <a:pt x="509245" y="216077"/>
                              </a:cubicBezTo>
                              <a:cubicBezTo>
                                <a:pt x="510134" y="214439"/>
                                <a:pt x="511290" y="213157"/>
                                <a:pt x="511861" y="211900"/>
                              </a:cubicBezTo>
                              <a:cubicBezTo>
                                <a:pt x="511746" y="212129"/>
                                <a:pt x="511912" y="210580"/>
                                <a:pt x="512267" y="210973"/>
                              </a:cubicBezTo>
                              <a:moveTo>
                                <a:pt x="540528" y="143292"/>
                              </a:moveTo>
                              <a:cubicBezTo>
                                <a:pt x="538903" y="143724"/>
                                <a:pt x="536389" y="143749"/>
                                <a:pt x="535005" y="143089"/>
                              </a:cubicBezTo>
                              <a:cubicBezTo>
                                <a:pt x="534193" y="142708"/>
                                <a:pt x="530422" y="140118"/>
                                <a:pt x="530943" y="139649"/>
                              </a:cubicBezTo>
                              <a:cubicBezTo>
                                <a:pt x="531425" y="139204"/>
                                <a:pt x="531857" y="137579"/>
                                <a:pt x="531984" y="136932"/>
                              </a:cubicBezTo>
                              <a:cubicBezTo>
                                <a:pt x="532555" y="133809"/>
                                <a:pt x="534332" y="135192"/>
                                <a:pt x="536453" y="133910"/>
                              </a:cubicBezTo>
                              <a:cubicBezTo>
                                <a:pt x="537176" y="133478"/>
                                <a:pt x="538649" y="131168"/>
                                <a:pt x="537392" y="130152"/>
                              </a:cubicBezTo>
                              <a:cubicBezTo>
                                <a:pt x="536999" y="129835"/>
                                <a:pt x="535526" y="129606"/>
                                <a:pt x="535005" y="129746"/>
                              </a:cubicBezTo>
                              <a:cubicBezTo>
                                <a:pt x="534320" y="129924"/>
                                <a:pt x="533888" y="131396"/>
                                <a:pt x="532707" y="131523"/>
                              </a:cubicBezTo>
                              <a:cubicBezTo>
                                <a:pt x="532492" y="131536"/>
                                <a:pt x="532276" y="131371"/>
                                <a:pt x="532085" y="131422"/>
                              </a:cubicBezTo>
                              <a:cubicBezTo>
                                <a:pt x="532085" y="131422"/>
                                <a:pt x="529369" y="132844"/>
                                <a:pt x="529267" y="132768"/>
                              </a:cubicBezTo>
                              <a:cubicBezTo>
                                <a:pt x="528721" y="132399"/>
                                <a:pt x="529305" y="130470"/>
                                <a:pt x="529470" y="130254"/>
                              </a:cubicBezTo>
                              <a:cubicBezTo>
                                <a:pt x="529914" y="129759"/>
                                <a:pt x="531654" y="129606"/>
                                <a:pt x="533025" y="128806"/>
                              </a:cubicBezTo>
                              <a:cubicBezTo>
                                <a:pt x="533444" y="128553"/>
                                <a:pt x="533761" y="127930"/>
                                <a:pt x="533964" y="127867"/>
                              </a:cubicBezTo>
                              <a:cubicBezTo>
                                <a:pt x="534815" y="127600"/>
                                <a:pt x="534333" y="127740"/>
                                <a:pt x="534891" y="127143"/>
                              </a:cubicBezTo>
                              <a:cubicBezTo>
                                <a:pt x="535907" y="126026"/>
                                <a:pt x="537887" y="124871"/>
                                <a:pt x="539487" y="123284"/>
                              </a:cubicBezTo>
                              <a:cubicBezTo>
                                <a:pt x="541290" y="121481"/>
                                <a:pt x="542661" y="119627"/>
                                <a:pt x="544185" y="118701"/>
                              </a:cubicBezTo>
                              <a:cubicBezTo>
                                <a:pt x="545695" y="117749"/>
                                <a:pt x="546660" y="115578"/>
                                <a:pt x="548971" y="115451"/>
                              </a:cubicBezTo>
                              <a:cubicBezTo>
                                <a:pt x="549098" y="115451"/>
                                <a:pt x="549022" y="115514"/>
                                <a:pt x="549085" y="115565"/>
                              </a:cubicBezTo>
                              <a:cubicBezTo>
                                <a:pt x="549390" y="115882"/>
                                <a:pt x="548197" y="117837"/>
                                <a:pt x="548235" y="117749"/>
                              </a:cubicBezTo>
                              <a:cubicBezTo>
                                <a:pt x="546546" y="120364"/>
                                <a:pt x="540198" y="122141"/>
                                <a:pt x="539284" y="126001"/>
                              </a:cubicBezTo>
                              <a:cubicBezTo>
                                <a:pt x="539081" y="126788"/>
                                <a:pt x="538979" y="128146"/>
                                <a:pt x="539386" y="128807"/>
                              </a:cubicBezTo>
                              <a:cubicBezTo>
                                <a:pt x="539868" y="129606"/>
                                <a:pt x="541176" y="129187"/>
                                <a:pt x="541468" y="129632"/>
                              </a:cubicBezTo>
                              <a:cubicBezTo>
                                <a:pt x="541925" y="130343"/>
                                <a:pt x="541227" y="132082"/>
                                <a:pt x="540833" y="132666"/>
                              </a:cubicBezTo>
                              <a:cubicBezTo>
                                <a:pt x="540186" y="133644"/>
                                <a:pt x="538433" y="135104"/>
                                <a:pt x="537811" y="135485"/>
                              </a:cubicBezTo>
                              <a:cubicBezTo>
                                <a:pt x="537494" y="135675"/>
                                <a:pt x="536440" y="135586"/>
                                <a:pt x="536453" y="136107"/>
                              </a:cubicBezTo>
                              <a:cubicBezTo>
                                <a:pt x="536504" y="137211"/>
                                <a:pt x="538510" y="135827"/>
                                <a:pt x="538967" y="135891"/>
                              </a:cubicBezTo>
                              <a:cubicBezTo>
                                <a:pt x="540059" y="136068"/>
                                <a:pt x="539741" y="137097"/>
                                <a:pt x="541252" y="136513"/>
                              </a:cubicBezTo>
                              <a:cubicBezTo>
                                <a:pt x="542928" y="135878"/>
                                <a:pt x="540795" y="138519"/>
                                <a:pt x="540325" y="139027"/>
                              </a:cubicBezTo>
                              <a:cubicBezTo>
                                <a:pt x="540033" y="139319"/>
                                <a:pt x="538738" y="140334"/>
                                <a:pt x="538230" y="140588"/>
                              </a:cubicBezTo>
                              <a:cubicBezTo>
                                <a:pt x="537748" y="140829"/>
                                <a:pt x="536415" y="140652"/>
                                <a:pt x="536453" y="141325"/>
                              </a:cubicBezTo>
                              <a:cubicBezTo>
                                <a:pt x="536529" y="142124"/>
                                <a:pt x="539881" y="141667"/>
                                <a:pt x="540211" y="141528"/>
                              </a:cubicBezTo>
                              <a:cubicBezTo>
                                <a:pt x="542433" y="140601"/>
                                <a:pt x="544807" y="137529"/>
                                <a:pt x="547295" y="136932"/>
                              </a:cubicBezTo>
                              <a:cubicBezTo>
                                <a:pt x="548603" y="136627"/>
                                <a:pt x="550456" y="136576"/>
                                <a:pt x="550228" y="136932"/>
                              </a:cubicBezTo>
                              <a:cubicBezTo>
                                <a:pt x="549491" y="138125"/>
                                <a:pt x="546749" y="139357"/>
                                <a:pt x="546051" y="140271"/>
                              </a:cubicBezTo>
                              <a:cubicBezTo>
                                <a:pt x="545251" y="141363"/>
                                <a:pt x="545810" y="141185"/>
                                <a:pt x="546787" y="141325"/>
                              </a:cubicBezTo>
                              <a:cubicBezTo>
                                <a:pt x="550761" y="141909"/>
                                <a:pt x="557249" y="141820"/>
                                <a:pt x="560029" y="139763"/>
                              </a:cubicBezTo>
                              <a:cubicBezTo>
                                <a:pt x="562568" y="137859"/>
                                <a:pt x="565069" y="135903"/>
                                <a:pt x="567113" y="133402"/>
                              </a:cubicBezTo>
                              <a:cubicBezTo>
                                <a:pt x="567862" y="132488"/>
                                <a:pt x="568357" y="131485"/>
                                <a:pt x="568992" y="130152"/>
                              </a:cubicBezTo>
                              <a:cubicBezTo>
                                <a:pt x="569335" y="129454"/>
                                <a:pt x="570922" y="126864"/>
                                <a:pt x="570871" y="127232"/>
                              </a:cubicBezTo>
                              <a:cubicBezTo>
                                <a:pt x="570656" y="128768"/>
                                <a:pt x="570173" y="131765"/>
                                <a:pt x="569818" y="132971"/>
                              </a:cubicBezTo>
                              <a:cubicBezTo>
                                <a:pt x="569475" y="134215"/>
                                <a:pt x="568497" y="136614"/>
                                <a:pt x="567329" y="138087"/>
                              </a:cubicBezTo>
                              <a:cubicBezTo>
                                <a:pt x="565958" y="139801"/>
                                <a:pt x="562886" y="141985"/>
                                <a:pt x="560232" y="142670"/>
                              </a:cubicBezTo>
                              <a:cubicBezTo>
                                <a:pt x="557528" y="143369"/>
                                <a:pt x="554621" y="143216"/>
                                <a:pt x="551688" y="143407"/>
                              </a:cubicBezTo>
                              <a:cubicBezTo>
                                <a:pt x="550660" y="143457"/>
                                <a:pt x="547511" y="144308"/>
                                <a:pt x="546470" y="143813"/>
                              </a:cubicBezTo>
                              <a:cubicBezTo>
                                <a:pt x="545759" y="143496"/>
                                <a:pt x="545987" y="142188"/>
                                <a:pt x="545327" y="141845"/>
                              </a:cubicBezTo>
                              <a:cubicBezTo>
                                <a:pt x="543499" y="140893"/>
                                <a:pt x="541950" y="142937"/>
                                <a:pt x="540528" y="143292"/>
                              </a:cubicBezTo>
                              <a:moveTo>
                                <a:pt x="529889" y="142784"/>
                              </a:moveTo>
                              <a:cubicBezTo>
                                <a:pt x="528048" y="142023"/>
                                <a:pt x="525814" y="137922"/>
                                <a:pt x="526144" y="135573"/>
                              </a:cubicBezTo>
                              <a:cubicBezTo>
                                <a:pt x="526182" y="135269"/>
                                <a:pt x="526436" y="134900"/>
                                <a:pt x="526563" y="134951"/>
                              </a:cubicBezTo>
                              <a:cubicBezTo>
                                <a:pt x="526944" y="135180"/>
                                <a:pt x="526728" y="136221"/>
                                <a:pt x="526766" y="136424"/>
                              </a:cubicBezTo>
                              <a:cubicBezTo>
                                <a:pt x="527197" y="138925"/>
                                <a:pt x="528467" y="140461"/>
                                <a:pt x="529889" y="141845"/>
                              </a:cubicBezTo>
                              <a:cubicBezTo>
                                <a:pt x="530422" y="142353"/>
                                <a:pt x="531958" y="143622"/>
                                <a:pt x="529889" y="142784"/>
                              </a:cubicBezTo>
                              <a:moveTo>
                                <a:pt x="533964" y="125467"/>
                              </a:moveTo>
                              <a:cubicBezTo>
                                <a:pt x="535183" y="123741"/>
                                <a:pt x="536339" y="122090"/>
                                <a:pt x="538129" y="120465"/>
                              </a:cubicBezTo>
                              <a:cubicBezTo>
                                <a:pt x="538814" y="119843"/>
                                <a:pt x="540668" y="118993"/>
                                <a:pt x="540744" y="118167"/>
                              </a:cubicBezTo>
                              <a:cubicBezTo>
                                <a:pt x="540744" y="118091"/>
                                <a:pt x="540668" y="118015"/>
                                <a:pt x="540630" y="117939"/>
                              </a:cubicBezTo>
                              <a:cubicBezTo>
                                <a:pt x="540833" y="117977"/>
                                <a:pt x="541138" y="117888"/>
                                <a:pt x="541391" y="117875"/>
                              </a:cubicBezTo>
                              <a:cubicBezTo>
                                <a:pt x="541239" y="118053"/>
                                <a:pt x="541087" y="118180"/>
                                <a:pt x="540934" y="118383"/>
                              </a:cubicBezTo>
                              <a:cubicBezTo>
                                <a:pt x="539627" y="120351"/>
                                <a:pt x="538383" y="122167"/>
                                <a:pt x="536770" y="123703"/>
                              </a:cubicBezTo>
                              <a:cubicBezTo>
                                <a:pt x="535805" y="124604"/>
                                <a:pt x="534523" y="125721"/>
                                <a:pt x="533444" y="126724"/>
                              </a:cubicBezTo>
                              <a:cubicBezTo>
                                <a:pt x="532314" y="127765"/>
                                <a:pt x="533799" y="125696"/>
                                <a:pt x="533964" y="125467"/>
                              </a:cubicBezTo>
                              <a:moveTo>
                                <a:pt x="546787" y="80207"/>
                              </a:moveTo>
                              <a:cubicBezTo>
                                <a:pt x="546927" y="79852"/>
                                <a:pt x="547968" y="78303"/>
                                <a:pt x="548146" y="78442"/>
                              </a:cubicBezTo>
                              <a:cubicBezTo>
                                <a:pt x="548158" y="78455"/>
                                <a:pt x="548133" y="78620"/>
                                <a:pt x="548146" y="78658"/>
                              </a:cubicBezTo>
                              <a:cubicBezTo>
                                <a:pt x="548514" y="80588"/>
                                <a:pt x="549593" y="82340"/>
                                <a:pt x="550533" y="84498"/>
                              </a:cubicBezTo>
                              <a:cubicBezTo>
                                <a:pt x="551142" y="85857"/>
                                <a:pt x="551510" y="87761"/>
                                <a:pt x="551993" y="89399"/>
                              </a:cubicBezTo>
                              <a:cubicBezTo>
                                <a:pt x="552475" y="91049"/>
                                <a:pt x="553326" y="92573"/>
                                <a:pt x="553770" y="93982"/>
                              </a:cubicBezTo>
                              <a:cubicBezTo>
                                <a:pt x="554113" y="95074"/>
                                <a:pt x="554024" y="96940"/>
                                <a:pt x="554290" y="97943"/>
                              </a:cubicBezTo>
                              <a:cubicBezTo>
                                <a:pt x="554519" y="98844"/>
                                <a:pt x="555700" y="99695"/>
                                <a:pt x="554709" y="100647"/>
                              </a:cubicBezTo>
                              <a:cubicBezTo>
                                <a:pt x="553046" y="102260"/>
                                <a:pt x="551256" y="99200"/>
                                <a:pt x="550850" y="97626"/>
                              </a:cubicBezTo>
                              <a:cubicBezTo>
                                <a:pt x="550240" y="95353"/>
                                <a:pt x="549809" y="94045"/>
                                <a:pt x="548450" y="91583"/>
                              </a:cubicBezTo>
                              <a:cubicBezTo>
                                <a:pt x="547117" y="89183"/>
                                <a:pt x="546165" y="85768"/>
                                <a:pt x="546368" y="83241"/>
                              </a:cubicBezTo>
                              <a:cubicBezTo>
                                <a:pt x="546444" y="82416"/>
                                <a:pt x="546394" y="81286"/>
                                <a:pt x="546787" y="80207"/>
                              </a:cubicBezTo>
                              <a:moveTo>
                                <a:pt x="561388" y="103999"/>
                              </a:moveTo>
                              <a:cubicBezTo>
                                <a:pt x="561756" y="104050"/>
                                <a:pt x="563724" y="104037"/>
                                <a:pt x="563774" y="104621"/>
                              </a:cubicBezTo>
                              <a:cubicBezTo>
                                <a:pt x="563838" y="105357"/>
                                <a:pt x="562035" y="104723"/>
                                <a:pt x="562010" y="104723"/>
                              </a:cubicBezTo>
                              <a:cubicBezTo>
                                <a:pt x="556982" y="104646"/>
                                <a:pt x="552259" y="105916"/>
                                <a:pt x="548869" y="107643"/>
                              </a:cubicBezTo>
                              <a:cubicBezTo>
                                <a:pt x="549123" y="107528"/>
                                <a:pt x="547422" y="108646"/>
                                <a:pt x="547295" y="108366"/>
                              </a:cubicBezTo>
                              <a:cubicBezTo>
                                <a:pt x="547359" y="108493"/>
                                <a:pt x="548527" y="106652"/>
                                <a:pt x="548666" y="106500"/>
                              </a:cubicBezTo>
                              <a:cubicBezTo>
                                <a:pt x="550279" y="104723"/>
                                <a:pt x="552919" y="103491"/>
                                <a:pt x="555446" y="103364"/>
                              </a:cubicBezTo>
                              <a:cubicBezTo>
                                <a:pt x="557883" y="103237"/>
                                <a:pt x="560093" y="103783"/>
                                <a:pt x="561388" y="103999"/>
                              </a:cubicBezTo>
                              <a:moveTo>
                                <a:pt x="564193" y="114105"/>
                              </a:moveTo>
                              <a:cubicBezTo>
                                <a:pt x="564295" y="113737"/>
                                <a:pt x="563051" y="114727"/>
                                <a:pt x="563470" y="114625"/>
                              </a:cubicBezTo>
                              <a:cubicBezTo>
                                <a:pt x="563228" y="114701"/>
                                <a:pt x="561832" y="114168"/>
                                <a:pt x="561692" y="114105"/>
                              </a:cubicBezTo>
                              <a:cubicBezTo>
                                <a:pt x="560321" y="113457"/>
                                <a:pt x="558467" y="112556"/>
                                <a:pt x="556271" y="112861"/>
                              </a:cubicBezTo>
                              <a:cubicBezTo>
                                <a:pt x="555509" y="112962"/>
                                <a:pt x="553084" y="114194"/>
                                <a:pt x="554506" y="112746"/>
                              </a:cubicBezTo>
                              <a:cubicBezTo>
                                <a:pt x="554887" y="112365"/>
                                <a:pt x="556957" y="111223"/>
                                <a:pt x="556792" y="111299"/>
                              </a:cubicBezTo>
                              <a:cubicBezTo>
                                <a:pt x="557680" y="110956"/>
                                <a:pt x="559331" y="111172"/>
                                <a:pt x="559928" y="111299"/>
                              </a:cubicBezTo>
                              <a:cubicBezTo>
                                <a:pt x="561007" y="111515"/>
                                <a:pt x="561349" y="111870"/>
                                <a:pt x="562314" y="112543"/>
                              </a:cubicBezTo>
                              <a:cubicBezTo>
                                <a:pt x="562657" y="112784"/>
                                <a:pt x="564358" y="113533"/>
                                <a:pt x="564193" y="114105"/>
                              </a:cubicBezTo>
                              <a:moveTo>
                                <a:pt x="556792" y="116288"/>
                              </a:moveTo>
                              <a:cubicBezTo>
                                <a:pt x="557515" y="116415"/>
                                <a:pt x="557363" y="116238"/>
                                <a:pt x="557211" y="116606"/>
                              </a:cubicBezTo>
                              <a:cubicBezTo>
                                <a:pt x="556284" y="118840"/>
                                <a:pt x="558163" y="120186"/>
                                <a:pt x="560054" y="119792"/>
                              </a:cubicBezTo>
                              <a:cubicBezTo>
                                <a:pt x="561362" y="119538"/>
                                <a:pt x="561273" y="117977"/>
                                <a:pt x="561540" y="117444"/>
                              </a:cubicBezTo>
                              <a:cubicBezTo>
                                <a:pt x="561603" y="117329"/>
                                <a:pt x="562048" y="117558"/>
                                <a:pt x="562111" y="117545"/>
                              </a:cubicBezTo>
                              <a:cubicBezTo>
                                <a:pt x="563279" y="117355"/>
                                <a:pt x="561603" y="119881"/>
                                <a:pt x="561273" y="120148"/>
                              </a:cubicBezTo>
                              <a:cubicBezTo>
                                <a:pt x="559788" y="121379"/>
                                <a:pt x="557185" y="121494"/>
                                <a:pt x="556068" y="120148"/>
                              </a:cubicBezTo>
                              <a:cubicBezTo>
                                <a:pt x="555205" y="119120"/>
                                <a:pt x="555001" y="115996"/>
                                <a:pt x="556792" y="116288"/>
                              </a:cubicBezTo>
                              <a:moveTo>
                                <a:pt x="560651" y="117977"/>
                              </a:moveTo>
                              <a:cubicBezTo>
                                <a:pt x="560651" y="118345"/>
                                <a:pt x="560181" y="118663"/>
                                <a:pt x="559610" y="118663"/>
                              </a:cubicBezTo>
                              <a:cubicBezTo>
                                <a:pt x="559052" y="118663"/>
                                <a:pt x="558582" y="118345"/>
                                <a:pt x="558582" y="117977"/>
                              </a:cubicBezTo>
                              <a:cubicBezTo>
                                <a:pt x="558582" y="117609"/>
                                <a:pt x="559052" y="117291"/>
                                <a:pt x="559610" y="117291"/>
                              </a:cubicBezTo>
                              <a:cubicBezTo>
                                <a:pt x="560181" y="117291"/>
                                <a:pt x="560651" y="117609"/>
                                <a:pt x="560651" y="117977"/>
                              </a:cubicBezTo>
                              <a:moveTo>
                                <a:pt x="557211" y="115247"/>
                              </a:moveTo>
                              <a:cubicBezTo>
                                <a:pt x="556830" y="115222"/>
                                <a:pt x="554417" y="116187"/>
                                <a:pt x="555230" y="114943"/>
                              </a:cubicBezTo>
                              <a:cubicBezTo>
                                <a:pt x="555598" y="114384"/>
                                <a:pt x="557046" y="114156"/>
                                <a:pt x="557833" y="114308"/>
                              </a:cubicBezTo>
                              <a:cubicBezTo>
                                <a:pt x="558645" y="114473"/>
                                <a:pt x="559623" y="114663"/>
                                <a:pt x="560753" y="115044"/>
                              </a:cubicBezTo>
                              <a:cubicBezTo>
                                <a:pt x="561172" y="115184"/>
                                <a:pt x="562340" y="116073"/>
                                <a:pt x="562111" y="116288"/>
                              </a:cubicBezTo>
                              <a:cubicBezTo>
                                <a:pt x="561679" y="116720"/>
                                <a:pt x="557642" y="115298"/>
                                <a:pt x="557211" y="115247"/>
                              </a:cubicBezTo>
                              <a:moveTo>
                                <a:pt x="566694" y="124122"/>
                              </a:moveTo>
                              <a:cubicBezTo>
                                <a:pt x="567418" y="123449"/>
                                <a:pt x="568408" y="123093"/>
                                <a:pt x="568992" y="122344"/>
                              </a:cubicBezTo>
                              <a:cubicBezTo>
                                <a:pt x="569157" y="122128"/>
                                <a:pt x="569259" y="121976"/>
                                <a:pt x="569322" y="121887"/>
                              </a:cubicBezTo>
                              <a:cubicBezTo>
                                <a:pt x="569259" y="122002"/>
                                <a:pt x="569183" y="122192"/>
                                <a:pt x="569094" y="122446"/>
                              </a:cubicBezTo>
                              <a:cubicBezTo>
                                <a:pt x="568878" y="123131"/>
                                <a:pt x="568357" y="125594"/>
                                <a:pt x="567951" y="126102"/>
                              </a:cubicBezTo>
                              <a:cubicBezTo>
                                <a:pt x="567405" y="126750"/>
                                <a:pt x="565615" y="127956"/>
                                <a:pt x="564396" y="128591"/>
                              </a:cubicBezTo>
                              <a:cubicBezTo>
                                <a:pt x="562416" y="129657"/>
                                <a:pt x="559674" y="129962"/>
                                <a:pt x="557528" y="130051"/>
                              </a:cubicBezTo>
                              <a:cubicBezTo>
                                <a:pt x="561324" y="129340"/>
                                <a:pt x="564270" y="126356"/>
                                <a:pt x="566694" y="124122"/>
                              </a:cubicBezTo>
                              <a:moveTo>
                                <a:pt x="567634" y="99403"/>
                              </a:moveTo>
                              <a:cubicBezTo>
                                <a:pt x="568053" y="96166"/>
                                <a:pt x="568370" y="91646"/>
                                <a:pt x="570249" y="88777"/>
                              </a:cubicBezTo>
                              <a:cubicBezTo>
                                <a:pt x="571735" y="86466"/>
                                <a:pt x="574325" y="84371"/>
                                <a:pt x="576178" y="82099"/>
                              </a:cubicBezTo>
                              <a:cubicBezTo>
                                <a:pt x="576534" y="81667"/>
                                <a:pt x="577194" y="80982"/>
                                <a:pt x="577435" y="80525"/>
                              </a:cubicBezTo>
                              <a:cubicBezTo>
                                <a:pt x="577613" y="80194"/>
                                <a:pt x="577880" y="79483"/>
                                <a:pt x="578273" y="80321"/>
                              </a:cubicBezTo>
                              <a:cubicBezTo>
                                <a:pt x="580470" y="84841"/>
                                <a:pt x="582234" y="91354"/>
                                <a:pt x="580673" y="98260"/>
                              </a:cubicBezTo>
                              <a:cubicBezTo>
                                <a:pt x="579835" y="101904"/>
                                <a:pt x="577664" y="105713"/>
                                <a:pt x="575569" y="108785"/>
                              </a:cubicBezTo>
                              <a:cubicBezTo>
                                <a:pt x="575429" y="108976"/>
                                <a:pt x="574794" y="110131"/>
                                <a:pt x="574718" y="110144"/>
                              </a:cubicBezTo>
                              <a:cubicBezTo>
                                <a:pt x="574655" y="110156"/>
                                <a:pt x="572903" y="109230"/>
                                <a:pt x="572953" y="108684"/>
                              </a:cubicBezTo>
                              <a:cubicBezTo>
                                <a:pt x="572966" y="108430"/>
                                <a:pt x="574477" y="107465"/>
                                <a:pt x="574934" y="107021"/>
                              </a:cubicBezTo>
                              <a:cubicBezTo>
                                <a:pt x="577968" y="104050"/>
                                <a:pt x="578552" y="98819"/>
                                <a:pt x="578997" y="93360"/>
                              </a:cubicBezTo>
                              <a:lnTo>
                                <a:pt x="578921" y="93347"/>
                              </a:lnTo>
                              <a:cubicBezTo>
                                <a:pt x="579022" y="93081"/>
                                <a:pt x="579022" y="92827"/>
                                <a:pt x="579048" y="92586"/>
                              </a:cubicBezTo>
                              <a:cubicBezTo>
                                <a:pt x="579048" y="92509"/>
                                <a:pt x="578997" y="92433"/>
                                <a:pt x="578921" y="92433"/>
                              </a:cubicBezTo>
                              <a:cubicBezTo>
                                <a:pt x="578832" y="92421"/>
                                <a:pt x="578756" y="92484"/>
                                <a:pt x="578743" y="92560"/>
                              </a:cubicBezTo>
                              <a:cubicBezTo>
                                <a:pt x="578717" y="92789"/>
                                <a:pt x="578705" y="92992"/>
                                <a:pt x="578667" y="93182"/>
                              </a:cubicBezTo>
                              <a:cubicBezTo>
                                <a:pt x="577511" y="94312"/>
                                <a:pt x="576737" y="96305"/>
                                <a:pt x="575671" y="98159"/>
                              </a:cubicBezTo>
                              <a:cubicBezTo>
                                <a:pt x="575455" y="98502"/>
                                <a:pt x="575036" y="99365"/>
                                <a:pt x="574833" y="99302"/>
                              </a:cubicBezTo>
                              <a:cubicBezTo>
                                <a:pt x="574337" y="99124"/>
                                <a:pt x="573817" y="93804"/>
                                <a:pt x="573906" y="92420"/>
                              </a:cubicBezTo>
                              <a:cubicBezTo>
                                <a:pt x="573931" y="91671"/>
                                <a:pt x="574502" y="90872"/>
                                <a:pt x="574718" y="90021"/>
                              </a:cubicBezTo>
                              <a:cubicBezTo>
                                <a:pt x="575023" y="88878"/>
                                <a:pt x="575366" y="87710"/>
                                <a:pt x="576077" y="86060"/>
                              </a:cubicBezTo>
                              <a:cubicBezTo>
                                <a:pt x="576280" y="85616"/>
                                <a:pt x="577296" y="83813"/>
                                <a:pt x="576813" y="83457"/>
                              </a:cubicBezTo>
                              <a:cubicBezTo>
                                <a:pt x="576496" y="83216"/>
                                <a:pt x="574718" y="84803"/>
                                <a:pt x="574414" y="85120"/>
                              </a:cubicBezTo>
                              <a:cubicBezTo>
                                <a:pt x="573677" y="85895"/>
                                <a:pt x="571963" y="87926"/>
                                <a:pt x="571392" y="88980"/>
                              </a:cubicBezTo>
                              <a:cubicBezTo>
                                <a:pt x="569183" y="92992"/>
                                <a:pt x="570160" y="98464"/>
                                <a:pt x="570249" y="102641"/>
                              </a:cubicBezTo>
                              <a:cubicBezTo>
                                <a:pt x="570275" y="104126"/>
                                <a:pt x="570097" y="107338"/>
                                <a:pt x="569094" y="108366"/>
                              </a:cubicBezTo>
                              <a:cubicBezTo>
                                <a:pt x="568840" y="106475"/>
                                <a:pt x="569335" y="103809"/>
                                <a:pt x="568167" y="102958"/>
                              </a:cubicBezTo>
                              <a:cubicBezTo>
                                <a:pt x="567951" y="102793"/>
                                <a:pt x="567329" y="103263"/>
                                <a:pt x="567113" y="102844"/>
                              </a:cubicBezTo>
                              <a:cubicBezTo>
                                <a:pt x="566872" y="102387"/>
                                <a:pt x="567520" y="100292"/>
                                <a:pt x="567634" y="99403"/>
                              </a:cubicBezTo>
                              <a:moveTo>
                                <a:pt x="574934" y="122751"/>
                              </a:moveTo>
                              <a:cubicBezTo>
                                <a:pt x="574972" y="122420"/>
                                <a:pt x="575150" y="123741"/>
                                <a:pt x="575150" y="123792"/>
                              </a:cubicBezTo>
                              <a:cubicBezTo>
                                <a:pt x="574858" y="126013"/>
                                <a:pt x="573766" y="123995"/>
                                <a:pt x="573995" y="122751"/>
                              </a:cubicBezTo>
                              <a:cubicBezTo>
                                <a:pt x="574134" y="122001"/>
                                <a:pt x="575569" y="120478"/>
                                <a:pt x="575569" y="120478"/>
                              </a:cubicBezTo>
                              <a:cubicBezTo>
                                <a:pt x="576013" y="121214"/>
                                <a:pt x="574985" y="122344"/>
                                <a:pt x="574934" y="122751"/>
                              </a:cubicBezTo>
                              <a:moveTo>
                                <a:pt x="573576" y="120364"/>
                              </a:moveTo>
                              <a:cubicBezTo>
                                <a:pt x="573220" y="118713"/>
                                <a:pt x="571316" y="115222"/>
                                <a:pt x="570554" y="113686"/>
                              </a:cubicBezTo>
                              <a:cubicBezTo>
                                <a:pt x="569919" y="112416"/>
                                <a:pt x="570820" y="110677"/>
                                <a:pt x="571290" y="110664"/>
                              </a:cubicBezTo>
                              <a:cubicBezTo>
                                <a:pt x="572065" y="110652"/>
                                <a:pt x="572738" y="111896"/>
                                <a:pt x="573271" y="112124"/>
                              </a:cubicBezTo>
                              <a:cubicBezTo>
                                <a:pt x="573982" y="112442"/>
                                <a:pt x="573334" y="112594"/>
                                <a:pt x="573474" y="113381"/>
                              </a:cubicBezTo>
                              <a:cubicBezTo>
                                <a:pt x="573791" y="115120"/>
                                <a:pt x="575594" y="113241"/>
                                <a:pt x="575569" y="115146"/>
                              </a:cubicBezTo>
                              <a:cubicBezTo>
                                <a:pt x="575531" y="116669"/>
                                <a:pt x="573715" y="121024"/>
                                <a:pt x="573576" y="120364"/>
                              </a:cubicBezTo>
                              <a:moveTo>
                                <a:pt x="577016" y="291452"/>
                              </a:moveTo>
                              <a:cubicBezTo>
                                <a:pt x="578108" y="291998"/>
                                <a:pt x="574896" y="291363"/>
                                <a:pt x="574096" y="291261"/>
                              </a:cubicBezTo>
                              <a:cubicBezTo>
                                <a:pt x="572522" y="291045"/>
                                <a:pt x="571684" y="290969"/>
                                <a:pt x="570656" y="291045"/>
                              </a:cubicBezTo>
                              <a:cubicBezTo>
                                <a:pt x="567291" y="291287"/>
                                <a:pt x="563927" y="293026"/>
                                <a:pt x="561172" y="293229"/>
                              </a:cubicBezTo>
                              <a:cubicBezTo>
                                <a:pt x="558569" y="293420"/>
                                <a:pt x="555052" y="293775"/>
                                <a:pt x="552830" y="295324"/>
                              </a:cubicBezTo>
                              <a:cubicBezTo>
                                <a:pt x="551040" y="296555"/>
                                <a:pt x="549555" y="298879"/>
                                <a:pt x="548146" y="300847"/>
                              </a:cubicBezTo>
                              <a:cubicBezTo>
                                <a:pt x="546711" y="302827"/>
                                <a:pt x="544756" y="304643"/>
                                <a:pt x="543651" y="306471"/>
                              </a:cubicBezTo>
                              <a:cubicBezTo>
                                <a:pt x="542509" y="308375"/>
                                <a:pt x="541734" y="310051"/>
                                <a:pt x="540528" y="311790"/>
                              </a:cubicBezTo>
                              <a:cubicBezTo>
                                <a:pt x="537392" y="316297"/>
                                <a:pt x="534637" y="320462"/>
                                <a:pt x="532707" y="326492"/>
                              </a:cubicBezTo>
                              <a:cubicBezTo>
                                <a:pt x="532466" y="327216"/>
                                <a:pt x="531996" y="327635"/>
                                <a:pt x="531768" y="328155"/>
                              </a:cubicBezTo>
                              <a:cubicBezTo>
                                <a:pt x="528619" y="335608"/>
                                <a:pt x="528670" y="347554"/>
                                <a:pt x="529267" y="356314"/>
                              </a:cubicBezTo>
                              <a:cubicBezTo>
                                <a:pt x="529952" y="366699"/>
                                <a:pt x="531539" y="375917"/>
                                <a:pt x="534066" y="384677"/>
                              </a:cubicBezTo>
                              <a:cubicBezTo>
                                <a:pt x="534472" y="386086"/>
                                <a:pt x="534815" y="387546"/>
                                <a:pt x="535412" y="388942"/>
                              </a:cubicBezTo>
                              <a:cubicBezTo>
                                <a:pt x="536453" y="391355"/>
                                <a:pt x="537646" y="393983"/>
                                <a:pt x="537811" y="397499"/>
                              </a:cubicBezTo>
                              <a:cubicBezTo>
                                <a:pt x="538091" y="403390"/>
                                <a:pt x="538852" y="408468"/>
                                <a:pt x="539284" y="414080"/>
                              </a:cubicBezTo>
                              <a:cubicBezTo>
                                <a:pt x="540401" y="428959"/>
                                <a:pt x="540845" y="443026"/>
                                <a:pt x="541366" y="457753"/>
                              </a:cubicBezTo>
                              <a:cubicBezTo>
                                <a:pt x="541468" y="460724"/>
                                <a:pt x="541353" y="464990"/>
                                <a:pt x="540934" y="467148"/>
                              </a:cubicBezTo>
                              <a:cubicBezTo>
                                <a:pt x="540884" y="467529"/>
                                <a:pt x="540833" y="467770"/>
                                <a:pt x="540795" y="468189"/>
                              </a:cubicBezTo>
                              <a:cubicBezTo>
                                <a:pt x="540769" y="468354"/>
                                <a:pt x="540833" y="468888"/>
                                <a:pt x="540833" y="469027"/>
                              </a:cubicBezTo>
                              <a:cubicBezTo>
                                <a:pt x="540896" y="469903"/>
                                <a:pt x="542344" y="472011"/>
                                <a:pt x="541683" y="473090"/>
                              </a:cubicBezTo>
                              <a:cubicBezTo>
                                <a:pt x="541214" y="473839"/>
                                <a:pt x="536491" y="473826"/>
                                <a:pt x="535323" y="473928"/>
                              </a:cubicBezTo>
                              <a:cubicBezTo>
                                <a:pt x="526867" y="474588"/>
                                <a:pt x="519161" y="475172"/>
                                <a:pt x="511911" y="476924"/>
                              </a:cubicBezTo>
                              <a:lnTo>
                                <a:pt x="511899" y="476898"/>
                              </a:lnTo>
                              <a:cubicBezTo>
                                <a:pt x="511835" y="476924"/>
                                <a:pt x="511784" y="476924"/>
                                <a:pt x="511759" y="476924"/>
                              </a:cubicBezTo>
                              <a:lnTo>
                                <a:pt x="511708" y="476924"/>
                              </a:lnTo>
                              <a:cubicBezTo>
                                <a:pt x="511594" y="476924"/>
                                <a:pt x="511480" y="477025"/>
                                <a:pt x="511480" y="477127"/>
                              </a:cubicBezTo>
                              <a:cubicBezTo>
                                <a:pt x="511480" y="477254"/>
                                <a:pt x="511568" y="477356"/>
                                <a:pt x="511695" y="477356"/>
                              </a:cubicBezTo>
                              <a:lnTo>
                                <a:pt x="511759" y="477356"/>
                              </a:lnTo>
                              <a:cubicBezTo>
                                <a:pt x="511810" y="477356"/>
                                <a:pt x="511886" y="477330"/>
                                <a:pt x="511962" y="477317"/>
                              </a:cubicBezTo>
                              <a:lnTo>
                                <a:pt x="511962" y="477356"/>
                              </a:lnTo>
                              <a:cubicBezTo>
                                <a:pt x="519440" y="477736"/>
                                <a:pt x="528327" y="475032"/>
                                <a:pt x="536452" y="475908"/>
                              </a:cubicBezTo>
                              <a:cubicBezTo>
                                <a:pt x="538789" y="476149"/>
                                <a:pt x="541125" y="477406"/>
                                <a:pt x="543346" y="477470"/>
                              </a:cubicBezTo>
                              <a:cubicBezTo>
                                <a:pt x="544299" y="477495"/>
                                <a:pt x="545530" y="476632"/>
                                <a:pt x="545949" y="475908"/>
                              </a:cubicBezTo>
                              <a:cubicBezTo>
                                <a:pt x="546139" y="475578"/>
                                <a:pt x="546114" y="474042"/>
                                <a:pt x="546368" y="473928"/>
                              </a:cubicBezTo>
                              <a:cubicBezTo>
                                <a:pt x="546482" y="473864"/>
                                <a:pt x="547841" y="474524"/>
                                <a:pt x="548044" y="474867"/>
                              </a:cubicBezTo>
                              <a:cubicBezTo>
                                <a:pt x="548552" y="475819"/>
                                <a:pt x="547599" y="479501"/>
                                <a:pt x="546685" y="479869"/>
                              </a:cubicBezTo>
                              <a:cubicBezTo>
                                <a:pt x="546025" y="480123"/>
                                <a:pt x="544616" y="479666"/>
                                <a:pt x="544387" y="479666"/>
                              </a:cubicBezTo>
                              <a:cubicBezTo>
                                <a:pt x="543841" y="479653"/>
                                <a:pt x="543004" y="479742"/>
                                <a:pt x="542191" y="479666"/>
                              </a:cubicBezTo>
                              <a:cubicBezTo>
                                <a:pt x="537925" y="479222"/>
                                <a:pt x="533317" y="479945"/>
                                <a:pt x="528111" y="479450"/>
                              </a:cubicBezTo>
                              <a:cubicBezTo>
                                <a:pt x="519084" y="478587"/>
                                <a:pt x="509093" y="479438"/>
                                <a:pt x="500383" y="480504"/>
                              </a:cubicBezTo>
                              <a:cubicBezTo>
                                <a:pt x="495927" y="481037"/>
                                <a:pt x="490201" y="482243"/>
                                <a:pt x="485897" y="481317"/>
                              </a:cubicBezTo>
                              <a:cubicBezTo>
                                <a:pt x="485593" y="481266"/>
                                <a:pt x="483587" y="480580"/>
                                <a:pt x="483599" y="480606"/>
                              </a:cubicBezTo>
                              <a:cubicBezTo>
                                <a:pt x="483092" y="479844"/>
                                <a:pt x="485694" y="478574"/>
                                <a:pt x="486710" y="478308"/>
                              </a:cubicBezTo>
                              <a:lnTo>
                                <a:pt x="487091" y="478308"/>
                              </a:lnTo>
                              <a:cubicBezTo>
                                <a:pt x="487142" y="478308"/>
                                <a:pt x="487205" y="478270"/>
                                <a:pt x="487205" y="478194"/>
                              </a:cubicBezTo>
                              <a:cubicBezTo>
                                <a:pt x="487205" y="478143"/>
                                <a:pt x="487142" y="478092"/>
                                <a:pt x="487091" y="478092"/>
                              </a:cubicBezTo>
                              <a:lnTo>
                                <a:pt x="486710" y="478092"/>
                              </a:lnTo>
                              <a:cubicBezTo>
                                <a:pt x="483511" y="477356"/>
                                <a:pt x="479676" y="477000"/>
                                <a:pt x="475995" y="476949"/>
                              </a:cubicBezTo>
                              <a:cubicBezTo>
                                <a:pt x="479460" y="475731"/>
                                <a:pt x="484513" y="476746"/>
                                <a:pt x="488297" y="475807"/>
                              </a:cubicBezTo>
                              <a:lnTo>
                                <a:pt x="488271" y="475781"/>
                              </a:lnTo>
                              <a:cubicBezTo>
                                <a:pt x="488322" y="475769"/>
                                <a:pt x="488373" y="475756"/>
                                <a:pt x="488411" y="475756"/>
                              </a:cubicBezTo>
                              <a:lnTo>
                                <a:pt x="488513" y="475756"/>
                              </a:lnTo>
                              <a:cubicBezTo>
                                <a:pt x="488614" y="475781"/>
                                <a:pt x="488703" y="475718"/>
                                <a:pt x="488716" y="475629"/>
                              </a:cubicBezTo>
                              <a:cubicBezTo>
                                <a:pt x="488741" y="475527"/>
                                <a:pt x="488678" y="475426"/>
                                <a:pt x="488576" y="475413"/>
                              </a:cubicBezTo>
                              <a:cubicBezTo>
                                <a:pt x="488525" y="475400"/>
                                <a:pt x="488475" y="475400"/>
                                <a:pt x="488411" y="475400"/>
                              </a:cubicBezTo>
                              <a:cubicBezTo>
                                <a:pt x="488322" y="475400"/>
                                <a:pt x="488259" y="475413"/>
                                <a:pt x="488170" y="475426"/>
                              </a:cubicBezTo>
                              <a:lnTo>
                                <a:pt x="488195" y="475388"/>
                              </a:lnTo>
                              <a:cubicBezTo>
                                <a:pt x="484805" y="475096"/>
                                <a:pt x="481212" y="474778"/>
                                <a:pt x="478064" y="474550"/>
                              </a:cubicBezTo>
                              <a:cubicBezTo>
                                <a:pt x="494848" y="470881"/>
                                <a:pt x="516367" y="471516"/>
                                <a:pt x="530320" y="464114"/>
                              </a:cubicBezTo>
                              <a:cubicBezTo>
                                <a:pt x="533228" y="462578"/>
                                <a:pt x="535094" y="460432"/>
                                <a:pt x="535411" y="456192"/>
                              </a:cubicBezTo>
                              <a:cubicBezTo>
                                <a:pt x="535691" y="452662"/>
                                <a:pt x="535272" y="448689"/>
                                <a:pt x="534891" y="444943"/>
                              </a:cubicBezTo>
                              <a:cubicBezTo>
                                <a:pt x="533317" y="429378"/>
                                <a:pt x="531336" y="414270"/>
                                <a:pt x="529267" y="398020"/>
                              </a:cubicBezTo>
                              <a:lnTo>
                                <a:pt x="529190" y="398045"/>
                              </a:lnTo>
                              <a:cubicBezTo>
                                <a:pt x="529216" y="397994"/>
                                <a:pt x="529254" y="397944"/>
                                <a:pt x="529254" y="397893"/>
                              </a:cubicBezTo>
                              <a:cubicBezTo>
                                <a:pt x="529254" y="397817"/>
                                <a:pt x="529216" y="397741"/>
                                <a:pt x="529190" y="397677"/>
                              </a:cubicBezTo>
                              <a:lnTo>
                                <a:pt x="529267" y="397703"/>
                              </a:lnTo>
                              <a:cubicBezTo>
                                <a:pt x="528860" y="392840"/>
                                <a:pt x="528149" y="387521"/>
                                <a:pt x="527184" y="382899"/>
                              </a:cubicBezTo>
                              <a:cubicBezTo>
                                <a:pt x="526131" y="377872"/>
                                <a:pt x="523337" y="374139"/>
                                <a:pt x="522284" y="369556"/>
                              </a:cubicBezTo>
                              <a:cubicBezTo>
                                <a:pt x="521636" y="366750"/>
                                <a:pt x="519795" y="363868"/>
                                <a:pt x="518945" y="360809"/>
                              </a:cubicBezTo>
                              <a:cubicBezTo>
                                <a:pt x="517574" y="355857"/>
                                <a:pt x="517205" y="350512"/>
                                <a:pt x="516964" y="344838"/>
                              </a:cubicBezTo>
                              <a:cubicBezTo>
                                <a:pt x="516621" y="337080"/>
                                <a:pt x="517155" y="328981"/>
                                <a:pt x="518323" y="322011"/>
                              </a:cubicBezTo>
                              <a:cubicBezTo>
                                <a:pt x="519160" y="316970"/>
                                <a:pt x="520303" y="311473"/>
                                <a:pt x="522373" y="307207"/>
                              </a:cubicBezTo>
                              <a:cubicBezTo>
                                <a:pt x="522423" y="307131"/>
                                <a:pt x="523071" y="305366"/>
                                <a:pt x="523325" y="305430"/>
                              </a:cubicBezTo>
                              <a:cubicBezTo>
                                <a:pt x="523604" y="305506"/>
                                <a:pt x="523858" y="307956"/>
                                <a:pt x="523947" y="308566"/>
                              </a:cubicBezTo>
                              <a:cubicBezTo>
                                <a:pt x="525001" y="315472"/>
                                <a:pt x="525826" y="323306"/>
                                <a:pt x="527984" y="329488"/>
                              </a:cubicBezTo>
                              <a:cubicBezTo>
                                <a:pt x="528048" y="329692"/>
                                <a:pt x="528060" y="329920"/>
                                <a:pt x="528098" y="330149"/>
                              </a:cubicBezTo>
                              <a:cubicBezTo>
                                <a:pt x="528111" y="330225"/>
                                <a:pt x="528175" y="330276"/>
                                <a:pt x="528238" y="330276"/>
                              </a:cubicBezTo>
                              <a:lnTo>
                                <a:pt x="528263" y="330276"/>
                              </a:lnTo>
                              <a:cubicBezTo>
                                <a:pt x="528340" y="330250"/>
                                <a:pt x="528391" y="330174"/>
                                <a:pt x="528378" y="330098"/>
                              </a:cubicBezTo>
                              <a:cubicBezTo>
                                <a:pt x="528340" y="329895"/>
                                <a:pt x="528327" y="329653"/>
                                <a:pt x="528251" y="329412"/>
                              </a:cubicBezTo>
                              <a:lnTo>
                                <a:pt x="528327" y="329412"/>
                              </a:lnTo>
                              <a:cubicBezTo>
                                <a:pt x="526753" y="319941"/>
                                <a:pt x="525864" y="310699"/>
                                <a:pt x="524785" y="300529"/>
                              </a:cubicBezTo>
                              <a:cubicBezTo>
                                <a:pt x="523553" y="288989"/>
                                <a:pt x="523528" y="277131"/>
                                <a:pt x="522804" y="265184"/>
                              </a:cubicBezTo>
                              <a:cubicBezTo>
                                <a:pt x="522512" y="260220"/>
                                <a:pt x="521814" y="254418"/>
                                <a:pt x="521027" y="249746"/>
                              </a:cubicBezTo>
                              <a:cubicBezTo>
                                <a:pt x="520900" y="248959"/>
                                <a:pt x="520138" y="244770"/>
                                <a:pt x="520405" y="244541"/>
                              </a:cubicBezTo>
                              <a:cubicBezTo>
                                <a:pt x="520684" y="244300"/>
                                <a:pt x="523325" y="244554"/>
                                <a:pt x="523845" y="244541"/>
                              </a:cubicBezTo>
                              <a:cubicBezTo>
                                <a:pt x="524683" y="244503"/>
                                <a:pt x="527248" y="244135"/>
                                <a:pt x="527387" y="244744"/>
                              </a:cubicBezTo>
                              <a:cubicBezTo>
                                <a:pt x="527883" y="246839"/>
                                <a:pt x="528479" y="248985"/>
                                <a:pt x="528835" y="251524"/>
                              </a:cubicBezTo>
                              <a:cubicBezTo>
                                <a:pt x="530130" y="260360"/>
                                <a:pt x="528479" y="272205"/>
                                <a:pt x="535322" y="275506"/>
                              </a:cubicBezTo>
                              <a:cubicBezTo>
                                <a:pt x="535995" y="275836"/>
                                <a:pt x="536808" y="275595"/>
                                <a:pt x="537392" y="275925"/>
                              </a:cubicBezTo>
                              <a:cubicBezTo>
                                <a:pt x="538090" y="276306"/>
                                <a:pt x="538750" y="277715"/>
                                <a:pt x="538750" y="278629"/>
                              </a:cubicBezTo>
                              <a:cubicBezTo>
                                <a:pt x="538750" y="279670"/>
                                <a:pt x="537950" y="280660"/>
                                <a:pt x="537925" y="281663"/>
                              </a:cubicBezTo>
                              <a:cubicBezTo>
                                <a:pt x="537773" y="285802"/>
                                <a:pt x="543765" y="284761"/>
                                <a:pt x="546787" y="283644"/>
                              </a:cubicBezTo>
                              <a:cubicBezTo>
                                <a:pt x="548539" y="282984"/>
                                <a:pt x="550545" y="282666"/>
                                <a:pt x="549592" y="284990"/>
                              </a:cubicBezTo>
                              <a:cubicBezTo>
                                <a:pt x="547828" y="289332"/>
                                <a:pt x="541531" y="292671"/>
                                <a:pt x="541365" y="298549"/>
                              </a:cubicBezTo>
                              <a:cubicBezTo>
                                <a:pt x="541327" y="299564"/>
                                <a:pt x="541848" y="302484"/>
                                <a:pt x="542610" y="302510"/>
                              </a:cubicBezTo>
                              <a:cubicBezTo>
                                <a:pt x="542673" y="302510"/>
                                <a:pt x="544336" y="300491"/>
                                <a:pt x="544806" y="299907"/>
                              </a:cubicBezTo>
                              <a:cubicBezTo>
                                <a:pt x="547472" y="296479"/>
                                <a:pt x="549732" y="293178"/>
                                <a:pt x="554810" y="291985"/>
                              </a:cubicBezTo>
                              <a:cubicBezTo>
                                <a:pt x="556664" y="291541"/>
                                <a:pt x="558924" y="291452"/>
                                <a:pt x="560752" y="290830"/>
                              </a:cubicBezTo>
                              <a:cubicBezTo>
                                <a:pt x="566072" y="289065"/>
                                <a:pt x="572064" y="289027"/>
                                <a:pt x="577016" y="291452"/>
                              </a:cubicBezTo>
                              <a:moveTo>
                                <a:pt x="579352" y="381134"/>
                              </a:moveTo>
                              <a:cubicBezTo>
                                <a:pt x="579454" y="381160"/>
                                <a:pt x="579581" y="381211"/>
                                <a:pt x="579733" y="381211"/>
                              </a:cubicBezTo>
                              <a:lnTo>
                                <a:pt x="579733" y="381236"/>
                              </a:lnTo>
                              <a:cubicBezTo>
                                <a:pt x="577651" y="383280"/>
                                <a:pt x="575455" y="385743"/>
                                <a:pt x="573372" y="388536"/>
                              </a:cubicBezTo>
                              <a:cubicBezTo>
                                <a:pt x="572928" y="389107"/>
                                <a:pt x="571925" y="391075"/>
                                <a:pt x="571493" y="391240"/>
                              </a:cubicBezTo>
                              <a:cubicBezTo>
                                <a:pt x="569957" y="391812"/>
                                <a:pt x="566745" y="389806"/>
                                <a:pt x="566072" y="388638"/>
                              </a:cubicBezTo>
                              <a:cubicBezTo>
                                <a:pt x="565603" y="387812"/>
                                <a:pt x="565120" y="384918"/>
                                <a:pt x="566072" y="384461"/>
                              </a:cubicBezTo>
                              <a:cubicBezTo>
                                <a:pt x="566605" y="384220"/>
                                <a:pt x="568446" y="384562"/>
                                <a:pt x="569310" y="384359"/>
                              </a:cubicBezTo>
                              <a:cubicBezTo>
                                <a:pt x="570021" y="384207"/>
                                <a:pt x="571163" y="383572"/>
                                <a:pt x="571595" y="383216"/>
                              </a:cubicBezTo>
                              <a:cubicBezTo>
                                <a:pt x="572573" y="382404"/>
                                <a:pt x="572890" y="380880"/>
                                <a:pt x="573906" y="380398"/>
                              </a:cubicBezTo>
                              <a:cubicBezTo>
                                <a:pt x="575861" y="379446"/>
                                <a:pt x="577422" y="381807"/>
                                <a:pt x="579352" y="381134"/>
                              </a:cubicBezTo>
                              <a:moveTo>
                                <a:pt x="579733" y="380804"/>
                              </a:moveTo>
                              <a:lnTo>
                                <a:pt x="579733" y="380817"/>
                              </a:lnTo>
                              <a:cubicBezTo>
                                <a:pt x="579733" y="380817"/>
                                <a:pt x="579708" y="380804"/>
                                <a:pt x="579695" y="380804"/>
                              </a:cubicBezTo>
                              <a:cubicBezTo>
                                <a:pt x="579708" y="380817"/>
                                <a:pt x="579733" y="380792"/>
                                <a:pt x="579733" y="380804"/>
                              </a:cubicBezTo>
                              <a:moveTo>
                                <a:pt x="578476" y="375180"/>
                              </a:moveTo>
                              <a:cubicBezTo>
                                <a:pt x="579606" y="373898"/>
                                <a:pt x="582069" y="374012"/>
                                <a:pt x="583390" y="372996"/>
                              </a:cubicBezTo>
                              <a:cubicBezTo>
                                <a:pt x="583974" y="372527"/>
                                <a:pt x="584240" y="371676"/>
                                <a:pt x="584837" y="371219"/>
                              </a:cubicBezTo>
                              <a:cubicBezTo>
                                <a:pt x="585129" y="371016"/>
                                <a:pt x="585726" y="371092"/>
                                <a:pt x="585878" y="370914"/>
                              </a:cubicBezTo>
                              <a:cubicBezTo>
                                <a:pt x="585916" y="370876"/>
                                <a:pt x="585992" y="370242"/>
                                <a:pt x="586094" y="370178"/>
                              </a:cubicBezTo>
                              <a:cubicBezTo>
                                <a:pt x="586805" y="369670"/>
                                <a:pt x="588811" y="369493"/>
                                <a:pt x="589750" y="369759"/>
                              </a:cubicBezTo>
                              <a:cubicBezTo>
                                <a:pt x="590499" y="369988"/>
                                <a:pt x="590220" y="370191"/>
                                <a:pt x="589953" y="370495"/>
                              </a:cubicBezTo>
                              <a:cubicBezTo>
                                <a:pt x="588506" y="372108"/>
                                <a:pt x="587021" y="373555"/>
                                <a:pt x="585472" y="374977"/>
                              </a:cubicBezTo>
                              <a:cubicBezTo>
                                <a:pt x="584761" y="375625"/>
                                <a:pt x="582425" y="377681"/>
                                <a:pt x="582234" y="377694"/>
                              </a:cubicBezTo>
                              <a:cubicBezTo>
                                <a:pt x="581955" y="377707"/>
                                <a:pt x="578083" y="376920"/>
                                <a:pt x="577956" y="376754"/>
                              </a:cubicBezTo>
                              <a:cubicBezTo>
                                <a:pt x="577625" y="376297"/>
                                <a:pt x="578362" y="375320"/>
                                <a:pt x="578476" y="375180"/>
                              </a:cubicBezTo>
                              <a:moveTo>
                                <a:pt x="589750" y="381972"/>
                              </a:moveTo>
                              <a:cubicBezTo>
                                <a:pt x="589776" y="384918"/>
                                <a:pt x="589687" y="388790"/>
                                <a:pt x="589750" y="390923"/>
                              </a:cubicBezTo>
                              <a:cubicBezTo>
                                <a:pt x="589763" y="391748"/>
                                <a:pt x="590055" y="395214"/>
                                <a:pt x="589319" y="393627"/>
                              </a:cubicBezTo>
                              <a:cubicBezTo>
                                <a:pt x="588823" y="392548"/>
                                <a:pt x="588024" y="390948"/>
                                <a:pt x="587770" y="390199"/>
                              </a:cubicBezTo>
                              <a:cubicBezTo>
                                <a:pt x="587110" y="388333"/>
                                <a:pt x="587998" y="385578"/>
                                <a:pt x="588277" y="382798"/>
                              </a:cubicBezTo>
                              <a:cubicBezTo>
                                <a:pt x="588481" y="380792"/>
                                <a:pt x="588214" y="377427"/>
                                <a:pt x="589014" y="376120"/>
                              </a:cubicBezTo>
                              <a:cubicBezTo>
                                <a:pt x="589077" y="376005"/>
                                <a:pt x="589115" y="376031"/>
                                <a:pt x="589217" y="376120"/>
                              </a:cubicBezTo>
                              <a:cubicBezTo>
                                <a:pt x="589230" y="376145"/>
                                <a:pt x="589217" y="376310"/>
                                <a:pt x="589217" y="376335"/>
                              </a:cubicBezTo>
                              <a:cubicBezTo>
                                <a:pt x="589052" y="377580"/>
                                <a:pt x="589712" y="380246"/>
                                <a:pt x="589750" y="381972"/>
                              </a:cubicBezTo>
                              <a:moveTo>
                                <a:pt x="590575" y="404380"/>
                              </a:moveTo>
                              <a:cubicBezTo>
                                <a:pt x="592289" y="415083"/>
                                <a:pt x="591985" y="428452"/>
                                <a:pt x="593597" y="439522"/>
                              </a:cubicBezTo>
                              <a:cubicBezTo>
                                <a:pt x="594537" y="445984"/>
                                <a:pt x="595946" y="450885"/>
                                <a:pt x="597050" y="456814"/>
                              </a:cubicBezTo>
                              <a:cubicBezTo>
                                <a:pt x="597596" y="459873"/>
                                <a:pt x="598015" y="463098"/>
                                <a:pt x="598917" y="465993"/>
                              </a:cubicBezTo>
                              <a:cubicBezTo>
                                <a:pt x="599602" y="468227"/>
                                <a:pt x="600199" y="470665"/>
                                <a:pt x="601202" y="472874"/>
                              </a:cubicBezTo>
                              <a:cubicBezTo>
                                <a:pt x="603817" y="478638"/>
                                <a:pt x="607626" y="484821"/>
                                <a:pt x="612057" y="488921"/>
                              </a:cubicBezTo>
                              <a:cubicBezTo>
                                <a:pt x="612565" y="489391"/>
                                <a:pt x="613047" y="489747"/>
                                <a:pt x="613542" y="490292"/>
                              </a:cubicBezTo>
                              <a:cubicBezTo>
                                <a:pt x="613771" y="490534"/>
                                <a:pt x="614583" y="491168"/>
                                <a:pt x="614825" y="491397"/>
                              </a:cubicBezTo>
                              <a:cubicBezTo>
                                <a:pt x="616437" y="492933"/>
                                <a:pt x="619497" y="494368"/>
                                <a:pt x="621744" y="495409"/>
                              </a:cubicBezTo>
                              <a:cubicBezTo>
                                <a:pt x="629907" y="499129"/>
                                <a:pt x="639124" y="500728"/>
                                <a:pt x="648964" y="502493"/>
                              </a:cubicBezTo>
                              <a:cubicBezTo>
                                <a:pt x="635379" y="501668"/>
                                <a:pt x="623978" y="501858"/>
                                <a:pt x="614037" y="497173"/>
                              </a:cubicBezTo>
                              <a:cubicBezTo>
                                <a:pt x="610775" y="495637"/>
                                <a:pt x="608426" y="493568"/>
                                <a:pt x="605798" y="491118"/>
                              </a:cubicBezTo>
                              <a:cubicBezTo>
                                <a:pt x="600897" y="486573"/>
                                <a:pt x="596999" y="480821"/>
                                <a:pt x="594435" y="474029"/>
                              </a:cubicBezTo>
                              <a:cubicBezTo>
                                <a:pt x="587122" y="454617"/>
                                <a:pt x="586703" y="429188"/>
                                <a:pt x="583796" y="406881"/>
                              </a:cubicBezTo>
                              <a:cubicBezTo>
                                <a:pt x="583085" y="401460"/>
                                <a:pt x="581434" y="396166"/>
                                <a:pt x="580774" y="390415"/>
                              </a:cubicBezTo>
                              <a:cubicBezTo>
                                <a:pt x="580723" y="390072"/>
                                <a:pt x="580977" y="390605"/>
                                <a:pt x="580977" y="390618"/>
                              </a:cubicBezTo>
                              <a:cubicBezTo>
                                <a:pt x="581548" y="391710"/>
                                <a:pt x="582780" y="394566"/>
                                <a:pt x="583072" y="395620"/>
                              </a:cubicBezTo>
                              <a:cubicBezTo>
                                <a:pt x="584494" y="400914"/>
                                <a:pt x="585979" y="407224"/>
                                <a:pt x="587135" y="413445"/>
                              </a:cubicBezTo>
                              <a:cubicBezTo>
                                <a:pt x="587566" y="415743"/>
                                <a:pt x="587630" y="417939"/>
                                <a:pt x="587947" y="420136"/>
                              </a:cubicBezTo>
                              <a:cubicBezTo>
                                <a:pt x="588049" y="420821"/>
                                <a:pt x="588150" y="421647"/>
                                <a:pt x="588227" y="422307"/>
                              </a:cubicBezTo>
                              <a:cubicBezTo>
                                <a:pt x="588392" y="423614"/>
                                <a:pt x="588442" y="425493"/>
                                <a:pt x="588658" y="426852"/>
                              </a:cubicBezTo>
                              <a:cubicBezTo>
                                <a:pt x="589166" y="430051"/>
                                <a:pt x="589369" y="433847"/>
                                <a:pt x="589636" y="437745"/>
                              </a:cubicBezTo>
                              <a:cubicBezTo>
                                <a:pt x="589826" y="440487"/>
                                <a:pt x="590169" y="442239"/>
                                <a:pt x="590575" y="444639"/>
                              </a:cubicBezTo>
                              <a:cubicBezTo>
                                <a:pt x="590588" y="444765"/>
                                <a:pt x="590855" y="445768"/>
                                <a:pt x="591363" y="446606"/>
                              </a:cubicBezTo>
                              <a:cubicBezTo>
                                <a:pt x="591629" y="447025"/>
                                <a:pt x="591604" y="445578"/>
                                <a:pt x="591616" y="445667"/>
                              </a:cubicBezTo>
                              <a:cubicBezTo>
                                <a:pt x="591096" y="440957"/>
                                <a:pt x="590563" y="436209"/>
                                <a:pt x="590372" y="432019"/>
                              </a:cubicBezTo>
                              <a:cubicBezTo>
                                <a:pt x="590283" y="430343"/>
                                <a:pt x="590296" y="428477"/>
                                <a:pt x="590106" y="426585"/>
                              </a:cubicBezTo>
                              <a:cubicBezTo>
                                <a:pt x="589814" y="423678"/>
                                <a:pt x="589547" y="420352"/>
                                <a:pt x="589318" y="417305"/>
                              </a:cubicBezTo>
                              <a:cubicBezTo>
                                <a:pt x="588747" y="409979"/>
                                <a:pt x="587503" y="403035"/>
                                <a:pt x="587440" y="395620"/>
                              </a:cubicBezTo>
                              <a:cubicBezTo>
                                <a:pt x="587427" y="391951"/>
                                <a:pt x="588328" y="395785"/>
                                <a:pt x="588912" y="397296"/>
                              </a:cubicBezTo>
                              <a:cubicBezTo>
                                <a:pt x="589433" y="398655"/>
                                <a:pt x="589991" y="399759"/>
                                <a:pt x="590258" y="400724"/>
                              </a:cubicBezTo>
                              <a:cubicBezTo>
                                <a:pt x="590563" y="401816"/>
                                <a:pt x="590423" y="403415"/>
                                <a:pt x="590575" y="404380"/>
                              </a:cubicBezTo>
                              <a:moveTo>
                                <a:pt x="607575" y="475604"/>
                              </a:moveTo>
                              <a:cubicBezTo>
                                <a:pt x="613022" y="483703"/>
                                <a:pt x="621160" y="488109"/>
                                <a:pt x="631139" y="491549"/>
                              </a:cubicBezTo>
                              <a:cubicBezTo>
                                <a:pt x="638109" y="493949"/>
                                <a:pt x="644457" y="493720"/>
                                <a:pt x="649903" y="496971"/>
                              </a:cubicBezTo>
                              <a:cubicBezTo>
                                <a:pt x="643733" y="496640"/>
                                <a:pt x="639963" y="496729"/>
                                <a:pt x="634681" y="495498"/>
                              </a:cubicBezTo>
                              <a:cubicBezTo>
                                <a:pt x="633005" y="495117"/>
                                <a:pt x="630542" y="494660"/>
                                <a:pt x="628904" y="494089"/>
                              </a:cubicBezTo>
                              <a:cubicBezTo>
                                <a:pt x="620792" y="491257"/>
                                <a:pt x="614723" y="488363"/>
                                <a:pt x="610064" y="481761"/>
                              </a:cubicBezTo>
                              <a:cubicBezTo>
                                <a:pt x="606915" y="477279"/>
                                <a:pt x="607245" y="476797"/>
                                <a:pt x="607156" y="475388"/>
                              </a:cubicBezTo>
                              <a:cubicBezTo>
                                <a:pt x="607131" y="475070"/>
                                <a:pt x="607575" y="475604"/>
                                <a:pt x="607575" y="475604"/>
                              </a:cubicBezTo>
                              <a:moveTo>
                                <a:pt x="652925" y="495929"/>
                              </a:moveTo>
                              <a:cubicBezTo>
                                <a:pt x="654626" y="496158"/>
                                <a:pt x="657216" y="496729"/>
                                <a:pt x="659844" y="496983"/>
                              </a:cubicBezTo>
                              <a:cubicBezTo>
                                <a:pt x="663031" y="497288"/>
                                <a:pt x="674800" y="498494"/>
                                <a:pt x="677365" y="498824"/>
                              </a:cubicBezTo>
                              <a:cubicBezTo>
                                <a:pt x="673111" y="498418"/>
                                <a:pt x="658613" y="498557"/>
                                <a:pt x="655109" y="497478"/>
                              </a:cubicBezTo>
                              <a:cubicBezTo>
                                <a:pt x="654474" y="497301"/>
                                <a:pt x="651313" y="495714"/>
                                <a:pt x="652925" y="495929"/>
                              </a:cubicBezTo>
                              <a:moveTo>
                                <a:pt x="597050" y="492895"/>
                              </a:moveTo>
                              <a:cubicBezTo>
                                <a:pt x="591185" y="492413"/>
                                <a:pt x="586716" y="491930"/>
                                <a:pt x="580571" y="491651"/>
                              </a:cubicBezTo>
                              <a:cubicBezTo>
                                <a:pt x="580000" y="491626"/>
                                <a:pt x="577511" y="491588"/>
                                <a:pt x="577334" y="491435"/>
                              </a:cubicBezTo>
                              <a:cubicBezTo>
                                <a:pt x="576965" y="491118"/>
                                <a:pt x="577372" y="490051"/>
                                <a:pt x="577334" y="489772"/>
                              </a:cubicBezTo>
                              <a:cubicBezTo>
                                <a:pt x="577257" y="489353"/>
                                <a:pt x="575988" y="486179"/>
                                <a:pt x="576178" y="485913"/>
                              </a:cubicBezTo>
                              <a:cubicBezTo>
                                <a:pt x="576559" y="485443"/>
                                <a:pt x="580457" y="485697"/>
                                <a:pt x="580457" y="485697"/>
                              </a:cubicBezTo>
                              <a:cubicBezTo>
                                <a:pt x="584164" y="485760"/>
                                <a:pt x="588938" y="486154"/>
                                <a:pt x="593394" y="486547"/>
                              </a:cubicBezTo>
                              <a:cubicBezTo>
                                <a:pt x="594537" y="486636"/>
                                <a:pt x="597063" y="486522"/>
                                <a:pt x="597876" y="486852"/>
                              </a:cubicBezTo>
                              <a:cubicBezTo>
                                <a:pt x="598650" y="487182"/>
                                <a:pt x="599869" y="489340"/>
                                <a:pt x="600681" y="490394"/>
                              </a:cubicBezTo>
                              <a:cubicBezTo>
                                <a:pt x="600986" y="490788"/>
                                <a:pt x="603525" y="493619"/>
                                <a:pt x="603513" y="493631"/>
                              </a:cubicBezTo>
                              <a:cubicBezTo>
                                <a:pt x="602649" y="494025"/>
                                <a:pt x="598701" y="493047"/>
                                <a:pt x="597050" y="492895"/>
                              </a:cubicBezTo>
                              <a:moveTo>
                                <a:pt x="574718" y="478930"/>
                              </a:moveTo>
                              <a:cubicBezTo>
                                <a:pt x="574375" y="478651"/>
                                <a:pt x="574198" y="476860"/>
                                <a:pt x="573994" y="475591"/>
                              </a:cubicBezTo>
                              <a:cubicBezTo>
                                <a:pt x="573398" y="471858"/>
                                <a:pt x="572382" y="468722"/>
                                <a:pt x="571912" y="465383"/>
                              </a:cubicBezTo>
                              <a:cubicBezTo>
                                <a:pt x="571227" y="460394"/>
                                <a:pt x="570211" y="455951"/>
                                <a:pt x="569627" y="451520"/>
                              </a:cubicBezTo>
                              <a:cubicBezTo>
                                <a:pt x="568624" y="444080"/>
                                <a:pt x="568243" y="436272"/>
                                <a:pt x="567532" y="427728"/>
                              </a:cubicBezTo>
                              <a:cubicBezTo>
                                <a:pt x="566974" y="420847"/>
                                <a:pt x="566440" y="413026"/>
                                <a:pt x="566910" y="406881"/>
                              </a:cubicBezTo>
                              <a:cubicBezTo>
                                <a:pt x="567177" y="403390"/>
                                <a:pt x="568891" y="403022"/>
                                <a:pt x="570249" y="400838"/>
                              </a:cubicBezTo>
                              <a:cubicBezTo>
                                <a:pt x="570719" y="400064"/>
                                <a:pt x="570998" y="397855"/>
                                <a:pt x="571595" y="397182"/>
                              </a:cubicBezTo>
                              <a:cubicBezTo>
                                <a:pt x="571823" y="396941"/>
                                <a:pt x="572712" y="396928"/>
                                <a:pt x="573271" y="396560"/>
                              </a:cubicBezTo>
                              <a:cubicBezTo>
                                <a:pt x="574223" y="395938"/>
                                <a:pt x="574236" y="394960"/>
                                <a:pt x="574832" y="395100"/>
                              </a:cubicBezTo>
                              <a:cubicBezTo>
                                <a:pt x="574972" y="395138"/>
                                <a:pt x="574972" y="395214"/>
                                <a:pt x="575048" y="395303"/>
                              </a:cubicBezTo>
                              <a:cubicBezTo>
                                <a:pt x="579288" y="400724"/>
                                <a:pt x="580774" y="408354"/>
                                <a:pt x="582348" y="417000"/>
                              </a:cubicBezTo>
                              <a:cubicBezTo>
                                <a:pt x="583631" y="424135"/>
                                <a:pt x="583681" y="431828"/>
                                <a:pt x="584316" y="439624"/>
                              </a:cubicBezTo>
                              <a:cubicBezTo>
                                <a:pt x="585421" y="453335"/>
                                <a:pt x="588823" y="467783"/>
                                <a:pt x="593698" y="479450"/>
                              </a:cubicBezTo>
                              <a:cubicBezTo>
                                <a:pt x="594194" y="480644"/>
                                <a:pt x="592569" y="479869"/>
                                <a:pt x="591832" y="479755"/>
                              </a:cubicBezTo>
                              <a:cubicBezTo>
                                <a:pt x="590982" y="479641"/>
                                <a:pt x="590194" y="479603"/>
                                <a:pt x="589636" y="479552"/>
                              </a:cubicBezTo>
                              <a:cubicBezTo>
                                <a:pt x="585852" y="479209"/>
                                <a:pt x="579809" y="478346"/>
                                <a:pt x="576292" y="478727"/>
                              </a:cubicBezTo>
                              <a:cubicBezTo>
                                <a:pt x="575835" y="478777"/>
                                <a:pt x="575378" y="479463"/>
                                <a:pt x="574718" y="478930"/>
                              </a:cubicBezTo>
                              <a:moveTo>
                                <a:pt x="564612" y="426699"/>
                              </a:moveTo>
                              <a:cubicBezTo>
                                <a:pt x="564663" y="428007"/>
                                <a:pt x="564790" y="431410"/>
                                <a:pt x="563965" y="431765"/>
                              </a:cubicBezTo>
                              <a:cubicBezTo>
                                <a:pt x="564003" y="431676"/>
                                <a:pt x="563013" y="431473"/>
                                <a:pt x="563152" y="431600"/>
                              </a:cubicBezTo>
                              <a:cubicBezTo>
                                <a:pt x="562467" y="431016"/>
                                <a:pt x="562568" y="427804"/>
                                <a:pt x="562416" y="426484"/>
                              </a:cubicBezTo>
                              <a:cubicBezTo>
                                <a:pt x="562175" y="424427"/>
                                <a:pt x="561629" y="422180"/>
                                <a:pt x="561489" y="419704"/>
                              </a:cubicBezTo>
                              <a:cubicBezTo>
                                <a:pt x="561350" y="417381"/>
                                <a:pt x="561197" y="415045"/>
                                <a:pt x="560753" y="412722"/>
                              </a:cubicBezTo>
                              <a:cubicBezTo>
                                <a:pt x="559902" y="408202"/>
                                <a:pt x="558506" y="403073"/>
                                <a:pt x="558874" y="398959"/>
                              </a:cubicBezTo>
                              <a:cubicBezTo>
                                <a:pt x="559217" y="395151"/>
                                <a:pt x="561210" y="392421"/>
                                <a:pt x="564828" y="392802"/>
                              </a:cubicBezTo>
                              <a:cubicBezTo>
                                <a:pt x="565704" y="392903"/>
                                <a:pt x="566161" y="393081"/>
                                <a:pt x="567329" y="393424"/>
                              </a:cubicBezTo>
                              <a:cubicBezTo>
                                <a:pt x="568332" y="393741"/>
                                <a:pt x="570135" y="393970"/>
                                <a:pt x="569716" y="394478"/>
                              </a:cubicBezTo>
                              <a:cubicBezTo>
                                <a:pt x="568370" y="396115"/>
                                <a:pt x="566072" y="399442"/>
                                <a:pt x="565552" y="401156"/>
                              </a:cubicBezTo>
                              <a:cubicBezTo>
                                <a:pt x="565298" y="401994"/>
                                <a:pt x="564866" y="402413"/>
                                <a:pt x="564714" y="402920"/>
                              </a:cubicBezTo>
                              <a:cubicBezTo>
                                <a:pt x="564435" y="403822"/>
                                <a:pt x="564282" y="405904"/>
                                <a:pt x="564079" y="407300"/>
                              </a:cubicBezTo>
                              <a:cubicBezTo>
                                <a:pt x="563254" y="413572"/>
                                <a:pt x="564358" y="420250"/>
                                <a:pt x="564612" y="426700"/>
                              </a:cubicBezTo>
                              <a:moveTo>
                                <a:pt x="572953" y="492476"/>
                              </a:moveTo>
                              <a:cubicBezTo>
                                <a:pt x="572712" y="493428"/>
                                <a:pt x="572001" y="494292"/>
                                <a:pt x="571493" y="495409"/>
                              </a:cubicBezTo>
                              <a:cubicBezTo>
                                <a:pt x="571062" y="496348"/>
                                <a:pt x="570744" y="497923"/>
                                <a:pt x="570135" y="498329"/>
                              </a:cubicBezTo>
                              <a:cubicBezTo>
                                <a:pt x="568345" y="499510"/>
                                <a:pt x="561210" y="498748"/>
                                <a:pt x="559077" y="498735"/>
                              </a:cubicBezTo>
                              <a:cubicBezTo>
                                <a:pt x="555725" y="498722"/>
                                <a:pt x="552475" y="498024"/>
                                <a:pt x="549390" y="497275"/>
                              </a:cubicBezTo>
                              <a:cubicBezTo>
                                <a:pt x="550228" y="497478"/>
                                <a:pt x="553300" y="496678"/>
                                <a:pt x="553046" y="496133"/>
                              </a:cubicBezTo>
                              <a:cubicBezTo>
                                <a:pt x="552843" y="495714"/>
                                <a:pt x="546775" y="495828"/>
                                <a:pt x="546051" y="495828"/>
                              </a:cubicBezTo>
                              <a:cubicBezTo>
                                <a:pt x="541874" y="495726"/>
                                <a:pt x="537075" y="496475"/>
                                <a:pt x="532504" y="496970"/>
                              </a:cubicBezTo>
                              <a:cubicBezTo>
                                <a:pt x="528048" y="497440"/>
                                <a:pt x="523541" y="498113"/>
                                <a:pt x="518945" y="498532"/>
                              </a:cubicBezTo>
                              <a:cubicBezTo>
                                <a:pt x="515644" y="498824"/>
                                <a:pt x="512191" y="498557"/>
                                <a:pt x="508928" y="498837"/>
                              </a:cubicBezTo>
                              <a:cubicBezTo>
                                <a:pt x="504510" y="499243"/>
                                <a:pt x="501133" y="500398"/>
                                <a:pt x="496524" y="500195"/>
                              </a:cubicBezTo>
                              <a:cubicBezTo>
                                <a:pt x="493223" y="500068"/>
                                <a:pt x="489871" y="500563"/>
                                <a:pt x="487040" y="500398"/>
                              </a:cubicBezTo>
                              <a:cubicBezTo>
                                <a:pt x="486025" y="500348"/>
                                <a:pt x="483003" y="500424"/>
                                <a:pt x="485161" y="499890"/>
                              </a:cubicBezTo>
                              <a:cubicBezTo>
                                <a:pt x="487205" y="499383"/>
                                <a:pt x="490862" y="498405"/>
                                <a:pt x="492563" y="498215"/>
                              </a:cubicBezTo>
                              <a:cubicBezTo>
                                <a:pt x="494963" y="497935"/>
                                <a:pt x="495953" y="498177"/>
                                <a:pt x="497984" y="498012"/>
                              </a:cubicBezTo>
                              <a:cubicBezTo>
                                <a:pt x="498200" y="497986"/>
                                <a:pt x="500282" y="497631"/>
                                <a:pt x="500384" y="497389"/>
                              </a:cubicBezTo>
                              <a:cubicBezTo>
                                <a:pt x="500701" y="496640"/>
                                <a:pt x="498962" y="496412"/>
                                <a:pt x="498302" y="496348"/>
                              </a:cubicBezTo>
                              <a:cubicBezTo>
                                <a:pt x="495940" y="496069"/>
                                <a:pt x="492474" y="496323"/>
                                <a:pt x="490595" y="495929"/>
                              </a:cubicBezTo>
                              <a:cubicBezTo>
                                <a:pt x="490075" y="495828"/>
                                <a:pt x="490633" y="495561"/>
                                <a:pt x="489440" y="495409"/>
                              </a:cubicBezTo>
                              <a:cubicBezTo>
                                <a:pt x="491065" y="495625"/>
                                <a:pt x="490430" y="495053"/>
                                <a:pt x="490900" y="494673"/>
                              </a:cubicBezTo>
                              <a:cubicBezTo>
                                <a:pt x="491078" y="494520"/>
                                <a:pt x="495775" y="493847"/>
                                <a:pt x="495686" y="493314"/>
                              </a:cubicBezTo>
                              <a:cubicBezTo>
                                <a:pt x="495597" y="492692"/>
                                <a:pt x="493325" y="492971"/>
                                <a:pt x="492563" y="492794"/>
                              </a:cubicBezTo>
                              <a:cubicBezTo>
                                <a:pt x="491370" y="492527"/>
                                <a:pt x="490151" y="491867"/>
                                <a:pt x="488386" y="491651"/>
                              </a:cubicBezTo>
                              <a:cubicBezTo>
                                <a:pt x="486570" y="491423"/>
                                <a:pt x="490519" y="491042"/>
                                <a:pt x="491103" y="491029"/>
                              </a:cubicBezTo>
                              <a:cubicBezTo>
                                <a:pt x="502656" y="490508"/>
                                <a:pt x="515136" y="490343"/>
                                <a:pt x="527286" y="489048"/>
                              </a:cubicBezTo>
                              <a:cubicBezTo>
                                <a:pt x="531527" y="488591"/>
                                <a:pt x="535983" y="488160"/>
                                <a:pt x="539601" y="487271"/>
                              </a:cubicBezTo>
                              <a:cubicBezTo>
                                <a:pt x="543981" y="486192"/>
                                <a:pt x="547536" y="484414"/>
                                <a:pt x="549707" y="481317"/>
                              </a:cubicBezTo>
                              <a:cubicBezTo>
                                <a:pt x="549987" y="480923"/>
                                <a:pt x="551269" y="478384"/>
                                <a:pt x="551992" y="479755"/>
                              </a:cubicBezTo>
                              <a:cubicBezTo>
                                <a:pt x="552259" y="480250"/>
                                <a:pt x="550532" y="483742"/>
                                <a:pt x="550012" y="484656"/>
                              </a:cubicBezTo>
                              <a:cubicBezTo>
                                <a:pt x="549060" y="486370"/>
                                <a:pt x="546482" y="487474"/>
                                <a:pt x="544489" y="488211"/>
                              </a:cubicBezTo>
                              <a:lnTo>
                                <a:pt x="544476" y="488249"/>
                              </a:lnTo>
                              <a:cubicBezTo>
                                <a:pt x="544464" y="488236"/>
                                <a:pt x="544464" y="488211"/>
                                <a:pt x="544438" y="488211"/>
                              </a:cubicBezTo>
                              <a:lnTo>
                                <a:pt x="544070" y="488211"/>
                              </a:lnTo>
                              <a:cubicBezTo>
                                <a:pt x="543969" y="488160"/>
                                <a:pt x="543854" y="488223"/>
                                <a:pt x="543816" y="488337"/>
                              </a:cubicBezTo>
                              <a:cubicBezTo>
                                <a:pt x="543791" y="488464"/>
                                <a:pt x="543854" y="488566"/>
                                <a:pt x="543969" y="488604"/>
                              </a:cubicBezTo>
                              <a:cubicBezTo>
                                <a:pt x="544070" y="488629"/>
                                <a:pt x="544184" y="488629"/>
                                <a:pt x="544311" y="488629"/>
                              </a:cubicBezTo>
                              <a:lnTo>
                                <a:pt x="544388" y="488629"/>
                              </a:lnTo>
                              <a:cubicBezTo>
                                <a:pt x="546851" y="488794"/>
                                <a:pt x="549948" y="489277"/>
                                <a:pt x="552196" y="488845"/>
                              </a:cubicBezTo>
                              <a:cubicBezTo>
                                <a:pt x="553465" y="488591"/>
                                <a:pt x="554722" y="488223"/>
                                <a:pt x="555014" y="486852"/>
                              </a:cubicBezTo>
                              <a:cubicBezTo>
                                <a:pt x="555547" y="484465"/>
                                <a:pt x="554405" y="480695"/>
                                <a:pt x="553770" y="478409"/>
                              </a:cubicBezTo>
                              <a:cubicBezTo>
                                <a:pt x="553643" y="477978"/>
                                <a:pt x="553719" y="477178"/>
                                <a:pt x="553567" y="476949"/>
                              </a:cubicBezTo>
                              <a:cubicBezTo>
                                <a:pt x="553160" y="476378"/>
                                <a:pt x="551865" y="476632"/>
                                <a:pt x="551472" y="475908"/>
                              </a:cubicBezTo>
                              <a:cubicBezTo>
                                <a:pt x="551256" y="475502"/>
                                <a:pt x="551434" y="474702"/>
                                <a:pt x="551383" y="473928"/>
                              </a:cubicBezTo>
                              <a:cubicBezTo>
                                <a:pt x="550228" y="458959"/>
                                <a:pt x="547257" y="445743"/>
                                <a:pt x="545530" y="430038"/>
                              </a:cubicBezTo>
                              <a:cubicBezTo>
                                <a:pt x="544806" y="423322"/>
                                <a:pt x="543524" y="416606"/>
                                <a:pt x="542928" y="409586"/>
                              </a:cubicBezTo>
                              <a:cubicBezTo>
                                <a:pt x="542509" y="404812"/>
                                <a:pt x="541709" y="400153"/>
                                <a:pt x="540833" y="396154"/>
                              </a:cubicBezTo>
                              <a:cubicBezTo>
                                <a:pt x="539893" y="391748"/>
                                <a:pt x="538268" y="387889"/>
                                <a:pt x="536986" y="383420"/>
                              </a:cubicBezTo>
                              <a:cubicBezTo>
                                <a:pt x="535247" y="377389"/>
                                <a:pt x="533406" y="370356"/>
                                <a:pt x="533025" y="363817"/>
                              </a:cubicBezTo>
                              <a:cubicBezTo>
                                <a:pt x="532860" y="361164"/>
                                <a:pt x="532631" y="358714"/>
                                <a:pt x="532809" y="356213"/>
                              </a:cubicBezTo>
                              <a:cubicBezTo>
                                <a:pt x="532936" y="354689"/>
                                <a:pt x="532314" y="353039"/>
                                <a:pt x="532288" y="351731"/>
                              </a:cubicBezTo>
                              <a:cubicBezTo>
                                <a:pt x="532199" y="348202"/>
                                <a:pt x="532352" y="344710"/>
                                <a:pt x="532606" y="339530"/>
                              </a:cubicBezTo>
                              <a:cubicBezTo>
                                <a:pt x="533037" y="330682"/>
                                <a:pt x="536795" y="324461"/>
                                <a:pt x="540833" y="317846"/>
                              </a:cubicBezTo>
                              <a:cubicBezTo>
                                <a:pt x="544857" y="311257"/>
                                <a:pt x="547333" y="304465"/>
                                <a:pt x="552107" y="299272"/>
                              </a:cubicBezTo>
                              <a:cubicBezTo>
                                <a:pt x="553135" y="298155"/>
                                <a:pt x="555763" y="297787"/>
                                <a:pt x="557629" y="296987"/>
                              </a:cubicBezTo>
                              <a:cubicBezTo>
                                <a:pt x="559635" y="296136"/>
                                <a:pt x="560841" y="295984"/>
                                <a:pt x="563673" y="295641"/>
                              </a:cubicBezTo>
                              <a:cubicBezTo>
                                <a:pt x="567126" y="295197"/>
                                <a:pt x="570439" y="293128"/>
                                <a:pt x="574718" y="293648"/>
                              </a:cubicBezTo>
                              <a:cubicBezTo>
                                <a:pt x="575391" y="293737"/>
                                <a:pt x="578121" y="293851"/>
                                <a:pt x="575772" y="294067"/>
                              </a:cubicBezTo>
                              <a:cubicBezTo>
                                <a:pt x="573690" y="294258"/>
                                <a:pt x="570427" y="294943"/>
                                <a:pt x="568992" y="295426"/>
                              </a:cubicBezTo>
                              <a:cubicBezTo>
                                <a:pt x="566288" y="296327"/>
                                <a:pt x="564612" y="297571"/>
                                <a:pt x="562416" y="298231"/>
                              </a:cubicBezTo>
                              <a:cubicBezTo>
                                <a:pt x="559673" y="299069"/>
                                <a:pt x="556804" y="299882"/>
                                <a:pt x="554709" y="302002"/>
                              </a:cubicBezTo>
                              <a:cubicBezTo>
                                <a:pt x="553668" y="303030"/>
                                <a:pt x="552805" y="304744"/>
                                <a:pt x="551789" y="305950"/>
                              </a:cubicBezTo>
                              <a:cubicBezTo>
                                <a:pt x="549821" y="308286"/>
                                <a:pt x="547904" y="310165"/>
                                <a:pt x="547104" y="313352"/>
                              </a:cubicBezTo>
                              <a:cubicBezTo>
                                <a:pt x="546241" y="316742"/>
                                <a:pt x="546127" y="320233"/>
                                <a:pt x="544489" y="322950"/>
                              </a:cubicBezTo>
                              <a:cubicBezTo>
                                <a:pt x="542889" y="325603"/>
                                <a:pt x="540934" y="327977"/>
                                <a:pt x="540211" y="331088"/>
                              </a:cubicBezTo>
                              <a:cubicBezTo>
                                <a:pt x="539728" y="333195"/>
                                <a:pt x="539715" y="335671"/>
                                <a:pt x="539601" y="337855"/>
                              </a:cubicBezTo>
                              <a:cubicBezTo>
                                <a:pt x="539284" y="343492"/>
                                <a:pt x="540350" y="347986"/>
                                <a:pt x="540744" y="353915"/>
                              </a:cubicBezTo>
                              <a:cubicBezTo>
                                <a:pt x="540909" y="356581"/>
                                <a:pt x="541632" y="358447"/>
                                <a:pt x="541772" y="361215"/>
                              </a:cubicBezTo>
                              <a:cubicBezTo>
                                <a:pt x="541836" y="362167"/>
                                <a:pt x="540871" y="359107"/>
                                <a:pt x="540744" y="358701"/>
                              </a:cubicBezTo>
                              <a:cubicBezTo>
                                <a:pt x="538865" y="353039"/>
                                <a:pt x="537316" y="346729"/>
                                <a:pt x="536872" y="340368"/>
                              </a:cubicBezTo>
                              <a:cubicBezTo>
                                <a:pt x="536859" y="340038"/>
                                <a:pt x="536910" y="337563"/>
                                <a:pt x="536554" y="337347"/>
                              </a:cubicBezTo>
                              <a:cubicBezTo>
                                <a:pt x="536097" y="337017"/>
                                <a:pt x="535780" y="338972"/>
                                <a:pt x="535729" y="339429"/>
                              </a:cubicBezTo>
                              <a:cubicBezTo>
                                <a:pt x="535437" y="342298"/>
                                <a:pt x="536072" y="345333"/>
                                <a:pt x="536148" y="348494"/>
                              </a:cubicBezTo>
                              <a:cubicBezTo>
                                <a:pt x="536224" y="351884"/>
                                <a:pt x="536910" y="355146"/>
                                <a:pt x="537621" y="357660"/>
                              </a:cubicBezTo>
                              <a:cubicBezTo>
                                <a:pt x="538903" y="362358"/>
                                <a:pt x="539068" y="366979"/>
                                <a:pt x="540934" y="371118"/>
                              </a:cubicBezTo>
                              <a:cubicBezTo>
                                <a:pt x="542394" y="374317"/>
                                <a:pt x="544235" y="378062"/>
                                <a:pt x="545530" y="382176"/>
                              </a:cubicBezTo>
                              <a:cubicBezTo>
                                <a:pt x="545543" y="382214"/>
                                <a:pt x="546723" y="385908"/>
                                <a:pt x="546685" y="385921"/>
                              </a:cubicBezTo>
                              <a:cubicBezTo>
                                <a:pt x="546533" y="385959"/>
                                <a:pt x="544832" y="383318"/>
                                <a:pt x="544692" y="383115"/>
                              </a:cubicBezTo>
                              <a:cubicBezTo>
                                <a:pt x="543321" y="380944"/>
                                <a:pt x="542470" y="379382"/>
                                <a:pt x="541150" y="377059"/>
                              </a:cubicBezTo>
                              <a:cubicBezTo>
                                <a:pt x="540756" y="376374"/>
                                <a:pt x="539614" y="374025"/>
                                <a:pt x="539385" y="374038"/>
                              </a:cubicBezTo>
                              <a:cubicBezTo>
                                <a:pt x="538750" y="374050"/>
                                <a:pt x="538941" y="375129"/>
                                <a:pt x="538966" y="375294"/>
                              </a:cubicBezTo>
                              <a:cubicBezTo>
                                <a:pt x="539093" y="376297"/>
                                <a:pt x="540426" y="378773"/>
                                <a:pt x="540629" y="379243"/>
                              </a:cubicBezTo>
                              <a:cubicBezTo>
                                <a:pt x="541404" y="381173"/>
                                <a:pt x="542242" y="382887"/>
                                <a:pt x="542712" y="384677"/>
                              </a:cubicBezTo>
                              <a:cubicBezTo>
                                <a:pt x="544159" y="390034"/>
                                <a:pt x="544781" y="393792"/>
                                <a:pt x="545746" y="399366"/>
                              </a:cubicBezTo>
                              <a:cubicBezTo>
                                <a:pt x="546660" y="404723"/>
                                <a:pt x="547650" y="409865"/>
                                <a:pt x="547930" y="415959"/>
                              </a:cubicBezTo>
                              <a:cubicBezTo>
                                <a:pt x="548044" y="418460"/>
                                <a:pt x="547968" y="422243"/>
                                <a:pt x="548869" y="424186"/>
                              </a:cubicBezTo>
                              <a:cubicBezTo>
                                <a:pt x="549402" y="425328"/>
                                <a:pt x="550431" y="425785"/>
                                <a:pt x="550634" y="427106"/>
                              </a:cubicBezTo>
                              <a:cubicBezTo>
                                <a:pt x="551091" y="429861"/>
                                <a:pt x="551256" y="432946"/>
                                <a:pt x="551573" y="435866"/>
                              </a:cubicBezTo>
                              <a:cubicBezTo>
                                <a:pt x="552068" y="440411"/>
                                <a:pt x="552767" y="444791"/>
                                <a:pt x="552830" y="449006"/>
                              </a:cubicBezTo>
                              <a:cubicBezTo>
                                <a:pt x="552868" y="451266"/>
                                <a:pt x="553186" y="454833"/>
                                <a:pt x="553465" y="457652"/>
                              </a:cubicBezTo>
                              <a:cubicBezTo>
                                <a:pt x="553643" y="459683"/>
                                <a:pt x="554328" y="460788"/>
                                <a:pt x="554811" y="462146"/>
                              </a:cubicBezTo>
                              <a:cubicBezTo>
                                <a:pt x="555458" y="463962"/>
                                <a:pt x="554976" y="467745"/>
                                <a:pt x="556169" y="468507"/>
                              </a:cubicBezTo>
                              <a:cubicBezTo>
                                <a:pt x="557197" y="469154"/>
                                <a:pt x="556550" y="467923"/>
                                <a:pt x="556474" y="467047"/>
                              </a:cubicBezTo>
                              <a:cubicBezTo>
                                <a:pt x="556042" y="462083"/>
                                <a:pt x="555318" y="457258"/>
                                <a:pt x="554912" y="453284"/>
                              </a:cubicBezTo>
                              <a:cubicBezTo>
                                <a:pt x="553947" y="443712"/>
                                <a:pt x="553313" y="431321"/>
                                <a:pt x="553363" y="420326"/>
                              </a:cubicBezTo>
                              <a:cubicBezTo>
                                <a:pt x="553363" y="417800"/>
                                <a:pt x="552932" y="415553"/>
                                <a:pt x="552932" y="413141"/>
                              </a:cubicBezTo>
                              <a:cubicBezTo>
                                <a:pt x="552970" y="404507"/>
                                <a:pt x="552424" y="395455"/>
                                <a:pt x="550113" y="387901"/>
                              </a:cubicBezTo>
                              <a:cubicBezTo>
                                <a:pt x="550012" y="387546"/>
                                <a:pt x="549123" y="385388"/>
                                <a:pt x="549390" y="385299"/>
                              </a:cubicBezTo>
                              <a:cubicBezTo>
                                <a:pt x="549517" y="385261"/>
                                <a:pt x="550519" y="387228"/>
                                <a:pt x="550634" y="387482"/>
                              </a:cubicBezTo>
                              <a:cubicBezTo>
                                <a:pt x="551116" y="388485"/>
                                <a:pt x="551230" y="389260"/>
                                <a:pt x="551472" y="390098"/>
                              </a:cubicBezTo>
                              <a:cubicBezTo>
                                <a:pt x="552894" y="394846"/>
                                <a:pt x="554125" y="397880"/>
                                <a:pt x="555128" y="403339"/>
                              </a:cubicBezTo>
                              <a:cubicBezTo>
                                <a:pt x="555991" y="408075"/>
                                <a:pt x="556360" y="413331"/>
                                <a:pt x="556474" y="418447"/>
                              </a:cubicBezTo>
                              <a:cubicBezTo>
                                <a:pt x="556664" y="425900"/>
                                <a:pt x="556855" y="434165"/>
                                <a:pt x="557629" y="442125"/>
                              </a:cubicBezTo>
                              <a:cubicBezTo>
                                <a:pt x="558239" y="448409"/>
                                <a:pt x="558950" y="454084"/>
                                <a:pt x="559711" y="460267"/>
                              </a:cubicBezTo>
                              <a:cubicBezTo>
                                <a:pt x="560448" y="466158"/>
                                <a:pt x="561222" y="474105"/>
                                <a:pt x="562530" y="480390"/>
                              </a:cubicBezTo>
                              <a:cubicBezTo>
                                <a:pt x="563545" y="485316"/>
                                <a:pt x="564066" y="491753"/>
                                <a:pt x="560549" y="494266"/>
                              </a:cubicBezTo>
                              <a:cubicBezTo>
                                <a:pt x="560067" y="494596"/>
                                <a:pt x="558086" y="495447"/>
                                <a:pt x="556893" y="495714"/>
                              </a:cubicBezTo>
                              <a:cubicBezTo>
                                <a:pt x="556525" y="495790"/>
                                <a:pt x="554569" y="495803"/>
                                <a:pt x="554709" y="496450"/>
                              </a:cubicBezTo>
                              <a:cubicBezTo>
                                <a:pt x="554912" y="497377"/>
                                <a:pt x="558988" y="496869"/>
                                <a:pt x="560143" y="496869"/>
                              </a:cubicBezTo>
                              <a:cubicBezTo>
                                <a:pt x="562644" y="496869"/>
                                <a:pt x="565158" y="497136"/>
                                <a:pt x="566072" y="495929"/>
                              </a:cubicBezTo>
                              <a:cubicBezTo>
                                <a:pt x="566796" y="494977"/>
                                <a:pt x="567240" y="493022"/>
                                <a:pt x="567227" y="491435"/>
                              </a:cubicBezTo>
                              <a:cubicBezTo>
                                <a:pt x="567138" y="482713"/>
                                <a:pt x="563634" y="476391"/>
                                <a:pt x="562415" y="468392"/>
                              </a:cubicBezTo>
                              <a:cubicBezTo>
                                <a:pt x="561603" y="463009"/>
                                <a:pt x="560968" y="456281"/>
                                <a:pt x="560651" y="450047"/>
                              </a:cubicBezTo>
                              <a:cubicBezTo>
                                <a:pt x="560460" y="446264"/>
                                <a:pt x="559280" y="441528"/>
                                <a:pt x="559927" y="438900"/>
                              </a:cubicBezTo>
                              <a:cubicBezTo>
                                <a:pt x="561831" y="454034"/>
                                <a:pt x="564218" y="468380"/>
                                <a:pt x="568167" y="482688"/>
                              </a:cubicBezTo>
                              <a:cubicBezTo>
                                <a:pt x="568091" y="482409"/>
                                <a:pt x="568433" y="484707"/>
                                <a:pt x="569309" y="483831"/>
                              </a:cubicBezTo>
                              <a:cubicBezTo>
                                <a:pt x="569512" y="483615"/>
                                <a:pt x="568878" y="481799"/>
                                <a:pt x="568890" y="481850"/>
                              </a:cubicBezTo>
                              <a:cubicBezTo>
                                <a:pt x="568141" y="477699"/>
                                <a:pt x="566453" y="469688"/>
                                <a:pt x="565958" y="465269"/>
                              </a:cubicBezTo>
                              <a:cubicBezTo>
                                <a:pt x="565805" y="463720"/>
                                <a:pt x="565653" y="463098"/>
                                <a:pt x="565437" y="461829"/>
                              </a:cubicBezTo>
                              <a:cubicBezTo>
                                <a:pt x="564967" y="458922"/>
                                <a:pt x="564434" y="457449"/>
                                <a:pt x="566808" y="456725"/>
                              </a:cubicBezTo>
                              <a:cubicBezTo>
                                <a:pt x="566618" y="456776"/>
                                <a:pt x="568218" y="456573"/>
                                <a:pt x="568167" y="456509"/>
                              </a:cubicBezTo>
                              <a:cubicBezTo>
                                <a:pt x="568294" y="456649"/>
                                <a:pt x="568598" y="459379"/>
                                <a:pt x="568776" y="460470"/>
                              </a:cubicBezTo>
                              <a:cubicBezTo>
                                <a:pt x="569881" y="466983"/>
                                <a:pt x="570503" y="474436"/>
                                <a:pt x="571696" y="480707"/>
                              </a:cubicBezTo>
                              <a:cubicBezTo>
                                <a:pt x="572394" y="484351"/>
                                <a:pt x="573943" y="488668"/>
                                <a:pt x="572953" y="492476"/>
                              </a:cubicBezTo>
                              <a:moveTo>
                                <a:pt x="440916" y="425785"/>
                              </a:moveTo>
                              <a:cubicBezTo>
                                <a:pt x="432829" y="423081"/>
                                <a:pt x="419714" y="421697"/>
                                <a:pt x="399642" y="428477"/>
                              </a:cubicBezTo>
                              <a:cubicBezTo>
                                <a:pt x="392164" y="431016"/>
                                <a:pt x="386032" y="428832"/>
                                <a:pt x="378897" y="426281"/>
                              </a:cubicBezTo>
                              <a:cubicBezTo>
                                <a:pt x="373412" y="424313"/>
                                <a:pt x="367204" y="422091"/>
                                <a:pt x="359713" y="422091"/>
                              </a:cubicBezTo>
                              <a:lnTo>
                                <a:pt x="359611" y="422091"/>
                              </a:lnTo>
                              <a:cubicBezTo>
                                <a:pt x="352121" y="422091"/>
                                <a:pt x="346027" y="424313"/>
                                <a:pt x="340644" y="426293"/>
                              </a:cubicBezTo>
                              <a:cubicBezTo>
                                <a:pt x="333725" y="428807"/>
                                <a:pt x="327732" y="430991"/>
                                <a:pt x="320330" y="428477"/>
                              </a:cubicBezTo>
                              <a:cubicBezTo>
                                <a:pt x="299903" y="421571"/>
                                <a:pt x="286496" y="423043"/>
                                <a:pt x="278370" y="425938"/>
                              </a:cubicBezTo>
                              <a:cubicBezTo>
                                <a:pt x="274803" y="420529"/>
                                <a:pt x="271477" y="414753"/>
                                <a:pt x="268303" y="408761"/>
                              </a:cubicBezTo>
                              <a:cubicBezTo>
                                <a:pt x="280554" y="401943"/>
                                <a:pt x="296729" y="401435"/>
                                <a:pt x="315595" y="407808"/>
                              </a:cubicBezTo>
                              <a:cubicBezTo>
                                <a:pt x="324406" y="410779"/>
                                <a:pt x="331681" y="408303"/>
                                <a:pt x="339400" y="405650"/>
                              </a:cubicBezTo>
                              <a:cubicBezTo>
                                <a:pt x="345481" y="403555"/>
                                <a:pt x="351753" y="401410"/>
                                <a:pt x="359612" y="401410"/>
                              </a:cubicBezTo>
                              <a:lnTo>
                                <a:pt x="359713" y="401410"/>
                              </a:lnTo>
                              <a:cubicBezTo>
                                <a:pt x="367597" y="401422"/>
                                <a:pt x="373882" y="403581"/>
                                <a:pt x="379963" y="405663"/>
                              </a:cubicBezTo>
                              <a:cubicBezTo>
                                <a:pt x="387708" y="408303"/>
                                <a:pt x="395033" y="410779"/>
                                <a:pt x="403844" y="407808"/>
                              </a:cubicBezTo>
                              <a:cubicBezTo>
                                <a:pt x="422609" y="401422"/>
                                <a:pt x="438707" y="401905"/>
                                <a:pt x="450933" y="408646"/>
                              </a:cubicBezTo>
                              <a:cubicBezTo>
                                <a:pt x="447772" y="414626"/>
                                <a:pt x="444458" y="420390"/>
                                <a:pt x="440916" y="425786"/>
                              </a:cubicBezTo>
                              <a:moveTo>
                                <a:pt x="179888" y="487271"/>
                              </a:moveTo>
                              <a:cubicBezTo>
                                <a:pt x="183494" y="488160"/>
                                <a:pt x="187938" y="488579"/>
                                <a:pt x="192191" y="489048"/>
                              </a:cubicBezTo>
                              <a:cubicBezTo>
                                <a:pt x="204328" y="490356"/>
                                <a:pt x="216821" y="490496"/>
                                <a:pt x="228361" y="491029"/>
                              </a:cubicBezTo>
                              <a:cubicBezTo>
                                <a:pt x="228958" y="491042"/>
                                <a:pt x="232906" y="491422"/>
                                <a:pt x="231091" y="491651"/>
                              </a:cubicBezTo>
                              <a:cubicBezTo>
                                <a:pt x="229313" y="491880"/>
                                <a:pt x="228107" y="492527"/>
                                <a:pt x="226901" y="492794"/>
                              </a:cubicBezTo>
                              <a:cubicBezTo>
                                <a:pt x="226152" y="492971"/>
                                <a:pt x="223880" y="492692"/>
                                <a:pt x="223791" y="493327"/>
                              </a:cubicBezTo>
                              <a:cubicBezTo>
                                <a:pt x="223702" y="493835"/>
                                <a:pt x="228399" y="494533"/>
                                <a:pt x="228564" y="494673"/>
                              </a:cubicBezTo>
                              <a:cubicBezTo>
                                <a:pt x="229059" y="495053"/>
                                <a:pt x="228412" y="495638"/>
                                <a:pt x="230037" y="495409"/>
                              </a:cubicBezTo>
                              <a:cubicBezTo>
                                <a:pt x="228831" y="495561"/>
                                <a:pt x="229390" y="495815"/>
                                <a:pt x="228882" y="495929"/>
                              </a:cubicBezTo>
                              <a:cubicBezTo>
                                <a:pt x="226990" y="496323"/>
                                <a:pt x="223537" y="496056"/>
                                <a:pt x="221175" y="496348"/>
                              </a:cubicBezTo>
                              <a:cubicBezTo>
                                <a:pt x="220515" y="496425"/>
                                <a:pt x="218789" y="496628"/>
                                <a:pt x="219093" y="497389"/>
                              </a:cubicBezTo>
                              <a:cubicBezTo>
                                <a:pt x="219195" y="497631"/>
                                <a:pt x="221264" y="497986"/>
                                <a:pt x="221480" y="498012"/>
                              </a:cubicBezTo>
                              <a:cubicBezTo>
                                <a:pt x="223511" y="498177"/>
                                <a:pt x="224502" y="497948"/>
                                <a:pt x="226901" y="498215"/>
                              </a:cubicBezTo>
                              <a:cubicBezTo>
                                <a:pt x="228615" y="498418"/>
                                <a:pt x="232259" y="499383"/>
                                <a:pt x="234303" y="499890"/>
                              </a:cubicBezTo>
                              <a:cubicBezTo>
                                <a:pt x="236474" y="500424"/>
                                <a:pt x="233440" y="500348"/>
                                <a:pt x="232437" y="500411"/>
                              </a:cubicBezTo>
                              <a:cubicBezTo>
                                <a:pt x="229618" y="500563"/>
                                <a:pt x="226241" y="500068"/>
                                <a:pt x="222953" y="500208"/>
                              </a:cubicBezTo>
                              <a:cubicBezTo>
                                <a:pt x="218357" y="500398"/>
                                <a:pt x="214967" y="499243"/>
                                <a:pt x="210536" y="498837"/>
                              </a:cubicBezTo>
                              <a:cubicBezTo>
                                <a:pt x="207273" y="498557"/>
                                <a:pt x="203833" y="498824"/>
                                <a:pt x="200532" y="498532"/>
                              </a:cubicBezTo>
                              <a:cubicBezTo>
                                <a:pt x="195936" y="498126"/>
                                <a:pt x="191416" y="497440"/>
                                <a:pt x="186973" y="496970"/>
                              </a:cubicBezTo>
                              <a:cubicBezTo>
                                <a:pt x="182402" y="496475"/>
                                <a:pt x="177590" y="495739"/>
                                <a:pt x="173426" y="495815"/>
                              </a:cubicBezTo>
                              <a:cubicBezTo>
                                <a:pt x="172703" y="495841"/>
                                <a:pt x="166621" y="495726"/>
                                <a:pt x="166443" y="496133"/>
                              </a:cubicBezTo>
                              <a:cubicBezTo>
                                <a:pt x="166177" y="496691"/>
                                <a:pt x="169237" y="497478"/>
                                <a:pt x="170087" y="497275"/>
                              </a:cubicBezTo>
                              <a:cubicBezTo>
                                <a:pt x="166989" y="498024"/>
                                <a:pt x="163739" y="498723"/>
                                <a:pt x="160387" y="498748"/>
                              </a:cubicBezTo>
                              <a:cubicBezTo>
                                <a:pt x="158255" y="498761"/>
                                <a:pt x="151119" y="499510"/>
                                <a:pt x="149329" y="498329"/>
                              </a:cubicBezTo>
                              <a:cubicBezTo>
                                <a:pt x="148733" y="497923"/>
                                <a:pt x="148403" y="496348"/>
                                <a:pt x="147984" y="495409"/>
                              </a:cubicBezTo>
                              <a:cubicBezTo>
                                <a:pt x="147476" y="494292"/>
                                <a:pt x="146765" y="493428"/>
                                <a:pt x="146524" y="492476"/>
                              </a:cubicBezTo>
                              <a:cubicBezTo>
                                <a:pt x="145533" y="488655"/>
                                <a:pt x="147069" y="484351"/>
                                <a:pt x="147780" y="480695"/>
                              </a:cubicBezTo>
                              <a:cubicBezTo>
                                <a:pt x="148974" y="474436"/>
                                <a:pt x="149583" y="466996"/>
                                <a:pt x="150688" y="460470"/>
                              </a:cubicBezTo>
                              <a:cubicBezTo>
                                <a:pt x="150878" y="459378"/>
                                <a:pt x="151170" y="456649"/>
                                <a:pt x="151323" y="456509"/>
                              </a:cubicBezTo>
                              <a:cubicBezTo>
                                <a:pt x="151246" y="456573"/>
                                <a:pt x="152846" y="456776"/>
                                <a:pt x="152668" y="456725"/>
                              </a:cubicBezTo>
                              <a:cubicBezTo>
                                <a:pt x="155042" y="457449"/>
                                <a:pt x="154496" y="458921"/>
                                <a:pt x="154027" y="461829"/>
                              </a:cubicBezTo>
                              <a:cubicBezTo>
                                <a:pt x="153824" y="463098"/>
                                <a:pt x="153671" y="463733"/>
                                <a:pt x="153506" y="465269"/>
                              </a:cubicBezTo>
                              <a:cubicBezTo>
                                <a:pt x="153037" y="469687"/>
                                <a:pt x="151323" y="477698"/>
                                <a:pt x="150586" y="481850"/>
                              </a:cubicBezTo>
                              <a:cubicBezTo>
                                <a:pt x="150599" y="481799"/>
                                <a:pt x="149964" y="483615"/>
                                <a:pt x="150167" y="483831"/>
                              </a:cubicBezTo>
                              <a:cubicBezTo>
                                <a:pt x="151043" y="484707"/>
                                <a:pt x="151399" y="482409"/>
                                <a:pt x="151323" y="482688"/>
                              </a:cubicBezTo>
                              <a:cubicBezTo>
                                <a:pt x="155258" y="468380"/>
                                <a:pt x="157645" y="454034"/>
                                <a:pt x="159562" y="438900"/>
                              </a:cubicBezTo>
                              <a:cubicBezTo>
                                <a:pt x="160184" y="441528"/>
                                <a:pt x="159016" y="446277"/>
                                <a:pt x="158826" y="450047"/>
                              </a:cubicBezTo>
                              <a:cubicBezTo>
                                <a:pt x="158496" y="456268"/>
                                <a:pt x="157861" y="463009"/>
                                <a:pt x="157048" y="468392"/>
                              </a:cubicBezTo>
                              <a:cubicBezTo>
                                <a:pt x="155842" y="476391"/>
                                <a:pt x="152338" y="482726"/>
                                <a:pt x="152262" y="491435"/>
                              </a:cubicBezTo>
                              <a:cubicBezTo>
                                <a:pt x="152237" y="493022"/>
                                <a:pt x="152668" y="494977"/>
                                <a:pt x="153405" y="495929"/>
                              </a:cubicBezTo>
                              <a:cubicBezTo>
                                <a:pt x="154319" y="497148"/>
                                <a:pt x="156820" y="496882"/>
                                <a:pt x="159346" y="496856"/>
                              </a:cubicBezTo>
                              <a:cubicBezTo>
                                <a:pt x="160464" y="496856"/>
                                <a:pt x="164552" y="497390"/>
                                <a:pt x="164755" y="496450"/>
                              </a:cubicBezTo>
                              <a:cubicBezTo>
                                <a:pt x="164920" y="495803"/>
                                <a:pt x="162939" y="495803"/>
                                <a:pt x="162571" y="495714"/>
                              </a:cubicBezTo>
                              <a:cubicBezTo>
                                <a:pt x="161391" y="495460"/>
                                <a:pt x="159410" y="494597"/>
                                <a:pt x="158928" y="494266"/>
                              </a:cubicBezTo>
                              <a:cubicBezTo>
                                <a:pt x="155398" y="491753"/>
                                <a:pt x="155931" y="485316"/>
                                <a:pt x="156947" y="480390"/>
                              </a:cubicBezTo>
                              <a:cubicBezTo>
                                <a:pt x="158242" y="474106"/>
                                <a:pt x="159029" y="466171"/>
                                <a:pt x="159765" y="460267"/>
                              </a:cubicBezTo>
                              <a:cubicBezTo>
                                <a:pt x="160527" y="454084"/>
                                <a:pt x="161238" y="448422"/>
                                <a:pt x="161848" y="442112"/>
                              </a:cubicBezTo>
                              <a:cubicBezTo>
                                <a:pt x="162622" y="434152"/>
                                <a:pt x="162800" y="425913"/>
                                <a:pt x="162990" y="418447"/>
                              </a:cubicBezTo>
                              <a:cubicBezTo>
                                <a:pt x="163117" y="413331"/>
                                <a:pt x="163485" y="408075"/>
                                <a:pt x="164349" y="403339"/>
                              </a:cubicBezTo>
                              <a:cubicBezTo>
                                <a:pt x="165339" y="397893"/>
                                <a:pt x="166583" y="394859"/>
                                <a:pt x="168005" y="390098"/>
                              </a:cubicBezTo>
                              <a:cubicBezTo>
                                <a:pt x="168246" y="389273"/>
                                <a:pt x="168361" y="388498"/>
                                <a:pt x="168830" y="387495"/>
                              </a:cubicBezTo>
                              <a:cubicBezTo>
                                <a:pt x="168957" y="387241"/>
                                <a:pt x="169948" y="385261"/>
                                <a:pt x="170087" y="385299"/>
                              </a:cubicBezTo>
                              <a:cubicBezTo>
                                <a:pt x="170341" y="385375"/>
                                <a:pt x="169465" y="387546"/>
                                <a:pt x="169351" y="387901"/>
                              </a:cubicBezTo>
                              <a:cubicBezTo>
                                <a:pt x="167053" y="395455"/>
                                <a:pt x="166520" y="404507"/>
                                <a:pt x="166532" y="413141"/>
                              </a:cubicBezTo>
                              <a:cubicBezTo>
                                <a:pt x="166558" y="415540"/>
                                <a:pt x="166113" y="417800"/>
                                <a:pt x="166126" y="420339"/>
                              </a:cubicBezTo>
                              <a:cubicBezTo>
                                <a:pt x="166164" y="431334"/>
                                <a:pt x="165529" y="443699"/>
                                <a:pt x="164552" y="453285"/>
                              </a:cubicBezTo>
                              <a:cubicBezTo>
                                <a:pt x="164146" y="457258"/>
                                <a:pt x="163422" y="462083"/>
                                <a:pt x="162990" y="467047"/>
                              </a:cubicBezTo>
                              <a:cubicBezTo>
                                <a:pt x="162914" y="467923"/>
                                <a:pt x="162267" y="469154"/>
                                <a:pt x="163308" y="468507"/>
                              </a:cubicBezTo>
                              <a:cubicBezTo>
                                <a:pt x="164501" y="467745"/>
                                <a:pt x="164019" y="463962"/>
                                <a:pt x="164666" y="462146"/>
                              </a:cubicBezTo>
                              <a:cubicBezTo>
                                <a:pt x="165149" y="460788"/>
                                <a:pt x="165821" y="459683"/>
                                <a:pt x="166025" y="457665"/>
                              </a:cubicBezTo>
                              <a:cubicBezTo>
                                <a:pt x="166279" y="454833"/>
                                <a:pt x="166609" y="451266"/>
                                <a:pt x="166647" y="449006"/>
                              </a:cubicBezTo>
                              <a:cubicBezTo>
                                <a:pt x="166710" y="444791"/>
                                <a:pt x="167409" y="440411"/>
                                <a:pt x="167891" y="435879"/>
                              </a:cubicBezTo>
                              <a:cubicBezTo>
                                <a:pt x="168208" y="432946"/>
                                <a:pt x="168386" y="429861"/>
                                <a:pt x="168830" y="427106"/>
                              </a:cubicBezTo>
                              <a:cubicBezTo>
                                <a:pt x="169059" y="425798"/>
                                <a:pt x="170075" y="425329"/>
                                <a:pt x="170595" y="424186"/>
                              </a:cubicBezTo>
                              <a:cubicBezTo>
                                <a:pt x="171509" y="422244"/>
                                <a:pt x="171433" y="418473"/>
                                <a:pt x="171535" y="415959"/>
                              </a:cubicBezTo>
                              <a:cubicBezTo>
                                <a:pt x="171827" y="409865"/>
                                <a:pt x="172817" y="404736"/>
                                <a:pt x="173731" y="399378"/>
                              </a:cubicBezTo>
                              <a:cubicBezTo>
                                <a:pt x="174696" y="393792"/>
                                <a:pt x="175318" y="390034"/>
                                <a:pt x="176753" y="384689"/>
                              </a:cubicBezTo>
                              <a:cubicBezTo>
                                <a:pt x="177235" y="382899"/>
                                <a:pt x="178060" y="381160"/>
                                <a:pt x="178847" y="379256"/>
                              </a:cubicBezTo>
                              <a:cubicBezTo>
                                <a:pt x="179038" y="378773"/>
                                <a:pt x="180371" y="376297"/>
                                <a:pt x="180511" y="375294"/>
                              </a:cubicBezTo>
                              <a:cubicBezTo>
                                <a:pt x="180523" y="375142"/>
                                <a:pt x="180726" y="374050"/>
                                <a:pt x="180092" y="374038"/>
                              </a:cubicBezTo>
                              <a:cubicBezTo>
                                <a:pt x="179863" y="374025"/>
                                <a:pt x="178695" y="376386"/>
                                <a:pt x="178314" y="377059"/>
                              </a:cubicBezTo>
                              <a:cubicBezTo>
                                <a:pt x="177019" y="379382"/>
                                <a:pt x="176143" y="380944"/>
                                <a:pt x="174772" y="383115"/>
                              </a:cubicBezTo>
                              <a:cubicBezTo>
                                <a:pt x="174645" y="383331"/>
                                <a:pt x="172957" y="385959"/>
                                <a:pt x="172792" y="385933"/>
                              </a:cubicBezTo>
                              <a:cubicBezTo>
                                <a:pt x="172741" y="385908"/>
                                <a:pt x="173934" y="382214"/>
                                <a:pt x="173934" y="382176"/>
                              </a:cubicBezTo>
                              <a:cubicBezTo>
                                <a:pt x="175229" y="378062"/>
                                <a:pt x="177083" y="374317"/>
                                <a:pt x="178530" y="371118"/>
                              </a:cubicBezTo>
                              <a:cubicBezTo>
                                <a:pt x="180409" y="366979"/>
                                <a:pt x="180561" y="362358"/>
                                <a:pt x="181869" y="357673"/>
                              </a:cubicBezTo>
                              <a:cubicBezTo>
                                <a:pt x="182567" y="355146"/>
                                <a:pt x="183240" y="351871"/>
                                <a:pt x="183316" y="348494"/>
                              </a:cubicBezTo>
                              <a:cubicBezTo>
                                <a:pt x="183393" y="345345"/>
                                <a:pt x="184027" y="342298"/>
                                <a:pt x="183748" y="339429"/>
                              </a:cubicBezTo>
                              <a:cubicBezTo>
                                <a:pt x="183697" y="338972"/>
                                <a:pt x="183380" y="337030"/>
                                <a:pt x="182910" y="337347"/>
                              </a:cubicBezTo>
                              <a:cubicBezTo>
                                <a:pt x="182580" y="337563"/>
                                <a:pt x="182606" y="340038"/>
                                <a:pt x="182593" y="340368"/>
                              </a:cubicBezTo>
                              <a:cubicBezTo>
                                <a:pt x="182161" y="346729"/>
                                <a:pt x="180600" y="353039"/>
                                <a:pt x="178733" y="358714"/>
                              </a:cubicBezTo>
                              <a:cubicBezTo>
                                <a:pt x="178606" y="359107"/>
                                <a:pt x="177641" y="362167"/>
                                <a:pt x="177692" y="361215"/>
                              </a:cubicBezTo>
                              <a:cubicBezTo>
                                <a:pt x="177832" y="358447"/>
                                <a:pt x="178568" y="356568"/>
                                <a:pt x="178733" y="353915"/>
                              </a:cubicBezTo>
                              <a:cubicBezTo>
                                <a:pt x="179127" y="347973"/>
                                <a:pt x="180193" y="343492"/>
                                <a:pt x="179889" y="337855"/>
                              </a:cubicBezTo>
                              <a:cubicBezTo>
                                <a:pt x="179774" y="335671"/>
                                <a:pt x="179762" y="333195"/>
                                <a:pt x="179254" y="331088"/>
                              </a:cubicBezTo>
                              <a:cubicBezTo>
                                <a:pt x="178530" y="327977"/>
                                <a:pt x="176588" y="325603"/>
                                <a:pt x="174988" y="322950"/>
                              </a:cubicBezTo>
                              <a:cubicBezTo>
                                <a:pt x="173350" y="320233"/>
                                <a:pt x="173249" y="316742"/>
                                <a:pt x="172385" y="313352"/>
                              </a:cubicBezTo>
                              <a:cubicBezTo>
                                <a:pt x="171573" y="310165"/>
                                <a:pt x="169643" y="308274"/>
                                <a:pt x="167688" y="305950"/>
                              </a:cubicBezTo>
                              <a:cubicBezTo>
                                <a:pt x="166659" y="304744"/>
                                <a:pt x="165796" y="303018"/>
                                <a:pt x="164755" y="301989"/>
                              </a:cubicBezTo>
                              <a:cubicBezTo>
                                <a:pt x="162686" y="299894"/>
                                <a:pt x="159791" y="299082"/>
                                <a:pt x="157049" y="298231"/>
                              </a:cubicBezTo>
                              <a:cubicBezTo>
                                <a:pt x="154878" y="297571"/>
                                <a:pt x="153189" y="296327"/>
                                <a:pt x="150485" y="295426"/>
                              </a:cubicBezTo>
                              <a:cubicBezTo>
                                <a:pt x="149050" y="294943"/>
                                <a:pt x="145762" y="294258"/>
                                <a:pt x="143693" y="294067"/>
                              </a:cubicBezTo>
                              <a:cubicBezTo>
                                <a:pt x="141356" y="293864"/>
                                <a:pt x="144073" y="293737"/>
                                <a:pt x="144759" y="293661"/>
                              </a:cubicBezTo>
                              <a:cubicBezTo>
                                <a:pt x="149025" y="293128"/>
                                <a:pt x="152338" y="295210"/>
                                <a:pt x="155792" y="295629"/>
                              </a:cubicBezTo>
                              <a:cubicBezTo>
                                <a:pt x="158636" y="295984"/>
                                <a:pt x="159842" y="296136"/>
                                <a:pt x="161848" y="296987"/>
                              </a:cubicBezTo>
                              <a:cubicBezTo>
                                <a:pt x="163714" y="297774"/>
                                <a:pt x="166329" y="298155"/>
                                <a:pt x="167370" y="299272"/>
                              </a:cubicBezTo>
                              <a:cubicBezTo>
                                <a:pt x="172144" y="304465"/>
                                <a:pt x="174620" y="311257"/>
                                <a:pt x="178632" y="317846"/>
                              </a:cubicBezTo>
                              <a:cubicBezTo>
                                <a:pt x="182669" y="324461"/>
                                <a:pt x="186427" y="330682"/>
                                <a:pt x="186871" y="339530"/>
                              </a:cubicBezTo>
                              <a:cubicBezTo>
                                <a:pt x="187125" y="344723"/>
                                <a:pt x="187278" y="348214"/>
                                <a:pt x="187189" y="351718"/>
                              </a:cubicBezTo>
                              <a:cubicBezTo>
                                <a:pt x="187151" y="353039"/>
                                <a:pt x="186541" y="354689"/>
                                <a:pt x="186668" y="356213"/>
                              </a:cubicBezTo>
                              <a:cubicBezTo>
                                <a:pt x="186859" y="358714"/>
                                <a:pt x="186605" y="361177"/>
                                <a:pt x="186452" y="363817"/>
                              </a:cubicBezTo>
                              <a:cubicBezTo>
                                <a:pt x="186072" y="370343"/>
                                <a:pt x="184231" y="377389"/>
                                <a:pt x="182491" y="383420"/>
                              </a:cubicBezTo>
                              <a:cubicBezTo>
                                <a:pt x="181209" y="387889"/>
                                <a:pt x="179584" y="391748"/>
                                <a:pt x="178632" y="396153"/>
                              </a:cubicBezTo>
                              <a:cubicBezTo>
                                <a:pt x="177756" y="400153"/>
                                <a:pt x="176956" y="404799"/>
                                <a:pt x="176550" y="409598"/>
                              </a:cubicBezTo>
                              <a:cubicBezTo>
                                <a:pt x="175953" y="416606"/>
                                <a:pt x="174671" y="423322"/>
                                <a:pt x="173934" y="430038"/>
                              </a:cubicBezTo>
                              <a:cubicBezTo>
                                <a:pt x="172208" y="445743"/>
                                <a:pt x="169262" y="458959"/>
                                <a:pt x="168107" y="473928"/>
                              </a:cubicBezTo>
                              <a:cubicBezTo>
                                <a:pt x="168043" y="474702"/>
                                <a:pt x="168209" y="475502"/>
                                <a:pt x="168005" y="475908"/>
                              </a:cubicBezTo>
                              <a:cubicBezTo>
                                <a:pt x="167599" y="476632"/>
                                <a:pt x="166317" y="476378"/>
                                <a:pt x="165923" y="476949"/>
                              </a:cubicBezTo>
                              <a:cubicBezTo>
                                <a:pt x="165745" y="477178"/>
                                <a:pt x="165822" y="477978"/>
                                <a:pt x="165707" y="478422"/>
                              </a:cubicBezTo>
                              <a:cubicBezTo>
                                <a:pt x="165073" y="480694"/>
                                <a:pt x="163930" y="484465"/>
                                <a:pt x="164450" y="486852"/>
                              </a:cubicBezTo>
                              <a:cubicBezTo>
                                <a:pt x="164755" y="488223"/>
                                <a:pt x="166025" y="488579"/>
                                <a:pt x="167269" y="488845"/>
                              </a:cubicBezTo>
                              <a:cubicBezTo>
                                <a:pt x="169529" y="489277"/>
                                <a:pt x="172627" y="488794"/>
                                <a:pt x="175090" y="488629"/>
                              </a:cubicBezTo>
                              <a:lnTo>
                                <a:pt x="175166" y="488629"/>
                              </a:lnTo>
                              <a:cubicBezTo>
                                <a:pt x="175293" y="488629"/>
                                <a:pt x="175407" y="488629"/>
                                <a:pt x="175509" y="488604"/>
                              </a:cubicBezTo>
                              <a:cubicBezTo>
                                <a:pt x="175623" y="488566"/>
                                <a:pt x="175686" y="488464"/>
                                <a:pt x="175661" y="488337"/>
                              </a:cubicBezTo>
                              <a:cubicBezTo>
                                <a:pt x="175623" y="488223"/>
                                <a:pt x="175509" y="488160"/>
                                <a:pt x="175407" y="488210"/>
                              </a:cubicBezTo>
                              <a:lnTo>
                                <a:pt x="175026" y="488210"/>
                              </a:lnTo>
                              <a:cubicBezTo>
                                <a:pt x="175013" y="488210"/>
                                <a:pt x="175013" y="488249"/>
                                <a:pt x="175001" y="488249"/>
                              </a:cubicBezTo>
                              <a:lnTo>
                                <a:pt x="174988" y="488210"/>
                              </a:lnTo>
                              <a:cubicBezTo>
                                <a:pt x="172969" y="487474"/>
                                <a:pt x="170417" y="486382"/>
                                <a:pt x="169453" y="484656"/>
                              </a:cubicBezTo>
                              <a:cubicBezTo>
                                <a:pt x="168945" y="483742"/>
                                <a:pt x="167218" y="480250"/>
                                <a:pt x="167472" y="479768"/>
                              </a:cubicBezTo>
                              <a:cubicBezTo>
                                <a:pt x="168196" y="478384"/>
                                <a:pt x="169503" y="480923"/>
                                <a:pt x="169770" y="481329"/>
                              </a:cubicBezTo>
                              <a:cubicBezTo>
                                <a:pt x="171941" y="484427"/>
                                <a:pt x="175509" y="486192"/>
                                <a:pt x="179889" y="487271"/>
                              </a:cubicBezTo>
                              <a:moveTo>
                                <a:pt x="155385" y="407300"/>
                              </a:moveTo>
                              <a:cubicBezTo>
                                <a:pt x="155195" y="405904"/>
                                <a:pt x="155030" y="403822"/>
                                <a:pt x="154750" y="402920"/>
                              </a:cubicBezTo>
                              <a:cubicBezTo>
                                <a:pt x="154598" y="402400"/>
                                <a:pt x="154179" y="401994"/>
                                <a:pt x="153925" y="401156"/>
                              </a:cubicBezTo>
                              <a:cubicBezTo>
                                <a:pt x="153405" y="399442"/>
                                <a:pt x="151094" y="396115"/>
                                <a:pt x="149748" y="394478"/>
                              </a:cubicBezTo>
                              <a:cubicBezTo>
                                <a:pt x="149342" y="393970"/>
                                <a:pt x="151158" y="393729"/>
                                <a:pt x="152160" y="393437"/>
                              </a:cubicBezTo>
                              <a:cubicBezTo>
                                <a:pt x="153303" y="393081"/>
                                <a:pt x="153786" y="392903"/>
                                <a:pt x="154649" y="392814"/>
                              </a:cubicBezTo>
                              <a:cubicBezTo>
                                <a:pt x="158267" y="392421"/>
                                <a:pt x="160248" y="395151"/>
                                <a:pt x="160603" y="398959"/>
                              </a:cubicBezTo>
                              <a:cubicBezTo>
                                <a:pt x="160959" y="403073"/>
                                <a:pt x="159575" y="408202"/>
                                <a:pt x="158724" y="412721"/>
                              </a:cubicBezTo>
                              <a:cubicBezTo>
                                <a:pt x="158280" y="415045"/>
                                <a:pt x="158127" y="417393"/>
                                <a:pt x="157988" y="419704"/>
                              </a:cubicBezTo>
                              <a:cubicBezTo>
                                <a:pt x="157848" y="422180"/>
                                <a:pt x="157290" y="424440"/>
                                <a:pt x="157048" y="426484"/>
                              </a:cubicBezTo>
                              <a:cubicBezTo>
                                <a:pt x="156896" y="427791"/>
                                <a:pt x="157010" y="431016"/>
                                <a:pt x="156325" y="431600"/>
                              </a:cubicBezTo>
                              <a:cubicBezTo>
                                <a:pt x="156464" y="431473"/>
                                <a:pt x="155474" y="431676"/>
                                <a:pt x="155512" y="431765"/>
                              </a:cubicBezTo>
                              <a:cubicBezTo>
                                <a:pt x="154687" y="431410"/>
                                <a:pt x="154801" y="428007"/>
                                <a:pt x="154865" y="426699"/>
                              </a:cubicBezTo>
                              <a:cubicBezTo>
                                <a:pt x="155119" y="420237"/>
                                <a:pt x="156223" y="413572"/>
                                <a:pt x="155385" y="407300"/>
                              </a:cubicBezTo>
                              <a:moveTo>
                                <a:pt x="145482" y="475591"/>
                              </a:moveTo>
                              <a:cubicBezTo>
                                <a:pt x="145267" y="476860"/>
                                <a:pt x="145101" y="478638"/>
                                <a:pt x="144759" y="478930"/>
                              </a:cubicBezTo>
                              <a:cubicBezTo>
                                <a:pt x="144099" y="479463"/>
                                <a:pt x="143654" y="478777"/>
                                <a:pt x="143172" y="478727"/>
                              </a:cubicBezTo>
                              <a:cubicBezTo>
                                <a:pt x="139668" y="478346"/>
                                <a:pt x="133624" y="479222"/>
                                <a:pt x="129841" y="479565"/>
                              </a:cubicBezTo>
                              <a:cubicBezTo>
                                <a:pt x="129270" y="479603"/>
                                <a:pt x="128482" y="479654"/>
                                <a:pt x="127645" y="479768"/>
                              </a:cubicBezTo>
                              <a:cubicBezTo>
                                <a:pt x="126895" y="479869"/>
                                <a:pt x="125283" y="480644"/>
                                <a:pt x="125766" y="479450"/>
                              </a:cubicBezTo>
                              <a:cubicBezTo>
                                <a:pt x="130641" y="467783"/>
                                <a:pt x="134043" y="453348"/>
                                <a:pt x="135148" y="439624"/>
                              </a:cubicBezTo>
                              <a:cubicBezTo>
                                <a:pt x="135783" y="431829"/>
                                <a:pt x="135846" y="424135"/>
                                <a:pt x="137141" y="417000"/>
                              </a:cubicBezTo>
                              <a:cubicBezTo>
                                <a:pt x="138690" y="408367"/>
                                <a:pt x="140175" y="400724"/>
                                <a:pt x="144441" y="395303"/>
                              </a:cubicBezTo>
                              <a:cubicBezTo>
                                <a:pt x="144505" y="395214"/>
                                <a:pt x="144517" y="395138"/>
                                <a:pt x="144644" y="395100"/>
                              </a:cubicBezTo>
                              <a:cubicBezTo>
                                <a:pt x="145241" y="394960"/>
                                <a:pt x="145254" y="395938"/>
                                <a:pt x="146206" y="396560"/>
                              </a:cubicBezTo>
                              <a:cubicBezTo>
                                <a:pt x="146765" y="396915"/>
                                <a:pt x="147641" y="396941"/>
                                <a:pt x="147869" y="397182"/>
                              </a:cubicBezTo>
                              <a:cubicBezTo>
                                <a:pt x="148466" y="397868"/>
                                <a:pt x="148758" y="400064"/>
                                <a:pt x="149228" y="400838"/>
                              </a:cubicBezTo>
                              <a:cubicBezTo>
                                <a:pt x="150586" y="403022"/>
                                <a:pt x="152300" y="403390"/>
                                <a:pt x="152567" y="406894"/>
                              </a:cubicBezTo>
                              <a:cubicBezTo>
                                <a:pt x="153036" y="413039"/>
                                <a:pt x="152503" y="420847"/>
                                <a:pt x="151945" y="427728"/>
                              </a:cubicBezTo>
                              <a:cubicBezTo>
                                <a:pt x="151246" y="436272"/>
                                <a:pt x="150840" y="444080"/>
                                <a:pt x="149850" y="451520"/>
                              </a:cubicBezTo>
                              <a:cubicBezTo>
                                <a:pt x="149253" y="455951"/>
                                <a:pt x="148237" y="460394"/>
                                <a:pt x="147564" y="465384"/>
                              </a:cubicBezTo>
                              <a:cubicBezTo>
                                <a:pt x="147107" y="468735"/>
                                <a:pt x="146066" y="471858"/>
                                <a:pt x="145482" y="475591"/>
                              </a:cubicBezTo>
                              <a:moveTo>
                                <a:pt x="142143" y="489772"/>
                              </a:moveTo>
                              <a:cubicBezTo>
                                <a:pt x="142093" y="490051"/>
                                <a:pt x="142499" y="491118"/>
                                <a:pt x="142143" y="491435"/>
                              </a:cubicBezTo>
                              <a:cubicBezTo>
                                <a:pt x="141966" y="491600"/>
                                <a:pt x="139464" y="491626"/>
                                <a:pt x="138906" y="491651"/>
                              </a:cubicBezTo>
                              <a:cubicBezTo>
                                <a:pt x="132761" y="491930"/>
                                <a:pt x="128292" y="492400"/>
                                <a:pt x="122439" y="492908"/>
                              </a:cubicBezTo>
                              <a:cubicBezTo>
                                <a:pt x="120763" y="493048"/>
                                <a:pt x="116828" y="494038"/>
                                <a:pt x="115977" y="493632"/>
                              </a:cubicBezTo>
                              <a:cubicBezTo>
                                <a:pt x="115952" y="493619"/>
                                <a:pt x="118478" y="490800"/>
                                <a:pt x="118783" y="490394"/>
                              </a:cubicBezTo>
                              <a:cubicBezTo>
                                <a:pt x="119608" y="489340"/>
                                <a:pt x="120814" y="487182"/>
                                <a:pt x="121601" y="486852"/>
                              </a:cubicBezTo>
                              <a:cubicBezTo>
                                <a:pt x="122414" y="486509"/>
                                <a:pt x="124928" y="486636"/>
                                <a:pt x="126083" y="486547"/>
                              </a:cubicBezTo>
                              <a:cubicBezTo>
                                <a:pt x="130527" y="486154"/>
                                <a:pt x="135313" y="485760"/>
                                <a:pt x="139020" y="485697"/>
                              </a:cubicBezTo>
                              <a:cubicBezTo>
                                <a:pt x="139020" y="485697"/>
                                <a:pt x="142918" y="485443"/>
                                <a:pt x="143286" y="485925"/>
                              </a:cubicBezTo>
                              <a:cubicBezTo>
                                <a:pt x="143502" y="486179"/>
                                <a:pt x="142220" y="489353"/>
                                <a:pt x="142143" y="489772"/>
                              </a:cubicBezTo>
                              <a:moveTo>
                                <a:pt x="15451" y="504690"/>
                              </a:moveTo>
                              <a:cubicBezTo>
                                <a:pt x="18244" y="505400"/>
                                <a:pt x="21126" y="505286"/>
                                <a:pt x="24325" y="505312"/>
                              </a:cubicBezTo>
                              <a:cubicBezTo>
                                <a:pt x="33809" y="505362"/>
                                <a:pt x="43014" y="505883"/>
                                <a:pt x="50999" y="506035"/>
                              </a:cubicBezTo>
                              <a:cubicBezTo>
                                <a:pt x="68240" y="506378"/>
                                <a:pt x="87957" y="505794"/>
                                <a:pt x="102418" y="501554"/>
                              </a:cubicBezTo>
                              <a:cubicBezTo>
                                <a:pt x="104068" y="501071"/>
                                <a:pt x="105795" y="499776"/>
                                <a:pt x="106900" y="499586"/>
                              </a:cubicBezTo>
                              <a:cubicBezTo>
                                <a:pt x="108055" y="499357"/>
                                <a:pt x="109845" y="499624"/>
                                <a:pt x="111483" y="499472"/>
                              </a:cubicBezTo>
                              <a:cubicBezTo>
                                <a:pt x="121309" y="498557"/>
                                <a:pt x="130171" y="498507"/>
                                <a:pt x="140061" y="498418"/>
                              </a:cubicBezTo>
                              <a:cubicBezTo>
                                <a:pt x="141026" y="498418"/>
                                <a:pt x="142093" y="498354"/>
                                <a:pt x="142969" y="498418"/>
                              </a:cubicBezTo>
                              <a:cubicBezTo>
                                <a:pt x="144352" y="498532"/>
                                <a:pt x="144809" y="499865"/>
                                <a:pt x="145787" y="500309"/>
                              </a:cubicBezTo>
                              <a:cubicBezTo>
                                <a:pt x="146435" y="500601"/>
                                <a:pt x="148047" y="500855"/>
                                <a:pt x="149431" y="501033"/>
                              </a:cubicBezTo>
                              <a:cubicBezTo>
                                <a:pt x="155233" y="501833"/>
                                <a:pt x="160400" y="501414"/>
                                <a:pt x="166443" y="501033"/>
                              </a:cubicBezTo>
                              <a:cubicBezTo>
                                <a:pt x="176130" y="500436"/>
                                <a:pt x="185157" y="501795"/>
                                <a:pt x="195212" y="502607"/>
                              </a:cubicBezTo>
                              <a:cubicBezTo>
                                <a:pt x="203350" y="503242"/>
                                <a:pt x="209749" y="503445"/>
                                <a:pt x="217938" y="503953"/>
                              </a:cubicBezTo>
                              <a:cubicBezTo>
                                <a:pt x="220160" y="504093"/>
                                <a:pt x="222280" y="504727"/>
                                <a:pt x="224197" y="504994"/>
                              </a:cubicBezTo>
                              <a:cubicBezTo>
                                <a:pt x="226736" y="505337"/>
                                <a:pt x="228221" y="504613"/>
                                <a:pt x="229834" y="504372"/>
                              </a:cubicBezTo>
                              <a:cubicBezTo>
                                <a:pt x="232094" y="504042"/>
                                <a:pt x="234024" y="504689"/>
                                <a:pt x="235763" y="504055"/>
                              </a:cubicBezTo>
                              <a:cubicBezTo>
                                <a:pt x="236334" y="503852"/>
                                <a:pt x="236817" y="503395"/>
                                <a:pt x="237337" y="503331"/>
                              </a:cubicBezTo>
                              <a:cubicBezTo>
                                <a:pt x="238366" y="503191"/>
                                <a:pt x="240295" y="503420"/>
                                <a:pt x="241603" y="503750"/>
                              </a:cubicBezTo>
                              <a:cubicBezTo>
                                <a:pt x="242047" y="503852"/>
                                <a:pt x="243215" y="504702"/>
                                <a:pt x="243596" y="504474"/>
                              </a:cubicBezTo>
                              <a:cubicBezTo>
                                <a:pt x="244625" y="503852"/>
                                <a:pt x="242250" y="501617"/>
                                <a:pt x="241717" y="501236"/>
                              </a:cubicBezTo>
                              <a:cubicBezTo>
                                <a:pt x="241451" y="501058"/>
                                <a:pt x="239953" y="500678"/>
                                <a:pt x="240778" y="500513"/>
                              </a:cubicBezTo>
                              <a:cubicBezTo>
                                <a:pt x="241413" y="500386"/>
                                <a:pt x="242428" y="499725"/>
                                <a:pt x="242847" y="499586"/>
                              </a:cubicBezTo>
                              <a:cubicBezTo>
                                <a:pt x="244383" y="499053"/>
                                <a:pt x="248256" y="500322"/>
                                <a:pt x="248598" y="499992"/>
                              </a:cubicBezTo>
                              <a:cubicBezTo>
                                <a:pt x="248916" y="499662"/>
                                <a:pt x="246821" y="497834"/>
                                <a:pt x="246402" y="497592"/>
                              </a:cubicBezTo>
                              <a:cubicBezTo>
                                <a:pt x="245056" y="496818"/>
                                <a:pt x="242441" y="496691"/>
                                <a:pt x="241501" y="496247"/>
                              </a:cubicBezTo>
                              <a:cubicBezTo>
                                <a:pt x="240029" y="495523"/>
                                <a:pt x="241794" y="495485"/>
                                <a:pt x="242657" y="495409"/>
                              </a:cubicBezTo>
                              <a:cubicBezTo>
                                <a:pt x="243774" y="495307"/>
                                <a:pt x="246478" y="496031"/>
                                <a:pt x="246719" y="495510"/>
                              </a:cubicBezTo>
                              <a:cubicBezTo>
                                <a:pt x="246935" y="495015"/>
                                <a:pt x="243558" y="493492"/>
                                <a:pt x="243063" y="493327"/>
                              </a:cubicBezTo>
                              <a:cubicBezTo>
                                <a:pt x="242390" y="493073"/>
                                <a:pt x="242263" y="493327"/>
                                <a:pt x="242022" y="493225"/>
                              </a:cubicBezTo>
                              <a:cubicBezTo>
                                <a:pt x="241679" y="493060"/>
                                <a:pt x="241362" y="492463"/>
                                <a:pt x="240879" y="492273"/>
                              </a:cubicBezTo>
                              <a:cubicBezTo>
                                <a:pt x="238784" y="491410"/>
                                <a:pt x="235852" y="489289"/>
                                <a:pt x="233173" y="488934"/>
                              </a:cubicBezTo>
                              <a:cubicBezTo>
                                <a:pt x="230012" y="488528"/>
                                <a:pt x="226660" y="489112"/>
                                <a:pt x="223473" y="488528"/>
                              </a:cubicBezTo>
                              <a:cubicBezTo>
                                <a:pt x="220756" y="488020"/>
                                <a:pt x="219258" y="487233"/>
                                <a:pt x="216389" y="486966"/>
                              </a:cubicBezTo>
                              <a:cubicBezTo>
                                <a:pt x="212606" y="486598"/>
                                <a:pt x="209127" y="487550"/>
                                <a:pt x="205737" y="487690"/>
                              </a:cubicBezTo>
                              <a:cubicBezTo>
                                <a:pt x="204366" y="487753"/>
                                <a:pt x="202880" y="487347"/>
                                <a:pt x="201471" y="487271"/>
                              </a:cubicBezTo>
                              <a:cubicBezTo>
                                <a:pt x="197967" y="487068"/>
                                <a:pt x="194222" y="486623"/>
                                <a:pt x="190629" y="486230"/>
                              </a:cubicBezTo>
                              <a:cubicBezTo>
                                <a:pt x="186084" y="485722"/>
                                <a:pt x="181513" y="485595"/>
                                <a:pt x="177895" y="484567"/>
                              </a:cubicBezTo>
                              <a:cubicBezTo>
                                <a:pt x="177895" y="484567"/>
                                <a:pt x="173464" y="483056"/>
                                <a:pt x="173426" y="482573"/>
                              </a:cubicBezTo>
                              <a:cubicBezTo>
                                <a:pt x="173350" y="481901"/>
                                <a:pt x="175356" y="482040"/>
                                <a:pt x="175927" y="482053"/>
                              </a:cubicBezTo>
                              <a:cubicBezTo>
                                <a:pt x="177463" y="482116"/>
                                <a:pt x="177831" y="482281"/>
                                <a:pt x="179063" y="482269"/>
                              </a:cubicBezTo>
                              <a:cubicBezTo>
                                <a:pt x="182745" y="482218"/>
                                <a:pt x="186300" y="481558"/>
                                <a:pt x="190108" y="481634"/>
                              </a:cubicBezTo>
                              <a:cubicBezTo>
                                <a:pt x="193651" y="481723"/>
                                <a:pt x="197447" y="481748"/>
                                <a:pt x="200951" y="481850"/>
                              </a:cubicBezTo>
                              <a:cubicBezTo>
                                <a:pt x="209076" y="482104"/>
                                <a:pt x="219652" y="483615"/>
                                <a:pt x="228158" y="484033"/>
                              </a:cubicBezTo>
                              <a:cubicBezTo>
                                <a:pt x="230265" y="484148"/>
                                <a:pt x="231776" y="484554"/>
                                <a:pt x="233579" y="484249"/>
                              </a:cubicBezTo>
                              <a:cubicBezTo>
                                <a:pt x="234303" y="484122"/>
                                <a:pt x="235141" y="483665"/>
                                <a:pt x="235979" y="483513"/>
                              </a:cubicBezTo>
                              <a:cubicBezTo>
                                <a:pt x="239432" y="482878"/>
                                <a:pt x="244625" y="485392"/>
                                <a:pt x="247862" y="484655"/>
                              </a:cubicBezTo>
                              <a:cubicBezTo>
                                <a:pt x="249347" y="484325"/>
                                <a:pt x="250896" y="483234"/>
                                <a:pt x="251925" y="482992"/>
                              </a:cubicBezTo>
                              <a:cubicBezTo>
                                <a:pt x="252839" y="482789"/>
                                <a:pt x="255645" y="483856"/>
                                <a:pt x="256102" y="483411"/>
                              </a:cubicBezTo>
                              <a:cubicBezTo>
                                <a:pt x="256660" y="482840"/>
                                <a:pt x="254261" y="481545"/>
                                <a:pt x="253804" y="481329"/>
                              </a:cubicBezTo>
                              <a:cubicBezTo>
                                <a:pt x="251658" y="480339"/>
                                <a:pt x="254083" y="480936"/>
                                <a:pt x="255568" y="480809"/>
                              </a:cubicBezTo>
                              <a:cubicBezTo>
                                <a:pt x="256165" y="480758"/>
                                <a:pt x="256406" y="480466"/>
                                <a:pt x="257244" y="480390"/>
                              </a:cubicBezTo>
                              <a:cubicBezTo>
                                <a:pt x="258806" y="480237"/>
                                <a:pt x="262767" y="481190"/>
                                <a:pt x="263084" y="480694"/>
                              </a:cubicBezTo>
                              <a:cubicBezTo>
                                <a:pt x="263173" y="480580"/>
                                <a:pt x="263376" y="480694"/>
                                <a:pt x="262780" y="480187"/>
                              </a:cubicBezTo>
                              <a:cubicBezTo>
                                <a:pt x="261764" y="479323"/>
                                <a:pt x="259949" y="477952"/>
                                <a:pt x="258819" y="477686"/>
                              </a:cubicBezTo>
                              <a:cubicBezTo>
                                <a:pt x="258387" y="477584"/>
                                <a:pt x="257625" y="477736"/>
                                <a:pt x="257359" y="477584"/>
                              </a:cubicBezTo>
                              <a:cubicBezTo>
                                <a:pt x="257168" y="477470"/>
                                <a:pt x="256724" y="476314"/>
                                <a:pt x="256724" y="476314"/>
                              </a:cubicBezTo>
                              <a:cubicBezTo>
                                <a:pt x="257054" y="476099"/>
                                <a:pt x="258412" y="477152"/>
                                <a:pt x="258717" y="476530"/>
                              </a:cubicBezTo>
                              <a:cubicBezTo>
                                <a:pt x="258996" y="475959"/>
                                <a:pt x="257765" y="475349"/>
                                <a:pt x="257041" y="474969"/>
                              </a:cubicBezTo>
                              <a:cubicBezTo>
                                <a:pt x="255200" y="473978"/>
                                <a:pt x="254108" y="473356"/>
                                <a:pt x="252356" y="472569"/>
                              </a:cubicBezTo>
                              <a:cubicBezTo>
                                <a:pt x="250528" y="471757"/>
                                <a:pt x="247367" y="470589"/>
                                <a:pt x="245577" y="470385"/>
                              </a:cubicBezTo>
                              <a:cubicBezTo>
                                <a:pt x="243101" y="470106"/>
                                <a:pt x="240803" y="470893"/>
                                <a:pt x="239419" y="471020"/>
                              </a:cubicBezTo>
                              <a:cubicBezTo>
                                <a:pt x="237731" y="471147"/>
                                <a:pt x="235331" y="470855"/>
                                <a:pt x="233579" y="470487"/>
                              </a:cubicBezTo>
                              <a:cubicBezTo>
                                <a:pt x="229466" y="469598"/>
                                <a:pt x="224628" y="469192"/>
                                <a:pt x="221378" y="469014"/>
                              </a:cubicBezTo>
                              <a:cubicBezTo>
                                <a:pt x="210701" y="468468"/>
                                <a:pt x="198983" y="466488"/>
                                <a:pt x="190108" y="462349"/>
                              </a:cubicBezTo>
                              <a:cubicBezTo>
                                <a:pt x="185703" y="460318"/>
                                <a:pt x="185677" y="453589"/>
                                <a:pt x="186452" y="448587"/>
                              </a:cubicBezTo>
                              <a:cubicBezTo>
                                <a:pt x="187506" y="441807"/>
                                <a:pt x="188293" y="433568"/>
                                <a:pt x="188953" y="426585"/>
                              </a:cubicBezTo>
                              <a:cubicBezTo>
                                <a:pt x="189219" y="423792"/>
                                <a:pt x="189245" y="421139"/>
                                <a:pt x="189791" y="419082"/>
                              </a:cubicBezTo>
                              <a:cubicBezTo>
                                <a:pt x="190210" y="417482"/>
                                <a:pt x="190515" y="414550"/>
                                <a:pt x="190832" y="412087"/>
                              </a:cubicBezTo>
                              <a:cubicBezTo>
                                <a:pt x="191124" y="409763"/>
                                <a:pt x="191556" y="407846"/>
                                <a:pt x="191873" y="405625"/>
                              </a:cubicBezTo>
                              <a:cubicBezTo>
                                <a:pt x="193168" y="396864"/>
                                <a:pt x="193142" y="387178"/>
                                <a:pt x="195936" y="379459"/>
                              </a:cubicBezTo>
                              <a:cubicBezTo>
                                <a:pt x="197281" y="375789"/>
                                <a:pt x="199541" y="372273"/>
                                <a:pt x="200951" y="368515"/>
                              </a:cubicBezTo>
                              <a:cubicBezTo>
                                <a:pt x="201217" y="367778"/>
                                <a:pt x="201497" y="367233"/>
                                <a:pt x="201750" y="366509"/>
                              </a:cubicBezTo>
                              <a:cubicBezTo>
                                <a:pt x="201954" y="365950"/>
                                <a:pt x="202207" y="365214"/>
                                <a:pt x="202411" y="364655"/>
                              </a:cubicBezTo>
                              <a:cubicBezTo>
                                <a:pt x="203248" y="362205"/>
                                <a:pt x="203934" y="360123"/>
                                <a:pt x="204480" y="357787"/>
                              </a:cubicBezTo>
                              <a:cubicBezTo>
                                <a:pt x="205013" y="355629"/>
                                <a:pt x="205458" y="353318"/>
                                <a:pt x="205635" y="350995"/>
                              </a:cubicBezTo>
                              <a:cubicBezTo>
                                <a:pt x="206422" y="340952"/>
                                <a:pt x="206676" y="329272"/>
                                <a:pt x="204290" y="319928"/>
                              </a:cubicBezTo>
                              <a:cubicBezTo>
                                <a:pt x="202969" y="314786"/>
                                <a:pt x="201293" y="308832"/>
                                <a:pt x="199059" y="304389"/>
                              </a:cubicBezTo>
                              <a:cubicBezTo>
                                <a:pt x="198551" y="303335"/>
                                <a:pt x="197282" y="302383"/>
                                <a:pt x="197078" y="301481"/>
                              </a:cubicBezTo>
                              <a:cubicBezTo>
                                <a:pt x="196863" y="300377"/>
                                <a:pt x="197459" y="298206"/>
                                <a:pt x="197612" y="296784"/>
                              </a:cubicBezTo>
                              <a:cubicBezTo>
                                <a:pt x="199148" y="281562"/>
                                <a:pt x="198005" y="266974"/>
                                <a:pt x="200316" y="252057"/>
                              </a:cubicBezTo>
                              <a:cubicBezTo>
                                <a:pt x="200430" y="251270"/>
                                <a:pt x="200989" y="245049"/>
                                <a:pt x="201357" y="244757"/>
                              </a:cubicBezTo>
                              <a:cubicBezTo>
                                <a:pt x="201497" y="244655"/>
                                <a:pt x="203134" y="244566"/>
                                <a:pt x="203350" y="244541"/>
                              </a:cubicBezTo>
                              <a:cubicBezTo>
                                <a:pt x="206207" y="244300"/>
                                <a:pt x="209965" y="244693"/>
                                <a:pt x="213240" y="244338"/>
                              </a:cubicBezTo>
                              <a:cubicBezTo>
                                <a:pt x="217785" y="243843"/>
                                <a:pt x="223537" y="244439"/>
                                <a:pt x="226901" y="246102"/>
                              </a:cubicBezTo>
                              <a:cubicBezTo>
                                <a:pt x="228983" y="247131"/>
                                <a:pt x="230075" y="249683"/>
                                <a:pt x="232538" y="250597"/>
                              </a:cubicBezTo>
                              <a:cubicBezTo>
                                <a:pt x="234379" y="251270"/>
                                <a:pt x="234366" y="251650"/>
                                <a:pt x="235357" y="252882"/>
                              </a:cubicBezTo>
                              <a:cubicBezTo>
                                <a:pt x="235357" y="252895"/>
                                <a:pt x="235369" y="252895"/>
                                <a:pt x="235369" y="252907"/>
                              </a:cubicBezTo>
                              <a:lnTo>
                                <a:pt x="235369" y="285370"/>
                              </a:lnTo>
                              <a:cubicBezTo>
                                <a:pt x="235369" y="430013"/>
                                <a:pt x="324634" y="486065"/>
                                <a:pt x="358228" y="507152"/>
                              </a:cubicBezTo>
                              <a:lnTo>
                                <a:pt x="359586" y="508016"/>
                              </a:lnTo>
                              <a:lnTo>
                                <a:pt x="360944" y="507152"/>
                              </a:lnTo>
                              <a:cubicBezTo>
                                <a:pt x="394550" y="486065"/>
                                <a:pt x="483815" y="430013"/>
                                <a:pt x="483815" y="285370"/>
                              </a:cubicBezTo>
                              <a:lnTo>
                                <a:pt x="483815" y="253123"/>
                              </a:lnTo>
                              <a:cubicBezTo>
                                <a:pt x="483891" y="253021"/>
                                <a:pt x="484044" y="252996"/>
                                <a:pt x="484107" y="252882"/>
                              </a:cubicBezTo>
                              <a:cubicBezTo>
                                <a:pt x="485110" y="251650"/>
                                <a:pt x="485098" y="251269"/>
                                <a:pt x="486939" y="250597"/>
                              </a:cubicBezTo>
                              <a:cubicBezTo>
                                <a:pt x="489402" y="249682"/>
                                <a:pt x="490481" y="247118"/>
                                <a:pt x="492563" y="246102"/>
                              </a:cubicBezTo>
                              <a:cubicBezTo>
                                <a:pt x="495940" y="244439"/>
                                <a:pt x="501678" y="243830"/>
                                <a:pt x="506224" y="244338"/>
                              </a:cubicBezTo>
                              <a:cubicBezTo>
                                <a:pt x="509499" y="244706"/>
                                <a:pt x="513270" y="244299"/>
                                <a:pt x="516126" y="244541"/>
                              </a:cubicBezTo>
                              <a:cubicBezTo>
                                <a:pt x="516342" y="244553"/>
                                <a:pt x="517980" y="244655"/>
                                <a:pt x="518120" y="244744"/>
                              </a:cubicBezTo>
                              <a:cubicBezTo>
                                <a:pt x="518488" y="245048"/>
                                <a:pt x="519034" y="251269"/>
                                <a:pt x="519161" y="252057"/>
                              </a:cubicBezTo>
                              <a:cubicBezTo>
                                <a:pt x="521459" y="266987"/>
                                <a:pt x="520329" y="281549"/>
                                <a:pt x="521865" y="296784"/>
                              </a:cubicBezTo>
                              <a:cubicBezTo>
                                <a:pt x="522005" y="298206"/>
                                <a:pt x="522614" y="300377"/>
                                <a:pt x="522373" y="301481"/>
                              </a:cubicBezTo>
                              <a:cubicBezTo>
                                <a:pt x="522195" y="302395"/>
                                <a:pt x="520938" y="303347"/>
                                <a:pt x="520405" y="304388"/>
                              </a:cubicBezTo>
                              <a:cubicBezTo>
                                <a:pt x="518171" y="308845"/>
                                <a:pt x="516507" y="314774"/>
                                <a:pt x="515187" y="319928"/>
                              </a:cubicBezTo>
                              <a:cubicBezTo>
                                <a:pt x="512800" y="329285"/>
                                <a:pt x="513054" y="340952"/>
                                <a:pt x="513841" y="350995"/>
                              </a:cubicBezTo>
                              <a:cubicBezTo>
                                <a:pt x="514006" y="353318"/>
                                <a:pt x="514476" y="355629"/>
                                <a:pt x="514984" y="357774"/>
                              </a:cubicBezTo>
                              <a:cubicBezTo>
                                <a:pt x="515543" y="360123"/>
                                <a:pt x="516215" y="362205"/>
                                <a:pt x="517066" y="364655"/>
                              </a:cubicBezTo>
                              <a:cubicBezTo>
                                <a:pt x="517257" y="365214"/>
                                <a:pt x="517523" y="365950"/>
                                <a:pt x="517726" y="366496"/>
                              </a:cubicBezTo>
                              <a:cubicBezTo>
                                <a:pt x="517968" y="367245"/>
                                <a:pt x="518247" y="367778"/>
                                <a:pt x="518526" y="368515"/>
                              </a:cubicBezTo>
                              <a:cubicBezTo>
                                <a:pt x="519935" y="372260"/>
                                <a:pt x="522208" y="375789"/>
                                <a:pt x="523541" y="379459"/>
                              </a:cubicBezTo>
                              <a:cubicBezTo>
                                <a:pt x="526334" y="387178"/>
                                <a:pt x="526296" y="396864"/>
                                <a:pt x="527604" y="405624"/>
                              </a:cubicBezTo>
                              <a:cubicBezTo>
                                <a:pt x="527934" y="407846"/>
                                <a:pt x="528340" y="409763"/>
                                <a:pt x="528645" y="412087"/>
                              </a:cubicBezTo>
                              <a:cubicBezTo>
                                <a:pt x="528949" y="414537"/>
                                <a:pt x="529254" y="417470"/>
                                <a:pt x="529686" y="419082"/>
                              </a:cubicBezTo>
                              <a:cubicBezTo>
                                <a:pt x="530244" y="421139"/>
                                <a:pt x="530257" y="423779"/>
                                <a:pt x="530511" y="426585"/>
                              </a:cubicBezTo>
                              <a:cubicBezTo>
                                <a:pt x="531184" y="433568"/>
                                <a:pt x="531971" y="441807"/>
                                <a:pt x="533025" y="448587"/>
                              </a:cubicBezTo>
                              <a:cubicBezTo>
                                <a:pt x="533799" y="453589"/>
                                <a:pt x="533761" y="460305"/>
                                <a:pt x="529368" y="462349"/>
                              </a:cubicBezTo>
                              <a:cubicBezTo>
                                <a:pt x="520507" y="466488"/>
                                <a:pt x="508763" y="468468"/>
                                <a:pt x="498086" y="469027"/>
                              </a:cubicBezTo>
                              <a:cubicBezTo>
                                <a:pt x="494848" y="469192"/>
                                <a:pt x="490024" y="469598"/>
                                <a:pt x="485898" y="470487"/>
                              </a:cubicBezTo>
                              <a:cubicBezTo>
                                <a:pt x="484146" y="470855"/>
                                <a:pt x="481759" y="471160"/>
                                <a:pt x="480045" y="471008"/>
                              </a:cubicBezTo>
                              <a:cubicBezTo>
                                <a:pt x="478674" y="470893"/>
                                <a:pt x="476363" y="470106"/>
                                <a:pt x="473900" y="470385"/>
                              </a:cubicBezTo>
                              <a:cubicBezTo>
                                <a:pt x="472097" y="470576"/>
                                <a:pt x="468961" y="471757"/>
                                <a:pt x="467133" y="472569"/>
                              </a:cubicBezTo>
                              <a:cubicBezTo>
                                <a:pt x="465381" y="473344"/>
                                <a:pt x="464264" y="473978"/>
                                <a:pt x="462436" y="474969"/>
                              </a:cubicBezTo>
                              <a:cubicBezTo>
                                <a:pt x="461725" y="475349"/>
                                <a:pt x="460468" y="475959"/>
                                <a:pt x="460772" y="476530"/>
                              </a:cubicBezTo>
                              <a:cubicBezTo>
                                <a:pt x="461077" y="477152"/>
                                <a:pt x="462423" y="476111"/>
                                <a:pt x="462753" y="476314"/>
                              </a:cubicBezTo>
                              <a:cubicBezTo>
                                <a:pt x="462753" y="476314"/>
                                <a:pt x="462296" y="477470"/>
                                <a:pt x="462118" y="477571"/>
                              </a:cubicBezTo>
                              <a:cubicBezTo>
                                <a:pt x="461864" y="477736"/>
                                <a:pt x="461090" y="477571"/>
                                <a:pt x="460658" y="477685"/>
                              </a:cubicBezTo>
                              <a:cubicBezTo>
                                <a:pt x="459528" y="477952"/>
                                <a:pt x="457700" y="479311"/>
                                <a:pt x="456697" y="480174"/>
                              </a:cubicBezTo>
                              <a:cubicBezTo>
                                <a:pt x="456088" y="480707"/>
                                <a:pt x="456303" y="480580"/>
                                <a:pt x="456380" y="480707"/>
                              </a:cubicBezTo>
                              <a:cubicBezTo>
                                <a:pt x="456710" y="481189"/>
                                <a:pt x="460684" y="480237"/>
                                <a:pt x="462220" y="480390"/>
                              </a:cubicBezTo>
                              <a:cubicBezTo>
                                <a:pt x="463083" y="480466"/>
                                <a:pt x="463312" y="480758"/>
                                <a:pt x="463896" y="480809"/>
                              </a:cubicBezTo>
                              <a:cubicBezTo>
                                <a:pt x="465381" y="480923"/>
                                <a:pt x="467819" y="480339"/>
                                <a:pt x="465660" y="481316"/>
                              </a:cubicBezTo>
                              <a:cubicBezTo>
                                <a:pt x="465203" y="481545"/>
                                <a:pt x="462804" y="482840"/>
                                <a:pt x="463375" y="483424"/>
                              </a:cubicBezTo>
                              <a:cubicBezTo>
                                <a:pt x="463819" y="483856"/>
                                <a:pt x="466638" y="482776"/>
                                <a:pt x="467539" y="482992"/>
                              </a:cubicBezTo>
                              <a:cubicBezTo>
                                <a:pt x="468580" y="483234"/>
                                <a:pt x="470129" y="484325"/>
                                <a:pt x="471602" y="484655"/>
                              </a:cubicBezTo>
                              <a:cubicBezTo>
                                <a:pt x="474852" y="485392"/>
                                <a:pt x="480045" y="482878"/>
                                <a:pt x="483498" y="483513"/>
                              </a:cubicBezTo>
                              <a:cubicBezTo>
                                <a:pt x="484323" y="483665"/>
                                <a:pt x="485174" y="484122"/>
                                <a:pt x="485898" y="484249"/>
                              </a:cubicBezTo>
                              <a:cubicBezTo>
                                <a:pt x="487688" y="484554"/>
                                <a:pt x="489198" y="484148"/>
                                <a:pt x="491319" y="484033"/>
                              </a:cubicBezTo>
                              <a:cubicBezTo>
                                <a:pt x="499812" y="483602"/>
                                <a:pt x="510413" y="482104"/>
                                <a:pt x="518526" y="481850"/>
                              </a:cubicBezTo>
                              <a:cubicBezTo>
                                <a:pt x="522017" y="481735"/>
                                <a:pt x="525814" y="481723"/>
                                <a:pt x="529368" y="481634"/>
                              </a:cubicBezTo>
                              <a:cubicBezTo>
                                <a:pt x="533177" y="481545"/>
                                <a:pt x="536745" y="482218"/>
                                <a:pt x="540427" y="482269"/>
                              </a:cubicBezTo>
                              <a:cubicBezTo>
                                <a:pt x="541633" y="482281"/>
                                <a:pt x="542001" y="482104"/>
                                <a:pt x="543550" y="482066"/>
                              </a:cubicBezTo>
                              <a:cubicBezTo>
                                <a:pt x="544108" y="482040"/>
                                <a:pt x="546114" y="481913"/>
                                <a:pt x="546051" y="482573"/>
                              </a:cubicBezTo>
                              <a:cubicBezTo>
                                <a:pt x="546013" y="483056"/>
                                <a:pt x="541569" y="484554"/>
                                <a:pt x="541569" y="484554"/>
                              </a:cubicBezTo>
                              <a:cubicBezTo>
                                <a:pt x="537951" y="485582"/>
                                <a:pt x="533393" y="485722"/>
                                <a:pt x="528835" y="486230"/>
                              </a:cubicBezTo>
                              <a:cubicBezTo>
                                <a:pt x="525242" y="486623"/>
                                <a:pt x="521497" y="487080"/>
                                <a:pt x="518006" y="487271"/>
                              </a:cubicBezTo>
                              <a:cubicBezTo>
                                <a:pt x="516584" y="487347"/>
                                <a:pt x="515124" y="487741"/>
                                <a:pt x="513740" y="487690"/>
                              </a:cubicBezTo>
                              <a:cubicBezTo>
                                <a:pt x="510350" y="487563"/>
                                <a:pt x="506871" y="486598"/>
                                <a:pt x="503101" y="486953"/>
                              </a:cubicBezTo>
                              <a:cubicBezTo>
                                <a:pt x="500219" y="487220"/>
                                <a:pt x="498708" y="488020"/>
                                <a:pt x="496016" y="488528"/>
                              </a:cubicBezTo>
                              <a:cubicBezTo>
                                <a:pt x="492817" y="489112"/>
                                <a:pt x="489452" y="488528"/>
                                <a:pt x="486304" y="488934"/>
                              </a:cubicBezTo>
                              <a:cubicBezTo>
                                <a:pt x="483612" y="489289"/>
                                <a:pt x="480680" y="491397"/>
                                <a:pt x="478597" y="492273"/>
                              </a:cubicBezTo>
                              <a:cubicBezTo>
                                <a:pt x="478115" y="492463"/>
                                <a:pt x="477798" y="493060"/>
                                <a:pt x="477442" y="493225"/>
                              </a:cubicBezTo>
                              <a:cubicBezTo>
                                <a:pt x="477201" y="493327"/>
                                <a:pt x="477074" y="493073"/>
                                <a:pt x="476401" y="493314"/>
                              </a:cubicBezTo>
                              <a:cubicBezTo>
                                <a:pt x="475919" y="493492"/>
                                <a:pt x="472529" y="495028"/>
                                <a:pt x="472757" y="495510"/>
                              </a:cubicBezTo>
                              <a:cubicBezTo>
                                <a:pt x="472999" y="496031"/>
                                <a:pt x="475703" y="495307"/>
                                <a:pt x="476820" y="495409"/>
                              </a:cubicBezTo>
                              <a:cubicBezTo>
                                <a:pt x="477671" y="495485"/>
                                <a:pt x="479448" y="495523"/>
                                <a:pt x="477963" y="496247"/>
                              </a:cubicBezTo>
                              <a:cubicBezTo>
                                <a:pt x="477023" y="496691"/>
                                <a:pt x="474408" y="496818"/>
                                <a:pt x="473062" y="497592"/>
                              </a:cubicBezTo>
                              <a:cubicBezTo>
                                <a:pt x="472643" y="497834"/>
                                <a:pt x="470561" y="499662"/>
                                <a:pt x="470879" y="499992"/>
                              </a:cubicBezTo>
                              <a:cubicBezTo>
                                <a:pt x="471209" y="500322"/>
                                <a:pt x="475094" y="499040"/>
                                <a:pt x="476617" y="499573"/>
                              </a:cubicBezTo>
                              <a:cubicBezTo>
                                <a:pt x="477061" y="499725"/>
                                <a:pt x="478052" y="500386"/>
                                <a:pt x="478686" y="500500"/>
                              </a:cubicBezTo>
                              <a:cubicBezTo>
                                <a:pt x="479524" y="500678"/>
                                <a:pt x="478026" y="501058"/>
                                <a:pt x="477747" y="501236"/>
                              </a:cubicBezTo>
                              <a:cubicBezTo>
                                <a:pt x="477226" y="501617"/>
                                <a:pt x="474852" y="503864"/>
                                <a:pt x="475881" y="504474"/>
                              </a:cubicBezTo>
                              <a:cubicBezTo>
                                <a:pt x="476249" y="504689"/>
                                <a:pt x="477417" y="503864"/>
                                <a:pt x="477861" y="503750"/>
                              </a:cubicBezTo>
                              <a:cubicBezTo>
                                <a:pt x="479182" y="503407"/>
                                <a:pt x="481111" y="503191"/>
                                <a:pt x="482140" y="503331"/>
                              </a:cubicBezTo>
                              <a:cubicBezTo>
                                <a:pt x="482648" y="503394"/>
                                <a:pt x="483143" y="503851"/>
                                <a:pt x="483701" y="504055"/>
                              </a:cubicBezTo>
                              <a:cubicBezTo>
                                <a:pt x="485453" y="504689"/>
                                <a:pt x="487358" y="504042"/>
                                <a:pt x="489656" y="504372"/>
                              </a:cubicBezTo>
                              <a:cubicBezTo>
                                <a:pt x="491255" y="504613"/>
                                <a:pt x="492741" y="505324"/>
                                <a:pt x="495280" y="504994"/>
                              </a:cubicBezTo>
                              <a:cubicBezTo>
                                <a:pt x="497197" y="504740"/>
                                <a:pt x="499305" y="504080"/>
                                <a:pt x="501526" y="503953"/>
                              </a:cubicBezTo>
                              <a:cubicBezTo>
                                <a:pt x="509728" y="503445"/>
                                <a:pt x="516127" y="503242"/>
                                <a:pt x="524265" y="502607"/>
                              </a:cubicBezTo>
                              <a:cubicBezTo>
                                <a:pt x="534307" y="501795"/>
                                <a:pt x="543347" y="500449"/>
                                <a:pt x="553046" y="501033"/>
                              </a:cubicBezTo>
                              <a:cubicBezTo>
                                <a:pt x="559064" y="501401"/>
                                <a:pt x="564231" y="501833"/>
                                <a:pt x="570034" y="501033"/>
                              </a:cubicBezTo>
                              <a:cubicBezTo>
                                <a:pt x="571430" y="500830"/>
                                <a:pt x="573042" y="500601"/>
                                <a:pt x="573690" y="500297"/>
                              </a:cubicBezTo>
                              <a:cubicBezTo>
                                <a:pt x="574655" y="499865"/>
                                <a:pt x="575125" y="498545"/>
                                <a:pt x="576496" y="498418"/>
                              </a:cubicBezTo>
                              <a:cubicBezTo>
                                <a:pt x="577372" y="498354"/>
                                <a:pt x="578451" y="498418"/>
                                <a:pt x="579416" y="498418"/>
                              </a:cubicBezTo>
                              <a:cubicBezTo>
                                <a:pt x="589293" y="498494"/>
                                <a:pt x="598155" y="498557"/>
                                <a:pt x="607981" y="499471"/>
                              </a:cubicBezTo>
                              <a:cubicBezTo>
                                <a:pt x="609632" y="499624"/>
                                <a:pt x="611422" y="499357"/>
                                <a:pt x="612577" y="499573"/>
                              </a:cubicBezTo>
                              <a:cubicBezTo>
                                <a:pt x="613682" y="499776"/>
                                <a:pt x="615396" y="501058"/>
                                <a:pt x="617059" y="501541"/>
                              </a:cubicBezTo>
                              <a:cubicBezTo>
                                <a:pt x="631507" y="505794"/>
                                <a:pt x="651236" y="506378"/>
                                <a:pt x="668465" y="506035"/>
                              </a:cubicBezTo>
                              <a:cubicBezTo>
                                <a:pt x="676463" y="505883"/>
                                <a:pt x="685655" y="505362"/>
                                <a:pt x="695164" y="505312"/>
                              </a:cubicBezTo>
                              <a:cubicBezTo>
                                <a:pt x="698351" y="505286"/>
                                <a:pt x="701220" y="505400"/>
                                <a:pt x="704026" y="504689"/>
                              </a:cubicBezTo>
                              <a:cubicBezTo>
                                <a:pt x="705943" y="504194"/>
                                <a:pt x="710374" y="502036"/>
                                <a:pt x="710272" y="500297"/>
                              </a:cubicBezTo>
                              <a:cubicBezTo>
                                <a:pt x="710196" y="498888"/>
                                <a:pt x="706260" y="498570"/>
                                <a:pt x="704432" y="498215"/>
                              </a:cubicBezTo>
                              <a:cubicBezTo>
                                <a:pt x="697983" y="496970"/>
                                <a:pt x="691140" y="495485"/>
                                <a:pt x="684716" y="495092"/>
                              </a:cubicBezTo>
                              <a:cubicBezTo>
                                <a:pt x="676311" y="494571"/>
                                <a:pt x="668541" y="494292"/>
                                <a:pt x="660542" y="493835"/>
                              </a:cubicBezTo>
                              <a:cubicBezTo>
                                <a:pt x="657724" y="493670"/>
                                <a:pt x="655350" y="493670"/>
                                <a:pt x="652925" y="493225"/>
                              </a:cubicBezTo>
                              <a:cubicBezTo>
                                <a:pt x="637385" y="490292"/>
                                <a:pt x="620246" y="487207"/>
                                <a:pt x="613301" y="475070"/>
                              </a:cubicBezTo>
                              <a:cubicBezTo>
                                <a:pt x="610216" y="469675"/>
                                <a:pt x="609315" y="463555"/>
                                <a:pt x="608197" y="457550"/>
                              </a:cubicBezTo>
                              <a:cubicBezTo>
                                <a:pt x="607537" y="453995"/>
                                <a:pt x="607131" y="450428"/>
                                <a:pt x="606737" y="446924"/>
                              </a:cubicBezTo>
                              <a:cubicBezTo>
                                <a:pt x="605849" y="439370"/>
                                <a:pt x="606763" y="431917"/>
                                <a:pt x="606318" y="424300"/>
                              </a:cubicBezTo>
                              <a:cubicBezTo>
                                <a:pt x="606229" y="422891"/>
                                <a:pt x="606521" y="421443"/>
                                <a:pt x="606420" y="420022"/>
                              </a:cubicBezTo>
                              <a:cubicBezTo>
                                <a:pt x="606382" y="419425"/>
                                <a:pt x="606407" y="418841"/>
                                <a:pt x="606407" y="418143"/>
                              </a:cubicBezTo>
                              <a:cubicBezTo>
                                <a:pt x="606407" y="417343"/>
                                <a:pt x="606293" y="415781"/>
                                <a:pt x="606318" y="415108"/>
                              </a:cubicBezTo>
                              <a:cubicBezTo>
                                <a:pt x="606483" y="411769"/>
                                <a:pt x="606026" y="408570"/>
                                <a:pt x="606001" y="405320"/>
                              </a:cubicBezTo>
                              <a:cubicBezTo>
                                <a:pt x="605950" y="396268"/>
                                <a:pt x="606458" y="384588"/>
                                <a:pt x="607461" y="373314"/>
                              </a:cubicBezTo>
                              <a:cubicBezTo>
                                <a:pt x="607816" y="369454"/>
                                <a:pt x="608769" y="365684"/>
                                <a:pt x="609022" y="361939"/>
                              </a:cubicBezTo>
                              <a:cubicBezTo>
                                <a:pt x="609581" y="354245"/>
                                <a:pt x="609975" y="347618"/>
                                <a:pt x="609454" y="341092"/>
                              </a:cubicBezTo>
                              <a:cubicBezTo>
                                <a:pt x="609162" y="337664"/>
                                <a:pt x="608718" y="334617"/>
                                <a:pt x="608400" y="330885"/>
                              </a:cubicBezTo>
                              <a:cubicBezTo>
                                <a:pt x="608210" y="328371"/>
                                <a:pt x="607524" y="325743"/>
                                <a:pt x="607042" y="323051"/>
                              </a:cubicBezTo>
                              <a:cubicBezTo>
                                <a:pt x="605518" y="314228"/>
                                <a:pt x="602649" y="306788"/>
                                <a:pt x="599437" y="298549"/>
                              </a:cubicBezTo>
                              <a:cubicBezTo>
                                <a:pt x="596454" y="290919"/>
                                <a:pt x="594232" y="281270"/>
                                <a:pt x="591413" y="273741"/>
                              </a:cubicBezTo>
                              <a:cubicBezTo>
                                <a:pt x="589877" y="269653"/>
                                <a:pt x="588112" y="265603"/>
                                <a:pt x="586716" y="261337"/>
                              </a:cubicBezTo>
                              <a:cubicBezTo>
                                <a:pt x="583974" y="252920"/>
                                <a:pt x="581815" y="244668"/>
                                <a:pt x="578578" y="235882"/>
                              </a:cubicBezTo>
                              <a:cubicBezTo>
                                <a:pt x="577003" y="231591"/>
                                <a:pt x="575340" y="226894"/>
                                <a:pt x="574833" y="222755"/>
                              </a:cubicBezTo>
                              <a:cubicBezTo>
                                <a:pt x="574540" y="220330"/>
                                <a:pt x="575201" y="217385"/>
                                <a:pt x="575353" y="214719"/>
                              </a:cubicBezTo>
                              <a:cubicBezTo>
                                <a:pt x="575670" y="209133"/>
                                <a:pt x="576216" y="202874"/>
                                <a:pt x="576178" y="196691"/>
                              </a:cubicBezTo>
                              <a:cubicBezTo>
                                <a:pt x="576140" y="188324"/>
                                <a:pt x="573779" y="180935"/>
                                <a:pt x="572953" y="173216"/>
                              </a:cubicBezTo>
                              <a:cubicBezTo>
                                <a:pt x="572535" y="169306"/>
                                <a:pt x="571849" y="164901"/>
                                <a:pt x="572014" y="161244"/>
                              </a:cubicBezTo>
                              <a:cubicBezTo>
                                <a:pt x="572230" y="156928"/>
                                <a:pt x="573411" y="153170"/>
                                <a:pt x="573576" y="148510"/>
                              </a:cubicBezTo>
                              <a:cubicBezTo>
                                <a:pt x="573626" y="147203"/>
                                <a:pt x="573461" y="145844"/>
                                <a:pt x="573576" y="144448"/>
                              </a:cubicBezTo>
                              <a:cubicBezTo>
                                <a:pt x="573817" y="141744"/>
                                <a:pt x="574858" y="139039"/>
                                <a:pt x="575569" y="136310"/>
                              </a:cubicBezTo>
                              <a:cubicBezTo>
                                <a:pt x="576305" y="133441"/>
                                <a:pt x="576762" y="130482"/>
                                <a:pt x="577232" y="127664"/>
                              </a:cubicBezTo>
                              <a:cubicBezTo>
                                <a:pt x="578159" y="122052"/>
                                <a:pt x="578882" y="116238"/>
                                <a:pt x="577854" y="111299"/>
                              </a:cubicBezTo>
                              <a:cubicBezTo>
                                <a:pt x="577803" y="111007"/>
                                <a:pt x="577295" y="110499"/>
                                <a:pt x="577334" y="110042"/>
                              </a:cubicBezTo>
                              <a:cubicBezTo>
                                <a:pt x="577422" y="109090"/>
                                <a:pt x="579416" y="106779"/>
                                <a:pt x="579936" y="105878"/>
                              </a:cubicBezTo>
                              <a:cubicBezTo>
                                <a:pt x="581561" y="103021"/>
                                <a:pt x="582590" y="99682"/>
                                <a:pt x="582970" y="95023"/>
                              </a:cubicBezTo>
                              <a:cubicBezTo>
                                <a:pt x="583364" y="90275"/>
                                <a:pt x="582285" y="83508"/>
                                <a:pt x="580571" y="80004"/>
                              </a:cubicBezTo>
                              <a:cubicBezTo>
                                <a:pt x="580203" y="79268"/>
                                <a:pt x="578324" y="77313"/>
                                <a:pt x="576711" y="78138"/>
                              </a:cubicBezTo>
                              <a:cubicBezTo>
                                <a:pt x="576051" y="78455"/>
                                <a:pt x="575912" y="79230"/>
                                <a:pt x="575455" y="79801"/>
                              </a:cubicBezTo>
                              <a:cubicBezTo>
                                <a:pt x="572763" y="83203"/>
                                <a:pt x="568116" y="86872"/>
                                <a:pt x="566593" y="91583"/>
                              </a:cubicBezTo>
                              <a:cubicBezTo>
                                <a:pt x="565552" y="94820"/>
                                <a:pt x="565729" y="97829"/>
                                <a:pt x="564828" y="101066"/>
                              </a:cubicBezTo>
                              <a:cubicBezTo>
                                <a:pt x="564714" y="101447"/>
                                <a:pt x="564434" y="102412"/>
                                <a:pt x="564396" y="102412"/>
                              </a:cubicBezTo>
                              <a:cubicBezTo>
                                <a:pt x="563914" y="102704"/>
                                <a:pt x="561933" y="101308"/>
                                <a:pt x="561387" y="100863"/>
                              </a:cubicBezTo>
                              <a:cubicBezTo>
                                <a:pt x="555573" y="96204"/>
                                <a:pt x="554125" y="88828"/>
                                <a:pt x="551256" y="81363"/>
                              </a:cubicBezTo>
                              <a:cubicBezTo>
                                <a:pt x="550583" y="79547"/>
                                <a:pt x="549771" y="78036"/>
                                <a:pt x="548869" y="76259"/>
                              </a:cubicBezTo>
                              <a:cubicBezTo>
                                <a:pt x="548882" y="76297"/>
                                <a:pt x="548730" y="76132"/>
                                <a:pt x="548768" y="76145"/>
                              </a:cubicBezTo>
                              <a:cubicBezTo>
                                <a:pt x="548552" y="76018"/>
                                <a:pt x="547384" y="76183"/>
                                <a:pt x="546990" y="76360"/>
                              </a:cubicBezTo>
                              <a:cubicBezTo>
                                <a:pt x="544934" y="77351"/>
                                <a:pt x="542763" y="82112"/>
                                <a:pt x="542509" y="85019"/>
                              </a:cubicBezTo>
                              <a:cubicBezTo>
                                <a:pt x="542001" y="90910"/>
                                <a:pt x="544667" y="96661"/>
                                <a:pt x="545530" y="101181"/>
                              </a:cubicBezTo>
                              <a:cubicBezTo>
                                <a:pt x="545619" y="101688"/>
                                <a:pt x="545645" y="107186"/>
                                <a:pt x="545530" y="107427"/>
                              </a:cubicBezTo>
                              <a:cubicBezTo>
                                <a:pt x="545429" y="107668"/>
                                <a:pt x="543829" y="109509"/>
                                <a:pt x="543448" y="109623"/>
                              </a:cubicBezTo>
                              <a:cubicBezTo>
                                <a:pt x="542763" y="109839"/>
                                <a:pt x="541912" y="109369"/>
                                <a:pt x="541049" y="109623"/>
                              </a:cubicBezTo>
                              <a:cubicBezTo>
                                <a:pt x="539411" y="110093"/>
                                <a:pt x="537786" y="112518"/>
                                <a:pt x="537392" y="113686"/>
                              </a:cubicBezTo>
                              <a:cubicBezTo>
                                <a:pt x="537291" y="114003"/>
                                <a:pt x="537506" y="114765"/>
                                <a:pt x="537291" y="114943"/>
                              </a:cubicBezTo>
                              <a:cubicBezTo>
                                <a:pt x="536783" y="115374"/>
                                <a:pt x="535640" y="114790"/>
                                <a:pt x="535323" y="115248"/>
                              </a:cubicBezTo>
                              <a:cubicBezTo>
                                <a:pt x="534625" y="116238"/>
                                <a:pt x="536910" y="116276"/>
                                <a:pt x="537392" y="116720"/>
                              </a:cubicBezTo>
                              <a:cubicBezTo>
                                <a:pt x="538814" y="117990"/>
                                <a:pt x="536757" y="119069"/>
                                <a:pt x="535831" y="119945"/>
                              </a:cubicBezTo>
                              <a:cubicBezTo>
                                <a:pt x="533330" y="122332"/>
                                <a:pt x="530790" y="126788"/>
                                <a:pt x="528226" y="128489"/>
                              </a:cubicBezTo>
                              <a:cubicBezTo>
                                <a:pt x="526956" y="129340"/>
                                <a:pt x="525090" y="129886"/>
                                <a:pt x="524785" y="131320"/>
                              </a:cubicBezTo>
                              <a:cubicBezTo>
                                <a:pt x="524722" y="131574"/>
                                <a:pt x="525001" y="132082"/>
                                <a:pt x="524988" y="132463"/>
                              </a:cubicBezTo>
                              <a:cubicBezTo>
                                <a:pt x="524938" y="133834"/>
                                <a:pt x="524277" y="135066"/>
                                <a:pt x="524366" y="136424"/>
                              </a:cubicBezTo>
                              <a:cubicBezTo>
                                <a:pt x="524569" y="139991"/>
                                <a:pt x="526639" y="144816"/>
                                <a:pt x="531146" y="144867"/>
                              </a:cubicBezTo>
                              <a:cubicBezTo>
                                <a:pt x="532009" y="144879"/>
                                <a:pt x="532200" y="144295"/>
                                <a:pt x="532923" y="144333"/>
                              </a:cubicBezTo>
                              <a:cubicBezTo>
                                <a:pt x="533660" y="144397"/>
                                <a:pt x="534663" y="145273"/>
                                <a:pt x="535729" y="145603"/>
                              </a:cubicBezTo>
                              <a:cubicBezTo>
                                <a:pt x="536834" y="145920"/>
                                <a:pt x="538027" y="146162"/>
                                <a:pt x="539386" y="146009"/>
                              </a:cubicBezTo>
                              <a:cubicBezTo>
                                <a:pt x="539855" y="145958"/>
                                <a:pt x="540884" y="145019"/>
                                <a:pt x="541569" y="145489"/>
                              </a:cubicBezTo>
                              <a:cubicBezTo>
                                <a:pt x="542001" y="145768"/>
                                <a:pt x="541645" y="148434"/>
                                <a:pt x="541569" y="149145"/>
                              </a:cubicBezTo>
                              <a:cubicBezTo>
                                <a:pt x="541125" y="153157"/>
                                <a:pt x="539297" y="156661"/>
                                <a:pt x="537811" y="159670"/>
                              </a:cubicBezTo>
                              <a:cubicBezTo>
                                <a:pt x="536313" y="162742"/>
                                <a:pt x="535691" y="165713"/>
                                <a:pt x="533545" y="168214"/>
                              </a:cubicBezTo>
                              <a:cubicBezTo>
                                <a:pt x="531324" y="170817"/>
                                <a:pt x="528543" y="172670"/>
                                <a:pt x="526245" y="175628"/>
                              </a:cubicBezTo>
                              <a:cubicBezTo>
                                <a:pt x="525255" y="176885"/>
                                <a:pt x="524404" y="178269"/>
                                <a:pt x="523325" y="179996"/>
                              </a:cubicBezTo>
                              <a:cubicBezTo>
                                <a:pt x="522513" y="181291"/>
                                <a:pt x="521726" y="182433"/>
                                <a:pt x="520926" y="184490"/>
                              </a:cubicBezTo>
                              <a:cubicBezTo>
                                <a:pt x="520761" y="184896"/>
                                <a:pt x="520456" y="182129"/>
                                <a:pt x="520291" y="181151"/>
                              </a:cubicBezTo>
                              <a:cubicBezTo>
                                <a:pt x="519580" y="176669"/>
                                <a:pt x="516584" y="172074"/>
                                <a:pt x="512991" y="169369"/>
                              </a:cubicBezTo>
                              <a:cubicBezTo>
                                <a:pt x="498911" y="158781"/>
                                <a:pt x="480350" y="150618"/>
                                <a:pt x="460976" y="144867"/>
                              </a:cubicBezTo>
                              <a:cubicBezTo>
                                <a:pt x="458005" y="143991"/>
                                <a:pt x="452660" y="142328"/>
                                <a:pt x="449918" y="144232"/>
                              </a:cubicBezTo>
                              <a:cubicBezTo>
                                <a:pt x="445956" y="147012"/>
                                <a:pt x="451200" y="152192"/>
                                <a:pt x="453155" y="153627"/>
                              </a:cubicBezTo>
                              <a:cubicBezTo>
                                <a:pt x="456456" y="156039"/>
                                <a:pt x="460557" y="157626"/>
                                <a:pt x="464200" y="159467"/>
                              </a:cubicBezTo>
                              <a:cubicBezTo>
                                <a:pt x="475360" y="165066"/>
                                <a:pt x="486012" y="172023"/>
                                <a:pt x="495064" y="179171"/>
                              </a:cubicBezTo>
                              <a:cubicBezTo>
                                <a:pt x="498632" y="181976"/>
                                <a:pt x="502529" y="187981"/>
                                <a:pt x="500904" y="195015"/>
                              </a:cubicBezTo>
                              <a:cubicBezTo>
                                <a:pt x="500435" y="197097"/>
                                <a:pt x="499381" y="199611"/>
                                <a:pt x="498721" y="201896"/>
                              </a:cubicBezTo>
                              <a:cubicBezTo>
                                <a:pt x="498543" y="202505"/>
                                <a:pt x="498327" y="204029"/>
                                <a:pt x="497984" y="204194"/>
                              </a:cubicBezTo>
                              <a:cubicBezTo>
                                <a:pt x="497299" y="204524"/>
                                <a:pt x="493515" y="202658"/>
                                <a:pt x="492982" y="202417"/>
                              </a:cubicBezTo>
                              <a:cubicBezTo>
                                <a:pt x="491179" y="201604"/>
                                <a:pt x="489529" y="201020"/>
                                <a:pt x="488488" y="200119"/>
                              </a:cubicBezTo>
                              <a:cubicBezTo>
                                <a:pt x="487828" y="199547"/>
                                <a:pt x="487218" y="198163"/>
                                <a:pt x="486202" y="197313"/>
                              </a:cubicBezTo>
                              <a:cubicBezTo>
                                <a:pt x="485504" y="196729"/>
                                <a:pt x="485111" y="196145"/>
                                <a:pt x="484425" y="195434"/>
                              </a:cubicBezTo>
                              <a:cubicBezTo>
                                <a:pt x="483778" y="194748"/>
                                <a:pt x="482800" y="194444"/>
                                <a:pt x="482038" y="193758"/>
                              </a:cubicBezTo>
                              <a:cubicBezTo>
                                <a:pt x="481480" y="193276"/>
                                <a:pt x="481175" y="192374"/>
                                <a:pt x="480578" y="191892"/>
                              </a:cubicBezTo>
                              <a:cubicBezTo>
                                <a:pt x="480134" y="191524"/>
                                <a:pt x="478750" y="191333"/>
                                <a:pt x="478496" y="190851"/>
                              </a:cubicBezTo>
                              <a:cubicBezTo>
                                <a:pt x="478052" y="190064"/>
                                <a:pt x="478420" y="188667"/>
                                <a:pt x="478179" y="187918"/>
                              </a:cubicBezTo>
                              <a:cubicBezTo>
                                <a:pt x="477404" y="185531"/>
                                <a:pt x="474941" y="183551"/>
                                <a:pt x="472542" y="185214"/>
                              </a:cubicBezTo>
                              <a:cubicBezTo>
                                <a:pt x="472440" y="185290"/>
                                <a:pt x="471463" y="186039"/>
                                <a:pt x="471501" y="186039"/>
                              </a:cubicBezTo>
                              <a:cubicBezTo>
                                <a:pt x="471209" y="186014"/>
                                <a:pt x="470523" y="184643"/>
                                <a:pt x="470142" y="184274"/>
                              </a:cubicBezTo>
                              <a:cubicBezTo>
                                <a:pt x="468428" y="182649"/>
                                <a:pt x="465737" y="182205"/>
                                <a:pt x="463896" y="183957"/>
                              </a:cubicBezTo>
                              <a:cubicBezTo>
                                <a:pt x="463426" y="184414"/>
                                <a:pt x="462791" y="186648"/>
                                <a:pt x="462321" y="186775"/>
                              </a:cubicBezTo>
                              <a:cubicBezTo>
                                <a:pt x="461864" y="186902"/>
                                <a:pt x="461547" y="186115"/>
                                <a:pt x="460874" y="186039"/>
                              </a:cubicBezTo>
                              <a:cubicBezTo>
                                <a:pt x="458817" y="185823"/>
                                <a:pt x="457472" y="187436"/>
                                <a:pt x="457218" y="189175"/>
                              </a:cubicBezTo>
                              <a:cubicBezTo>
                                <a:pt x="457167" y="189530"/>
                                <a:pt x="457548" y="191054"/>
                                <a:pt x="457319" y="191359"/>
                              </a:cubicBezTo>
                              <a:cubicBezTo>
                                <a:pt x="457421" y="191244"/>
                                <a:pt x="455390" y="190914"/>
                                <a:pt x="454818" y="191155"/>
                              </a:cubicBezTo>
                              <a:cubicBezTo>
                                <a:pt x="453765" y="191600"/>
                                <a:pt x="453231" y="192984"/>
                                <a:pt x="453269" y="194177"/>
                              </a:cubicBezTo>
                              <a:cubicBezTo>
                                <a:pt x="453269" y="194761"/>
                                <a:pt x="453498" y="195231"/>
                                <a:pt x="453676" y="195726"/>
                              </a:cubicBezTo>
                              <a:lnTo>
                                <a:pt x="265814" y="195726"/>
                              </a:lnTo>
                              <a:cubicBezTo>
                                <a:pt x="265979" y="195231"/>
                                <a:pt x="266195" y="194761"/>
                                <a:pt x="266221" y="194190"/>
                              </a:cubicBezTo>
                              <a:cubicBezTo>
                                <a:pt x="266246" y="192971"/>
                                <a:pt x="265713" y="191600"/>
                                <a:pt x="264659" y="191156"/>
                              </a:cubicBezTo>
                              <a:cubicBezTo>
                                <a:pt x="264075" y="190927"/>
                                <a:pt x="262056" y="191244"/>
                                <a:pt x="262145" y="191359"/>
                              </a:cubicBezTo>
                              <a:cubicBezTo>
                                <a:pt x="261917" y="191054"/>
                                <a:pt x="262310" y="189543"/>
                                <a:pt x="262247" y="189175"/>
                              </a:cubicBezTo>
                              <a:cubicBezTo>
                                <a:pt x="261993" y="187436"/>
                                <a:pt x="260647" y="185836"/>
                                <a:pt x="258603" y="186052"/>
                              </a:cubicBezTo>
                              <a:cubicBezTo>
                                <a:pt x="257930" y="186128"/>
                                <a:pt x="257613" y="186915"/>
                                <a:pt x="257143" y="186788"/>
                              </a:cubicBezTo>
                              <a:cubicBezTo>
                                <a:pt x="256673" y="186648"/>
                                <a:pt x="256038" y="184414"/>
                                <a:pt x="255569" y="183957"/>
                              </a:cubicBezTo>
                              <a:cubicBezTo>
                                <a:pt x="253741" y="182205"/>
                                <a:pt x="251049" y="182649"/>
                                <a:pt x="249322" y="184274"/>
                              </a:cubicBezTo>
                              <a:cubicBezTo>
                                <a:pt x="248954" y="184643"/>
                                <a:pt x="248243" y="186026"/>
                                <a:pt x="247964" y="186052"/>
                              </a:cubicBezTo>
                              <a:cubicBezTo>
                                <a:pt x="248002" y="186039"/>
                                <a:pt x="247037" y="185303"/>
                                <a:pt x="246936" y="185214"/>
                              </a:cubicBezTo>
                              <a:cubicBezTo>
                                <a:pt x="244536" y="183551"/>
                                <a:pt x="242073" y="185544"/>
                                <a:pt x="241299" y="187931"/>
                              </a:cubicBezTo>
                              <a:cubicBezTo>
                                <a:pt x="241057" y="188667"/>
                                <a:pt x="241413" y="190064"/>
                                <a:pt x="240981" y="190851"/>
                              </a:cubicBezTo>
                              <a:cubicBezTo>
                                <a:pt x="240714" y="191333"/>
                                <a:pt x="239331" y="191536"/>
                                <a:pt x="238899" y="191892"/>
                              </a:cubicBezTo>
                              <a:cubicBezTo>
                                <a:pt x="238290" y="192374"/>
                                <a:pt x="237985" y="193276"/>
                                <a:pt x="237439" y="193771"/>
                              </a:cubicBezTo>
                              <a:cubicBezTo>
                                <a:pt x="236665" y="194444"/>
                                <a:pt x="235687" y="194748"/>
                                <a:pt x="235039" y="195434"/>
                              </a:cubicBezTo>
                              <a:cubicBezTo>
                                <a:pt x="234367" y="196145"/>
                                <a:pt x="233973" y="196729"/>
                                <a:pt x="233262" y="197313"/>
                              </a:cubicBezTo>
                              <a:cubicBezTo>
                                <a:pt x="232246" y="198151"/>
                                <a:pt x="231637" y="199547"/>
                                <a:pt x="230977" y="200131"/>
                              </a:cubicBezTo>
                              <a:cubicBezTo>
                                <a:pt x="229936" y="201007"/>
                                <a:pt x="228298" y="201604"/>
                                <a:pt x="226495" y="202416"/>
                              </a:cubicBezTo>
                              <a:cubicBezTo>
                                <a:pt x="225949" y="202670"/>
                                <a:pt x="222178" y="204511"/>
                                <a:pt x="221480" y="204194"/>
                              </a:cubicBezTo>
                              <a:cubicBezTo>
                                <a:pt x="221150" y="204029"/>
                                <a:pt x="220947" y="202518"/>
                                <a:pt x="220757" y="201909"/>
                              </a:cubicBezTo>
                              <a:cubicBezTo>
                                <a:pt x="220084" y="199611"/>
                                <a:pt x="219043" y="197097"/>
                                <a:pt x="218573" y="195015"/>
                              </a:cubicBezTo>
                              <a:cubicBezTo>
                                <a:pt x="216960" y="187969"/>
                                <a:pt x="220845" y="181976"/>
                                <a:pt x="224413" y="179170"/>
                              </a:cubicBezTo>
                              <a:cubicBezTo>
                                <a:pt x="233452" y="172035"/>
                                <a:pt x="244117" y="165065"/>
                                <a:pt x="255264" y="159467"/>
                              </a:cubicBezTo>
                              <a:cubicBezTo>
                                <a:pt x="258920" y="157626"/>
                                <a:pt x="263021" y="156039"/>
                                <a:pt x="266322" y="153627"/>
                              </a:cubicBezTo>
                              <a:cubicBezTo>
                                <a:pt x="268290" y="152192"/>
                                <a:pt x="273521" y="147025"/>
                                <a:pt x="269547" y="144244"/>
                              </a:cubicBezTo>
                              <a:cubicBezTo>
                                <a:pt x="266817" y="142327"/>
                                <a:pt x="261460" y="143990"/>
                                <a:pt x="258501" y="144867"/>
                              </a:cubicBezTo>
                              <a:cubicBezTo>
                                <a:pt x="239127" y="150630"/>
                                <a:pt x="220553" y="158781"/>
                                <a:pt x="206474" y="169369"/>
                              </a:cubicBezTo>
                              <a:cubicBezTo>
                                <a:pt x="202881" y="172073"/>
                                <a:pt x="199897" y="176669"/>
                                <a:pt x="199174" y="181151"/>
                              </a:cubicBezTo>
                              <a:cubicBezTo>
                                <a:pt x="199021" y="182129"/>
                                <a:pt x="198716" y="184909"/>
                                <a:pt x="198551" y="184490"/>
                              </a:cubicBezTo>
                              <a:cubicBezTo>
                                <a:pt x="197739" y="182446"/>
                                <a:pt x="196952" y="181291"/>
                                <a:pt x="196152" y="179996"/>
                              </a:cubicBezTo>
                              <a:cubicBezTo>
                                <a:pt x="195060" y="178256"/>
                                <a:pt x="194222" y="176885"/>
                                <a:pt x="193232" y="175628"/>
                              </a:cubicBezTo>
                              <a:cubicBezTo>
                                <a:pt x="190921" y="172670"/>
                                <a:pt x="188153" y="170817"/>
                                <a:pt x="185932" y="168214"/>
                              </a:cubicBezTo>
                              <a:cubicBezTo>
                                <a:pt x="183786" y="165713"/>
                                <a:pt x="183151" y="162742"/>
                                <a:pt x="181653" y="159670"/>
                              </a:cubicBezTo>
                              <a:cubicBezTo>
                                <a:pt x="180180" y="156661"/>
                                <a:pt x="178365" y="153157"/>
                                <a:pt x="177895" y="149132"/>
                              </a:cubicBezTo>
                              <a:cubicBezTo>
                                <a:pt x="177819" y="148434"/>
                                <a:pt x="177476" y="145768"/>
                                <a:pt x="177895" y="145489"/>
                              </a:cubicBezTo>
                              <a:cubicBezTo>
                                <a:pt x="178606" y="145019"/>
                                <a:pt x="179622" y="145958"/>
                                <a:pt x="180092" y="146009"/>
                              </a:cubicBezTo>
                              <a:cubicBezTo>
                                <a:pt x="181450" y="146174"/>
                                <a:pt x="182643" y="145920"/>
                                <a:pt x="183748" y="145603"/>
                              </a:cubicBezTo>
                              <a:cubicBezTo>
                                <a:pt x="184814" y="145273"/>
                                <a:pt x="185817" y="144397"/>
                                <a:pt x="186554" y="144346"/>
                              </a:cubicBezTo>
                              <a:cubicBezTo>
                                <a:pt x="187278" y="144295"/>
                                <a:pt x="187455" y="144879"/>
                                <a:pt x="188331" y="144867"/>
                              </a:cubicBezTo>
                              <a:cubicBezTo>
                                <a:pt x="192826" y="144816"/>
                                <a:pt x="194908" y="139991"/>
                                <a:pt x="195111" y="136424"/>
                              </a:cubicBezTo>
                              <a:cubicBezTo>
                                <a:pt x="195187" y="135078"/>
                                <a:pt x="194540" y="133834"/>
                                <a:pt x="194489" y="132463"/>
                              </a:cubicBezTo>
                              <a:cubicBezTo>
                                <a:pt x="194463" y="132082"/>
                                <a:pt x="194755" y="131574"/>
                                <a:pt x="194692" y="131307"/>
                              </a:cubicBezTo>
                              <a:cubicBezTo>
                                <a:pt x="194374" y="129886"/>
                                <a:pt x="192521" y="129340"/>
                                <a:pt x="191251" y="128489"/>
                              </a:cubicBezTo>
                              <a:cubicBezTo>
                                <a:pt x="188674" y="126800"/>
                                <a:pt x="186160" y="122332"/>
                                <a:pt x="183634" y="119945"/>
                              </a:cubicBezTo>
                              <a:cubicBezTo>
                                <a:pt x="182707" y="119056"/>
                                <a:pt x="180663" y="117990"/>
                                <a:pt x="182085" y="116720"/>
                              </a:cubicBezTo>
                              <a:cubicBezTo>
                                <a:pt x="182554" y="116263"/>
                                <a:pt x="184840" y="116250"/>
                                <a:pt x="184154" y="115260"/>
                              </a:cubicBezTo>
                              <a:cubicBezTo>
                                <a:pt x="183837" y="114790"/>
                                <a:pt x="182681" y="115374"/>
                                <a:pt x="182174" y="114943"/>
                              </a:cubicBezTo>
                              <a:cubicBezTo>
                                <a:pt x="181958" y="114752"/>
                                <a:pt x="182174" y="114003"/>
                                <a:pt x="182085" y="113686"/>
                              </a:cubicBezTo>
                              <a:cubicBezTo>
                                <a:pt x="181691" y="112530"/>
                                <a:pt x="180053" y="110093"/>
                                <a:pt x="178428" y="109623"/>
                              </a:cubicBezTo>
                              <a:cubicBezTo>
                                <a:pt x="177565" y="109382"/>
                                <a:pt x="176702" y="109826"/>
                                <a:pt x="176029" y="109623"/>
                              </a:cubicBezTo>
                              <a:cubicBezTo>
                                <a:pt x="175635" y="109496"/>
                                <a:pt x="174048" y="107668"/>
                                <a:pt x="173934" y="107440"/>
                              </a:cubicBezTo>
                              <a:cubicBezTo>
                                <a:pt x="173832" y="107186"/>
                                <a:pt x="173832" y="101688"/>
                                <a:pt x="173934" y="101181"/>
                              </a:cubicBezTo>
                              <a:cubicBezTo>
                                <a:pt x="174797" y="96661"/>
                                <a:pt x="177476" y="90922"/>
                                <a:pt x="176955" y="85019"/>
                              </a:cubicBezTo>
                              <a:cubicBezTo>
                                <a:pt x="176714" y="82124"/>
                                <a:pt x="174543" y="77351"/>
                                <a:pt x="172474" y="76360"/>
                              </a:cubicBezTo>
                              <a:cubicBezTo>
                                <a:pt x="172093" y="76183"/>
                                <a:pt x="170925" y="76005"/>
                                <a:pt x="170709" y="76144"/>
                              </a:cubicBezTo>
                              <a:cubicBezTo>
                                <a:pt x="170734" y="76132"/>
                                <a:pt x="170582" y="76297"/>
                                <a:pt x="170595" y="76259"/>
                              </a:cubicBezTo>
                              <a:cubicBezTo>
                                <a:pt x="169693" y="78049"/>
                                <a:pt x="168906" y="79547"/>
                                <a:pt x="168208" y="81375"/>
                              </a:cubicBezTo>
                              <a:cubicBezTo>
                                <a:pt x="165339" y="88828"/>
                                <a:pt x="163904" y="96204"/>
                                <a:pt x="158089" y="100876"/>
                              </a:cubicBezTo>
                              <a:cubicBezTo>
                                <a:pt x="157543" y="101308"/>
                                <a:pt x="155550" y="102717"/>
                                <a:pt x="155068" y="102425"/>
                              </a:cubicBezTo>
                              <a:cubicBezTo>
                                <a:pt x="155042" y="102412"/>
                                <a:pt x="154750" y="101447"/>
                                <a:pt x="154649" y="101079"/>
                              </a:cubicBezTo>
                              <a:cubicBezTo>
                                <a:pt x="153747" y="97829"/>
                                <a:pt x="153925" y="94820"/>
                                <a:pt x="152884" y="91583"/>
                              </a:cubicBezTo>
                              <a:cubicBezTo>
                                <a:pt x="151360" y="86872"/>
                                <a:pt x="146701" y="83203"/>
                                <a:pt x="144022" y="79814"/>
                              </a:cubicBezTo>
                              <a:cubicBezTo>
                                <a:pt x="143565" y="79230"/>
                                <a:pt x="143438" y="78468"/>
                                <a:pt x="142765" y="78138"/>
                              </a:cubicBezTo>
                              <a:cubicBezTo>
                                <a:pt x="141140" y="77325"/>
                                <a:pt x="139274" y="79268"/>
                                <a:pt x="138906" y="80017"/>
                              </a:cubicBezTo>
                              <a:cubicBezTo>
                                <a:pt x="137204" y="83508"/>
                                <a:pt x="136125" y="90275"/>
                                <a:pt x="136506" y="95023"/>
                              </a:cubicBezTo>
                              <a:cubicBezTo>
                                <a:pt x="136887" y="99695"/>
                                <a:pt x="137915" y="103034"/>
                                <a:pt x="139528" y="105878"/>
                              </a:cubicBezTo>
                              <a:cubicBezTo>
                                <a:pt x="140061" y="106779"/>
                                <a:pt x="142054" y="109090"/>
                                <a:pt x="142143" y="110042"/>
                              </a:cubicBezTo>
                              <a:cubicBezTo>
                                <a:pt x="142181" y="110499"/>
                                <a:pt x="141673" y="111020"/>
                                <a:pt x="141610" y="111299"/>
                              </a:cubicBezTo>
                              <a:cubicBezTo>
                                <a:pt x="140582" y="116238"/>
                                <a:pt x="141305" y="122052"/>
                                <a:pt x="142232" y="127651"/>
                              </a:cubicBezTo>
                              <a:cubicBezTo>
                                <a:pt x="142727" y="130495"/>
                                <a:pt x="143172" y="133440"/>
                                <a:pt x="143908" y="136310"/>
                              </a:cubicBezTo>
                              <a:cubicBezTo>
                                <a:pt x="144619" y="139052"/>
                                <a:pt x="145660" y="141743"/>
                                <a:pt x="145901" y="144460"/>
                              </a:cubicBezTo>
                              <a:cubicBezTo>
                                <a:pt x="146003" y="145844"/>
                                <a:pt x="145838" y="147215"/>
                                <a:pt x="145901" y="148510"/>
                              </a:cubicBezTo>
                              <a:cubicBezTo>
                                <a:pt x="146066" y="153170"/>
                                <a:pt x="147260" y="156928"/>
                                <a:pt x="147463" y="161231"/>
                              </a:cubicBezTo>
                              <a:cubicBezTo>
                                <a:pt x="147628" y="164913"/>
                                <a:pt x="146942" y="169319"/>
                                <a:pt x="146523" y="173229"/>
                              </a:cubicBezTo>
                              <a:cubicBezTo>
                                <a:pt x="145685" y="180935"/>
                                <a:pt x="143324" y="188337"/>
                                <a:pt x="143286" y="196691"/>
                              </a:cubicBezTo>
                              <a:cubicBezTo>
                                <a:pt x="143261" y="202874"/>
                                <a:pt x="143794" y="209133"/>
                                <a:pt x="144124" y="214719"/>
                              </a:cubicBezTo>
                              <a:cubicBezTo>
                                <a:pt x="144276" y="217385"/>
                                <a:pt x="144936" y="220330"/>
                                <a:pt x="144644" y="222755"/>
                              </a:cubicBezTo>
                              <a:cubicBezTo>
                                <a:pt x="144136" y="226894"/>
                                <a:pt x="142473" y="231591"/>
                                <a:pt x="140886" y="235882"/>
                              </a:cubicBezTo>
                              <a:cubicBezTo>
                                <a:pt x="137662" y="244668"/>
                                <a:pt x="135503" y="252920"/>
                                <a:pt x="132761" y="261325"/>
                              </a:cubicBezTo>
                              <a:cubicBezTo>
                                <a:pt x="131364" y="265603"/>
                                <a:pt x="129600" y="269653"/>
                                <a:pt x="128063" y="273728"/>
                              </a:cubicBezTo>
                              <a:cubicBezTo>
                                <a:pt x="125232" y="281270"/>
                                <a:pt x="123010" y="290919"/>
                                <a:pt x="120027" y="298549"/>
                              </a:cubicBezTo>
                              <a:cubicBezTo>
                                <a:pt x="116815" y="306788"/>
                                <a:pt x="113971" y="314241"/>
                                <a:pt x="112422" y="323051"/>
                              </a:cubicBezTo>
                              <a:cubicBezTo>
                                <a:pt x="111952" y="325756"/>
                                <a:pt x="111280" y="328371"/>
                                <a:pt x="111064" y="330872"/>
                              </a:cubicBezTo>
                              <a:cubicBezTo>
                                <a:pt x="110746" y="334617"/>
                                <a:pt x="110302" y="337664"/>
                                <a:pt x="110023" y="341092"/>
                              </a:cubicBezTo>
                              <a:cubicBezTo>
                                <a:pt x="109502" y="347618"/>
                                <a:pt x="109896" y="354245"/>
                                <a:pt x="110442" y="361939"/>
                              </a:cubicBezTo>
                              <a:cubicBezTo>
                                <a:pt x="110708" y="365684"/>
                                <a:pt x="111660" y="369454"/>
                                <a:pt x="112003" y="373314"/>
                              </a:cubicBezTo>
                              <a:cubicBezTo>
                                <a:pt x="113019" y="384588"/>
                                <a:pt x="113514" y="396280"/>
                                <a:pt x="113463" y="405320"/>
                              </a:cubicBezTo>
                              <a:cubicBezTo>
                                <a:pt x="113438" y="408570"/>
                                <a:pt x="112993" y="411769"/>
                                <a:pt x="113146" y="415121"/>
                              </a:cubicBezTo>
                              <a:cubicBezTo>
                                <a:pt x="113197" y="415794"/>
                                <a:pt x="113057" y="417343"/>
                                <a:pt x="113057" y="418143"/>
                              </a:cubicBezTo>
                              <a:cubicBezTo>
                                <a:pt x="113057" y="418841"/>
                                <a:pt x="113082" y="419438"/>
                                <a:pt x="113044" y="420022"/>
                              </a:cubicBezTo>
                              <a:cubicBezTo>
                                <a:pt x="112968" y="421443"/>
                                <a:pt x="113235" y="422891"/>
                                <a:pt x="113146" y="424287"/>
                              </a:cubicBezTo>
                              <a:cubicBezTo>
                                <a:pt x="112701" y="431917"/>
                                <a:pt x="113616" y="439370"/>
                                <a:pt x="112740" y="446924"/>
                              </a:cubicBezTo>
                              <a:cubicBezTo>
                                <a:pt x="112321" y="450428"/>
                                <a:pt x="111927" y="453995"/>
                                <a:pt x="111280" y="457550"/>
                              </a:cubicBezTo>
                              <a:cubicBezTo>
                                <a:pt x="110162" y="463568"/>
                                <a:pt x="109261" y="469675"/>
                                <a:pt x="106176" y="475070"/>
                              </a:cubicBezTo>
                              <a:cubicBezTo>
                                <a:pt x="99244" y="487207"/>
                                <a:pt x="82079" y="490292"/>
                                <a:pt x="66552" y="493225"/>
                              </a:cubicBezTo>
                              <a:cubicBezTo>
                                <a:pt x="64114" y="493670"/>
                                <a:pt x="61766" y="493670"/>
                                <a:pt x="58934" y="493835"/>
                              </a:cubicBezTo>
                              <a:cubicBezTo>
                                <a:pt x="50923" y="494304"/>
                                <a:pt x="43166" y="494571"/>
                                <a:pt x="34749" y="495092"/>
                              </a:cubicBezTo>
                              <a:cubicBezTo>
                                <a:pt x="28337" y="495485"/>
                                <a:pt x="21481" y="496970"/>
                                <a:pt x="15032" y="498215"/>
                              </a:cubicBezTo>
                              <a:cubicBezTo>
                                <a:pt x="13216" y="498570"/>
                                <a:pt x="9281" y="498888"/>
                                <a:pt x="9205" y="500309"/>
                              </a:cubicBezTo>
                              <a:cubicBezTo>
                                <a:pt x="9116" y="502049"/>
                                <a:pt x="13521" y="504182"/>
                                <a:pt x="15451" y="504689"/>
                              </a:cubicBezTo>
                              <a:moveTo>
                                <a:pt x="460747" y="476023"/>
                              </a:moveTo>
                              <a:cubicBezTo>
                                <a:pt x="458094" y="477305"/>
                                <a:pt x="455554" y="478816"/>
                                <a:pt x="453422" y="480530"/>
                              </a:cubicBezTo>
                              <a:cubicBezTo>
                                <a:pt x="452457" y="481037"/>
                                <a:pt x="451581" y="481634"/>
                                <a:pt x="450832" y="482332"/>
                              </a:cubicBezTo>
                              <a:cubicBezTo>
                                <a:pt x="445905" y="482421"/>
                                <a:pt x="442414" y="484072"/>
                                <a:pt x="438974" y="485735"/>
                              </a:cubicBezTo>
                              <a:cubicBezTo>
                                <a:pt x="418812" y="495498"/>
                                <a:pt x="396747" y="502899"/>
                                <a:pt x="370390" y="507203"/>
                              </a:cubicBezTo>
                              <a:cubicBezTo>
                                <a:pt x="367077" y="507736"/>
                                <a:pt x="360526" y="508612"/>
                                <a:pt x="360945" y="508346"/>
                              </a:cubicBezTo>
                              <a:cubicBezTo>
                                <a:pt x="391732" y="492654"/>
                                <a:pt x="407196" y="482421"/>
                                <a:pt x="413353" y="477216"/>
                              </a:cubicBezTo>
                              <a:cubicBezTo>
                                <a:pt x="415296" y="477038"/>
                                <a:pt x="424627" y="477013"/>
                                <a:pt x="426582" y="477013"/>
                              </a:cubicBezTo>
                              <a:cubicBezTo>
                                <a:pt x="428842" y="477013"/>
                                <a:pt x="431204" y="476860"/>
                                <a:pt x="433438" y="476810"/>
                              </a:cubicBezTo>
                              <a:cubicBezTo>
                                <a:pt x="443087" y="476619"/>
                                <a:pt x="451961" y="476441"/>
                                <a:pt x="460747" y="476022"/>
                              </a:cubicBezTo>
                              <a:moveTo>
                                <a:pt x="719413" y="506200"/>
                              </a:moveTo>
                              <a:cubicBezTo>
                                <a:pt x="719413" y="507622"/>
                                <a:pt x="718309" y="508308"/>
                                <a:pt x="717293" y="509209"/>
                              </a:cubicBezTo>
                              <a:cubicBezTo>
                                <a:pt x="678012" y="516509"/>
                                <a:pt x="631228" y="518172"/>
                                <a:pt x="587109" y="519734"/>
                              </a:cubicBezTo>
                              <a:cubicBezTo>
                                <a:pt x="564866" y="520534"/>
                                <a:pt x="541506" y="522006"/>
                                <a:pt x="519161" y="523251"/>
                              </a:cubicBezTo>
                              <a:cubicBezTo>
                                <a:pt x="504015" y="524101"/>
                                <a:pt x="489453" y="524584"/>
                                <a:pt x="473798" y="525054"/>
                              </a:cubicBezTo>
                              <a:cubicBezTo>
                                <a:pt x="448267" y="525841"/>
                                <a:pt x="426214" y="524825"/>
                                <a:pt x="402676" y="524635"/>
                              </a:cubicBezTo>
                              <a:cubicBezTo>
                                <a:pt x="387835" y="524520"/>
                                <a:pt x="376129" y="524520"/>
                                <a:pt x="359789" y="524622"/>
                              </a:cubicBezTo>
                              <a:lnTo>
                                <a:pt x="359777" y="524597"/>
                              </a:lnTo>
                              <a:lnTo>
                                <a:pt x="359777" y="524635"/>
                              </a:lnTo>
                              <a:cubicBezTo>
                                <a:pt x="343437" y="524520"/>
                                <a:pt x="331731" y="524520"/>
                                <a:pt x="316890" y="524635"/>
                              </a:cubicBezTo>
                              <a:cubicBezTo>
                                <a:pt x="293364" y="524825"/>
                                <a:pt x="271299" y="525841"/>
                                <a:pt x="245767" y="525054"/>
                              </a:cubicBezTo>
                              <a:cubicBezTo>
                                <a:pt x="230126" y="524584"/>
                                <a:pt x="215551" y="524101"/>
                                <a:pt x="200392" y="523251"/>
                              </a:cubicBezTo>
                              <a:cubicBezTo>
                                <a:pt x="178060" y="522007"/>
                                <a:pt x="154700" y="520534"/>
                                <a:pt x="132469" y="519734"/>
                              </a:cubicBezTo>
                              <a:cubicBezTo>
                                <a:pt x="88351" y="518173"/>
                                <a:pt x="41554" y="516509"/>
                                <a:pt x="2273" y="509209"/>
                              </a:cubicBezTo>
                              <a:cubicBezTo>
                                <a:pt x="1282" y="508308"/>
                                <a:pt x="152" y="507622"/>
                                <a:pt x="165" y="506200"/>
                              </a:cubicBezTo>
                              <a:cubicBezTo>
                                <a:pt x="178" y="504842"/>
                                <a:pt x="1651" y="504271"/>
                                <a:pt x="2298" y="503179"/>
                              </a:cubicBezTo>
                              <a:cubicBezTo>
                                <a:pt x="4456" y="502239"/>
                                <a:pt x="6615" y="501300"/>
                                <a:pt x="8760" y="500360"/>
                              </a:cubicBezTo>
                              <a:lnTo>
                                <a:pt x="9281" y="503458"/>
                              </a:lnTo>
                              <a:cubicBezTo>
                                <a:pt x="9293" y="503471"/>
                                <a:pt x="9319" y="503496"/>
                                <a:pt x="9332" y="503509"/>
                              </a:cubicBezTo>
                              <a:cubicBezTo>
                                <a:pt x="8849" y="503763"/>
                                <a:pt x="8595" y="504106"/>
                                <a:pt x="8925" y="504512"/>
                              </a:cubicBezTo>
                              <a:cubicBezTo>
                                <a:pt x="9598" y="505324"/>
                                <a:pt x="10550" y="505934"/>
                                <a:pt x="11668" y="506378"/>
                              </a:cubicBezTo>
                              <a:cubicBezTo>
                                <a:pt x="11249" y="506391"/>
                                <a:pt x="10855" y="506391"/>
                                <a:pt x="10449" y="506404"/>
                              </a:cubicBezTo>
                              <a:cubicBezTo>
                                <a:pt x="11033" y="506492"/>
                                <a:pt x="11630" y="506556"/>
                                <a:pt x="12239" y="506607"/>
                              </a:cubicBezTo>
                              <a:cubicBezTo>
                                <a:pt x="16238" y="508016"/>
                                <a:pt x="22066" y="507737"/>
                                <a:pt x="25709" y="507572"/>
                              </a:cubicBezTo>
                              <a:cubicBezTo>
                                <a:pt x="27360" y="507508"/>
                                <a:pt x="29048" y="507368"/>
                                <a:pt x="30775" y="507178"/>
                              </a:cubicBezTo>
                              <a:cubicBezTo>
                                <a:pt x="39853" y="507305"/>
                                <a:pt x="50289" y="507292"/>
                                <a:pt x="58985" y="507495"/>
                              </a:cubicBezTo>
                              <a:cubicBezTo>
                                <a:pt x="75477" y="507914"/>
                                <a:pt x="92096" y="508232"/>
                                <a:pt x="107268" y="509806"/>
                              </a:cubicBezTo>
                              <a:cubicBezTo>
                                <a:pt x="107814" y="508955"/>
                                <a:pt x="107814" y="507838"/>
                                <a:pt x="108855" y="507495"/>
                              </a:cubicBezTo>
                              <a:cubicBezTo>
                                <a:pt x="110366" y="507013"/>
                                <a:pt x="112981" y="507584"/>
                                <a:pt x="114796" y="507902"/>
                              </a:cubicBezTo>
                              <a:cubicBezTo>
                                <a:pt x="121170" y="509019"/>
                                <a:pt x="128280" y="511139"/>
                                <a:pt x="134843" y="510111"/>
                              </a:cubicBezTo>
                              <a:cubicBezTo>
                                <a:pt x="135173" y="509768"/>
                                <a:pt x="133498" y="509273"/>
                                <a:pt x="133256" y="508714"/>
                              </a:cubicBezTo>
                              <a:cubicBezTo>
                                <a:pt x="135199" y="508321"/>
                                <a:pt x="136760" y="507686"/>
                                <a:pt x="138525" y="507495"/>
                              </a:cubicBezTo>
                              <a:cubicBezTo>
                                <a:pt x="145241" y="506823"/>
                                <a:pt x="151716" y="510200"/>
                                <a:pt x="158191" y="510504"/>
                              </a:cubicBezTo>
                              <a:cubicBezTo>
                                <a:pt x="160997" y="510657"/>
                                <a:pt x="165021" y="509933"/>
                                <a:pt x="167815" y="509806"/>
                              </a:cubicBezTo>
                              <a:cubicBezTo>
                                <a:pt x="170620" y="509692"/>
                                <a:pt x="174112" y="509768"/>
                                <a:pt x="177044" y="509806"/>
                              </a:cubicBezTo>
                              <a:cubicBezTo>
                                <a:pt x="177832" y="509819"/>
                                <a:pt x="179038" y="509895"/>
                                <a:pt x="179431" y="509806"/>
                              </a:cubicBezTo>
                              <a:cubicBezTo>
                                <a:pt x="180409" y="509565"/>
                                <a:pt x="180790" y="508575"/>
                                <a:pt x="181666" y="508410"/>
                              </a:cubicBezTo>
                              <a:cubicBezTo>
                                <a:pt x="182631" y="508232"/>
                                <a:pt x="184218" y="508422"/>
                                <a:pt x="185627" y="508410"/>
                              </a:cubicBezTo>
                              <a:cubicBezTo>
                                <a:pt x="194743" y="508321"/>
                                <a:pt x="204201" y="509095"/>
                                <a:pt x="212669" y="509514"/>
                              </a:cubicBezTo>
                              <a:cubicBezTo>
                                <a:pt x="228603" y="510276"/>
                                <a:pt x="244028" y="510746"/>
                                <a:pt x="259098" y="509108"/>
                              </a:cubicBezTo>
                              <a:cubicBezTo>
                                <a:pt x="264265" y="508537"/>
                                <a:pt x="269166" y="508245"/>
                                <a:pt x="274130" y="508714"/>
                              </a:cubicBezTo>
                              <a:cubicBezTo>
                                <a:pt x="283931" y="509616"/>
                                <a:pt x="293174" y="512168"/>
                                <a:pt x="302353" y="512713"/>
                              </a:cubicBezTo>
                              <a:cubicBezTo>
                                <a:pt x="302696" y="512460"/>
                                <a:pt x="301972" y="512244"/>
                                <a:pt x="301693" y="512015"/>
                              </a:cubicBezTo>
                              <a:cubicBezTo>
                                <a:pt x="300804" y="511279"/>
                                <a:pt x="299547" y="510276"/>
                                <a:pt x="298659" y="509514"/>
                              </a:cubicBezTo>
                              <a:cubicBezTo>
                                <a:pt x="313703" y="512244"/>
                                <a:pt x="327085" y="512383"/>
                                <a:pt x="341799" y="514224"/>
                              </a:cubicBezTo>
                              <a:cubicBezTo>
                                <a:pt x="346573" y="514821"/>
                                <a:pt x="353391" y="515557"/>
                                <a:pt x="359700" y="516281"/>
                              </a:cubicBezTo>
                              <a:cubicBezTo>
                                <a:pt x="366010" y="515557"/>
                                <a:pt x="373006" y="514821"/>
                                <a:pt x="377767" y="514224"/>
                              </a:cubicBezTo>
                              <a:cubicBezTo>
                                <a:pt x="392481" y="512383"/>
                                <a:pt x="405876" y="512244"/>
                                <a:pt x="420895" y="509514"/>
                              </a:cubicBezTo>
                              <a:cubicBezTo>
                                <a:pt x="420019" y="510276"/>
                                <a:pt x="418775" y="511279"/>
                                <a:pt x="417873" y="512015"/>
                              </a:cubicBezTo>
                              <a:cubicBezTo>
                                <a:pt x="417607" y="512244"/>
                                <a:pt x="416870" y="512460"/>
                                <a:pt x="417213" y="512713"/>
                              </a:cubicBezTo>
                              <a:cubicBezTo>
                                <a:pt x="426392" y="512168"/>
                                <a:pt x="435647" y="509616"/>
                                <a:pt x="445436" y="508714"/>
                              </a:cubicBezTo>
                              <a:cubicBezTo>
                                <a:pt x="450413" y="508245"/>
                                <a:pt x="455313" y="508537"/>
                                <a:pt x="460468" y="509108"/>
                              </a:cubicBezTo>
                              <a:cubicBezTo>
                                <a:pt x="475538" y="510746"/>
                                <a:pt x="490976" y="510276"/>
                                <a:pt x="506909" y="509514"/>
                              </a:cubicBezTo>
                              <a:cubicBezTo>
                                <a:pt x="515378" y="509095"/>
                                <a:pt x="524823" y="508321"/>
                                <a:pt x="533952" y="508410"/>
                              </a:cubicBezTo>
                              <a:cubicBezTo>
                                <a:pt x="535361" y="508422"/>
                                <a:pt x="536948" y="508232"/>
                                <a:pt x="537900" y="508410"/>
                              </a:cubicBezTo>
                              <a:cubicBezTo>
                                <a:pt x="538789" y="508575"/>
                                <a:pt x="539157" y="509565"/>
                                <a:pt x="540147" y="509806"/>
                              </a:cubicBezTo>
                              <a:cubicBezTo>
                                <a:pt x="540541" y="509895"/>
                                <a:pt x="541734" y="509819"/>
                                <a:pt x="542522" y="509806"/>
                              </a:cubicBezTo>
                              <a:cubicBezTo>
                                <a:pt x="545454" y="509768"/>
                                <a:pt x="548946" y="509692"/>
                                <a:pt x="551751" y="509806"/>
                              </a:cubicBezTo>
                              <a:cubicBezTo>
                                <a:pt x="554545" y="509933"/>
                                <a:pt x="558569" y="510657"/>
                                <a:pt x="561388" y="510504"/>
                              </a:cubicBezTo>
                              <a:cubicBezTo>
                                <a:pt x="567850" y="510200"/>
                                <a:pt x="574325" y="506823"/>
                                <a:pt x="581041" y="507495"/>
                              </a:cubicBezTo>
                              <a:cubicBezTo>
                                <a:pt x="582806" y="507686"/>
                                <a:pt x="584380" y="508321"/>
                                <a:pt x="586310" y="508714"/>
                              </a:cubicBezTo>
                              <a:cubicBezTo>
                                <a:pt x="586068" y="509273"/>
                                <a:pt x="584393" y="509768"/>
                                <a:pt x="584735" y="510111"/>
                              </a:cubicBezTo>
                              <a:cubicBezTo>
                                <a:pt x="591286" y="511139"/>
                                <a:pt x="598396" y="509019"/>
                                <a:pt x="604782" y="507902"/>
                              </a:cubicBezTo>
                              <a:cubicBezTo>
                                <a:pt x="606585" y="507584"/>
                                <a:pt x="609200" y="507013"/>
                                <a:pt x="610724" y="507495"/>
                              </a:cubicBezTo>
                              <a:cubicBezTo>
                                <a:pt x="611765" y="507838"/>
                                <a:pt x="611752" y="508955"/>
                                <a:pt x="612298" y="509806"/>
                              </a:cubicBezTo>
                              <a:cubicBezTo>
                                <a:pt x="627482" y="508232"/>
                                <a:pt x="644089" y="507914"/>
                                <a:pt x="660568" y="507495"/>
                              </a:cubicBezTo>
                              <a:cubicBezTo>
                                <a:pt x="669277" y="507292"/>
                                <a:pt x="679726" y="507305"/>
                                <a:pt x="688804" y="507178"/>
                              </a:cubicBezTo>
                              <a:cubicBezTo>
                                <a:pt x="690518" y="507368"/>
                                <a:pt x="692206" y="507508"/>
                                <a:pt x="693857" y="507572"/>
                              </a:cubicBezTo>
                              <a:cubicBezTo>
                                <a:pt x="697488" y="507737"/>
                                <a:pt x="703341" y="508016"/>
                                <a:pt x="707340" y="506607"/>
                              </a:cubicBezTo>
                              <a:cubicBezTo>
                                <a:pt x="707949" y="506556"/>
                                <a:pt x="708546" y="506492"/>
                                <a:pt x="709130" y="506404"/>
                              </a:cubicBezTo>
                              <a:cubicBezTo>
                                <a:pt x="708711" y="506391"/>
                                <a:pt x="708317" y="506391"/>
                                <a:pt x="707898" y="506378"/>
                              </a:cubicBezTo>
                              <a:cubicBezTo>
                                <a:pt x="709028" y="505934"/>
                                <a:pt x="709968" y="505324"/>
                                <a:pt x="710641" y="504512"/>
                              </a:cubicBezTo>
                              <a:cubicBezTo>
                                <a:pt x="710971" y="504106"/>
                                <a:pt x="710717" y="503763"/>
                                <a:pt x="710234" y="503509"/>
                              </a:cubicBezTo>
                              <a:lnTo>
                                <a:pt x="710285" y="503458"/>
                              </a:lnTo>
                              <a:lnTo>
                                <a:pt x="710806" y="500360"/>
                              </a:lnTo>
                              <a:cubicBezTo>
                                <a:pt x="712964" y="501300"/>
                                <a:pt x="715122" y="502239"/>
                                <a:pt x="717281" y="503179"/>
                              </a:cubicBezTo>
                              <a:cubicBezTo>
                                <a:pt x="717915" y="504271"/>
                                <a:pt x="719401" y="504842"/>
                                <a:pt x="719414" y="506200"/>
                              </a:cubicBezTo>
                              <a:moveTo>
                                <a:pt x="306225" y="477216"/>
                              </a:moveTo>
                              <a:cubicBezTo>
                                <a:pt x="312370" y="482421"/>
                                <a:pt x="327846" y="492667"/>
                                <a:pt x="358634" y="508346"/>
                              </a:cubicBezTo>
                              <a:cubicBezTo>
                                <a:pt x="359053" y="508613"/>
                                <a:pt x="352502" y="507737"/>
                                <a:pt x="349188" y="507203"/>
                              </a:cubicBezTo>
                              <a:cubicBezTo>
                                <a:pt x="322831" y="502899"/>
                                <a:pt x="300753" y="495485"/>
                                <a:pt x="280605" y="485735"/>
                              </a:cubicBezTo>
                              <a:cubicBezTo>
                                <a:pt x="277164" y="484072"/>
                                <a:pt x="273673" y="482421"/>
                                <a:pt x="268734" y="482332"/>
                              </a:cubicBezTo>
                              <a:cubicBezTo>
                                <a:pt x="267998" y="481634"/>
                                <a:pt x="267122" y="481037"/>
                                <a:pt x="266144" y="480530"/>
                              </a:cubicBezTo>
                              <a:cubicBezTo>
                                <a:pt x="264024" y="478816"/>
                                <a:pt x="261485" y="477305"/>
                                <a:pt x="258819" y="476023"/>
                              </a:cubicBezTo>
                              <a:cubicBezTo>
                                <a:pt x="267604" y="476442"/>
                                <a:pt x="276466" y="476619"/>
                                <a:pt x="286140" y="476797"/>
                              </a:cubicBezTo>
                              <a:cubicBezTo>
                                <a:pt x="288375" y="476848"/>
                                <a:pt x="290711" y="477013"/>
                                <a:pt x="292996" y="477000"/>
                              </a:cubicBezTo>
                              <a:cubicBezTo>
                                <a:pt x="294926" y="477000"/>
                                <a:pt x="304270" y="477025"/>
                                <a:pt x="306225" y="477216"/>
                              </a:cubicBezTo>
                              <a:moveTo>
                                <a:pt x="688804" y="673797"/>
                              </a:moveTo>
                              <a:lnTo>
                                <a:pt x="695152" y="656429"/>
                              </a:lnTo>
                              <a:lnTo>
                                <a:pt x="701614" y="673797"/>
                              </a:lnTo>
                              <a:lnTo>
                                <a:pt x="688804" y="673797"/>
                              </a:lnTo>
                              <a:close/>
                              <a:moveTo>
                                <a:pt x="690251" y="645498"/>
                              </a:moveTo>
                              <a:lnTo>
                                <a:pt x="672007" y="692282"/>
                              </a:lnTo>
                              <a:lnTo>
                                <a:pt x="682075" y="692282"/>
                              </a:lnTo>
                              <a:lnTo>
                                <a:pt x="685934" y="681706"/>
                              </a:lnTo>
                              <a:lnTo>
                                <a:pt x="704635" y="681706"/>
                              </a:lnTo>
                              <a:lnTo>
                                <a:pt x="708673" y="692282"/>
                              </a:lnTo>
                              <a:lnTo>
                                <a:pt x="718995" y="692282"/>
                              </a:lnTo>
                              <a:lnTo>
                                <a:pt x="700255" y="645498"/>
                              </a:lnTo>
                              <a:lnTo>
                                <a:pt x="690251" y="645498"/>
                              </a:lnTo>
                              <a:close/>
                              <a:moveTo>
                                <a:pt x="658143" y="645498"/>
                              </a:moveTo>
                              <a:lnTo>
                                <a:pt x="667551" y="645498"/>
                              </a:lnTo>
                              <a:lnTo>
                                <a:pt x="667551" y="692295"/>
                              </a:lnTo>
                              <a:lnTo>
                                <a:pt x="658143" y="692295"/>
                              </a:lnTo>
                              <a:lnTo>
                                <a:pt x="658143" y="645498"/>
                              </a:lnTo>
                              <a:lnTo>
                                <a:pt x="658143" y="645498"/>
                              </a:lnTo>
                              <a:close/>
                              <a:moveTo>
                                <a:pt x="628155" y="684398"/>
                              </a:moveTo>
                              <a:lnTo>
                                <a:pt x="651693" y="684398"/>
                              </a:lnTo>
                              <a:lnTo>
                                <a:pt x="651693" y="692295"/>
                              </a:lnTo>
                              <a:lnTo>
                                <a:pt x="618748" y="692295"/>
                              </a:lnTo>
                              <a:lnTo>
                                <a:pt x="618748" y="645498"/>
                              </a:lnTo>
                              <a:lnTo>
                                <a:pt x="628155" y="645498"/>
                              </a:lnTo>
                              <a:lnTo>
                                <a:pt x="628155" y="684398"/>
                              </a:lnTo>
                              <a:close/>
                              <a:moveTo>
                                <a:pt x="583504" y="673797"/>
                              </a:moveTo>
                              <a:lnTo>
                                <a:pt x="589852" y="656429"/>
                              </a:lnTo>
                              <a:lnTo>
                                <a:pt x="596327" y="673797"/>
                              </a:lnTo>
                              <a:lnTo>
                                <a:pt x="583504" y="673797"/>
                              </a:lnTo>
                              <a:close/>
                              <a:moveTo>
                                <a:pt x="584951" y="645498"/>
                              </a:moveTo>
                              <a:lnTo>
                                <a:pt x="566720" y="692282"/>
                              </a:lnTo>
                              <a:lnTo>
                                <a:pt x="576788" y="692282"/>
                              </a:lnTo>
                              <a:lnTo>
                                <a:pt x="580635" y="681706"/>
                              </a:lnTo>
                              <a:lnTo>
                                <a:pt x="599336" y="681706"/>
                              </a:lnTo>
                              <a:lnTo>
                                <a:pt x="603398" y="692282"/>
                              </a:lnTo>
                              <a:lnTo>
                                <a:pt x="613720" y="692282"/>
                              </a:lnTo>
                              <a:lnTo>
                                <a:pt x="594956" y="645498"/>
                              </a:lnTo>
                              <a:lnTo>
                                <a:pt x="584951" y="645498"/>
                              </a:lnTo>
                              <a:close/>
                              <a:moveTo>
                                <a:pt x="540769" y="665316"/>
                              </a:moveTo>
                              <a:lnTo>
                                <a:pt x="533774" y="665316"/>
                              </a:lnTo>
                              <a:lnTo>
                                <a:pt x="533774" y="653407"/>
                              </a:lnTo>
                              <a:lnTo>
                                <a:pt x="541163" y="653407"/>
                              </a:lnTo>
                              <a:cubicBezTo>
                                <a:pt x="547498" y="653407"/>
                                <a:pt x="548679" y="653407"/>
                                <a:pt x="550431" y="654449"/>
                              </a:cubicBezTo>
                              <a:cubicBezTo>
                                <a:pt x="552221" y="655502"/>
                                <a:pt x="552869" y="657331"/>
                                <a:pt x="552869" y="659222"/>
                              </a:cubicBezTo>
                              <a:cubicBezTo>
                                <a:pt x="552869" y="660606"/>
                                <a:pt x="552526" y="663602"/>
                                <a:pt x="549263" y="664707"/>
                              </a:cubicBezTo>
                              <a:cubicBezTo>
                                <a:pt x="547638" y="665316"/>
                                <a:pt x="543651" y="665316"/>
                                <a:pt x="540769" y="665316"/>
                              </a:cubicBezTo>
                              <a:moveTo>
                                <a:pt x="550253" y="671702"/>
                              </a:moveTo>
                              <a:lnTo>
                                <a:pt x="550253" y="671575"/>
                              </a:lnTo>
                              <a:cubicBezTo>
                                <a:pt x="552069" y="671385"/>
                                <a:pt x="553846" y="670864"/>
                                <a:pt x="555471" y="670128"/>
                              </a:cubicBezTo>
                              <a:cubicBezTo>
                                <a:pt x="560042" y="668236"/>
                                <a:pt x="562594" y="663729"/>
                                <a:pt x="562594" y="658651"/>
                              </a:cubicBezTo>
                              <a:cubicBezTo>
                                <a:pt x="562594" y="654055"/>
                                <a:pt x="560372" y="648697"/>
                                <a:pt x="554951" y="646666"/>
                              </a:cubicBezTo>
                              <a:cubicBezTo>
                                <a:pt x="553516" y="646222"/>
                                <a:pt x="551231" y="645511"/>
                                <a:pt x="544235" y="645511"/>
                              </a:cubicBezTo>
                              <a:lnTo>
                                <a:pt x="524366" y="645511"/>
                              </a:lnTo>
                              <a:lnTo>
                                <a:pt x="524366" y="692307"/>
                              </a:lnTo>
                              <a:lnTo>
                                <a:pt x="533774" y="692307"/>
                              </a:lnTo>
                              <a:lnTo>
                                <a:pt x="533774" y="672743"/>
                              </a:lnTo>
                              <a:lnTo>
                                <a:pt x="535666" y="672743"/>
                              </a:lnTo>
                              <a:cubicBezTo>
                                <a:pt x="542014" y="672743"/>
                                <a:pt x="542597" y="673670"/>
                                <a:pt x="548273" y="682113"/>
                              </a:cubicBezTo>
                              <a:lnTo>
                                <a:pt x="555090" y="692307"/>
                              </a:lnTo>
                              <a:lnTo>
                                <a:pt x="566390" y="692307"/>
                              </a:lnTo>
                              <a:lnTo>
                                <a:pt x="560702" y="683154"/>
                              </a:lnTo>
                              <a:cubicBezTo>
                                <a:pt x="556004" y="675638"/>
                                <a:pt x="554164" y="673937"/>
                                <a:pt x="550253" y="671702"/>
                              </a:cubicBezTo>
                              <a:moveTo>
                                <a:pt x="480972" y="645511"/>
                              </a:moveTo>
                              <a:lnTo>
                                <a:pt x="518094" y="645511"/>
                              </a:lnTo>
                              <a:lnTo>
                                <a:pt x="518094" y="653408"/>
                              </a:lnTo>
                              <a:lnTo>
                                <a:pt x="504243" y="653408"/>
                              </a:lnTo>
                              <a:lnTo>
                                <a:pt x="504243" y="692307"/>
                              </a:lnTo>
                              <a:lnTo>
                                <a:pt x="494823" y="692307"/>
                              </a:lnTo>
                              <a:lnTo>
                                <a:pt x="494823" y="653408"/>
                              </a:lnTo>
                              <a:lnTo>
                                <a:pt x="480972" y="653408"/>
                              </a:lnTo>
                              <a:lnTo>
                                <a:pt x="480972" y="645511"/>
                              </a:lnTo>
                              <a:lnTo>
                                <a:pt x="480972" y="645511"/>
                              </a:lnTo>
                              <a:close/>
                              <a:moveTo>
                                <a:pt x="476706" y="678710"/>
                              </a:moveTo>
                              <a:cubicBezTo>
                                <a:pt x="476706" y="684398"/>
                                <a:pt x="473126" y="689171"/>
                                <a:pt x="469063" y="690987"/>
                              </a:cubicBezTo>
                              <a:cubicBezTo>
                                <a:pt x="464899" y="692955"/>
                                <a:pt x="460176" y="693082"/>
                                <a:pt x="458018" y="693082"/>
                              </a:cubicBezTo>
                              <a:cubicBezTo>
                                <a:pt x="452990" y="693082"/>
                                <a:pt x="440573" y="692625"/>
                                <a:pt x="438745" y="677072"/>
                              </a:cubicBezTo>
                              <a:lnTo>
                                <a:pt x="447899" y="676222"/>
                              </a:lnTo>
                              <a:cubicBezTo>
                                <a:pt x="448356" y="678634"/>
                                <a:pt x="449587" y="685172"/>
                                <a:pt x="458094" y="685172"/>
                              </a:cubicBezTo>
                              <a:cubicBezTo>
                                <a:pt x="464696" y="685172"/>
                                <a:pt x="467311" y="681706"/>
                                <a:pt x="467311" y="678710"/>
                              </a:cubicBezTo>
                              <a:cubicBezTo>
                                <a:pt x="467311" y="674774"/>
                                <a:pt x="464048" y="673924"/>
                                <a:pt x="455402" y="671842"/>
                              </a:cubicBezTo>
                              <a:cubicBezTo>
                                <a:pt x="450768" y="670661"/>
                                <a:pt x="440446" y="668109"/>
                                <a:pt x="440446" y="657788"/>
                              </a:cubicBezTo>
                              <a:cubicBezTo>
                                <a:pt x="440446" y="652684"/>
                                <a:pt x="443785" y="644711"/>
                                <a:pt x="457510" y="644711"/>
                              </a:cubicBezTo>
                              <a:cubicBezTo>
                                <a:pt x="466664" y="644711"/>
                                <a:pt x="475017" y="648304"/>
                                <a:pt x="475411" y="658905"/>
                              </a:cubicBezTo>
                              <a:lnTo>
                                <a:pt x="465940" y="659286"/>
                              </a:lnTo>
                              <a:cubicBezTo>
                                <a:pt x="465546" y="656861"/>
                                <a:pt x="464835" y="652494"/>
                                <a:pt x="457370" y="652494"/>
                              </a:cubicBezTo>
                              <a:cubicBezTo>
                                <a:pt x="454564" y="652494"/>
                                <a:pt x="449460" y="653331"/>
                                <a:pt x="449460" y="657127"/>
                              </a:cubicBezTo>
                              <a:cubicBezTo>
                                <a:pt x="449460" y="660136"/>
                                <a:pt x="452406" y="661444"/>
                                <a:pt x="459922" y="663209"/>
                              </a:cubicBezTo>
                              <a:cubicBezTo>
                                <a:pt x="467044" y="664923"/>
                                <a:pt x="476706" y="667195"/>
                                <a:pt x="476706" y="678710"/>
                              </a:cubicBezTo>
                              <a:moveTo>
                                <a:pt x="421555" y="645498"/>
                              </a:moveTo>
                              <a:lnTo>
                                <a:pt x="430975" y="645498"/>
                              </a:lnTo>
                              <a:lnTo>
                                <a:pt x="430975" y="670077"/>
                              </a:lnTo>
                              <a:cubicBezTo>
                                <a:pt x="430975" y="678444"/>
                                <a:pt x="430645" y="683065"/>
                                <a:pt x="428373" y="686620"/>
                              </a:cubicBezTo>
                              <a:cubicBezTo>
                                <a:pt x="424767" y="692155"/>
                                <a:pt x="418038" y="693082"/>
                                <a:pt x="412795" y="693082"/>
                              </a:cubicBezTo>
                              <a:cubicBezTo>
                                <a:pt x="393662" y="693082"/>
                                <a:pt x="393662" y="681249"/>
                                <a:pt x="393662" y="670471"/>
                              </a:cubicBezTo>
                              <a:lnTo>
                                <a:pt x="393662" y="645498"/>
                              </a:lnTo>
                              <a:lnTo>
                                <a:pt x="403070" y="645498"/>
                              </a:lnTo>
                              <a:lnTo>
                                <a:pt x="403070" y="670801"/>
                              </a:lnTo>
                              <a:cubicBezTo>
                                <a:pt x="403070" y="676349"/>
                                <a:pt x="403070" y="678647"/>
                                <a:pt x="404238" y="680856"/>
                              </a:cubicBezTo>
                              <a:cubicBezTo>
                                <a:pt x="406015" y="684195"/>
                                <a:pt x="409672" y="684982"/>
                                <a:pt x="412541" y="684982"/>
                              </a:cubicBezTo>
                              <a:cubicBezTo>
                                <a:pt x="421555" y="684982"/>
                                <a:pt x="421555" y="679294"/>
                                <a:pt x="421555" y="671334"/>
                              </a:cubicBezTo>
                              <a:lnTo>
                                <a:pt x="421555" y="645498"/>
                              </a:lnTo>
                              <a:lnTo>
                                <a:pt x="421555" y="645498"/>
                              </a:lnTo>
                              <a:close/>
                              <a:moveTo>
                                <a:pt x="361694" y="673797"/>
                              </a:moveTo>
                              <a:lnTo>
                                <a:pt x="368029" y="656429"/>
                              </a:lnTo>
                              <a:lnTo>
                                <a:pt x="374491" y="673797"/>
                              </a:lnTo>
                              <a:lnTo>
                                <a:pt x="361694" y="673797"/>
                              </a:lnTo>
                              <a:close/>
                              <a:moveTo>
                                <a:pt x="363128" y="645498"/>
                              </a:moveTo>
                              <a:lnTo>
                                <a:pt x="344897" y="692282"/>
                              </a:lnTo>
                              <a:lnTo>
                                <a:pt x="354965" y="692282"/>
                              </a:lnTo>
                              <a:lnTo>
                                <a:pt x="358812" y="681706"/>
                              </a:lnTo>
                              <a:lnTo>
                                <a:pt x="377513" y="681706"/>
                              </a:lnTo>
                              <a:lnTo>
                                <a:pt x="381563" y="692282"/>
                              </a:lnTo>
                              <a:lnTo>
                                <a:pt x="391872" y="692282"/>
                              </a:lnTo>
                              <a:lnTo>
                                <a:pt x="373120" y="645498"/>
                              </a:lnTo>
                              <a:lnTo>
                                <a:pt x="363128" y="645498"/>
                              </a:lnTo>
                              <a:close/>
                              <a:moveTo>
                                <a:pt x="312878" y="645498"/>
                              </a:moveTo>
                              <a:lnTo>
                                <a:pt x="321638" y="645498"/>
                              </a:lnTo>
                              <a:lnTo>
                                <a:pt x="321638" y="692295"/>
                              </a:lnTo>
                              <a:lnTo>
                                <a:pt x="312154" y="692295"/>
                              </a:lnTo>
                              <a:lnTo>
                                <a:pt x="293453" y="661774"/>
                              </a:lnTo>
                              <a:lnTo>
                                <a:pt x="293326" y="661774"/>
                              </a:lnTo>
                              <a:lnTo>
                                <a:pt x="293326" y="692295"/>
                              </a:lnTo>
                              <a:lnTo>
                                <a:pt x="284566" y="692295"/>
                              </a:lnTo>
                              <a:lnTo>
                                <a:pt x="284566" y="645498"/>
                              </a:lnTo>
                              <a:lnTo>
                                <a:pt x="293707" y="645498"/>
                              </a:lnTo>
                              <a:lnTo>
                                <a:pt x="312726" y="676742"/>
                              </a:lnTo>
                              <a:lnTo>
                                <a:pt x="312878" y="676742"/>
                              </a:lnTo>
                              <a:lnTo>
                                <a:pt x="312878" y="645498"/>
                              </a:lnTo>
                              <a:close/>
                              <a:moveTo>
                                <a:pt x="253588" y="665316"/>
                              </a:moveTo>
                              <a:lnTo>
                                <a:pt x="246593" y="665316"/>
                              </a:lnTo>
                              <a:lnTo>
                                <a:pt x="246593" y="653407"/>
                              </a:lnTo>
                              <a:lnTo>
                                <a:pt x="253982" y="653407"/>
                              </a:lnTo>
                              <a:cubicBezTo>
                                <a:pt x="260317" y="653407"/>
                                <a:pt x="261498" y="653407"/>
                                <a:pt x="263250" y="654449"/>
                              </a:cubicBezTo>
                              <a:cubicBezTo>
                                <a:pt x="265040" y="655502"/>
                                <a:pt x="265687" y="657331"/>
                                <a:pt x="265687" y="659222"/>
                              </a:cubicBezTo>
                              <a:cubicBezTo>
                                <a:pt x="265687" y="660606"/>
                                <a:pt x="265344" y="663602"/>
                                <a:pt x="262082" y="664707"/>
                              </a:cubicBezTo>
                              <a:cubicBezTo>
                                <a:pt x="260444" y="665316"/>
                                <a:pt x="256445" y="665316"/>
                                <a:pt x="253588" y="665316"/>
                              </a:cubicBezTo>
                              <a:moveTo>
                                <a:pt x="263059" y="671702"/>
                              </a:moveTo>
                              <a:lnTo>
                                <a:pt x="263059" y="671575"/>
                              </a:lnTo>
                              <a:cubicBezTo>
                                <a:pt x="264900" y="671385"/>
                                <a:pt x="266665" y="670864"/>
                                <a:pt x="268303" y="670128"/>
                              </a:cubicBezTo>
                              <a:cubicBezTo>
                                <a:pt x="272860" y="668236"/>
                                <a:pt x="275412" y="663729"/>
                                <a:pt x="275412" y="658651"/>
                              </a:cubicBezTo>
                              <a:cubicBezTo>
                                <a:pt x="275412" y="654055"/>
                                <a:pt x="273191" y="648697"/>
                                <a:pt x="267769" y="646666"/>
                              </a:cubicBezTo>
                              <a:cubicBezTo>
                                <a:pt x="266335" y="646222"/>
                                <a:pt x="264037" y="645511"/>
                                <a:pt x="257041" y="645511"/>
                              </a:cubicBezTo>
                              <a:lnTo>
                                <a:pt x="237185" y="645511"/>
                              </a:lnTo>
                              <a:lnTo>
                                <a:pt x="237185" y="692307"/>
                              </a:lnTo>
                              <a:lnTo>
                                <a:pt x="246593" y="692307"/>
                              </a:lnTo>
                              <a:lnTo>
                                <a:pt x="246593" y="672743"/>
                              </a:lnTo>
                              <a:lnTo>
                                <a:pt x="248484" y="672743"/>
                              </a:lnTo>
                              <a:cubicBezTo>
                                <a:pt x="254832" y="672743"/>
                                <a:pt x="255416" y="673670"/>
                                <a:pt x="261091" y="682113"/>
                              </a:cubicBezTo>
                              <a:lnTo>
                                <a:pt x="267896" y="692307"/>
                              </a:lnTo>
                              <a:lnTo>
                                <a:pt x="279208" y="692307"/>
                              </a:lnTo>
                              <a:lnTo>
                                <a:pt x="273520" y="683154"/>
                              </a:lnTo>
                              <a:cubicBezTo>
                                <a:pt x="268810" y="675638"/>
                                <a:pt x="266982" y="673937"/>
                                <a:pt x="263059" y="671702"/>
                              </a:cubicBezTo>
                              <a:moveTo>
                                <a:pt x="202995" y="684398"/>
                              </a:moveTo>
                              <a:lnTo>
                                <a:pt x="229148" y="684398"/>
                              </a:lnTo>
                              <a:lnTo>
                                <a:pt x="229148" y="692295"/>
                              </a:lnTo>
                              <a:lnTo>
                                <a:pt x="193587" y="692295"/>
                              </a:lnTo>
                              <a:lnTo>
                                <a:pt x="193587" y="645498"/>
                              </a:lnTo>
                              <a:lnTo>
                                <a:pt x="228298" y="645498"/>
                              </a:lnTo>
                              <a:lnTo>
                                <a:pt x="228298" y="653408"/>
                              </a:lnTo>
                              <a:lnTo>
                                <a:pt x="202995" y="653408"/>
                              </a:lnTo>
                              <a:lnTo>
                                <a:pt x="202995" y="663805"/>
                              </a:lnTo>
                              <a:lnTo>
                                <a:pt x="226533" y="663805"/>
                              </a:lnTo>
                              <a:lnTo>
                                <a:pt x="226533" y="671702"/>
                              </a:lnTo>
                              <a:lnTo>
                                <a:pt x="202995" y="671702"/>
                              </a:lnTo>
                              <a:lnTo>
                                <a:pt x="202995" y="684398"/>
                              </a:lnTo>
                              <a:lnTo>
                                <a:pt x="202995" y="684398"/>
                              </a:lnTo>
                              <a:close/>
                              <a:moveTo>
                                <a:pt x="150193" y="645511"/>
                              </a:moveTo>
                              <a:lnTo>
                                <a:pt x="187315" y="645511"/>
                              </a:lnTo>
                              <a:lnTo>
                                <a:pt x="187315" y="653408"/>
                              </a:lnTo>
                              <a:lnTo>
                                <a:pt x="173451" y="653408"/>
                              </a:lnTo>
                              <a:lnTo>
                                <a:pt x="173451" y="692307"/>
                              </a:lnTo>
                              <a:lnTo>
                                <a:pt x="164044" y="692307"/>
                              </a:lnTo>
                              <a:lnTo>
                                <a:pt x="164044" y="653408"/>
                              </a:lnTo>
                              <a:lnTo>
                                <a:pt x="150193" y="653408"/>
                              </a:lnTo>
                              <a:lnTo>
                                <a:pt x="150193" y="645511"/>
                              </a:lnTo>
                              <a:close/>
                              <a:moveTo>
                                <a:pt x="145927" y="678710"/>
                              </a:moveTo>
                              <a:cubicBezTo>
                                <a:pt x="145927" y="684398"/>
                                <a:pt x="142347" y="689171"/>
                                <a:pt x="138297" y="690987"/>
                              </a:cubicBezTo>
                              <a:cubicBezTo>
                                <a:pt x="134120" y="692955"/>
                                <a:pt x="129397" y="693082"/>
                                <a:pt x="127251" y="693082"/>
                              </a:cubicBezTo>
                              <a:cubicBezTo>
                                <a:pt x="122223" y="693082"/>
                                <a:pt x="109794" y="692625"/>
                                <a:pt x="107966" y="677072"/>
                              </a:cubicBezTo>
                              <a:lnTo>
                                <a:pt x="117120" y="676222"/>
                              </a:lnTo>
                              <a:cubicBezTo>
                                <a:pt x="117577" y="678634"/>
                                <a:pt x="118808" y="685172"/>
                                <a:pt x="127315" y="685172"/>
                              </a:cubicBezTo>
                              <a:cubicBezTo>
                                <a:pt x="133917" y="685172"/>
                                <a:pt x="136532" y="681706"/>
                                <a:pt x="136532" y="678710"/>
                              </a:cubicBezTo>
                              <a:cubicBezTo>
                                <a:pt x="136532" y="674774"/>
                                <a:pt x="133256" y="673924"/>
                                <a:pt x="124623" y="671842"/>
                              </a:cubicBezTo>
                              <a:cubicBezTo>
                                <a:pt x="119989" y="670661"/>
                                <a:pt x="109667" y="668109"/>
                                <a:pt x="109667" y="657788"/>
                              </a:cubicBezTo>
                              <a:cubicBezTo>
                                <a:pt x="109667" y="652684"/>
                                <a:pt x="113006" y="644711"/>
                                <a:pt x="126731" y="644711"/>
                              </a:cubicBezTo>
                              <a:cubicBezTo>
                                <a:pt x="135872" y="644711"/>
                                <a:pt x="144238" y="648304"/>
                                <a:pt x="144632" y="658905"/>
                              </a:cubicBezTo>
                              <a:lnTo>
                                <a:pt x="135161" y="659286"/>
                              </a:lnTo>
                              <a:cubicBezTo>
                                <a:pt x="134767" y="656861"/>
                                <a:pt x="134056" y="652494"/>
                                <a:pt x="126591" y="652494"/>
                              </a:cubicBezTo>
                              <a:cubicBezTo>
                                <a:pt x="123798" y="652494"/>
                                <a:pt x="118694" y="653331"/>
                                <a:pt x="118694" y="657127"/>
                              </a:cubicBezTo>
                              <a:cubicBezTo>
                                <a:pt x="118694" y="660136"/>
                                <a:pt x="121627" y="661444"/>
                                <a:pt x="129143" y="663209"/>
                              </a:cubicBezTo>
                              <a:cubicBezTo>
                                <a:pt x="136265" y="664923"/>
                                <a:pt x="145927" y="667195"/>
                                <a:pt x="145927" y="678710"/>
                              </a:cubicBezTo>
                              <a:moveTo>
                                <a:pt x="75871" y="684398"/>
                              </a:moveTo>
                              <a:lnTo>
                                <a:pt x="102024" y="684398"/>
                              </a:lnTo>
                              <a:lnTo>
                                <a:pt x="102024" y="692295"/>
                              </a:lnTo>
                              <a:lnTo>
                                <a:pt x="66463" y="692295"/>
                              </a:lnTo>
                              <a:lnTo>
                                <a:pt x="66463" y="645498"/>
                              </a:lnTo>
                              <a:lnTo>
                                <a:pt x="101174" y="645498"/>
                              </a:lnTo>
                              <a:lnTo>
                                <a:pt x="101174" y="653408"/>
                              </a:lnTo>
                              <a:lnTo>
                                <a:pt x="75871" y="653408"/>
                              </a:lnTo>
                              <a:lnTo>
                                <a:pt x="75871" y="663805"/>
                              </a:lnTo>
                              <a:lnTo>
                                <a:pt x="99409" y="663805"/>
                              </a:lnTo>
                              <a:lnTo>
                                <a:pt x="99409" y="671702"/>
                              </a:lnTo>
                              <a:lnTo>
                                <a:pt x="75871" y="671702"/>
                              </a:lnTo>
                              <a:lnTo>
                                <a:pt x="75871" y="684398"/>
                              </a:lnTo>
                              <a:lnTo>
                                <a:pt x="75871" y="684398"/>
                              </a:lnTo>
                              <a:close/>
                              <a:moveTo>
                                <a:pt x="51901" y="645498"/>
                              </a:moveTo>
                              <a:lnTo>
                                <a:pt x="61435" y="645498"/>
                              </a:lnTo>
                              <a:lnTo>
                                <a:pt x="50060" y="692295"/>
                              </a:lnTo>
                              <a:lnTo>
                                <a:pt x="40005" y="692295"/>
                              </a:lnTo>
                              <a:lnTo>
                                <a:pt x="30775" y="657343"/>
                              </a:lnTo>
                              <a:lnTo>
                                <a:pt x="30648" y="657343"/>
                              </a:lnTo>
                              <a:lnTo>
                                <a:pt x="21431" y="692295"/>
                              </a:lnTo>
                              <a:lnTo>
                                <a:pt x="11172" y="692295"/>
                              </a:lnTo>
                              <a:lnTo>
                                <a:pt x="0" y="645498"/>
                              </a:lnTo>
                              <a:lnTo>
                                <a:pt x="9674" y="645498"/>
                              </a:lnTo>
                              <a:lnTo>
                                <a:pt x="16657" y="677669"/>
                              </a:lnTo>
                              <a:lnTo>
                                <a:pt x="16784" y="677669"/>
                              </a:lnTo>
                              <a:lnTo>
                                <a:pt x="25290" y="645498"/>
                              </a:lnTo>
                              <a:lnTo>
                                <a:pt x="36526" y="645498"/>
                              </a:lnTo>
                              <a:lnTo>
                                <a:pt x="44702" y="678190"/>
                              </a:lnTo>
                              <a:lnTo>
                                <a:pt x="44829" y="678190"/>
                              </a:lnTo>
                              <a:lnTo>
                                <a:pt x="51901" y="645498"/>
                              </a:lnTo>
                              <a:close/>
                              <a:moveTo>
                                <a:pt x="620931" y="575595"/>
                              </a:moveTo>
                              <a:lnTo>
                                <a:pt x="620931" y="586704"/>
                              </a:lnTo>
                              <a:lnTo>
                                <a:pt x="640546" y="586704"/>
                              </a:lnTo>
                              <a:lnTo>
                                <a:pt x="640546" y="594614"/>
                              </a:lnTo>
                              <a:lnTo>
                                <a:pt x="620931" y="594614"/>
                              </a:lnTo>
                              <a:lnTo>
                                <a:pt x="620931" y="614482"/>
                              </a:lnTo>
                              <a:lnTo>
                                <a:pt x="611524" y="614482"/>
                              </a:lnTo>
                              <a:lnTo>
                                <a:pt x="611524" y="567699"/>
                              </a:lnTo>
                              <a:lnTo>
                                <a:pt x="643619" y="567699"/>
                              </a:lnTo>
                              <a:lnTo>
                                <a:pt x="643619" y="575595"/>
                              </a:lnTo>
                              <a:lnTo>
                                <a:pt x="620931" y="575595"/>
                              </a:lnTo>
                              <a:lnTo>
                                <a:pt x="620931" y="575595"/>
                              </a:lnTo>
                              <a:close/>
                              <a:moveTo>
                                <a:pt x="570681" y="601279"/>
                              </a:moveTo>
                              <a:cubicBezTo>
                                <a:pt x="569576" y="599387"/>
                                <a:pt x="568320" y="596391"/>
                                <a:pt x="568320" y="591097"/>
                              </a:cubicBezTo>
                              <a:cubicBezTo>
                                <a:pt x="568320" y="584228"/>
                                <a:pt x="570541" y="575011"/>
                                <a:pt x="581269" y="575011"/>
                              </a:cubicBezTo>
                              <a:cubicBezTo>
                                <a:pt x="592759" y="575011"/>
                                <a:pt x="594143" y="585676"/>
                                <a:pt x="594143" y="590957"/>
                              </a:cubicBezTo>
                              <a:cubicBezTo>
                                <a:pt x="594143" y="604491"/>
                                <a:pt x="586234" y="607170"/>
                                <a:pt x="581269" y="607170"/>
                              </a:cubicBezTo>
                              <a:cubicBezTo>
                                <a:pt x="575569" y="607170"/>
                                <a:pt x="572243" y="604046"/>
                                <a:pt x="570681" y="601279"/>
                              </a:cubicBezTo>
                              <a:moveTo>
                                <a:pt x="603881" y="591160"/>
                              </a:moveTo>
                              <a:cubicBezTo>
                                <a:pt x="603881" y="577487"/>
                                <a:pt x="596479" y="566911"/>
                                <a:pt x="581206" y="566911"/>
                              </a:cubicBezTo>
                              <a:cubicBezTo>
                                <a:pt x="566694" y="566911"/>
                                <a:pt x="558582" y="576382"/>
                                <a:pt x="558582" y="591351"/>
                              </a:cubicBezTo>
                              <a:cubicBezTo>
                                <a:pt x="558582" y="602142"/>
                                <a:pt x="563749" y="615282"/>
                                <a:pt x="581320" y="615282"/>
                              </a:cubicBezTo>
                              <a:cubicBezTo>
                                <a:pt x="597736" y="615282"/>
                                <a:pt x="603881" y="603374"/>
                                <a:pt x="603881" y="591160"/>
                              </a:cubicBezTo>
                              <a:moveTo>
                                <a:pt x="536237" y="575595"/>
                              </a:moveTo>
                              <a:lnTo>
                                <a:pt x="522373" y="575595"/>
                              </a:lnTo>
                              <a:lnTo>
                                <a:pt x="522373" y="614495"/>
                              </a:lnTo>
                              <a:lnTo>
                                <a:pt x="512965" y="614495"/>
                              </a:lnTo>
                              <a:lnTo>
                                <a:pt x="512965" y="575595"/>
                              </a:lnTo>
                              <a:lnTo>
                                <a:pt x="499101" y="575595"/>
                              </a:lnTo>
                              <a:lnTo>
                                <a:pt x="499101" y="567698"/>
                              </a:lnTo>
                              <a:lnTo>
                                <a:pt x="536237" y="567698"/>
                              </a:lnTo>
                              <a:lnTo>
                                <a:pt x="536237" y="575595"/>
                              </a:lnTo>
                              <a:lnTo>
                                <a:pt x="536237" y="575595"/>
                              </a:lnTo>
                              <a:close/>
                              <a:moveTo>
                                <a:pt x="464340" y="614482"/>
                              </a:moveTo>
                              <a:lnTo>
                                <a:pt x="455580" y="614482"/>
                              </a:lnTo>
                              <a:lnTo>
                                <a:pt x="455580" y="567698"/>
                              </a:lnTo>
                              <a:lnTo>
                                <a:pt x="464734" y="567698"/>
                              </a:lnTo>
                              <a:lnTo>
                                <a:pt x="483739" y="598917"/>
                              </a:lnTo>
                              <a:lnTo>
                                <a:pt x="483879" y="598917"/>
                              </a:lnTo>
                              <a:lnTo>
                                <a:pt x="483879" y="567698"/>
                              </a:lnTo>
                              <a:lnTo>
                                <a:pt x="492639" y="567698"/>
                              </a:lnTo>
                              <a:lnTo>
                                <a:pt x="492639" y="614482"/>
                              </a:lnTo>
                              <a:lnTo>
                                <a:pt x="483155" y="614482"/>
                              </a:lnTo>
                              <a:lnTo>
                                <a:pt x="464467" y="583974"/>
                              </a:lnTo>
                              <a:lnTo>
                                <a:pt x="464340" y="583974"/>
                              </a:lnTo>
                              <a:lnTo>
                                <a:pt x="464340" y="614482"/>
                              </a:lnTo>
                              <a:close/>
                              <a:moveTo>
                                <a:pt x="421199" y="575595"/>
                              </a:moveTo>
                              <a:lnTo>
                                <a:pt x="421199" y="585993"/>
                              </a:lnTo>
                              <a:lnTo>
                                <a:pt x="444725" y="585993"/>
                              </a:lnTo>
                              <a:lnTo>
                                <a:pt x="444725" y="593903"/>
                              </a:lnTo>
                              <a:lnTo>
                                <a:pt x="421199" y="593903"/>
                              </a:lnTo>
                              <a:lnTo>
                                <a:pt x="421199" y="606586"/>
                              </a:lnTo>
                              <a:lnTo>
                                <a:pt x="447340" y="606586"/>
                              </a:lnTo>
                              <a:lnTo>
                                <a:pt x="447340" y="614482"/>
                              </a:lnTo>
                              <a:lnTo>
                                <a:pt x="411792" y="614482"/>
                              </a:lnTo>
                              <a:lnTo>
                                <a:pt x="411792" y="567699"/>
                              </a:lnTo>
                              <a:lnTo>
                                <a:pt x="446477" y="567699"/>
                              </a:lnTo>
                              <a:lnTo>
                                <a:pt x="446477" y="575595"/>
                              </a:lnTo>
                              <a:lnTo>
                                <a:pt x="421199" y="575595"/>
                              </a:lnTo>
                              <a:lnTo>
                                <a:pt x="421199" y="575595"/>
                              </a:lnTo>
                              <a:close/>
                              <a:moveTo>
                                <a:pt x="393484" y="614482"/>
                              </a:moveTo>
                              <a:lnTo>
                                <a:pt x="393484" y="577639"/>
                              </a:lnTo>
                              <a:lnTo>
                                <a:pt x="393357" y="577639"/>
                              </a:lnTo>
                              <a:lnTo>
                                <a:pt x="384267" y="614482"/>
                              </a:lnTo>
                              <a:lnTo>
                                <a:pt x="375189" y="614482"/>
                              </a:lnTo>
                              <a:lnTo>
                                <a:pt x="365972" y="577639"/>
                              </a:lnTo>
                              <a:lnTo>
                                <a:pt x="365832" y="577639"/>
                              </a:lnTo>
                              <a:lnTo>
                                <a:pt x="365832" y="614482"/>
                              </a:lnTo>
                              <a:lnTo>
                                <a:pt x="357085" y="614482"/>
                              </a:lnTo>
                              <a:lnTo>
                                <a:pt x="357085" y="567698"/>
                              </a:lnTo>
                              <a:lnTo>
                                <a:pt x="371203" y="567698"/>
                              </a:lnTo>
                              <a:lnTo>
                                <a:pt x="379620" y="599603"/>
                              </a:lnTo>
                              <a:lnTo>
                                <a:pt x="379773" y="599603"/>
                              </a:lnTo>
                              <a:lnTo>
                                <a:pt x="388063" y="567698"/>
                              </a:lnTo>
                              <a:lnTo>
                                <a:pt x="402244" y="567698"/>
                              </a:lnTo>
                              <a:lnTo>
                                <a:pt x="402244" y="614482"/>
                              </a:lnTo>
                              <a:lnTo>
                                <a:pt x="393484" y="614482"/>
                              </a:lnTo>
                              <a:lnTo>
                                <a:pt x="393484" y="614482"/>
                              </a:lnTo>
                              <a:close/>
                              <a:moveTo>
                                <a:pt x="347411" y="614482"/>
                              </a:moveTo>
                              <a:lnTo>
                                <a:pt x="337940" y="614482"/>
                              </a:lnTo>
                              <a:lnTo>
                                <a:pt x="319239" y="583974"/>
                              </a:lnTo>
                              <a:lnTo>
                                <a:pt x="319112" y="583974"/>
                              </a:lnTo>
                              <a:lnTo>
                                <a:pt x="319112" y="614482"/>
                              </a:lnTo>
                              <a:lnTo>
                                <a:pt x="310351" y="614482"/>
                              </a:lnTo>
                              <a:lnTo>
                                <a:pt x="310351" y="567698"/>
                              </a:lnTo>
                              <a:lnTo>
                                <a:pt x="319505" y="567698"/>
                              </a:lnTo>
                              <a:lnTo>
                                <a:pt x="338524" y="598917"/>
                              </a:lnTo>
                              <a:lnTo>
                                <a:pt x="338651" y="598917"/>
                              </a:lnTo>
                              <a:lnTo>
                                <a:pt x="338651" y="567698"/>
                              </a:lnTo>
                              <a:lnTo>
                                <a:pt x="347411" y="567698"/>
                              </a:lnTo>
                              <a:lnTo>
                                <a:pt x="347411" y="614482"/>
                              </a:lnTo>
                              <a:close/>
                              <a:moveTo>
                                <a:pt x="279373" y="587504"/>
                              </a:moveTo>
                              <a:lnTo>
                                <a:pt x="272378" y="587504"/>
                              </a:lnTo>
                              <a:lnTo>
                                <a:pt x="272378" y="575595"/>
                              </a:lnTo>
                              <a:lnTo>
                                <a:pt x="279767" y="575595"/>
                              </a:lnTo>
                              <a:cubicBezTo>
                                <a:pt x="286102" y="575595"/>
                                <a:pt x="287283" y="575595"/>
                                <a:pt x="289048" y="576649"/>
                              </a:cubicBezTo>
                              <a:cubicBezTo>
                                <a:pt x="290825" y="577703"/>
                                <a:pt x="291460" y="579518"/>
                                <a:pt x="291460" y="581410"/>
                              </a:cubicBezTo>
                              <a:cubicBezTo>
                                <a:pt x="291460" y="582781"/>
                                <a:pt x="291142" y="585803"/>
                                <a:pt x="287867" y="586907"/>
                              </a:cubicBezTo>
                              <a:cubicBezTo>
                                <a:pt x="286242" y="587504"/>
                                <a:pt x="282255" y="587504"/>
                                <a:pt x="279373" y="587504"/>
                              </a:cubicBezTo>
                              <a:moveTo>
                                <a:pt x="293682" y="614495"/>
                              </a:moveTo>
                              <a:lnTo>
                                <a:pt x="304994" y="614495"/>
                              </a:lnTo>
                              <a:lnTo>
                                <a:pt x="299306" y="605341"/>
                              </a:lnTo>
                              <a:cubicBezTo>
                                <a:pt x="294596" y="597813"/>
                                <a:pt x="292768" y="596124"/>
                                <a:pt x="288844" y="593915"/>
                              </a:cubicBezTo>
                              <a:lnTo>
                                <a:pt x="288844" y="593763"/>
                              </a:lnTo>
                              <a:cubicBezTo>
                                <a:pt x="290685" y="593572"/>
                                <a:pt x="292450" y="593052"/>
                                <a:pt x="294075" y="592328"/>
                              </a:cubicBezTo>
                              <a:cubicBezTo>
                                <a:pt x="298646" y="590437"/>
                                <a:pt x="301198" y="585930"/>
                                <a:pt x="301198" y="580839"/>
                              </a:cubicBezTo>
                              <a:cubicBezTo>
                                <a:pt x="301198" y="576255"/>
                                <a:pt x="298976" y="570898"/>
                                <a:pt x="293555" y="568866"/>
                              </a:cubicBezTo>
                              <a:cubicBezTo>
                                <a:pt x="292120" y="568422"/>
                                <a:pt x="289822" y="567698"/>
                                <a:pt x="282839" y="567698"/>
                              </a:cubicBezTo>
                              <a:lnTo>
                                <a:pt x="262970" y="567698"/>
                              </a:lnTo>
                              <a:lnTo>
                                <a:pt x="262970" y="614495"/>
                              </a:lnTo>
                              <a:lnTo>
                                <a:pt x="272378" y="614495"/>
                              </a:lnTo>
                              <a:lnTo>
                                <a:pt x="272378" y="594944"/>
                              </a:lnTo>
                              <a:lnTo>
                                <a:pt x="274270" y="594944"/>
                              </a:lnTo>
                              <a:cubicBezTo>
                                <a:pt x="280605" y="594944"/>
                                <a:pt x="281202" y="595858"/>
                                <a:pt x="286877" y="604313"/>
                              </a:cubicBezTo>
                              <a:lnTo>
                                <a:pt x="293682" y="614495"/>
                              </a:lnTo>
                              <a:lnTo>
                                <a:pt x="293682" y="614495"/>
                              </a:lnTo>
                              <a:close/>
                              <a:moveTo>
                                <a:pt x="228780" y="575595"/>
                              </a:moveTo>
                              <a:lnTo>
                                <a:pt x="228780" y="585993"/>
                              </a:lnTo>
                              <a:lnTo>
                                <a:pt x="252306" y="585993"/>
                              </a:lnTo>
                              <a:lnTo>
                                <a:pt x="252306" y="593903"/>
                              </a:lnTo>
                              <a:lnTo>
                                <a:pt x="228780" y="593903"/>
                              </a:lnTo>
                              <a:lnTo>
                                <a:pt x="228780" y="606586"/>
                              </a:lnTo>
                              <a:lnTo>
                                <a:pt x="254934" y="606586"/>
                              </a:lnTo>
                              <a:lnTo>
                                <a:pt x="254934" y="614482"/>
                              </a:lnTo>
                              <a:lnTo>
                                <a:pt x="219372" y="614482"/>
                              </a:lnTo>
                              <a:lnTo>
                                <a:pt x="219372" y="567699"/>
                              </a:lnTo>
                              <a:lnTo>
                                <a:pt x="254083" y="567699"/>
                              </a:lnTo>
                              <a:lnTo>
                                <a:pt x="254083" y="575595"/>
                              </a:lnTo>
                              <a:lnTo>
                                <a:pt x="228780" y="575595"/>
                              </a:lnTo>
                              <a:lnTo>
                                <a:pt x="228780" y="575595"/>
                              </a:lnTo>
                              <a:close/>
                              <a:moveTo>
                                <a:pt x="197675" y="614482"/>
                              </a:moveTo>
                              <a:lnTo>
                                <a:pt x="187544" y="614482"/>
                              </a:lnTo>
                              <a:lnTo>
                                <a:pt x="170874" y="567698"/>
                              </a:lnTo>
                              <a:lnTo>
                                <a:pt x="181132" y="567698"/>
                              </a:lnTo>
                              <a:lnTo>
                                <a:pt x="192838" y="602333"/>
                              </a:lnTo>
                              <a:lnTo>
                                <a:pt x="192978" y="602333"/>
                              </a:lnTo>
                              <a:lnTo>
                                <a:pt x="204417" y="567698"/>
                              </a:lnTo>
                              <a:lnTo>
                                <a:pt x="214408" y="567698"/>
                              </a:lnTo>
                              <a:lnTo>
                                <a:pt x="197675" y="614482"/>
                              </a:lnTo>
                              <a:lnTo>
                                <a:pt x="197675" y="614482"/>
                              </a:lnTo>
                              <a:close/>
                              <a:moveTo>
                                <a:pt x="148796" y="607170"/>
                              </a:moveTo>
                              <a:cubicBezTo>
                                <a:pt x="143096" y="607170"/>
                                <a:pt x="139757" y="604046"/>
                                <a:pt x="138208" y="601279"/>
                              </a:cubicBezTo>
                              <a:cubicBezTo>
                                <a:pt x="137090" y="599387"/>
                                <a:pt x="135834" y="596391"/>
                                <a:pt x="135834" y="591097"/>
                              </a:cubicBezTo>
                              <a:cubicBezTo>
                                <a:pt x="135834" y="584228"/>
                                <a:pt x="138068" y="575011"/>
                                <a:pt x="148796" y="575011"/>
                              </a:cubicBezTo>
                              <a:cubicBezTo>
                                <a:pt x="160286" y="575011"/>
                                <a:pt x="161670" y="585676"/>
                                <a:pt x="161670" y="590957"/>
                              </a:cubicBezTo>
                              <a:cubicBezTo>
                                <a:pt x="161670" y="604491"/>
                                <a:pt x="153735" y="607170"/>
                                <a:pt x="148796" y="607170"/>
                              </a:cubicBezTo>
                              <a:moveTo>
                                <a:pt x="171407" y="591160"/>
                              </a:moveTo>
                              <a:cubicBezTo>
                                <a:pt x="171407" y="577487"/>
                                <a:pt x="164006" y="566911"/>
                                <a:pt x="148720" y="566911"/>
                              </a:cubicBezTo>
                              <a:cubicBezTo>
                                <a:pt x="134208" y="566911"/>
                                <a:pt x="126108" y="576382"/>
                                <a:pt x="126108" y="591351"/>
                              </a:cubicBezTo>
                              <a:cubicBezTo>
                                <a:pt x="126108" y="602142"/>
                                <a:pt x="131276" y="615282"/>
                                <a:pt x="148834" y="615282"/>
                              </a:cubicBezTo>
                              <a:cubicBezTo>
                                <a:pt x="165250" y="615282"/>
                                <a:pt x="171407" y="603374"/>
                                <a:pt x="171407" y="591160"/>
                              </a:cubicBezTo>
                              <a:moveTo>
                                <a:pt x="87475" y="580242"/>
                              </a:moveTo>
                              <a:cubicBezTo>
                                <a:pt x="85456" y="583251"/>
                                <a:pt x="84923" y="586971"/>
                                <a:pt x="84923" y="590564"/>
                              </a:cubicBezTo>
                              <a:cubicBezTo>
                                <a:pt x="84923" y="597508"/>
                                <a:pt x="87348" y="607170"/>
                                <a:pt x="98330" y="607170"/>
                              </a:cubicBezTo>
                              <a:cubicBezTo>
                                <a:pt x="103814" y="607170"/>
                                <a:pt x="108194" y="604097"/>
                                <a:pt x="109363" y="603183"/>
                              </a:cubicBezTo>
                              <a:lnTo>
                                <a:pt x="109363" y="597292"/>
                              </a:lnTo>
                              <a:lnTo>
                                <a:pt x="98584" y="597292"/>
                              </a:lnTo>
                              <a:lnTo>
                                <a:pt x="98584" y="589396"/>
                              </a:lnTo>
                              <a:lnTo>
                                <a:pt x="118910" y="589396"/>
                              </a:lnTo>
                              <a:lnTo>
                                <a:pt x="118910" y="608020"/>
                              </a:lnTo>
                              <a:cubicBezTo>
                                <a:pt x="116168" y="610699"/>
                                <a:pt x="108398" y="615282"/>
                                <a:pt x="98914" y="615282"/>
                              </a:cubicBezTo>
                              <a:cubicBezTo>
                                <a:pt x="82054" y="615282"/>
                                <a:pt x="75185" y="603247"/>
                                <a:pt x="75185" y="590957"/>
                              </a:cubicBezTo>
                              <a:cubicBezTo>
                                <a:pt x="75185" y="579531"/>
                                <a:pt x="81470" y="566899"/>
                                <a:pt x="98381" y="566899"/>
                              </a:cubicBezTo>
                              <a:cubicBezTo>
                                <a:pt x="105973" y="566899"/>
                                <a:pt x="115787" y="569133"/>
                                <a:pt x="118326" y="580636"/>
                              </a:cubicBezTo>
                              <a:lnTo>
                                <a:pt x="108918" y="582400"/>
                              </a:lnTo>
                              <a:cubicBezTo>
                                <a:pt x="107077" y="575938"/>
                                <a:pt x="101263" y="575011"/>
                                <a:pt x="98457" y="575011"/>
                              </a:cubicBezTo>
                              <a:cubicBezTo>
                                <a:pt x="94470" y="575011"/>
                                <a:pt x="90217" y="576256"/>
                                <a:pt x="87475" y="580242"/>
                              </a:cubicBezTo>
                              <a:moveTo>
                                <a:pt x="1401438" y="279124"/>
                              </a:moveTo>
                              <a:cubicBezTo>
                                <a:pt x="1402123" y="282031"/>
                                <a:pt x="1402466" y="286183"/>
                                <a:pt x="1402466" y="291604"/>
                              </a:cubicBezTo>
                              <a:lnTo>
                                <a:pt x="1402466" y="335176"/>
                              </a:lnTo>
                              <a:lnTo>
                                <a:pt x="1383917" y="335176"/>
                              </a:lnTo>
                              <a:lnTo>
                                <a:pt x="1383917" y="299387"/>
                              </a:lnTo>
                              <a:cubicBezTo>
                                <a:pt x="1383917" y="291820"/>
                                <a:pt x="1383523" y="286919"/>
                                <a:pt x="1382711" y="284698"/>
                              </a:cubicBezTo>
                              <a:cubicBezTo>
                                <a:pt x="1381924" y="282476"/>
                                <a:pt x="1380642" y="280749"/>
                                <a:pt x="1378864" y="279518"/>
                              </a:cubicBezTo>
                              <a:cubicBezTo>
                                <a:pt x="1377074" y="278274"/>
                                <a:pt x="1374941" y="277664"/>
                                <a:pt x="1372427" y="277664"/>
                              </a:cubicBezTo>
                              <a:cubicBezTo>
                                <a:pt x="1369215" y="277664"/>
                                <a:pt x="1366333" y="278540"/>
                                <a:pt x="1363782" y="280305"/>
                              </a:cubicBezTo>
                              <a:cubicBezTo>
                                <a:pt x="1361230" y="282070"/>
                                <a:pt x="1359478" y="284406"/>
                                <a:pt x="1358525" y="287300"/>
                              </a:cubicBezTo>
                              <a:cubicBezTo>
                                <a:pt x="1357586" y="290220"/>
                                <a:pt x="1357103" y="295578"/>
                                <a:pt x="1357103" y="303411"/>
                              </a:cubicBezTo>
                              <a:lnTo>
                                <a:pt x="1357103" y="335176"/>
                              </a:lnTo>
                              <a:lnTo>
                                <a:pt x="1338555" y="335176"/>
                              </a:lnTo>
                              <a:lnTo>
                                <a:pt x="1338555" y="265057"/>
                              </a:lnTo>
                              <a:lnTo>
                                <a:pt x="1355783" y="265057"/>
                              </a:lnTo>
                              <a:lnTo>
                                <a:pt x="1355783" y="275354"/>
                              </a:lnTo>
                              <a:cubicBezTo>
                                <a:pt x="1361903" y="267431"/>
                                <a:pt x="1369609" y="263483"/>
                                <a:pt x="1378890" y="263483"/>
                              </a:cubicBezTo>
                              <a:cubicBezTo>
                                <a:pt x="1382990" y="263483"/>
                                <a:pt x="1386736" y="264207"/>
                                <a:pt x="1390126" y="265692"/>
                              </a:cubicBezTo>
                              <a:cubicBezTo>
                                <a:pt x="1393503" y="267165"/>
                                <a:pt x="1396080" y="269044"/>
                                <a:pt x="1397807" y="271329"/>
                              </a:cubicBezTo>
                              <a:cubicBezTo>
                                <a:pt x="1399533" y="273627"/>
                                <a:pt x="1400765" y="276217"/>
                                <a:pt x="1401438" y="279124"/>
                              </a:cubicBezTo>
                              <a:moveTo>
                                <a:pt x="1300162" y="316094"/>
                              </a:moveTo>
                              <a:cubicBezTo>
                                <a:pt x="1296887" y="319789"/>
                                <a:pt x="1292824" y="321629"/>
                                <a:pt x="1287987" y="321629"/>
                              </a:cubicBezTo>
                              <a:cubicBezTo>
                                <a:pt x="1283137" y="321629"/>
                                <a:pt x="1279074" y="319789"/>
                                <a:pt x="1275761" y="316094"/>
                              </a:cubicBezTo>
                              <a:cubicBezTo>
                                <a:pt x="1272460" y="312387"/>
                                <a:pt x="1270822" y="307067"/>
                                <a:pt x="1270822" y="300110"/>
                              </a:cubicBezTo>
                              <a:cubicBezTo>
                                <a:pt x="1270822" y="293153"/>
                                <a:pt x="1272460" y="287833"/>
                                <a:pt x="1275761" y="284139"/>
                              </a:cubicBezTo>
                              <a:cubicBezTo>
                                <a:pt x="1279074" y="280432"/>
                                <a:pt x="1283137" y="278591"/>
                                <a:pt x="1287987" y="278591"/>
                              </a:cubicBezTo>
                              <a:cubicBezTo>
                                <a:pt x="1292824" y="278591"/>
                                <a:pt x="1296887" y="280432"/>
                                <a:pt x="1300162" y="284139"/>
                              </a:cubicBezTo>
                              <a:cubicBezTo>
                                <a:pt x="1303438" y="287833"/>
                                <a:pt x="1305088" y="293115"/>
                                <a:pt x="1305088" y="299983"/>
                              </a:cubicBezTo>
                              <a:cubicBezTo>
                                <a:pt x="1305088" y="307017"/>
                                <a:pt x="1303438" y="312387"/>
                                <a:pt x="1300162" y="316094"/>
                              </a:cubicBezTo>
                              <a:moveTo>
                                <a:pt x="1287911" y="263470"/>
                              </a:moveTo>
                              <a:cubicBezTo>
                                <a:pt x="1281055" y="263470"/>
                                <a:pt x="1274834" y="264994"/>
                                <a:pt x="1269273" y="268028"/>
                              </a:cubicBezTo>
                              <a:cubicBezTo>
                                <a:pt x="1263700" y="271062"/>
                                <a:pt x="1259396" y="275468"/>
                                <a:pt x="1256349" y="281232"/>
                              </a:cubicBezTo>
                              <a:cubicBezTo>
                                <a:pt x="1253327" y="286995"/>
                                <a:pt x="1251803" y="292962"/>
                                <a:pt x="1251803" y="299133"/>
                              </a:cubicBezTo>
                              <a:cubicBezTo>
                                <a:pt x="1251803" y="307182"/>
                                <a:pt x="1253327" y="314012"/>
                                <a:pt x="1256349" y="319623"/>
                              </a:cubicBezTo>
                              <a:cubicBezTo>
                                <a:pt x="1259396" y="325235"/>
                                <a:pt x="1263826" y="329488"/>
                                <a:pt x="1269667" y="332395"/>
                              </a:cubicBezTo>
                              <a:cubicBezTo>
                                <a:pt x="1275507" y="335303"/>
                                <a:pt x="1281626" y="336750"/>
                                <a:pt x="1288050" y="336750"/>
                              </a:cubicBezTo>
                              <a:cubicBezTo>
                                <a:pt x="1298448" y="336750"/>
                                <a:pt x="1307043" y="333259"/>
                                <a:pt x="1313899" y="326289"/>
                              </a:cubicBezTo>
                              <a:cubicBezTo>
                                <a:pt x="1320742" y="319319"/>
                                <a:pt x="1324170" y="310521"/>
                                <a:pt x="1324170" y="299920"/>
                              </a:cubicBezTo>
                              <a:cubicBezTo>
                                <a:pt x="1324170" y="289395"/>
                                <a:pt x="1320768" y="280686"/>
                                <a:pt x="1314001" y="273805"/>
                              </a:cubicBezTo>
                              <a:cubicBezTo>
                                <a:pt x="1307221" y="266911"/>
                                <a:pt x="1298524" y="263470"/>
                                <a:pt x="1287911" y="263470"/>
                              </a:cubicBezTo>
                              <a:moveTo>
                                <a:pt x="1218540" y="265057"/>
                              </a:moveTo>
                              <a:lnTo>
                                <a:pt x="1237102" y="265057"/>
                              </a:lnTo>
                              <a:lnTo>
                                <a:pt x="1237102" y="335163"/>
                              </a:lnTo>
                              <a:lnTo>
                                <a:pt x="1218540" y="335163"/>
                              </a:lnTo>
                              <a:lnTo>
                                <a:pt x="1218540" y="265057"/>
                              </a:lnTo>
                              <a:close/>
                              <a:moveTo>
                                <a:pt x="1218540" y="238383"/>
                              </a:moveTo>
                              <a:lnTo>
                                <a:pt x="1237102" y="238383"/>
                              </a:lnTo>
                              <a:lnTo>
                                <a:pt x="1237102" y="255548"/>
                              </a:lnTo>
                              <a:lnTo>
                                <a:pt x="1218540" y="255548"/>
                              </a:lnTo>
                              <a:lnTo>
                                <a:pt x="1218540" y="238383"/>
                              </a:lnTo>
                              <a:close/>
                              <a:moveTo>
                                <a:pt x="1205590" y="319585"/>
                              </a:moveTo>
                              <a:lnTo>
                                <a:pt x="1207177" y="333982"/>
                              </a:lnTo>
                              <a:cubicBezTo>
                                <a:pt x="1202861" y="335823"/>
                                <a:pt x="1197973" y="336763"/>
                                <a:pt x="1192514" y="336763"/>
                              </a:cubicBezTo>
                              <a:cubicBezTo>
                                <a:pt x="1189175" y="336763"/>
                                <a:pt x="1186166" y="336191"/>
                                <a:pt x="1183474" y="335074"/>
                              </a:cubicBezTo>
                              <a:cubicBezTo>
                                <a:pt x="1180783" y="333957"/>
                                <a:pt x="1178827" y="332497"/>
                                <a:pt x="1177558" y="330720"/>
                              </a:cubicBezTo>
                              <a:cubicBezTo>
                                <a:pt x="1176314" y="328930"/>
                                <a:pt x="1175438" y="326517"/>
                                <a:pt x="1174955" y="323483"/>
                              </a:cubicBezTo>
                              <a:cubicBezTo>
                                <a:pt x="1174575" y="321337"/>
                                <a:pt x="1174359" y="316970"/>
                                <a:pt x="1174359" y="310406"/>
                              </a:cubicBezTo>
                              <a:lnTo>
                                <a:pt x="1174359" y="279848"/>
                              </a:lnTo>
                              <a:lnTo>
                                <a:pt x="1165840" y="279848"/>
                              </a:lnTo>
                              <a:lnTo>
                                <a:pt x="1165840" y="265057"/>
                              </a:lnTo>
                              <a:lnTo>
                                <a:pt x="1174359" y="265057"/>
                              </a:lnTo>
                              <a:lnTo>
                                <a:pt x="1174359" y="251130"/>
                              </a:lnTo>
                              <a:lnTo>
                                <a:pt x="1192983" y="240301"/>
                              </a:lnTo>
                              <a:lnTo>
                                <a:pt x="1192983" y="265057"/>
                              </a:lnTo>
                              <a:lnTo>
                                <a:pt x="1205654" y="265057"/>
                              </a:lnTo>
                              <a:lnTo>
                                <a:pt x="1205654" y="279848"/>
                              </a:lnTo>
                              <a:lnTo>
                                <a:pt x="1192983" y="279848"/>
                              </a:lnTo>
                              <a:lnTo>
                                <a:pt x="1192983" y="308109"/>
                              </a:lnTo>
                              <a:cubicBezTo>
                                <a:pt x="1192983" y="313822"/>
                                <a:pt x="1193098" y="317161"/>
                                <a:pt x="1193352" y="318100"/>
                              </a:cubicBezTo>
                              <a:cubicBezTo>
                                <a:pt x="1193580" y="319052"/>
                                <a:pt x="1194139" y="319827"/>
                                <a:pt x="1195002" y="320449"/>
                              </a:cubicBezTo>
                              <a:cubicBezTo>
                                <a:pt x="1195853" y="321071"/>
                                <a:pt x="1196894" y="321363"/>
                                <a:pt x="1198138" y="321363"/>
                              </a:cubicBezTo>
                              <a:cubicBezTo>
                                <a:pt x="1199852" y="321363"/>
                                <a:pt x="1202328" y="320779"/>
                                <a:pt x="1205590" y="319586"/>
                              </a:cubicBezTo>
                              <a:moveTo>
                                <a:pt x="1137007" y="305201"/>
                              </a:moveTo>
                              <a:cubicBezTo>
                                <a:pt x="1137007" y="309645"/>
                                <a:pt x="1136753" y="312654"/>
                                <a:pt x="1136271" y="314241"/>
                              </a:cubicBezTo>
                              <a:cubicBezTo>
                                <a:pt x="1135573" y="316665"/>
                                <a:pt x="1134100" y="318709"/>
                                <a:pt x="1131853" y="320385"/>
                              </a:cubicBezTo>
                              <a:cubicBezTo>
                                <a:pt x="1128818" y="322582"/>
                                <a:pt x="1125619" y="323686"/>
                                <a:pt x="1122280" y="323686"/>
                              </a:cubicBezTo>
                              <a:cubicBezTo>
                                <a:pt x="1119284" y="323686"/>
                                <a:pt x="1116821" y="322734"/>
                                <a:pt x="1114891" y="320842"/>
                              </a:cubicBezTo>
                              <a:cubicBezTo>
                                <a:pt x="1112948" y="318951"/>
                                <a:pt x="1111971" y="316703"/>
                                <a:pt x="1111971" y="314114"/>
                              </a:cubicBezTo>
                              <a:cubicBezTo>
                                <a:pt x="1111971" y="311473"/>
                                <a:pt x="1113190" y="309289"/>
                                <a:pt x="1115602" y="307575"/>
                              </a:cubicBezTo>
                              <a:cubicBezTo>
                                <a:pt x="1117189" y="306521"/>
                                <a:pt x="1120553" y="305442"/>
                                <a:pt x="1125708" y="304338"/>
                              </a:cubicBezTo>
                              <a:cubicBezTo>
                                <a:pt x="1130863" y="303233"/>
                                <a:pt x="1134620" y="302294"/>
                                <a:pt x="1137007" y="301494"/>
                              </a:cubicBezTo>
                              <a:lnTo>
                                <a:pt x="1137007" y="305201"/>
                              </a:lnTo>
                              <a:lnTo>
                                <a:pt x="1137007" y="305201"/>
                              </a:lnTo>
                              <a:close/>
                              <a:moveTo>
                                <a:pt x="1155023" y="312120"/>
                              </a:moveTo>
                              <a:lnTo>
                                <a:pt x="1155213" y="290474"/>
                              </a:lnTo>
                              <a:cubicBezTo>
                                <a:pt x="1155213" y="282425"/>
                                <a:pt x="1154388" y="276890"/>
                                <a:pt x="1152737" y="273868"/>
                              </a:cubicBezTo>
                              <a:cubicBezTo>
                                <a:pt x="1151100" y="270859"/>
                                <a:pt x="1148243" y="268371"/>
                                <a:pt x="1144193" y="266416"/>
                              </a:cubicBezTo>
                              <a:cubicBezTo>
                                <a:pt x="1140143" y="264448"/>
                                <a:pt x="1133986" y="263470"/>
                                <a:pt x="1125708" y="263470"/>
                              </a:cubicBezTo>
                              <a:cubicBezTo>
                                <a:pt x="1116592" y="263470"/>
                                <a:pt x="1109736" y="265108"/>
                                <a:pt x="1105115" y="268358"/>
                              </a:cubicBezTo>
                              <a:cubicBezTo>
                                <a:pt x="1100481" y="271608"/>
                                <a:pt x="1097231" y="276636"/>
                                <a:pt x="1095339" y="283403"/>
                              </a:cubicBezTo>
                              <a:lnTo>
                                <a:pt x="1112187" y="286437"/>
                              </a:lnTo>
                              <a:cubicBezTo>
                                <a:pt x="1113317" y="283187"/>
                                <a:pt x="1114815" y="280914"/>
                                <a:pt x="1116668" y="279606"/>
                              </a:cubicBezTo>
                              <a:cubicBezTo>
                                <a:pt x="1118509" y="278311"/>
                                <a:pt x="1121087" y="277664"/>
                                <a:pt x="1124387" y="277664"/>
                              </a:cubicBezTo>
                              <a:cubicBezTo>
                                <a:pt x="1129263" y="277664"/>
                                <a:pt x="1132602" y="278426"/>
                                <a:pt x="1134354" y="279949"/>
                              </a:cubicBezTo>
                              <a:cubicBezTo>
                                <a:pt x="1136118" y="281460"/>
                                <a:pt x="1137007" y="283999"/>
                                <a:pt x="1137007" y="287567"/>
                              </a:cubicBezTo>
                              <a:lnTo>
                                <a:pt x="1137007" y="289420"/>
                              </a:lnTo>
                              <a:cubicBezTo>
                                <a:pt x="1133655" y="290830"/>
                                <a:pt x="1127650" y="292340"/>
                                <a:pt x="1118979" y="293978"/>
                              </a:cubicBezTo>
                              <a:cubicBezTo>
                                <a:pt x="1112555" y="295210"/>
                                <a:pt x="1107629" y="296657"/>
                                <a:pt x="1104226" y="298295"/>
                              </a:cubicBezTo>
                              <a:cubicBezTo>
                                <a:pt x="1100811" y="299945"/>
                                <a:pt x="1098145" y="302332"/>
                                <a:pt x="1096253" y="305430"/>
                              </a:cubicBezTo>
                              <a:cubicBezTo>
                                <a:pt x="1094361" y="308527"/>
                                <a:pt x="1093435" y="312057"/>
                                <a:pt x="1093435" y="316031"/>
                              </a:cubicBezTo>
                              <a:cubicBezTo>
                                <a:pt x="1093435" y="322010"/>
                                <a:pt x="1095504" y="326962"/>
                                <a:pt x="1099656" y="330872"/>
                              </a:cubicBezTo>
                              <a:cubicBezTo>
                                <a:pt x="1103820" y="334795"/>
                                <a:pt x="1109508" y="336763"/>
                                <a:pt x="1116732" y="336763"/>
                              </a:cubicBezTo>
                              <a:cubicBezTo>
                                <a:pt x="1120820" y="336763"/>
                                <a:pt x="1124679" y="335976"/>
                                <a:pt x="1128285" y="334440"/>
                              </a:cubicBezTo>
                              <a:cubicBezTo>
                                <a:pt x="1131891" y="332903"/>
                                <a:pt x="1135280" y="330593"/>
                                <a:pt x="1138454" y="327520"/>
                              </a:cubicBezTo>
                              <a:cubicBezTo>
                                <a:pt x="1138581" y="327863"/>
                                <a:pt x="1138810" y="328587"/>
                                <a:pt x="1139102" y="329691"/>
                              </a:cubicBezTo>
                              <a:cubicBezTo>
                                <a:pt x="1139812" y="332104"/>
                                <a:pt x="1140409" y="333944"/>
                                <a:pt x="1140892" y="335176"/>
                              </a:cubicBezTo>
                              <a:lnTo>
                                <a:pt x="1159237" y="335176"/>
                              </a:lnTo>
                              <a:cubicBezTo>
                                <a:pt x="1157612" y="331824"/>
                                <a:pt x="1156508" y="328688"/>
                                <a:pt x="1155911" y="325756"/>
                              </a:cubicBezTo>
                              <a:cubicBezTo>
                                <a:pt x="1155327" y="322836"/>
                                <a:pt x="1155022" y="318291"/>
                                <a:pt x="1155022" y="312120"/>
                              </a:cubicBezTo>
                              <a:moveTo>
                                <a:pt x="1066951" y="308299"/>
                              </a:moveTo>
                              <a:lnTo>
                                <a:pt x="1085170" y="311409"/>
                              </a:lnTo>
                              <a:cubicBezTo>
                                <a:pt x="1083278" y="319763"/>
                                <a:pt x="1079660" y="326086"/>
                                <a:pt x="1074277" y="330352"/>
                              </a:cubicBezTo>
                              <a:cubicBezTo>
                                <a:pt x="1068919" y="334617"/>
                                <a:pt x="1061708" y="336763"/>
                                <a:pt x="1052694" y="336763"/>
                              </a:cubicBezTo>
                              <a:cubicBezTo>
                                <a:pt x="1042436" y="336763"/>
                                <a:pt x="1034259" y="333525"/>
                                <a:pt x="1028178" y="327051"/>
                              </a:cubicBezTo>
                              <a:cubicBezTo>
                                <a:pt x="1022058" y="320576"/>
                                <a:pt x="1019012" y="311625"/>
                                <a:pt x="1019012" y="300186"/>
                              </a:cubicBezTo>
                              <a:cubicBezTo>
                                <a:pt x="1019012" y="288608"/>
                                <a:pt x="1022084" y="279594"/>
                                <a:pt x="1028191" y="273145"/>
                              </a:cubicBezTo>
                              <a:cubicBezTo>
                                <a:pt x="1034310" y="266695"/>
                                <a:pt x="1042601" y="263470"/>
                                <a:pt x="1053024" y="263470"/>
                              </a:cubicBezTo>
                              <a:cubicBezTo>
                                <a:pt x="1061556" y="263470"/>
                                <a:pt x="1068348" y="265311"/>
                                <a:pt x="1073388" y="268980"/>
                              </a:cubicBezTo>
                              <a:cubicBezTo>
                                <a:pt x="1078416" y="272662"/>
                                <a:pt x="1082047" y="278261"/>
                                <a:pt x="1084243" y="285789"/>
                              </a:cubicBezTo>
                              <a:lnTo>
                                <a:pt x="1065961" y="289090"/>
                              </a:lnTo>
                              <a:cubicBezTo>
                                <a:pt x="1065339" y="285434"/>
                                <a:pt x="1063942" y="282679"/>
                                <a:pt x="1061771" y="280838"/>
                              </a:cubicBezTo>
                              <a:cubicBezTo>
                                <a:pt x="1059600" y="278985"/>
                                <a:pt x="1056769" y="278071"/>
                                <a:pt x="1053291" y="278071"/>
                              </a:cubicBezTo>
                              <a:cubicBezTo>
                                <a:pt x="1048669" y="278071"/>
                                <a:pt x="1044975" y="279657"/>
                                <a:pt x="1042232" y="282844"/>
                              </a:cubicBezTo>
                              <a:cubicBezTo>
                                <a:pt x="1039477" y="286043"/>
                                <a:pt x="1038094" y="291376"/>
                                <a:pt x="1038094" y="298866"/>
                              </a:cubicBezTo>
                              <a:cubicBezTo>
                                <a:pt x="1038094" y="307182"/>
                                <a:pt x="1039490" y="313060"/>
                                <a:pt x="1042296" y="316488"/>
                              </a:cubicBezTo>
                              <a:cubicBezTo>
                                <a:pt x="1045077" y="319916"/>
                                <a:pt x="1048847" y="321630"/>
                                <a:pt x="1053545" y="321630"/>
                              </a:cubicBezTo>
                              <a:cubicBezTo>
                                <a:pt x="1057074" y="321630"/>
                                <a:pt x="1059956" y="320639"/>
                                <a:pt x="1062203" y="318633"/>
                              </a:cubicBezTo>
                              <a:cubicBezTo>
                                <a:pt x="1064438" y="316627"/>
                                <a:pt x="1066025" y="313187"/>
                                <a:pt x="1066951" y="308299"/>
                              </a:cubicBezTo>
                              <a:moveTo>
                                <a:pt x="985355" y="265057"/>
                              </a:moveTo>
                              <a:lnTo>
                                <a:pt x="1003903" y="265057"/>
                              </a:lnTo>
                              <a:lnTo>
                                <a:pt x="1003903" y="335176"/>
                              </a:lnTo>
                              <a:lnTo>
                                <a:pt x="986675" y="335176"/>
                              </a:lnTo>
                              <a:lnTo>
                                <a:pt x="986675" y="324676"/>
                              </a:lnTo>
                              <a:cubicBezTo>
                                <a:pt x="984110" y="328409"/>
                                <a:pt x="980771" y="331367"/>
                                <a:pt x="976594" y="333513"/>
                              </a:cubicBezTo>
                              <a:cubicBezTo>
                                <a:pt x="972443" y="335671"/>
                                <a:pt x="968050" y="336750"/>
                                <a:pt x="963429" y="336750"/>
                              </a:cubicBezTo>
                              <a:cubicBezTo>
                                <a:pt x="958719" y="336750"/>
                                <a:pt x="954491" y="335722"/>
                                <a:pt x="950746" y="333652"/>
                              </a:cubicBezTo>
                              <a:cubicBezTo>
                                <a:pt x="947013" y="331583"/>
                                <a:pt x="944309" y="328676"/>
                                <a:pt x="942633" y="324930"/>
                              </a:cubicBezTo>
                              <a:cubicBezTo>
                                <a:pt x="940957" y="321198"/>
                                <a:pt x="940119" y="316018"/>
                                <a:pt x="940119" y="309416"/>
                              </a:cubicBezTo>
                              <a:lnTo>
                                <a:pt x="940119" y="265057"/>
                              </a:lnTo>
                              <a:lnTo>
                                <a:pt x="958668" y="265057"/>
                              </a:lnTo>
                              <a:lnTo>
                                <a:pt x="958668" y="297279"/>
                              </a:lnTo>
                              <a:cubicBezTo>
                                <a:pt x="958668" y="307131"/>
                                <a:pt x="959023" y="313174"/>
                                <a:pt x="959696" y="315396"/>
                              </a:cubicBezTo>
                              <a:cubicBezTo>
                                <a:pt x="960395" y="317618"/>
                                <a:pt x="961626" y="319382"/>
                                <a:pt x="963429" y="320677"/>
                              </a:cubicBezTo>
                              <a:cubicBezTo>
                                <a:pt x="965232" y="321985"/>
                                <a:pt x="967530" y="322632"/>
                                <a:pt x="970310" y="322632"/>
                              </a:cubicBezTo>
                              <a:cubicBezTo>
                                <a:pt x="973459" y="322632"/>
                                <a:pt x="976315" y="321756"/>
                                <a:pt x="978816" y="320017"/>
                              </a:cubicBezTo>
                              <a:cubicBezTo>
                                <a:pt x="981317" y="318278"/>
                                <a:pt x="983044" y="316132"/>
                                <a:pt x="983971" y="313542"/>
                              </a:cubicBezTo>
                              <a:cubicBezTo>
                                <a:pt x="984885" y="310978"/>
                                <a:pt x="985355" y="304668"/>
                                <a:pt x="985355" y="294638"/>
                              </a:cubicBezTo>
                              <a:lnTo>
                                <a:pt x="985355" y="265057"/>
                              </a:lnTo>
                              <a:close/>
                              <a:moveTo>
                                <a:pt x="899264" y="316653"/>
                              </a:moveTo>
                              <a:cubicBezTo>
                                <a:pt x="896267" y="320284"/>
                                <a:pt x="892636" y="322099"/>
                                <a:pt x="888358" y="322099"/>
                              </a:cubicBezTo>
                              <a:cubicBezTo>
                                <a:pt x="883000" y="322099"/>
                                <a:pt x="878811" y="319674"/>
                                <a:pt x="875827" y="314837"/>
                              </a:cubicBezTo>
                              <a:cubicBezTo>
                                <a:pt x="873745" y="311486"/>
                                <a:pt x="872729" y="306077"/>
                                <a:pt x="872729" y="298599"/>
                              </a:cubicBezTo>
                              <a:cubicBezTo>
                                <a:pt x="872729" y="291642"/>
                                <a:pt x="874202" y="286411"/>
                                <a:pt x="877173" y="282907"/>
                              </a:cubicBezTo>
                              <a:cubicBezTo>
                                <a:pt x="880156" y="279416"/>
                                <a:pt x="883838" y="277664"/>
                                <a:pt x="888244" y="277664"/>
                              </a:cubicBezTo>
                              <a:cubicBezTo>
                                <a:pt x="892776" y="277664"/>
                                <a:pt x="896483" y="279441"/>
                                <a:pt x="899391" y="282984"/>
                              </a:cubicBezTo>
                              <a:cubicBezTo>
                                <a:pt x="902298" y="286526"/>
                                <a:pt x="903745" y="292328"/>
                                <a:pt x="903745" y="300377"/>
                              </a:cubicBezTo>
                              <a:cubicBezTo>
                                <a:pt x="903745" y="307601"/>
                                <a:pt x="902260" y="313022"/>
                                <a:pt x="899264" y="316653"/>
                              </a:cubicBezTo>
                              <a:moveTo>
                                <a:pt x="903682" y="273246"/>
                              </a:moveTo>
                              <a:cubicBezTo>
                                <a:pt x="897969" y="266720"/>
                                <a:pt x="891176" y="263470"/>
                                <a:pt x="883356" y="263470"/>
                              </a:cubicBezTo>
                              <a:cubicBezTo>
                                <a:pt x="874811" y="263470"/>
                                <a:pt x="867740" y="266568"/>
                                <a:pt x="862153" y="272751"/>
                              </a:cubicBezTo>
                              <a:cubicBezTo>
                                <a:pt x="856567" y="278934"/>
                                <a:pt x="853774" y="287973"/>
                                <a:pt x="853774" y="299844"/>
                              </a:cubicBezTo>
                              <a:cubicBezTo>
                                <a:pt x="853774" y="311473"/>
                                <a:pt x="856643" y="320525"/>
                                <a:pt x="862395" y="327013"/>
                              </a:cubicBezTo>
                              <a:cubicBezTo>
                                <a:pt x="868121" y="333513"/>
                                <a:pt x="875027" y="336763"/>
                                <a:pt x="883089" y="336763"/>
                              </a:cubicBezTo>
                              <a:cubicBezTo>
                                <a:pt x="887037" y="336763"/>
                                <a:pt x="890986" y="335785"/>
                                <a:pt x="894871" y="333817"/>
                              </a:cubicBezTo>
                              <a:cubicBezTo>
                                <a:pt x="898756" y="331862"/>
                                <a:pt x="902146" y="328879"/>
                                <a:pt x="905002" y="324867"/>
                              </a:cubicBezTo>
                              <a:lnTo>
                                <a:pt x="905002" y="335176"/>
                              </a:lnTo>
                              <a:lnTo>
                                <a:pt x="922230" y="335176"/>
                              </a:lnTo>
                              <a:lnTo>
                                <a:pt x="922230" y="238384"/>
                              </a:lnTo>
                              <a:lnTo>
                                <a:pt x="903682" y="238384"/>
                              </a:lnTo>
                              <a:lnTo>
                                <a:pt x="903682" y="273246"/>
                              </a:lnTo>
                              <a:lnTo>
                                <a:pt x="903682" y="273246"/>
                              </a:lnTo>
                              <a:close/>
                              <a:moveTo>
                                <a:pt x="787413" y="318862"/>
                              </a:moveTo>
                              <a:lnTo>
                                <a:pt x="841485" y="318862"/>
                              </a:lnTo>
                              <a:lnTo>
                                <a:pt x="841485" y="335176"/>
                              </a:lnTo>
                              <a:lnTo>
                                <a:pt x="767886" y="335176"/>
                              </a:lnTo>
                              <a:lnTo>
                                <a:pt x="767886" y="238383"/>
                              </a:lnTo>
                              <a:lnTo>
                                <a:pt x="839644" y="238383"/>
                              </a:lnTo>
                              <a:lnTo>
                                <a:pt x="839644" y="254761"/>
                              </a:lnTo>
                              <a:lnTo>
                                <a:pt x="787413" y="254761"/>
                              </a:lnTo>
                              <a:lnTo>
                                <a:pt x="787413" y="276217"/>
                              </a:lnTo>
                              <a:lnTo>
                                <a:pt x="836013" y="276217"/>
                              </a:lnTo>
                              <a:lnTo>
                                <a:pt x="836013" y="292518"/>
                              </a:lnTo>
                              <a:lnTo>
                                <a:pt x="787413" y="292518"/>
                              </a:lnTo>
                              <a:lnTo>
                                <a:pt x="787413" y="318862"/>
                              </a:lnTo>
                              <a:close/>
                              <a:moveTo>
                                <a:pt x="1600789" y="96343"/>
                              </a:moveTo>
                              <a:lnTo>
                                <a:pt x="1600789" y="102818"/>
                              </a:lnTo>
                              <a:lnTo>
                                <a:pt x="1614449" y="102818"/>
                              </a:lnTo>
                              <a:lnTo>
                                <a:pt x="1614449" y="112061"/>
                              </a:lnTo>
                              <a:lnTo>
                                <a:pt x="1600789" y="112061"/>
                              </a:lnTo>
                              <a:lnTo>
                                <a:pt x="1600789" y="172924"/>
                              </a:lnTo>
                              <a:lnTo>
                                <a:pt x="1588969" y="172924"/>
                              </a:lnTo>
                              <a:lnTo>
                                <a:pt x="1588969" y="112061"/>
                              </a:lnTo>
                              <a:lnTo>
                                <a:pt x="1578469" y="112061"/>
                              </a:lnTo>
                              <a:lnTo>
                                <a:pt x="1578469" y="102818"/>
                              </a:lnTo>
                              <a:lnTo>
                                <a:pt x="1588969" y="102818"/>
                              </a:lnTo>
                              <a:lnTo>
                                <a:pt x="1588969" y="95353"/>
                              </a:lnTo>
                              <a:cubicBezTo>
                                <a:pt x="1588969" y="90643"/>
                                <a:pt x="1589388" y="87139"/>
                                <a:pt x="1590226" y="84854"/>
                              </a:cubicBezTo>
                              <a:cubicBezTo>
                                <a:pt x="1591368" y="81769"/>
                                <a:pt x="1593387" y="79280"/>
                                <a:pt x="1596256" y="77363"/>
                              </a:cubicBezTo>
                              <a:cubicBezTo>
                                <a:pt x="1599138" y="75446"/>
                                <a:pt x="1603188" y="74481"/>
                                <a:pt x="1608381" y="74481"/>
                              </a:cubicBezTo>
                              <a:cubicBezTo>
                                <a:pt x="1611732" y="74481"/>
                                <a:pt x="1615427" y="74888"/>
                                <a:pt x="1619477" y="75675"/>
                              </a:cubicBezTo>
                              <a:lnTo>
                                <a:pt x="1617687" y="86034"/>
                              </a:lnTo>
                              <a:cubicBezTo>
                                <a:pt x="1615224" y="85603"/>
                                <a:pt x="1612888" y="85387"/>
                                <a:pt x="1610691" y="85387"/>
                              </a:cubicBezTo>
                              <a:cubicBezTo>
                                <a:pt x="1607073" y="85387"/>
                                <a:pt x="1604534" y="86149"/>
                                <a:pt x="1603036" y="87698"/>
                              </a:cubicBezTo>
                              <a:cubicBezTo>
                                <a:pt x="1601538" y="89234"/>
                                <a:pt x="1600789" y="92116"/>
                                <a:pt x="1600789" y="96343"/>
                              </a:cubicBezTo>
                              <a:moveTo>
                                <a:pt x="1554106" y="157994"/>
                              </a:moveTo>
                              <a:cubicBezTo>
                                <a:pt x="1550195" y="162488"/>
                                <a:pt x="1545282" y="164735"/>
                                <a:pt x="1539391" y="164735"/>
                              </a:cubicBezTo>
                              <a:cubicBezTo>
                                <a:pt x="1533449" y="164735"/>
                                <a:pt x="1528523" y="162501"/>
                                <a:pt x="1524601" y="158045"/>
                              </a:cubicBezTo>
                              <a:cubicBezTo>
                                <a:pt x="1520677" y="153563"/>
                                <a:pt x="1518735" y="146847"/>
                                <a:pt x="1518735" y="137871"/>
                              </a:cubicBezTo>
                              <a:cubicBezTo>
                                <a:pt x="1518735" y="128895"/>
                                <a:pt x="1520678" y="122179"/>
                                <a:pt x="1524601" y="117736"/>
                              </a:cubicBezTo>
                              <a:cubicBezTo>
                                <a:pt x="1528523" y="113280"/>
                                <a:pt x="1533449" y="111058"/>
                                <a:pt x="1539391" y="111058"/>
                              </a:cubicBezTo>
                              <a:cubicBezTo>
                                <a:pt x="1545244" y="111058"/>
                                <a:pt x="1550145" y="113292"/>
                                <a:pt x="1554068" y="117761"/>
                              </a:cubicBezTo>
                              <a:cubicBezTo>
                                <a:pt x="1558016" y="122230"/>
                                <a:pt x="1559997" y="128794"/>
                                <a:pt x="1559997" y="137465"/>
                              </a:cubicBezTo>
                              <a:cubicBezTo>
                                <a:pt x="1559997" y="146669"/>
                                <a:pt x="1558029" y="153512"/>
                                <a:pt x="1554106" y="157994"/>
                              </a:cubicBezTo>
                              <a:moveTo>
                                <a:pt x="1539391" y="101219"/>
                              </a:moveTo>
                              <a:cubicBezTo>
                                <a:pt x="1530720" y="101219"/>
                                <a:pt x="1523369" y="103821"/>
                                <a:pt x="1517338" y="109014"/>
                              </a:cubicBezTo>
                              <a:cubicBezTo>
                                <a:pt x="1510127" y="115273"/>
                                <a:pt x="1506521" y="124883"/>
                                <a:pt x="1506521" y="137871"/>
                              </a:cubicBezTo>
                              <a:cubicBezTo>
                                <a:pt x="1506521" y="149704"/>
                                <a:pt x="1509530" y="158768"/>
                                <a:pt x="1515586" y="165066"/>
                              </a:cubicBezTo>
                              <a:cubicBezTo>
                                <a:pt x="1521630" y="171363"/>
                                <a:pt x="1529565" y="174511"/>
                                <a:pt x="1539391" y="174511"/>
                              </a:cubicBezTo>
                              <a:cubicBezTo>
                                <a:pt x="1545511" y="174511"/>
                                <a:pt x="1551147" y="173077"/>
                                <a:pt x="1556328" y="170207"/>
                              </a:cubicBezTo>
                              <a:cubicBezTo>
                                <a:pt x="1561495" y="167351"/>
                                <a:pt x="1565430" y="163339"/>
                                <a:pt x="1568135" y="158172"/>
                              </a:cubicBezTo>
                              <a:cubicBezTo>
                                <a:pt x="1570852" y="153005"/>
                                <a:pt x="1572210" y="145908"/>
                                <a:pt x="1572210" y="136881"/>
                              </a:cubicBezTo>
                              <a:cubicBezTo>
                                <a:pt x="1572210" y="125747"/>
                                <a:pt x="1569138" y="117012"/>
                                <a:pt x="1563018" y="110702"/>
                              </a:cubicBezTo>
                              <a:cubicBezTo>
                                <a:pt x="1556899" y="104380"/>
                                <a:pt x="1549027" y="101219"/>
                                <a:pt x="1539391" y="101219"/>
                              </a:cubicBezTo>
                              <a:moveTo>
                                <a:pt x="1461756" y="162298"/>
                              </a:moveTo>
                              <a:lnTo>
                                <a:pt x="1463457" y="172784"/>
                              </a:lnTo>
                              <a:cubicBezTo>
                                <a:pt x="1460118" y="173495"/>
                                <a:pt x="1457134" y="173851"/>
                                <a:pt x="1454481" y="173851"/>
                              </a:cubicBezTo>
                              <a:cubicBezTo>
                                <a:pt x="1450177" y="173851"/>
                                <a:pt x="1446838" y="173165"/>
                                <a:pt x="1444451" y="171807"/>
                              </a:cubicBezTo>
                              <a:cubicBezTo>
                                <a:pt x="1442077" y="170436"/>
                                <a:pt x="1440401" y="168646"/>
                                <a:pt x="1439436" y="166424"/>
                              </a:cubicBezTo>
                              <a:cubicBezTo>
                                <a:pt x="1438459" y="164202"/>
                                <a:pt x="1437976" y="159517"/>
                                <a:pt x="1437976" y="152382"/>
                              </a:cubicBezTo>
                              <a:lnTo>
                                <a:pt x="1437976" y="112061"/>
                              </a:lnTo>
                              <a:lnTo>
                                <a:pt x="1429267" y="112061"/>
                              </a:lnTo>
                              <a:lnTo>
                                <a:pt x="1429267" y="102818"/>
                              </a:lnTo>
                              <a:lnTo>
                                <a:pt x="1437976" y="102818"/>
                              </a:lnTo>
                              <a:lnTo>
                                <a:pt x="1437976" y="85450"/>
                              </a:lnTo>
                              <a:lnTo>
                                <a:pt x="1449796" y="78315"/>
                              </a:lnTo>
                              <a:lnTo>
                                <a:pt x="1449796" y="102818"/>
                              </a:lnTo>
                              <a:lnTo>
                                <a:pt x="1461756" y="102818"/>
                              </a:lnTo>
                              <a:lnTo>
                                <a:pt x="1461756" y="112061"/>
                              </a:lnTo>
                              <a:lnTo>
                                <a:pt x="1449796" y="112061"/>
                              </a:lnTo>
                              <a:lnTo>
                                <a:pt x="1449796" y="153055"/>
                              </a:lnTo>
                              <a:cubicBezTo>
                                <a:pt x="1449796" y="156445"/>
                                <a:pt x="1450012" y="158616"/>
                                <a:pt x="1450431" y="159594"/>
                              </a:cubicBezTo>
                              <a:cubicBezTo>
                                <a:pt x="1450837" y="160558"/>
                                <a:pt x="1451535" y="161320"/>
                                <a:pt x="1452475" y="161892"/>
                              </a:cubicBezTo>
                              <a:cubicBezTo>
                                <a:pt x="1453414" y="162475"/>
                                <a:pt x="1454773" y="162755"/>
                                <a:pt x="1456538" y="162755"/>
                              </a:cubicBezTo>
                              <a:cubicBezTo>
                                <a:pt x="1457845" y="162755"/>
                                <a:pt x="1459585" y="162602"/>
                                <a:pt x="1461756" y="162298"/>
                              </a:cubicBezTo>
                              <a:moveTo>
                                <a:pt x="1416914" y="118256"/>
                              </a:moveTo>
                              <a:cubicBezTo>
                                <a:pt x="1417371" y="120465"/>
                                <a:pt x="1417574" y="124312"/>
                                <a:pt x="1417574" y="129809"/>
                              </a:cubicBezTo>
                              <a:lnTo>
                                <a:pt x="1417574" y="172924"/>
                              </a:lnTo>
                              <a:lnTo>
                                <a:pt x="1405703" y="172924"/>
                              </a:lnTo>
                              <a:lnTo>
                                <a:pt x="1405703" y="130279"/>
                              </a:lnTo>
                              <a:cubicBezTo>
                                <a:pt x="1405703" y="125429"/>
                                <a:pt x="1405234" y="121811"/>
                                <a:pt x="1404307" y="119412"/>
                              </a:cubicBezTo>
                              <a:cubicBezTo>
                                <a:pt x="1403380" y="117025"/>
                                <a:pt x="1401755" y="115108"/>
                                <a:pt x="1399393" y="113673"/>
                              </a:cubicBezTo>
                              <a:cubicBezTo>
                                <a:pt x="1397045" y="112239"/>
                                <a:pt x="1394290" y="111528"/>
                                <a:pt x="1391103" y="111528"/>
                              </a:cubicBezTo>
                              <a:cubicBezTo>
                                <a:pt x="1386037" y="111528"/>
                                <a:pt x="1381683" y="113127"/>
                                <a:pt x="1378001" y="116339"/>
                              </a:cubicBezTo>
                              <a:cubicBezTo>
                                <a:pt x="1374319" y="119564"/>
                                <a:pt x="1372491" y="125658"/>
                                <a:pt x="1372491" y="134634"/>
                              </a:cubicBezTo>
                              <a:lnTo>
                                <a:pt x="1372491" y="172924"/>
                              </a:lnTo>
                              <a:lnTo>
                                <a:pt x="1360608" y="172924"/>
                              </a:lnTo>
                              <a:lnTo>
                                <a:pt x="1360608" y="102818"/>
                              </a:lnTo>
                              <a:lnTo>
                                <a:pt x="1371310" y="102818"/>
                              </a:lnTo>
                              <a:lnTo>
                                <a:pt x="1371310" y="112772"/>
                              </a:lnTo>
                              <a:cubicBezTo>
                                <a:pt x="1376452" y="105078"/>
                                <a:pt x="1383892" y="101231"/>
                                <a:pt x="1393617" y="101231"/>
                              </a:cubicBezTo>
                              <a:cubicBezTo>
                                <a:pt x="1397845" y="101231"/>
                                <a:pt x="1401730" y="101980"/>
                                <a:pt x="1405259" y="103504"/>
                              </a:cubicBezTo>
                              <a:cubicBezTo>
                                <a:pt x="1408814" y="105027"/>
                                <a:pt x="1411467" y="107008"/>
                                <a:pt x="1413220" y="109471"/>
                              </a:cubicBezTo>
                              <a:cubicBezTo>
                                <a:pt x="1414984" y="111946"/>
                                <a:pt x="1416216" y="114879"/>
                                <a:pt x="1416914" y="118256"/>
                              </a:cubicBezTo>
                              <a:moveTo>
                                <a:pt x="1300556" y="116479"/>
                              </a:moveTo>
                              <a:cubicBezTo>
                                <a:pt x="1304276" y="112823"/>
                                <a:pt x="1308872" y="110994"/>
                                <a:pt x="1314331" y="110994"/>
                              </a:cubicBezTo>
                              <a:cubicBezTo>
                                <a:pt x="1320349" y="110994"/>
                                <a:pt x="1325262" y="113292"/>
                                <a:pt x="1329058" y="117863"/>
                              </a:cubicBezTo>
                              <a:cubicBezTo>
                                <a:pt x="1331508" y="120808"/>
                                <a:pt x="1333006" y="125226"/>
                                <a:pt x="1333539" y="131130"/>
                              </a:cubicBezTo>
                              <a:lnTo>
                                <a:pt x="1294385" y="131130"/>
                              </a:lnTo>
                              <a:cubicBezTo>
                                <a:pt x="1294792" y="125010"/>
                                <a:pt x="1296836" y="120123"/>
                                <a:pt x="1300556" y="116479"/>
                              </a:cubicBezTo>
                              <a:moveTo>
                                <a:pt x="1333400" y="150351"/>
                              </a:moveTo>
                              <a:cubicBezTo>
                                <a:pt x="1331597" y="155366"/>
                                <a:pt x="1329160" y="159022"/>
                                <a:pt x="1326087" y="161308"/>
                              </a:cubicBezTo>
                              <a:cubicBezTo>
                                <a:pt x="1323002" y="163593"/>
                                <a:pt x="1319270" y="164735"/>
                                <a:pt x="1314927" y="164735"/>
                              </a:cubicBezTo>
                              <a:cubicBezTo>
                                <a:pt x="1309062" y="164735"/>
                                <a:pt x="1304187" y="162691"/>
                                <a:pt x="1300264" y="158603"/>
                              </a:cubicBezTo>
                              <a:cubicBezTo>
                                <a:pt x="1296353" y="154503"/>
                                <a:pt x="1294170" y="148599"/>
                                <a:pt x="1293725" y="140906"/>
                              </a:cubicBezTo>
                              <a:lnTo>
                                <a:pt x="1346020" y="140906"/>
                              </a:lnTo>
                              <a:cubicBezTo>
                                <a:pt x="1346058" y="139496"/>
                                <a:pt x="1346070" y="138443"/>
                                <a:pt x="1346070" y="137732"/>
                              </a:cubicBezTo>
                              <a:cubicBezTo>
                                <a:pt x="1346070" y="126166"/>
                                <a:pt x="1343112" y="117177"/>
                                <a:pt x="1337171" y="110804"/>
                              </a:cubicBezTo>
                              <a:cubicBezTo>
                                <a:pt x="1331229" y="104418"/>
                                <a:pt x="1323573" y="101231"/>
                                <a:pt x="1314191" y="101231"/>
                              </a:cubicBezTo>
                              <a:cubicBezTo>
                                <a:pt x="1304517" y="101231"/>
                                <a:pt x="1296633" y="104481"/>
                                <a:pt x="1290564" y="110994"/>
                              </a:cubicBezTo>
                              <a:cubicBezTo>
                                <a:pt x="1284483" y="117507"/>
                                <a:pt x="1281448" y="126661"/>
                                <a:pt x="1281448" y="138455"/>
                              </a:cubicBezTo>
                              <a:cubicBezTo>
                                <a:pt x="1281448" y="149869"/>
                                <a:pt x="1284457" y="158718"/>
                                <a:pt x="1290462" y="165027"/>
                              </a:cubicBezTo>
                              <a:cubicBezTo>
                                <a:pt x="1296467" y="171350"/>
                                <a:pt x="1304606" y="174511"/>
                                <a:pt x="1314864" y="174511"/>
                              </a:cubicBezTo>
                              <a:cubicBezTo>
                                <a:pt x="1323002" y="174511"/>
                                <a:pt x="1329693" y="172531"/>
                                <a:pt x="1334924" y="168557"/>
                              </a:cubicBezTo>
                              <a:cubicBezTo>
                                <a:pt x="1340167" y="164608"/>
                                <a:pt x="1343747" y="159035"/>
                                <a:pt x="1345690" y="151862"/>
                              </a:cubicBezTo>
                              <a:lnTo>
                                <a:pt x="1333400" y="150351"/>
                              </a:lnTo>
                              <a:lnTo>
                                <a:pt x="1333400" y="150351"/>
                              </a:lnTo>
                              <a:close/>
                              <a:moveTo>
                                <a:pt x="1250623" y="113445"/>
                              </a:moveTo>
                              <a:cubicBezTo>
                                <a:pt x="1248592" y="112162"/>
                                <a:pt x="1246218" y="111528"/>
                                <a:pt x="1243488" y="111528"/>
                              </a:cubicBezTo>
                              <a:cubicBezTo>
                                <a:pt x="1238562" y="111528"/>
                                <a:pt x="1234461" y="113165"/>
                                <a:pt x="1231211" y="116441"/>
                              </a:cubicBezTo>
                              <a:cubicBezTo>
                                <a:pt x="1227948" y="119716"/>
                                <a:pt x="1226323" y="124972"/>
                                <a:pt x="1226323" y="132196"/>
                              </a:cubicBezTo>
                              <a:lnTo>
                                <a:pt x="1226323" y="172924"/>
                              </a:lnTo>
                              <a:lnTo>
                                <a:pt x="1214440" y="172924"/>
                              </a:lnTo>
                              <a:lnTo>
                                <a:pt x="1214440" y="127372"/>
                              </a:lnTo>
                              <a:cubicBezTo>
                                <a:pt x="1214440" y="122090"/>
                                <a:pt x="1213475" y="118129"/>
                                <a:pt x="1211532" y="115476"/>
                              </a:cubicBezTo>
                              <a:cubicBezTo>
                                <a:pt x="1209603" y="112848"/>
                                <a:pt x="1206429" y="111528"/>
                                <a:pt x="1202023" y="111528"/>
                              </a:cubicBezTo>
                              <a:cubicBezTo>
                                <a:pt x="1198684" y="111528"/>
                                <a:pt x="1195599" y="112404"/>
                                <a:pt x="1192755" y="114168"/>
                              </a:cubicBezTo>
                              <a:cubicBezTo>
                                <a:pt x="1189911" y="115933"/>
                                <a:pt x="1187855" y="118498"/>
                                <a:pt x="1186585" y="121887"/>
                              </a:cubicBezTo>
                              <a:cubicBezTo>
                                <a:pt x="1185303" y="125277"/>
                                <a:pt x="1184668" y="130165"/>
                                <a:pt x="1184668" y="136551"/>
                              </a:cubicBezTo>
                              <a:lnTo>
                                <a:pt x="1184668" y="172924"/>
                              </a:lnTo>
                              <a:lnTo>
                                <a:pt x="1172785" y="172924"/>
                              </a:lnTo>
                              <a:lnTo>
                                <a:pt x="1172785" y="102818"/>
                              </a:lnTo>
                              <a:lnTo>
                                <a:pt x="1183411" y="102818"/>
                              </a:lnTo>
                              <a:lnTo>
                                <a:pt x="1183411" y="112645"/>
                              </a:lnTo>
                              <a:cubicBezTo>
                                <a:pt x="1185607" y="109204"/>
                                <a:pt x="1188540" y="106449"/>
                                <a:pt x="1192197" y="104367"/>
                              </a:cubicBezTo>
                              <a:cubicBezTo>
                                <a:pt x="1195840" y="102272"/>
                                <a:pt x="1200005" y="101231"/>
                                <a:pt x="1204664" y="101231"/>
                              </a:cubicBezTo>
                              <a:cubicBezTo>
                                <a:pt x="1209857" y="101231"/>
                                <a:pt x="1214123" y="102298"/>
                                <a:pt x="1217436" y="104469"/>
                              </a:cubicBezTo>
                              <a:cubicBezTo>
                                <a:pt x="1220762" y="106614"/>
                                <a:pt x="1223111" y="109636"/>
                                <a:pt x="1224470" y="113508"/>
                              </a:cubicBezTo>
                              <a:cubicBezTo>
                                <a:pt x="1230005" y="105319"/>
                                <a:pt x="1237242" y="101231"/>
                                <a:pt x="1246129" y="101231"/>
                              </a:cubicBezTo>
                              <a:cubicBezTo>
                                <a:pt x="1253074" y="101231"/>
                                <a:pt x="1258431" y="103148"/>
                                <a:pt x="1262176" y="106995"/>
                              </a:cubicBezTo>
                              <a:cubicBezTo>
                                <a:pt x="1265909" y="110855"/>
                                <a:pt x="1267788" y="116784"/>
                                <a:pt x="1267788" y="124795"/>
                              </a:cubicBezTo>
                              <a:lnTo>
                                <a:pt x="1267788" y="172924"/>
                              </a:lnTo>
                              <a:lnTo>
                                <a:pt x="1255956" y="172924"/>
                              </a:lnTo>
                              <a:lnTo>
                                <a:pt x="1255956" y="128756"/>
                              </a:lnTo>
                              <a:cubicBezTo>
                                <a:pt x="1255956" y="124007"/>
                                <a:pt x="1255575" y="120580"/>
                                <a:pt x="1254813" y="118485"/>
                              </a:cubicBezTo>
                              <a:cubicBezTo>
                                <a:pt x="1254039" y="116403"/>
                                <a:pt x="1252642" y="114714"/>
                                <a:pt x="1250623" y="113445"/>
                              </a:cubicBezTo>
                              <a:moveTo>
                                <a:pt x="1161155" y="162298"/>
                              </a:moveTo>
                              <a:lnTo>
                                <a:pt x="1162881" y="172784"/>
                              </a:lnTo>
                              <a:cubicBezTo>
                                <a:pt x="1159530" y="173495"/>
                                <a:pt x="1156533" y="173851"/>
                                <a:pt x="1153905" y="173851"/>
                              </a:cubicBezTo>
                              <a:cubicBezTo>
                                <a:pt x="1149589" y="173851"/>
                                <a:pt x="1146237" y="173165"/>
                                <a:pt x="1143863" y="171807"/>
                              </a:cubicBezTo>
                              <a:cubicBezTo>
                                <a:pt x="1141489" y="170436"/>
                                <a:pt x="1139813" y="168646"/>
                                <a:pt x="1138848" y="166424"/>
                              </a:cubicBezTo>
                              <a:cubicBezTo>
                                <a:pt x="1137883" y="164202"/>
                                <a:pt x="1137401" y="159517"/>
                                <a:pt x="1137401" y="152382"/>
                              </a:cubicBezTo>
                              <a:lnTo>
                                <a:pt x="1137401" y="112061"/>
                              </a:lnTo>
                              <a:lnTo>
                                <a:pt x="1128666" y="112061"/>
                              </a:lnTo>
                              <a:lnTo>
                                <a:pt x="1128666" y="102818"/>
                              </a:lnTo>
                              <a:lnTo>
                                <a:pt x="1137401" y="102818"/>
                              </a:lnTo>
                              <a:lnTo>
                                <a:pt x="1137401" y="85450"/>
                              </a:lnTo>
                              <a:lnTo>
                                <a:pt x="1149208" y="78315"/>
                              </a:lnTo>
                              <a:lnTo>
                                <a:pt x="1149208" y="102818"/>
                              </a:lnTo>
                              <a:lnTo>
                                <a:pt x="1161155" y="102818"/>
                              </a:lnTo>
                              <a:lnTo>
                                <a:pt x="1161155" y="112061"/>
                              </a:lnTo>
                              <a:lnTo>
                                <a:pt x="1149208" y="112061"/>
                              </a:lnTo>
                              <a:lnTo>
                                <a:pt x="1149208" y="153055"/>
                              </a:lnTo>
                              <a:cubicBezTo>
                                <a:pt x="1149208" y="156445"/>
                                <a:pt x="1149424" y="158616"/>
                                <a:pt x="1149843" y="159594"/>
                              </a:cubicBezTo>
                              <a:cubicBezTo>
                                <a:pt x="1150249" y="160558"/>
                                <a:pt x="1150935" y="161320"/>
                                <a:pt x="1151887" y="161892"/>
                              </a:cubicBezTo>
                              <a:cubicBezTo>
                                <a:pt x="1152826" y="162475"/>
                                <a:pt x="1154185" y="162755"/>
                                <a:pt x="1155937" y="162755"/>
                              </a:cubicBezTo>
                              <a:cubicBezTo>
                                <a:pt x="1157257" y="162755"/>
                                <a:pt x="1159009" y="162602"/>
                                <a:pt x="1161155" y="162298"/>
                              </a:cubicBezTo>
                              <a:moveTo>
                                <a:pt x="1101941" y="172924"/>
                              </a:moveTo>
                              <a:lnTo>
                                <a:pt x="1090058" y="172924"/>
                              </a:lnTo>
                              <a:lnTo>
                                <a:pt x="1090058" y="102818"/>
                              </a:lnTo>
                              <a:lnTo>
                                <a:pt x="1100761" y="102818"/>
                              </a:lnTo>
                              <a:lnTo>
                                <a:pt x="1100761" y="113445"/>
                              </a:lnTo>
                              <a:cubicBezTo>
                                <a:pt x="1103477" y="108468"/>
                                <a:pt x="1106004" y="105192"/>
                                <a:pt x="1108315" y="103605"/>
                              </a:cubicBezTo>
                              <a:cubicBezTo>
                                <a:pt x="1110625" y="102018"/>
                                <a:pt x="1113152" y="101231"/>
                                <a:pt x="1115932" y="101231"/>
                              </a:cubicBezTo>
                              <a:cubicBezTo>
                                <a:pt x="1119944" y="101231"/>
                                <a:pt x="1124007" y="102501"/>
                                <a:pt x="1128158" y="105053"/>
                              </a:cubicBezTo>
                              <a:lnTo>
                                <a:pt x="1124057" y="116085"/>
                              </a:lnTo>
                              <a:cubicBezTo>
                                <a:pt x="1121150" y="114359"/>
                                <a:pt x="1118255" y="113508"/>
                                <a:pt x="1115348" y="113508"/>
                              </a:cubicBezTo>
                              <a:cubicBezTo>
                                <a:pt x="1112746" y="113508"/>
                                <a:pt x="1110409" y="114283"/>
                                <a:pt x="1108340" y="115857"/>
                              </a:cubicBezTo>
                              <a:cubicBezTo>
                                <a:pt x="1106283" y="117406"/>
                                <a:pt x="1104798" y="119577"/>
                                <a:pt x="1103922" y="122357"/>
                              </a:cubicBezTo>
                              <a:cubicBezTo>
                                <a:pt x="1102601" y="126572"/>
                                <a:pt x="1101941" y="131193"/>
                                <a:pt x="1101941" y="136208"/>
                              </a:cubicBezTo>
                              <a:lnTo>
                                <a:pt x="1101941" y="172924"/>
                              </a:lnTo>
                              <a:close/>
                              <a:moveTo>
                                <a:pt x="1023645" y="154109"/>
                              </a:moveTo>
                              <a:cubicBezTo>
                                <a:pt x="1023645" y="152040"/>
                                <a:pt x="1024191" y="150148"/>
                                <a:pt x="1025296" y="148472"/>
                              </a:cubicBezTo>
                              <a:cubicBezTo>
                                <a:pt x="1026388" y="146771"/>
                                <a:pt x="1027962" y="145476"/>
                                <a:pt x="1029993" y="144600"/>
                              </a:cubicBezTo>
                              <a:cubicBezTo>
                                <a:pt x="1031999" y="143724"/>
                                <a:pt x="1035465" y="142924"/>
                                <a:pt x="1040353" y="142226"/>
                              </a:cubicBezTo>
                              <a:cubicBezTo>
                                <a:pt x="1048974" y="140994"/>
                                <a:pt x="1055436" y="139496"/>
                                <a:pt x="1059753" y="137732"/>
                              </a:cubicBezTo>
                              <a:lnTo>
                                <a:pt x="1059753" y="142086"/>
                              </a:lnTo>
                              <a:cubicBezTo>
                                <a:pt x="1059753" y="147330"/>
                                <a:pt x="1059131" y="151291"/>
                                <a:pt x="1057836" y="153982"/>
                              </a:cubicBezTo>
                              <a:cubicBezTo>
                                <a:pt x="1056160" y="157448"/>
                                <a:pt x="1053544" y="160190"/>
                                <a:pt x="1049977" y="162196"/>
                              </a:cubicBezTo>
                              <a:cubicBezTo>
                                <a:pt x="1046422" y="164202"/>
                                <a:pt x="1042347" y="165205"/>
                                <a:pt x="1037763" y="165205"/>
                              </a:cubicBezTo>
                              <a:cubicBezTo>
                                <a:pt x="1033142" y="165205"/>
                                <a:pt x="1029638" y="164139"/>
                                <a:pt x="1027251" y="162031"/>
                              </a:cubicBezTo>
                              <a:cubicBezTo>
                                <a:pt x="1024852" y="159924"/>
                                <a:pt x="1023646" y="157283"/>
                                <a:pt x="1023646" y="154109"/>
                              </a:cubicBezTo>
                              <a:moveTo>
                                <a:pt x="1048034" y="172201"/>
                              </a:moveTo>
                              <a:cubicBezTo>
                                <a:pt x="1052110" y="170664"/>
                                <a:pt x="1056350" y="168011"/>
                                <a:pt x="1060743" y="164278"/>
                              </a:cubicBezTo>
                              <a:cubicBezTo>
                                <a:pt x="1061086" y="167579"/>
                                <a:pt x="1061898" y="170461"/>
                                <a:pt x="1063117" y="172924"/>
                              </a:cubicBezTo>
                              <a:lnTo>
                                <a:pt x="1075546" y="172924"/>
                              </a:lnTo>
                              <a:cubicBezTo>
                                <a:pt x="1074036" y="170245"/>
                                <a:pt x="1073033" y="167427"/>
                                <a:pt x="1072538" y="164507"/>
                              </a:cubicBezTo>
                              <a:cubicBezTo>
                                <a:pt x="1072017" y="161574"/>
                                <a:pt x="1071776" y="154592"/>
                                <a:pt x="1071776" y="143546"/>
                              </a:cubicBezTo>
                              <a:lnTo>
                                <a:pt x="1071776" y="127702"/>
                              </a:lnTo>
                              <a:cubicBezTo>
                                <a:pt x="1071776" y="122421"/>
                                <a:pt x="1071572" y="118764"/>
                                <a:pt x="1071179" y="116733"/>
                              </a:cubicBezTo>
                              <a:cubicBezTo>
                                <a:pt x="1070468" y="113483"/>
                                <a:pt x="1069236" y="110791"/>
                                <a:pt x="1067484" y="108658"/>
                              </a:cubicBezTo>
                              <a:cubicBezTo>
                                <a:pt x="1065707" y="106525"/>
                                <a:pt x="1062965" y="104748"/>
                                <a:pt x="1059219" y="103339"/>
                              </a:cubicBezTo>
                              <a:cubicBezTo>
                                <a:pt x="1055487" y="101930"/>
                                <a:pt x="1050624" y="101219"/>
                                <a:pt x="1044632" y="101219"/>
                              </a:cubicBezTo>
                              <a:cubicBezTo>
                                <a:pt x="1038601" y="101219"/>
                                <a:pt x="1033307" y="102057"/>
                                <a:pt x="1028724" y="103707"/>
                              </a:cubicBezTo>
                              <a:cubicBezTo>
                                <a:pt x="1024141" y="105357"/>
                                <a:pt x="1020637" y="107706"/>
                                <a:pt x="1018237" y="110766"/>
                              </a:cubicBezTo>
                              <a:cubicBezTo>
                                <a:pt x="1015812" y="113826"/>
                                <a:pt x="1014073" y="117837"/>
                                <a:pt x="1013019" y="122814"/>
                              </a:cubicBezTo>
                              <a:lnTo>
                                <a:pt x="1024636" y="124401"/>
                              </a:lnTo>
                              <a:cubicBezTo>
                                <a:pt x="1025905" y="119424"/>
                                <a:pt x="1027886" y="115958"/>
                                <a:pt x="1030539" y="114003"/>
                              </a:cubicBezTo>
                              <a:cubicBezTo>
                                <a:pt x="1033206" y="112035"/>
                                <a:pt x="1037332" y="111058"/>
                                <a:pt x="1042918" y="111058"/>
                              </a:cubicBezTo>
                              <a:cubicBezTo>
                                <a:pt x="1048898" y="111058"/>
                                <a:pt x="1053417" y="112404"/>
                                <a:pt x="1056452" y="115082"/>
                              </a:cubicBezTo>
                              <a:cubicBezTo>
                                <a:pt x="1058711" y="117076"/>
                                <a:pt x="1059816" y="120478"/>
                                <a:pt x="1059816" y="125328"/>
                              </a:cubicBezTo>
                              <a:cubicBezTo>
                                <a:pt x="1059816" y="125760"/>
                                <a:pt x="1059803" y="126801"/>
                                <a:pt x="1059752" y="128426"/>
                              </a:cubicBezTo>
                              <a:cubicBezTo>
                                <a:pt x="1055220" y="130013"/>
                                <a:pt x="1048161" y="131384"/>
                                <a:pt x="1038550" y="132514"/>
                              </a:cubicBezTo>
                              <a:cubicBezTo>
                                <a:pt x="1033853" y="133098"/>
                                <a:pt x="1030323" y="133682"/>
                                <a:pt x="1028000" y="134304"/>
                              </a:cubicBezTo>
                              <a:cubicBezTo>
                                <a:pt x="1024839" y="135180"/>
                                <a:pt x="1021982" y="136487"/>
                                <a:pt x="1019443" y="138201"/>
                              </a:cubicBezTo>
                              <a:cubicBezTo>
                                <a:pt x="1016916" y="139915"/>
                                <a:pt x="1014872" y="142201"/>
                                <a:pt x="1013311" y="145032"/>
                              </a:cubicBezTo>
                              <a:cubicBezTo>
                                <a:pt x="1011749" y="147863"/>
                                <a:pt x="1010962" y="151011"/>
                                <a:pt x="1010962" y="154439"/>
                              </a:cubicBezTo>
                              <a:cubicBezTo>
                                <a:pt x="1010962" y="160292"/>
                                <a:pt x="1013044" y="165104"/>
                                <a:pt x="1017170" y="168862"/>
                              </a:cubicBezTo>
                              <a:cubicBezTo>
                                <a:pt x="1021309" y="172620"/>
                                <a:pt x="1027238" y="174511"/>
                                <a:pt x="1034932" y="174511"/>
                              </a:cubicBezTo>
                              <a:cubicBezTo>
                                <a:pt x="1039604" y="174511"/>
                                <a:pt x="1043959" y="173737"/>
                                <a:pt x="1048034" y="172201"/>
                              </a:cubicBezTo>
                              <a:moveTo>
                                <a:pt x="956395" y="117634"/>
                              </a:moveTo>
                              <a:cubicBezTo>
                                <a:pt x="960293" y="112899"/>
                                <a:pt x="964787" y="110525"/>
                                <a:pt x="969840" y="110525"/>
                              </a:cubicBezTo>
                              <a:cubicBezTo>
                                <a:pt x="974944" y="110525"/>
                                <a:pt x="979324" y="112759"/>
                                <a:pt x="983006" y="117203"/>
                              </a:cubicBezTo>
                              <a:cubicBezTo>
                                <a:pt x="986688" y="121646"/>
                                <a:pt x="988516" y="128337"/>
                                <a:pt x="988516" y="137274"/>
                              </a:cubicBezTo>
                              <a:cubicBezTo>
                                <a:pt x="988516" y="146657"/>
                                <a:pt x="986637" y="153563"/>
                                <a:pt x="982879" y="158032"/>
                              </a:cubicBezTo>
                              <a:cubicBezTo>
                                <a:pt x="979108" y="162501"/>
                                <a:pt x="974588" y="164735"/>
                                <a:pt x="969307" y="164735"/>
                              </a:cubicBezTo>
                              <a:cubicBezTo>
                                <a:pt x="964114" y="164735"/>
                                <a:pt x="959684" y="162577"/>
                                <a:pt x="956040" y="158261"/>
                              </a:cubicBezTo>
                              <a:cubicBezTo>
                                <a:pt x="952383" y="153957"/>
                                <a:pt x="950555" y="147291"/>
                                <a:pt x="950555" y="138265"/>
                              </a:cubicBezTo>
                              <a:cubicBezTo>
                                <a:pt x="950555" y="129238"/>
                                <a:pt x="952510" y="122357"/>
                                <a:pt x="956395" y="117634"/>
                              </a:cubicBezTo>
                              <a:moveTo>
                                <a:pt x="951685" y="165662"/>
                              </a:moveTo>
                              <a:cubicBezTo>
                                <a:pt x="953704" y="168214"/>
                                <a:pt x="956294" y="170322"/>
                                <a:pt x="959442" y="171997"/>
                              </a:cubicBezTo>
                              <a:cubicBezTo>
                                <a:pt x="962578" y="173673"/>
                                <a:pt x="966133" y="174511"/>
                                <a:pt x="970094" y="174511"/>
                              </a:cubicBezTo>
                              <a:cubicBezTo>
                                <a:pt x="975515" y="174511"/>
                                <a:pt x="980670" y="172975"/>
                                <a:pt x="985583" y="169915"/>
                              </a:cubicBezTo>
                              <a:cubicBezTo>
                                <a:pt x="990496" y="166856"/>
                                <a:pt x="994229" y="162463"/>
                                <a:pt x="996806" y="156712"/>
                              </a:cubicBezTo>
                              <a:cubicBezTo>
                                <a:pt x="999384" y="150973"/>
                                <a:pt x="1000666" y="144511"/>
                                <a:pt x="1000666" y="137338"/>
                              </a:cubicBezTo>
                              <a:cubicBezTo>
                                <a:pt x="1000666" y="130647"/>
                                <a:pt x="999511" y="124503"/>
                                <a:pt x="997175" y="118891"/>
                              </a:cubicBezTo>
                              <a:cubicBezTo>
                                <a:pt x="994839" y="113267"/>
                                <a:pt x="991373" y="108925"/>
                                <a:pt x="986802" y="105840"/>
                              </a:cubicBezTo>
                              <a:cubicBezTo>
                                <a:pt x="982219" y="102767"/>
                                <a:pt x="976950" y="101219"/>
                                <a:pt x="970945" y="101219"/>
                              </a:cubicBezTo>
                              <a:cubicBezTo>
                                <a:pt x="966374" y="101219"/>
                                <a:pt x="962476" y="102120"/>
                                <a:pt x="959264" y="103897"/>
                              </a:cubicBezTo>
                              <a:cubicBezTo>
                                <a:pt x="956052" y="105687"/>
                                <a:pt x="953171" y="108354"/>
                                <a:pt x="950631" y="111921"/>
                              </a:cubicBezTo>
                              <a:lnTo>
                                <a:pt x="950631" y="102806"/>
                              </a:lnTo>
                              <a:lnTo>
                                <a:pt x="939802" y="102806"/>
                              </a:lnTo>
                              <a:lnTo>
                                <a:pt x="939802" y="199788"/>
                              </a:lnTo>
                              <a:lnTo>
                                <a:pt x="951685" y="199788"/>
                              </a:lnTo>
                              <a:lnTo>
                                <a:pt x="951685" y="165662"/>
                              </a:lnTo>
                              <a:close/>
                              <a:moveTo>
                                <a:pt x="873580" y="131130"/>
                              </a:moveTo>
                              <a:cubicBezTo>
                                <a:pt x="873973" y="125010"/>
                                <a:pt x="876043" y="120123"/>
                                <a:pt x="879763" y="116479"/>
                              </a:cubicBezTo>
                              <a:cubicBezTo>
                                <a:pt x="883483" y="112823"/>
                                <a:pt x="888066" y="110994"/>
                                <a:pt x="893512" y="110994"/>
                              </a:cubicBezTo>
                              <a:cubicBezTo>
                                <a:pt x="899556" y="110994"/>
                                <a:pt x="904456" y="113292"/>
                                <a:pt x="908240" y="117863"/>
                              </a:cubicBezTo>
                              <a:cubicBezTo>
                                <a:pt x="910703" y="120808"/>
                                <a:pt x="912201" y="125226"/>
                                <a:pt x="912721" y="131130"/>
                              </a:cubicBezTo>
                              <a:lnTo>
                                <a:pt x="873580" y="131130"/>
                              </a:lnTo>
                              <a:lnTo>
                                <a:pt x="873580" y="131130"/>
                              </a:lnTo>
                              <a:close/>
                              <a:moveTo>
                                <a:pt x="893398" y="101231"/>
                              </a:moveTo>
                              <a:cubicBezTo>
                                <a:pt x="883698" y="101231"/>
                                <a:pt x="875814" y="104481"/>
                                <a:pt x="869746" y="110994"/>
                              </a:cubicBezTo>
                              <a:cubicBezTo>
                                <a:pt x="863677" y="117507"/>
                                <a:pt x="860630" y="126661"/>
                                <a:pt x="860630" y="138455"/>
                              </a:cubicBezTo>
                              <a:cubicBezTo>
                                <a:pt x="860630" y="149869"/>
                                <a:pt x="863652" y="158718"/>
                                <a:pt x="869657" y="165027"/>
                              </a:cubicBezTo>
                              <a:cubicBezTo>
                                <a:pt x="875649" y="171350"/>
                                <a:pt x="883787" y="174511"/>
                                <a:pt x="894046" y="174511"/>
                              </a:cubicBezTo>
                              <a:cubicBezTo>
                                <a:pt x="902184" y="174511"/>
                                <a:pt x="908887" y="172531"/>
                                <a:pt x="914105" y="168557"/>
                              </a:cubicBezTo>
                              <a:cubicBezTo>
                                <a:pt x="919349" y="164608"/>
                                <a:pt x="922941" y="159035"/>
                                <a:pt x="924871" y="151862"/>
                              </a:cubicBezTo>
                              <a:lnTo>
                                <a:pt x="912594" y="150351"/>
                              </a:lnTo>
                              <a:cubicBezTo>
                                <a:pt x="910779" y="155366"/>
                                <a:pt x="908354" y="159022"/>
                                <a:pt x="905256" y="161308"/>
                              </a:cubicBezTo>
                              <a:cubicBezTo>
                                <a:pt x="902184" y="163593"/>
                                <a:pt x="898464" y="164735"/>
                                <a:pt x="894109" y="164735"/>
                              </a:cubicBezTo>
                              <a:cubicBezTo>
                                <a:pt x="888244" y="164735"/>
                                <a:pt x="883368" y="162691"/>
                                <a:pt x="879458" y="158603"/>
                              </a:cubicBezTo>
                              <a:cubicBezTo>
                                <a:pt x="875548" y="154503"/>
                                <a:pt x="873351" y="148599"/>
                                <a:pt x="872920" y="140906"/>
                              </a:cubicBezTo>
                              <a:lnTo>
                                <a:pt x="925201" y="140906"/>
                              </a:lnTo>
                              <a:cubicBezTo>
                                <a:pt x="925252" y="139496"/>
                                <a:pt x="925277" y="138443"/>
                                <a:pt x="925277" y="137732"/>
                              </a:cubicBezTo>
                              <a:cubicBezTo>
                                <a:pt x="925277" y="126166"/>
                                <a:pt x="922307" y="117177"/>
                                <a:pt x="916365" y="110804"/>
                              </a:cubicBezTo>
                              <a:cubicBezTo>
                                <a:pt x="910411" y="104418"/>
                                <a:pt x="902768" y="101231"/>
                                <a:pt x="893398" y="101231"/>
                              </a:cubicBezTo>
                              <a:moveTo>
                                <a:pt x="832750" y="142454"/>
                              </a:moveTo>
                              <a:cubicBezTo>
                                <a:pt x="831049" y="147583"/>
                                <a:pt x="828687" y="151659"/>
                                <a:pt x="825653" y="154706"/>
                              </a:cubicBezTo>
                              <a:cubicBezTo>
                                <a:pt x="823507" y="156864"/>
                                <a:pt x="820600" y="158527"/>
                                <a:pt x="816969" y="159721"/>
                              </a:cubicBezTo>
                              <a:cubicBezTo>
                                <a:pt x="813338" y="160901"/>
                                <a:pt x="808335" y="161498"/>
                                <a:pt x="801950" y="161498"/>
                              </a:cubicBezTo>
                              <a:lnTo>
                                <a:pt x="781281" y="161498"/>
                              </a:lnTo>
                              <a:lnTo>
                                <a:pt x="781281" y="87558"/>
                              </a:lnTo>
                              <a:lnTo>
                                <a:pt x="801619" y="87558"/>
                              </a:lnTo>
                              <a:cubicBezTo>
                                <a:pt x="809237" y="87558"/>
                                <a:pt x="814747" y="88218"/>
                                <a:pt x="818188" y="89551"/>
                              </a:cubicBezTo>
                              <a:cubicBezTo>
                                <a:pt x="822936" y="91392"/>
                                <a:pt x="826986" y="95036"/>
                                <a:pt x="830300" y="100470"/>
                              </a:cubicBezTo>
                              <a:cubicBezTo>
                                <a:pt x="833626" y="105903"/>
                                <a:pt x="835289" y="113686"/>
                                <a:pt x="835289" y="123804"/>
                              </a:cubicBezTo>
                              <a:cubicBezTo>
                                <a:pt x="835289" y="131117"/>
                                <a:pt x="834438" y="137325"/>
                                <a:pt x="832750" y="142454"/>
                              </a:cubicBezTo>
                              <a:moveTo>
                                <a:pt x="833245" y="84460"/>
                              </a:moveTo>
                              <a:cubicBezTo>
                                <a:pt x="829322" y="81108"/>
                                <a:pt x="824586" y="78811"/>
                                <a:pt x="819051" y="77528"/>
                              </a:cubicBezTo>
                              <a:cubicBezTo>
                                <a:pt x="815090" y="76602"/>
                                <a:pt x="809339" y="76144"/>
                                <a:pt x="801823" y="76144"/>
                              </a:cubicBezTo>
                              <a:lnTo>
                                <a:pt x="768483" y="76144"/>
                              </a:lnTo>
                              <a:lnTo>
                                <a:pt x="768483" y="172924"/>
                              </a:lnTo>
                              <a:lnTo>
                                <a:pt x="803397" y="172924"/>
                              </a:lnTo>
                              <a:cubicBezTo>
                                <a:pt x="809262" y="172924"/>
                                <a:pt x="814442" y="172378"/>
                                <a:pt x="818949" y="171274"/>
                              </a:cubicBezTo>
                              <a:cubicBezTo>
                                <a:pt x="823469" y="170169"/>
                                <a:pt x="827303" y="168557"/>
                                <a:pt x="830503" y="166411"/>
                              </a:cubicBezTo>
                              <a:cubicBezTo>
                                <a:pt x="833689" y="164278"/>
                                <a:pt x="836635" y="161358"/>
                                <a:pt x="839314" y="157638"/>
                              </a:cubicBezTo>
                              <a:cubicBezTo>
                                <a:pt x="842005" y="153919"/>
                                <a:pt x="844189" y="149221"/>
                                <a:pt x="845915" y="143546"/>
                              </a:cubicBezTo>
                              <a:cubicBezTo>
                                <a:pt x="847629" y="137871"/>
                                <a:pt x="848493" y="131346"/>
                                <a:pt x="848493" y="124007"/>
                              </a:cubicBezTo>
                              <a:cubicBezTo>
                                <a:pt x="848493" y="115374"/>
                                <a:pt x="847236" y="107706"/>
                                <a:pt x="844684" y="101003"/>
                              </a:cubicBezTo>
                              <a:cubicBezTo>
                                <a:pt x="842170" y="94274"/>
                                <a:pt x="838349" y="88764"/>
                                <a:pt x="833245" y="84460"/>
                              </a:cubicBezTo>
                            </a:path>
                          </a:pathLst>
                        </a:custGeom>
                        <a:solidFill>
                          <a:srgbClr val="000000"/>
                        </a:solidFill>
                        <a:ln w="1269" cap="flat">
                          <a:noFill/>
                          <a:prstDash val="solid"/>
                          <a:miter/>
                        </a:ln>
                      </wps:spPr>
                      <wps:bodyPr/>
                    </wps:wsp>
                    <wps:wsp>
                      <wps:cNvPr id="1927895112" name="Freeform: Shape 1927895112"/>
                      <wps:cNvSpPr/>
                      <wps:spPr>
                        <a:xfrm>
                          <a:off x="0" y="0"/>
                          <a:ext cx="1269" cy="1269"/>
                        </a:xfrm>
                        <a:custGeom>
                          <a:avLst/>
                          <a:gdLst/>
                          <a:ahLst/>
                          <a:cxnLst/>
                          <a:rect l="l" t="t" r="r" b="b"/>
                          <a:pathLst>
                            <a:path w="1269" h="1269"/>
                          </a:pathLst>
                        </a:custGeom>
                        <a:solidFill>
                          <a:srgbClr val="FFFFFF"/>
                        </a:solidFill>
                        <a:ln w="1269"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B343A12" id="Graphic 1" o:spid="_x0000_s1026" alt="Department of Education logo" style="position:absolute;margin-left:0;margin-top:0;width:127.55pt;height:93pt;z-index:-251596800;mso-position-horizontal:left;mso-position-horizontal-relative:margin;mso-position-vertical:top;mso-position-vertical-relative:page;mso-width-relative:margin;mso-height-relative:margin" coordsize="16200,11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ktGl2oDAGSUEwAOAAAAZHJzL2Uyb0RvYy54bWyknVuvZVdund8D5D8U9Bgg1l5r7avgtl8c&#10;+yVIAjgBksdKqXQBWqpClWy1/32+edqRxjh2fdxxEKBju8dhcXOR80IOcv7lX//ppz+++cf3nz7/&#10;+OHnP3y1/cXpqzfvf3734dsff/7+D1/9j//+t//x/tWbz7+8/fnbt3/88PP7P3z1T+8/f/XXf/Xv&#10;/91f/vrxm/f7hx8+/PHb95/eIOTnz9/8+vEPX/3wyy8fv/n668/vfnj/09vPf/Hh4/uf+S+/+/Dp&#10;p7e/8L9++v7rbz+9/RXpP/3x6/10un7964dP33789OHd+8+f+b/+zZ//y6/+6kX+d9+9f/fLf/3u&#10;u8/vf3nzxz98hW6/vPznp5f//N/rP7/+q798+833n95+/OHHd/+sxtt/gxY/vf3xZ/7R30T9zdtf&#10;3r75h08//gtRP/347tOHzx++++Uv3n346esP333347v3L7+BX7OdXv2av/v04R8+vvyW77/59fuP&#10;v5kJ076y079Z7Lv/8o9/9+nj33/8b5+wxK8fv8cWL//b+i1/+u7TT+v/R8s3f3ox2T/9ZrL3f/rl&#10;zTv+j9uVr3DCsu/477btfrrzv7wY9d0PWP5f/N27H/7Tv/6Xt8f5uK2//Pr//sNflzq/fsRBPv9u&#10;g8//fzb4+x/efnz/YtrP32CD//bpzY/f/uGrYzvOt+PAZ39++xPe+ref3r9fvvfNmxf8m9/++xdj&#10;vfzlb6b7/M1nrPiv2O346g22Od8v9+PxZ9P8brztcb5d/2y86+M43beywNtv3v3D51/+7v2Hl8/w&#10;9h//8+dfXkz7/bf8Ty/e9u0/K/ru8//kG3z30x9x3v/w9Ztjv17265tf32zXP/8L//xnv6H/V6K3&#10;43a6PN788OZ3FXDkEL2V6Mv5fDPRicaej8NE7yn62M/HyUQnejtOx+UiWmP33w1ygH6Y6EQv0edD&#10;RJ9L9ON+bCY60Rhk3+8i+lKi9/uhnzHR23G/76Y1jhYG2Xc3SKKXaBT5sofcUvTofIkenY9g/F3r&#10;0/122c3Wid7Oj8fDtH68Eu0hk2hE3zYTvWWAHdv9crub2gXfztdjv4m1twyxYz+2/azCE47w+/Vk&#10;wjPIju2yu8G3hG/n++2mmmeYofnppEG5JRzhl4etJVsGGpofBJosgQVfH/Sqmmeoofl5EJ7w7XLa&#10;7xb0WwbbsT1OZ9c84duFPXizD5rhxh4zRNCW8DGEtgy4Y3+c7+6KCV/eclHNM+SW8Juus1vCEX6+&#10;7WKWvSL0eBx33dUKvp3ZXi2I9gw59pLHyYUnHOEs5KZ5htxxEBQuPOEb5w3XPEMOzW9335ETvoTv&#10;qnlF6HE9XfWD7gnng14vavMMueN83o6Lhf+ecPz82FR4htxxPG5n3Yb2hBP+F11b9gy5OYgK/hJE&#10;avMMufMJx9UTxZ5wVn/WaHPFDLnjcTmzb8mSuyccze9nE35UhCLcDywFR/gF5/ryieXIkMMsNz9o&#10;FZw99KHHoSND7rydNs4KYpaCo/l+saPFkSF3Pu2nXffQgi9v0Q36yJA7nzjlaPgXfG0WZz2RZ8id&#10;T1xNXHjCxw36yJBD87sfigq+9lDdLLia/n4KnYOo4GMQrfvm70fc+3lnsTBvSTiabzf1lgy543Y+&#10;2HFNeMJZzx/XswTRuSIU4aBFeMHXZqE2P2eEHncOxbqeF3zcQ88Zocf9wQFNNU84mm9cFb68tpwz&#10;Qo/76XE5VHjCEX67qc0zQrmXre3cbJ7wteTq7fOcIYfmrBYqPOHj2nLOCEXzm5+4Cr720IuaJSMU&#10;bxmC6JzwMYjOGXLHdbt6mqLgaH7m8ifekiFHeF584TonfIzQS0XoKLzgK0Lvtp5fKkJHsxScCN00&#10;6XTJkDuu123TE1fB2aDZAMTmlwy544Kja/gXHLMcm10VLxlyx/VyZ1OUCC04wtn+TfMMuSc0TzgR&#10;eux24rpUhM42Tzgb9EVTfZcMuTmICj4G0SUj9Hzi6u82Tzh7/+bekiF3PuFbuodeEr7dCH9buK4V&#10;oQ+CQjeLgpPeJZ0o3nKtCH1cSEKbKxYczbeTbXPXitD75eLrecFXYlqzt9eKUGLCbV7w7XLbDzVL&#10;ReidEoZuc9eEb5frXXf/a4bc8dh2X7gKvrGba+b5miHHueUxeEvCMcv1sFXxWhFKLufq3pJw9sRd&#10;F65rhtzx4Ou7nyd8mQVdvryHXjPkuIeeyIjJkltwzLKpzW8ZofPaUvBxbblVhOK47i0F366X424Z&#10;/1tFKCsLaDFLwbfr/exmqQg9n++ehrolfLue9pvlcm8ZcsfldJx0PS84mg/ViorQ40E2V82ScBau&#10;fVPNM+TIzqGLCk84a8uN09+X/fyWIYfw3RNoBUf4cVXNM+RIoN1YQ81bEr5dz/tm55ZbReh5Pwbh&#10;CUfzdZz/slnuGaGUHM+eEik4H9QPRRRl43p+oeiorlhwzHIioEXzilDu2w8XnvCNG5EeRO8Zcse4&#10;thR8XFvuFaFXcjl6Dy04qdk7y7+YJUOOD/q4ahDdEz4Lz5B7QnjCt/1213vovSJ0NkvCZ+EZcgTz&#10;ZPOEz2bJkOPuj79Y+N8TvpH5uVn4PypCSStRmJW1peCrZq6J4kdF6P1089tcwQn+jdPfl13xkSFH&#10;keh0U1cs+CIS6LnlURFKDYJN0cyScDS/afg/KkJxFl+4Cj4SNx4ZcmyhK1Fomid81fwp5YnNM+Sw&#10;+U6K04QnfOQqPDLkDvJnxLMJT/gSvqnmGXJzED0SPgdRhhw76KoqmeYJ31YVwo7Q22Jx/ZaG3tfq&#10;onZp/Lad2aXlk/LPl3ioKurqjd9IAOiNbjtlmO7LZ/QG0Hi0P+lxdDtl5CH+7nWRxm8ngs/WmO2U&#10;obrEDwSAwm9kr7QctZ0y+jD8kHltPL9lu/unzfjbOQgSIuKXZBXCFXBMzsjqORmBUMQ4mrj4xJM2&#10;5Mqm4jMG9zOXnsHvE89PPWuJhG8fPxbxFy80Nh7xsHtM+2IO7ZAeDt2esHaow863bspfXoj59wO+&#10;ny83zzc0HuX9OsPHafFXL043nkVh1+wX/36JXycD9ZzC89ePXaO2GET75cQdyMVnlGOqm17H+Hmp&#10;/QX+i56wG8+H9rwjNekWv/ulqfFozxFBPSejcDnmQN5p3tFOHsTuquxlqT03BCgztuYUnvLdTY+r&#10;W3GJ+LSsaS4+oxzxFBTNOMUmwjgHiVbTvvCIP5QgRIaijMOxUg8Kjd9g/G36afeOWnKzvuYUHvGb&#10;r/d7RS3ZPE8sbYVHPOl8tX1GIeecC6witX3iEb+2flkxi1dEZunm9VkExrfCrUleqfiKWm6vftfB&#10;V0r8bSePbtpX1HLxmtifiWdJWN/KxFfUwvf2ksHWbKTT46qlFJaM+LGUAEjt+qdN/DpGnXXNKYbR&#10;fP7m9hfqzAfw4hhBop64lIUn56Xkb26LocySPqzHhX+cvUK2FcsIihl+r5YvPLr7dy2a0U795eSr&#10;ceEfFKb1+HpkBCKd8oHrnnguEpyPzeeLaYThTyyutt4U/kHCwfIqnLDqs9Jc4Ifjwj/o3tGVvqhJ&#10;z7hkxvfskhl+Ox55Hz5r4q83Dpdm92IbLencT83uhUf6Sdfhohvtl+M0nP0Kf71gedW9gnXRKt1n&#10;is4EHdwdvvhJ7Jf4sFsmN2TQftk8537J2YDyiktP/JXtXoO1GEr7dYfS5tIzWG+Xk5/LinP0hEcW&#10;fvbIitXFxfJFskhKd247urcW64idlfuCWyZjlXSMJuRhd+Q6Q2l4OBAX/n7Z/FxQvCOu+HevgpIN&#10;Cm1IyGtZG3pXoEl/kKJQyxSe1h1fI4t5tPJmXsLhM4Y2ZMJ92y7q0ZI+rGKFv93X8VDOY8U9wgVu&#10;GNLWyMLDgffD5CVjj0g9vIpDPSstQ1le8zZFVlrSD4+mwt+obui+WvQjfAZijlsmY/sOiUNXsaIr&#10;kaC6PwaPrFglW6lXkCIg7edFtXPdM7bJb3N2E58pBhLSh8YZSv3xVSkruUcWBQnpjyGPW/jFQHbd&#10;M/ZYBm7DIbg4S5CKtKUACkz8UlJ9+5CTKPyNFhSN1WIhkYq7EB4Wq4Unb0c6375qxt6SPvhM0ZZo&#10;+vY1smhL+/nKsue6562VorifZ4q39Iz0jNXZMhl7L4ksj9UiOtFtxQ3a7J6xt58pjPrlo6hLt8uh&#10;DRdQ+NIjOf0M7XmFH9f3IiORJKNzXr9q4W+LvGqWKTYSdp9OS4UfT0tFRzpILDsdbSv8Yrv41leE&#10;JHpRBwLDVvgNQpp26Wy3jNaD2tXgNYVH/IO+W3HKNZPgt1IgNexjOEoWfiPn76tB0ZJWWnvIYRV+&#10;EWo9A3ergOW0NxwmC892ddeGGkr0ZRxqKL67Fn4jq6M96YzQKPEcbf0YX/hFZgIvn7boSbDqDvLg&#10;tosUfvm99o9s99pgKTQO5ajCL+6zh1VRlPbHjQuga587Mrfim1d5i6S0sx8PyZTC4zlQ/dX2GbVL&#10;/FBpbFoTqdVBfEbtTi/e4Jj3xLMoXHyXLWbTTmLKiTBb4VePurYeUBNIv6eY5bzJxi/Kp6cQi65E&#10;bmf1QanfZ5Tj93duFxJWRVg6IM4PUVv4eVEoytJBNWq46xQe8az4qn1GLeIPpyFxKI9v9YT4jMIn&#10;9tpiRc17bRGX1pyX4apWeHpirn4TbKbTiXO6r5iF3+BF+4r5yChcW7kTqbbCL/HObmi2E11RcLrN&#10;7wv/hPavopYcsYtPPOJh9qpjZhQe3HvPfm94JB7xcJhFPH0f4ceIX1uzGKfxyzg6A4YqRYm/cMh0&#10;8YlH/EPpfTR+l/grNB0Xn/hle4pvX17SKGuk+J1e8EF84umoIB2q4jPtS6nu4cl/ChWhDtqfBtvn&#10;XrsmzdDhpZ828Wh/V1bPXhQmiJgwsV18RjniyfiocfKGuprZWL9V+8Qj3lmn+ymjkIET5AldfOIR&#10;v5OuMs/JKDy4FU7iE09HG61EJr4oTMdxXrxGM07hl3jtmYHpEY4GyRIitItP/Pq0mrbkGFTiORfp&#10;gtx4tL/TBi+2LwrTwXgIp87yr4c6iPfJUxBDAr5M77tV4xF/U9IQBfsWz+bptk/8Mo4SFamLlXjS&#10;ur7eF35przXBvShMB4O2nHbTeMSfdLzVXhSmRSyZbN9RuxJj6jkZhQfMjCmsEo/2Z1+Qi8JEsYmK&#10;kn7awsMu5jpj2hfl6WBGobOX4ZeFKyztfUkrCtNqAZq0zyhHPHOUVPuMQkg0ZAncOIlfxtFS+F6D&#10;lBi7tK7BtmIWfhnHPacoTOTIb5PtX0UtNw41TkXtdU0cde0Tj/bcZ1R87p2cWk4+BnB/NX5p9JyM&#10;QvZljg6ufeKX7YewyiiEEXFzWj0kz/Z75+Jxbgo4NTbOCqp94dGeODfbF4WJUj4kVxf/KmpxZRWf&#10;UcilljSvi0/8sr22esEAS+NQBBm28sIj/qE5BbiDJZ6cgvt94RFPd7gaJ6PwoIjulC2qw6EO4m/c&#10;xeQgUjQmjtPc+932HbUceq06wIIa2qx2D68tN34dYX1JK+ITGQVye659R+1Lj4IZJ6MQQgIcAxef&#10;eLT3GSHk39M4zCrzNuHGPyE+o3B1kwzn++I+LfGaYKcsW9pzENEMeOO5GXLjMMcs9hOFfeaQqe0L&#10;j3gotyo+o5ZCPTR8F5/4Jd7P98V/Ih9CP4mL76hlMI6GVRGa6Bikl9rFd9QOM332YjQxSYUGDhef&#10;Ub54DMOnzSjkcrL7XA+KiuFpiF/kSYna4jRRVSLH7tp31FLdUMcsUhO8inUdsFNa4WlD4qpo2her&#10;CVLIMCELmn4Zh9Yc3U6K1kQz4IpC1T6j/AWuti9e05rt6XlMDh6pPU1Xu54UithEs96QJoUa2OKp&#10;SqrtMwpZMaETuXEST4KdvisVn1HIbrXuSmr7xCOeCq+KzygkmwO728Unfon3U1qRoQ7KSsOiUHg8&#10;Z7X+SNQWG4rzPQl8176iFtKl0nKYAxyeAMNt2msLDxkQar1pX/wmBn6sNcQ+beFXWPmSVgQnyCSX&#10;IeFSeLSHMqjaZxTCQIKF5NonHvFM21DxGYU0q9BX7uITj3gyNCo+o5BE44lSi9o+8Yg/64A7uiTS&#10;c7gEUyBV8Ynn017pghC/L1YUF7dpzSk84ldflInPvZMJKo/hlFa0KIxz1x4zOujSOJAuhgN44dGe&#10;Dj7TvohOdN9dKLWY7QvPkubNjwxmSO0Z5z4kXAqP9riyap9750vF08OqqFEvFU/jKbDilfbYxner&#10;wtOw/PCrW3GdaJy4cxVT21fUMqfbMyLFdYLhcvOxF9Ru4tcygoWynto+o5DOSqp6rn3iOdTBvVLx&#10;uXeSjD97QRUGa2u/+lAkaovrxKKAK7v2GeXUL1c/oImvqKUgOSxpzY3amSCpximuEwfMNVXBPKfw&#10;DAKAomjaF9dpjdeAxqbiM8rptPS2G9jA8alWeWAftE88jsnNWbWvqF1u7ymL4lLRAkw1R8VnFLLt&#10;D+SlvblRDNnRwWbcvNI4cJ2G4kbhMQ4TwlT7jMI1fHSoNjc3atY+o5As7HWoujU3av60GYXk0vha&#10;7piJf8LvK2rJzjjDhcRifCuaboeoLa4TT2EsFr2FVeHnNae4Tmse/nBKK/y8IBfXiZvSwykolMbT&#10;OJzqPIdcXCeOFUO7OOf/FD/uVsV14tIPkc1tn1HOVn5STiCfPrRBPP1JLj7x66Sg07EYKpXiT+R/&#10;fMUsPDkCAtEWheI6kc/hB7j2GeVU3dZoR9kMa7gT4nkFysVX1JII1J45DvRpHKaJDFt54Uk0+nbC&#10;00wpnpdavDTTeGT77BTOQSWeBV8/beOXeM5FX7Y9YdfiT96a0HjEk3FR8RmF5JCHkwJH9FAH8asD&#10;0bTPKET86gaQFZMz9CvxegDnTBxwxMNxcfGJX9orvZ/bVIm/L7q+ap/4VVjSkURQJEv84na5+MSv&#10;tKfykGFmtXj+wsUnfolnxLZ92oxaguTk/HuSwKHOWOlnwQ44J4Whpb7xaA+91bRvbhTvsfkxilt4&#10;qIP2a4q3GKe5UXcWHT0pMBqrxS/KionPKFzD+TwbxWufr8RrMRtGS8CpNl+cONZ4jEM5QrXPKKRW&#10;ztwbdcziUiEexqSKzyhE/PA0HxXO+LVLvA7/56Ic8EUk8Jf/Go94zyFz00zxJHn9Vt74J2yfUUgO&#10;eZiNysEm1FnitRSPMQJOBplRYvppC79mF2p5AHJtieeo4J5TeLSn+m2e09wo5kN47wPp/VBnGUfb&#10;uVjfAw436u61k8Yv4+i9lq24xDPqS4+wjX9C+4paeF1+MzyKS7XE+4Jc451g1S22kO21hV/GUeoV&#10;+ac0DmxMr500fmmveUw4Hi1+dZ6r9olf4rUfm/RWiYe96dtJ4TEOrwiZ3xfXCcuvd5tM+8Kj/bAZ&#10;NjcK8X5tPgqP+HUmlc2w5jst7X0uJfPaw5hPaF9Rux5Nccd8xY1iDKZd3Uj9hTYrVTdEbeGXcRhZ&#10;Z8apqKXY7NkoFAh1EM9r5io+905+CyVM95zEI37Ya5sbRTHB06QMzmjth5NCc6PIIfvwipf31H/r&#10;JuaMyU1VjVNRu/N06mCcxCN+10s/OeP4sSxYPM+mti88tucJJdO+uE5sdcPsDQIv1EH7m9YM+ZYB&#10;R/wwfKPxiPfhhXhiiV/zW904iUe8EyYpAKd4Gk79OaLG4/Wr9U6itrhRNN0Th659Ry0z7PUAXtwo&#10;Tu/EoYvvqJ0u/cWN4mIGG9bFd9S+NOmbcXLvRPx0fXjFjVrJNLV9RiF39PuQcCkuFZ8WpoKJL64T&#10;4odXD8lohKct8UpW5dW9gCN+6B5o/NpOtCQJbSPF0/lAm4qdFAo/5jGxXYo/kSX1qC38WK/Fdq/F&#10;+zGq8E+IzyhcLIhhr60pUZwwVxlN/L7GPpGIGzLgHCXi1yKer6viMwoRP53va64UVx8vqDIjJbRh&#10;SRvmsTaey8NK0JhxKmrHMSXcvkKdJV45gTBUAr4o115QbTzGWa8Pi/bFdaIcPLyeQd0p1IEcygtn&#10;Kr6i9gnxiV/i/dpc0584XvNSnC4KhV/GUR4yfh4/FuXXmdHWnMJzszoro5GxySl+p13Wl7TCE1Zr&#10;Cqp92oxC7omj+MQv8b4oFNfpGfEZ5U9oX1FLy+ZwQm5uFDQ2HRlAka1sT4LDTwqFZ8VZ4x3E9sV1&#10;IqgWGck8p/CMbH5ol+RRXCdyrA8f9NF4xDOfV7XPKKQWAc3CtU88fr9KmGac3mu51nr1oblRq9HD&#10;xVfUnuB7etQWl4oMsr+rw7Cf9BwGKQ21k8Jj+6t2SVK8LvHjVl54wmrYyovrtPqshxWz8KyYawiX&#10;fdqMWgbcMN7BPSfxa3L7ID6jlu86UK8I0jAm83CoMpr2xXVa4oc1p/BLvNetmhtFV8uQjSo84rn9&#10;qPYZhdSSB1YdDVBtnEl8R+1KueinbW4Un3bQvqN2Fp/45TnaCAiFO34sJ+Q1wMAW5MLj9xxL1fYd&#10;tVz6fTt5zY0awqq4Tk9EbeHnqK25UbSnDk+/0r4QxmQo/7DXFtcJvsvuPGSe5E3xJ0pF6vfFdWK3&#10;GqZBwJ4q8bAIdVEorhOes7p9zXMKzyBYf+uQY01oQ9TyDIuLT/x6dMvvVsV1WuKHFHXhnxCfUch6&#10;Px3Ai0u1puQqk5dB5mGcJxyz8LNjFteJLhKOvG77jHIK5TruG+pRKM/lgc3ZpSee1VIn1XHka+lM&#10;/nfpiZ+lZwgeZHOcGAUBJrShy005CtTFAw1P6OSj2Bp/oy3B1mIy7yWdAa9qmcaTy4Yw8eUTDuTI&#10;lM4hwamSjYdMp69wwo1M6cSHN9Y2npHASm9mrWjp5ODMZxo/S+9g5TCkeyCdsaENdADtaKb6FWgW&#10;skVWlmW48by3cNcbFYf+EM8etU4rKj7xPL+3Xgowr8nom1ca6qahzrTSnIvgRLWHxIMrn9G63g50&#10;pyxC1BPiC/+E+IzXneTf8GWbEMXxQC9ULLthSij1vGCnxik82vt4aK5/JZ6Dpnt94WH0s2ma4xQh&#10;CoY/+UvXPkN8sR7tqkzSo5R/SXWa1xf+wUg1dfqiN5F0oPbkumeII323pDSFqdSduSST4RNPJ5+S&#10;QqhRlvQxpAr/hM9nBHJnP/nwaaYThTq8KqstRJxjAo30aSUuPAN7lWlF8bmk0wLqS2XhV3jr/lrM&#10;Jhx+UU3NJQuPdB2ORhqudKdF3c8GhV+nW0umU7st6Uzl1ktm43mlQY/yDAIq6QzdHyyT+Adj8V33&#10;DL61TPpcN0i6oQ3vC5JHkv2vSFBP+HvhZ3+vYL3TMjd4ZOJ5OJJjkOmesYfu6xUI9cjE32Biq/Ri&#10;NGF31j2VXniCSYuyPPQbX2ltH9x1TffCI12ZFLDYSzqGd8sU/saUArdMx+qDt71d98Szy+vtDCJE&#10;6X4b2s0azwDJwTIZezBGJo8s8tPokTUXiq86TBzgzh+/lRTrYPfcKNm2F0NQfSbx1xcXk2gq5hMF&#10;u2FkFgt06b44ESY9Y48+Mi6mrnvir3AKdI0sHhMHYUbtq/TCr45G1b1oTEv67gfVws/SO1YZOOW7&#10;R7Gk1rNTGqtFesIjeQDCLZOxyhJJd7x81eI8PeHvhR/9vShPNAcyM9p1z9jmKVudgnYuxhPdeMN7&#10;qo3n/S5NkBE8ER0kI6a9qfAXelusDkgXf0jnzo36bpnEM8NS63RMMgnpXIPuw/pe+CukQNW92Etc&#10;6If5zCShQpv1cKyuBEV2Yp15+HgHlE3pJLT0alPcJaSv11FtBS78lZlXus4UdekJfy/86O/FXKKr&#10;bk2aUN1zH2YQkaciirg0V6YZxhN2J0mjo/KZpB/oNe7cW3Ebv+bl+lfNWIU9ePcOdNonQ5sLUyz0&#10;Kt8sJ7amYdcu/BWuh0dTxiqWYbaxf9XEj9Kb43Rir/FzZOHpqnWfKcoSdTw2J9W98GuKgn7Vmub0&#10;hL8XfvT3Iiwt7pqPMjkXHj6oPnwMIz88bFG/hnWm8AyuGuyesUcDFVkRt3viSdrrkyIU7VJ3Soo+&#10;VbfxvCWmvc8Ma07psO29ntt4CC3aRMnYkpLOs8p+Wio8V219sI51oqSvJk23e+J5yVj7jaC0lfTR&#10;Iws/emQTm2ASOcuX+khow53M99Wa4QRbkLS9Wqbwa46n1p2KpgQZkcuHS88z8OW6GGhyBi6W0iJS&#10;DpWhwl+hEemZoEhKi8w3RFPheWtCmeeM2Y+vRHve3WuVjV+z0HUFLooSJJZhihqDAEIbdNFeF8qq&#10;gYZ/O3pk4mePzNjjyZGLP01MOj+04aSnbzVwhg00zQ3MjlWPLDxTbj1TW/QkumQoQ7n0jNUrDH4t&#10;HhQ7iRYf0j8uPe+3vJvjebEiJ2F3Jqi59IxV+JDaqE3lvuw+ftXCz18190luq1NOr6hM5CCUycQk&#10;udSdbM6Q7Sw8R1pledG6W9J5GMZPeoXnWS/f+YqXRHH7NpyWCj9Lz9jjFDmMqieDHr+VFKBOujkX&#10;K4lrPBUq9cjCj1+1SElP+EzhZ+kZe1iGl/5c98TzWKgO6cHBw470UI2WSfwsvWL1CemJh5Lpxeci&#10;JK3G+2HnKzz3Va8dFH+JC9/NZ7dSAgpLzrpXrD4hPfGz3XOfhDDOmcN9JvGz9Iw9pJPQcemJh4Cg&#10;Q20J/bAj0ofW5sZDVFV21KX5S2uYgkZT42fpGXvEKnVzswz/fPzW2TIZe/NKAPMrpQ8rAQtLoNds&#10;Sc/PNJ6tTE9L7EX/j9ITf6FeaqdUxpGU9NN6HE/yYo2fpWfsPWOZxM+WydijP249YKy6J549W9ug&#10;LsVeWmukP8fQeDKrbvciI7FGrvmlpnvhSelpBuVSXCTOSpSqXXqegXm5QSvPEPjLZ6bdo/HYSU/Y&#10;PARR0mnVGCyTeHTHgb98X4UaVNJHnyn86DNFROJMwFbpds9YJbWkdT5cqnQfPbLx0PWsmsWxNKWT&#10;KvJ85Cs8dQxjWlyKiMSTDetNZ/X3jNU1J8+yzLyhWbpDhh/snniYQ9ogQ2NASucs5lPvGg8/Rm/y&#10;l+IhPeEzjZ98pnhI0APg/avdC08qSjOG5FrTMjwh7/Wmxs/SK1a5gPo5kqn8qQ3MXfXI4i2xe9z8&#10;rk1/dkmn0mfrTPGQnrF7xvZsmY5V+jKHr5r4cdfu2U0c3fxVPgb+h2Vm6Rl7FPBH6YkfzwTFQ+Jo&#10;NVmm8KPuxUNC8+FpMmixYZnpvsrNJ9Dzk3mNn6V3rNIh72tkjW2a8gTQkVN3pvT54NHGTzkOXqwo&#10;6Zx/Bt0TP0vP2CPZeffZNfhgaDPllmjJDjS3sjVAyna+wnM3UKo09aiU/oRHJn72mYw9+uuGQWXU&#10;DUObqd+G14MCzYl26Ldp/NQrxIiglk7BSe1e+Fl6xurLY5h+Sm3e0tCjxQtYqTsVG5+u0fjVHKAF&#10;JygBKZ4U4LAUFH5sWuFNqxIP/WewfOKnjhvG/aR0SLJez2r81C10KSYSnUY8F+Zek9E9S8/oo6F0&#10;UdptLSim09SlRSUwLMNwhWHwduOnDjPeDCrpsEr8tl34qTvuUkykJ1aawo8rTTGReIeM+TBq98JP&#10;NaFLMZFIo013m8JTz9LeAI7saff7ab2eaj5T+KlaxksiJX3xrlx64qeaEGXDks5cNff3wlPTZMqb&#10;3OWLiXTQx+PZVIY2hzZTtQz2cqDxGehCbpnET5U+KrAlHR8bpCeeu4f2ZJCCLOmjvxd+9PdiIq0H&#10;en3wLdyN0GZiFNBZE2h2PghpavfCs6bRbyU+U0ykta/648KXwiOdrcykV6zCWxryP81c4vrhumfs&#10;HRRYvT+ZGYxhSQolnl1q5hKTfrj62zpTeLgW2oN0aebSnbHWWvNv/MQTuRQTCY8cpVesku90u2fs&#10;QbQY3ru+FNPp8oDDaz5TTKQnoqnwYzQVE4nu/OHFBpjd4TPcXbziVEwkOLW8s6I+U3iyQcotuhRz&#10;ibPYPtwpC8/t2G9OxUTi9nHzWVgwXdMylPrUZ4qJtKQ7i5xUcUlfbz/LOlPMpXVKHfJuhYeppy8o&#10;kjgLXfiqi/xsK0HheU59sHvGHh45sDthyIc2MCSV3cm/HehnpCce6bueOIqJxCSN85ApKDyx6rt2&#10;M5fmWC38GKvFXIIUNczdo5wWluTKqO+1Xoq5RHP7agU2nyk8ZRLleTMJIHRB+t2fym080r16UEwk&#10;+I6QjVz3itWhN4BultKdp139DFz4iedN2rqkn4bRY42fGPCXYiIx/QFOgVumYpWMumbgi4n0jEdW&#10;rE4eWUwkGufXnGDzyMJTytBuc9bQsvt9Wt8LT+j5zaamLy3dB38v/NSDxGP1rftomcTPlqlYZRro&#10;sDfV7KWp94tZdqn7GlPh0VR49nh9FIP1v6QTq36eKfzUg0Qst3QWVffIxLPv+Qm7Ji8xa2EljtXf&#10;M1Znn8nY4xqPfJeeeLxde+7IUpRlJp9p/OQzfMWUzqXM8wSNnzqHWUNLOnRm9ZnGT12g12Ii0e3N&#10;nH+ze+OnDlb4xaU7w871pNf4qfuWk2BKp0HW8wSNX53DVvOHZdXST7QSiL83fsr+XGvwEvMK1hVR&#10;pVesUiKy4X1cHlJ3aOQ0AKr0xE/zD8jKlfTbsAI3nqq5cqVxkZY+TP5uPDMElJ/Ds3AlnTc5/KsW&#10;fpp/QBNRSWdkvK5ijZ9mN1yLuYTPrIEG9lULP82dICtXuo8+U/jRZ4q5tB579Qc2IKyFNtNsHt5Q&#10;CDSzE9jL3DKJp3FGT0vsLiWdqdYeq4WfprhAhCrpHN10X238NIEGYSUdJtKge+Kn6TkMKSrpPPzn&#10;uheejUyHlTMxqaQzcFVzeo1napEWKcn5lfTRIws/emQxl9hX18ukFquFXxVWfSuI8nEpT4l1MHzi&#10;eZrZh8cxACfFMwxl2J0Kv8aA6aAu6NQtnkew3DiJpw9Ck4akWFI6m58P5Wj8YgLapRJmYUsfP2zi&#10;n/iwGX8sNEOPLI+XhTqrdK7Na9eiIy3x3rLSeMSvl4W+nDckcx3aIH61uJjXFx7xPp2OIkCLn4xT&#10;+CeMk/dQXgPjtU7XPvEbjd4es0VhWhcob0FgpFv82jVRWTvYrsVh4gZ18vtZ48eRxzxuENos8U4o&#10;b/wT4itoeVLQ2fCUpkKdZRzfSorGxPDKYZ4kpeEUTwXdz9vFS6IllM5g95yO2mHUN1fz0ObFMf3Q&#10;WvjZMYuZxHK5OfOClu1QZxyzTkIn4Bwr76whtigUfs2g1xeyrs1l4orJiDIV31E7DOgnp17aj35f&#10;+PH1AvIir8QPuYPCPyG+opaJOk5sJHEY6iB+DfiR9b7ZTLzG6+wOBvSWeN690L226EnPOGZF7fRq&#10;B20roQ0hC9PAPSfxvL1w0oY2nmIu8fScud8XnpeWPbt9LYYS70bA5FTtC8/DzDTG26ctihIHtNNw&#10;Uij8Er9bpYusVxqHBqUhQ1F4xF+VykDfY4vnAV83TuKx/VW5/XS2t/hh4mnj8Rwu42r7jEJsv95C&#10;tiWtaE0UX9mBVHxGIXMpoDa5+MQzCxbyhIrPKET8MKEYPnQYc4nXGWTXZjbtq9/dte+offAun2lf&#10;VKUnFoXCz4tCcZXWOE3nrl4Lz/As9h/VPvfaJd7JfKy/aXuykNr3RzY54FxqmS+nti88YfXQVqVr&#10;0ZWeEV9Ry+bDwUV2q+IrPWP7jPInbF9Ry12Ii6RFbRGc1u1BGR/XZjiRAZg8p6J21bT16tYUJ1Lp&#10;XoolwR2usG3Eua45xVlaL8L6ZCnW9xQPGUYHcfI8ZMBp/xsKa43n0246x/larKU1FHT4tIWfP23R&#10;liBWczdTzyn8OnS53xdv6RnxGeVz1BZxaZEGnUZ1LTyGp7vAoraYS2sui3d2cpcKV8D2q2dQFoWi&#10;Lj2jfUY5nrPI2CY+o/AZ2yf+iU+bUci7QcMYbRpyyjjTZviK7UQe049RhZ+38qIvwXNhKrL6feHn&#10;g0jxlygKrKEltiAXfj5GFYGJMxSvn7n43mvvd2UnMmwpPhV5vaGvq/HzEbYoT2i/phqqcWqvHQ/g&#10;xXnC9qREXHxH7XR9KBIT4qcVs/Dz5adYTzgmo0xc+4ra8epWtCeiljSri++onS6exXt6YlEoPH4/&#10;nJCLyMRM37vT2a6FJ1V3U4YldZj0+/W2mq85hWc7WVc9WZCLykTCmUSl2r7wiB/KA8V9wvbQW118&#10;Rvk6RsHoN+0zCnHM9VKBRW2Rn/B7XFPFZxRyHh0eeeUSHt+KdBH7oYrPvZOovfmDFcwvKvE0nGm6&#10;qPhPNPcMXHRaZUv8iZSKap9RSBvWdMYswhSewwwWFZ8nXojxjLDwT5t41nsaikQ8XfDxY3ludz1z&#10;LZ7T+I3CrmbAb8WBwvbDRJjGUxYjGafa597JZrgeK1btE7/Ea6LxViyo1YHht5PGYxwuNKp9RS3i&#10;/dPCeIlv9YT4jEK0Z5CoGyfxiF+srC+vObciQiGej+viO2p5fNOi9lZMqNVb4zzaxqM9w3BV+4ra&#10;+w0WpWuf+HXp16eZ4R3Gp0L7tT2oYyYe8VwtTfsiQ61Jpk75uRX+we6ga0KRm2j4OvtuQpNt/Njl&#10;l8q/vhUbCvFcm9U2hV9+qSOZb0VvQvyQX288F8N12xC3L34T4umMde0raPm07vZFcFo7uVOwb4VH&#10;+/XMtWmfQYj41dZiflkMKmzPYEIVn1vnGp/kjxdCESzPoUPa+IuMkgo4/UfDZPzGc4o6dKwQnesl&#10;nncmNN/SeO6dnKPMOMVymg/IkMZDnXVA1soMhJOA82kHYmrj19Zp6RbYmSWdQ6C7feF5JUwvtfTA&#10;vZI+BFXhZ+kZggejk50VxfEztJlG0NyK5IRdGP6jIVV4pp0xY0MCtjhRjP5hOXPpGeDcr3XII+nW&#10;+KVIvw2rTeHhFGn7FO+gl3Ts7otN4e8nTghqmYxWWqqZ5eCWSfyNtUOXmmZEMcOXLmZbKAs/PZ3F&#10;U29hGdo0Nx9/2fhZesYq9fGDTKrqnvjbdbH6xCNrQBN8pTWrTaVnbE9kZiaVp2U2NqhBeuKhrfl1&#10;pMhQT6yRhR/XyFdcKK69vn8UfiVYdPLzrbhNKynq9dnGj/mbW3Gb8Mn1wo5+14xuXnOnQqtuk+E3&#10;d92x2YUjcGzilGvii9tEM+VjOM8XngwIzcwqvgIWXplzjm/NheIlSE1RQB2PH8unHcUnnuryGq8o&#10;IfuKCzU6ZuFnxyxu0xoAPVw0C8+0oN1Nn9dSani4pvplU6EYiqyUEK6VYXou7AMtuPFwyXdPIRS1&#10;CboMs/tc+9yRZ9tkDD5j+cTP0jMEV2HcKRVccsOUtGn5abt4TQxphkSslik8eTD3mqI1LeneYnYr&#10;PNKVicOA3filS7o/L9Z42lC0IZ+nWl9Jn3RPPNK1ge3WHKhxNGvj7yRDNVqbAsXkGn+8jPRk/FZS&#10;SDqU6laMJig+a6az7VGFJ0/hd+8a1PSEvxd+9veMvReP9PNq8Z+u8Dz0ftb0J2LVWzNuhSeLoE8r&#10;kBaOr8QqNjwv1vgrU0j0JF9kJkbibsMaWfhZ+utY9eZqWtbit452LyrTzDChrpTSyXdoNDXzib1v&#10;OMkXnuyKNj3yHkzowqj5Kc9XeOpp+iTdrXhMbKxDC3Hj1zasmf+mPY3EIZib8Vvhmvi9uFhMz3zV&#10;jG1YRMNXzX0SbsnuYzbhXIXukDkgFMhh7xXnaT1kqGtk4aehtUz8CV2wzOYl8MbP0jP2XizjZ71i&#10;PM2WydhD+kDX4kX2+K3rdWDNfRZ/aZ1TvXpPQSOlU87W9b3oSyuahsRt4dewI63lNNtpjqbCc/vw&#10;u1kNanoimgpPDst3vuIuPfNVM1bnr5qxh90HgiIj4OKr3ng7UH2mmEuswOyUGquFJ0HsV5siLj1h&#10;98KTvdMndjkjxy99wu6F57ztZ7GmOc23vsIzBlxpp0zXTd3naCo8Mzn1SYtbk5xmnyn87DOvLqyT&#10;RxbHCXqCPqHO4L20zMiYbfxtqls2w2legQsPv4n3IGXnK8LSWoGHTEHhobrpo6BYLi0zn2cKTw7W&#10;1/eiKz2xzhR+/KrFVnpGesY2LaNUaMXuTW6afabwDyYL6xpZXKUn9tXCP2iv0p2vqEpYZuC309oQ&#10;XgCPS3lZt2IqPWP3jO3Z7hWrY9MI00lTd4rFbpncJ7kN07ime1PxmmCx8k6b+Uzuk09kfx6Jv8Nn&#10;tpWA2lH80vmu3Xik6/p+b1LTaPfGMwVT7Q6foHVf27DkOBq/5lTa7YBm8Zb+8CJC46fzO7XMlj40&#10;PDd+lp6xx1cdHvDlpe/Q5sH7SFaevzefiTLuZPeK1dHuGXucloZuCOpkoTv5GeioX44mqsiBZo2k&#10;DuY+k/jrej9SpWfsrZ5Mr62wT4c2U37mXtyklwlAyixo/Cy976uj3YvLNNq9qEl8VUJd7V54ekQ0&#10;y8wLdGFHpC/alq0EhV+DHqwoBA+2pa830VV64mG5KtmFJoaWzhRPl554uhmVMXwvWtIzds9Yne2e&#10;sYf00TKJvzOxVqOpSExIHy2TsQp7TM9ibLtl96ktqvGsI1r7pwJe0kfLFJ57kfJh4ZO09MkyhedO&#10;p3wRCkYlfbRM4Vmud91Xi5HEV53W98JTO/DzTDGSmD8Dk1qjqfDjKlaMJFrpmETp0jNWp5oNLwW2&#10;3eGHuvTE3y+M/LS9qRhJT8Rq4cdYLUbSsVhAyo6HnB+/dWKj3GtIE4N/eZHaLZOxPTFpGHkYukAb&#10;23yMReMnFhBtbSl9Ox8+MLHxE4PpXhOaYHkyzUUtU/hZeu2rO89fuL8X42lijnHTT8vwjuzu55nC&#10;T6w3urVbOhdWt0ziJ8Yex8aSTlLad+3Ck6nVpz7uRWA68Bh/YrfxE1OSiZ2p+07v9uAziYflSfDJ&#10;CbvoSHS1LzKunZYKD0N1192j2EirZ94Z92x18VvZlbWaxeMbgX5iFSv8uIoVd+k4MZbEo6nwI/OK&#10;JbqUf0zXssKPvDF8NsVvnCF8DS78Yr0pHYKZVikexrq/69Z4mFers1q8sslL6D74fOEXb0xpafzX&#10;pf38aRP/xKfNCKQaN602Nfdp5Nvfi44EAX14nbnxY7fAvfhI1HBPznpr/Bpaqr0ONFmm7fczryXq&#10;glP41amhT7lA3y/xPKbru1Thxz4T5nK0eBr7XPvEI364hzSHibfXvTGPRxhCnZWA01Q//3jAueRs&#10;w8Gs8GOHErnLFk8fohsn8Yinf9gWhaIlsfHAUXTxGbVTcxiP1Kby+L3TaRrPh/WR/Jz3S/zqOnfl&#10;E49478uDxd/iqaOr+MJjeh4QNtMXM4lZvUxfcPEZ5MsvtSjKTMLS/hjIpI2f/bK4SZzPhicfaVgN&#10;dZbttZOZBtSAH9A9ve+v8WOzLszEFj88L9L4JV5bjZlJmOLXyBNfjwuP7b1RmotliedkMYhP/Njm&#10;TXduiefR48HvE7+a1JXlzJksxZMG9XbXxuP33mLPmlHiYYy79oVf4jkWySmqOU182cE4hWeOqs8f&#10;YHxkac9QEr86FJ5zCEcB1T6jkHktvJ6ka06xmqDEMuxCxXfU8sDWYPvEM/vBOSo0XqdxmAroHPPG&#10;r8kVOvSbl8NL/Jnf68ZJPLb3uRsk8Ev8xItt/BpKokMH701tws+Ga2Hh0Z5uBv20FbUb1WzfrYrb&#10;tBzTC5lFVqL1lsKR2r7wq99Vp8VTo03bz7eHwr/cHjSxWHQlGooIQ9c+o5yxeuSJzPbFV6LjZzma&#10;5RMKz7gZ+shVfEYhg63PQ+KyCE7MXhtOacVY4lWNodONhwLiW2EcnnlV7TMKadjdfNApk4ZK/AF3&#10;TcVX1KLL4PfFiWJnpuVRxefeyZvi08WwSE5w350pxJMO8WPXUJKh1lt4/P7hKYWiLc3tzHzKUAfj&#10;0A9txineEh+Kp5DV7wuPY66pUrKVN9GJxzx2T9gXnoQIEwtUfO21jE3yQafwbtM4425V1CXKiIu/&#10;b4tC4QkSeqBV+4xC+ixIM7r4xGMczsAqPqOQvWfxpVX7xM9bebGXnhGfUY54npVR7Stq0X4yTuKX&#10;9jpC6178pcUEG05phR8dk4J5OBrUGP6f2b7xLArrZaQvhxXV/hK/pje7+MTjmGe9W0EBTPFnZjmr&#10;5zR+XBQezXk6eMRezzmNZ6+lOViNk3vtXNZgxYtfu1ZMdUwGGwQc8Zx03PaJH9f7R9OemBnrjQWN&#10;Rzx5TDVORiEzy++eEYG1Er92DUcbxGcUklNYz7zJmsNeX+LXOUq1r72Wngt/uAZydYkf3lvlKaqA&#10;c3NjL1ftC78eO9Y+Us5NKf7CRCz3nMKva622dTyKzMSac/PxHo3nfO9dsIxpKe0nPl7jEU/NzT5t&#10;059YcQa/Lzz3Wp6AVfEZhTDyGKDjnzbx3K0eLOCyIL8iQDFyffi0vdcy/93FZxQe0E28OkBjeHyr&#10;JxwzoxCqzEDUpzDU4tls1TgZhWtE7qR94lmQmWJr4ovUtEbk+rAiCCylPf146jnFalrTMP0JDJ7L&#10;K/HTgly0JoZqUCdXxyw8CzKz5NQ4FbXjJNJH8aA4KXC7UvG5d645qrue75mMV8Y5r/fhJayKCcXr&#10;HRefckWxpMTD9zfqH88cBJz1b/cXIxtPtmgNNTHtMwpJWcBH9U+beD7t7mtOkZsQP5ChcK34tSus&#10;tCeL6TcB5+lNLsKufeIRz4QYM07RoeZ8DnMDQ50xn0ODZcA5TcNOV+0Lz4/d9QmMRxGcDkj7PGxt&#10;55zCE7OD3xfDibBa7XMqPqMc8TzmpbbPKGTs0jCqC9ZDGBPxN9+tmhMFEcjTRYxlTfFUd/18XySn&#10;NT/YEy6PwnOA5Z6txskoXPODfQ4K3d+pPSsUKW1ZFJoWRUp5uFsVnjd6ht2qeE5sJ0S5e05F7eqd&#10;0a28iE74/eqsN8csPCsgV0UzTjGdWO8ZiOniM8o3npPSqVHsfvGpuGpAZnXxiWdR8Gd3HkV1emLN&#10;Kfy85hTVia1woLwx2jl+LTHL7Udtn1HILJd1XtdPm3jEr4S8+H1RnZiANyR5+fKp/ZoaZfl7ZlwF&#10;fF08h4xI4ckWrb3ZtM+9k6Ie92w3TuLXpVknUMA0Lu25Bvt6X3gWhWG3amoUBVUvbsAbCHU4Jmz+&#10;aYvqtF6xHzbDwiN+2AyL6sStnO1KbV94xHNbsk/b1CiSS14Oxg/bOOvVN/GcojpxK4d44NpX1I6O&#10;WVQn8pinYTspPH6/Xh4z7TMKuTafvNpMQ3gaZ1xzmho1L2mFn5e05kYRJs4uehT+vMpuapsK2kUI&#10;9GxRUanOJK90vSym02K3DNIbz3FXv2sTozheDm7T+Ds0XbNM86Jmuxd+tHvRnFjp7z6kAwZa+ORq&#10;U3XLZPw9Iz3x81fNTZPWnsPH2JJ1Ct1hSyhPEkpToJE+ZaEa/6BlS79qbbHoPizzTaEafSZ3zGfs&#10;Xvjxq2aswuaHX6urcBGo6CUm+GSVLH4TfKKpoFF4nnXwM3fRmyjGDNQE3gIOL6DM5tmzYjfxfvbq&#10;GbFjX+GpDCkR7VHkJtqGoIq59IxVXnfVJhCeoY9feoZdw7VXdU88HYF+GSkq1BM+U/jZZzJWme3L&#10;rdd1Tzzvrvu+XUQopHOEc+kZ24yG05cKWSjS7vR3DXmzwjNOk1KuRVPFKvnNYdcuGhRj6zylWKwm&#10;+i2gY6tlCn8jFaJrZJGanpGesXp7UOIxyzQHiuHw1JvM3wuPdH0ImyRWflVulzypotITj3RfZ4rR&#10;tN5O8LH81H9Cm9nutU/CVGOTV90Tz6Bcv/0Vn4kCwMBSpycqdefJEK1fFJ2JFfI6eWTH6priL9FU&#10;bCZeICV16pbJ2KYs5ZenIjMhfb0Fo3bP2CZ1p4zFR3GZkD40KDYe6Z7DLSrTeiTZKSBET3xVOMnK&#10;2+JllkBz4yY7pZYpPDwmpW09isi0pA+FkcIjXQnYdD6X7seai2FftfDsHr7O1MgmdB8aA8j8hDYr&#10;X6rX+RrxtKQPK0HhlxPo3lSkJ4jp9CK5ZTJW71zPdfeokU3wbUmXuvSK1ZXpsJWgKEzsTQPlie0i&#10;7A7pXcnL9Mpk0uhMIsJzWK/+APl61gOe4Qd3AhaTGefVH1CD0AQi8ApYMna+HLz6Awas7JYtAJ7b&#10;5Xzge/UH04kPeAXtWovVNV/9wWrK0DY28BmHZNrhswwfIP+Af2C9nfXlnYp/ILdN/oH5F+QfPPML&#10;MhrP9DZ4NguN8g+4jOviADzj8cxb6J6pfPUHlCcedvwDnhFJInQ4Gb/6Ay4BynTgqbUK4Sfk1x+g&#10;v6ZCkV8hzB7nI3lf/QFXTV0+gVcIkyj27pJXf7Ba2a06BbxCmGqQ77qv/oA3znnCTCOgSE3POGj9&#10;weygNQXqzAqHQ8vGzg+oEKYZSAkV4DMiWaRJ5g3/QP7B4lnpnZx/ICOSawRd4sM/kH+weGIQv2wR&#10;Km4T/wAL7/APZNDzC1YznP4DFcRcb50NxU/OP6BRnfYO/QeK3wR/9OE12uWWsdHTP3coARZ8hTF5&#10;FJ9U9uoP+AcYUO2/oOIYwtW00zQpimVdHxNDoQrk9bi0Xlte/cHaN06+lRXPiTsd/Bn3ovoDWiQv&#10;+pQbCmVgshczVGr4B/IPSDnyVod/gwxMTro8eDH8A/kHePWKTIuDmvy0/gEvxvOTK5JPkByHfyAD&#10;k3+Au+/wC/IPFiF2+gcyMNdgIZ84wS/IP1i9mEqJ5SNlYK67DEdwXa7rD/gFMC70GxTriUer4MoM&#10;/0CGPm5KJ4T/AxXJVGq8i4OfnH+wvEhJC+ArkulMdtrwqz9YPfjKnwRfx2rmdPhoi1d/wGK63max&#10;OCj205mJM/7aCv9ARTK8Eb1ug8/A5B9gGPvwkfMP+MJrWIj+ggxM3HRxpd1N8w9Wv8j0DTIwWezo&#10;4xr+gfwD/gF/vhkTZWCS4Bump736A/4BJ32Rwq5I5vLq4zdf/QFMUH/DGXwGJrdLnhlxE9Uf8A9M&#10;B6/mTl2hQQzfoP6Af4D+M/WiYkNxdGQ40/ALMvQXn1W7TJFXkUxxyevGr/6AYwttu/4LMjAppV38&#10;/Xj+gfwDVlN/BYf/PgPzmeN7/QE/YDq+FyuKR4I5JQzfoCKZ/WDYcGpkFPkAuELDP1CRTEpX+48w&#10;UUYy/8Aala9rUf0BFsJT9SMXN4p/gE3c/4H6A1ZTn/HFyS8jeV/jnYdfUH/AIcSH1vAP5BZLFo2k&#10;/fAL8g+2g03ZD17/h7Jzy3Jt13Vkl1Y6n+5/xyq4vxA+owDfkZ9pSFMPShQJkmJI0cFI9MUXSZI/&#10;TxL6GqQkswbEeY0RJIAsEp9DNxVLCsvhWePrLhIAsSHHXx9BSvKD3Dvr0jexivCloTqKKfWAm7mU&#10;XwEuE0bNW8+apWAyAsLTxhQlgDVgjvoUWZKJHR9HhfhVdEDMcO1AjCkEDfW8j0AAqteTWrR3YEnm&#10;gTAs1mJZ0cG/mr/zLKrxcH/gUu2k1xfAXfqPMUUpmHSA539MUQLoYB0VykHFs/0cglXQBKADoij7&#10;GuQVy7P97o/eQQJYA/wMvQNLMkXPhhyIdEUHlOTsHeQVyxqQd36MIAHoLNRN6x2kYLIGn3ObJuAd&#10;OZAkc9StG03sKxYZb1IdgfhUFHo7l3hdZAGug+F7EqWKDnBNjA5S9G9Gqzv3yhanJH9xOo5FFoBw&#10;Il4UfYpSMPkclMExggTQQXcuMoK8YumAS3l0kACCeEjp00eQgsk2PX9kX+QEnOY47KbKTfXOWSQA&#10;SbEviVt7J4uUxRQNB+zlJI1dQQdUb+wdpGBCdp7GEBGz6ODY43UElmRYw2uRE4Ac4OOrHYhtxQhG&#10;kSMMRPmwvvtgWFtE0KIDCt/1XSQAHSx7kThXpARAtRsdpOjfpT9uNNG0KLmD4XF0IEkm9GYYx8W8&#10;ooPpARHgRjDUFmWfYopGSASLLElGq2DR2jYV/+qmaJkSBED57bFMfFAKJrmAIWaPNUgAckBJoD4C&#10;STLFLpabSzQvLn2MFb2DFMwLbFsXjphejKBX/MKwmoLJ5x+7oB7XApzloSZPooO8YlmDyxfaO0gA&#10;i0xIcZ0iMbJuitZLXwCsUZhmewcpmPdcWe5qsbjOjTZ2kXhZDyKblg9HAOgD9NFHkIIJFwpa8liD&#10;BPCaGEeRyFm0T5rX0X5q4+TrwiPTDgrRuXgO8dAf7UuOOZiGQ1+MLjp4LjETAENITyF2eWxDRcA3&#10;geNwjCABrO+wOfIF0QFlS3go1w4MIMt7D1g+H5I6wC7Q95ABOPQherZFxu3mDvD+jhEk4J0OJMdk&#10;ZOq5ZRhyAjCB8uztI0hV+cGjfegU2M9iyBewD8egyAHWnPg9LCQYzmOKEkDavaHXYXmIDihKcd6G&#10;dlgbQC63HovHlKZgfv7Dx7V2UQI+4HlUWikd5I2MdwX3wRhBArgK8NH3NUjBvKxi44WG7MecMoLv&#10;mjuL5iTJd1YMORDg/IxjikTvIjPaSP7FF6XoMwIgdYrE70KRJcVVXwMBGAG+095BCiYx8GQ6Gh0k&#10;gA4Qhd5BCiYx/B/jAcUBrUXmzVht75AK4veEAI7qXixBAjgqsBT3EUiSKT05OHyoxvFFLDJE4d5B&#10;CiZsqpHmgBEk4AStq124YOKDzpQz6EsGMAKe7n0EKZifENax8NXDzgwvCGTdkICtJ0eAyXFdOALc&#10;UUFejXYfmOEF6W54MklWFF9EBz3UCAJVXrFf57Ybp6kAdNBzXV+G4vggWIh7ihLAhcNH9SlKwbz8&#10;RUN1xPgfX3Q3WjeFQCqI32MsWo9YA24E47Bz9qsHVdf6Cw3jR3wR0feQDPoUpWByg19S0yoHZnh9&#10;f1/qnbpNU5Lh/C2GF2+yHME3Ecz1lcy2id/jx+QSHyNIwBvKrwhbRI9j8eodCPCG+m6G1xfxLUPQ&#10;BEBnGA8QLAE5RV8I/uogAahVRBzXRTbDi7jXdVwLMN+A2EpyAPhJB2PAgCfczn5QiK6FsetI+FUK&#10;BGABuPP7BKVYkuRnFD3GMpQA9tAwI0Bpzhn6IXfykAIBtiGEygXqgNRz48IU4DrovmRo5dkBKSPw&#10;NfQ1SMDZimr1AOYwb2TcVbxAegcCbGsXVM4cwRtrIMC21+EfUQfkOhwnkQDb4ojtJjsgAnH40Aw4&#10;m2nnVGDKUAcPqn+MNUjAWX3HC010LUIDIL6PDvIK5/ocdmscMBoBdK21ixJwlvda6pptKknmPdRr&#10;Q74AWOThO+As0QiIHB2CJsD2fnyIroVlH67mWANL8vLfQMrWCDCPDa1IgO2BQilwB1Tk6SMQADkY&#10;QUQYrNQBDIlhzBHgvIA9zA1dVx2wjcZxLcD2Y5KzSx1ADx6KowB0MDyxxOW5A2geYw0SsH3J0CDV&#10;AazCtYsSsL3hpJRzB1RlGSNIwPbnk05WHfxcbGK9MgXYjIQP0bXww16RmN6BJJlXeE2bg93BkvzD&#10;o7N3IACSPFghZE/zFMHdHx0k4DrovBZqZKgDSruPRRaA05RaZ1V1VGqsI9Yvc5QA3AeDW0QiWo2A&#10;DA1rihLACAY7iqwK7gB38liDBNDB4HeRPUkdUEqvUx4MuPug+/N5taoDnuFrmyaADgbHjpxh7uCK&#10;+1VBE4AOBksQgnJ2gEVwTlEC7tIfaovoWpRjQvfqIxDg5KAzNTF7agR4t8caCMCdPLimWCXVAdT6&#10;odkJQAcfNQMZNlDdyVfwcSyyACi/g++LPckjGFW0+KIEXAedsYzlXB1c5uWxyAk4zvV4J4uuRbAb&#10;L+XRQYo+awBVvp6momvRAU+W0YEkefLeMcNqitBzlhwk4D/m/hhBCiaCRp26MYIEsMgj9gDbhEaA&#10;63MImgAXPTHeaKJrsQaUAOgjEOBIhcObLH4XrwOcOKODFH1aHxEsCLqm6I/AptFBAs5iN4yaomuR&#10;WBSH9ehAkkx5vs7MwYXkEYxUz6xqAnD9wsOogia6Fos8n7EC4Dh9rBGkYGIfo5bymKIE4H34GZqd&#10;6Frwxy6NYr2TBTjyE8b6ZhoXXes6GOwoYnRi0Y7h1kl8pCuM3xNdTV79PgIBLlKsx+Cg62YHF/Q5&#10;pkgAOkDU6hSJrnUh9OulL8B1MHaR6FpYKtCXxxS9SPL5lNoii65FB5emtO4iATgqLsFU7SAF8zpY&#10;Zk3l6qKDnj4OU3tesRf0OUIDDKB94pn7CFIweW8tQjFhTLHt6OBy1NQpyiuWDKcryAfzf3SAC204&#10;0UTwgk6M63OscQrymdKrewVGdnwOJ/u6MA2g/W6VxTak9jl5+/cbwPz0uwATptrHW9KPCQMgmT7r&#10;BsLa5vbREOr8G0D7PWMOKY2yffxnw71lwPPnCh2U/YkVXO0fQ3B8fwKgqg1rIG5sdQCbouvtBiBh&#10;P7Vk+JU0VAdEonR9xYD/uAVDBFIiL23XSC+AOhBfRC22msmdAaREIsKwhMYSJIC7uxO7qPYcn/P1&#10;s2odQdZIAGkGYZq1LSSaFo+OUd+B9lPmsU/gUa3tS4QvbH4ssGhdPySiq6+ah9N2ESIycoQYAKtg&#10;HHHiaBH3v15NJIuIBbtssuP7UyIvRTcWpXbNEzwW7WP76In9SE0aP+eOJK3laD8BR7yvagrb3e1f&#10;9tH+/QkgK1ungWAbyfZ/nthVR/sJwCGPD6nuzxRHlJQr1ti/PwH7ihQ7i/a/1/4XgAu+h4XxgMz5&#10;IeH1mn8BqBOKYtzmR9ysm59hWOGKjg/6oy51n39zubBUDbIYaQizfeSln29iZpGegTxIfX0FYP+v&#10;9lMcaZ8TdLSfAGz4mP3r/Kc40j55Qkb7CaBQa89zRUXkmM7LuTeYyQYQZtMNEvBbXtofb1UDOP3H&#10;/WUWFzmoloolAO3X/N04EPI6ZX7OSV7PBwF4yndOL8Ziz89yqhvwhyG17x9TuMhVNzxxWHLjg3CQ&#10;9ycSCTri53j6CA4e85OA4+f2+8UMLjgBw8GBITc+iBRjnddO/o/4Od70SwPb1zcBPGE605OIGrcP&#10;n2m0nwBS/w39R3Qsvn+lXSWbR3zQJbvqTFLSi8Tvb/pHrJ8BaOg9hz0SlhcqHbBkY4YSQAcXT9+O&#10;UNGx8Goufz0U7RjyWbN6njrCyeP3N4JhNjbgOhiHnOhYdLDSpUBijy+6d16P/cbdHr9nF1FPtq+B&#10;AFA4vr6rJQWCszqgTMhQ4wSYwYT07/ZHdnUMOQmgdPFQs17YW28scYoxOe2GlL2Qt8iiMY5RARCZ&#10;btElhFbzQ7DiWuAE0P7aQCmTGBOp2Tg2UAKInBzPGBGxyB5OUr7evgCccT0w5SEe1mUnHwRGA64U&#10;a/VqkERQ88+reX1/AraaLhYW34/bfcxPSvx+homERfsrxo+AgBgw7feMtFgO4+fY6/FOju9PALx0&#10;1qvdAeZsQTpb+1+AN/ZP3qqXM2Dk2YFUEANm/3QOMmk04+e0T76QMT8JgPDbMx09TNiirDPPnqoG&#10;CQCJpJan4JWZVyrO55U93wCewZ1FQvi45gd5HGq6AJw/Qw0V+epcbmt9Bfij8E9X08W9on0een3+&#10;BUBNH+ePuVp/k4ABfy0mFL/BMGOZqnVlwcf9IgCvGArQN/k1U+tC88f9KADPntV+iiNe56Om1f0v&#10;ZtfVW+k6qGhX59Ve548AZ1Ue+yev08uHjeejf38C0ChRutv8i3R1Cb2XfAnAs3DIrzhXtA+7sX+/&#10;AFhRemQrDKXYztf+8MkbgFmn8484/7J9nmFLfxMARw/5Cev8pzhegZn1DBZDi8RJ312+TNAibGuk&#10;0iPCPAZM+z1nPtnT4+c8sldKewN+CDcf+1Pyi3o+Ek0QSBwfRPs9KpeaifFzvp/SEWN/JgAiUU9W&#10;QhCS2ud5Mu4vAeA39Nj0h6hWZJT7Xk9UAQjIHfMjphVpzvmgPj8C7PkxM+vS6Qw3hgDfRGl3/dDE&#10;LFZrnT8CsN+GfmteFvI+uBAPAb65vrqZTCyr4w6OyH3uq9xwiyn9EMnqrEC9bidWxhT4T0J7+vmj&#10;pFu8L9CYxv5J+cUK1wlHZOPL4f6QQmTtnwTwmkLfbuezGFacD0RQj++XwPM9fX5EsILJwY7o7QuA&#10;OjPkV/wq2l/8WdwWMaEXzd3tP6JX0T7BZOP788KGCVQLkBLLrfuX843xVv1HgO+pP4tchbFr5bKF&#10;OpPzg9+462/iVn1BhF37UwCsG2t9Uxz5flJ1jPkRAIWgnz9iVnH+w/Ya7af8kj+gZ2YnPU1MJ+0/&#10;Bjv6BXCUxyq/L0ysr7Nn9v2T8ntp06v8ol/k96NNjv1pAOaN1X6K4yUTHfonyb7ig8h41JlMn2Zi&#10;/RAF0uXXACLGOtOLrFHxOegnP4O3bADqYdcPSbyZ7SNfI6zxBQCVvZ7/XBBqHwNZdzP/D6DncWaA&#10;bn8lUnsBwISr7wtC2tU+2fj6/fsC2O1Lfsley3u8yRcSFR/0uWhGODji50jvythiwCdus3o+oGC4&#10;/Qt4qd8vANbMTnMhPMTtH22ot58AWAHdPoN+p/bhGa3vTwBRwZ3GgTlG7fM+7fZnA+AK9/cvCmS2&#10;T2qtwQQ1AB7rWF6LL7SGNf0JeKLettsFzkB+PVnYh/XHAGa/k+wIOHtpf4SdG4D/tJNQCL9y+2Sg&#10;HbszAVedt5KAGJ7ax4fdb18DPpf1nLB6tw91vX+/AASHdSc/EXxqnyia8f0CfKL8dO1BnCoOz/MW&#10;1NNBAKa/a88MML+fRK+jDpoB3JVoq+V1RDi32yev9fj+BKBMrvlJaSQ1Fgay0X4CcD51Ehyxfvp+&#10;EnaN000AnMtrfiS/FwK71jcBV2Ggy5dJWJ8ch2v+U365TKvx7VOUKrbn53j8GoAvor6NMGVo9mFX&#10;DN1BgE+Kv9TNaQYWiuuIB4MCFt/Dw6JPjvhUX5wkIwXVpwD3kB2fb9nl4h17X4wtjs5u2UB1idFS&#10;vGIRoA3AT94t8xAj1D6O8bW6CUB2+8uR5Xf7F1Ffz04B2AxDdRCf6gJAh+WKsmXxQfD5O8GU+Pb4&#10;OfVV2ELj+xMA3b0T4CiwpfYJbB5nmwBonuPsEZmKh/6UXgFovzNnyIav7+fwH2ebANihuuWcp4Ha&#10;v6oSff4FIKtgP5pFpPqCGTbC/EjTFN+DtPd3qWhU3FuEEY6vl7iPg18kKpJefo2ETVSIjY9fWQM4&#10;aeLXNM/Xj49PAKkhevgU96zax0i8JicBBLN10gApBdz+ZUOsR48Ab7Rv0YVaOtRyJdjiyTtuRnGo&#10;voicGqQEWFYxYDYb+VqaWmjSFUkillorAGHP41lh0tUHsTvj6BcAE8t41pl0RRq/ESaNIh7zQ+xY&#10;NwpzlMXPqZ+2KhgYQEx11xzMuaK+w0iURTaE/J6l9ItBdaGzI+fHpwAwnsbmSVkkoe9zZDzHBRtf&#10;v9Iz8QaKX1/FlfVkF+CKZYzJl+yyd0aCXkpNxwedltSVZhOuMOeRUKuePQI8iGTuT1Lxp5j+FbpM&#10;rdP4fqIqu0MBfkb8/Av7+lJrBbjCFH37iD9F+6zYmB/J7u+/HrdJdnZ9/zc8+9F+Ai7jTbdYiT9F&#10;TvHlEPwU4Oe2QzuaRZ/C4HD1dPr2yav3+46S2nzK4hfZFtbZILrVf1ELvX1JL2mOl7lWdCvcIeNm&#10;d1YsjNmDjvwpwL65xJ76z94zHkUCEKLRk0tQ0TV2JwndP5dSKwBBWd2dhvVd7eMNWd+fAE4H6B1t&#10;/4g9hWgRxtK3pwCw9cajQuwpTrczANbtL8DjcSlf6vfrJiWZyaDzsj4xof/lGepWB/OtYGssq4MA&#10;XC7LISL+FOZ1IuXHDKXIE5ZIMoo+RRLhi5sdB7QoWpcXrmeTwuwUU8q763e57ARAnzkrcltkUah4&#10;e8HC7lMkwOVPIVa7dpBSfFUEBmmM4M4YMhrHsSxrBymV9zhdYiDWFdU7Lmtm7SAv1Sseuwzzol3x&#10;ORDXewd5q9LB8byrIIt3dR1wstcRpGDSwb0ZegcJuA6GIiEiFR1cQHvvIG9iOsCC0keQgokB60IF&#10;egcJOM2vlyPEABW77q0OEnAd9AK7SHp2QGzBuo0FuHxYPYUkbAd1QJaToUwLcB3gkGu7SGwqcqCs&#10;0kFkBI4vYpFhVPUOJMk8FAd/71OELUrB9orxXMHxPVTyI0ll30QCzPg+XBZqH0vNUCgEeELfG/OT&#10;UnkujHXSiX9FfNbw8DgXFgfxslIKAF26Zy4ku73mh3Is464R4O/n0dNk8PpV+xjF1/wn4A8+fL8I&#10;zL8i/GikKUFnjQ9Cmej7H7pe/Jz9yaFS96cBv+dTbPLFE0btf19YfjtEDeD86THMTIfbJyBqtJ8A&#10;one6rsKGz/ZJkTvM0AZgTekPPh6oap8yWP0eNuCbeNi6f9DF1D4D6PvTgHuv1vMBccr2URYHP9yA&#10;b6wj1RzEflT7vM/7e9uA7+XFw8Ch9lFG+/lswDf86jH/KY5nThnxs9Suiw/ied7jR9A84+cnvYP/&#10;YwBpuruHH/Ob2ocwPfaPAFcItZ8P5l/948Ye548AOIF7xTIoRfH9n0/EZewfAb4J161KIsZntQ9h&#10;Ypw/ApBVrLsaOP7UPun/1/wkAHWG/VAULB6o2T72iMG/NYAkKD2+FdO/2icAoN+/BlytyLF/Un65&#10;HlGI+vkvytb382fcL2Jg0T4huqN9yS8JXPv3m1BFdPFwleDtiwklO0B/Y2B/i5/ztD+Fu96/ArBc&#10;nX/I9lL73/iSRvsJ4CHfvcw40dU+/Q35EoD7t6eJ4e3u9kl0M74/AbzL+wsJv77avxzGo/0EvNG+&#10;5PfSqK32E4B62y0dvErz+8keMihMBlxm1X5+ioGFNZiEHGN+UuAhqHVrGfq1vv8KqIz2E4B6O77f&#10;lKof3BtDvgQ4hbufz+JUff5QW2qcnwLAiekPbHhLOT8kyVvnvwDwCTvPAk+02ieec9y/AlzCi65f&#10;iYWFeX23n/ILQXXoV2Jh4R5YNSzYMTlg+NJdfxapivU91309nw1A4Ks7DH0hP4d43uEQeAVw31T9&#10;QSwsnJNX+L5/f8rvfwPu7ac4Qsz4G0Y4FIAYMNGc3V2IRSN+frW1B8PaAFhtnUWGfyHbJ0nYYOAa&#10;8Eb7kl/iiweVBoUwPuiN+ZH8flProlv4KMAb7eNc7WZizG3589OHx/lpAOFKff+LWIX5jf3R96cB&#10;U35FxYKY9RwcXGrd5oDn+SMq1lvtp8Dv81PMqpufEV+JAhzfv89/MatgsuB/GvOf8nvmsepLIhwx&#10;Pof2CaDt7QuARXno52JWweP6HjxB+AbxQVs/EbPqimsu+4AAW78Ss4r1pezImJ+U360fiopF+2dP&#10;q+e/AFu/FbXqE5Lp0j8FeKN9iSM5Gdf7UWQs3i/doQ01LbYDxEtYzmN+ErDfd2JX0f6/4c8mBD8+&#10;iOjHHkFFepr4+SdfP/JLGLDf72JX4c+6+iV1/wiw7RtiV0HSv+KAvX3JLwvc9XOxqzC+rYowxIvH&#10;hGJfGvqh6FgE7/0bVFOYxtk+rOnx/bp/qRY5ImAo9pHtX8agqr+JXYUxGdr4mP/Un7f9U3wsgm9X&#10;fjMyyef3X7GW/v0pjsTAkGFxfH8Ctv1Z/Cpea6sgKGmc8/un/Vz8KpgWiyrOjZ7tT/+C+FUPvDvD&#10;P0Wm/Wj/ivd0+5j4VbR/1aSr/Arws7goJA6PzyG5DC+S0X4Ctv/I/CqSai/9RIDt/zK/CpLF2p8C&#10;YO0a7zvxq45Iv95HAuB/HPZh0auQrqk/C8Brs0dAoi9off9d6EPfPwmY/lky8qh93BHjfSHA9C+j&#10;wKt92LhDvxUA/3iPAuP8Vvu4I8b5JgD8gR7/jsKp9tlvQz8UgGxZwz8lYhXyS4hxX18BJn8Dc7++&#10;n1iP9f0J4DS8B09zwIhXhXd5JXjliRZfdAyXTjnFwx2/fxybb81QAo6jM1QgEbHIf7Rq1pGzKL7o&#10;aEw9BzGRaPF77jCSQo01TgBTNKhkvFrcwXM5AQS4DtYiS4pJIr6sHC9ELOxqXY0Tr4pH88qmT8xJ&#10;DBlCIsSYuk3FqyKLHbV3+xoIQPsjUSSZ1eOD4Akfx7Me1AJsUuiXiFVsOagxowNJMk+HnkoKz3iM&#10;AEMrhMHRQQKOmIttrR0Volahi7KvRweSZKjFvWYRpd81AkJS1wgSADn6ObwNIleR6ud33TYCfOCt&#10;GHQj0bHIZUPZnDFFEv3FT6dSXc4QgXxzEyVg8uvJV6b2p7nJAAJNezojzANuH6pznR8DrshR5WtS&#10;lDbbJ9nfIIQaMOMzvkXHgl/7b1xmBsz4Evgk+n7ofV0CDCA+ptOxsB+qfV7n/TI2YMb3YD9U+9C6&#10;+yFnwApPIj2emme3dW3IgBVchW3VzWOOGLszATM2jOTSap8UAP0ANYDd3CnpsMFe2h/Vew2g/e4s&#10;oRqK2ie8akivADP2j+CibP9yA47dKQDRSZ3MAVdF7fO46Y8xAy72sjqDMR6qfXSasb4CEDvKaVgu&#10;YFJ2qH3Wa0iXAKdjVWMToYpqn9d2NxYbwNuwpyyBjef2ef50+RLgv+rSfX5SHHGdUQh2tJ8AImur&#10;/oPz1J//M2zRBqzIZiwhap7kSuPrBVg1gXGEuvm5eQRYYd9k/lTzVzCzz70AvBeqHY6K0GoeWuQ4&#10;+QVA0et6g2lYqDHrZBPgygjVjWkW1j/MymtyUtJJSMBktoNBaa3Qa8myOiY/JZ1rbhz8ZmH9I13I&#10;OBgEOLWtHzxmYZF+YR3MAsD6XstryYV201lMTGBst92+SFU8vfCT9PkXYCa0gAUfn0OK2OfwIhmw&#10;1U6RqnibrlpybOD4oJlQBK9j/pzH9VpfA+DFdPkSC4tH1N8IuIQ1mR+0EsZ8i1RF++StH+ub8jsT&#10;xpAHMD/nSUDqkF8BeLr3KBsSxbn9xcIyYOUDIlxVzVOUbBxvAlxJl3a4mVH1ZDMNrVwAtJ5+doqB&#10;henq8ro1ww9aVIx25ZH6FgGL5p/rRSrATINFXc/4GtJBwIAYny8Ad8WYHosuKuTYmiJgzYwBrI6/&#10;fxXgeQGsNGoUuFH7xDet+REARs+YH4kuT5YRTE4OzPwgjNVdMxEBC/M5ETBjfSXr/6kCTbrEp6L9&#10;lUCZNG75/Rg4uvSKgHXm/3U0GwAfuxqGqXCQn0P86QiQMGCmcYRBovax6I3jQQDWq/IDsXCq+X/k&#10;FujLK8Dlr65np+hXkGPJVTWaT3FfGUBJGeivX0XCDVj5S7H/qnne6+NeEeA8O2PyLYrIypp8Ab7u&#10;fdlkS+Src+6vs9MAzvbRvkSR4m7rvS7y1WV1GLsntWB8g5QXGLsnAZd+uKtt4lKxOy9pRL16BZjp&#10;k2F75v6hFOXwiBgw0z/jU1L7vz9LLRfg2GDVq0Ywk9tf2ZgM4JXTycmkOFX7VN8c8mUAE9TPfpGv&#10;IFegDYz1lcCv9OdEH798P3dp3z8JmOnbMWepfZ5Fa34S8PwYx4+oVGQa+lnmMAFW7nwqWfnriSUa&#10;s5MAPJqEOrfTTUwqHMRk6+jtC8DsD1+FmFSPXyK3h9HBANKr9NPf1CtSCQxqNbm7YkKPS9uNGmJS&#10;QRqYJisBuCs6NfZbTCrS2X6uR6MAVH4ZvjoxqVjfz8ea/5TeN9pPYbxc8ssoI+rVUbH77WLq1c+T&#10;VIJjf6b0kgiC8db9r9uX0J3nMCqJekUik56gnNDF2G6XC59UL/V0E+BK+/T9KSYVzOfj2dT2BcDX&#10;2EuLwSzW9xP5OOZfANof+19MKupOrUygpJiKD7rh9pedqVeXqWZ4iwSYpaG+RaTCvv4LFbvPv65r&#10;GCRdOzTx6ofSquPlbgDUhf4yFY2KQs9TezBgpZZgQmK5jmwyqOEvAJjW/XwQiYoMZJdQvs9/Cjyx&#10;ILwW2vkgDhXX+2Xu6+2nwF8ujX5/iUJ17VPKqLYvAO33BPHMh+b/LvjRfgIwFJHqos2PCFQ8Rv6W&#10;digAb6NOLSVyWt9P5cpxvglAoEEPrfkW34r8b78jtYcBMGd6aXBib/T9zwsV7uubAJTjYZkR2wqL&#10;M9leR/t5YV+oW78fxZ2CqoSpbrSfAo+dqYfWf4trRZ4scmmM9lN+saON81Ncq2t/hMahT8WCXWnP&#10;ej7/iGvF+bly1Rrw9ffoLtMfca1oH69dnR8DYJb1TNYQJGO46A8rtY0BeCk7W4ALK9snUmI4jV4A&#10;5JKp5z/5F9U+/vf+PnoB/GdLK+cbTHa1T+hXP/9fAE8qurTzk1Blt8+GHusrAO/Han1A3VT7PAj7&#10;+W8A+m1PXUTsjdqHSd7l14BZWvhHbCuywv6M88eA3b7YVu+0LwDtd7YSCpXnB/pVX18B8EH39wXs&#10;FbVP5oh+PhtA+1hD2v4X2wri7Ar95YSKD/qCXVn1Hw7M+Dn680o9YADcJUIB6/dLflEnhvWTVE7x&#10;QWgn/X3Eczd+zvm8itMZQGKJnir+R+Spa59ic01/MADmZi+NSYP/1+9PwPffKB1NPS61TyqHcb4J&#10;QOn6rv/zoFD7v8v1YgCJOrr+82P+FBSGdf4IQPvdM0gGZH//0v8NIBVXD9whqETtE3nX9U8DfghG&#10;rvr/jyhUxIWuNNwGkEqmx0OQglrff3TSvv8FoP1xf4l0xfl2oc5VvgT4JhVaPz/FoXrASxjEBIJ0&#10;YsC036MtCIiJn5OjHBbY+P4EoK2s/Sn5JTPyY+gPIl398uKv9isWKL//jfYFQJ0c+1OkK3w1q3Q0&#10;7634INTnngIdAYmfX2aAYX82gNKVBHG1++uFQ3XVPPr6CoB5rLOdyRWl7+d+H/qzAL+klqzeIw5w&#10;tc9zods3DCARFwX/6vzo/qUM0aDzklwtPojroqeu43qOnz/InDZiOQz4W+9r1Fm3f8WC6/kjAOaQ&#10;oV+JRsX3r9S0vJDjgyCzD/1HPCqMY/Dq+vcLgLWuk24xOMTnUOt4rq8AhHkO/cHMK2I5Rmow9M34&#10;IG67bn/m+RQ/53zghBvzkwBSLQz9xMyrS+095EsAEuP1sFmKzOX3c/wM+7YBTwzoXf83kYr33WBe&#10;YdCLDyIEttu34evHz6mxMe9HAWh/6M8mUmEeG6Rwkj3EB3Gd9tB0MkHGz3mfrtS3Buz9Y+YViaPX&#10;+gqw94+IVMfbG/4LDswYMOdDj3bhPRE/v/aRl3p+CvAHy7XrJ+ZefT1W6QVyucYH0X5PzQwxMX6O&#10;d40NO74/ARez0O2TIlPRPvyi0X4KPJlUe2mHH2WyepB4cETrGDBLU0Bu0vwQszDONwFInUAuyqpA&#10;mE1FZsOR+wraeHzRf8Wr+gtJya9uhQc5EB+WOqDgSjeBik+FCFBQpS+xAARkHRu16VhmYL2xRwXA&#10;o/jo+bFhdMWI2USrFKoBdDAKAOBFUQdkNhhWCAH+i5jt15g5VW88wwQgE8JwM5iEhddyVDCAFRgj&#10;fmKnHN+ftyorwMNk7KEEYAUaZlCTsHgE4xaqx7QAGJk6yY7/x3B5Bn+uY0IA1PROkyLWxe2jR4/v&#10;TwCsgB47hZVR7Z+dr7cvAPnAe0g9tIeX9peaKwBqXKfp4LdW+/gt1/cngHQvPGvbESRWFetL6pAx&#10;PynxSMtwI4lVxaXHGTTaz2sYkmB3cyIemh9im8b+EQBC/2o/xZF6JWzY8f0JIP/VcBOahsX8DBrH&#10;jwBvtG/5hUU5DmjRsCDo9wxSJHjX/EPLG2qEAKjpPbMNfne1/5+81/NNANTcYWYSq4r9+Tvc5D8C&#10;EJ4y1lesKopJo7j2/SMA+T97BjUSfGl+9vwLsJ9hpmHBOhgBHlQSjA9ifw4zq1lVsAIGzYX9q/Yx&#10;/NbzzawqbqM5/5Jfaq/3Z4BpWESWjsBuzGLx/RjtqKjQzmfTsAi1HCltqGiq9smR19uX/L7TfgKg&#10;dfYAMEpSxOdAQ+Rd2fe/ABwvPUKIUFm3/zdY4gawGsNNK1YVj+zncjMIQHzTuH/FqsLoNRVoASBB&#10;99RjfG/OD/r6onEIQHncoT+bhgUNfemfAvDCeA4/m3lY0OyWH0YA1P9liDYRixJvy5EnACP4wPPd&#10;RPiFiYVlYVgqBYCHNVR0Eatwe1CEfYhYijDtd08JJ7630HN48gzgczrTjiIBap8XRldRDJhXMHlg&#10;1D6Jdvoz3gDa7562XzOxyNI0ikQZ8Mb8SIRJhzgs3XhOY8BIwJVlLRuUNG/xe0JKzzXXdCwD6ABI&#10;7yDvVCw1sPNGBwmAOg0doneQl+p1METsV+wtOkCt7h3krUoHn8Mah7cy5pQOLryorkHKJJam35GJ&#10;npwe2QHey87XxBASv8df8lwdCLCNWfD/1QFXX3+pGnCZTLtFFwfVSwfjKjaA1L938LY1EMMKlx4n&#10;e9+mAnycy6HvInOyjiO/OrAkEwJatVHqDWmKIA0OSRYAMRgFowhDcgckbBhTlAAWmbibvgaS5Ls7&#10;1ggSgKCNkktUnIsR0P6V6KuHnQDsinMk1F2Ugvn5AWJcNyJmEUdGrfTagZhZ74xAgDdGIKYVyZLg&#10;2vcpMgCzevf9Q56INcCxvRLevABIbNidw8RuuAO0wDECAXi0drMfWqI6wEzbdboXAGbg7j35FduK&#10;nEYrM7cB8KEIYOy7KAXzrUUW4I1FTsGE3bccrJjiYk65LwfDm6dA/p542Uc3Xb4AYIgPxVeMK0pj&#10;8LYeu0iij9LSjUOk1s4RnHNjjMAAQm7765vy1uqAx+U47AwgZoDnejvsxNKiXOJF1dTT1ABIuz1I&#10;HlpojgAaxnj+vQBgyaEt1xGkJL+zTcXTemObiqhFxfS/QdT9NYAUK91TD1Eppwgv4lxkAcjr2n00&#10;qKLugNQMY5EFoIz1WgNJ8jtyIADk+W4l+hX36qg5qPt9m1qSP37HUSHy1RXaGtHIGEpyTskYN95o&#10;Yl/xvlnhniiv6gDneNcqRL9im07V0QAcR/+6oImw9Z8cdE8BKQc0gikHImBRjG+licP2mh1w6Q85&#10;EGULyzCMg76LXgBUF+x3sihY7KJVrvz3BQBHsjIafsXBogMKpI8RSJLJRTcuHJGwuDzIaj86kCR/&#10;/RcG0I5r0bYIYiB55uhAkkwBwO4wIEz1ZVMsa9ErgFWrF454WGxTqlb1ERhA0u6hVYiI9Y4cvACm&#10;HIiJxSIv6ivKruaUehz9LBJ3i0wi1K0aU2RJ/ge9v69BvpOx5TyW2iK212kJ2CjbNhV7i6pAz7mL&#10;dCfDNVpTJMHkhbbuZNG3rrB1Lw2H4zfXjOjFEf//AiC5N4S4OkUSTPLdjPRT1MfIL0LPGTea2Fi8&#10;8y/iuF76BsBYG4ImNtY7cmDAXmTRt1A15yIbQGLYHsQKhzun9JxDQ9AMmFl+MJaogwc05LEGAuDu&#10;HNYW0bG4kFFcRgcS/UvK3tUWZdEiSciK8/o1YKZhIy2apgjj+nhCGUBkwFBbxMji53sNJPpc4Z2D&#10;hm6cIyDUdBQmeAFA8ekeLlLpqIMtBwZsORApi6rDl1yqHhUGzEL1JNfIEWCJ4GjpHQiAfWZNkST5&#10;inYNORDxC8v4lU5rx7WIXITrXPxfH4EleeWw/xUxi01HhNjowJIM9aLfyUqQRance7D0EehOJrHy&#10;sFWImvXWLpLov7GLJJhETKEk9BEIcGSlbs4ROevzSX3AoZsawCOWJ1HbRWJnoUatqNNfA0hyMY5r&#10;0bPo4N8IayWtVEomtd/GFImfRYrK58j7wCqpAwgt3VkqghZnIxy5vsgGkER7dSDBJPBuSbIoXZ/Y&#10;6ztnD05Qjvi26dhFBuxtKlLXJ0u2rO8G8D3jRhNJiw7Y12MNJMkPvD5DDiSYuA+4w6ski9YFjR/1&#10;twua7mR40iP8hfx8uWgULej58SBR5O8h0q5tagDxROM0FbPrE8v1qB2KkTG/iARYwxgiptY7u8iA&#10;vYtE1eJ9g57TF9mAT7Z1J26Iq0UA5FXAqrvIAPJj9yResO9ySgnhH0k+XgC037MEECacHbwzRQK8&#10;MUUSTBS7wc8k8UN+0SW2GmuQksyrd+VRYxOoA1zi/U4WvYsOrqZvX2RJMll5u/+AF0180CX2HLqp&#10;AeyJn75NSZ0WHZAoDIJVHcEL4FIjV82O2GJ1AOOvmzVfAGSf7QSmP1G8GMHaRS+AuYsoXhojoCw6&#10;f2OKEoCxaITzkz3QHax0YQZ8QnvoWgU3pDr4R+TGGEECGMFIeIwmFx2wBlwJowMBMMJ1QfsTZevy&#10;QYwKYwZcsYHOLyLCNUbw1iIn4I1FFmULKu6FaLajgpTm8UX4oM4/XNR3goni98Q046scHSQAagtZ&#10;OnoHKcmUa/8Y4WB/IoVRgHZUlCDLsUaA7tivTANQfp9dL+JoUAfoyt2UYACPzEtEWNfAkkwFkNVB&#10;Aj7J490z58HT0Aje2EUJeGcXpWB+fXwQ9TR2UQI4i7Cc9inKKxYfF9k8RgcJoMj7SF6OeSin6J0O&#10;EkAHZFurIxBl65IfjOwN8PTji2ifyJveQQoma0B50z5F4niR7I18FL2DF0leNc/h9WsEf8d4anIg&#10;jtc7u0iAN3aROF5fH7jd+iPwTwB89FcMp44gBfOdbWpSGMp7f0L9KaUWuwjb71hkSTI5u3oSUsp7&#10;xZqxBgRIjg4ScA7o/j74E8cL6xVFXkcHkuQvApTGGqRgMkVcCKODBHBWYzitiyzK1ju7SIA3dpEo&#10;W9CLlv/gT4Dty+TVl4t8NcvGcS3AG3qROF5MEbmi+xoIAJWE0vN9DXQnk9pyGAW5IWPIOEsxwvUO&#10;LMlvrEEC3lmDFEw4cGhSY4oSwC6CFdZHkIJ5qS6W4vVKChuJBFDXY0pxra5ATwOwJOAh7iNIwWSK&#10;LgFrVX5NCruCENWkRgaoHAEJSUeZVwN4HpCipY5AlC3kgI3XRyAApymHUe9AkvzOCBJw1qLOq8CS&#10;nFP0xjYV4I1tKsrWF0nIhj+ZCya+CObfs5MGWNT4PR38jrQ+BsAyGEzBP1G2kAN40WORJcnUOelh&#10;Mhh6NQJUzWFtEQCP++XRaWqLOF4khoKpPUaQok8HRLD1DiTJpFgZMed/r6Swsz20EYiyReqpM8HV&#10;o0IARjCSAyKIXgNqWo8OEoA1hyLSfQQpmF8flIpfHSSADsiP3zuwJJOOe01RAuCqfIx3sjhel16M&#10;fHN9DSzJWKS6KUGULcj7l1Czd5CiD53nMv7VXZSCyZVJcp/RQQKug6E6irLF6+NzpCglJ3VsO2ht&#10;/4a1RRyvtzqwJHOJjymSJF/NnKG2mOO1T1NRtrj0n8OnT9Y4TREnRb+TRdl658IR4I0LR5StL4ge&#10;w5f5JwB38gVPtW0qyhaPUhTyvk0F4E5eF444XnSA2W50IElmzMNBIY4Xob0rBwMM3FzkL2rL9W0q&#10;yhbfc4bcelQIcETt4T8QZYsLh8jP0YEkGSWhu3v5gBjxW7soAe/sIkkyWR5GgAOZZeKLOOxGvSyc&#10;QvF7Xlzov32KBEDxGgVZkKvsgMDS5WIR4OidPRYKF7g6IFPFkAMBOK7/eq4ZKki6A679MUUJwAHy&#10;bxhDxPFiDS75U5UDAZiiQRognVSO4I1dJMA7uyivWFwsK90V/KP4outgmJbF8SJVyKWp71MkSWaR&#10;xxtN+bfo4GJpeweS5P0+EGWLDlZhSVLkeIqePfMznKv4/Tv+ZAGOqD2Oa1G2TgchKKVOkQAs8ken&#10;/8C1jBF8wvAaDKkXwH5lirL1zjYV4I1tKsoWZP+VdpInUA758k/0K1OULTrgChlrkKKP/+DfsLaI&#10;soUqjm9ydCBJxpvcg62gHsaI6YAMzaODBGDOIVtTVbxE2aIDgrJHB5Jkcm2OJ5QoW28tsiR5L7Io&#10;W6gtF15WBU2AC0TtERTE5uYaPNhF45UpAB3Ai65rIMoW74MV1fgnAPEEy48myhZL/Fy7SAA6GNmF&#10;qNukKYI7M+4DAehgFLJB6VAHpG0ZciDARUSMV6Y4XjgoqEU7dpEkGb4TgtNeOKJsfVEJdSleAkDU&#10;xk3UO0jBfGsXJQAdgXTZvYMUzLemKAF08OzmfdIq5iJvd68BkOUxSbUR8O7ODjAvjXT9BnCwjESO&#10;T3G8uPQXv8gAOrjEcWUXPV84XpeKtW7TFwDpK3ix1A4kydSvGg6Kp0hhCNrgthDfpjWAK9/vZAP2&#10;WYTtPDsgXdDQTQ3AmQwTo09RXrFv+PR5hcYX7cMOrSN+z1FB2aixyAk4klp/oz3N8aKM51xkSTJl&#10;g7rtGpJvjoCIvWHeN4ARzA4kyfvSJ0d2fNG+9Png/D0pnkcGphfAfKPR4v+1AwHe6CAl+ZMk2CPj&#10;H8VQ84soVdm1a4zn+fsnnsYhyQYQ5N5VR/IiqwO0jH4nvwDmS5+zxx0sxuwLALJmZ++T2Vwd/BIS&#10;0SXZgJlWhdTL7oAMe6MDAbC2dOM4BdbUAQUBu/L7AthrYMrWG4JmwJYDU7a4cQcVkao5OeTpaiQT&#10;Qf6eEnMYsNoD5AXwjW+yGsfJI6YOiJceu8gALMvdI07GPnXAdTAEzYA3dpEkGe/vMC1TWSu/iMwz&#10;a5tKkrGtr8NOpDBsFcOPxgMoP+idXSTAG7tIgonHfoTJwH3JLyL/bicNcAHk74ntXUeFATN3Djli&#10;1cERTrscGLDlwJQtwnhGwBs5gPOLkLMel0nuzfw94WjDUfcCmDmksBmqgxk2+QL4xoHb3wdOywVt&#10;e1QSoYRXfhEJ/7q9iHRC+fs/YkDGWWQAmQzWGliStxyY4/WGHEgwCbIcqc6IOc8hczh2b+zTlC2o&#10;Njzc631gAB6W7nLHs5gfhIlvpPx7AXA2oo63R6ApW1hz1hQZMLMiPp2WixfaYGu+AJii8Yw1Zevs&#10;V0M3NQCf0tBNTdn6JUFrd5Y+DSCfeTfnoE5rkfc2NWBvU3G83kgEgAEqv2i/Mk3ZOhPfUB1fAFBP&#10;+kNcHC9cREcXqoL2Avgil0yXA12xJJqcu8gAKl11QTNlC/bPKEzAlac1eCD8dQTieGHbmGvwAsA0&#10;UFnLZDnJDyIvzFIdDSAvzLjRnJZrZz15vgCmMUQcL0hn2Pf7LnoBYPAaUyRJJmPIsPxS7CDnlCKV&#10;nXqCEyl//42mtkYgAOW7xmH3QtmCyrg60CV+aR0rsRsffo6Aqrojc/0rgIx81RP4NGWLMuvDSfQK&#10;WOb9pylbb+yiF8DcRS+UrU/CIvs2fQHMK9OULdL2LpvdK2AwZvHIa5HJdT/0IgM4iXq1X6K91AHM&#10;jXHh/A+gh4vhv8gOvnllrhEYMFVHU7Y4S0dKcLKS64t2BxJMIgjnLjJg7yJLMuFmwyAlUhjjHW6u&#10;pylbpKtYz1gDqHU0bNembP2Qt2WMwAAc4p21zCM014wMsOs+MIBF60EmVFtSB5AYurP0BUBMY8+V&#10;AO9CHVyIXD+LDJiMWbgs6mDvIgP2LjJlizRbS5INoAQcBqb2hDJl63IcjqPCAN7V440mjhdOpaMu&#10;VuXXAJJ99iy5FGfONaBWzKhc/AI4G183a5qyRU7bKWjSrlGjxn1gyhaZlAnWrVNkABSAHgtFig1N&#10;EbaKIQcGTHI9KQfVwd6mBuxtasrWGxYvA0idM+xFpmy9scgGfGF86LtIHK8rh7PeaAZMajrFMLUG&#10;qOPjlWkAtRM7kQ8yvTqYCfNeADihlhxIkomHXlqFSGHkEF9HhThe6BRc0kPQLMkfkKrqaWrKFiSJ&#10;tcgGfKF79neyKVtvyIEBWw5M2cIDz7O3nkUGzDB6bIa5i2CuLMXLAIq9DIOUKVtkL1rUEwN49nau&#10;I7ssR/BH/bVhszMA/zPBU+1OFseLTG3/ZgcSfTLjj1emKVs7nx2k3Rwy6fJ6AlVci/n7d3aRAG/s&#10;Igkmnspl3lfiL2KBz231/18DuCwyYE137yvg0lo1mx2/150M6blv01cAuSxrMVF+rzuZqMxu3n8F&#10;YISrdFB+L0meLpZXwEqzxe+lXcP76M7SVwBW0OqN5feS5LmLXgFv7CIJ5hMnTjWG0IEAXFFVkvm9&#10;BBNKwJwiAYiTqREUdCDBxHfaBe0VwCOTF0sVNEsycZn1GUsHAuwRiOOFXA7SAIxXif4n+Sf6UWHK&#10;FiTqJWgGrOw/R8HVabp3kQF7F71wvLgxq+rIF0n0L8iv3Wj83pJMHE4lbrwC3ujAkgyJdwiaOV7U&#10;PILp0bbpC8drEVoZgSSZhEQ1EQC/l2BSyLnn8XoFfBGc1VRHfm9JhiRc1ZZXwMq4we8lmDP96CuA&#10;50FlqcHokmA+V2bKV8AKMuH3upNxhS45MGBv0xfK1lWGato1XyTRv6D1vk3N8cJC1tOq0IEkGRNf&#10;NYbwe0kyxY17IoBXAO+b6mrk95LkL3qoD5BXwBsdSDCp59yT89CBAYPjxe8lyfjRuv/gfwBwZ/qF&#10;Y44XluJu1qQDif4XxL9+XJuyRbRCT6tCBxJ9bBVc4u00NWULU3dPDEN5HYn+F6yE9hDn95JkonC6&#10;/+AVQNR9fWXyewkmgatLLzKAfKLVIEUHEkyKtvYy368AlN/qEef3kuRfHBTVGPIK4H1QLb/8XpJM&#10;Cqruy3wFEGMynlCmbM2k5nQgSd7quylb5M/rtgo6kOiTRHwtsgST0l6dkksHAlxRif7KNGVrVjKh&#10;A0sy+U37WfTC8dojMADPYeW2wKeVJL8hBwaQZWR1IEkm6B51v1i8+CIB4M5Unh2/lyRTVrDT4F4B&#10;y17E7yXJP2RGG5JswBexVv00NWXrB47XeB8YsGx2jECC+XOW3LEGArzRgQQT2ty69M3xws01jCGm&#10;bMFKmIssSV5OIqZIgknmA3LS9m1qwPBCkYlSVyyxt0vxegEML9SlusxnLCy1dScbgCI1TlNTtmbp&#10;LL5Ikrwq3/J7STKOwLXIL4BBKqYDSfIXxb/GM9YANM1h8TJli9ipnrGbL9Il/k1dwX4fvHC8Pn96&#10;TCAdSJJRBdcILMn7CWVS2H5CmeOFq7Qnc2YEkuQf4jS7dm2O16x8SweSZHja4xFoytasn0xAhkT/&#10;0vw2lhq/lyTz7F2nqQE/hFj3C8eULa6DJWgGUF5h2OxeKFt7kQ3YiyzK1tdp4+O4FuBs45XjxRqk&#10;YH7xTl5HhQDYZXsGJjpIwSS19GXNqheOADhkejQXHaQkQ3oYPLsXwKW+HA8QUbYYAElAxggsySQx&#10;6SY1UbbeWmRL8lxkUbbIc3al2esaCEBsQE/W9qAQbdzJ8EKOwts7SACLDKm3vvTF8bqC0WubCsDr&#10;YL2TRdlihUmvMEbgS3xE1DFFeSfjHb5d16coAW/IgShb0DCoXzY6SNEnO2jnmzICS/IbuygB7+yi&#10;lGQi0H9I7tanSAAqElV/MiOQYD6IPxjvAwMgIg6DlDlep+aM49oAqroOk9oLZQuHyVhkA97oQIIJ&#10;yW12IMCeIlG2sJ38LgeFAFhz1iKLsoW7GgdB30UCUIaQIMF6FomyRYjiFeip21QATqIjwzSzpihb&#10;l0i4h8k8/gnACIgV7R2kYJ5P6Wsc1+Z4sSnYFXUEKZi7wAIjSABTxB3SO0hJ3jlD6CAB8Oao09E7&#10;yCuWfKt7FyWAUrnHm2tTJMoWCVQf6LJ1Fwlw1TKHzU6ULYoNjEzF57KJS/w6qIxZfp/PXhQvSsKN&#10;ESQA+9Unbqs6RXnFojrONTDHa29TUbYgFg5SMUPWnbx3kShb76gtAhCluN5o4nihtsDyGmuQoj8z&#10;z5wyHZviXgcYT/o2TcAbWoU4XpdUpedK4Iskyd+w1LopQZQtOjjXZB+BJBm/Wxc0UuF7ikjfUDsw&#10;4FKUdwcFFdfUAfu0axUGkBXxnkRF0MiElh18ES22OkgA2nWPAcEBY0m+5GtjihKA8tvzttBBCiYz&#10;+jWsjgaQ3/TM9XWKUlmmg+UJJNtPzCmk4ntY1w5SMOmANLljihJwdUAqc5wpSsGE3Hl8pCYHBhD0&#10;QqWnPoIUTEwJn8Mo+GFSGBasbpAigi6mlAsHvv8YQQLIZkc6uDoCUbboYNlNKVcfX8QU4c3sHUiS&#10;r+JOP4swrKqD5eai2lf8Hp/Sug8MOELrOCpE2TrbTI/DeaApxhfRAYWh+hRJkkkZO+ymtKcOFgWL&#10;PDDxezjIR9mqciAA1cU675oRp2C+1UECyAXXadF0IEkmuf9cgwQQOwzvoa+BJPkKOq9tmgA8OIMO&#10;Cv0o1wDD73iAGHDG+nEWieNFINTVdqyLLAApbx/juBZl660OJMmT2E2MiKaId/hYAwGwX63DTpQt&#10;3sk/PQUs8dGSZC7lWruX36dg3kN86KYGUB1tMEO4jzRFbLpxowkAWWhQcj9E2fqvHs7qQJLM2bJ2&#10;UQrm12OlXWROEwDB67sG+vD7FMwLFptTlACKA5Omqh4VomzRAcfjELQUfUZArpvagShbdPCxdpEA&#10;lNZF0ekdpGBiq8BJ30dgUtgqd8+iSpK5n3qB5hcAI7gyTE11FMeLepkEdYwRWJJH9WE+SJL8Aa1t&#10;vHAEYJHPml5HIEnmBu3phfiiBGAYWIedKFuklR85x+lAknwJssc2TcFE7/r7XmuQgCODDkkWZQuy&#10;EFGHY5EtySibQw5SML8Qm7nICaDMN8kJ6iKLsoWmSahPH4EAFEmilFTvICUZ1XRx39nIcYEQMXKV&#10;zds2NWWL18HSiwx4owMJ5qamU2RVIyA1fn/GmrJF1q0R4ECK2Ozg8XnHb50iCSapNntNogdxm+7g&#10;Zxx25niRf5X8FlWzM+DqGYwRSDDJhDOcpcST5Qg+MIP2w84cL+KfhxeKrIbqAFVwLLIEk0fpMkiZ&#10;FPbxRw7AusimbMEhG446yjrlCB7nnewdSDCJMZkdCHCm6H7YvVC2uOHGaWoArtJOIvswZQtNcBlD&#10;DCAgola2wndpwaTk57iTDSCJ4rjRTNki4d8w738YcCVFxy7yFXuFQ7okm+N1Ref6cW3KFoGrI6IO&#10;f3Bu0+Nt9KPClC0sub1QOYuWkkylXO7xLgeS5E/CBdYiJ4DT+jIHtOPalK0HUSxjDQS4ktc9DufD&#10;lC3YQGsXCfC4NId9ikzZggc4IigwHcQi471FG+xTpCsWHkdPw/tAeVUHRLB1OTBlC5JCTyxPByn6&#10;d5hyeNVF1hX777+Eq/XKFMfrQdZ36jzVDiTJJCJbZ5E4XiimJHrsHVgwf1eU+4dIYRgeiHDoHaRg&#10;UiECzmw/i0QKu9Ls49IXxwtyKoleRgeS5P8U/joCUbaoYwJTondgAExHiBhtkcXxwmR3dKG6iwyA&#10;UlWTd1IAToL5/K92S+9AABJB1hrWdCDBJC5zBDi8ADAUrxFIMMlWN1yNHyKFPXBzDTkQxwvTxkiN&#10;f0X18iwiZG/IgTheFya65EAAjgqYdn0XSZJRlkfoKpnKNALyCI9tKkl+40YTx+uN09SULR44c5Et&#10;yURN9gvHlC3e1eudLAB83BE2iQ0tppSH+3zpC3D11DoNDi1CHfAUH9Z3AVAqrrBgO4tM2SLdxYhi&#10;+TAAf3Xn2WHHjBGckRKPST2LBODFBWW2j0CCSWkvIlF7BwmAnUMsau9Ad/ImU2IbjiFvnh16Wf6e&#10;N2kvDowkJoBUO1A5+ggkyaiy68oUxwvV8fK4112UgslhN32ZSvz1xghM2XpjBAJgqaCsdh2BKVtv&#10;rIEA74wgJRk+64hc/TAnjMRoZOhoSyDGFiGHS3HU7yFVXMhIbT/l+AfL+7Dti+BFQvbLFVTbT6nE&#10;gTNI3R/id3Edk6+pt59C+c785+/JAzfnP2USkwCGn3oKmQ7GPdDznaA/xCEBm4FKMqODBKBO9GJB&#10;D0wA6gAj8XCTCnD6SrdSkCgoO7ga6P2gNgDWzG+P4+Imig7IxoXNoS2Bf09qcthebQvhG4n2qUU0&#10;/Ab+PSJGsEVvP7XqH/ga/a7HYBvfc1sUgkcRMTwj8fu9Rf37i3XpW5S4uGifQMYrIdwXIAFkg6Fq&#10;cR9AyiR1UHlcjg4SgOaBctA7SCGGOAAtZ3SQANggOFV7BymUuN1Xairo1jGnfA5hYr0DSTEzOp4d&#10;qA7ZAc6zztGE/Ra/x81DFFifIgGgH2JyqCMQUYvoU7T20UGKPRoyZLPeQYoxPmUy3IwOEnClt8m7&#10;3eRMRC1GQFjA6ECCzGO5O9px9XgNVoiVARBI8Bj2EaRgsshwMMcIEnD88iFoYnbBxbjX9P+j7EyS&#10;ZNlxGHilyjnz/hdr51vRw6wB/W1ZohgaqIECwbhUCDDJlZkfyH1dXQTJtKxFAhDQIOEzd9F2TA6k&#10;1dEk9wWpc17m4yzajskYUHitdNEGUAe1JKxSkXF30QNNobLYCcAs+uaHFQJ5MgDtqQyyADDHmEex&#10;i0TUgvKDPnzuIgGmlnamCvAFakGr4H43gAMOMzW3QJ5Mcn5zNFHBDtYiEbW41pTaerRge/Jjcufj&#10;uZ2HC3XR9/NXTnUCYACpv9xF8mRE8gqdG8nN9UW8MRBzyAbsyQgMlKXCVDCeMfLVCbLF+iBovO8S&#10;AjGAg9eIQqSlQkQt1mroytkPBOByRvg0G9ieTK2mdnIXsQu2OIz0/P/3Dosqay5sMQvD6lFO1uXl&#10;iVpR6/dkLLRndgMYAY4VuQHy4yl+VTZM8bqg30/SWhzi7ZYkFLB4lSHeACQneFfJBuTHB4d38boO&#10;Du+S4mI/+7SztQAjDv8pLZAfk2jY7n8igpEqCd06d5H8+MTABmCAK0s0IJrWCK+UUCbPcWtenxjY&#10;fsyGOe/+8dhlXhcVAGAWpGkqmhYGqicLwG5QmAjcyFaLT87WAlDNnC02t0CefDBNzetCWj2WJOBO&#10;uR3zxA8EOPAD0bSODGzXJ1XyA+MyDvLeYCHJNvFgHrPWoCEFzGNVNmBPRvCgXKDM65rExLyfiaY1&#10;lKV7OTgKwHWLHSi2QDQtdnzSsrOjCUDKAQr/2YA8mf2vCPLcrd1F5k2554umBb+zlJUe9RoNMqJ0&#10;eTUVTYvaWrh26aLt+vNuU851omkxyKjLFwPb9cls5yCSx+Diyah3FQMbgB+Q5pYNbMc88WTzuron&#10;i6YFgRR9mtICefIXdcrsyaJpTb2AQhQgIrZnEcy6WK+XWbe3WCYpfJXSgg2Yx8Wy2ImmBRmx3tAE&#10;wMBQ2dJqKprWkYHt+gTdS9o2UdjVpYzBvGTETV8AlFom3Si2YDsmwS4O2MXABtCCkntzF01rzuJF&#10;w84AtkyeMHMLtmMeGdiAMYDrxy6SJ5O7WbjWvNyvQcMAeRrZwHbME08Wr4ugb/Nk0bRu5EC0iJ0A&#10;hBBRasot2I4Jv3PixHmabsAdoaysK3sXTQvqX72GC0ALfiVqKpoWV2pk9XILBGDLpzhg7CLxungO&#10;+xaGJlWe9ywi0F1eoMTrGkpR29EEIEbZnohE07rxqFrEwe4CoPdMH+Uu2o7J9QNhwDIGG0B+1ehj&#10;Jk8WTQsCEK96xcD2ZMTKilI65VnWmHFKm0rd0Q8EIJT+znmA/EIGRvSoGNgAisCRi5K7aDsmBCAe&#10;DouBDcDAq7weiKbFS/ibAFzsIgHwAgooxhaIpgUVYxSls4G9J7M2Ig+WDWzHhMuACmoxsAEYQBs3&#10;G9hbLJdqQlLFwAacGNiHZZZGHhyKgQ0gIsj6mFuwHZMcPaqNFwMbwBvXVGFIniyaFvygd1E6IQNg&#10;Oc6D60RxNNG0boRxC/3wLgCK2M+sp8mj0/ogDJBsWbpoA8ZA8WTRtDDQZJ3g960vIuGWe2kcA9G0&#10;pgUli45t3gZYLbKB7ZhjoK2m4nXRgmpgOyYGUOPKYyBi1+QkZyIxgeHVYgw0QR4DZpALL0dMLdai&#10;KQAQFzsBeDcsIhh3UbXwZJbfYmB78uQQlJOdtLuIE0+N5dwCezJRyrxci6zFs2Hd0QQg12hkmtJa&#10;JHbXMBIK/Y2j1poVPDNOCnA0sB0TL2vSWpxGtwFewzOrAldfv2cMbkWFzwCijoxyagGOIgM8kuVZ&#10;ZAA0XLJ1sgF7MsWnsh+wNqwv4lY6mShhDEg6W78fAl8JaxqAAeTqs4G9xY4BQtHJD3hhWF+EAfJV&#10;s4HtmEct2ACumJTlyQa2Y46BOgYbMAbyE8tD2l3/RDZaF+3jOLSNqVYYB3k7JgbwtDIGGwCxheNm&#10;NrAdkwxjblHFwAagUIoYSzQgwhb5YQROswEBUIzj/J4NbE+e1Moixc471ZqmnWnKf1y/PzKwARiA&#10;3JJbsD0ZA3WQRQkbA/RpmkVieN3ZY0t4HzWB1eQxkHVl4cqs32PgU8I5BmBg7lyxBdsxMdDq0iFh&#10;ur4IA1NsPBrYjnk0BhtwYmA75syi8n6ASt+lBTmxhKzr9XsMzJNMXK4FoAXffE+GPrUNID1fMhkN&#10;oMDkLzN+ic5vAw+iNfkaawDPAbyWxkEWYYtHN+o25C4S4MSAPRnyUDlViBKGgTnnpGkqwtZRC+zJ&#10;RDXjFYqss/86BhtAC6qB7Zhkunw5hcRpKoYXBdGKbhTTRi2gkETZ0QQgMWCKR8Ux2I5JpsNUO8kt&#10;2ABaACcsG9iePJfAtumLEsaTTFHp5pq4uohMToqo5RYIMKkKWagQTWsZ4LW3jIEAJwb2FktglvKG&#10;pQUbMK9WnHPSIJvj9UHQp3XRdn2OLcPFjwa2Y0LSJhpSWrAB5P6TiJ0NbMfEAKUtioENYD+YYiGx&#10;BduTJ52m3PRRDlyzAjVjku2zge3JpIo2WScE1mSgt2A7Jrd2uIWlizZg9JgzK+GhcotHBrbrj4H8&#10;YM378WoxBmBT5hYIcNACUbbGQKkVS27k+qITA9sxMTBUlbiaiuOFAfj+cRaJsjUtKIxfhF7VAgK5&#10;ebkWZWsMFEkh4iv/0cB2TAxM7l3uog3g4PXNcVMYS+uDxkBJkjFgTnati7ZjHrzhoI2+vuhgsRNl&#10;ix2NYiGli+zJ3CjyWiTKFm+Z7YkFZfHdAh4OM4kMFez1+zHQTtcCUB+ey3v0A1G2MNACs4ivry/i&#10;+bmEltlg1u8PnnsNQKD0U04V5nhNcKYc3wWY0ENmqSGdu1sw+mllFgkwTJISFJQU179wTtlwBIDb&#10;UlRZyWdQC7i4l6VCAPhFrBV5Fm3HPAmpiRTG9xFbyAa2Y6JNAP0ye7I5XvMknvcDc7w4phVlXChd&#10;q08Ry5knk3QuEmULP4AlnFsgwD+9g7wWmePFxb081CHWtVvw924HL1G2UBnnPF9asF2fWHxRvkKH&#10;Y30QHAboM8XABvAEhLh6HgN5MqWpWnhfpDAevYqmKcKBuwVThLNMUwEmB7LErkXZgu6E+nzpou36&#10;GBjt9jhN5cmdgoXu92ryPwpWJA3wwev3tIAtsLRAABLSUY+JLdiOyQ2tVTfkWWh/EQl+mTQAp3b/&#10;nhYU+s8FgN+UmJ0oW3xN3dEM4Im++IEoW2zgo9oXj44GUM+xjIEoWxhgYhcD25MnfS0rIUKcvoxB&#10;m0UG9FkkKS50dQkglRbI9QkilnCOOV5DtimnCgMIIpK4k/xAlK0TPzAAZQbO+9GAHJMGtLOpSWEH&#10;LZBjnoyBAH0MRNkicXXGLPqBAEisZsVR/FyzlOh++/8bAF+Wyk5pBCTEBV92kkTz9+8dmZBjln8j&#10;50bfjzR82ZAF+KL7kI+NkuEa0kkLRgmAkkd5q1alRRb2kfnK/bOd+Pd7kmcc+39vrjBOOMGU/y8A&#10;j/OZCPoQWYsGNEXZC4D5kAtlMeX3CL+Q5y4LtQHwobOM/ENkraMhlg+TYJkTA9jedwuIoxemqQHc&#10;ncrtT1wtziskJucxFuALySYf20XVwofhFJb/Lx+eCkdxjpraRcC67fUCoKlc1jgRtdgouXiU799b&#10;N1J6WYoV+QGNb00fMoAQVOt/uSSZNCXv4yEiGMqtWdCJ67++nz2hrNEC/CB/5zVUJK0JZrSjlgBT&#10;xS3v8uJo8f8/RbILodnVYGjcef5AUlg/5/83AX8DGF+eYMIaTRqM/z914uL8NIDvzwkZCDP4/7dz&#10;nAE/nj/i+sAW5P9PyK18/wYc/P/tjvhv/34B/iCklQbYgZFFyJskU2C3+I+YZzwFob6xf99XoAsA&#10;Rba8CzPnZaDeKC8A8nLbHNIu3M+hePn6onoOJXN3/RyR96FcpHPQBUDoJt81ULXbBia3Im8CFwDn&#10;ynzSImApA5y18kn0AkBkN/MmIazJQD0IXQCk3OeoAVwpG2Crz2NgAIKsWbiOQLYNQNctBgSAx5lP&#10;EqTYyABJRPmseAHA8svyINQJ3AYOpqkBB9NUjvz6tGQJ6ovtL0JLLxMzKXi2f49QflEnvAAQJM03&#10;JiRmt4H36GOVQRagGxCdiwTGlsjL8Wp/Ec+uxQ9E56L6QuNwI9NqA0UUHUmv/Xvejwrb6gKYemnx&#10;RPQUO+vG+QZif1xNDZiAXjEgx0RltyQwEqXdTT5ogT25+4H4X0yi5gdiZ5Fn25g+XHt2C0gULn4g&#10;dhbT9K+8RVDv3gZKFJkaofv3H47V+Vp2AfwhA5+PRWJnwVVqFGvOrfuL6s2bfJb9eyggHPTjNDWA&#10;dMSy2ImdRTWeejI1gKoaWcWGmOtuAReDEmi/AAhg5rslVwcZ6NPUgD5NpcDFwzGy7WUMtidTrrkN&#10;gRz5TfXlshSpEuOPXIb4aEmVw91BFHNoa6kAvHEWNxY168Yrc6l9RgLo+iCiZ5nCgtDs+vnBk6UB&#10;0C1y+IzHpf/6/zcARdKc3YnGnv5/zTQ3AC5EuZuJlnVAN3wKgHJKzhCmefp+DuFlfgqAGnQWr+FJ&#10;YP9/Ho3q/98Akp1yDgapOPr/BLfKGmoA96Zyu5fu1skCIUBfIMThYo3+lQxqbjG7xQhMlLuxKFnE&#10;qlq5XK7nMkD4NR+GzOGiSkQRtiRNUQYYgZjjwRqyf39wpDaAI2yOABIylgHYmeX2bQB5nfnN/ilK&#10;Fj7TnpkugAMDcuMXBNcSwjHpi7pGmdYAj2F30cE0NaBPU1GybkillbdKwmD7iyg2kp+ayEfbv6c4&#10;YtGjuAA4GOSENpL2ZABp/RJiMeCgBXLMkxYIMIriOU4nStbRGNiT+xjIk0+mqQDdk0XJOpAPehpA&#10;uKGEWETJIlDXasGig7VnBa/8mZ3PiXj/HhUXXpjjpcAAHvDKifTC4erLtQET2Mv3JlGy2NHqWmTA&#10;wSDLkz+vRhKDJrH7FC5N2Q/M4YLa3q41BpDfVQLiomTx6E0nlUGWJxNuaIMsx/wiT9QMCDD6QfHR&#10;EpmU3aWoDRU1hwsA0ZJctQ2qowwwBsUPDBhd3nyqMCWrJ5k/DYBuVLrIlKzvZP7kQTYAwm2JxprD&#10;1Rmx8PF3n5LMW673pmRxF2qXSwOQzc1Po5zW9wdxLGrBUgM412UGFCkOMgCgjYEAJALxWJseL03J&#10;+pKKVOIHBkBtLMd3U7JGJbH5gTyZx/CcvUtOnbroYJAFmA0tvn9D+NgGOq/6AiBmlInbsCNlYFRq&#10;s6MZQIi/HH7N4uIY1YI4BhCzKPFksbIgwk/l1bjpG0CYLKvgUtJ4dxHabbQ4GxBgynzkR/wLkYtg&#10;aRsDuT5kzPJ4JtktTjmQ4UsL7MksRpH2TEmM3UXkgTZPNoCU8awGDdd8GyCZuC12BvTFzkyuIbuV&#10;pcIAuIzlCdZMLkIJRS6Ciga7yaNdk2eRmFkHuo3UZNgGeMLNvGoIjPv3n8dIfEQ/MIAOKrNI3Cxe&#10;DJC4Kwa8J9f9wGyug1cJA/qGYzrXB35NOToawOoLRzRtmaJnHaQH4+t70A4GWZ48ur/FD0ToGoZT&#10;1kojpr0/iBz2knd5AUBPKVFNMbRIRSJfoMwi7clkueQNh6ev3QIifIWTdgEg/0AuaxhkJLhloB68&#10;LgBSn/L9gJRvGWAI8jS9AMgZzHc0mLbbQM8cvQBIOMsXEDYAGagZ1BcABe7y0ZFYxjbwRYYxz6IL&#10;oN7ROOvaQEuDuQAIJOSL+Mu8rim4kE8VFwAJxTkwi8DFbgFVq2oXCYDub446Us3cBqYGUtpwLgAk&#10;BvOWiePKQA2GXAA1GEI5AxkgrJmPjhcAYc1c4g7+tQ18imTHBYD6cr6IE/vYBsi6LMeWC6Dm2ZCP&#10;JgM12nIBQNZoLbAnw8Urs8hMsDuquTHy+zJPiwo/5YZzAdzJSognO2ry7S7qWewXAMeEfAHh4d4G&#10;RnM2OpoBbLJ503+Z2MXPy6niAuh+YJ4WlbjJuI4tMADlAhIT0p5snhbE4zaLDEA0hTBlNCBP/lK7&#10;uCwVZoJBASp7snlaJwbk+vWmjyL4nkU/nvPLLDKAG1dxNPO0TgZZrn8wyN6TJ2O5zCIB3l8oJHmQ&#10;5clz9s0Xcchxu0+nnEAxsD2ZjDnIb6UFBgzDMbdg78ms7lPOLDuaAPx/XvaSH4inRQua0hiSHquL&#10;KGfD+Tob2Hsyr8NDDI4tELGLJD5kn7IBefIPzaoyBmKCTUGenLT1Mk/rxMD2ZIrK/sosMrELGlVb&#10;rgUYMZ2ctsIYrTHjc6ofXAElNxLlgG0ACZFSCf4K+JZSieSWbgM/GJrlfnABIIAdmSEvk7soTV/e&#10;0QyAUP9us2g7JpriEMaLH2wAZW5J9Y9+YHrXDwmo4mgCQO565RcQhF72GPTwvgGU9H4XPxBfixQF&#10;Lhi5iwQYA5kBB9HYLeCdrBjYAAyUkkDUsbUBQljFwAZggHSdPMjyZA52JfILV2Z90bQgiy1wvF+/&#10;ZwyaLosBMwZZ+v5lytaJge36Y6DNor3Fjl/WQd4AMlcKXZyKQeoiSlLkwKwBGJjSJmlPNmXrO3nC&#10;eRYJwFIxG0g0IE8+iBeJFMaGRjpNNqA9eUIbxQ/E8WI1feWCm5R82GOAHl4bZAGo0Yewb27Bdsyh&#10;hHHtjccWcbxYrIv0/cscrxMD9mQC9vlsaspW1y+FEr/6lPdtqobmLtqOyQC0517uZNsACVzFk83x&#10;6kkHpHPLAGWQ4os4G976PS1ojGID8LOiiEA6jwwgJVmOLQLgx6WIBeL728CX43K5HwgAoYpclDjI&#10;pmwdHH4FYK2bo2Bai0TZYtZRSSQ7mgFomGda+kuUrVm7CORGTzYAmfdbvoCIskXu5qTdZQPyZPJV&#10;SyhBlC0m3aMwpChvs2bFwQ1HHK9h2bVbpgFsaLmo0Us6XRhAxbB0kTyZU06uDkA2j1pMrk7Zkw2A&#10;GFLWIlG2aMGtRbwMmHICeRaJsoWBJl/D/WE3GXHnzAx5ibI1Bor0/QVwYGDvyRjgNTMPsjheLBVI&#10;6MWlQpStMVDqfJBFpi6CqJ33A1G2qG/ATbm0wJ48FdNyC+SYyJ/WMRCgB0NE2bo/eNlrY6A9GWVI&#10;XD8t1+J4zVG21OblIKcxQG26GJAnTy2tEs4RKYwmM2qxBeJ40QIE4vIgXwAIB+dZJMrWGCjEDcQ1&#10;3UX4fm7BPl1jgLBdaYEBKEvlaSrK1hgo5cmYBG7Bq5xNxfHCwJxl45Z5AVBeoLRAjkm1mMJaRpjF&#10;LSiyii9xvKg3DQ+utECejPZWeWoUZYtDRY3ZGYDEeLnhiLI18naU/c5jYE8mhlem6dWT21Ihjtd8&#10;UWbnoPapMUPMs8yiC4Am5z1ZlK3xg3szYE/mMFsM2DH/4PPkMRDHiy6CMxuXCnG8aMGzpLa/LoBu&#10;4LLFvoltxFkkjte0oIQ1RdmapaIasCf3FsgxGYH2fiCOF5JR7QolyhanLs45pYu0J5NTmLNYeMCQ&#10;H7A2tjEQgKfG8hIojtc8yRRZNlRs9xeh1ZLZmpBr9u+5EZWCOhcA0ip5y+TOtw1AHy3L9QVQyxe/&#10;xfFC/eZZuugCIOckSxPCo3ALPkWB4QIYXd54EX+L48Ugk/EQp+kFQG5v3tEoqrRbgM5GHQMBEIdp&#10;XbQ9mYs+ccfSgg1gj8WZ02pKTdHVAsg8RGaLgQ3glFBCy0RjtgE0Mwr9xwCOFEXg8m2O14u8oBxa&#10;NgADj3x0RBprtwCKV2GOG0CsYirVhgsIF28ZoEvzamoAtD/e0LOBvScT1KSoaR5kkcKgv7LjZAPb&#10;k5H8aVWTiH2sJhM05b03G9h7MgYmZyTtyW+RwhiD5mimbKFAVKLvFFDeLYB6ku/JRNzW78myZMcp&#10;LdiAkc7NbE3ekGSAJ5p8+DXgH4csXmPfpmx9KEDQDGzXPzGwt1gu1a1aDE82q8kTWc50UITi1+/Z&#10;PNpjqQGc7CZ6kjxZlC2IJ5DC8iAbgEYdVZCige3JY6AcvLh3ryZzUpsLRTRgx6zVYt4ihWGgSJIQ&#10;o9sfxPtEeU++AA4MyDGJIRbqCb6+v4gxyO8HKGDs39/+qOtUBlkAjo5lsRNli0HmEagY2K4/x/Gs&#10;W/6WeBcG2BKLAXly3/SlxcWTFS8OxYA9ud1wWAzXGFCteTLw4n4gAKvplJdJfiDKFjTtRk1nrVpf&#10;xGm5hBJQLli/53UY3kNpwQbwHP7N2kJvc7ygILejowCk0xVxp7coWxCwpsRoHgO5fn0kIqS3u4hT&#10;TlEXMmDO+8WTzfF683zbWiBPnmmUT3ambHXFzrcAnItIsc7TdDvm0RhswJ2TaSaRvS8KXn9UyCmD&#10;LE8eOewY1uR0vweZulXNgAAUKikcLw5mMgC3pRxbBOCGVriOMLRkgGtwWU0FYPnlHSoOsjlenwMD&#10;2sRJPOLGkhY7c7yoScqlMXqyALND5bdM9CncRRPIzQY24N8OFQOzVMKygZYba8C0IJPIWHwuBsqL&#10;uAEYgJSbx2A7JgThJhT2lo4XBkohBYQI1AJEqMupQoCJVGQhAASabKCJml4AlArIUvvIQ8oAgday&#10;FhlAocFcRY9rqwxUzdEL4IeEaN4PRNmaCF+7ZRqA4F+mnrxF2YL+Q3Q5O5oBaGjn8P7bHC+OUW01&#10;NYAC0vktk2PEHgMkTdvp2gD2/Px+wKOTDCD2UNYiA3jCQeo2raaibMFpG3m6uNgZQJGle76jXThe&#10;LKatBXL974fk1dgCUbZQp4Ofk1tgACS14smibM1i17rIgDnv59VUlC0M1D3ZgC/xpTzIomxhoOnZ&#10;vQ3ogyzKFmNQl+sLgBJwpYv2FksLJgQXp6lIYcxr2DR5FsmTR/64rEXieN24pZbTtShbEFq7Abv+&#10;HwnLuQXekw8MCED0p80iOWbXUoPGthcvyDaZmk6P7N/DRir5aBdAzUejvvEyQMLFpwioXgDjyHma&#10;muP1xx5epqkBsH8yY/Ztytbf51aIGxfA7e+X8zJhBqqLOF6XYIgBBy3YnnwnpFZexHH1/UWIBZEZ&#10;lHY06XjxHEAoOC8VBnB2zLqOPGvtD+JzCrn+AoAiVSK/pmyN1nubRduTiQtQoyZ30XbMIz8QoPuB&#10;KVtkZJekQ6iEu0+n+m++BJqydfCWaQDPE2WQJcvFnEDdLc8iAw5a4Gsv8agSzjHHq1IReXXaXUos&#10;vbASLoA+TU3ZouJme7A2AMcv9wNzvE5m0d7EJzugzSJ58mgclsCsOF4cQ8giiY5mjhdByrZcC4BY&#10;xY9gd1rsrpStCYPGc5EAUOsfmb3PlWbPoicBphIvEoDVmlGOLbhwvHhRLwcvAaZaSNZaRldrt4CE&#10;byZF7CIBODq2S6ApW2TVtMdSAXCCv/LMZcoWvIciR02gdzX539tkGQNvsVMFu3TRBkD4bTd9U7Zm&#10;/yiOdgFQLTXfcMzx4kG8LXZXQKmXRUbG6tIhj9YWGPAknSv7gbZYouPVDwxoR8ePOV6cBEtZNwMo&#10;M8d5PLWA8P/uor6aGtBXU4oTbgNTvTWfTQ3gsbck3yJMsw28Rks/+oEBpLiPZFNYrj/meLESFVkV&#10;A1hNSd3JBrZjQnhqoQSS+laTucaiGpINaIulylth53ws/DX5bvEijprQ+iC0R/sgb8DJIMsx5+0z&#10;L3aUi9pfBOksX2N5Fdq/PzEgwJ1nrDwG4njN6205XZNYub+InJScHvARx4vHVcQWsh8YcG+LHaHe&#10;/UE8KZXT9QVwYECeTHCGIGLa9D/mePEOmDccVNV3C1B0LZWALwA25Rx9J51XBiiGU6apAbhyWYvE&#10;8eL9uXF+4VDtL7rBRyrTdDsmp/172TJJIpeBVk33I47XPxZD66L/6MmmbA1nK18C6ZHdgj+W9xi7&#10;/ojjRReNclmcpgaQEJHfMpmW+4OIPBSOlwG3H69EMZTAq5AMIPuen7kuALK/cmAWqWQZ6Mu1AVz0&#10;M2sZrsl/NSAAD41lNTVlq3PfPwbcYCTFh7qPOV6jjFamqQFVpArtgt1F8FPrIAtAdYKymprjBSms&#10;3JM/BlQpAx6R1ALyD5qjCUBZ6RxKQOhdBqCRlTEwYIJ82dFM2TpYiwzoa5E4Xhwd200fCY/d5D8K&#10;MsRgCFqd+/ecxUva5AVwYECOiVBNucai6b2/aN5K89lUHC8OIVMmOi7XBhy0QFssspCFX/QRKYxJ&#10;V8dAjok0Z7uAmOM10foyyNpikaAq5Bn08TQGN9404gVEHC/kUDm4lDGQJ/cuMmULomB5wyF+oxbU&#10;MTBlC75sm6YGsGVmds7HlK1Rr84RrwuAkF3m/BJC2y0mqFmijhcAGdk58osazzZAbLxozF4AB4O8&#10;T9fkik3t1OjJIoUdOJo4XgTU5rCcDcj1D7poezKL6UhCZQMbABWxDvJ2TGTFRhIqG9gAYid1mm7H&#10;xMCwGLKBDTgYA3G8qOw1ygTRgAAnBvbpGgMkfRcDG0AXId8QFztxvHjRR5erGPCeXJdrUbYwQDZU&#10;MSDX744myhZXRuZdMSDXPzAgT+ZQUluwASTGtk1flC3Ojch9lhbYk+t+IMoWSZlUvi0G7MndwHbM&#10;IwMbQGiAunx5mm7HRGRrdIGzo20AtL9SuhpK1NoPyA2gdlY2IAARrMIch+YgA3NRLgY2gNhDEcyj&#10;OLENDNEjdpEAHPe5FMUxEGWLaTqiVtmAPLmmcMN7UwuI8bUu2gBSe9s9WZStyZ9AeDi3QJ5MslUJ&#10;SImydeIHAoxWQjmbiuN1ZECe/LzxnJkHeTvmeAGCq7mLNuBODmGuA/IRZQsDcEmKAXkyNVJz4udH&#10;HK8TTxbgPpWq8h1NHK+TMRDgDgkui9giISg/6Mu1AGQ3tFkkjhc9+mwPdQKgYPuXM6xZnncLiGy0&#10;w68AVKj7kkybnrlE2Xqw9hViNxnV64vINuZZKRvYWyySUzWsKY7Xg4fAnCPOFrY/6MbyW/zAgC9K&#10;9tmTzfGCsVXoP+gb7S+amqjFgB2TcE5rgQB9mpqyNfGiYsCA1wuZ2TjIpmyxdrUNx4C+VJiy9SRK&#10;2VqwXf/eFztTtlDoaMGQK+CTWWpEetek+Bezay24AEpmKReO/2pAANaKTK7ntGsDwySJO5oBBwa2&#10;J3MK+bXArDhekyOeeddUd1ELWFrK4fcCqOciUbY4yX4KM4QkEX0RLyyZlSDK1hyV4afGMTCgn01F&#10;2Rq/aWdTA/rpWpStOea0pcIA7gdl0xdli0nBW2XpIp2uueEUPxBlC08mBaMYkCfX9GF2SE2Kvlwb&#10;gKpKOVWYsnWwHxjQb/qmbB08UBhwYODiybwdljHYgCmPVp7cL7Jck3JRDGxPRkt/VK3CwQtBVg0y&#10;jpYNGIAB+P/ZgK69I2qVr7FfkcJupLtlPyBhTS2Al5FvmQZggOyj3AI5Ji84Zbn+ihSGAYq5ZwNy&#10;TN4nSjCE7KrVZGh8RR2UCpzr96xcbZoa0KcpsozbAJfMElIzgFlUWGpcUGSA+0Te9A1Af6LE7KgQ&#10;LQM8gbRpugF0EYUD8yBvx+TS+CjB8a9IYcwiygtHA6ZsjVBx3nC+AtCCkjbJHWt30RTJLl0kAJVJ&#10;CHrlFsiTD2aRSGEHs8iULRRky8mOao6ryVNbJTPHKfyxfk9KPKXT43JtwEkXyZOh2pRK6DC/1xex&#10;VPxeZRbZkz/tVEF9zG2AOodZaxnV9vV7gkV9DDbgZAy2Y3JyhCJVxmADTsZgezIGKDxeDGzAQQtE&#10;2eKZjlmSDQiAgTYG4njx1DgFetLxnRLRa9AOZpE4XidjIMDBGIiyNbGZdmwR4GC5FsfrSbXlEn1H&#10;kHV3Ud9wRNkiYDeJonkM5MlsmZk88xVlC7XSSSfIBi6e3JZrcbxowV9hSFH4VV1UNxxRtob9U7vI&#10;nly3THG8jmaRPblu+qJsccdsj0SoZKmLmHcxbvoVZYvg+OSvxUEWYO4H+YECDZL1QYT3sVEMbMDB&#10;0VEcryf7TVuLBDg4/Iqyxed/27FFgIPjuyhb0Fl5UC5dZE+uFxBRthiweRbLg2xPrlcoUbZmmrbD&#10;rwBzCWzTdDvmc/anHKugIPOadiSWFnF/XhbX78dAbcEGjIFcnoBJIwO/qboRx0AADJQCCzBwbaAV&#10;RTUAA+0SKI4XMjL0aWnB9uQxkIOCX3G8xkC7owmAgVKmA/Kkuoibe9kyBcBAKTQC6+1ioJDIDDgx&#10;sB3zyR5eCK08O60vgptTir0QOVi/Z6l7MGZ5mm4AxA2S6uIdTbJcz9FTyuwcBIvWF5FhzUtdNrAd&#10;kzvvu4USrOOFtj+unyJeomyNAW5EsYsE4GFypCyjAXnybwqHFAMbwCCXulA8Fa4uJYEQXnExsAEn&#10;Bva1FwNz7c1dtAHDzskyW2QyXVrQZpEAMwacEuIYyJOJwJXALCzo9UUYQCQwG9iOySzi4FK6aAMw&#10;MFyV2ILtmE/eoEp4H6LfbkEtko0k6/o9gWUEr0sLNmDSv3J5gq90vMgNQPC6GNiuzzSdo2DqIlG2&#10;JsLXDl4CYKAUIoS0sLqI5N66XAvAIM9pObZgO+bQPIowDDvG+iLai0R2NrAdk2LHaBvkMRApbMpZ&#10;kl8WW7A9+R9xvCwVIoX1gpxfcbwwgMReaYE8GfHkLJDE4XV1KfebX6GeGIBcUCmKSpqkDLwbW9OA&#10;Keta3nBUqxHJ25ZsheeuL4LOWgrT0uXr90cGNuBfad38CiXKFhkacxqPG44ADACHxzhNRdkix+RX&#10;qq5Sgno1uZc3Jnq+fk8CIVWSSgs2oBdohlG7DUyprXIJFGBKTOeCO19RtogjMPFKC7brs1T8ZQoW&#10;Z0W1gMWrbDgCUOqFFIc8yPJkDssl2eorjtcUKv8rs0iejIE6yBvQK6FzbVUXkepaTtcCYGAe3tJy&#10;rdKLL1pQB9me3Mrdc/h2C/7aIAswLSgPFKJsvThqFq4jvLf1RTMG5fgujtcYKCkavGtdDJRZJMrW&#10;Czcogto8O20DqK/lbC7UPdfvX9y56hhsAOtE0Vr+iuOFAe6BeakQgNV0jiFpmoqyhT7rZB7F/UAA&#10;rvkoq2QD2zEZZDKmi4EN4IHil5PQeYPRGBCPal20AbQAIa/cgu2YMCNZf0sLNuBOTkrW8fqKsnVy&#10;+BWASYS2cWyBKFtHBuTJ/YYjytaLZzRaHGeRAAfBEHG8XpxC2nItALKL7WQnjhdP+gRaSwvkyTVP&#10;/yvKFlfAVubbAPLRCmsZ+s5/9AMBED1hD8yzaDsmWg9IKpUu2oBblYAl0XO34EkJo2ZgA0gxKUWP&#10;ePmzgbpUCHCrMrwkDv03AwbArB9x5rBcE5z4rwY2YIRnMmP2J44X9wPeQOIgG9DFnH+ibL3g/Bah&#10;MAPG87MKFmuhugiN2bwWGQBpDlpxHgOdrqkKVYKCP5HC2NGKJDiHCLWA2rr5Im7AvyJGUf2HOSAD&#10;uE2+BBowF/3MFER2Vwb+kc7SfmBAZ0jBrtkGXv+ULLOBDTgYZFG2SDxq3Hf0sNcXYaDIqnBwWr9H&#10;lL1VHzaApbGUJ0Cewga4pGVPFmBOjlmp+CfKFvGiYTHEMRAAP0DsPjqaOF7EiyhQWQxs1+dkV6Qv&#10;+cHuIgwwrXMLNuBWy3RQ5U8GqA3TDGwASjul0AiHVxn4d2nMLdgARFhKqZSfdLxOlmsBerEXXhbV&#10;AiK5ZcMRYMrVULwlbZmibLGjzbSOXSQABkrBnZ8oW3TRX+FVGDBrac4s/YmyhQHKlpYWbNfHABff&#10;3EX72ouBVlWJshlr0KYFWersJ8oWBp5or+Ux2J48Y5B1vBij9UFjoO3JAmCglM7i8VIGuIq3FmwA&#10;fjDB7jhNt2OympKDV7poA6Z8Wb4nU7tLLTgwsAFcY7GRWyBPRpeSD8qDvAFTQi4n+tCDuwXoCJfE&#10;TwOmCB4HqTQGomwh/kNKc26BAARmSwYFD8hqwWhuFAMbwD25FCLkAVkG+hgI0J8af6JsvXjlIngS&#10;B1mAXgySOlC7BXBhSoqGAb2cJWQZGSD4XvZkATjklCz3nyhbJBuPalbuInkykyjTf36ibI1yTnnT&#10;N2C0EnLZJg4Fu4tQACkcLwN4Pii1WH6ibL34ecnuNYAcv1KY9ieOFwZuRdrGAAyU0roobruL/kpQ&#10;0AAMNE8WZWta0M6mAmCg1E/+ibKFgVZCzoATA/JkBrlIGfxECsNAKTH9E2VrZlE1sF1/xiBnuf/E&#10;8SKE2J5YDPhX5juG1Ki6vWdRf8s0YIQmc7kaeNky8EEfIq9FAmDgj0q2acsUZYtcq6lhFBc7AU4M&#10;+J7MWbkEQ1SrkS25lLsnTWd30Yv8gNaCDcDAs5yLpOP1IhZSqk1SGmV9EbFr9EHzGOzDMgYY9TIG&#10;G8C5aCq2xUGWJw9xvIQSzPG6cW7Jh1/peDEEXMVLC+TJfxwS8slOlK0XTEdeTPI01Z5Mqd8sCY5C&#10;7BozqJottGwANSuKHDWxhm2AiFTzZAEwMEmEaZBF2eL0zi0wd5EAB5u+KFtzgWpHRwHuT14/8zQV&#10;ZQtuTkv0+QmAAUrT5i7ajkk55yYk/DPHa0RG8n4gyhZ3wHfb0QTgdXieTOIgb0+eBI1C7P6JFIY8&#10;BCexbGA7Ji3oY7ABZExDGcoGtmPC1kQGpUzTDWDTHxX02EXbkxlkuOzFwAZgYLiL0cD2ZKjpVEkq&#10;BjYAA6VczU+ULWS2EGLJBgRgDAgYxRaIsoUBHoGKgb2J48awirOBvcXCRGReFwMbcHDDEWXryMB2&#10;/TEAISkNsjhexOpb9WFCvWt9P2mBPRlHaGOwAScGtmPSAs5qZQw2AANUespdtB1zuqgkW3HWdRch&#10;xJINbMecQS5FLogMXwywx8ZB3o7J4jsnwXiqECnsIJQgyhYpe0OjjgYEIBgykdzUAlG2DhT5fgIQ&#10;zuFgkQ1sx2QMWj4adziNQctHI9l2/R7hS9LkSxdtAK90RdfxJ44XLbiVcjUGQMl9lNVUlK2THU0A&#10;eHal2AvpALuLCHW3LVMAitffc6LPT7JcpGg0ZUoDuICUgjsEoNSCvwmeZD/YABhSI4AX/cCezDRq&#10;s2gDhpfH6pgMiLLFpk/ILLdAgBMDe4vlZNf4psTcVp9yGm9PLKJsjcJse+YS4E4ZptZF2zFPPPnC&#10;8eoG9hZ7ZGADDpYKcbyODGhP7muRKFtHBrbrQyKjplyepnuLZRZRfqBM0w3owvLE6NasO7nhCNCL&#10;HnHfkAHkhspSIQBn91y2aQis2wCPt3mpuADgFOebPr/fjvnkYJizey8ADFDQIAwyv99b7Bz285Z5&#10;AVAXPBfc4ffyZCJs+f3gAqiJPvx+O+aTyHSephcA20HO7uX32zG5BL7vMV50AdACaqfkMdiO2e/J&#10;GNgAxiAXnuL32zH7UnEB8CJOtZfcAntyO3hhYAPqWsTv7ckHBjbgwIAoW0QEyYBLix2B5O36lV/E&#10;77cnI79UcsQvgFocmN/bk1GWj8v1BVDLG/N7e/IUWy9dtAH/CjSnYAgG5MlcqzPn9wKoJab5vTyZ&#10;WEWm/1wAU0M10qL5/XZMxOy4IJQu2oBa5hsD8mR4HDkP5wKohcr5/XZM/GDirOF0fQHU4sD8fjsm&#10;FGfe6oqBDZjyxpGKCEF2OyaRX/JmsgEBONlNyYf/f3zHwPZkeOAjoBG7SIB6fMeAPZmHt3gBuQBq&#10;ggO/34551IINqFcoDGxPPllNBThYTUXZQiCJi2wZg+36ePKUaY2DvB2TgjsksBUDGzAlpuM9mS6S&#10;J1PvIecEXgC1fjK/355MsZcpBpCn6QbQRbkCNAa2Y/LoVnh2FwDHqFzD+gGNYp+uDwZZgINBFmWL&#10;Z72ipcYXbdcnxY+XqziLzPGqr1AY2K5PchmZmdnAdkxOFXNQi4N84Xj1FtiTpwpeMbABhATnfTg5&#10;mjleFNrKLyB00fZkDKAUnw1sx4ScytthacEG1Hw0Pmh78tEs2oCTWbQdk8feke3Ng7wB3A+GiBHH&#10;YHsyBnhDLwY24GDLNMeLMh28HMYWCMCWmZPQIYpvx2SQX+2OJsAEKcupwhwvxIKyiO1Q19fidTBN&#10;Rdl6/cF7KJu+AHdO4/GJhQ/ajjkcr5x/cAEQ+f2L/CJ+vx0TYZi64QhwMou2Y574gUhhB35gjhdv&#10;sZlXQZO3J9+mdFbeD8zxGhJZOZsKgIE/lt/kyaJs9TR6WrA9GRH3oVQlA6JsIWXAC0f2ZAGg8cF7&#10;zgbkyTCqchI6miUbwAsLwYpsYDsm6j+PLM6DgQ24sSdHrQR+rz35YJAFGJ1JXD+OgTz5MaziMgYb&#10;AImBkjvZgDz50WjRNHkDMDB7bGyBPBmvaTuaSGHETnK6GB+0HRMpg3pHE4BBpmJxbsHeYgnjDjcy&#10;7mgihUHYQow/G9iOiQE8sxjYAIKOCBpFA6JsURIVYcdsQAAMsBxlA9sxYYMWvYpRf1tbJtIKUAWz&#10;ge2YZIyUt0wMbAAb1CcWweP38mR6KLP3LwDkMHJ2L7/fjvnivbfFKgQYvY2oPIOB7Zg9L/MCQAUg&#10;Z1jze3kya2nbDwS4ocPSxkCeDDeyPbFI+OufoxU/kCdDBG8hNel4sVwPhzctdhcdryZSRZ/KkxE2&#10;jtwWCt3ue/KUuLgVTxaAwzJvDrEF4niR81L3ZAHY9Nv7gXW8HqQzlx1NgKmMyOKVxkAcr6l2n7O5&#10;6NPt+rQgZzXye3syF/myHwjAwWuUxWIL5MkwqnKSyZQ/3qsph1nE16IBe/LBIG8Az2jT5GhAnvz8&#10;lxUft0xxvDAwx/FowJ7cUrjpog04OJuKskWePsGBvGUKcGBAlC0y6jjcZgMCwDmbxJ3URaJsYeCT&#10;NaSGnKlZVAdZlK0Xq3vWq8CA9mRyRgi0xhZsx3y9P8jBlS7aAO4HdFI2IE+eEhElXiRS2MH9QJSt&#10;1+cP1cPSAnnykGdKC7ZjvqhBkRmzjMEGMMSNNCCOF2MAorRguz6lYWhzHoPtmMyiaXFcKkQK4/rx&#10;jvVw5hq9pjUJFO+sTHkBcPJ9lhdxUbZwtHoBEQADVEGKXSTKFgdN7kS5iwSYdDfiP8nRRNlCW7MG&#10;QwSgBS0YIsoWdzQ4uaUF8uR5CMz3A+t4If5DMD3OIgE4VbxK3FQcLzQFX+2RSABC0Ygl5DHYjomB&#10;onc9uoxrXrPh8H6bDWzHPBqDDTiZRfLkk0HeADy5DrI8+eCeLI4XB0E2wdRFsGtWl5ILxYk/ziID&#10;CKZndVDEJvYWi6NN7fc0TQ3gGsuzfm7B3mIxMFqc2cAGcAkcgmpYKsjA3l3ESbCEEgzAACq12YD2&#10;ZHLKER7OLdgAuogkjWxgb7HccD7lTf8mUhixiuGyxy7ajkk4B5paacEGcE/+ZE/mhrXHoPuBASd+&#10;sB3z4OgI6Xh9ESJYecfklWr9nCspF/HSQxvAMhEVQ0Z09z/+fwEIp0U9cP6/3HgSdfPB1AA+P9LS&#10;+f/bKTmyoNeU+0cAMpmp45VmqOhdUymzuYAA/Hsyy+L/3y4JPwL5wfL9G/CDX5A9TOQu/j9Vfsv/&#10;3z7Pqj3qIrEB2yO5/UFdKgY2gIsNMkHx/8uDIVzX/78BCJiVNc7ULggtJdDFsrk8hppkMRuTCbr9&#10;8WSBEKAvEOJpkVb9KGd2tt71/ew5WYnkcRNPi7Mcwc88wALwJvyOGVYYkAtThyhL/lwAGODqF6eQ&#10;iF2soeSWlBbsnZst4V2cTDytkeHLSiS0YDsxW8IjxzLZh9aY0YKivYuBDbgR8M7sPXbSbYB1om0z&#10;AjCLOFTnMdheeTRNN+Bkmm63RAPj1jYCMcGQfuTwklsgR37/qxAWT1tigk0BgBwJJEayx+ANNThf&#10;7w04aIF4WjySFD2bB0+W64vYaoe7kNZq8bSYRBA2sqMJgIHyxkucan0QLfjULtoAzhYoHuQWbMdE&#10;256Xm9KCDTgxsB2TIeBVuBjYABqAdF9ugTz5wA8k3nUyi7ZjHo3BBpBMyitvboE8GdG+8nDDlrdm&#10;BQammEecpvZk6CZtDDaAHX2mXTIgnhaLHbfLPMgCcPObe1A0sB2TWcTEKwY2AAP4ZjbgPXmydYqB&#10;DeCMgXpXNrAdk1kEtasY2IATA9sxT6apmGAH01Q8rWlAeZW4CTDxg8wcY8NY05q1qMh0s5JsAOfU&#10;qZceZ9F2TDisyDmWMdiAkxZsxzxqwQZggGobuQXbMY/GYAMOWiCeFpHPuhYJABXhXq5P4mm9kDRt&#10;USgBWK7bBVA8LVpQikENDWpNOwwQ5Y9jIJ4WYzBSWfFcJABdBAczG5AnHyx2KtB44MniaR0Nsvfk&#10;PsjbMdHWQiOodNEGcFvgjpS7aDvmCLS1c5GJXRBx2xhsx+TxDFmL0oIN4A6JrkVuwXZMDEwxwTyL&#10;NoD+mRtLWuzE05qTY1uuBeCCdMsvpKSpLb/hAjISorEFAnC4fpXFTjwtpml7euKktb6I28K8m8cu&#10;2lvsyTQVE+xgmoqnxRhwiSpdtF3/h7JW3tDM60KZMcv8UdVzOzJTtOzIYmlRNJUQffn+7cdI05Tb&#10;h0haLwItuV4A37/9nhyRcsMUR4utoJ7qBPhC3ykTaPskOSu8gZf+2QBCpVEHhqQZ3ZA/nOpKIEcA&#10;4iwjhZY8QAwtaiNQBDU3QACC6SUziRPNckmOEyhZFgMbQAtyoVu6SD4MT7G5mADEuiAg5S7aLskc&#10;+mVNqsl0Wk0eEcdIROdqsn4+/5/vicuoAPz/cuBSncUXlc2yDj7fv30YGX2YlnEKbZc8+v4NIP8k&#10;yqbxOXtj5f+zSJT+2QC+v/X/dkn+/7uQDrnHrAEb6aR8VBE3i00MrlL+fgFg7cSCg5jXNvxB16H0&#10;jwA8H5VtXswsqBCloOH0x+6f0dCM80dqXSdLkABkaRf/FS+LPWzyl6J/CfDlnlu+3/77HsZO/v8b&#10;8H2UhC1utas76Z+p/5L//wZ8J48v9/92x9eHV/ty0hXtC7ZOznDmIKzv72cUATiEEtLLDdj+eHKS&#10;Fuvr4DFCnCwuG0O0iCMgAC1A2Te2QJysWSDaFBIAAzwbZwPbJU/OoSJx9XOoOVwHm7AAXGY+5aQu&#10;ShaLKJfoMgR7Ex5iRolgipI1q1x70RLgpAXbK2lBPcqZwwV/KKemEqSVn/WDkAAnLbAjU12m3Pes&#10;00WtmPJkJkoWjFgeVMogb8/HaUZ3KxxVKEavLuJxJM8iAzjtvnMLiALLAGTMvNcbwGMHd8rcAjny&#10;h7Nf7iLEy9YXTc3sKLNLjp+P03WaGkBwa/g6cQy2Y+JobRYx8XcL6ixC7Gz9njtlkzIzgABsLoJN&#10;F9mToaFlPzAAA4RWchfZkwm0NwMbgAFysLMBefJ74s7R0cj8XH16n2BYfFXk3r9+T4z3W4K8Bswl&#10;sfiBSFkHLDGyvtcXjfBYvjUR9l6/5wmyPXYYQPIWV+k4BqJlHfCqWRrWF0GzyTWqiVzIk3t6sAGk&#10;m6HamluwHZMc8EnGTcciNPZ2C+7cbPI0NZWrpwdTL2wbgLrDUTmtRdLpIvd11KNzC7bro0sGQTQb&#10;2I5JtRji2sXABsBsQucqG9iOeZDzR1x6dxE55jlCRyHx9Xuyd1tipwHcVf7y9QDFim1gKvyUMRCA&#10;y1OuVMJSZU+upGEDGOLysns3nQvidjk6GkCe6S2rOfBYoS6qmaMGUKChJBXyliADpMHkK6wBzw8J&#10;B/GOibDKNkC9NAhs0dEEwMDQUpIni52F6AilcYuB7cnIqBOHyga2Y46qCX6TW7ABo9Oeeb3kEO4u&#10;Ynkn7JMNbMBJC+TJGChKY+zx64sODJjOxUNqkXjl5VcGqCueV1OxsxiDKa0Yu0gAtM8eHKTSLBI7&#10;CwN1DAQ4MSBPZpoWcU5krdxF7LK5BfLkEwMbcNICezLpwWVHk07XSPTl13WKZ60Wc/B6FGKmAbRg&#10;UuziIG/HhBZUSmOxVG3ASQu2Y0KAbgRr6mKsJh8sdq7FiJsR/cl+YE+GTptnkdhZtOBd9CgQ5lIL&#10;KC+Q7weS3YJ7S1HS3AIBEBksWggEndcHkWTAhlAMbMCJge2YXHAaIY1njvVFI5NIBCtNU7GzYDNP&#10;6lIcZAGYFNBMsoHtyUg/IGtSDBgAWbbMou3JPEtALi0GDCDwnpdryW7NpC48eqhJGgNupflUIdkt&#10;dGtQwC4tsCd3A3JMqiMXITDe990ChHDjIIudddICAz5fBOKygX26PhkD0bmIaVYDdkwmUdn0Reea&#10;Y0uWMqOq6+7S73eKXkRHM+DDs3/2A7GzSMaoQUEDPrxJ5lCC6FwYeLbDrwEYKOciyW5hYFRQchfJ&#10;kw8MyDHhpZTyA9SR2oPG95eAlGS3pgUlds2rtw1wMc1+IMc8GQMB4CfnhBWYIvuDqDlU8vIuAAzk&#10;vDOCkhcDzdEM4Bqeae6Uk9kG8PwiZXYFPEm2i2Mgdhaqh4Rq8zQVAHEG7izZwD4s/wvnlP1A/K8n&#10;xPiymoqedSDGhtbA7lOSR3OyBBpS6/ck+jfFPQNI7iR/N3fRdkwMIKNexmADxkCJXYuhNS0oj0R3&#10;ARCWmWK+6eAl2a2jFmxPHuWaEhQUR+tkDATAQEkyZ3/RIMPpKvcDAdCUmuBG6iKTuohnVQPb9RH/&#10;5FkpG9h78otgC5MibjgidcG44liRDciTiSS0tUikLsjDSAlkA9sxaUGNeInVRdQSEe9swJ7MLbXs&#10;yaJ1IXpVEvHvkt2Cpt+kzAxAexMifW7B3mIxgDpnGeQN4OwOYzcb2I75Quq/TtMNQLiGg0I0IKYW&#10;l8A/YnxxmgqAWijZDNmAPRm1t2ZgA0aOlHNO8mRxtWgBlchLC+TJBwbkyTwEFgYxv1iLFy2YPo0t&#10;kCfTgkJzZ63aBhhk3mSiAXky33cv01TCXjOLmgF7MneistiJETYs93L4FWGLWgXssWWQ957MGSOX&#10;kEagdTvmi7fW2kUbwKW2pMGyIa0xe0EJaPdkAWoJaQZpn65Zi0YVK3qyACcGtmOyFtWIlyheGBg5&#10;oDRNxdjCk4m3lBZsT55q9uUFRJQtDr8tIwaawBo0GF6THB1bsB3zQJEbz7IBzoLZgDyZESgkMngI&#10;MvBtt0xRtmjBfFCeRdv1CSKWBEZCE+uDDrQ1DGDterdZtB0TJeIXF5bcgg1gbf2Vl0BzvOa5t3XR&#10;dn2Ew/ioNMgsh+qiSWOKLTBgBLyzcDybtgwQac0P1gaQj09d7tyC7Zhw4L61BRswV66c9MHFeLdg&#10;EhjzIBvAWjl0nuDJlBPYBjoFywBaUChYHC5l4EehjzLIGwAHDtG93ILtmCRNfAqpHsLP+qJRh8vH&#10;d87f6/dHBjZgDDziasrxWAYej8LxMoBYDvJnuYu2Y8Ibh3BaxmAD0Ibj1SgaEGWLs34pZ/9AQm81&#10;mRa88x0NDtX6/ZGBDeCM8MxEPlRpZIBckbIWCYAB3kxyF8mTP6SK5NUUhZP1RTwpUc8lG7An1+QP&#10;GFcygNpSPL6Tfb1+jx9UTxbgwJPN8TrwZAFGoza/o/EK5hbUpUKAMZDf0UiosYFGezDgpAXbMU/W&#10;IpHCDgyIssVzBq8yeakQ4AHdP5PImMa7i8iAKlFHA1gaf3B4045mjteX8E++BHI4Xl/0gNpCCdBo&#10;YDvmKFOUezLxJBngaTLvaOZ4kdZU8s1h4NrA5P7GFsiTeU0up2viSdvAG0Dpor3F8lzdUkmhsG4D&#10;H4ocxfsBF/v1e8YAXbMyTTeAamZF4ISLsgyMCkExsAEI0Y2OQhwDezJMxOZoG/AgdJ3r3RCP2S04&#10;8GQBDjxZlK3hJLRZJAD7wY9BS10kytaRAXkyOg1ZfO8hyhYGKI6VB1kAKpsgU5ZbsB2ThaIpdEKh&#10;WoPG0ohmaDawHZN6EUR2Sws2gPcDIq3ZwHZMuog4aDGwAUzTktPIYXe1GAN3tth0jTXgxMB2zCMD&#10;G4CBB+GZOE23Y2Kg+8EGHPiBKFuw8iAB5C4S4EnV77Ini7JFZd5X4VU8BEBNpFRVpYLnHuQf+WLl&#10;dC0Ar7FoC8cxEGXr9aO4TJlFAqD3Pdq8aZBF2XpT3JJU7DhNBWB7Ihk+G9iOOV5DcchsYAN4/hgx&#10;gtiC7ZhoscIyKAY2gEpXpToACW5rkJHuJ75fDGzA80c6c15NxfFCa6nJrlMhbX3RVM3OT42o+6/f&#10;v6keVp4aDaC6zFys0xiIskUXUYk2d5EAHFrQ0MgG9umaYjSzvMdZZI4XXHxURWIL7MnwQcsgXzhe&#10;1HLJO5ooWwgkQyAtLdina/KC4NvkFuwtdhhhJS8TR1mzgj2ZskbZwHZMDMxRM4/BBsy9vY3Bdky6&#10;qEZbRApjtUbHOLdgOybHFhaL0oINIFL8zMwQqn+tLsVAe082AJkKgtG5BduT51x0b2OwARTDpFOj&#10;AXG8MDBa83GQBYDg9SUOmhxNlC1OFXDTi4Ht+s+Rws7TVByvk1OFAKiAvnONiYcoWwiI8YfSAnky&#10;XPb8CsULyZ5FP1TOWhdtAHN09GPiGGzHpItqYNYcL0htJZRgjheH6/ZAIQCziKtvbsF2TGYRAacy&#10;BhvwZLvJytMkTOwx4JBT5GQNOFiLzPHimFPyMqEsrS/iSEG5x9hFomwxyPBJcxcJABe01PkgorQ+&#10;6MTRBDg4vovjNW9E7X4gAGky7xI3FWWLVF1OaqWL5MkUOigvgaJskc2MqxUD8uQfEam86YuyhbQf&#10;F4piYLv+HB3LPVmULWSkOSYUA3sThwxa6oSznq9ZxEtpo+QawMskV/HsB9uTmUW3FpCS2hezqJCK&#10;OcntFvyPsjNJcmzJYeCVSlKO979YO3MFl1kT/Ga1q4ekYmAMDBC8TNMEHKapKFtff4TTfQwE+HtB&#10;38+mkuPizjhaPuumL8AH03Qv+EE8JruILMjy5G4Ac/RnZ4bwjJQGqElTSq4YMOyfEloWZes0BvZk&#10;WAxlDNIxCVTUUII4Xggl/JTQsihbHN95Ly2DbE9GuHN3NHO8GOQWWhaAe/LcubZjizleFwPp+lM0&#10;uwRmRdkiP6NpjVIeOKYdCWwcBtcWiLLFGIzw2upoAmCADWE34D2ZV6jiyeJ4kTzFi8NuID2ZafrT&#10;3tFECsNAux+IskXV1rqjCUA4Z5q8zSJRtr7+vVomEX8vB5ng+Gv3A1G2Lp4swMGTzfHqiqmoImcL&#10;Jv1gvyeb4zVKZG0W5SbOjlZklXmRjx/EQlQPvwIQ1pxU1HWQ0zHxmnnQ2B0tAR9DRVy7iONxtoBH&#10;q1IX1gCKSRI53VrwYY4X8uWFuGFAjxcRsMoWdOFmA2hPyT8gCCgDlRliADecImvKDUIGqtSZAXhF&#10;0WWF4isDPLnvoWUDuARynN0HOR2T600TxmVY4xdhAF7cbiAdk1oThI5XP0A6JgxwT/7XWiBPhi5U&#10;YhXcB9IAg7Cf7Ahtx/e84XDWLC1IQM9ypwaVDEyezG5AAAyw3K1jYI5Xj3iRAxi/CAOol+0G7MlQ&#10;hFsLEsDJ9/u5bvoEPuMHHfRxDcBA2XDQaEoDX5DaWgsSQLzoa39PJrQtA+P7ZZATwKz+BrBsOB+i&#10;bI3sV6GDGjBuUxxNlC0i3fyB0gJ5Mlpqe41qynCri3jn2oMhBlD7DXbL3kXpmIeiJfzJ+EWksHzv&#10;FTkIn8f31NaZp8lt0zeAQwlc87UF5njRo6VSGaIf8YtGQWoXuiY+H98jkktWSGlBAiBulCrbH6Js&#10;zW2izSIBOAqXezL21YKprlNakAAOMROe2RxNlC1KfsD6LQbkyfPau+/JomxhADG1YiD3ZD6Hzr+3&#10;IB0TA3WxEymMxY5NeTcgT+4FDz5ECuMCMuTIdQzSMQ+8ayrsxqzoD9akbcb3yPC2hzoDiBeN42wt&#10;EGWL60pTZGeBjl+EAYS8dgPpmERZGx30Q6QwAlJkK+0GtCdzECwiVchYqQUwJfajoyhbJPpMJZt1&#10;NRWAQZ7VcR2DdEzuT6MWtBtIwEQdd5ktFFOjxYcUbgMY5LnUrS2QJxPpbvuBSGET1oQnsRpIT6bF&#10;kyC3d1ECkGx67EFBKE7RRSPOU565DBhNqP39gGczGfjkMXNvgQG/bMr7YmfK1tTa2J9YKF6Qv4gC&#10;ODvtgWLu+r6mcL8DfiBVrYMsytafzFYZZAFYKghD7ga0xbI4Fo4Xb+BqMu9KuyeryiIhuJYDwhO1&#10;DLTgOG/y+T1aDG2aGlAZUhxr0gAMW7bY1dHeAGi07qvpO2VrdOJ3A+nJ7B9FSBjdFbXg4AdvAMgq&#10;6ywyZYulq7XAAGgM+/sBQTe1AK374snvgELBIqMvDJAATW3lfQwE4D404ZltuTbHi0vmv7LYCcDy&#10;O7pcq4F0TE4V37B51lkkjhePpUUwD32j7KJPaNrl+C7AIRgiyhb52LM47i2w6xP73c+mkuVC17Fe&#10;YwWAb1rSJj/M8cJAeQExYAzspAHkQHMMMFAUNww4tECULbqIAmT7GAhwMZCejAgLWeXFQAIwABl+&#10;9QNRtjDAWbAYSNfHQGGGwAHzGMANKQYSMAbKBcQcrxnjEtYU4GLAnkzyVxuDBGBg9Ce2tUiULe75&#10;LYMC3lv0aX8JZEuN7z/RMqjTNAEEKgotGrKMDRBwKYOcgK7riOy5DDxaNpcBvKMVpWJ0hm1gnsXW&#10;1VSArvNLdCUNsD2UKhoGcC1HNHadRaJsQd2vVygBGOFSG5A2qgVVud4AVhZIXnsLtCfP+0RxNJHC&#10;GLFSnY5pkC0YRaUSuxaA5+qS3ctEloERkSqzKAEomlO3Y++idMxRbWmLnUhhvNB/70/u+LpbMAzb&#10;3Q8SAEti5vW22InjRb5Fq3DISSh+EacuCnWsBkTZImhKVdC9BQKQPMxxdjcgT4bc0kLL4nhBNiXm&#10;tRvILZZbeCtES/Q8ugihm1Jkj9fX+P7yCiUAWkAE7PcWyJOhm5bkW15U4hehBUTx3d2APLmXDIfw&#10;IwNNQJVNNb6/PBIJgLTNsziaKFsIw6BHXaZpuj5LF7Uy9y5Kx4THx9thMZAAWN2/pOBtnizKFg2g&#10;UlUxYE8ma3JvgShblwuIACyOrQWibLEWzYVlXewEGI2SXVOQB4CcRYdrrACc3X/Ki7goW7SgJbwR&#10;/ohfhO4XzOt1kEXZouRR9WQBXrzINAPpmKcWJIC0H9409hbIk8kuaGuROF7UkZqSD5sfmOMFIbeI&#10;2BJsyDFA63NnChLdju8Ra+MdqkzTBAxzsVyhrOPFoDVuiwDENGGnb11EcEItYMvcHc2AKSu41+3l&#10;ypQGOMwWxqwBJGCUrEYyN2WgHt8NgIUN72HvonTMQ5mOT5HCXjBm9+xe3oTUAm5Ie7zIAE7XPCjv&#10;LUjHZKloZV0/RQqbS+lOGkByMFvAG33R1jQASY9yhfoUZQtmJJVJVkczAEEMTi57F6Vjsti1o+On&#10;OF6jQbhLgn+a4wU5sgQFDehF8ODh5RjAui6PpQbAf52ScMtqSqEmGUBEag+pGQA9qVBPKKEtAwSY&#10;9tXUAGgZFPHeWyBPZhK2tUiksBmzPauRqqzZAhi2RS3aAHIDftoYyJPRH61jkAAeUCCb710kT0Yb&#10;v5DIeOyMJjPreL/dDeQW+ye7WDYckcI+2J/2WyZv4PGDUEBHdXxfKgQgYMbasbcgD8sYaMWBeWGI&#10;X0TIjxrTq4E3jhdZI2U/EOCD4MNOg+PmHT+IDbNl9xpALAfNp70F8mQW38I3RYMkfhHUysdejB7p&#10;4Ph+4rKlVIoBaNKSr7u3QJ7cuS2wFuIXsf8RrtgNpGOOaG9bi0QKowXEFnYD6ZjcMltg9lOkMLg8&#10;RRKcx8VoMcHxR2GGGMCWz/l3b8GbJ1dHM8cLOe3maOmYnz1exKBGkyFBPHYpZCJu8T0ULE6z+1ok&#10;AHykKRyy7cmibBEMabFr6gfHL0JUdzhbq4F0TAitkw28XcRZfNIAF5yyo4myxWoKj7oYSNeHgjXk&#10;yLUF6ZiHcA57nlpA7cXSRfJk3sM5Ce5dlAAYT6WMHwqx8YMOAqoG9NxYnp1kAA7yHpg1oGc1cmCX&#10;AU5qe3jfAPZkeMX7IKdjMk1bHXHCK/GLGOG2J4uyhScTi94HWQCePodts01TUbZGNKs81HGNyxZQ&#10;UmKPeBFXje+hRVNNuLQgAVOJZY+b8kQtA8g9lPuBABA3OHntXZSO+UkOd1F7IDAZv4iT7HOvl0mV&#10;0vgeAyixlC5KACRnqtrtLXjzZFRpi4EEIHryXTYcUbZOsyhdHwNcO/cW2JORRSwXcZPC4CTshFb2&#10;lxwDuPvlTd8AdrThC22OJsrWROw+y3ItQGeOcxCKFsA8gRW2D7IBFN3bhWF4OQsDXNy/ihqcATDh&#10;Kd+7d1F6MqFusspLCxLAlk+Nhd1AOuZIFrbjuzlelG2iROg6yOmYGPhqBy9zvA4G0jEJRU/Fh3XT&#10;FylsumiXm+M0moPMlavd9AW4DHJ68vMbmnZZrkUK+3iSp7hG39kkowVsT5PHuXdRAnh/LqonbPNh&#10;gGy0Rsk1gCeZWX63WSQdr4nWF8YswYb4RWTKspzuBuTJM03LTV+kMDKJyOzcDaRjXhxNpLCLAXny&#10;N4tRGWRzvOgiAOsYpCdPnLg5mnW8DoOcnsxJEBryPk3N8fr3Q3bT3oL05Mt+IFIYjvZdwprieD0g&#10;7xfqCeeCnKaVksthMb6nuGYr821AJxWT/RQGoM7w0LWPgQBcQAotmktiGuB5uJSYNgADhdjNOSIN&#10;cNAstGgDOFUUajqRZBngxaF1UQKGXP/cN31RthgDAptlDNL1eWcs6QGk/mcLhjZXThUC9Iw64jdp&#10;AAIWEbJ1wxHgcE8WZesJJ6GItcGuiV/ETb8kmeDp8T1uxmJUWpCAniaDpmwaIJaOuvTeRQngvbsk&#10;+qD3IwPdDwTAQGElfJqy9YJ+WbpIAOTpSrIVKX3ZAuoztGkqwEQSOGtuO5opW8OFaS1IT8bAsxxb&#10;TNl6/JsSQ+sgC9BT9hCuzC6iMmIL7wuAgQGsXZSezKse+V+lBQnoaZNwU6IFUC85kBcDCWCp+ClP&#10;7tLxouAc7PdiwJ7cUlfRA1ULkKopq6kALBUl+RZedhpARKoZEIBB5oViHWRRtqauVSHPILgUvwgD&#10;JQEa3kV8z/tHK0xrwGHDEWWLd8mWusqVKX7RIZQgyhYt4MayzyIBpmbenhvLjSl+ELSQCSKuS4UA&#10;PFC0cI4oWw90yCjrsRuQJ/eAlChbKJJ8wQnbDciTe0hNHC+I8q3qKtKS0aeHoKAoWw9YZIXYTfBZ&#10;BlpYE9WV+J5BnnSCrYsM6IFZnjxsoMWuDeihZd7BZKDOIgN4KS3BcVY3GRiZ9dJFCejhfRxFBjia&#10;tjFIQH+g4GVOBiAZ7H5gQH9i4U1FBp6EsEoXJaA/EiFbKwME1fZHIgP68Z1y9TIAE7GNQQLmoW7P&#10;y6TYVxqAGAJHeHe0BGCgPDUiHSwDhAb2S6ABdFF5LCVMmgY4ZJQ3fQO4BJbnXgJcMkClrf3YYkB/&#10;sObcJAO/I2q1joEA/ckdCm4a4M2nOZoAQxogyLccfknGkgGIJPumbwAkuEJ7gBElAx+UQildlIBO&#10;3EBTVgZ+uCEUAwno1BM63QYaDc6AIc/s56IvUbZGIbAcfg3o9B+qeKgF1G0qnixAJzDBk5MB5ETL&#10;ci1Ap2B9ibLFDefRdjQBhkS203++xPF6sDYWmS0D/mhwKy0afTl1UXc0ATqRDzqODPCEU/ZkAToV&#10;8UuULbroq9CiDehkSiRl1QLOVcWTBRg66K4pyEuhDbBp7kuFAJ3QyjubDJBr1RwtAUPJRRttW65F&#10;2Xpw0CwPdV8CdFIxOovZguHilzEQoNOiv0TZelA8oJQMMqATu6nCpxaQV1PGQIChpu/K9cRVZWCk&#10;ivdZJMCQ63d5oa+XPJkX8TZNBZj0gHJ0FMeLOryQ50sLck/uCQ5f4nhhgAKbxUC6fk/RIAVbYwBb&#10;aH8/MKAnmVCySAaIhrQWJKCnySCDKAM8yRQDAkyizy43R/KvDIyW5T4GAvRUJYggMkCctRwdBejJ&#10;Vl+ibD2gbBVyvQGTLrZrSBEnzRaQgl7IMwb0hDeOETYwUcr1fiBAT9ljE5aBZxM1N4DM0pJ0yA5p&#10;A0y70oIE9LRJUsjTANLJ5UXcgNkxd0ouRYJkgHrLzdES0FNXoV3IQG+BAD35ltdgGeDJvVyhBOjp&#10;w4SSbeBZUlcN6AnQ3AdkYF599lkkQE/hhj0pA8+WE2jAC+nOPZOIbN408PXdYtcG9DR6VLhkoIdz&#10;BHghTFlOFaJskSxG6fQyBunJXcqAEnPZgpHeL0dHAXiZnHex7fArjhfEd2jFpQXpyV1OguzibAGR&#10;DTJR1+VagBHE2Etn8d9pANpdW4sEoIsmU3TrIlG2kAat8SIBuigJBKpsARtsIfIZ0GVVeLxMA7CR&#10;WihBgC4Mwx0xDVA/p4U1BWBPLtI2XItlgKobbRYlYMR59rKuFKOUAQyW1VSALi/E37MBhB6LHySg&#10;CyRRXUAGEPArFxABusQTaY9p4DCLBPgTqVqZgl/ieE0xA8iX61IhwMhs7Tq/kO/Vgn58F6ALheG6&#10;aYAckCKQZECXOvsSx4tYRQ3MCjCL70494eKtFvCiXvYDAbrcHLu8DTR1UANGMG8vsPAlyhYhtXmS&#10;2WdRun6X/PsSx4uX0klK2Q2kJ3fRwi9xvKCoIfRbDKTrd9lFpk2OwTcp4OUdTYCLAe3JvKKVVCU8&#10;JX7RGNjLdHyJskUXzSFhHQMBMFDEOyG7xw/CAGTzYiABGEAcbT1ViLI1g9yi7wJcDMiTMVAIrTyO&#10;RpPHwC4BS9ZjfP/gRaZdQAS4tCAdkzwiXgTKGCQA6Zwiw8t9I1vA4toCUgKMkPCuX0RQUgao7Vg8&#10;WYCRQi5nU1G2/pjjZS0SoIs5U9EtW4DUQLuACIDXlEIjRA5kgC2qdJEAkHlKqRQuNDJAImq5QgnQ&#10;i70wL9MAxLwWkBKgl6uBApYG0HJAsWld7ASYU86uVEyGngx8EN8pBhIwJYNKvMgcL5gohfMLXzR+&#10;US96hO5jfP8ggFVqUBjwV7Zp5fxSuksGJkejdFECeuEpXqhtoNF/DOCaX0pnoeUmA9wBdz8woBf/&#10;ojijDIyexNpFBvTyZd9vHC+Oaq0F6frDbNklPQjfuAVtsTOgL3Y8/aWBj8+RANk82YCJX3GpW2IV&#10;3+Z49WiLAZyuSxE8TutqAbGB1oIEYKCU8fs2x4sQGUIyexel67Mnwzjduygdk3ptPCgUAwnomz4a&#10;U9lFULzK6doADBQSGRokaYDgRtlwDBgh+r2cJcpmMsBrQBkDAXpBTrKF0wDVA6qBBPSSovxiG+Aa&#10;uA+yABgoRVF5Y5cB6ED7FcoAhoBc1nWamuOF45RbJon28Yt6Ydpvc7zgshemoAG9tC4Rt/hBELub&#10;cr0BZGRTQmfvonRMqOk4ThnkBPTyxt+ibJHgMPoW61okQC/Q/C3KFukBLWXPAO43MB/WLhJl63HY&#10;cAQ4bDjmeMGNLGky3wKQWTokgG1HE2XrcTGQrt9Zywhy5DQdnZfiyQL0zFLiQ2ngST7afro2AMcs&#10;MTt21DSATCPqEPs0TQB5O/MesI6BPPnxg9ZAMZCAXu4eDY9swVxwyoYjQI/ZcQuVAZjkpQUCzElz&#10;VyKDEJUGYMBSwHMdAwF41uPKs46BOV5UYiw5IJRljV+Egbn3boMsytbF0QQ4eLIoW+ThFMIsNIpo&#10;AE+fpKLuDUhHxsva/UYML5JqXjut+1sMLyKaXCb2EU6/Jyfo316Nk2e/aC8J8RDBi4EEIKE46tjr&#10;CKdXooTa6sdRsy9+EZm3pYzJtwleD86lzcvS7zEwAbitBeJrPTiDlLAvusRqAZeJNaXxW3wtnKDV&#10;bDKAE0I1kF7JhsyFaB9kEbwI4o7q19pFeVLmzMK9uhhIALMIWvduIN3ykBiLbn6MwcVA+jG1QRFp&#10;LC1IwATSdwEpdJXjB6EePjo4qycLgDr4JHyvY5COyYZP2fFiIAEsdXjCbiAdkwR06vMUAwnAwKs5&#10;Wjrmc2h/xZPFCMPAv726AlHeHAM4cyVJ3wDGAIbU2kXiazEELeTIK1j8IgxMIHobZBG82G4Q/9nH&#10;QAC6aNRQVwPpmLSAC1gxkAAc7YlswGogHfNJ+AqS9uoHYoSxFpENvBtIx3z+SVoVAwk4bDjiaz3n&#10;kNNakK6PgSkduXZROuaTwHipSks9nphFvAVw7NoNpGMyyAxb6aIEkHFIHfTdgDyZIOhnm0UJ6Dn0&#10;3+ZrkVTzKOciATBArGVtgflasDDaWiRAF86hZEaMGdP0HwyD1Q8EGN2DcrQWwQtHm4yU3UB68oRm&#10;dtI1McxsAUtjkdswgKfYIbJvfiC+1vMJw7nsBwJgAKX73UA6JhfAKRe9d1ECuKBNQYm1BemYz3/I&#10;MRU/EMGLl9J2/RDB64myW+HA8XYcg9afYvkB8T3SQq3ChQF00ZNkgq2LxNeiHNFPyVPiNTt+Ee9P&#10;E+FbDeQWexBt+TbB64dY+r7hiK8FqaKJ/BJ8UguYF8VAOiYnx7oWiRHGc09RsP0WX4tBpg7W7gcC&#10;wBgYGfp1DHKLpdIZoe5iIAFdSwI92ehSgsq8xhYDCWAWtQuICF5PWOZtNRUAA4XYwsTPFozoYlmL&#10;BODS285FInixgeOapYvS9WkB1Mh1kMXXehIZb7EQAZim7VwkvhaRfcIVewsEoIuKxta3+Fqo4v+U&#10;CngGdOYMIcwcZKofFMKvAegYTAHSzdHE12LlerYnKAG6UAIiw9kCslJ5C1i3TAH+tIX2pUJ8LdRC&#10;mngR8zh+EQaIFO9dpD358+enHR2l+kX+IBy03YA8md2jJB+QF5ot+P7+LO8r4mvNC1fhnbCnygC5&#10;wfsYiK/1nMyscmwRAD5uYdajQhk/iGmK+t0+iwTgDjshss0PxNd6UseFRNp1mgpARJDQ+G5AnozK&#10;QHv+MMELWsku182DfHYRhK02TQWY6p08BqxdJE8+7GgieKHgxelxN5COie7lpGPvY5CAiby3aZqe&#10;fDm2iOCFjsFImKxdlI5J1mpLn4CgFYP2QWigdVE65oMbUSGbopScBrhX77MIqn58T/5K0381gDn3&#10;b68XxHKbBvi8ZPkYAAduNFKWMfgxweuX1X2/BBowatr7PZliNmoBebH7UmEASfofe5lDDhFh4HD4&#10;NYBqpVSE27tInvxveN2ro6ETEL+IXLdhyq9jkI5JpGLOUZsnoyAoA+3oSPmF+P5JlLIoFhrAYXxe&#10;NNYWpGNy4UKaobQgAYjr8Q61G0jHpAW8nxcDCXg9OPuusQqyeqKL+HyKa65jIMCL6PueVvpjgtcv&#10;pLt9uTaAvFXOv2sXia/F60STrf8RgFcx0nB2A+nJOFpTAYDpHn3KKYEAzW7Anvxg4pUxEGCYkcVA&#10;OuZoHTVPFiOMwz71ffYWpGOyJRMXLC0QAD3avXzDjwheE3gooeU3AMKXexl0xCNyzHhvL+9obwCe&#10;3HfOA9cBGZj6zKWLBCDmWLZM8bU4mZL+vBswgHJy+1MjWUBvLagGBED/Y6+2Q0ApDKDc0Fh8BlAp&#10;E2LeOk3F1+L+1LRHfwSgyu4/BEC2/UAErxcSjOWeTF5SNPnSgvTk0SottcsIM4YBdPTrGKRjngwk&#10;ALfhpW7votyTCf+0tNIfMcJYTasfpCdPML1Q1H4k4vXsnmy+1ogplaOjADy8tbVIfC3INry6754s&#10;AMt1W03F1yJjsqnlIZ+Us6jvB+JrUQSX83hpQbo+LYBosc4i8bWICdKGYuA/7skmbD25pZWTnQCH&#10;U4UZWzxDtQuIAIdzkSlenB2L7iV1TmKQ/052+9FRHC8uExMhW4+OAhzOpqJsEYdu6RMsh9mCfroW&#10;x4vUg6bJTuVHGfjmiWOdpqJsIdzwr6RP8GCQBlBj2oPj9Eh8jwH4tvsYCMAdjZDX3oJ0TIYYfe9i&#10;IAGHW6ZEvCaiVmJ2PwIc7smmbJEjU6LvKNZGn/7d9Msg5xbL/tSScHhbTAM9VmHKFmtLocvypiID&#10;NdoiES+CrE3vD8HBNNDjRRLxosR3U+5EliYN1IjXjylbo7RTbpkC9Jgd2RL5gyg908bAAC4sz/2O&#10;JsrWNLjQfwjf5C+qcVM8N78nIlcyTN4ARH53uQ3OlmkAAm0pUPcOaLHrH1G2hpxTpODeADX6/iMR&#10;LyYFElL7YmdAfT+AGZ9dBLezZBy+AeoLyI8pWzxzlcjvGwBq5B4cZ16qBeiHF0czgFcoqCTbFUoi&#10;XiigE4suY5B78t872h5SM2ULtY1CaEW/I5vMHbBs+qZscTtoUUcDatFYXtjzB3E9aKdrA2qddTS1&#10;ZIAQX/EDA+p7MlukDEwZ8X2QDSDCVi7ipmyh+VuKo3G8z1/Em/6eVvojES/WImp4lxbI9Ssr4ceU&#10;LTIiCyvhDVB5FQibvbW4bTjvgMIM4eYtA31HewM0bsuPKVu/TIoyBgZUdg4P1NGCy+FXgM4vIoE8&#10;DRyOLQJgoDCkeNVKAx88IJQ7mgCd40XxAhl4NZ0zAzAwV6JtP5Am1ycbQuF4/QiAgcKzgwypFjzm&#10;iX69xgpABKukKlGVPA0Qv2qPRAJ0riMpjGlg5LTLci1AZ2tC8ZWB0d8uXZSAzjf9EWWLfIVHC+8L&#10;MEG+nesIGydawJ13ArnrIBtQOb8EJdMAO2i7Zb4BGmuZWZMGIEy1Y4sBlXeNirwMEIHbaXBvgMoc&#10;pw9lgPyDErMzAD3zcjY1ZWtqCpbFzoDK3v95o2yh3Fb8wAAUbMuL+DtlqxWwpqps9mnNoIAKkt+T&#10;SlzYmm+AmgNCxrkM1PSAN0DNYqFihgwgllcG2QAe3HfeNVWmZIBzUlkqBJhMIu692472Rtkihtha&#10;kK7fc6GQmlALhou4L3YC9Gwu+EQyAFeyGUhAz0fjvpEGeHlsG44APaMOxpIM8CrWWpCAnhNI9EYG&#10;RiOljEECMFCyGn9M2SKztN0yBcBAycskehMtYNa1yO87oGWW8oSfBshVKk8sb4CaG0vILQ0Q1ywl&#10;9t4ANX34Vxwv6Kb/SurqG+BgID2ZhWvydrZjy69IYSxEz52VAN0nu4hUqnLTN6DniJNUIgPwTXc/&#10;MOBiIB2TiNpvWexgOcQvGi/YA1IEz+N7nkobJdeASfzcNxzqqsvA1FQqg5yA8cydnUPNjzTwNaGB&#10;3YAAXe3hVxwvzuIoFRcDcv0qV/Eryhah7iYwawCLXSmpROwgumhIziUwa8DB0aTJRQuQ9ChdlK6P&#10;H5RS9L+ibDHGRIyKgXR9UlenBtNybOGJPbqIgB3lGIqBBJBZOvfe1UA6JiVEWqLPr0hhPXUVkm+2&#10;gNeDsukbAMvu305g+hXHC12eppVgAAIaEz3ZukiULWLjLfETPdlo8gfk9z2s+SuOFwZeJbxvABG7&#10;IpHLNTR+EAbIUN5nkQB8PQnNaxelJ4+BInaNKHz8IiRPRvVrNZCOeeqiBJAVP2mQq4F0TAw0sWv8&#10;JFvAakqfrgbSMdkyYSSVMUjA6FvsF3EyVeMHwYJrSegGUFJpOFtrC+TJ0OxKQSJY0PGLSNhri50o&#10;W3gy8jyli3JPntqaewYF0qTxgxgDIrO7AQEoXD9x0K2LRNmiSvvoJq9HRwGQYfncs1iI90QL0HKl&#10;SmsxkABUANAb2luQjglVs+5oIoU9Kb68S0WjE5AtIKRWqOkGQFUpVETq6MoAdMrWRQngXW9qdq+D&#10;nI7J9gHrt4xBArhWj8DFaiA9GeWcR+2iBDwQMthFfjkVqIsoYdRakADy7tFX2FuQjknm6mR/7X6Q&#10;gOFG7lTEX1G2OOvTS7sBAUhvKJohXJnURQcDCXiMIu2+4ViWizlXXkAorB6/6IHk4q56wtoT33N/&#10;erbDrwCja8yFYpumomxN2k7bDwR4UAR9V9Nmg3ELXu2mL8AD7gzr+9qCdExUAFq62K84Xo9/pASW&#10;QU7HhFtPJk6ZpgngerDzun/F2PokF6xIhhjAm9VeJeVXhC18DCHo8vvTj7+hDOz9I74WSynPevvf&#10;F4CwA5eJbYBF14Lw0AplcouOKcf1Dv3B9e+nT6K9C629/P4E8OBWHmJZmOP3YADd52IgAVypycrc&#10;W6DtmO278Il5TolfNPQ0iPhrF8mJkfQvMVkehMIAM6j9ffkwQkFtHRUdDOmmPeOTQFL8HPT2p2LL&#10;upUJwOYN42/tn9xaeWonG7D8/QTAHdtlwClppt9PqkUJdAkABbMcVkTUGgcuBYd5Bo4fhAtw+Vs7&#10;SEStk4H0YTJdhn6xjYCIWp8fr9m51xEWgFsNyee7gfRJ4oatyCcPkOqibiB9kmwjCqqUFiTggY/t&#10;Mhg8pMQPwgAljYuBBKDjymlk7yJ5MSfqUjWOM278ogfvJOW4JWbXqYvS7x9TpW2/34uoxZ2A9J3S&#10;RenHD7KAy0IhohYvTyRkFgPp+Y8n9O792iGiFh3KgW43IABEsBYCEVELA60Ezq8Ak+Ba9gIRtTBA&#10;qkVpgbbjF4Gx/cgrohZpd4/2uCUAtwIu1KsfmNlF8a7mBwJgAFnT3UA65uTDUh9sXezE7GIzGxnU&#10;bTUVUQuC5qu85JM7np4M12yna6BNH9+zmtaLkwB/JQyKH6RjngwkgLWubflmdiGl0k7VAiDPTyXV&#10;dQxE1CLzg11zH2QBqApKkGI3kFssb9TPaiABiFp87QoJvLzkIKPRVvTHDEBX73dPsULwWAYITZal&#10;QgBKOFOUYO+i3GKRI6hbpqhgHIqIWe8G5MlzmS4bjphdVEOcXPXNk03UIqLcYiwCHBY7E7V4tG3v&#10;HgJgYEIaawvSMSn+iMB98YMEPMjmf+7LtZld865SDu8C4MmQ2NcWmNlFQKA98gqAHyD6vBtIx+RJ&#10;FTLD3kVidiGuzkv4biA9mS2fCjTFQAKIHE4exDbIZnahilRU7IjyhOuTokvZn91AevJUUyk11zjJ&#10;ycAob+8G0pO5wfKvdFECmHOcHncDucUOt7mkNbB4Rgt4UOVstxvIPRl29kdbrkUFYxZx69oNpGMO&#10;gb0ohfyKCsbTFkJ8u4E8LCNZVJ8lxOwiFx4K42KAp6y89nK2LqSfN8CId637Ad+nJ2MA599m0RuA&#10;PPJZfv+/o/F9OubI6u2vZ2+AyWJeTxV8n47JKwlrS2lBAlALoLDC3oJ0TFTvqM9RDCSATf+5ZqHR&#10;gnRMbislh+sN8CDVfRUV4vt0zMmg3VfTNwBdRC7g3kXyZB5hafFyP8BAAi5jIE/m/rFv+hhIAG7G&#10;6XFvgTyZt6E9QQkDCcCTR+Nz8wMRtaYiWmuBABiYY8hqQJ5MLGQPaU6FYS3X7DfbhsP38mSOOfvJ&#10;7g3Acj2KB2sL0jEnU31//8NAAi4G0jGpy4ok5T5NRQVjx2dB3VuQnkxtXJ4OioEE/A1y6aL0ZG5Q&#10;c2lcHU1UsMs0TcfEwNR52A0k4OBoYnahLFsKpDDI9mTYbPuWKWYXFNBSGhAD8mQWOw5S2zQVUes5&#10;Es5lkAU4LNdidhHwotDDPgYCHDYcEbUY4d/9fgCHM11/lusyBiJqEYArT6QYkCf3TV9iXPNctVdF&#10;w0C6/hxb1jo+fJ+OiUZe4Sq/AQ4HL5VnfL7I3mmzKF0fT25HRzG70Cwq9R9pgTyZw+96CeT7dEwo&#10;NnOOWpcKAerxHQPpmBPN2TOg3gD1AoLif56u4WmVCpbvAA7PZRaZqMWGsJe2wEDuyX86q/t+IGYX&#10;21mRTcVAenK9xvJ9OibqBSVR7x3A4roGZvk+HZNj3VDw11kkALNoDyVgQJ4MRWgnv70B/oIh+6Yv&#10;MS72A4a5tECe3MI5/KB0TI4tdT8QoAakMCBPJiugbfoCTEhtJV5hQJ6MZHW7owlQg4Iky8uTiXe1&#10;C4gANayJgXRMnt1GWWSdpga0wOyk++s0jsBNOZsa0ELLGEhPhu43Cpx7CwRowXEMpCcTPCnUsXdA&#10;C+/zfXoyKwUmSgsEaA8UGJBjItmwMxzfAe2Jhe/Tk3upo3cAj0Rr7Jrv05NPBgSYe+l+jRW3a/QL&#10;dtIAvyhdn5fP/aEODbf0ZA7L3zuv4h3Qnhr5Xp6MmsxOQHwH8FjK8+12P5B6F5L+UzJydTQD2nMv&#10;P0iOCftsfwl8B7QHa763J/OLysnOgPbkjgE5Ju8ZbRYZQGB5FUDGgDyZHLO2mhrQaA8YkCcjyLmz&#10;TN8BjbjB93JMYtc7r+Id0KgnfC/HRJ6y+oEAk2S8n4tM2eJ1uG2ZBjT6zwdVmHPLPHSRAY3AhAHt&#10;yUTfd6LmO6BxvPhenoze5c6reAccDMiToXi1aSr1rqHBkc6/LXbieMHx7wbk+o3IR4vlyRQX3F9j&#10;3wCNicjncmQKKdVZmoDGpOTvy4+pqbAzKd8AwwTd3rj4XF45GcklIihAY7KSkqf9eHRU1mfGNwBM&#10;3BJ4N1sLNnrbawwg0E8YepuhoncRRGdE9u3YACJHa/kYGiwnhoxLNta63xsAnZs3t7UFcuKRVS93&#10;D9G7Gh+dBsgl8fgWbxRg0vj3KfrG1SJHpExRAVo+AL8/PRIuOsIEZQASwBl2fWnn78uFXxTLaX8/&#10;AS0fg78vF+Y1r20zBrSEEgr/yoc/CBOVGIsBLSUGA9qJEY4gy2h1AQNaUg8GtBN/oMFern4GzJTb&#10;GC0YkBMTK23LnAEtsQoDcmIqRrUQyBuAjPB9JzZR62LAbl+S22iBdmL2yb2YwjuA9LwSLX0jaqEr&#10;0KZp+vEkGHJ82hZSSXDhBAiAl2majlxTJGmxPJlQ414O4g2AX+5JnjxD2JPZa8pWIEBNU8WAPZnk&#10;6NJFAtREWwzIk194ZrkdCzCpwmU7FlELAnuplcwvStefZOeVZcr38uSROShPpALUdG0MyDGZQ20/&#10;FqAmnGNAnkzKY4tYCzAp82iubI5mohb7R/NkAWrSPy2QY5Ib0zg5AlTZAgzIkxH+h8C+7mgCVOEF&#10;0nnkyQ+CSrsBA7i+73kTGJAn81K1Zx28AUb8AnbEMsikCeb1m5DMruGIgQRU+Q6+T8ck34hRXsfA&#10;gCpAggF58qWLEsCrx3MtOoiBN08uaqxvgCoCw/dvnlyk5d4AVcaG77XFEnIppB8DqhAPBtKTybUt&#10;rxL+vioJ8ffTkRG2LgEQf1+lkKiDmX784lS0X/78fdVy4u/LjXlk3w++/r6KUfH30ykRIdqvZv4c&#10;5jeP5usiYYoWKSX7bo+Xx6JS1cD4+fLIUcjZN+M3wITcNpIyBtKFyQZom/EbAE4wqa3bMiqG1geV&#10;6+oIp8/DaoYYsRtIF54ioCXC9bBY17zIr8xDcnFjzNDn5PK0r9MCINUFMXtvQfrwX62+NksTMF26&#10;P9mwvUcLIAgUcZYpWpwAZDJWaRO+Ty8e+cw9G+Ad8A3reO8iMbTI52Oc9zEwgPz0VRiEH5SOyV20&#10;OpoB42j7NBVDi3tQ42lwLo4xICYzaTSbo4nSRUF7NPxLF6Xrj+heWetE6ULlg72kGEhPpjTe95rP&#10;wBikJ/dSeu8AgiZ7FITbUnTpB1ehvdAEBhLwORUZ11AgPL00gDZkO04IQHLulG3eBlmULjjZ3yWc&#10;zKkyftEYKNNUDK0xAGt6uxhwqrSBvfossz435JOBBFy6KD2Z6izES0sLEnAxkI5JkicKMMVAAg6z&#10;yJQuDiHl+Rhyvsag+oEoXX8p5MWTBTh4shhaiIeVlUifH1Yi87NKuJ2IefZOX0hFziLmVnYafc4B&#10;dlKMNhcWNYvXnTI79fmcSPc4KeJ30VrUBsuBVJ/z6z/WlLAPkoPyz8/ZbF0d9Dl/foRW1s5JX4QC&#10;XA5CIn1xnOZSv//59ET0K8pbGY+T0Vr2YNLS97+fjjhhm+JXonzx9+ET7X8/d9QHzwTt7+f3/H3O&#10;Nfvfzx2Y5IK2w4vwxUmXHJj976crQnLZa2Ex2/L7KUrd+j/33ynz1OaPvufQx+vyNj3N3uJk3yaQ&#10;AEx+wrW7gfReggHwJHcHE92LHqotSP/ltkhyRDGQAAwgobq3ID2YuB9VUouBBKBAOHSvdQzSJ7nL&#10;FO2sIf7IiTm47k72RsYiW6ONQXr9ZQzSK5FTI9uhdFEC6CJWur2L0o2hSpXa7HRRAi7TNP0SHmYN&#10;XYrudTGQjsmO+lFIhqgGaJCro5mMBRd2V8XhzVcHad47y4XSZCzKZz7LKVEALvXVQDrmk8LpJU/r&#10;IboXY0CZ6XUWib2FIhyr1z5NBcDALi9Nl6ZjkkXMZaUYSABd1DxZ7C1K/da4hwAcJijsundROiYi&#10;7mSClRYkAAMluwPfjWnNUbRlXBpwGeT0ZF6m4MGXFiSAKUQK5d5F6Zhz39vVQJgVCaCAwxxht/1A&#10;DC6yuup1TIBDC8TI4tmFokN7FwlwGAMxshgCaiUWA+n6h1kkRhYGniVHCK5BTLuDH4iR9QHNfi9X&#10;zE/4j54sShbhOcpolC7ynlzXInGyOClPXtd6s3kD1NVULC7kp6BBFQPp+of9QDQuxPxK0euZZznI&#10;fcMRLYsCchweSwvkyf3wK1oWQhqfhRhAfoZaUDd90bLIQPpuzzUGHFogxxzh2DJNxeM6nOxEy+Lk&#10;SOLWPgYG9PuBaFmkr4+g9uoHBvQ9WTyuT6rD7DVIeUeXJ/f7gXhcrBTf7S1CgMMNRzwuqICQqksX&#10;2ZPrHU08LnhlNQQlABtOu2WKxzUFdNpqKsDhhiNa1he1IXcBrRGekCfXi75oWZy6eMXbx0AAWtAi&#10;FaJlQWt/7XX/aIFcv4daRMsi0FIPvwIcYkWiZdECoiGli7wn12CXaFm8Bn21tUiAQ7ROtKwphdXI&#10;DQIcoo2iZY2BFi8S4BAtFS0LA+OY62oqwCHaK1rWPPq1eK8AtKBEq3l0DMf8e7bcFzsDmKbl2ZIb&#10;UBiYKrAl2mLAR32bRmUgDcyW1lqQgP66zut+GiCJtWz6BrAWFX4AMgZhYBifhcViAGU9CsMBVkwa&#10;+OL+0booAZ2jQWl1GfjL+tn8wIBRnttZJgg3pIGpM7sf3w34qDwZbn1pgDKzZT8wAAPfa/1LrpV5&#10;WEbieLRa9y5KAH6AmN52T36ayXVwNAEOjiYq12HTfxowz/Hr6wQxrhiDKe5YrlBvACpF7AR6rsVh&#10;AE4Ko7yPgQBTA6+1ID351EUCHAykY3KJbYnB1HKMJn9xc+eUsERbIALl9yxde1E7knEEoOoex/HV&#10;QHry5OOVNyLybvMXHQykJ3+NzEIbZAMe3/sbzlOCW4TGh9OxerIAMJWaAbGzvklcKfEidG3+WxeJ&#10;zvWNFFOJeKHM8x8NpCezciErs3eR6FyHaSp21sUPDOh+IHbWn5bfHrMjTJpddDAgx/yiFtZ+0+fc&#10;9B8NyDEvBgTA0fbHUmgf+YNG7rB1kQAHA3LMiwEBDmOQW+xpkAXoBsTOmkh38wMDeFsty7XYWSQJ&#10;tgcKcthy0A4G0pNPBgTogyyFri+k7YpgCnzhbMHBgBzzYkCAwyDLMS+DLMDBgBzzYkCAwyCnY1LE&#10;Zd6f1x1NhK7DucgUreFt7MFxBAVzkPvJziQtagk993gRzJo00A9epmkdukiAQxeZqIVSdtsPBDhs&#10;maZqff3V9lkHWQAkbtrJzmQtbkTtnizAxUA6JlIL9eAletfh4GW6Fpr55ZkLcmjOon6yk0IX0rGz&#10;vO9jIE8+jEF6Mu8TU8BpNyDAwUA6Jtp/v3tlO5LMEnCZpumYvB90P0jAwYApW8gXFF4FrPAcZETV&#10;9mQJrmTxPS+B3yVhxQByyKqB3GJPBhLA36fR6x1NCl0UA3qU5M6nABcD8mS2m0L/QXY/+vTrk0Kz&#10;K8+U+0Z8T1JeKZDIW2QCYGGQa753UTomt+pn7aIEUGWWiP1uIB2T19g+TRNwmUXpmOjKMIj7UiGO&#10;F1VRv3emIIwijcHBQAIwQG3UtYtM2UIIby8ES96SPJkA0J4qT7Z+tmCqZpZzkQBcKIpsB4rAaYBp&#10;1DZ9ARBoH1rbFm0xZWuKB5WLuACspqjz7QbSMUmuKNXnGIMEXAykY54MJIBTRdHag1eXY3BYrgW4&#10;GEjHvCzXIoVxTkP7eh8DefKLkr8ltCxRr4uBdEw0NlvCB7Ubok9HuHTn2T1N2WIxKjk9BhzGwJQt&#10;NIirgXT9iwF5Mjz8vdoQRVUS8EXhzD31jC6PLr0s1wIclmtRtniS+YXrvx4dBTh4sjhen5B72moq&#10;wMWAPPliIAF/x5Y9OG6OF5rHLeIlwMWAPPliIAGXaZqOSYFa0q/LICfgYECUrYsBAQ5dJMrWZZoK&#10;cDGQjnkykIDDNBVl62QgXf9iILfYeZosrATkYmNt4d4Ok2HdcETZQv22aRTBu0gDwzTfD7+ibJGy&#10;RhWVfZoKQBAUxbW9Bbknk2z+XQrRoJSSLeA1ds+EQuQwvv+ApFZ41waQV9wuIKJsTRe11VQA3sUg&#10;k6xdJMoWJRsp/LuPgQCHWSTKFidNhBuLAe3JvFuhmrQdfkXZQhcSQZpiQJ78+V1K6ZCBn4PMdaWQ&#10;KQ1A/Oy7nK7F8UKNhqt4aYE8mQw5qCRrF6VjTr2nRnsQx2vuyWsRdR7kc4sllxp9jdKCBKChxx6y&#10;tyAdk7DA6AyuxxZxvL4osPTc1yJRttAlJDRQDKTrT7mLPScWJkjOosNyLUB3tJc4XrzYU/NpbYEB&#10;bDiFNEBiTLZgCtE0Awm4GEjH/LgYSAAbIKmo2yx6ieOFLhYKaKWL0vW/fijGtm6ZiH9lFzHnypO7&#10;AX1HQ74sDKBjzS8qLUgAXTTRk2WpgLr3Xw0k4DLI8mSkmcpSwQfxiy4G0jGp6tINJIAu4hyyd5E8&#10;meN7UbFhImcLEI8mmr6NgSlblAUolFzY/TIwglq7gXTMy1LxxvEiX3ddrl/ieJ0MyJP7WiTK1smA&#10;PPlgID0ZKcavcvBCuTDHoD41EgmI719fP01V34Cv+ljK80IaQCO/5Ccb0N8yIR2ngUsXJeBiIB1z&#10;xIuL5PRLkl2HpUKUrddUENnfk6m3Gk3mnlweSzkUxPcvdtiicmLAxUB68msYs2U/MMervmWiVpwt&#10;QOqhJB0a0F9jEYJNA3BnyhOLAZcuSsd8wesuES8Kw8QvuhiQJ3ODKq+xaB2kgb4WSbLr4gcCHPxA&#10;HK9xMwQ6ttM1vIv/2AJ5MmzStmVKsuvSgnRMKkd3AwmYQd5pcMgJR4vpolaIxoCLgfRkrpCoOO5j&#10;YI4Xmqc8QG+nCkl2YYBKlcVAuv7XwUB68slAAi5dlI5JOIsnkNKCBFwMpGOeDCTgME2lwEUXzfPw&#10;6mgCXAykYzJNp5r1biABBKS+92jLS5Sty1IhwMVAOubJQAIOXSTKFs/hbJp7FwnQn9yRX4ilAq0+&#10;uOnFQAIuBtIxTwYS8Bcc3+/JomzRRXOfWGeRABcD6ZiQKmDfFAMJ6MwQVs8cA07LhKL3FiSgM0PQ&#10;apUBEoVaFyWgM0MQaU4Dl2magMssyj2ZMaAoU+miBPSnxpeKKp4MyJMrMwQCa3YRr6tF/t4AbvqF&#10;GfISx+s5gdkyyAJ0ZshLRRXRGW30HwM6MwSpnOwipOBaKEEAVtPCDOFOkwZehOtLUFCAi4F0TCqE&#10;dwMJYNMvzBCIFNmCw3ItwMVAOuZluZaOVydusIOpBT+ote2eLMDFQDomfCny3IuBBHRmCGqY2QKC&#10;3SVt0oDDGIiyRViW9XpvgQAXA7nFQuP4bJdAc7wqM4Rrn7qoL9cCHJZrUbbIt27pYlRojV/0VfMP&#10;KEkW33PhQheyjEECLgbkyRcDCWCQ2yVQlC2KRyOfXVqQrn8xkJ58MpCAw+FXlK0JXxVq+kuAgwFx&#10;vC4GBOjEDTaAnEWHaSrAxYA8+WIgAbwEkue+XsRF2Xois/8q9wMBLgbSMU8GEnBYKkTZuiwVAlwM&#10;pGOeDCTgsFSIsnUyIE/ui51kuR6f/3DmfakQ4HAuko4XQU3eB4oB7cn9ZCfK1sWAAAdHE2ULsbpW&#10;duUlwMVAOubJQAIOm744XghhNgHVlwAXA+mYJwMJuHRRbrGXaWqO1ySZrGTKlyhbJwPy5MM0Tcd8&#10;wNx4lj35jePVaHCIv8WGgxbcsz0SCTAShDsNjlo3aYCQXUkPMOBAGhBlawr5tripANxKCw2OR5Vs&#10;wQOyTQnnCNBpcJROSAMcr9tiJ0CnwcGkSAMcVYskvgEHdo44XlSF+SqU3JcAbJmFBocSZbaA6oml&#10;noUBMKQKDe4ljhdCxQzCvuEI0GlwL1G2EO0nLFgMpOsTbSk0OMKY2UVEd0pVTwM6De4lyhZd9Nnu&#10;yQJ0GtyHOF6UtGqsBAM6DQ450OyiuULtxxYDOg0O9mca6Mu1Ad3RIPyEge8pcLROIn/fT47s8fH3&#10;EZuj9HoxkICLATvywUAC+iXzQxQvItHlwf3t+3pLJokxeujy9/V9fQ7nxBF/f5RES+atAf0OS13V&#10;/2ogAf3UhSZ8GDjMUX1/+fvpxZe/n9/3CyZh8Pj9v7CJ95cDf3/5++nDl7+f3/frJRVJ4vdf+ie/&#10;v/z99MjL38/vD0uEqF2Xv68zdb28Iiod/UOhqFIF3t8fHMw8LfaY/eqKenD8nsvfT39Ef7OQxZF9&#10;zb/fVzjRuthji5IjsoD/8e+nP/J+UYjW8B/z70O/31NJUfuP76H8lkCsv+cUUf9++iMF48tJEQZt&#10;/J7DDiaGFpVmCqOLDL7/+PfTH/erDJoC+bf77iVu1i98i/30oM8PU1/MLOqhFEVlMlTz5/MAiU7G&#10;wiKCNB/fT1Ga9vvz+3ngbH8/XRHt+JLBS+pJ/J5D/5jHxZF758eQhfAf/366Iqk/JdsJ18i/T40f&#10;Grz1v1hcMFbRwtx4DR/6nuGqfz9d8bD0W6erT/+XXJGkmbY2CEDy1edO1GMvyQ69GEgAYg68ke8j&#10;oM2UGvcl3wyxhPhFFwNyyYuBBJDcNYKn6xyST166KAEXA3LKiwEBuPvvCQxk+UWXflHNul3C3gDd&#10;gNzyYiABn4S0yATdxsCyW8yRInWMqEc0+WIgHfnrYiABB0ez7NZhkAW4GEjHJPOqLhUifV0MyDHJ&#10;ny6y64SkYgy+oA/tRUJZ/uN7OGjQ+/fV2gDK3exKxEzjNAD5v6hcvQG+eZdac51IGkkDlLtu8aA3&#10;APXJVqohpeTTwKEFAqDAgUDR6miiZEGAqoMswGGQxeFC7Y0cjH2QBSBESFG6vQVyTLqoJPrDHM8+&#10;5cRVBlmUrM/Pn1b3nV0+DVD0gheLbbGT7BYKr9UPBPhieS/7gSlZlzFIT76MgTz5RfR+f2UiBzq7&#10;qB9bRMmiZFJLTUUL4D8akCdfDCRgtP7LwUscLqqNtVwnUrijBRcD2mIvBgToYyBK1scvy2/xZAEO&#10;G44oWScD9mROFetr64coWZ+HaWrAHFuKgdyTTwYEOIyBHPPSAgEOBtIx6bBWEghNjLdpWtYiyW7x&#10;fo1ox74fCDB+0AykY54MJODv6LgPsihZdFErJMItN7roYiAd82PS8MstVhyuz9+f38d+qpDsFgZ+&#10;OKit12QBLgbSMU8GEnDpotxi/4QnWwsScDGQjnkykIDDNFVpRbqoqaIjYRSz6GIgHZNpiqeWQU4A&#10;Ati/e8Yccj7xgy5LhQAXA+mYJwMJOHSRKFmEiR9FnwidqmjyYUcTJetkIF2foybyy+vRUaUVEYSF&#10;HbMPsgAXA+mYJwMJILfrl6yT7fAr2a1TF8mTDwbSMU8GEvD1b/JU9hakYzIEdcsU6etiIB3zZCAB&#10;Fz+QJ/Ng8LtTSz7M4ep7sjhc6Dd1A+nJf8v1Hi8SJYuljkpOux8IcDGQjnkykIDDUiFK1mWaCnAx&#10;kI55MpCAi4F0TBhgLc8GmapYTQ/TVByuk4H0ZChcKJ6unixKFgZe7XlIgIuBdMwXnLW2J4v0demi&#10;9OQXchQ/5Vwk0tfFQDomRMAmkMo1Lga5dxHP0fE9BogKrp5swMVAOubJQAJ6FyEini0gplZy/gy4&#10;GEjHZI52Awnoh1+k6LMFw1fdaW4GXAykY1JQboTDtgvIp4S9OBURSNw8mZKcasHvd5EyM+BiwJ48&#10;dThKCxJw6aL0ZGh+z4/9KZkantHki4F0zJOBBBymqWhZh+Ua4chowcVAOubJQAIuBuTJH99NeZKw&#10;3n9sQTomqutNeRJ5of9oQJ5M/eYSSvgU96vf0ShPGT8IAahHyQE34GJAnnwxkIDLIKdjohU30fp1&#10;LRL962IgHfNkIAEHTxY/izFgtSwtSE8+GBBBC42T9p5Mdm/Mih4v+hRDCwNTMmIdAwEuBtIxTwYS&#10;cOmidEzUKepSIVLXxYA8+WIgAYdpKqYWT7ftieVTAJjkUzBtuenDJYpJQR7Pq8hoGXAxkJ58MpCA&#10;fsPhnU0t+EUPqEzTBFwMpGM+ydgo1EMIYPGLPqGP7SWBqDAd30/+QuF+GjDVJ3dVdMo2pQGU0loX&#10;CUCo5XcvCUTmURo4TFMBDrNIlC1EqNBn2AdZgHG0/SWQpMBoARK3MLiLgQRcDOSejFABFNZiIAEU&#10;XkejafVkUbYQbf9pZ1MBJihIgtq2VKi04smAPJm1i+P4aiAd88mxq3CIP6XTRRbla6+ahCiUBpnQ&#10;8q7mYACPYsTf1xaIssU0bXrWKMvHL4Jtg1zzbsCejBz0HkpA/kcG2mPppyhbVIH6LVLHBhy2TMlu&#10;nQzkJn5wNFG2LhuOABcD6ZgnAwmAiviLZ25+IMoWNZaoKbQvFQJcDKRjopP/UwKz1C+LWfQ1RfF2&#10;TxbH67JcC3AZg/Tkk4EEHAyIsoUmyHd5EafuUXTR4VQhytbJgDy5vkJRWjB+EKz0uuEI0F+hPkXZ&#10;OhlIT+6vUNTdyBZcxiABFwPpmKcxSEB/JPoUxwtNdOLvuycLcDGQjnkykIDxg524ARMkxwBFkJK3&#10;YsDFQDrm82IgAX8bzr4ni7JFF7GJ72MgwMVAOubJQAIOS4UoW5dpKsDFQDrmyUACLgbSMR9zRSvB&#10;EHG8DrNIOl0Iv1CHtQyyPLn7gUorwt+lLlMxkBfrw7lIlK3HD3UJyw1HgIuB9GSCjjCMSgsS8PWP&#10;8vb7pi/ZLQz8tlCCAAcDomw9Ea6BUbUGpAQ4dJEoW+QAjlDMbkCeXKmIn6JsXfxAgIMfSHbrZCA9&#10;+WJAnvwBSa1cY12LsXLfWUxiwxnpmjoGCejcd+IxMkC0u3iyAPCuS4IDr51p4NJFCaADSoLDpyhb&#10;CIKQ/lWmaXryJ+o+e4LDp3W6Li3IPbknOHCTzi76fkzZ79XRBOjcd2JiaYAWtLdMARBpL/kHpBuk&#10;gdEXLUuFALSg5B8wLdMA5J42TQXo+QcUsE8DlzFIwGUM0jHZL9ueL5kupshzl3UnLBkN+IEOWs51&#10;+h4voBzNeg2X6NbvD9URyhxNN744QXolqwpyqcVAAnhsf3CS3eIIInidDKQbD4sEytlmQHytX3Jw&#10;ykqq7y9/P7348vfze7SV0H/af7+cGFpOqZJIiDGm3MWAnPhiIAFflPVi3VpHIH1yOOZtBPL7wyIh&#10;dtcwl8q5Xd8fdhpxtfCxkof2qe9Zpqd46do/6ZOIT7UCIkxKjfD/KDubZNt15ThPRaEJaPOfVFge&#10;gQdgN1/IEXJLdoTckGfvrH3WY2Yt2cD3ehX37jy5SBRA8GMBUAXJJIWyT+ohoLN6xp241XbpMaKt&#10;OMZXkH3y0QEikyflV2nXbDJxttKu+Sjd/34+SmtCFjdUD3qtxhzfoa7QN0/tPDe6Q3px6A7aqG48&#10;J+0KfXAT0Rw7ZK/UNQCHVKhkcbmGaaQfkNegPTdrtchoRtQVxCGfxppXA4dU1Ber8Z6QolX9GtY6&#10;Q3Z8DanQ2TWTlVx6pjYH7f6nR/jYIRXKJY1g45Zu3VmwS/B94pCKtTYLmeRS9udFz/xr8inzbFt7&#10;rbdOhxx+p9NUtN0lkdzJ+oOuEGfVMavDu9SOVtRMVqdyj6cu2u4gfpPOvKhKjMG4fbaaLeaQowDo&#10;D61oS4dD3rNvdWdTEIfep4lDKrQV48/4PU3P77irukt6M5y1QyqIQ/ZQ5pAKnT+i0zbGLZ09dFFv&#10;UIHFuMe1Ui+d0aJ1WmOH7KGL1r5oy4GJQyp0l7S909ih92mBr8n7rHbOiJbTQLlpT5xRf2i1W+gp&#10;2hTgKdqKtxaNAMvkmN6zKXQSZ53zPryG7KF1YF9tMjwcvfueXzohb3aX8qmrnS7EeiZPoFbwRa4h&#10;e6gcdITSGNOebR+vuq3jWp2zFXCxa2h9+t6V4uN2yB7K2iEV66Vvj+PRu23QxXIpRwHNBKbXkD1U&#10;Diq0nswqe5nY8+hlY3yXsoeya0gFyKVW9vXbDrP5UlPUyDfeR0Snz8YoUxutaBfqcY9rirVO+B3P&#10;l1odl0591m8aF6Rog+T4Tat2BtF3jtGo0Qq55LBoAjS5hhwFNG/Vw33s0Ps0uYZUqLa3NsYeXkP2&#10;0GqH2UbXZ9sRTMdeaufrsUP2UOWSzvOYPEVb9de26YvceM7Xqr8WFYDUq/dw9G4KvXirdHJ8Db1P&#10;r/q8M7uGVKildUTS2CF7qK5B796T50OrGFPvmZyTouMUIrtRn24K0KdbQZfOdL31RXvcDk0B5nyt&#10;BEz9U7P7yTOuKYhD9lDmkIqae49LCbWwvrUDuUupIA69TxOHVJC71Ps0cUjFqnf8yTOulXWxdmjP&#10;aeCQPZQ5pGLVS5mqrUdja9u8i/WHHAWAQ6vsQg5NAdqh1YJpYZ82jJz06aao1SUCs6O71Gq75KAt&#10;yCZz76bQp/86T3XokD1UlbV6Uk/YTKsfqyfQpE+3crBiuVpvMR75mkJ9+me8ecbZtvDSgnjtzDOZ&#10;VTaFvhDVd8bhXcoeKgeVpY+Jul4+YyTTRGD2tts28SqHbXJGqrbbTYflR5vnj68heyhzSIXeRXXa&#10;49ghe6j2mtOHpVl/SAVwaDVeyKEpwOjdDmNEd6kpiEPOpJlDKtRB9VozbIe291f16XppGs75mkLf&#10;NjZNsEb9odV5MYd8TpO7lE/dGlt1EvPkGlJBHLKHModUkGzNHsruUiqIQ/ZQ5pCK7efW9+VxS2cP&#10;lYOG48msspWH6WP3MqHSrdpLDtqEYOLQFNrgUauEhtfQ6sPkoF0hJ8+HptjW4v1jh+yhaCbQKsR+&#10;ZwLj0btXiAm4/sxYZVMItayTPt0qvjTGnOKb4x7XFHot06vf+C5lD5WDpsaTcalVlamlBePHDtlD&#10;tXxaRbGTJ1CrEtNz+hxvUKRt5eOpq/MAdn06ntylVOgaJqdraeP07qBywJlDKtQO+lXju9T79HLo&#10;y+rkGlKh6ZKq3YYOre5L7VD7aowdmkIL+fRlZ+zQGBnpD61UTA84recZO7Q+jRxSAXpcK/1Sf5j3&#10;6aYgDvnU1dbi2h5l0uNaedmm16bJzLhVf5WDBstJS+cooEMX6nVgNNdo9V+1Pfo12RBXXTh6UNGf&#10;c5JL2UPVeXRIy+waUrHq2/EyHr3bHl+sP2SfBnypF40tP5olTt5QmkLMWEdMD9uhVYFp2qCzhCck&#10;sSlUuK555dih9+l6Z5+87bbDHbUibldqjHKpFYJp9D5VijTO1qbQjEzlEmOH/j69qmxmdg2pAJUI&#10;bacvjRp6U5zMjJtC16CljONryB6KxqVWP6ZPhCraHztkD2UOqRCS1kFHY4fsoWrp+5nsy3q2EjKt&#10;Tax1EMNcyh6qz4M6umjyfbrVkOmlbHIGvM51iHFMPU4fGSfjUlPo+aAzZUbXoAdOd6hkGvaHrqiv&#10;ZTpUZXCXrl5H9qPdpo7xXeoKsRkVgY8d8qlbffqaLMHRQTlx1XOCdbVzHjV63+uknrIrtk17fU7a&#10;oT+ntZvdpE/r5Ji8Bn0zH/eHq236pR6nmtnxnK8rVOig2vpxO2QP1VNURZUzh1QUux9X2+ls4Lhm&#10;Pd9UOj4eW7uCOPQ+LaA7+bareW38pk0TXaX3sD+0Pv07I5vdpVTMZ2T67BO/aPnRmojJBkBdoQ6n&#10;T3LDa2hVYSqeVcON37JUURi/aavkmDhkD9Ux0irnm7R0qzzTqFGYYtQOrSpM0yV93R0/RVXsk9cw&#10;5d5amRF/r952L5OFdV2xqUplfNbF1evIfurwxEkuNUVVtYzfdq92+uPvNUzedrtCc28dkz5uh9an&#10;tV3K7JBbfQKJ+zqfGes46/h75ZLeLMdzvq7QzPgRRBjmUvZQ9QeBkPFz+up1ZLcKAMf9oVWFqU+r&#10;oH7MBPRBI666dj8aH/Z2taowOegryswh+7Q4Sy1MHd2lVhWmHqdHyswhRwHVL+nz19ghe+jvhGw2&#10;E2h1ZPVcH2/xobriuKuqnr2reG5E1rtCc77JTjHac7w5aFI5WanZFZqRac3Z+C7lU7fa4VAXHV9D&#10;KkRDz8mssteR/ZzrbM/TqynEBc9x7c/VqsLQM64pwDOubQamNUyq0p3cpBwE5p8fVKzdGvrnd3P3&#10;YTM0BXHIDioKDxxSAaZLrSjsUWpP1gpqZh4XTQyyRyODFGxa8DGZUrb9w7TBgXbhGTdzE+j7unYR&#10;Hfa2VhH2qM5ucorm1QTzAq+rFYTp48k1OSOyC3QFOph0fAX5vNV7d/XNcZ6mQG2gPdPGBvmA1vZh&#10;+kIzMUjBpiF4TN905EtkHTJIAehprRhMRR0zqnQ1ATHIjokMUqAtHUR9hm3QSsEeTS9mT50m0IEr&#10;kzWbqmfINgD9oAn02URfXsZXkI9mbX+mzWHHWdRqzTbBm3FF69WOfBQcupV1w37QBLqCn/FJQuq4&#10;eYu00ms2A2sClXZqU7fxLcqOSZ5prdBMO/udkyle2w4MGWRPJv0gO6YqWdfJQjIV6sQ91eToFEEb&#10;TVJbCZg2YywoPmzkJlAWiXCNDbJjCpTe6+TF9qtkTHVE437QCsDEzrQafHIF+UzWDFUbto+vIHuy&#10;tqBbJsXpWksUbaBJ9mRXUm0CFH+vNpjt1t4Fc4Ku8rA00ArJ2YtIE9QVaMX8MItaT/7ZNHZM2iAF&#10;ei/fJoNdq/0i/aAJSD/Ijqljh2YbtyqR457qvV9Tr/Etyo6pfrbNsPCRAvDa3wq/bq16mrDzqwnU&#10;bbRsfngFre5LLwjXpKxRi5ryFmkly+Rls20HpiuoxQTDsagJih9N5qat6kttIGI7McieDMB5KxPT&#10;N5t79kRrAs1NxczGbZA9WVuDzEqHNMGPNlCS1pbKo57c9g9DBq0nz5l22w7sUcGKJsvjRs6HOHiF&#10;akc+IoPWk6tWfDzYtXovMlQ0wW+Z9diglXsRgyYAY1Gr9kIGrSfPB7tW7HVpt4ZJjcTVBOIh6v3D&#10;NG21XlqGt88+UDUBMWjPZGKQApCmrdJLGw3qksf9oAmIQXZMZJCC+WqAq1WGafauxSyTK8ieTAyy&#10;YyKDFGiHy1pWOxrs2v5hKE3bM3lu0Iq8iEETrJee4uPhutV43Zv2JJmwiiYgBjlZRgYp0MZMk50s&#10;tBNAPKDQLUoBMciOiQxSAIaKXhGmjWfq48bwkdYUxcjG72itvEsVCMAgu/LvZ6wxIm9biGmnPn2/&#10;n11C9mXikF2TOTSFyvImnbmVd7G7lL1ZZQ4zh1behRy6ovYpGz/5W3nXcmiPiXPSDl0BHLJ7Moem&#10;AHcp++eiL33aLmfcHZ6mAA7ZQZlDU9Sn6XF/aOVd7C7lPBv0h7ZBGHPIPq1ixAnYadVdKh3RIXCT&#10;CUZTaOnTeEMUrY6KgVsGKtaaGaRCh+qN1xiobC8NtMncbNe1rri0Z/jw8X/3YjDtdTI7+LUrquhv&#10;+K3/7rVg+sSsEwyGXaErbhWbDccLbXvQbpE+DE7ITlfoJV4/aDBD0h4GzUDrpLTP3OjZ1hX37ByP&#10;u5V1kTG1K6YPTy2EzyvQMl3dpMkVdEWVj47vUXbM+jAww2s67zF/k84bVhHisBXaw1YHqGmeN7mG&#10;rtBNmzhk11w0Z6ufNG7nptB+SONaBRUO5DWja2gK1WeMtzjUuqvmANqhK1TSOq4I12bnzUE7Gkyq&#10;qb8UuobxJEbbjHQH7RUxGTG6QuT1HLd0q+pSOd68P3wppv2h14GR/tAVKurSB9FRf2hVXcrWKnEa&#10;Z2tXqDZovGJIn7paO6gAaZ30uK6Y94dW1aVr0BLuybjUFdp1bXwGk+Y47RpIf2gKQfzx7nd3q+rS&#10;FeiL4qwdWp9WYfL4wDbtqt6u4dRKxsm49KUQUB2SpLvXgWnn+3XyHfVLoS8Fk2lGrwPTTVIV4jhb&#10;u0IlfCpdHvWHVtWFnkBdMe9xvQ5s11RmMtnTR6xsOZVE6Qyz4TW0p66+vM52kL175Zi+X4y57d2O&#10;kFSZ5u/8cPiM6wqtqxp/IdGnzbxmvUSrB01auilUiDnrD62H7tuzz+ZjrQ5M34NVqzluh9ZDtb5I&#10;RUKTa2gKHeA03oFDn13aXQIOXTF9Qbzb7mBapqvP5pOnaFcAh/acRg5NMX0F1QfCv/kuNQVwaD2U&#10;tHSrBdP74XgrLtUStEvYtSJpkkpNITQ4PulROPJvNmgKcI9a/yTjXttNbA4C9FLbrgGMrF0BcrX1&#10;T5G9eTM0xdyhVXcJHs4dukJF8Ko2HT0d2t5gGrvraL/xqNQVh0q8xuNeq++Swzo7B0JV79lyp1bc&#10;jZ/SrcBLDirNmcwDukL7E8zuUu/RIJdaTZj2LZ09pVuJlxbeizeMP/poYVfepUVP7WGdhGhh/r32&#10;1jsmZQZfCl3BeK3N3Yq8dA3AoY0CU8gqdtauQdsjT/aC/FIAh9ZDd+LQFFp1Mi6QvFudl9YvaWXl&#10;5BnaFaJpWpwz6tOt0EsL9MRNxh+vNP3K+6odO1SJNXRoPVRYZrb/t7Ygbw5afD+etbZSL21oIEI4&#10;GZe6QksLxrvg6imbv6h2ep8hvi9FTaXHd6n1UOTQFPNsbXuDqdl+BHPHo3dXAIfWQ5FDU8xnAq3e&#10;Sy2t3VzGhSs6ZiZbDjj0HkocmkKbME/edVvFl3rcpifEuB26Qu+J49XPdyv50qihLf3HH3++FFrG&#10;OD7jQoUheVdVWKIS1Mk1NIWq5yekslWJoWdcV8yfca3qq/ZsFjqZXEMbBbTmaTJ6t7Kv2kF2m82X&#10;ukKL7yfzpVYoVvvCFzwdvk13hRaHjr//qFItW7qWnkz23/hWaNX3cCGGtklJB9V713ZL42toCi3s&#10;nTm0HopauinmLd1qv7SFtDYdmfSHrjjU5cafyVq1mFpag/dk1OgKHUih4X70nG7VX5Wt2gB83A5d&#10;Mf+C0sq/qsfNCun1ASRzQ3B2vJeLatzy77WdhtYpTq6hKbRCfLzTimrn02HTR6DZyNcVwKHNvcth&#10;ss5d3/fab9I3mvGcr9WMKVtVTD+ZL3WFFhtPng99N7HaHGw2X+qK+TOuVY0tNfBNFmXoBIm8S/Ox&#10;tVWBafsNvVJPxtauqO00xu/TrQysrmGfnKIhyJ3XoK8P6qKjPt3Okaw+PTsDSese0mH+9aFVjimX&#10;NGpM3kW74tRROpNraD1URPqc7Hd8t93E6jvquI71bpVgaPTuivno3YvHyPOhK4BDe06v+i412XPt&#10;7uVm2tFp8nW67yamzQZqyffwOd0VtYna+AnUi8c0y10n+6CoNCuzVc/p8V6Q2pAg//539d3kbbcr&#10;tAx9fEqk9mX8mx2aYv6W1fYG0y363eZn2A5dARzaUxc5dIX2yhs/gdreYNXM2pdhnEtdsVTV73Dk&#10;68Vjq57Ss/7QFfNs7cVj2u+4wOC4Hdpzul5qxv2h1YJpMzFtbT1z6KOASvjHY2svH1tE8Wa1FF2h&#10;ZdyTeWuvH0MOrU9Ps/XpBWT60qwjh4bt8KUADq2HIoemmFIH1QXmqFG71U9Gvi8FcGg9FDl0hebq&#10;w9mMZi/tGh4NleP3hy+F4OZ4WZTmeOmgHZjr+MRRj/tSTGeVmvw3h9oQf8wEvhTaFFp1toMZmVah&#10;NgetMp3M7r8UKr0Yv8c9bW8wHYeq4xHH9OdLAe5S66E6q6e2UBu3Q1OoQHJ8QpG2iWt3SavwJ3ON&#10;b4XQzDhbexWZPk3PHVqfno8avSZMR4c8E76ks2vzqoFD66HIoStqy8xhtvaaMC3mUenPuKW7QuO9&#10;BuNRf+g1YWDe+nTFdN6qA3vzrmrVg2qkJtfQFNPvcTp9tzvoRK3x+/SXYlo1o3Oim4MYnI51Hfa4&#10;rphWzTy9iqzOXRYYHDu0Pj2tmtFxW+0atB/a5H36SzGtmtETpztow5NJO3TFtGpGC1n/ZoeumC1v&#10;0eaSzUG7C0/Op/4PiskCGr2f/80OTTGfa/SaMH2mmbdDe7IDh9ZDkUMqplUzmsy3mySqMflY1hXT&#10;qpmnV4QVbJ0atDEA3KPWP8m413Yfm1fNaIeldpPAyPqlmPaGr4owcJe+FHOH3j+JQ1NMq2Z0dkm7&#10;S7t2YJiMrF0xrZp5WkWYHm+/r33DsbsrplUzTysJqweoyPr46dAV06oZfQVtd4nkUlPMn9K9JmzR&#10;xqWCReO71AaB+Xys14TpU8Lsa9zTFcCh9Wnk0BWzRXfap6y1g5a5Tvb8/FLMx6VeE6YdAucOX8/1&#10;CanUbnH9Gn5LGIct3RVaXqXp1WjW2mvC1CGeCb/SV838TfN3rF4TVp8fJl92n67QriTjtYnPV02Y&#10;zt8SiB/fpfaU1jqxydy+V5HpLgkZTxxan56/6/YqMn2X0ofXiUPr07qp468P2j0m202lS5oDThya&#10;QlurzBxaDyXjUtterI5MmhCBr5owMPJ1xXxc6jVhQq0Fi4a51BW1AGrMTXpN2M96zHaofbpiV8Xh&#10;kElrMW+29E+dEDx5TneF0M/4zLGn14Tp6MRaPjy+S23mrW15tXx4NC61LcO0ku7RNmgTh9antZ3U&#10;+NuxGEa7S8ShKXSCxnj376dtGqZr0Fx6Qpe6Qi/H47UP2smyXcOu5X2Tka8rBLzGX4FU59wcdFtn&#10;b9NdoZVukyfQV02Ydg6brHLRGTL5mzRojKvItNd3/v1vn560Q1fM+3SvIvvZtWx5wnO7QsvExqfL&#10;aWFyuwaVUszm3l2hhTrj81i03053UDXSJJe6Yj629pownYJ2TPba1WEn+ZuAQ+uhOpZ2VhOvI+nT&#10;QYP9eMXU06vIfg8UnuVSe07XaUPjka9XkSGHNgqobHO8vk+bgOQ1y2GZnO3zpagjYoaV0to+tjmc&#10;lx5a49H7S1FfCIfPh14TpudDLfIdPoG+FCpdGD+ne01YfQ+ZzYy/FLN1x0+vCdP7hqqxJ9fQRwGd&#10;eDf8Kvr0KjItFJ2d+PKl0FrR8apgPZZbS6sWbtoOTaETJsdrp7VesDnoM9DsKdoV+jA1GVt7TZg2&#10;pZhVhuopm79Jhcnjaj7tdpx/r6OuxMEnLd0U070EtESqOaiGbHLO7Jdi0ce48ayy14Spx802cNbK&#10;mfxNGovHVTP6B/Pvf+d8kzeUrtDxE5NZZa8Jq+NQteZwOGp0hQ4ommRrrwlTn/6Z1M/qbOm8am3e&#10;Na5IFHTLv69XoNlMoCu0nnbSH3pNmPaA01Rgcpdan9ZDdDL37jVhP79ns00c2iigxdaT0bvXhGnr&#10;8NkZS09XaBn+uNZOR5G0dlC94Oz50BXTisSn14SRWWVXzGeVrSZMb0SzLXKfJtC8YbIY6GlFZJpG&#10;zE6074Ia9lT2PHpPbBVh6ks/k+14tOd5NptKYCZDd9tNTI1+TLat17t2Gqh+bHw+qxZGxN/rhU/l&#10;veOu0ATiPrPO1srB1AazlXcqaYhfVEsGxvsJ6UzC+HtlkXjA5ApSoCtYx9vY6K22GWh9y4TJNIFO&#10;K9fW+OMsyr6M+kEKSD/Ix7MOlFOx8OQWpWDRoY/D0UgbN+eztlYn6yyDwYPtS6DhsXYG+v93NP19&#10;Ppw1wZ+c3PQlUP3RePcX/X12TG2jf9xD4PMl0NJh1VOMryA7ppJW+2ZNblEKdMr3NVyBqh+UPVmf&#10;A7SjzsyhKbbfjYeGjZA9Uy2mxcaTS0iBCi/rtPWhQfZMHRikDd4mBimoHa+GJ3XqHrWufCmLZleQ&#10;AjHles8bXkH2THWEycoc/aIU1Jlks46QPVMHBp3jpXAySIEOWNWr6vAKWskYMWiC+to9XPlz6ICg&#10;HE4FGWeN3ATEoHVlYpCCGoqGZ7DpCrJnzofTLwExyI6JDFIAxutW+1Xb4+mMxOF43QRaADNeKqgr&#10;zo6pOcWE234JdAzweE2o/j475q0P6+PDM78EmtqNl4Tq77NjqrRT3/UmtygFeiiPV4TKIDumahZ1&#10;iOPEIAWgDVqhGGnkJiAG2ZORQQqIQXZMNbL68vgW9bqy2ddhLfvKnnzrEPExEv4SgCxqRWJadlmH&#10;Lw47WhNo7jhe+6YflI9YXcE5/vj8JdBQMV76pv/derKqFKa3KAVg5tVKxLQDix7jk1uUXb/mssMP&#10;w7qC7Jgq25ucY/IlmK57099nx1RPnhxD+CUQ+xovWtb/b9PreiudzOyaQCVr4zXLMsiOqaNe6ivy&#10;ME2bYPqSVkQmHvp6HuzjKowvgV7SxiuW9fetJ9e3mklHa4I60noybWmlXjoJoDDW+Ba1ZzIwyJ5c&#10;BuOPqbrkFKh2c/zJWX+fHVPl3Fp0NLmCFGiwG69WlkF2TDJcN0HNroefUmWQPfnWGUljfvol0N55&#10;2idxOPltZ03W7k7jz/4yyK5fq+kmWdTKwoSwBUTGbdAEqo+qWcLoBaRVhWkHbs3gJwbZ9essg+HW&#10;ltrQJHvypT1+xzX6XwJikD0ZGaRASzGG3+70e7Jf6g5pq/TJHWqC+b+f3VL71uq1d/LvN8EzXgmo&#10;35+9UshR0HHy76dAYKBWSg1TqHXjTauNZzcoBerEs3Gi1YKRbtwEoBu3wi5tPql+P7lF2Y11sts5&#10;vkOtrEsbB/+Ma0ZUQpgP8OsaL+DWn2efVIrqw+n49zeB6kCHZ9Pp3299+NQCktm/3wXTfz97pM4J&#10;mP/7KRAVHx8togtoXVIP//ESyS8BMWh9Urshjo+QkUEKBDTH3F1/n51SvViPkkkTp6C2vh1uZy2D&#10;7JQ6b0qbVkwMUqCDSMbHxcqgPYz3owDocELUBFoZNS5FkUHvlLc+cU0MUqAVm8J9w4GuVXJVrx+X&#10;iQi2ZTfWfGX84V1/3/oxGIe64D+MQ//wl3/8l//+X/7tf//n//SXf/zL/1DwDxX987//6+e/Kfq7&#10;v/zrv/zT3//8ff2P//U//+3v/v2f/v6f/+2/6nf/nwr+28/fS6J/Rn/5kf6/BfrhfwQLFGiA+CNY&#10;oUA9/o9ggwJ1+T+CHQrUI/8IDihQD/sjOKFAPeaP4IICdZk/ghsKlNF/BA8UFI39o1AE29qNTVu7&#10;Vth+XGh7FzT9SGiL1xrYj4S2eXHKj4S2eqHKj4S2e8HHj4S2fOHEj4S2fQHCj4S2fhG8PxJFrPVr&#10;6eZHQlu/KNtHQlu/QNtHQlu/SNhHQlu/YNhHQlu/8NZHQlu/gNVHQlu/ENRHQlu/oNJHQlu/qM8f&#10;iSLW+sVxPhLa+oVyPhLa+sVaPhLa+oVbPhLa+sVDPhLa+oVEPhLa+sUsPhLa+oUtPhLa+sUVPhLa&#10;+kUK/kgUsdYvWPCR0Nav1/+PhLZ+Ldn6SGjr1zv6R0Jbv5ZhfSS09etN+iOhrV8LpT4S2vr18vqR&#10;0Nav99ePhLZ+vWH+kShirV8vjR8Jbf16cfxIaOvX4p6PhLZ+vd19JLT16/XrI6GtX29gHwlt/Xqn&#10;+kho69dLz0dCW7/eez4S2vr1YvJHooi1fr1qfCS09WvVyEdCW7+WgXwktPVrXcdHQlu/Fmp8JLT1&#10;a+XFR0JbvxZffCS09Ws1xUdCW7+WR3wktPVr9cIfiSLW+rUc4SOhrV/rCz4S2vq1xOAjoa1fawY+&#10;Etr6tQjgI6GtXzX6Hwlt/Sq6/0ho61fd/UdCW78K6T8S2vpV5/5Hooi1fhWufyS09asS/SOhrV+l&#10;5R8Jbf2qFf9IaOtXufhHQlu/6r8/Etr6VZ79kdDWr3rrj4S2fhVQfyS09ask+o9EEWv9qor+SGjr&#10;V9nyR0JbvwqRPxLa+lVa/JHQ1q9i4Y+Etn7VC38ktPWroPcjoa1f+zt+JLT1a4vHj4S2vgjkXzUV&#10;svYXuLSIZoDq7iyiOaB6RotoFixVyPrnPlRIr+lNBNWPYNGbCjpHF4veZND6NCx600Gf0bHoTQjV&#10;Y1BRAMC/gQA6I1RtCW95QECFVOSMEBGkImeEmCAVOSNEBanIGSEuSEXOCJFBKnJGiA1SkTNCdBCK&#10;DAV1+BkWOSNECKmTxwgxQipyRogSUpEzQpyQipwRIoVU5IwQK6QiZ4RoIRU5I8QLqcgZIWIIRQaF&#10;qgzDImeEqCF1ckaIG1KRM0LkkIqcEWKHVOSMED2kImeE+CEVOSNEEKnIGSGGSEXOCFFEKDI8VCkc&#10;FjkjRBKpkzNCLJGKnBGiiVTkjBBPpCJnhIgiFTkjxBSpyBkhqkhFzghxRSpyRogsQpGBogpUscgZ&#10;IbpInZwR4otU5IwQYaQiZ4QYIxU5I0QZqcgZIc5IRc4IkUYqckaINVKRM0K0EYoMGbVlGRY5I0Qc&#10;qZMzQsyRipwRoo5U5IwQd6QiZ4TIIxU5I8QeqcgZIfpIRc4I8UcqckaIQEKRwaPWt2ORM0IUkjo5&#10;I8QhqcgZIRJJRc4IsUgqckaIRlKRM0I8koqcESKSVOSMEJOkImeEqCQUGUbq9HcsckaITFInZ4TY&#10;JBU5I0QnqcgZIT5JRc4IEUoqckaIUVKRM0KUkoqcEeKUVOSMEKmEIgNK1clikTNCtJI6OSPEK6nI&#10;GSFiSUXOCDFLKnJGiFpSkTNC3JKKnBEil1TkjBC7pCJnhOglE61mlhVS0ZsRWniDRW9G6NgiLHoz&#10;QptzYNGbETpOBYvejNAuhVj0ZoT25MaiNyNWzCy1weRfOWyFtJ3ejFgxs1zNLCuETrUs/A8m1rlX&#10;WOSMwMxydelihfTnOSMws1xdvlghdXJGYGapo2Z89+gYsbqIsUL685wRmFlqQ8r352FmuUYpI2aW&#10;2grWTniMiHJGzCzXKGjEzHKNkkbMLLW7ra8JjxFR1oiZpfbPsxPOiChtxMxyNbOsEOaeyxu1tBCL&#10;nBGYWa4ucayQ/jyPEZhZah/s95ZjZqmNpC3CGeFSR23ciK/JGYGZ5epyxwrh3TOz1FIPLPJTAzPL&#10;1UWPFdKf53kEZpbaLfJtJ8wstbrNIvzUcPGj9rTE1+SnBmaWWnDvn4fHCJdArphZ6tSr1wkzS+2p&#10;aBEeI1wIqYXa9O65FFK7UWKRMwIzSx1h5mvCGeGCSC18xj/PGYGZ5eqiyAphf3JZpDZYoCIzS530&#10;jkXOCMwsdXrfe8sxs1xdHlkhvBEukNTuUljkjMDMcnWRZIX05zkjMLNcXShZIXXyzBIzy9XMskLo&#10;5HLJFTNLbejzZgRmlqtLJiukP89jBGaW2jzBPw+PES6cXDGz1EYWdsLzCBdPaut4fCOcEZhZasOy&#10;9+dhZqldDyzCTw0XUa6YWa4uo6wQZoQLKbUtMRY5IzCz1MF6vhF4jHA5pTYcxT/P8wjMLLV3gX8e&#10;fmqYWa6YWWpT7dcJM0stdLcIzyNcWrliZrm6uLJCmEYur1wxs9SBMr4mnBEusVwxs1xdZFkhvSZn&#10;BGaW2mPjr9dUIXPSZvQW0TFic51lhdTpfdfQfiBY9D41tOk3Fr1jhPYswKI3IzbMLLVPsO8eHSO0&#10;z5VFNCO22iLzD0msEN5yM8sNM0vtm/g6YWa5uc6yQvrznBGYWWqLCP88nBFmlhtmlpsXXVdIr8kZ&#10;gessNzPLCqmTMwIzy83MskLoZGa5YWa5mVlWSJ2cEZhZauecNyMws9QxBRbhMcLMcsN1ltoBzE54&#10;jDCz1JEQ+O45IzCz3MwsK4TtZGapkw+w6J1HaJcRLHJGYGa5xcJszCw3M8sK6Y3wUwPXWW5mlhVS&#10;Jz81MLPUnkNv7mFmqWMVXxFmlpuXaVcIr8nMcsPMUsd/+OfheYSZ5YaZ5WZmWSG9JmcEZpabl2xX&#10;SJ2cEbjOUmdw+O7heYSZ5YaZpfYLfZ1wnaU2crMIjxFmljpkkd49L+DWJk9Y5KcGrrPczCwrhI3r&#10;Zdw6UxSLnBGYWW5mlhXCn2dmqfNzscgZgZmlTjx9MwIzy83MskJ6TZ5HYGap/Un98/AYYWa5YWa5&#10;eWl3hfSanBGYWW5e3l0hdDKz1JlrWOSMwMxS58W8txwzSx0cYRHOCC/03jCz3MwsK6R3z08NzCy1&#10;m66vCWeEmeWGmeXmJd8Vwmsys9Rum1jkjMB1ljq95r0RmFluZpYV0mvyGIGZpc5Q88/DGWFmueE6&#10;y83MskJ6TR4jMLPUGSC+JpwRZpYbZpabmWWF8JrMLHWINxZ5jMDMcjOzrJD+PGcEZpabmWWF1Mlj&#10;BGaWOsLgbVzMLDcvDa+Q/Txtf/lXpwqp6B0jdG4lFr1jxI6ZpU7t9s+jY4ROH7CIZsQuUPnhexXS&#10;G/E+NXbMLHczywqp05sRO66z1HbyviacEWaW2uGf/jwzS205i0XOCMwsd9dZVgjvnpnljussdzPL&#10;CqmTMwIzy911lhVSJ2cEZpa7t4usEDqZWepAeSzyGIGZ5W5mWSH9eR4jMLPULv9v18DMcjezrJD+&#10;PGcEZpY6Cd0/D2eEmeWOmaXO+bUTzggzS50FS2+EmeWOmeXujSQrhLfcdZY7Zpa7mWWF1MlPDcws&#10;d9dZVkidnBGYWe7eVLJC6uSMwMxSB1i/aYSZ5W5mWSH8eWaWOkASizxG4DrL3cyyQvrznBGYWWoP&#10;b989nBFmljtmlrvrLCuk1+SMwHWWOmH5vSbMLHUCp0U4I8wsdaI4vSYzyx0zS50M45+HM8J1ljqn&#10;C/88ZwRmlruZZYWwcV1nqfOWsMgZgZmlDsx47x5mlru3oKwQXpOZ5Y6Z5W5mWSF1ckZgZrmbWVZI&#10;nZwRmFnuZpYVUifPLDGz3M0sK4ROZpY6bwaLPEZgZrmbWVZIf56fGrjOcjezrJA6+amBmeXuOssK&#10;qZPnEXht+G5mWSF18hiBmeVuZlkhdHKd5Y6Z5W5mWSF1ckZgZrm7zrJC6uSMwHWWu5llhdTJGYGZ&#10;5e6NKyukTs4IvDZ8N7OsEDqZWe6YWe5mlhVSJ2cEZpa7mWWF1MkZgZnlbmZZIXVyRmBmqSPh3qc7&#10;Zpa7mWWF7OfpuOq/OlVIRe9TQ6fqYtFLqHQeJxa9GaHzmrDonUfo8DYsejNCByFh0TuP0NlDWPRm&#10;xIGZ5eE6ywppO71jxIHrLA8zywqhk5nlgZmlTpB+cw8zy8PMskL685wRmFkeZpYVUidnBGaWh5ll&#10;hdTpHSMOzCwPM8sKoZOZpQ5hxSKPEZhZHmaWFdKf5zECM8vDzLJC6uQxAjPLw3WWFVInjxF4bbgO&#10;OXz7E2aWh5llhfDnmVkemFkeZpYVUiePEZhZHmaWFVInjxGYWR6us6yQOnmMwMzycJ1lhdTJGYGZ&#10;5eE6ywqhk5nlgZnlYWZZIXVyRmBmebjOskLq5IzAzPJwnWWF1MkZgessdfbx290xszzMLCukP8/z&#10;CMwsDzPLCqGTmaVO5cUiZwRmloeZZYX05zkjcJ3lYWZZIXVyRmBmeZhZVkidPEZgZnm4zrJC6GRm&#10;eWBmeZhZVkidnBGYWR5mlhVSJ2cEZpY65fztuZhZHq6zrJD+PI8RmFkeXhteIXXyGIGZ5WFmWSF0&#10;8trwAzPLw8yyQurkmSVmloeZZYXUyRmBmaVODH7TCDPLw3WWFdKf5zECM8vDdZYVQiczywMzy8PM&#10;skLq5DECM8vDdZYVUiePEZhZHq6zrJA6OSMwszxcZ1khdXJGYGZ5uM6yQuhkZnlgZqmzsd+ugZnl&#10;YWZZIf15HiMwszzMLCukTh4jMLM8zCwrpE5+amBmeZhZVkid/NTAzPI0s6yQOZ1eG14hFb1jxImZ&#10;5ek6ywqp0ztGnJhZnq6zrJA6vWPEiZnl6TrLCqnTO0acmFmerrOsEDqZWZ6YWZ5mlhVSJ2cEZpan&#10;mWWF1MkZgZnlaWZZIXVyRmBmeZpZVkidnBGYWZ5mlhVCJzPLEzPL02vDK6ROzgjMLE+Byk+FdIXU&#10;yRmBmeXpOssKqZMzAjPL03WWFVInZwRmlqeZZYXQyczyxMzyNLOskDo5IzCzPM0sK6ROzgjMLE8z&#10;ywqpkzMCM8vTzLJC6uSMwMzyNLOsEDqZWZ6YWZ5mlhVSJ2cEZpanmWWF1MkZgZnlaWZZIXVyRmBm&#10;eZpZVkidnBGYWZ5eG14hdDKzPDGzPM0sK6ROzgjMLE8zywqpkzMCM8vTzLJC6uSMwMzyNLOskDo5&#10;IzCzPM0sK4ROZpYnZpanmWWF1MkZgZnlaWZZIXVyRmBmeZpZVkidnBGYWZ6us6yQOjkjMLM8XWdZ&#10;IXQyszwxszzNLCukTs4IzCxPrw2vkDo5IzCzPL02vELq5IzAzPI0s6yQOjkjMLM8zSwrhE5mlidm&#10;lqeZZYXUyRmBmeVpZlkhdXJGYGZ5mllWSJ2cEZhZnmaWFVInZwRmlqeZZYXQyczyxMzyNLOskDo5&#10;IzCzPAUq//r2iZnlaWZZIf15L7M8MbM8zSwrpE4vszwxszzNLCukTi+zPDGzvMwsK2ROl5llhVT0&#10;ZsSFmeVlZlkhdXrHiAszy8vMskLq9I4RF2aWl5llhdTpHSMuzCwvM8sKoZOZ5YWZ5WVmWSF1ckZg&#10;ZnmZWVZInZwRmFleZpYVUidnBGaWl5llhdTJGYGZ5WVmWSF0MrO8MLO8zCwrpE7OCMwsLzPLCqmT&#10;MwIzy8vMskLq5IzAzPIys6yQOjkjMLO8zCwrhE5mlhdmlpeZZYXUyRmBmeVlZlkhdXJGYGZ5mVlW&#10;SJ2cEZhZXmaWFVInZwRmlpeZZYXQyczywszyMrOskDo5IzCzvMwsK6ROzgjMLC8zywqpkzMCM8vL&#10;zLJC6uSMwMzyMrOsEDqZWV6YWV5mlhVSJ2cEZpaXmWWF1MkZgZnlZWZZIXVyRmBmeZlZVkidnBGY&#10;WV5mlhVCJzPLCzPLy8yyQurkjMDM8jKzrJA6OSMws7zMLCukTs4IzCwvM8sKqZMzAjPLy8yyQuhk&#10;ZnlhZnmZWVZInZwRmFleZpYVUidnBGaWl5llhdTJGYGZ5WVmWSF1ckZgZnmZWVYIncwsL8wsLzPL&#10;CqmTMwIzy8vMskLq5IzAzPIys6yQOjkjMLO8zCwrpE7OCMwsLzPLCqGTmeWFmeVlZlkhdXJGYGZ5&#10;mVlWSJ2cEZhZXgKVHzpaIXVyRmBmeQlUvk44I8wsL8wsL68Nr5Bd021mWSEVvZW3N2aWt0Dl50ZU&#10;SJ1ein1jZnl7P8sKqdObETdmlrdA5XtNlGLfZpYV0p/3jhE3Zpa3mWWF0MnM8sbM8jazrJA6OSMw&#10;s7zNLCukTu8YcWNmeZtZVkidnBGYWd5mlhVSJ2cEZpa3mWWF0MnM8sbM8jazrJA6OSMws7zNLCuk&#10;Ts4IzCxvM8sKqZMzAjPL28yyQurkjMDM8jazrBA6mVnemFneZpYVUidnBGaWt5llhdTJGYGZ5W1m&#10;WSF1ckZgZnmbWVZInZwRmFneZpYVQiczyxszy9vMskLq5IzAzPI2s6yQOjkjMLO8zSwrpE7OCMws&#10;bzPLCqmTMwIzy9vMskLoZGZ5Y2Z5m1lWSJ2cEZhZ3maWFVInZwRmlreZZYXUyRmBmeVtZlkhdXJG&#10;YGZ5m1lWCJ3MLG/MLG8zywqpkzMCM8vbzLJC6uSMwMzyNrOskDo5IzCzvM0sK6ROzgjMLG8zywqh&#10;k5nljZnlbWZZIXVyRmBmeZtZVkidnBGYWd5mlhVSJ2cEZpa3mWWF1MkZgZnlbWZZIXQys7wxs7zN&#10;LCukTs4IzCxvM8sKqZMzAjPL28yyQurkjMDM8jazrJA6OSMws7zNLCuETmaWN2aWt5llhdTJGYGZ&#10;5W1mWSF1ckZgZnmbWVZInZwRmFneZpYVUidnBGaWt5llhczpMbOskIpeZvlgZvmYWVZInV5m+WBm&#10;+ZhZVkidXmb5YGb5mFlWSJ1eiv1gZvkIVH7oaIXU6a28fTCzfMwsK4ROZpYPZpaPQOVfrwkzy8fM&#10;skL6894x4sHM8jGzrJA6vWPEg5nlY2ZZIXVyRmBm+ZhZVgidzCwfzCwfM8sKqZMzAjPLx8yyQurk&#10;jMDM8jGzrJA6OSMws3zMLCukTs4IzCwfM8sKoZOZ5YOZ5WNmWSF1ckZgZvmYWVZInZwRmFk+ZpYV&#10;UidnBGaWj5llhdTJGYGZ5WNmWSF0MrN8MLN8zCwrpE7OCMwsHzPLCqmTMwIzy8fMskLq5IzAzPIx&#10;s6yQOjkjMLN8zCwrhE5mlg9mlo+ZZYXUyRmBmeVjZlkhdXJGYGb5mFlWSJ2cEZhZPmaWFVInZwRm&#10;lo+ZZYXQyczywczyMbOskDo5IzCzfMwsK6ROzgjMLB8zywqpkzMCM8vHzLJC6uSMwMzyMbOsEDqZ&#10;WT6YWT5mlhVSJ2cEZpaPmWWF1MkZgZnlY2ZZIXVyRmBm+ZhZVkidnBGYWT5mlhVCJzPLBzPLx8yy&#10;QurkjMDM8jGzrJA6OSMws3zMLCukTs4IzCwfM8sKqZMzAjPLx8yyQuhkZvlgZvmYWVZInZwRmFk+&#10;ZpYVUidnBGaWj5llhdTJGYGZ5WNmWSF1ckZgZvmYWVbInJYfQ8vfGMtebCkZzQr96ZsWvzF2e9Gl&#10;ZDQz9KdvavzG2O3Fl5LR7NCfvunxG2O3F2FKRjNEf/qmyG+M3V6MKRnPEoPM5QeTTP1pZAlmmZJF&#10;lmCaKVlkCeaZkkWWYKIpWWQJZpqSRZZgqilZZAnmmpJFlmCyKVlkCWaby4/h5m9Mc9J4UzI+lohq&#10;fpC3ZPQriP40sgQzTskiSzDllCyyBHNOySJLMOmULLIEs07JIksw7ZQssgTzzuXHwPM3plli5CkZ&#10;zxKRzjdLMPWUQ2QJ5p6SRZZg8ilZZAlmn5JFlmD6KVlkCeafkkWWYAIqWWQJZqDLjyHob0yzxBhU&#10;Mp4lop9vlmASKofIEsxCJYsswTRUssgSzEMliyzBRFSyyBLMRCWLLMFUVLLIEsxFlx+D0d+YZonR&#10;qGQ8S0RE3yzBdFQOkSWYj0oWWYIJqWSRJZiRShZZgimpZJElmJNKFlmCSalkkSWYlS4/hqW/Mc0S&#10;41LJeJaIkr5ZgompHCJLMDOVLLIEU1PJIkswN5UssgSTU8kiSzA7lSyyBNNTySJLMD9dfgxQf2Oa&#10;JUaokvEsETl9swRTVDlElmCOKllkCSapkkWWYJYqWWQJpqmSRZZgnipZZAkmqpJFlmCmuvwYqv7G&#10;NEuMVSXjWSKa+mYJJqtyiCzBbFWyyBJMVyWLLMF8VbLIEkxYJYsswYxVssgSTFkliyzBnHX5MWj9&#10;jWmWGLVKxrNEhPXNEkxb5RBZgnmrZJElmLhKFlmCmatkkSWYukoWWYK5q2SRJZi8ShZZwtmrCNzb&#10;bhXDLBGeCRnOEr2vhwzzEr3AhQyzV83oQ0YrRxdN8UKG2aue+SGj1aNyc5ZUjBvAWaIRgsucJUoZ&#10;LAv2ql/MZZElnL0uwV4rprck2OvC2esS7LVi7BZZwtnrEuy1YuwWWcLZ6xLstWLsFlnC2esS7LVi&#10;6hbsdeHsdQn2WjF2i7GEs9cl2GvF2C2yhLPXJdhrxdgtsoSz1yXYa8XYLbKEs9cl2GvF1C3Y68LZ&#10;6xLstWLsFlnC2esS7LVi7BZZwtnrEuy1YuwWWcLZ6xLstWLsFlnC2esS7LVi6hbsdeHsdQn2WjF2&#10;iyzh7HUJ9loxdoss4ex1CfZaMXaLLOHsdQn2WjF2iyzh7HUJ9loxdQv2unD2ugR7rRi7RZZw9roE&#10;e60Yu0WWcPa6BHutGLtFlnD2ugR7rRi7RZZw9roEe62YugV7XTh7XYK9VozdIks4e12CvVaM3SJL&#10;OHtdgr1WjN0iSzh7XYK9VozdIks4e12CvVZM3YK9Lpy9LsFeK8ZukSWcvS7BXivGbpElnL0uwV4r&#10;xm6RJZy9LsFeK8ZukSWcvS7BXiumbsFeF85el2CvFWO3yBLOXpdgrxVjt8gSzl6XYK8VY7fIEs5e&#10;l2CvFWO3yBLOXpdgrxVTt2CvC2evS7DXirFbZAlnr0uw14qxW2QJZ69LsNeKsVtkCWevS7DXirFb&#10;ZAlnr2uw14qh2xrstWIsM3td8Yp9cRxnScXYzex1xav25eYsqRi7mb2ueOW+3JwlFWM3s9eVs9dV&#10;vPWvn0gqpm7BXlfOXteoe60Yu0WWcPa6BnutGLtFlnD2ukbda8XYLbKEs9c16l4rxm6RJZy9rlH3&#10;WjF1C/a6cva6BnutGLtFlnD2ukbda8XYLbKEs9c16l4rxm6RJZy9rlH3WjF2iyzh7HWNuteKqVuw&#10;15Wz1zXYa8XYLbKEs9c16l4rxm6RJZy9rlH3WjF2iyzh7HWNuteKsVtkCWeva9S9Vkzdgr2unL2u&#10;wV4rxm6RJZy9rlH3WjF2iyzh7HWNuteKsVtkCWeva9S9VozdIks4e12j7rVi6hbsdeXsdQ32WjF2&#10;iyzh7HWNuteKsVtkCWeva9S9VozdIks4e12j7rVi7BZZwtnrGnWvFVO3YK8rZ69rsNeKsVtkCWev&#10;a9S9VozdIks4e12j7rVi7BZZwtnrGnWvFWO3yBLOXteoe62YugV7XTl7XYO9VozdIks4e12j7rVi&#10;7BZZwtnrGnWvFWO3yBLOXteoe60Yu0WWcPa6Rt1rxdQt2OvK2esa7LVi7BZZwtnrGnWvFWO3yBLO&#10;Xteoe60Yu0WWcPa6Rt1rxdgtsoSz1zXqXiumbsFeV85e12CvFWO3yBLOXteoe60Yu0WWcPa6Rt1r&#10;xdgtsoSz1zXqXivGbpElnL2uUfdaMXTbgr1WjGWuaNw4e92i7rVi7Gb2unH2ukXda8XYzex14+x1&#10;i7rXirGb2evG2esWew5UjN3MXjfOXrdgrxVTt2CvG2evW9S9VozdIks4e92i7rVi7BZZwtnrFnWv&#10;FWO3yBLOXreoe60Yu0WWcPa6BXutmLoFe904e92i7rVi7BZZwtnrFnWvFWO3yBLOXreoe60Yu0WW&#10;cPa6Rd1rxdgtsoSz1y3Ya8XULdjrxtnrFnWvFWO3yBLOXreoe60Yu0WWcPa6Rd1rxdgtsoSz1y3q&#10;XivGbpElnL1uwV4rpm7BXjfOXreoe60Yu0WWcPa6Rd1rxdgtsoSz1y3qXivGbpElnL1uUfdaMXaL&#10;LOHsdQv2WjF1C/a6cfa6Rd1rxdgtsoSz1y3qXivGbpElnL1uUfdaMXaLLOHsdYu614qxW2QJZ69b&#10;sNeKqVuw142z1y3qXivGbpElnL1uUfdaMXaLLOHsdYu614qxW2QJZ69b1L1WjN0iSzh73YK9Vkzd&#10;gr1unL1uUfdaMXaLLOHsdYu614qxW2QJZ69b1L1WjN0iSzh73aLutWLsFlnC2esW7LVi6hbsdePs&#10;dYu614qxW2QJZ69b1L1WjN0iSzh73aLutWLsFlnC2esWda8VY7fIEs5et2CvFVO3YK8bZ69b1L1W&#10;jN0iSzh73aLutWLsFlnC2esWda8VY7fIEs5et6h7rRi7RZZw9roHe60Yuu1R91oxlpnQ75y97lH3&#10;WjF2M6HfOXvdo+61YuxmQr9z9rpH3WvF2M2EfufsdY+614qpW7DXnbPXPdhrxdgtsoSz1z3qXivG&#10;bpElnL3uUfdaMXaLLOHsdY+614qxW2QJZ6971L1WTN2Cve6cve7BXivGbpElnL3uUfdaMXaLLOHs&#10;dY+614qxW2QJZ6971L1WjN0iSzh73aPutWLqFux15+x1D/ZaMXaLLOHsdY+614qxW2QJZ6971L1W&#10;jN0iSzh73aPutWLsFlnC2eseda8VU7dgrztnr3uw14qxW2QJZ6971L1WjN0iSzh73aPutWLsFlnC&#10;2eseda8VY7fIEs5e96h7rZi6BXvdOXvdg71WjN0iSzh73aPutWLsFlnC2eseda8VY7fIEs5e96h7&#10;rRi7RZZw9rpH3WvF1C3Y687Z6x7stWLsFlnC2eseda8VY7fIEs5e96h7rRi7RZZw9rpH3WvF2C2y&#10;hLPXPepeK6ZuwV53zl73YK8VY7fIEs5e96h7rRi7RZZw9rpH3WvF2C2yhLPXPepeK8ZukSWcve5R&#10;91oxdQv2unP2ugd7rRi7RZZw9rpH3WvF2C2yhLPXPepeK8ZukSWcve5R91oxdoss4ex1j7rXiqlb&#10;sNeds9c92GvF2C2yhLPXPepeK8ZukSWcve5R91oxdoss4ex1j7rXirFbZAlnr3vUvVYM3Y5grxVj&#10;meteD85ej6h7rRi7mdAfnL0eUfdaMXYzoT84ez2i7rVi7GZCf3D2ekTda8XYzYT+4Oz1CPZaMXUL&#10;9npw9npE3WvF2C2yhLPXI+peK8ZukSWcvR5R91oxdoss4ez1iLrXirFbZAlnr0ew14qpW7DXg7PX&#10;I+peK8ZukSWcvR5R91oxdoss4ez1iLrXirFbZAlnr0fUvVaM3SJLOHs9gr1WTN2CvR6cvR5R91ox&#10;doss4ez1iLrXirFbZAlnr0fUvVaM3SJLOHs9ou61YuwWWcLZ6xHstWLqFuz14Oz1iLrXirFbZAln&#10;r0fUvVaM3SJLOHs9ou61YuwWWcLZ6xF1rxVjt8gSzl6PYK8VU7dgrwdnr0fUvVaM3SJLOHs9ou61&#10;YuwWWcLZ6xF1rxVjt8gSzl6PqHutGLtFlnD2egR7rZi6BXs9OHs9ou61YuwWWcLZ6xF1rxVjt8gS&#10;zl6PqHutGLtFlnD2ekTda8XYLbKEs9cj2GvF1C3Y68HZ6xF1rxVjt8gSzl6PqHutGLtFlnD2ekTd&#10;a8XYLbKEs9fj/zJy90aWJtuRRVWBPQky4otfAoKAhghDjfZzPG0qY5ObcyLDvPvBcatq1emLu9dk&#10;3YaVeHudsNdk2wZ7nd5eJ+5ek3UbVuLtdeLuNVm3YSXeXifuXpN1G1bi7XXi7jVZt2El3l4n7DXZ&#10;tsFep7fXibvXZN2GlXh7nbh7TdZtWIm314m712TdhpV4e524e03WbViJt9cFe02WbQt3r8n62RP6&#10;5e114e41Wbc9oV/eXhfuXpN12xP65e114e41Wbc9oV/eXhfuXpNtG+x1eXtdsNdk3YaVeHtduHtN&#10;1m1YibfXhbvXZN2GlXh7Xbh7TdZtWIm314W712TbBntd3l4X7DVZt2El3l4X7l6TdRtW4u114e41&#10;WbdhJd5eF+5ek3UbVuLtdeHuNdm2wV6Xt9cFe03WbViJt9eFu9dk3YaVeHtduHtN1m1YibfXhbvX&#10;ZN2GlXh7Xbh7TbZtsNfl7XXBXpN1G1bi7XXh7jVZt2El3l4X7l6TdRtW4u114e41WbdhJd5eF+5e&#10;k20b7HV5e12w12TdhpV4e124e03WbViJt9eFu9dk3YaVeHtduHtN1m1YibfXhbvXZNsGe13eXhfs&#10;NVm3YSXeXhfuXpN1G1bi7XXh7jVZt2El3l4X7l6TdRtW4u114e412bbBXpe31wV7TdZtWIm314W7&#10;12TdhpV4e124e03WbViJt9eFu9dk3YaVeHtduHtNtm2w1+XtdcFek3UbVuLtdeHuNVm3YSXeXhfu&#10;XpN1G1bi7XXh7jVZt2El3l4X7l6TbRvsdXl7XbDXZN2GlXh7Xbh7TdZtWIm314W712TdhpV4e124&#10;e03WbViJt9eFu9dk2bZhr8n62bt73d5eN+5ek3XbE/rt7XXj7jVZtz2h395eN+5ek3XbE/rt7XXj&#10;7jVZtz2h395eN+w12bbBXre3142712TdhpV4e924e03WbViJt9eNu9dk3YaVeHvduHtN1m1YibfX&#10;DXtNtm2w1+3tdePuNVm3YSXeXjfuXpN1G1bi7XXj7jVZt2El3l437l6TdRtW4u11w16TbRvsdXt7&#10;3bh7TdZtWIm3142712TdhpV4e924e03WbViJt9eNu9dk3YaVeHvdsNdk2wZ73d5eN+5ek3UbVuLt&#10;dePuNVm3YSXeXjfuXpN1G1bi7XXj7jVZt2El3l437DXZtsFet7fXjbvXZN2GlXh73bh7TdZtWIm3&#10;142712TdhpV4e924e03WbViJt9cNe022bbDX7e114+41WbdhJd5eN+5ek3UbVuLtdePuNVm3YSXe&#10;XjfuXpN1G1bi7XXDXpNtG+x1e3vduHtN1m1YibfXjbvXZN2GlXh73bh7TdZtWIm3142712TdhpV4&#10;e92w12TbBnvd3l437l6TdRtW4u114+41WbdhJd5eN+5ek3UbVuLtdePuNVm3YSXeXjfsNdm2wV63&#10;t9eNu9dk3YaVeHvduHtN1m1YibfXjbvXZN2GlXh73bh7TdZtWIm31wN7TZZtB3evyfrZE/rj7fXg&#10;7jVZtz2hP95eD+5ek3XbE/rj7fXg7jVZtz2hP95eD+5ek20b7PV4ez2w12TdhpV4ez24e03WbViJ&#10;t9eDu9dk3YaVeHs9uHtN1m1YibfXg7vXZNsGez3eXg/sNVm3YSXeXg/uXpN1G1bi7fXg7jVZt2El&#10;3l4P7l6TdRtW4u314O412bbBXo+31wN7TdZtWIm314O712TdhpV4ez24e03WbViJt9eDu9dk3YaV&#10;eHs9uHtNtm2w1+Pt9cBek3UbVuLt9eDuNVm3YSXeXg/uXpN1G1bi7fXg7jVZt2El3l4P7l6TbRvs&#10;9Xh7PbDXZN2GlXh7Pbh7TdZtWIm314O712TdhpV4ez24e03WbViJt9eDu9dk2wZ7Pd5eD+w1Wbdh&#10;Jd5eD+5ek3UbVuLt9eDuNVm3YSXeXg/uXpN1G1bi7fXg7jXZtsFej7fXA3tN1m1YibfXg7vXZN2G&#10;lXh7Pbh7TdZtWIm314O712TdhpV4ez24e022bbDX4+31wF6TdRtW4u314O41WbdhJd5eD+5ek3Ub&#10;VuLt9eDuNVm3YSXeXg/uXpNtG+z1eHs9sNdk3YaVeHs9uHtN1m1YibfXg7vXZN2GlXh7Pbh7TdZt&#10;WIm314O712TZdmGvyfrZu3u93l4v7l6TddsT+uvt9eLuNVm3PaG/3l4v7l6TddsT+uvt9eLuNVm3&#10;PaG/3l4v7DXZtsFer7fXi7vXZN2GlXh7vbh7TdZtWIm314u712TdhpV4e724e03WbViJt9cLe022&#10;bbDX6+314u41WbdhJd5eL+5ek3UbVuLt9eLuNVm3YSXeXi/uXpN1G1bi7fXCXpNtG+z1enu9uHtN&#10;1m1YibfXi7vXZN2GlXh7vbh7TdZtWIm314u712TdhpV4e72w12TbBnu93l4v7l6TdRtW4u314u41&#10;WbdhJd5eL+5ek3UbVuLt9eLuNVm3YSXeXi/sNdm2wV6vt9eLu9dk3YaVeHu9uHtN1m1YibfXi7vX&#10;ZN2GlXh7vbh7TdZtWIm31wt7TbZtsNfr7fXi7jVZt2El3l4v7l6TdRtW4u314u41WbdhJd5eL+5e&#10;k3UbVuLt9cJek20b7PV6e724e03WbViJt9eLu9dk3YaVeHu9uHtN1m1YibfXi7vXZN2GlXh7vbDX&#10;ZNsGe73eXi/uXpN1G1bi7fXi7jVZt2El3l4v7l6TdRtW4u314u41WbdhJd5eL+w12bbBXq+314u7&#10;12TdhpV4e724e03WbViJt9eLu9dk3YaVeHu9uHtN1m1YibbX/vPs9Te7tvrRP3v9zfrZn9DXM7uS&#10;+tG/lfxm3fYn9PXMrqR+9G8lv1m3/Ql9PbMrqR/9W8lv1m1/Ql/P7ErqR/9W8ptt27PX/qPttX4U&#10;K9H2Ws+wEm2v9Qwr0fZaz7ASba/1DCvR9lrPsBJtr/UMK9H2Ws+wEm2v9Qwr0fbaf569/mY7rmev&#10;9cz+bV/9KFai7bWeYSXaXusZVqLttZ5hJdpe6xlWou21nmEl2l7rGVai7bWeYSXaXvvPs9ffbFfy&#10;7LWe+ZU8e61n/lecd/daz+zfCdePYiXaXusZVqLttZ5hJdpe6xlWou21nmEl2l7rGVai7bX/PHv9&#10;zXYlz17rmV/Js9d65lfy7l7rmV/Js9d65n9f8u5e65m9HKgfxUq0vdYzrETbaz3DSrS91jOsRNtr&#10;/3n2+pvtSp691jO/kmev9cyv5N291jO/kmev9cyv5N291jO/kmev9cz/7vXdvdYze19SP4qVaHut&#10;Z1iJttf+8+z1N9uVPHutZ34lz17rmV/Ju3utZ34lz17rmV/Ju3utZ34lz17rmV/Ju3utZ34lz17r&#10;mf8zzrt7rWf2Cqn/PHv9zXYlz17rmV/Js9d65lfy7l7rmV/Js9d65lfy7l7rmV/Js9d65lfy7l7r&#10;mV/Js9d65lfy7l7rmV/Js9f+o+21fhR/Etb2Ws/wZxxtr/UMf8bR9lrP8LtXba/1DL971fZaz/D7&#10;Em2v9Qy/L9H2Ws/wK46213qGX3G0vfafZ6+/2X6WPHutZ/6z5NlrPfOfJe/utZ75z5Jnr/XMf5a8&#10;u9d65j9Lnr3WM/9Z8u5e65n/LHn2Ws/8Z8m7e61n+rOkwV6T5Uoa7DVZP3ufJc3ba4O9Juu291nS&#10;vL022GuybnufJc3ba4O9Juu291nSvL022GuybYO9Nm+vDfaarNuwEm+vDfaarNuwEm+vDfaarNuw&#10;Em+vDfaarNuwEm+vDfaabNtgr03fvfYGe03WbViJt9cGe03WbViJt9cGe03WbViJt9cGe03WbViJ&#10;t9cGe022bbDXpu9ee4O9Jus2rMTba4O9Jus2rMTba4O9Jus2rMTba4O9Jus2rMTba4O9Jts22GvT&#10;d6+9wV6TdRtW4u21wV6TdRtW4u21wV6TdRtW4u21wV6TdRtW4u21wV6TbRvstem7195gr8m6DSvx&#10;9tpgr8m6DSvx9tpgr8m6DSvx9tpgr8m6DSvx9tpgr8m2Dfba9N1rb7DXZN2GlXh7bbDXZN2GlXh7&#10;bbDXZN2GlXh7bbDXZN2GlXh7bbDXZNsGe2367rU32GuybsNKvL022GuybsNKvL022GuybsNKvL02&#10;2GuybsNKvL022GuybYO9Nm+vDfaarNuwEm+vDfaarNuwEm+vDfaarNuwEm+vDfaarNuwEm+vDfaa&#10;bNtgr03fvfYGe03WbViJt9cGe03WbViJt9cGe03WbViJt9cGe03WbViJt9cGe02WbXX9+J//+r//&#10;/Z///T//05P1s/f3OHUm55+9ldTdlH/2/h6nDmn8s7eSuqzwz97f49RftftnbyX1963+2ft7nPoL&#10;OP/sraT+dsY/e3+PU0Svn8Feu7fXDntNtuPC3WvJnH+GlXh7rT+vv/8P8PZaf4DDM78S3L3W7+79&#10;vxtW4u214+41Wf8fACvx9lofIO9/Em+vHfaabP8hcffavb122GuybsNKvL122GuybsNnibfXDntN&#10;1m34LPH22mGvybYN9tq9vXbYa7Juw6843l477DVZt2El3l477DVZt2El3l477DVZt2El3l477DXZ&#10;tsFeu7fXDntN1m1YibfXDntN1m1YibfXDntN1m1YibfXDntN1m1YibfXDntNtm2w1+7ttcNek3Ub&#10;VuLttcNek3UbVuLttcNek3UbVuLttcNek3UbVuLttcNek20b7LV7e+2w12TdhpV4e+2w12TdhpV4&#10;e+2w12TdhpV4e+2w12TdhpV4e+2w12TbBnvt3l477DVZt2El3l477DVZt2El3l477DVZt2El3l47&#10;7DVZt2El3l477DXZtsFeu7fXDntN1m1YibfXDntN1m1YibfXDntN1m1YibfXDntN1m1YibfXDntN&#10;tm2w1+7ttcNek3UbVuLttcNek3UbVuLttcNek3UbVuLttcNek3UbVuLttcNek2XbB3tN1s+evX7e&#10;Xr/y1n/Sm6zbnqp93l6/8tbXpu31w91rsv6HfCv5vL1+uHtN1m1vJZ+31w93r8m2Dfb6eXv9YK/J&#10;ug0r8fb64e41WbdhJd5eP9hrsm7DSry9frh7TdZtWIm31w93r8m2Dfb6eXv9YK/Jug0r8fb6wV6T&#10;dRtW4u31g70m6zasxNvrB3tN1m1YibfXD/aabNtgr5+31w/2mqzbsBJvrx/sNVm3YSXeXj/Ya7Ju&#10;w0q8vX6w12TdhpV4e/1gr8m2Dfb6eXv9YK/Jug0r8fb6wV6TdRtW4u31g70m6zasxNvrB3tN1m1Y&#10;ibfXD/aabNtgr5+31w/2mqzbsBJvrx/sNVm3YSXeXj/Ya7Juw0q8vX6w12TdhpV4e/1gr8m2Dfb6&#10;eXv9YK/Jug0r8fb6wV6TdRtW4u31g70m6zasxNvrB3tN1m1YibfXD/aabNtgr5+31w/2mqzbsBJv&#10;rx/sNVm3YSXeXj/Ya7Juw0q8vX6w12TdhpV4e/1gr8m2Dfb6eXv9YK/Jug0r8fb6wV6TdRtW4u31&#10;g70m6zasxNvrB3tN1m1YibfXD/aabNtgr5+31w/2mqzbsBJvrx/sNVm3YSXeXj/Ya7Juw0q8vX6w&#10;12TdhpV4e/1gr8mybcBek/WzZ6/D2+uAvSbrtmevw9vrgL0m67Z30Ti8vY7y1n/Sm6zb3kXj8PY6&#10;yltfm75oHLDXZPsPCXsd3l4H7DVZt73PkuHtdcBek3Xb+ywZ3l4H7DVZt2El3l4H7DVZt2El3l4H&#10;7DXZtsFeh7fXAXtN1m1YibfXAXtN1m1YibfXAXtN1m1YibfXAXtN1m1YibfXAXtNtm2w1+HtdcBe&#10;k3UbVuLtdcBek3UbVuLtdcBek3UbVuLtdcBek3UbVuLtdcBek20b7HV4ex2w12TdhpV4ex2w12Td&#10;hpV4ex2w12TdhpV4ex2w12TdhpV4ex2w12TbBnsd3l4H7DVZt2El3l4H7DVZt2El3l4H7DVZt2El&#10;3l4H7DVZt2El3l4H7DXZtsFeh7fXAXtN1m1YibfXAXtN1m1YibfXAXtN1m1YibfXAXtN1m1YibfX&#10;AXtNtm2w1+HtdcBek3UbVuLtdcBek3UbVuLtdcBek3UbVuLtdcBek3UbVuLtdcBek20b7HV4ex2w&#10;12TdhpV4ex2w12TdhpV4ex2w12TdhpV4ex2w12TdhpV4ex2w12TbBnsd3l4H7DVZt2El3l4H7DVZ&#10;t2El3l4H7DVZt2El3l4H7DVZt2El3l4H7DVZtk3Ya7J+9ux1enudsNdk3fbsdXp7nbDXZN327HV6&#10;e52w12Td9ux1enudsNdk3fb+a/Lp7XXCXpNtG+x1enud+M6BZN2GlXh7nfjOgWTdhpV4e534zoFk&#10;3YaVeHud+M6BZN2GlXh7nbDXZNsGe53eXie+cyBZt2El3l5neeu/v+tI1m1YibfXWd762vxKYK/T&#10;2+ssb31tfiWw1+ntdcJek+3/krDX6e11lrf+/bt5e52w12T9D4mVeHudsNdk3YaVeHudsNdk3YaV&#10;eHudsNdk2wZ7nd5eJ+w1WbdhJd5eJ+w1WbdhJd5eJ+w1WbdhJd5eJ+w1WbdhJd5eJ+w12bbBXqe3&#10;1wl7TdZtWIm31wl7TdZtWIm31wl7TdZtWIm31wl7TdZtWIm31wl7TbZtsNfp7XXCXpN1G1bi7XXC&#10;XpN1G1bi7XXCXpN1G1bi7XXCXpN1G1bi7XXCXpNtG+x1enudsNdk3YaVeHudsNdk3YaVeHudsNdk&#10;3YaVeHudsNdk3YaVeHudsNdk2wZ7nd5eJ+w1WbdhJd5eJ+w1WbdhJd5eJ+w1WbdhJd5eJ+w1Wbdh&#10;Jd5eJ+w12bbBXqe31wl7TdZtWIm31wl7TdZtWIm31wl7TdZtWIm31wl7TdZtWIm31wl7TZZtC/aa&#10;rJ89e13eXhfsNVm3PS9Z3l4X7DVZtz0vWd5eF+w1Wbc9VVveXhfsNVm3PVVb3l4X7DXZtsFel7fX&#10;BXtN1m1YibfXBXtN1m1YibfXBXtN1m1YibfXBXtN1m1YibfXBXtNtm2w1+XtdcFek3UbVuLtdcFe&#10;k3UbVuLtdcFek3UbVuLtdcFek3UbVuLtdcFek20b7HV5e12w12TdhpV4e13lrf+kN1m3YSXeXld5&#10;62vzK4G9Lm+vq7z1tfmVwF6Xt9cFe022/0vCXpe311Xe+vfv5u11wV6T9T8kVuLtdcFek3UbVuLt&#10;dcFek3UbVuLtdcFek20b7HV5e12w12TdhpV4e12w12TdhpV4e12w12TdhpV4e12w12TdhpV4e12w&#10;12TbBntd3l4X7DVZt2El3l4X7DVZt2El3l4X7DVZt2El3l4X7DVZt2El3l4X7DXZtsFel7fXBXtN&#10;1m1YibfXBXtN1m1YibfXBXtN1m1YibfXBXtN1m1YibfXBXtNtm2w1+XtdcFek3UbVuLtdcFek3Ub&#10;VuLtdcFek3UbVuLtdcFek3UbVuLtdcFek20b7HV5e12w12TdhpV4e12w12TdhpV4e12w12TdhpV4&#10;e12w12TdhpV4e12w12TZtmGvyfrZs9ft7XXDXpN12/uT8Pb2umGvybrt/Ul4e3vdsNdk3fa8ZHt7&#10;3bDXZN32vGR7e92w12TbBnvd3l437DVZt2El3l437DVZt2El3l437DVZt2El3l437DVZt2El3l43&#10;7DXZtsFet7fXDXtN1m1YibfXDXtN1m1YibfXDXtN1m1YibfXDXtN1m1YibfXDXtNtm2w1+3tdcNe&#10;k3UbVuLtdcNek3UbVuLtdcNek3UbVuLtdcNek3UbVuLtdcNek20b7HV7e92w12TdhpV4e93lrf+k&#10;N1m3YSXeXnd562vzK4G9bm+vu7z1tfmVwF63t9cNe022/0vCXre3113e+vfv5u11w16T9T8kVuLt&#10;dcNek3UbVuLtdcNek3UbVuLtdcNek20b7HV7e92w12TdhpV4e92w12TdhpV4e92w12TdhpV4e92w&#10;12TdhpV4e92w12TbBnvd3l437DVZt2El3l437DVZt2El3l437DVZt2El3l437DVZt2El3l437DXZ&#10;tsFet7fXDXtN1m1YibfXDXtN1m1YibfXDXtN1m1YibfXDXtN1m1YibfXDXtNtm2w1+3tdcNek3Ub&#10;VuLtdcNek3UbVuLtdcNek3UbVuLtdcNek3UbVuLtdcNek2Xbgb0m62fPXo+31wN7TdZt7884x9vr&#10;gb0m67b3Z5zj7fXAXpN12/uT8PH2emCvybrt/Un4eHs9sNdk2wZ7Pd5eD+w1WbdhJd5eD+w1Wbdh&#10;Jd5eD+w1WbdhJd5eD+w1WbdhJd5eD+w12bbBXo+31wN7TdZtWIm31wN7TdZtWIm31wN7TdZtWIm3&#10;1wN7TdZtWIm31wN7TbZtsNfj7fXAXpN1G1bi7fXAXpN1G1bi7fXAXpN1G1bi7fXAXpN1G1bi7fXA&#10;XpNtG+z1eHs9sNdk3YaVeHs9sNdk3YaVeHs9sNdk3YaVeHs9sNdk3YaVeHs9sNdk2wZ7Pd5eD+w1&#10;WbdhJd5eT3nrP+lN1m1YibfXU9762vxKYK/H2+spb31tfiWw1+Pt9cBek+3/krDX4+31lLf+/bt5&#10;ez2w12T9D4mVeHs9sNdk3YaVeHs9sNdk3YaVeHs9sNdk2wZ7Pd5eD+w1WbdhJd5eD+w1WbdhJd5e&#10;D+w1WbdhJd5eD+w1WbdhJd5eD+w12bbBXo+31wN7TdZtWIm31wN7TdZtWIm31wN7TdZtWIm31wN7&#10;TdZtWIm31wN7TbZtsNfj7fXAXpN1G1bi7fXAXpN1G1bi7fXAXpN1G1bi7fXAXpN1G1bi7fXAXpNl&#10;24W9Jutnz16vt9cLe03Wbe93r9fb64W9Juu297vX6+31wl6Tddv7M8719nphr8m67f0Z53p7vbDX&#10;ZNsGe73eXi/sNVm3YSXeXi/sNVm3YSXeXi/sNVm3YSXeXi/sNVm3YSXeXi/sNdm2wV6vt9cLe03W&#10;bViJt9cLe03WbViJt9cLe03WbViJt9cLe03WbViJt9cLe022bbDX6+31wl6TdRtW4u31wl6TdRtW&#10;4u31wl6TdRtW4u31wl6TdRtW4u31wl6TbRvs9Xp7vbDXZN2GlXh7vbDXZN2GlXh7vbDXZN2GlXh7&#10;vbDXZN2GlXh7vbDXZNsGe73eXi/sNVm3YSXeXi/sNVm3YSXeXi/sNVm3YSXeXi/sNVm3YSXeXi/s&#10;Ndm2wV6vt9cLe03WbViJt9db3vpPepN1G1bi7fWWt742vxLY6/X2estbX5tfCez1enu9sNdk+78k&#10;7PV6e73lrX//bt5eL+w1Wf9DYiXeXi/sNVm3YSXeXi/sNVm3YSXeXi/sNdm2wV6vt9cLe03WbViJ&#10;t9cLe03WbViJt9cLe03WbViJt9cLe03WbViJt9cLe022bbDX6+31wl6TdRtW4u31wl6TdRtW4u31&#10;wl6TdRtW4u31wl6TdRtW4u31wl6TXdv38+z1N+tnf/Zaz+xK6kf/VvKbddvf70vqmV1J/ejfSn6z&#10;bvv7fUk9syupH/1byW/WbX+/e61ndiX1o38r+c267e93r/XMr+TZ6/ej7bV+FCvR9lrPsBJtr/UM&#10;K9H2Ws+wEm2v9Qwr0fZaz7ASba/1DCvR9lrPsBJtr/UMK9H2+v08e/3NdpPPXuuZ/yx59lrP7J9x&#10;6kexEm2v9Qwr0fZaz7ASba/1DCvR9lrPsBJtr/UMK9H2Ws+wEm2v38+z199sV/LstZ75lTx7rWd+&#10;JeWt//+PRvXM/4rz7LWe2T8J149iJdpe6xlWou21nmEl2l7rGVai7bWeYSXaXr+fZ6+/2a7k2Ws9&#10;8yt59lrP/ErKW/9Wou21GvBZou21nmEl2l7rGVai7bWeYSXaXusZVqLttZ5hJdpev59nr7/ZruTZ&#10;az3zK3n2Ws/8St53DtQz/1ny7LWe+c+S950D9cz/7vXZaz2zqlY/ipVoe61nWIm213qGlWh7/X6e&#10;vf5mu5Jnr/XMr+TZaz3zK3l3r/XMr+TZaz3zK3l3r/XMr+TZaz3zK3n2Ws/8n3GevdYza6/1o1iJ&#10;ttfv59nrb7YrefZaz/xKnr3WM7+SZ6/1zK+kvPXvFyptr9WAX3G0vdYz/Iqj7bWe4bNE22s9w2eJ&#10;ttd6hpVoe/1+nr3+ZruSZ6/1zK+kvPXv/27aXqsBvy/R9lrPsBJtr/UMK9H2Ws+wEm2v9Qwr0fZa&#10;z7ASba/1DCvR9vr9PHv9zXYlz17rmV9JeevfSrS9VgNWou21nmEl2l7rGVai7bWeYSXaXusZVqLt&#10;tZ5hJdpe6xlW4u21wV6T5Upaeeu//3Mn62dvJU3fvX6tvPW16V9xGuw1Wf9DvpU0b68N9pqs295K&#10;mrfXBntN1m1vJc3ba4O9Jts22Gvz9tpgr8m6DSvx9tpgr8m6DSvx9tpgr8m6DSvx9tpgr8m6DSvx&#10;9tpgr8m2DfbavL022GuybsNKvL022GuybsNKvL022GuybsNKvL022GuybsNKvL022GuybYO9Nm+v&#10;DfaarNuwEm+vDfaarNuwEm+vDfaarNuwEm+vDfaarNuwEm+vDfaabNtgr83ba4O9Jus2rMTba4O9&#10;Jus2rMTba4O9Jus2rMTba4O9Jus2rMTba4O9Jts22Gvz9tpgr8m6DSvx9tpgr8m6DSvx9tpgr8m6&#10;DSvx9tpgr8m6DSvx9tpgr8m2DfbavL022GuybsNKvL022GuybsNKvL022GuybsNKvL022GuybsNK&#10;vL022GuybYO9Nm+vDfaarNuwEm+vDfaarNuwEm+vDfaarNuwEm+vDfaarNuwEm+vDfaabNtgr83b&#10;a4O9Jus2rMTba4O9Jus2rMTba4O9Jus2rMTba4O9Jus2rMTba4O9Jts22Gvz9tpgr8m6DSvx9tpg&#10;r8m6DSvx9tpgr8m6DSvx9tpgr8m6DSvx9tphr8myrcNek/WzZ6/d22uHvSbrtif03dtrL2/9J73J&#10;uu0Jfff22stbX5v+O+EOe03W/5BvJd3ba4e9Jts22Gv39tphr8m67X2WdG+vHfaarNuwEm+vHfaa&#10;rNuwEm+vHfaarNuwEm+vHfaabNtgr93ba4e9Jus2rMTba4e9Jus2rMTba4e9Jus2rMTba4e9Jus2&#10;rMTba4e9Jts22Gv39tphr8m6DSvx9tphr8m6DSvx9tphr8m6DSvx9tphr8m6DSvx9tphr8m2Dfba&#10;vb122GuybsNKvL122GuybsNKvL122GuybsNKvL122GuybsNKvL122GuybYO9dm+vHfaarNuwEm+v&#10;HfaarNuwEm+vHfaarNuwEm+vHfaarNuwEm+vHfaabNtgr93ba4e9Jus2rMTba4e9Jus2rMTba4e9&#10;Jus2rMTba4e9Jus2rMTba4e9Jts22Gv39tphr8m6DSvx9tphr8m6DSvx9tphr8m6DSvx9tphr8m6&#10;DSvx9tphr8m2Dfbavb122GuybsNKvL122GuybsNKvL122GuybsNKvL122GuybsNKvL122GuybYO9&#10;dm+vHfaarNuwEm+vHfaarNuwEm+vHfaarNuwEm+vHfaarNuwEm+v9V+e/9Ffsmyr/ywZz7S91n+n&#10;imd6JfUfLuKZttf6L9nwTK+k/tMmPNP2Wv+tC57pldR//IBn2l7rGh7P9ErqPBrP9HcO1OXxe+bt&#10;9YO9JttxwV4/b68fvnMgWbdhJd5eP3znQLJuw0q8vX74zoFk3YaVeHv98J0DybYN9vp5e/1gr8m6&#10;DZ8l3l4/fOdAsm7DSry9fvjOgWTdhpV4e/3wnQPJug0r8fb64TsHkm0b7PXz9vrBXpN1G1bi7fXD&#10;dw4k6zasxNvrh+8cSNZtWIm31w/fOZCs27ASb68fvnMg2bbBXj9vrx/sNVm3YSXeXj9850CybsNK&#10;vL1++M6BZN2GlXh7/fCdA8m6DSvx9vrhOweSbRvs9fP2+sFek3UbVuLt9cN3DiTrNqzE2+uH7xxI&#10;1m1YibfXD985kKzbsBJvrx++cyDZtsFeP2+vH+w1WbdhJd5eP3znQLJuw0q8vX74zoFk3YaVeHv9&#10;8J0DyboNK/H2+uE7B5JtG+z18/b6wV6TdRtW4u31w3cOJOs2rMTb64fvHEjWbViJt9cP3zmQrNuw&#10;Em+vH75zINm2wV4/b68f7DVZt2El3l4/fOdAsm7DSry9fvjOgWTdhpV4e/3wnQPJug0r8fb64TsH&#10;km0b7PXz9vrBXpN1G1bi7fXDdw4k6zasxNvrh+8cSNZtWIm31w/fOZCs27ASb68fvnMgWbYN2Guy&#10;fvbsdfi71wF7TdZtz16Hv3sdsNdk3fbsdfi71wF7TdZtz16H/86BAXtN1m3PXoe/ex2w12TbBnsd&#10;3l4H7DVZt2El3l4H7l6TdRtW4u114O41WbdhJd5eB+5ek3UbVuLtdcBek20b7HV4ex24e03WbViJ&#10;t9eBu9dk3YaVeHsduHtN1m1YibfXgbvXZN2GlXh7HbDXZNsGex3eXgfuXpN1G1bi7XXg7jVZt2El&#10;3l4H7l6TdRtW4u114O41WbdhJd5eB+w12bbBXoe314G712TdhpV4ex24e03WbViJt9eBu9dk3YaV&#10;eHsduHtN1m1YibfXAXtNtm2w1+HtdeDuNVm3YSXeXgfuXpN1G1bi7XXg7jVZt2El3l4H7l6TdRtW&#10;4u11wF6TbRvsdXh7Hbh7TdZtWIm314G712TdhpV4ex24e03WbViJt9eBu9dk3YaVeHsdsNdk2wZ7&#10;Hd5eB+5ek3UbVuLtdeDuNVm3YSXeXgfuXpN1G1bi7XXg7jVZt2El3l4H7DXZtsFeh7fXgbvXZN2G&#10;lXh7Hbh7TdZtWIm314G712TdhpV4ex24e03WbViJt9cBe022bbDX4e114O41WbdhJd5eB+5ek3Ub&#10;VuLtdeDuNVm3YSXeXgfuXpN1G1bi7XXCXpNl28Tda7J+9oR+enuduHtN1m1P6Ke314m712Td9oR+&#10;enuduHtN1m1P6Ke314m712TbBnud3l4n7DVZt2El3l4n7l6TdRtW4u114u41WbdhJd5eJ+5ek3Ub&#10;VuLtdeLuNdm2wV6nt9cJe03WbViJt9eJu9dk3YaVeHuduHtN1m1YibfXibvXZN2GlXh7nbh7TbZt&#10;sNfp7XXCXpN1G1bi7XXi7jVZt2El3l4n7l6TdRtW4u114u41WbdhJd5eJ+5ek20b7HV6e52w12Td&#10;hpV4e524e03WbViJt9eJu9dk3YaVeHuduHtN1m1YibfXibvXZNsGe53eXifsNVm3YSXeXifuXpN1&#10;G1bi7XXi7jVZt2El3l4n7l6TdRtW4u114u412bbBXqe31wl7TdZtWIm314m712TdhpV4e524e03W&#10;bViJt9eJu9dk3YaVeHuduHtNtm2w1+ntdcJek3UbVuLtdeLuNVm3YSXeXifuXpN1G1bi7XXi7jVZ&#10;t2El3l4n7l6TbRvsdXp7nbDXZN2GlXh7nbh7TdZtWIm314m712TdhpV4e524e03WbViJt9eJu9dk&#10;2wZ7nd5eJ+w1WbdhJd5eJ+5ek3UbVuLtdeLuNVm3YSXeXifuXpN1G1bi7XXi7jVZti3Ya7J+9u5e&#10;l7fXhbvXZN32hH55e124e03WbU/ol7fXhbvXZN32hH55e124e03WbU/ol7fXBXtNtm2w1+XtdeHu&#10;NVm3YSXeXhfuXpN1G1bi7XXh7jVZt2El3l4X7l6TdRtW4u11wV6TbRvsdXl7Xbh7TdZtWIm314W7&#10;12TdhpV4e124e03WbViJt9eFu9dk3YaVeHtdsNdk2wZ7Xd5eF+5ek3UbVuLtdeHuNVm3YSXeXhfu&#10;XpN1G1bi7XXh7jVZt2El3l4X7DXZtsFel7fXhbvXZN2GlXh7Xbh7TdZtWIm314W712TdhpV4e124&#10;e03WbViJt9cFe022bbDX5e114e41WbdhJd5eF+5ek3UbVuLtdeHuNVm3YSXeXhfuXpN1G1bi7XXB&#10;XpNtG+x1eXtduHtN1m1YibfXhbvXZN2GlXh7Xbh7TdZtWIm314W712TdhpV4e12w12TbBntd3l4X&#10;7l6TdRtW4u114e41WbdhJd5eF+5ek3UbVuLtdeHuNVm3YSXeXhfsNdm2wV6Xt9eFu9dk3YaVeHtd&#10;uHtN1m1YibfXhbvXZN2GlXh7Xbh7TdZtWIm31wV7TbZtsNfl7XXh7jVZt2El3l4X7l6TdRtW4u11&#10;4e41WbdhJd5eF+5ek3UbVuLtdcNek2Xbxt1rsn72hH57e924e03WbU/ot7fXjbvXZN32hH57e924&#10;e03WbU/ot7fXjbvXZNsGe93eXjfsNVm3YSXeXjfuXpN1G1bi7XXj7jVZt2El3l437l6TdRtW4u11&#10;4+412bbBXre31w17TdZtWIm3142712TdhpV4e924e03WbViJt9eNu9dk3YaVeHvduHtNtm2w1+3t&#10;dcNek3UbVuLtdePuNVm3YSXeXjfuXpN1G1bi7XXj7jVZt2El3l437l6TbRvsdXt73bDXZN2GlXh7&#10;3bh7TdZtWIm3142712TdhpV4e924e03WbViJt9eNu9dk2wZ73d5eN+w1WbdhJd5eN+5ek3UbVuLt&#10;dePuNVm3YSXeXjfuXpN1G1bi7XXj7jXZtsFet7fXDXtN1m1YibfXjbvXZN2GlXh73bh7TdZtWIm3&#10;142712TdhpV4e924e022bbDX7e11w16TdRtW4u114+41WbdhJd5eN+5ek3UbVuLtdePuNVm3YSXe&#10;XjfuXpNtG+x1e3vdsNdk3YaVeHvduHtN1m1YibfXjbvXZN2GlXh73bh7TdZtWIm3142712TbBnvd&#10;3l437DVZt2El3l437l6TdRtW4u114+41WbdhJd5eN+5ek3UbVuLtdePuNVm2Hdhrsn727l6Pt9eD&#10;u9dk3faE/nh7Pbh7TdZtT+iPt9eDu9dk3faE/nh7Pbh7TdZtT+iPt9cDe022bbDX4+314O41Wbdh&#10;Jd5eD+5ek3UbVuLt9eDuNVm3YSXeXg/uXpN1G1bi7fXAXpNtG+z1eHs9uHtN1m1YibfXg7vXZN2G&#10;lXh7Pbh7TdZtWIm314O712TdhpV4ez2w12TbBns93l4P7l6TdRtW4u314O41WbdhJd5eD+5ek3Ub&#10;VuLt9eDuNVm3YSXeXg/sNdm2wV6Pt9eDu9dk3YaVeHs9uHtN1m1YibfXg7vXZN2GlXh7Pbh7TdZt&#10;WIm31wN7TbZtsNfj7fXg7jVZt2El3l4P7l6TdRtW4u314O41WbdhJd5eD+5ek3UbVuLt9cBek20b&#10;7PV4ez24e03WbViJt9eDu9dk3YaVeHs9uHtN1m1YibfXg7vXZN2GlXh7PbDXZNsGez3eXg/uXpN1&#10;G1bi7fXg7jVZt2El3l4P7l6TdRtW4u314O41WbdhJd5eD+w12bbBXo+314O712TdhpV4ez24e03W&#10;bViJt9eDu9dk3YaVeHs9uHtN1m1YibfXA3tNtm2w1+Pt9eDuNVm3YSXeXg/uXpN1G1bi7fXg7jVZ&#10;t2El3l4P7l6TdRtW4u31wl6TZdvF3WuyfvaE/np7vbh7TdZtT+ivt9eLu9dk3faE/np7vbh7TdZt&#10;T+ivt9eLu9dk2wZ7vd5eL+w1WbdhJd5eL+5ek3UbVuLt9eLuNVm3YSXeXi/uXpN1G1bi7fXi7jXZ&#10;tsFer7fXC3tN1m1YibfXi7vXZN2GlXh7vbh7TdZtWIm314u712TdhpV4e724e022bbDX6+31wl6T&#10;dRtW4u314u41WbdhJd5eL+5ek3UbVuLt9eLuNVm3YSXeXi/uXpNtG+z1enu9sNdk3YaVeHu9uHtN&#10;1m1YibfXi7vXZN2GlXh7vbh7TdZtWIm314u712TbBnu93l4v7DVZt2El3l4v7l6TdRtW4u314u41&#10;WbdhJd5eL+5ek3UbVuLt9eLuNdm2wV6vt9cLe03WbViJt9eLu9dk3YaVeHu9uHtN1m1YibfXi7vX&#10;ZN2GlXh7vbh7TbZtsNfr7fXCXpN1G1bi7fXi7jVZt2El3l4v7l6TdRtW4u314u41WbdhJd5eL+5e&#10;k20b7PV6e72w12TdhpV4e724e03WbViJt9eLu9dk3YaVeHu9uHtN1m1YibfXi7vXZNsGe73eXi/s&#10;NVm3YSXeXi/uXpN1G1bi7fXi7jVZt2El3l4v7l6TdRtW4u314u412bWNn2evv1k/+7t7rWd2JfWj&#10;fyv5zbrtT+jrmV1J/ejfSn6zbvsT+npmV1I/+reS36zb/oS+ntmV1I/+reQ367Y/oa9nfiXPXseP&#10;ttf6UaxE22s9w0q0vdYzrETbaz3DSrS91jOsRNtrPcNKtL3WM6xE22s9w0q0vdYzrETb6/h59vqb&#10;7SafvdYz/1ny7l7rmf3bvvpRrETbaz3DSrS91jOsRNtrPcNKtL3WM6xE22s9w0q0vdYzrETb6/h5&#10;9vqb7UqevdYzv5J391rP/EqevdYz/yvOu3utZ/bvhOtHsRJtr/UMK9H2Ws+wEm2v9Qwr0fZaz7AS&#10;ba/j59nrb7YrefZaz/xK3t1rPfMrefZaz/xK3t1rPfMrefZaz/zvS97daz2zlwP1o1iJttd6hpVo&#10;e61nWIm21/Hz7PU325U8e61nfiXv7rWe+ZU8e61nfiXv7rWe+ZU8e61nfiXv7rWe+ZU8e61n/nev&#10;7+61ntn7kvpRrETb6/h59vqb7UqevdYzv5J391rP/EqevdYzv5J391rP/EqevdYzv5J391rP/Eqe&#10;vdYzv5J391rP/EqevdYz/2ecZ6/jR9tr/Sj+jKPttZ7hzzjaXusZfveq7bWe4Xev2l7rGX5fou21&#10;nuH3Jdpe6xl+xdH2Ws/wK46213qGzxJtr+Pn2etvtp8lz17rmf8seXev9cx/ljx7rWf+s+TdvdYz&#10;/1ny7LWe+c+Sd/daz/xnybPXeuY/S97daz3znyXPXuuZ/yx59jp+tL3Wj+KzRNtrPcNnibbXeobP&#10;Em2v9QyfJdpe6xk+S7S91jN8lmh7rWf4LNH2Ws/wWaLttZ7hs8Tba4O9JsvPkvbuXkeyfvZW0vTd&#10;azW8lSTrtreSpu9eq+2tJFm3vZU0ffdabW8lybrtraTpu9dqeytJtm2w1+bttcFek3UbVuLttcFe&#10;k3UbVuLttcFek3UbVuLttcFek3UbVuLttcFek20b7LXpu9fRYK/Jug0r8fbaYK/Jug0r8fbaYK/J&#10;ug0r8fbaYK/Jug0r8fbaYK/Jtg322vTd62iw12TdhpV4e22w12TdhpV4e22w12TdhpV4e22w12Td&#10;hpV4e22w12TbBntt+u51NNhrsm7DSry9Nthrsm7DSry9Nthrsm7DSry9Nthrsm7DSry9Nthrsm2D&#10;vTZ99zoa7DVZt2El3l4b7DVZt2El3l4b7DVZt2El3l4b7DVZt2El3l4b7DXZtsFe2//j7Gx2ZMmR&#10;5fwqjfMCOhl/mTlQa6G1ltpoOdMY4AoY3RFmWtK9enp9nqST5pFZXRZalRcimB5BGp1Oo5Fh6163&#10;m3CvYdveBCU+93oT7jVs25ugxOdeb8K9hm17E5T43OtNuNewbW+CEp97vQn3GrbrTbjXm8+93oR7&#10;Ddv2JijxudebcK9h294EJT73ehPuNWzbm6DE515vwr2GbXsTlPjc602417Bdb8K93mzd63YT7jVs&#10;25ugxOdeb8K9hm17E5T43OtNuNewbW+CEp97vQn3GrbtTVDic6834V7Ddr0J93rzudebcK9h294E&#10;JT73ehPuNWzbm6DE515vwr2GbXsTlPjc602417Btb4ISn3u9CfcatultEe41bLvYZOgXn3tdRPca&#10;tu1tcq+Lz70uonsN2/Y2udfF514X0b2GbXub3Ovic6+L6F7Dtr1N7nXxuddFuNewXW/CvS4+97qI&#10;7jVs25ugxOdeF9G9hm17E5T43OsiutewbW+CEp97XUT3GrbtTVDic6+LcK9hu96Ee1187nUR3WvY&#10;tjdBic+9LqJ7Ddv2JijxuddFdK9h294EJT73uojuNWzbm6DE514X4V7Ddr0J97r43OsiutewbW+C&#10;Ep97XUT3GrbtTVDic6+L6F7Dtr0JSnzudRHda9i2N0GJz70uwr2G7XoT7nXxuddFdK9h294EJT73&#10;uojuNWzbm6DE514X0b2GbXsTlPjc6yK617Btb4ISn3tdhHsN2/Um3Ovic6+L6F7Dtr0JSnzudRHd&#10;a9i2N0GJz70uonsN2/YmKPG510V0r2Hb3gQlPve6CPcatutNuNfF514X0b2GbXsTlPjc6yK617Bt&#10;b4ISn3tdRPcatu1NUOJzr4voXsO2vQlKfO51Ee41bNebcK+Lz70uonsN2/YmKPG510V0r2Hb3gQl&#10;Pve6iO41bNuboMTnXhfRvYZtexOU+NzrItxr2K434V4Xn3tdRPcatu1NUOJzr4voXsO2vQlKfO51&#10;Ed1r2LY3QYnPvS6iew3b9iYo8bnXRbjXsF1vwr0uPve6iO41bNuboMTnXhfRvYZtexOU+NzrIrrX&#10;sG1vghKfe11E9xq27U1Q4nOvq3CvYZveVtG9hm0Xmwz96nOvq+hew7a9TYZ+9bnXVXSvYdveJkO/&#10;+tzrKrrXsG1vk6Fffe51Fd1r2K434V5Xn3tdhXsN2/YmKPG511V0r2Hb3gQlPve6iu41bNuboMTn&#10;XlfRvYZtexOU+NzrKrrXsF1vwr2uPve6Cvcatu1NUOJzr6voXsO2vQlKfO51Fd1r2LY3QYnPva6i&#10;ew3b9iYo8bnXVXSvYbvehHtdfe51Fe41bNuboMTnXlfRvYZtexOU+NzrKrrXsG1vghKfe11F9xq2&#10;7U1Q4nOvq+hew3a9Cfe6+tzrKtxr2LY3QYnPva6iew3b9iYo8bnXVXSvYdveBCU+97qK7jVs25ug&#10;xOdeV9G9hu16E+519bnXVbjXsG1vghKfe11F9xq27U1Q4nOvq+hew7a9CUp87nUV3WvYtjdBic+9&#10;rqJ7Ddv1Jtzr6nOvq3CvYdveBCU+97qK7jVs25ugxOdeV9G9hm17E5T43OsqutewbW+CEp97XUX3&#10;GrbrTbjX1edeV+Few7a9CUp87nUV3WvYtjdBic+9rqJ7Ddv2JijxuddVdK9h294EJT73uoruNWzX&#10;m3Cvq8+9rsK9hm17E5T43OsqutewbW+CEp97XUX3GrbtTVDic6+r6F7Dtr0JSnzudRXda9iuN+Fe&#10;V597XYV7Ddv2JijxuddVdK9h294EJT73uoruNWzbm6DE515X0b2GbXsTlPjc6yq617BNb5z6+eOX&#10;f//1x2///G9b2HaxqXvleEi/2EQJ5wX6xSZDzwFyfrGJEk4U84tNhp4jpvxiEyWcM+QXmww9h9D4&#10;xSZKOInELzYZeo6psIsJ98q5BX4xQYnPvbILfWLS517ZlizFfJSI7pU9q/67CUp87pWdbPKQPkqE&#10;e9187pW9LuLNR4lwr5vPvW7CvYbtxhLhXjefe91E9xq27U1Q4nOvm+hew7a9CUp87nUT3WvYtjeJ&#10;JT73uonuNWzbm8QSn3vdhHsN2/Um3Ovmc6+b6F7Dtr0JSnzudRPda9i2N0GJz71uonsN2/YmKPG5&#10;1010r2Hb3gQlPvdKMjIjl8+9bsK9hu0+pOheN5973YR7Ddv2JnmJz71uwr2GbXuTEcfnXjfhXsO2&#10;vcmI43Ovm3CvYbvehHvdfO51E+41bNub5CU+97oJ9xq27U1Q4nOvm3CvYdveBCU+97oJ9xq27U1Q&#10;4nOvm3CvYbvehHvdfO51E+41bNuboMTnXjfhXsO2vQlKfO51E+41bNuboMTnXjfhXsO2vQlKfO51&#10;E+41bNebcK+bz71uwr2GbXsTlPjc6ybca9i2N0GJz71uwr2GbXsTlPjc6ybca9i2N0GJz71uwr2G&#10;7XoT7nXzuddNuNewbW+CEp973YR7Ddv2JijxuddNuNewbW+CEp973YR7Ddv2JijxuddNuNewXW/C&#10;vW4+97oJ9xq27U1Q4nOvm3CvYdveBCU+97oJ9xq27U1Q4nOvm3CvYdveBCU+97oJ9xq26W0X7jVs&#10;u9hk1Xafe93lzIGwbW9zJrz73OsuZw6EbXubM+Hd5153OXMgbNvbnAnvPve6y5kDYdve5kx497nX&#10;XbjXsF1vonvdfe51F+41bNuboMTXve7CvYZtexOU+NzrLtxr2LY3QYnPve7CvYZtexOU+NzrLtxr&#10;2K434V53n3vdhXsN2/YmKPG5112417Btb4ISn3vdhXsN2/YmKPG5112417Btb4ISn3vdhXsN2/Um&#10;3Ovuc6+7cK9h294EJT73ugv3GrbtTVDic6+7cK9h294EJT73ugv3GrbtTVDic6+7cK9hu96Ee919&#10;7nUX7jVs25ugxOdedzlzIGzbm6DE5153OXMgbNuboMTnXnc5cyBs25ugxOded+Few3a9Cfe6+9zr&#10;LmcOhG17E5T43OsuZw6EbXsTlPjc6y5nDoRtexOU+NzrLmcOhG17E5T43Osu3GvYrjfhXnefe93l&#10;zIGwbW+CEp973eXMgbBtb4ISn3vd5cyBsG1vghKfe93lzIGwbW+CEp973YV7Ddv1Jtzr7nOvu5w5&#10;ELbtTVDic6+7nDkQtu1NUOJzr7ucORC27U1Q4nOvu5w5ELbtTVDic6+7cK9hu96Ee9197nWXMwfC&#10;tr0JSnzudZczB8K2vQlKfO51lzMHwra9CUp87nWXMwfCtr0JSnzudRfuNWzXm3Cvu8+97nLmQNi2&#10;N0GJz73ucuZA2LY3QYnPve5y5kDYtjdBic+97nLmQNi2N0GJz70ewr2GbXo75MyBsO1ik6E/fO71&#10;kDMHwra9TYb+8LnXQ84cCNv2Nhn6w+deDzlzIGzb22ToD597PeTMgbBdb8K9Hj73egj3GrbtTVDi&#10;c6+H6F7Dtr0JSnzu9ZAzB8K2vQlKfO71EN1r2LY3QYnPvR6iew3b9Sbc6+Fzr4dwr2Hb3gQlPvd6&#10;yJkDYdveBCU+93rImQNh294EJT73esiZA2Hb3gQlPvd6yJkDYbvehHs9fO71EO41bNuboMTnXg85&#10;cyBs25ugxOdeDzlzIGzbm6DE514POXMgbNuboMTnXg85cyBs15twr4fPvR7CvYZtexOU+NzrIbrX&#10;sG1vghKfez1E9xq27U1Q4nOvh+hew7a9CUp87vUQ3WvYrjfhXg+fez2Eew3b9iYo8bnXQ3SvYdve&#10;BCU+93qI7jVs25ugxOdeD9G9hm17E5T43OshutewXW/CvR4+93oI9xq27U1Q4nOvh+hew7a9CUp8&#10;7vUQ3WvYtjdBic+9HqJ7Ddv2JijxuddDdK9hu96Eez187vUQ7jVs25ugxOdeD9G9hm17E5T43Osh&#10;utewbW+CEp97PUT3GrbtTVDic6+H6F7Ddr0J93r43Osh3GvYtjdBic+9HqJ7Ddv2JijxuddDdK9h&#10;294EJT73eojuNWzbm6DE514P0b2G7XoT7vXwuddDuNewbW+CEp97PUT3GrbtTVDic6+H6F7Dtr0J&#10;Snzu9RDda9i2N0GJz70eonsN2/R2F+41bLvY1L3efe71LrrXsG1vk6G/+9zrXXSvYdveJkN/97nX&#10;u+hew7a9TYb+7nOvd9G9hm17mwz93ede78K9hu16E+717nOvd9G9hm17E5T43OtddK9h294EJT73&#10;ehfda9i2N0GJz73eRfcatu1NUOJzr3fhXsN2vQn3eve517voXsO2vQlKfO71LrrXsG1vghKfe72L&#10;7jVs25ugxOde76J7Ddv2Jijxude7cK9hu96Ee7373OtddK9h294EJT73ehfda9i2N0GJz73eRfca&#10;tu1NUOJzr3fRvYZtexOU+NzrXbjXsF1vwr3efe71LrrXsG1vghKfe72L7jVs25ugxOde76J7Ddv2&#10;Jijxude76F7Dtr0JSnzu9S7ca9iuN+Fe7z73ehfda9i2N0GJz73eRfcatu1NUOJzr3fRvYZtexOU&#10;+NzrXXSvYdveBCU+93oX7jVs15twr3efe72L7jVs25ugxOde76J7Ddv2Jijxude76F7Dtr0JSnzu&#10;9S6617Btb4ISn3u9C/catutNuNe7z73eRfcatu1NUOJzr3fRvYZtexOU+NzrXXSvYdveBCU+93oX&#10;3WvYtjdBic+93oV7Ddv1Jtzr3ede76J7Ddv2Jijxude76F7Dtr0JSnzu9S6617Btb4ISn3u9i+41&#10;bNuboMTnXu/CvYbtehPu9e5zr3fRvYZtexOU+NzrXXSvYdveBCU+93oX3WvYtjdBic+93kX3Grbt&#10;TVDic68P4V7DNr09RPcatl1sMvQPn3t9iO41bNvbZOgfPvf6EN1r2La3ydA/fO71IbrXsG1vk6F/&#10;+NzrQ3SvYbvehHt9+NzrQ7jXsG1vghKfe32I7jVs25ugxOdeH6J7Ddv2JijxudeH6F7Dtr0JSnzu&#10;9SG617Bdb8K9Pnzu9SHca9i2N0GJz70+RPcatu1NUOJzrw/RvYZtexOU+NzrQ3SvYdveBCU+9/oQ&#10;3WvYrjfhXh8+9/oQ7jVs25ugxOdeH6J7Ddv2JijxudeH6F7Dtr0JSnzu9SG617Btb4ISn3t9iO41&#10;bNebcK8Pn3t9CPcatu1NUOJzrw/RvYZtexOU+NzrQ3SvYdveBCU+9/oQ3WvYtjdBic+9PkT3Grbr&#10;TbjXh8+9PoR7Ddv2JijxudeH6F7Dtr0JSnzu9SG617Btb4ISn3t9iO41bNuboMTnXh+iew3b9Sbc&#10;68PnXh/CvYZtexOU+NzrQ3SvYdveBCU+9/oQ3WvYtjdBic+9PkT3GrbtTVDic68P0b2G7XoT7vXh&#10;c68P4V7Dtr0JSnzu9SG617Btb4ISn3t9iO41bNuboMTnXh+iew3b9iYo8bnXh+hew3a9Cff68LnX&#10;h3CvYdveBCU+9/oQ3WvYtjdBic+9PkT3GrbtTVDic68P0b2GbXsTlPjc60N0r2G73oR7ffjc60O4&#10;17Btb4ISn3t9iO41bNuboMTnXh+iew3b9iYo8bnXh+hew7a9CUp87vUhutewTW9P4V7DtotN3evT&#10;516fonsN2/Y2Gfqnz70+Rfcatu1tMvRPn3t9iu41bNvbZOifPvf6FN1r2La3ydA/fe71Kdxr2K43&#10;4V6fPvf6FN1r2LY3QYnPvT5F9xq27U1Q4nOvT9G9hm17E5T43OtTdK9h294EJT73+hTuNWzXm3Cv&#10;T597fYruNWzbm6DE516fonsN2/YmKPG516foXsO2vQlKfO71KbrXsG1vghKfe30K9xq2602416fP&#10;vT5F9xq27U1Q4nOvT9G9hm17E5T43OtTdK9h294EJT73+hTda9i2N0GJz70+hXsN2/Um3OvT516f&#10;onsN2/YmKPG516foXsO2vQlKfO71KbrXsG1vghKfe32K7jVs25ugxOden8K9hu16E+716XOvT9G9&#10;hm17E5T43OtTdK9h294EJT73+hTda9i2N0GJz70+Rfcatu1NUOJzr0/hXsN2vQn3+vS516foXsO2&#10;vQlKfO71KbrXsG1vghKfe32K7jVs25ugxOden6J7Ddv2JijxudencK9hu96Ee3363OtTdK9h294E&#10;JT73+hTda9i2N0GJz70+Rfcatu1NUOJzr0/RvYZtexOU+NzrU7jXsF1vwr0+fe71KbrXsG1vghKf&#10;e32K7jVs25ugxOden6J7Ddv2Jijxuden6F7Dtr0JSnzu9Snca9iuN+Fenz73+hTda9i2N0GJz70+&#10;Rfcatu1NUOJzr0/RvYZtexOU+NzrU3SvYdveBCU298rntcb3hF+2541bB/f6su1ig6GnmIsSbh0o&#10;edm2t8HQU8xFCbcOlLxs29tg6CnmooRbB0petu1tMPQUc1HCrQMlL9v1NrlXvqzmxhJuFZTY3CvF&#10;BCU290oxQYnNvVJMUGJzrxQTlNjcK8UEJTb3SjFBic29UkxQYnOvFBOU2NwrH8+TWGJzrxQTlNjc&#10;K8UEJTb3SjFBic29UkxQYnOvFBOU2NwrxQQlNvdKMUGJzb1STFBic68UE5TY3CvfShSU2NwrxQQl&#10;NvdKMUGJzb1STFBic68UE5TY3CvFBCU290oxQYnNvVJMUGJzrxQTlNjcK8UEJTb3yqcxBSU290ox&#10;QYnNvVJMUGJzrxQTlNjcK8UEJTb3SjFBic29UkxQYnOvFBOU2NwrxQQlNvdKMUGJzb3yJVRBic29&#10;UkxQYnOvFBOU2NwrxQQlNvdKMUGJzb1STFBic68UE5TY3CvFBCU290oxQYnNvVJMUGJzr3z4VlBi&#10;c68UE5RU7vU//PlPv/3bv/6Xf/7+n/7jn//0j7/+9vsvf/v1x99+/PL7rz9+//HLP3798Y8fv/zl&#10;1x9/icnbn//0P//8+7/0e8P85f/8+uPGMfpbUFT/8usPztr7CR0Td/6Pv//vv/7Xv7/K/P7Lv/36&#10;Y12O/OzmbeX8s5TUzPt++19/+e+//ee//t9aak+t9W09ttadeIz+k/vWeb/bysehXnonvdj7/W3l&#10;29fpr3qp/42fXXv6d1uX/tWv+bNsXWiwvK3g+jU5GhfXZespARfXCdnyZh99Uj19nI6SLQDLzz76&#10;+PjpIvc3LM2L0aiGzyO3Zs+S0yekbeu1t/X2bHyGXMy9O9TtMvMswyccR+uetGf/Tsr8WU69bAHm&#10;tj76ZxbmxWVWwkO2eRk+lzxfnJ+NH2lQbhiiyfqI+fHiMuo2S3p1u8BTjVc5+1w4LCExxNa/+kBf&#10;9JPanrPXdMz+RMzbQvqNz5MPZmfe97d/Lf2K+3tizv3zxLi8q3rrPm5Lqhlv26OztaN5bkuusN02&#10;jhN9TePnRTYStDDJxXWm89+33XLLD/5RMuZJ2nYLKGnxkIt9G/fwuay3PtGJB5qx0vD589nHudvG&#10;kYs1rNzuKbLkZ7eWlw2ft30ZrYDeeYgUv/d54+PkvbtRty1vGz+7vCLCL/9OsN3Y3vVSkc6LazIh&#10;XNwnXfa9z4UUs0eODaHKS8A5fvbGp8E7RjdWwl5EiVxc+0Qr0DOXoL73eWMzXG8yvs/dpsjjZxda&#10;rPuMpK1iaCHSdAzFNG/wRN/7XDba5cer+ijZZrzTJ5WbF29ro3vHxRs6x/SZT+v1/9u6dvIT3zGZ&#10;VdzSV/q6R3TWtqIwfH7Rk2uPnP06xyzUAQM/8/CpeV/27Hl/X2kDNTGK8ny8Wd5VvfUyKxG75RH0&#10;i0djs8Zjr2uemnXb9n4A37yIwqVlV1xcrvTFbVl7gkXJzkWOn93ogT3Ibnz27zXEz4tr6D9bp+GT&#10;dPmG9c3qf/09t1segRcxp01ix88Scvp6HA+0tsW/eZH+lz45yGiwi99jlLccffGtbrfbrZPUVDzd&#10;oIBpW/PwGC4ekz363ic/25e7wQCJTvlZHqhvOYiw0til+Z58BSyRwF6jK++JBLjXEDlwmwuMnyUc&#10;9Q0j9IutLfbPixtJXm9PFGsXfG7bY/SN59Iyz/mzyz2H+OAFKoZWVnczODCtuBDP1+2WaeIeY22t&#10;2/U+YivIPMW52pM/43b264ZZctKliwmIN8vgouZ9H5FOotCnZoT7/tmJUTPPZ3wksXUgNCyvRYd5&#10;ke94J9Kp3c+tkdGk9ysShKxqIDWmIXnXV084QmWWyYfYWLrptDwddb+VIEuNSC8WPd+3/WKjvXJI&#10;2O4xdEjsplnpDb1WHjFPqBfpUnmx9yhrvNh+cuZNopszQwoMeZUkX3nP/iqzEhhechS/lHNsUOoC&#10;w7ZAOn+WI5Iztzp3mu0nKeO4GA/eRo/agvW/xCmzij5OxUpAya14oDzljv7fvzw3H4hp5vB5JefY&#10;YJv6vhga89Y2PMyf5Xi7kZAQdUp7/kQlkE97O8YoWd+s/tffk96fqSnAbOzR9Em9p89lrwPMVz25&#10;epn9uvetx7YQnlqOc+tTCpA376vleykOyMr5Kvln2y6RT8mwsmfCtbFZtnQDBr61M0+MOqKUKr0r&#10;e3Z625jC995BA2Zky7u+esKMo2N0kydM1QNjcf9k/Lj4YKaRPera+P/gWMbsUXxcs4QVRojI61tU&#10;vN9aij99sgsn5zn0n9eIavV/sorcdx1d/JRWcMhCwpA8p6Uy06fOVuQUvtISH+uWOJMwpA3btqP5&#10;s3wfNN/zcWvSnHnxEclNq4QcwMz35LuvY1C5nRDHA/X1UnKO45SocyTSqPhLcW5lytH3DzPK8c7a&#10;xan4I0M2c462kC/vec+8dWQr5nuiaO2paZB2J58M/9n/b8EYyRiyftGTawvOft37Fi8xe3KfOn3f&#10;/3daIx/k7eV3BtDsBueRjs6/D0i6/b+UmZ9T+cP+rw/B+dy1L8rjM62ocXSVGtnwfIH/O7ajL6QT&#10;VmIU1OY5+OpMDvF8ZrbmbmBpADgvenjh+4F9vSfmHOef/Zn7Lnig5USC8Jn0LsaKyUGrIc8nnEzO&#10;UTcIqZr/Q9PwWz3OrU0uOvrFwffLM7ZygKQ//q/6s2S+dVDRB3qLOfqeCUfvPanPzOfo4k3gMF9F&#10;Kh7apyReMd8d7ZkXTZ8Ckyw5fU6AEVaadGJe/NyT/7j/b5AYfc82ecqt4YcnnXGilm9Rg1JHF7tR&#10;qm9gzAchESEnaAjgyy/n9JBK7XGcjG5qYL8ddTZmjpmNsQzQ5o7pc2VCkqwzn3poZNa8SC/uMZUO&#10;emWm+4TDHiV/NqX1/Fk4xv4qzIaaAGleZP2hj+h8kGZqob59z5UENokCauj0KnS8nK7x5ZnT9JAz&#10;XnLUoa6urCKwVtKX7VmV2c6ZCxxMDkkcgFVDKZ0423O/L1Nd8P17QsXnLIJhtsJk5cy4xNB+PFpC&#10;NOr200Wvdz0I0V+/Ci3W00zWVOr0bWUDbPZoUpi50P39e7KZNVnh41ianne+CmRJh8mx9nNs5kV6&#10;Tz7tncsxnnjvyRbyMVuCU6uDDQ+UTQYz3siJ4RMSocv9CSfLlQjNDp6ECQl00xrOn2Wffx/9jrfl&#10;OAiDWUM/5w4Do26Da+ihBiKsZktPjqnPOISgsbLfbFPqmqsbK4CX2hPKILkdJiNl4gd3e+t6M362&#10;n5mblfBVrK0RdkbenqHRrQbydnLSjoJ5Xy0/SlHNvWaOWFvVXIQwkfQ0H+xrqsR8ypVYmQTe8diu&#10;1MzOem6vGbK0FvPmz5J/jIv9MNtxEaYt+U8gObcBfI8AqNyc58GhnoITVGDyvNRGk5kMn7B2WfK4&#10;tkbHq43qY4N1RQCrgskt8Zm7UxRhPjbj7NKIZ69HM3/MPP1gxaemG0ELJt3A6e01QgshCxPZ8Gr6&#10;JE/uA9wOWXvyCXE4LpIOFIARPd8umj7pQblycj+P8ozdI4osTKKLT4atzNYO2uBCbskCQc5JWBc4&#10;TVnx2ZX2N5B2CqWsMqRPlhuv8Lxacocnq6/ywFfvvDxa7bxwTcnbHegMPjOoH2MCS24jIBKeKm73&#10;NVTNr7w9+koh2Fa4pq6pgfkPbbI9EpEZd10T40n/Cpd0wfyO1Y3o3cSC4yLUQj8n5gbf3xrbw9DG&#10;NzwSQ/TyOj/ZCdCJ273LAYbPL2Jtrc0ZeXMODcHYq47ONuRN876cqfb7SeoyC9H78678+373ArX2&#10;ajXqIe/Kv+/Pcu3uT0/y29/+/s+/vgaO+S7dD6dhZ6yHnBub0uZ9tc56KZp0vjmzyIJ66IBMmckf&#10;ToM5F/sWlFCOfLFu8IXP/DQba6uRiulIyOg35BZvEQVaKXHEpLZxTh4CObs4s4v15xtDRrzp8KTP&#10;tW1JA4EcN5dZFPqcK7nQg6rt6c7K6nOdIT+Z2qV8Br1K7fqsijHkvro+GosrPY1UIRmPlYXrynhA&#10;TJADtJ+l/9ZoTZfJiHJRZUXJHAnfxVsscmS4wTqtBD6X3KYbSrK5SfT7LONJatuTF974JLwhtWWW&#10;1t4zEwlpzyVnc0NDZGJIkPD+syieMuR8uDhW5/A5N518/56ck0u/668SHa70FVDSI2csHddJxRfx&#10;oPbIGR1aPGD0jMXRlz9WqsfujHlfLZ+lGFT6U8Ky1bWghWbPcYxIUdf2uZiHPtxuEDo+z76wcJEs&#10;cqxrlw7Exfgwa3sN6M2CdLRGQwuGWOfCDJmS+bE0njbm/dIacTFTSaYvVRATFzP+3GKJMEpaqKPk&#10;CMK0R1uhSzAXnz/7x23kYnwO4FUJP+mjr0p481lHK37wkZk0ZGQbqSmTd31uffpb+mFRs8Q5anpL&#10;gpHVu3Prsy+5o42tFHOv67f9gvEmpt/t3ZDllGyN/Cx37N5gnmq2tsRsoHcalvYuqI8oOch+mr9O&#10;X7mI8qojbkEWWKCxrazJ50Wipd/6aEIylKHiqrPG0Dtmag402tb80fqRMvYpCE87T0AodZvt2vsx&#10;TZWU+A2iLbPKvOtj6xPTSTZaS2Rsmw/BjCEb+H40Amxe5FjuzqawZNk6zBs+P/tkutoD/E9GkJK1&#10;LBt8Rv/Z23tL7PdkcBhyLsy90LMxheptCMBqvIl1iQ5HAkPlgSl5JEUYko6s1fpm9b9sD1RA2YbE&#10;5bf3lBhXRX/LFqlSf1rmuJ/7/mefnImZ1bfeanYGxme4XmAEC8pjFp5dgCH5Qoyj9hImdM7Tq7Ae&#10;lMQJKd8p6O7MBXvsuV1ir5F33jM7Iyuqohguxuy6jR/EwdN70oZ5kW6S+X+tzfpfb09Gm8w9bvSa&#10;U3vC8+XQyyrxKYIg7etRayGVvVC36Ewz6YN7afFOumAofl7viZivrplEY5O09ov3MaOob1b/G++Z&#10;G3xYOj+RxdQs3TJ/Fv73hKFB1iywNVf6ypPcJX+2l5T3zPMFeSC47eJTa4hR5YpPvnOb1Qcz8yo5&#10;fc7OizSkasNoici/W90iZbmAIbiGZHKAaV3rZxSKTwz2n72dG5uVgd6zl71fNOMtMD+XnO/JvsRx&#10;MST4JSkiFR/vyXpWXPR8kjHlOlisaJx+Fmo5K56VvTr8rww0eZEh0+djyH7zxHAGW4JffZUNwqTX&#10;7YuCKu+JpqX7JI+5klWsqHYzmpyXSol8caLcqz3BS3uVUfFcxFG/uLT1GrNuiW75tGe5HT5HxcfK&#10;U5mec3Ho4hFxzgMkSlbxMSawTpUTJLYf1CV+Kn4EjFfKViue0SyTiOdxYYWS9aw15+6sHNcZOBdD&#10;QfqqPlZAq5iMi/Bx/SIp8YV4y/6frNufHFFZJmVBTmaChfLu1D+/mHvV2pwzsR5rmVn2RTJoyLF3&#10;fN6Wydu8vUcIEuOxupw3VV+jSByTHRU1igwMsoDWxYXDu1wDSr3ccqXZDlZSW09DO3wKKGi2+3IY&#10;i/GnHspQ09XVhMiWKHj9gW0ufeWTJaoqK6IFs5cxHLYpynxDmfmw++BCdCOZy0GQsx6qSoQRaul8&#10;FC5PiQC0fyd4nmT8rwhlviPzjt4aaMtqRoPiqEdpjhM7ZQE0cI/DHNrWllZMh3SwlryyhEl2rOES&#10;SqAn8E9GwhrbPwO6InPCOzOO2MfwwtpBWvf6QZ5y3laLz0JdTkahugGQ5ZvIYAP0XKtEeFzrqx5c&#10;a7SLVyX7hiyh/WgmNwNLbEHoGTtalbpjhrEoN4Mj7Z5H530fdOkifYbIKkFjANQh+dXrDYnHNSUK&#10;TXhrO3b2XOlJO1huWRhLIaeZNzl+j1QH2uua3yIiz4chFF+ggVg16Zk6Dk8Tr50vjOQbRhKsCIQh&#10;7LI+BFtXeCfWbvt890CUUFaCWGKLPQCvKo3F9+LwCMbqdQ2t5pXE9kAc396CbPM0Z2CNK9/wLVKA&#10;0g9donaE2UF6l2CDRd8NQIY1po3ztlp8FAqJZ7x2JDD1tRmceiwnOJ/CJ5x4X8mDkRurNNVF/S8d&#10;kmy1eo5NaDW0sErVRUCQZSeUhfq5RQm+LHUleWEY6jQsy+hnooVkqr/9G9XIhKu3HQzlBb0IiXzm&#10;6uyVOOUmbJ/pGSNK4xOnEvriBhauXYnWBM1ONOHwNFlp3Hxr31hG1n4EgdupXxaERvpRW63+19uQ&#10;gn12CSNTV6uDFe7BF4L7FEW41oNviB5fbe8FX9ZueubAN8erRgCHRIHWOZHD1Skpaxo9B2cL0aUs&#10;O4bV9qPo6ipKeYsemNnte3bIdpeW/pCMzDOjSrTPhC0rkzGqDe4UGRqhvOlz/dPO+coIY2qjQui2&#10;/kXbVJUGhO4zuwKqqwuRmmXqzssxJzv3IXa+tGEjJnY1H0DI12McS1vzSxx/VB3bi55tgEVLG+8G&#10;RrI68m8GE5bfWt2xZDIAlTd9rDsWNBL0rJLXliVQ9AQNUcjbtTjHP56LXRcXxAn0afjdVpD6r40F&#10;89y1JoDgSz4AKWDruV5nYQGjj2RkRqdshL1fnQlFa1z3vAYlnb063950iEAth8f7iVjk/Xp6zo6N&#10;0ywOWrYLQgdU3xxmW2aDI53oowAnDSb1kjfl37z5tR391WQslSfc86b8++Hm3m8Ed5+hNH///jxN&#10;tklB+xELd/LMmrK3vb6v5zpC/tYgXl3U//IZEXZlv4crL/2+7dV8/Si5U6U/2MfVZ4H3nVX7Cw7Z&#10;mdD6NolPi58jB518Mqt5J3qDLKmnixfjbsyQemeho9ZqC2FRf3sW3WuqAjubgR7txQXaCAQySL2q&#10;jalVHT14w06/spBzjmwfk63aajP1au1HQs904OUM5c8cj+Z9tfwoFT01HpGVqBvxVMZwFNWh8WwX&#10;meKeLjLj6CWRZbaFrbce9tnnRshvP/suAWd7ZS6Ioo876aZZIE0OBQl807l5PlmC6Oi+seGzDmtM&#10;ovLkbC72w6UTimg7WKrMp2WnoQ1weuYx3vO10Cd1u3CowvjZGDq14mPtIhk8krUrTCV0dg+JofeH&#10;eiw+WfXs9B5LYadUhwSxp6RI2tggZ7/n8lyJw62G3sRhIeTIpSq0w5WYCSFb0tKwVeNMk4qa+l/H&#10;LSVzYY2pZe2wNFkc2/PCLYlSzSF57VDVNFCnwMbEEKcTtRhBJf+s4w0K1diB1H6WNfUSI7nI2Ql5&#10;8dJpOrHJNPsn42shXam+KceGLSkXAVh+Dzs2VVzJT2P/Y4cJJatIlfZE2txfhVeuQY2+Q5RolXD0&#10;5NGqW54WsXYvSUpSAzBcEGDtddurL/sn6MtvGYbsk6a1RzxK5mIeu+ROXBsXc5kcOrv9rPp8u2i+&#10;p+gzz5J+gjZz+qyE88DOCmv2FSLYyDhq76j/9ZGdxDBHhjuns5Qwzjklscr0qltOwjnpE6ASkycn&#10;Kl9QsPKzY18127wbT57Vt3KsaU8i6Zz9KINxkVWbMSLxrUi/PRkBx551VlpOwxV6gKwEDsVqc/zh&#10;k2g7HijO37ExBMvHDDGheZYI0nl7Bs6QE7spJRhH7Ms4dDn2sUew+aRkZVD52cg0Xu0J0VN5KCoe&#10;ccO4+IWqveau0Vg5cvKDo0ze9QlxoYdM3Iwys7JDPtofgoGjTFq+ymKql5nT5GhAfOs/GduKMwmd&#10;99XyWeolLHtVVazS1QchYaCPtYtnGdkauv70B1nlkw2UDEf5s62k1Ezs7s6LlbSk5NBEsgmjUT9W&#10;zAGjvED+bBwiVmDIekNPxtihcRL6sk01JTP4vPKeiC46b8taIfG7+AT5GT5ZSKxrDoGAhAeyowuk&#10;NiWTgcVn8Ab6nmTHKWAj/azM2Qp/kAkD8qg22/Lqll2Kfd6Az3MXR151693tvW7RA6VOmrptjf3m&#10;M3tZRywUQmZ31Cq/3ca6vOsjyiP69giFnJnFy1IrpMJ9NOcHq1yOlBXtXeKmU6ZvT/jZJwqqgbg4&#10;5rb45PSz7FkMciVFZZcEg233+Qoi7Q2rl/pfrxvWI3LwJMOr8hFWbcemHLKomm3HxdxoEDMTP/OF&#10;C0nuntYPtYO+JxqzFE7zs6epFaPeqPh8Wq9ukWLmCiFCvlN7MgVM+TPUSJUFksmxOyPrFvKso6fW&#10;Zv0v6xbyf7RK7GAq78kyeEatWKo+XQxtZwtpnC52IVLGUYSJW2q5RmeyvkxROaakMv1rpL7DZ6yD&#10;2BgiUR/9iwPo6qtwSOYI3agAKm5hCIZPDvr87DP7aa9VyIHRv1hOfqEHDORdH1uCg0P7iiyRJ0TH&#10;2hIwcqnagm6rUgpaZh73QZaQ3qqX+l8+J6P06LB0s+qTCDJa/7x3cyVrzDbMB/JQDg+egggi7Gnr&#10;K6l5p6FZBAj3WgmMO6mlY+vWWKqqb1b/6+/JIDCyiFx3GmMzPXiMH6x1VDjqOWvIBz/nrNmu6Y0B&#10;oGdxNNbQOOddn5+Q9D0HlJhx1hdHIZfNtMRG8FIr8PPj4r11GK8lGElzdk9LVNIALjPX8mmJ49RM&#10;pBOpZdtyq7/pk534+Z7MO04NzOGHo+L68uBsJmQgCcfEjeszF6yiZ51CCpOC6fMcV1EhzX5MNUTF&#10;mz45WSvHSVqvZmacZJOz3lg7qOkMVMrIO+J0Zt8nJG0yCgh9ThMhBoicDdKyp2xwJzeadXslrsaS&#10;82jP2PCg0IR0nwDbT+MHlPx4TwbbC+NHrFaOuj2f8bgjOs/uwOpT7c07x9jlaJd0oNee0AgzAMcB&#10;ivqerC3OSqARTheDLmnj5DXcxgEmozucA1OcojEq/hxGSU5nezLP8zEUmoV82jcMHXKIKFrA03vC&#10;nHWKg5hwYV34tRKb2ct5LxEXx5YWgn6l00kj8xMl1EbsxrD7J7PYAZM3MhqyJMkuxsfTiBCSswQY&#10;xOqFmMBqSioMqaHGf4zwFocVZyUwaakAgy/vi9W85xUdL2LIn33Nl5Inxo+LQw/5PhRzceYjBCW/&#10;blnMHjNEIk3tguQxY4Z4FsSTDLI0nn2FPfYXfCKzGjHh7T2J4tmR2EV4qttnhOfsny0D9mICy49J&#10;PJGSn2bCLO31JanoqKfA+EDgM7KnfmKC5xN6YLQngvKyEA3piZAsU/JzEkE3SuU6WUlrFdMn+uYR&#10;as5DZBzQNkNqFSshXmLOnXXbc1rTpxxglk87+gqanjEJfa8E+tGohOXCol4cJzfak5ataRbCsukz&#10;1o10AIgD2bM9UQNfwO0jpDBZQ13cMt+Tffuj+s6gDko5EZ9rUF7dyk7a2LVYs34O0xix77x3ExUA&#10;EqME2KWzw9j3m4sLHLxOCqjVx1LEmKaTzNZ8iPqZoL7mMyiofNrz5x7YpTDYsTeugmnmmPMhFbkQ&#10;4+EbZqu8vQpnuWRfQQ5b4xCM/EjQknF4a8+cQ/SZBot+Yw4Oy5M5VN71cabBCS0j7yJvOLU+j5xV&#10;BgNRUA63FgdqdhKTybkdnSk5mQ2UOqVnMasb2xb50RpBmJWMk5vimJlXyvFWK5/ek5LjQw1vVCRj&#10;BaNbf5UzdcbFSXu81v7crIKSY+8mj01OKChn/+rYoMcwRwZbL7JPMB8ott74PlE/Z+w509lMbYVW&#10;ZJ5efDLuMcS29swH8uo2lvIzasUSR/1ZNOMZmIDQySf7aEbFs3/Lf8+geTP2cKLt+Wdj9au9SiS/&#10;9YFg5NJnLHZd8IlGPGuIxYeS8KLJHBunOdGMvqvtyaA/S7L/7IJPpuXjVU7n+pJuxlpde88XvV98&#10;MmZ1JIR1oX/GubU9MDGJrIwc/TWOv3n55GLT/+UQFee608L9IvuCL7wnXWD4fFT2IeaqaCPazxIp&#10;T32FRdvh89Z0hR5uWQbtOjCkznFshlZfrK91mLwdNQ01F9xyf6CuMrF8IjUfAw1H+JxIcXK/TBxi&#10;N0DpSKx8xfS/+4z9MW5M4BSQaIqsvjYuZJNxihX8Q16M3alSCXCdR6bndLcrGThDc/ZPguZp0gRJ&#10;kGkrOxtOYgdWojP2capEU194dYv8MXs2R3GeGA8WoEf1QfqVYMzMURo71L523bLVcCCB+VPNwBHf&#10;ZFYRPE4BGBLfkcmEAvjCjIpDkoZPzpuqMKEDZgaOfr8tkY7GxpHEhNaRvLol9RyvwnpRibeExbFb&#10;Ovay1kwG5iunW3Gyrx8T4migZB9YcTszdTRxdnsWoWolELQGblkq8WMf4Q5pb+8O8Mun92SdrAfj&#10;2JFzughXkh0Jlv/Ce75mat0ns7KKIbaHzkqID1Bq/4RdSo6PGmqV4LUns6IZ40/xFhUxGsH+QLxU&#10;fU9Ylxx0OCyiUROmT3SZPZ2kTermR3wODSIXTxVPljAQT1Lo530x/UqynA05p9gHHDPvA7dtojb6&#10;Ckx2ZuBjdPDekzXIlN/R7duINH6WRD9ncVxs4W1e5OjenixxsUVN0ycTtSyJLrSGcfLtnFHxs3Uj&#10;1Kut5+jwxZrGp5yahYnxXR566lnjMDTbnCHRU4HxnsGQZi9jR/ELYN57quSP5K32Fc7yyWSJpYM6&#10;oKNVGe0Z2pFXMH7zOZUkfU4Fb5JqLNYFB38w7/uiZnJ/QOxJOw2qqFCTbER5ewql1ExmirTUF3xi&#10;zujGM44FaJYKmVO20Svv+vyEr08TvXICBp/TSi9Ec44hwOMkmLnNZRmWFwG6PVbSxTKshG6sYpRt&#10;5ZkTLFRBjeexAtrRzZINqwi+T/jZHrL5dmCd8sAzDNkbQ/f5gZAa9WgVx4F89pl13FsiOnQfA9Cl&#10;tM8BgLG8K//m3YTv3vMI3i3Myt0f240UJ1kpznA4hUkG4iQqgpqpdUhQzWUmWOwLukKWvMcyLBzt&#10;SW/HdCDzKo6JPTFhPE9mnhxj1wbMtz738T05n2I+bZxfr8MeG0lzwTGWO+t7xpa4xEpuQTV9Mt73&#10;YS8WI+tQi8ucoLCC11LEEc/Y2Jr5BscSfhFbTq2P2jRXMEk0mEDXXnu6mxbLEK4e8q6PdUialtPg&#10;WMd5IXg8MnOfTHSAw4k6hsAkaLXocK3d4jzMrEOUoTU+s8s4l7WBA2up2qjxYZosKb2hvlm+b+9B&#10;MY/Itv6+v3GuUXKH2qPzN6un7oFdeqRVvSZOB6wBvSG5YnWkTjggskZudi1OUnLESZKtmk6zXjII&#10;bS7WwM3FIbkaFy3sk13Hhxhf7zlKJlaYfz9zqYoBtk5amfMjdcwamqNPrc2s41arkAjjvObIR87Y&#10;r2VHmXm+KTxDAQ8/CDPYH/884AbFmEMLY/gX2qTTE8ZZdT02M2f5pneyoQInzT38hKXwocw4bT/2&#10;zJUkm4tDYA8LWnfHcDE4kFdboUZrsPNaGboo53+UrDMNWnl+D/V8wFmQ9DkaMkW6EMlDEZcj1tC/&#10;DGSxDzRzIRqpbgCL70tkes5rXmGTSFqGqJcuUSJ5MK/kja36zusLcLbzw4V50atbXiRnVLHru7an&#10;fNTvvT05xHqshqTSz/RJAOjRiZXgOjIzNRwnEo4lvqx4iJKRDUBSXMmoUM+M9gTBldTg4pBW5dKX&#10;+BwnduJz5NK1t9d+yHOGsqA31jx+JO+qZTNm863X7B8Es5pnxuc6squeux100yAaxzKt1RJAJU6t&#10;aM8Z+/LK0BbbvPrQxmTnpPBhuStPz4UlvrD3gsE0Dr5sPrPkrOyYeIyLTaioF6cUJ44XtfNpdv7m&#10;9PVdgMEej9Fh3yQNDBy5N4roMo5oqS1Y/+vtCUWZ4zbR5JTuIQXPuQoawdN8monErPiusfDak92v&#10;OePgaUlMaqoyvpyAz3MeI99FY0fWBV6PxfOhL3v7ng789FAV8cH1El6CQBqr3PlA5nuySNVptA+v&#10;ErvSEtRnpQSbejPnpeQVRUh84GL0lX4y6YAmaVTmpQx0TZggF8c5kVwcM92KmvpfxxA7TIcYHclJ&#10;nU+QCo8gE3sWSmPf8TRqqEtxvLpF3DLG6XcRjyhfYnno5HN+CZzB9jXBMX3GOR7ZZHHWmOIWxeqQ&#10;PUNzni/CeGXJS1w/YqVMD2PQqbEvPtieGDqfpBm8+1DbXGvPOAYsQyobSWr/5GKuadB4p3k9Ex+C&#10;T4/UHWBe3ca3OkbJM0xQpg2Y0OxljQqmPz6+0nxyTPOF9uTDPdDXr5IxZtcm47ih8SoQx3UoJiLM&#10;no06JJBgvifrbZkg8SOn9uSA1mzPF4esAItznXJwJUu94pMNwllDry2/5WfZAJsPxEhaO29s6Uwk&#10;EOIvxFuYgtGeL/ZZfbJqkRPZmBydOAaOERh95dJ7kq+NHRbEldqeXEy6BNyeQM3Kes7JudgWtb32&#10;RHY1dCGwEyUbBl6x+b5Cc8RbIvxolTii2ccQezWSAydmnvZosQNpJEscRFkrAbX8yGmZBr2Csfee&#10;lJyj4Jl7YOvV7A7nuuViklij4k2fJBiZZr0NHewwy84LhlrCO+p2Q3s+cMunQv26jTlfdkEo79o/&#10;4ePmsNyrb/rkENHRPy/lJgzxbyX1Z2cw7j/7+WI/d+mtbjOf76N1JBQjGsznzLs+jvA03JihvsmR&#10;qf7ZwD0YzieM6WKOCH1YfHvCjz7ZojVKMvDVxCE+dzGgcR6FYGNnBGEPjN/6rH+NuW3mXeNVuDjm&#10;X8zYa8+K0xJG6/ftNOZ7cuhZYpXaqwMNrPPo6m/7F2IfU4buLzOZbNfe+mQpyYtDNYwVxrzrc0uI&#10;xv1tiGBtcSTWb1XGWnouGjGHbgc6eLVCyYG41GGPluDiCJ3svK3QWFg4y1phKvFqJtPnXLJ4V43H&#10;1qvRwChNAlTzgfhCyBiz+ukApk++0DSBfBqzmPIN8uJtbsumoVzxYT59ZX2akvNnz8fDcHEKpk+8&#10;a+zVHBMllj0v5CA005zb9t1ds/rg9TLoclR6zUFiu30Oorzy57XFj7glgxvb6jg8oLCazODjtOM2&#10;NufWsfFAnA0xkiI0nBc0DnHYfr7KWWIJO8Fg2H2eGbm4OJBAeLvAG7CPcrwKjM7pPVndywAMvX2+&#10;OLnVa0wVA8JIVaHUTz+LaHz47JtkZ93ysMmsvI4FoiN5fYX98Kl7gug7rcOTfOX6x5u2NVZ7xwQi&#10;KV/PJwzriLH5tONVGPhSTkVicJrbEoVGL0uNu+lTNsW8vSdTHHmVUyXEJxwm+tpF1+f4HOwbk8yx&#10;CaHR733lrI6nOVN5EqLJz/E2x5c+CsWpzB0g368AxCbNjACqE8jfzL/9t79QFeRdf/CVN8Q3OYaz&#10;b29w4t/pEV5biF+VQ/lTBI8PTvcGia851ukBiXrOBQmPV2ZXcNqJLeLqSYjGUdTZE+KbzXWkomTO&#10;dFiH/WLl/WM0hcxKRpRyTZswegLbLJOOYaWaIKejIwrQPGtlXPRQGQEzq+/Dzw42a/zsfKB5shoX&#10;G6/p+STrzMjGdrXTFgl0jtn7eKd60k9w8mNd/XWMzqfIljjMfAwRU88coIhG1M+78u/HuwfvkHfl&#10;37ybPKmPnCRfTZ9FHeRd+TfvfqWQDccc9JZje96Vf/vd5NzJ+SFZa3Kgr3+73j16Vv5m/v3//G3W&#10;r1pwYgQY56vkb37EMslcJpDQTgyeCtfASx+lmeiepvTcnJMAlt6usE2oRnIdc+hsBlypwyEn4HDh&#10;03DKGY09/LJBq43vHpZZtsqcIrZ21cRK0gYuMgfRSrgxtRg+WSSIi6ZP+k/Pv2n2k/CPA3hyeyW9&#10;57Raw7piSkAjkF5g8jhoaGCAHWunMIsEoyccbMKsWwtCgpUj5pD1vL1nYqnjkwXH1EKjZGkV9zX2&#10;ORAh16Coj6YUkbs/4hMlXhINBJXzI/PQPXMFn6d2+2IMq17miJZv9PogWev7rOLnjHneV8u3UiEc&#10;HbErSyWiyZrGYhZLizWMcnEkwux4HP6ql/pf+uS7eT1z4DNYlZ8JnykRI72vu0952jGjZOnowjmJ&#10;UXL4jN3p2lHiYlYCP1sT4biYuBwX39D1+T0576n3PyYjLc7MuuU7AD3kIQA9pxzUdg9fXPT0UvHB&#10;+PmDo0zi/tMToruJDya+MDP85BMiCI1e2C7SqSuNhk4id5XQ+sNb9ZK+E6GlDPlNi0d5Vy07ysQw&#10;1h6Cb9vUoEq8HUNABB5t1FjYHtGP3pv9oXqp/6VPxpMcz2FzTj/LPv8MjfC2NeKyT3mEqexNb1jJ&#10;901vn/tt3vV1roukKj4K2Orm5xw1v+vxnOTe346tJXWjB6LMcWRQLJiUvJOLYz09tgZ9nsXnc+fb&#10;zZNvWFZs6zPfRk5kEL2KY922PATNGkcOtZfO5eMJ2RfN1C7m7r63+v/c5mhvsyfAyZybFaFk9xmH&#10;41ScUU29PukvX8wAzrXyOhm+P+csk3d9ekLi0AwYaHRKHsDF+HpT/0F2fuoTElJHDgmNf0GRTMlx&#10;3hU1UBcigB/n93efpD5lRe8rbNY3m0htaIkTdroaGdUAKpoWIOZttXgWep2OGe9OBnFauWZi2+uF&#10;GFWjPtEtDwwZ196wki3S0YyMriNTi+RNn54O9i8X0dCwnnAVJx20VgvpdaVAY8LeMBff43tB7u3p&#10;PjqknfqqHWLnU7pIdCKcRVVxQugJx6EpbSwm0tMrhDtn3BP/Xz+K9LJAL3p8JxtjLbF2HD4S1CfA&#10;MK+tZsw35OMkLe6x5nLaxcDb99kmr9oW5EZ0oJf03UAIFluC6TlE/N6bnc0+p6Vrsv4+QCFAPlU3&#10;va0vLDL6f6EJTPAMhCFyeVWmFsmbPjY4y2qdWhlFxitDFXR1AULg9gR5jdrY+3yfFf+2B8OqjjjK&#10;umthOV8D1zLniB7c8yxmOSemkjVkqPxXkIrneo2rbx7zVbNzsw7UQ2+k7Dnm5F2fKoSJ0N45Y9ZO&#10;q+L+Nfdqz0CL1HnhF9GnupixKB8wTlTvLwX9llPueV8+6h/fn3dVb71MfJEgfTBMlW4E731PgRc7&#10;xGoSxAaOWeWgw19EZZqToQIB8mmPG3uRhxIrZoolci3MC3J5KiRQ/rSTkqEaaQCJs0ALsjjxjYjV&#10;0YMG/HQxJCXtInvmP0Prc92if02AZdwbXYQTKHIjBcGkbvSjEkKqGD7jSGp/pkvVQgC3gnw6sU5F&#10;+GZdT2kZ7mtsozHzfM5x7a37fH7HOM2mO3z7UTL7NgaNH52vz66NltpE7pH5enVR/xuAzU+uxHSu&#10;JHCwjsk1M6zVeU+sCfZmjHlpdvbqov6XvQp9Z6aMMAUVHMguM0OLvOuUOX3uv9XL7M35ghB9LfeJ&#10;z7dnt5q31eJZaLAqyFjqLgEY5kfn4p5oy+rzs1e8B2pOeOdNXBoHhiw/MAl04Bs0ULPs0UfmiBGn&#10;rsZes9YnxjUTaGNH8ig4wYR6p3XuT9dy0s81Um3/DUNz9kJ2rPuW5fzYvNb7J6ea16V+gmYun0Zu&#10;nEG7tlr9L9uQTZKtS0RyVZIdxpZksPhcapsSz7dH49zeHrHsF5OELxzGYRmvKEMueYq0Y3GUsew0&#10;WeNSz855qsEyVxf1v3xDGPkeEF4rqAU0qP97yGNn8+lhxjnODL+ktX4bvvZevd6Q47JOVUrHaEGf&#10;yWddr2B151MfrO80e2S+HTsQO2Dy4FCgPW+rxbMQbEeLLuxbaK82G5ZvLbRIcGfwPfWx8WV2Fvwu&#10;ZLh03NQ+sXjRUrPpMHZOvQBBv61rhwygBOp6ze24eazbhx/lWIIG+U/Xksrj2gX9AmNg8jp0+NN8&#10;lY8ddCkamc05C+ALiq392OJ4QVRNjw8GPFDGFryqkafjsrDXrkVuW+Pka5D6f5Sda4LdJgyFt9Rp&#10;m6TZ/8b6ydIRHNk3g3+lU8wFhN4vYh5aTZukjib+l5AGQSekGY8TsJkQp9ePhjbgC/5SbSHZKq9A&#10;SuuUQu3ZpCkkQSW3hNd28MlHkvAzLQLR6bprBU7avof1mU/XpCsiEMcmn2EyT9qalOFDPfzY4X+R&#10;kJjzauwQrZHOY2LTUXR9KeObt7xcAMLkS6nHfoX0j3kZzL2STrhE7/REZaDMJmxityIZk4pCkdQb&#10;bg3mljsStj099OQkJpZhhg7DgBbeImqiE88nlE1St8eUQtoof9UUffR44aHLlLUVz5s7nl/eibhU&#10;Qt2eL4ToVjJRPPV43c3hhZMxX5R8+V1ceEX8NBeMrpo+Fg/uXmNE294sePVuuCbiUHFNF8yRJwYP&#10;x5CWj/TjQFzUpBtAHU90RlCmHvu98FoWOfncA84I1YrzEdgc4pUAalUt9NjZHfBKX0nLnriILt6V&#10;veCMy2HI+mi1l/wLeuQWT4ku+hGW1UDwZlSKUGNcEjGChOajZB6ujGQrdCE516tjYlm4WB3DSCMq&#10;VZj0Ex+HYxlNHdBRA1l+4mM+P+FVPJ3aI08ZZrnLAikcKvUBXAPDmlzu/Hg0/IWaS5m0wEaTqcEc&#10;CevmPSErZ7CMrRbDfdUPCwaIMzRBg1XtnIIAnE5ILYHTEVVz8IcLpLStE1NyOvK/REu4XhNshAOH&#10;kkERX4kNul4kp1vgfqRBX2ISLr2QZNUDzQcfkU/PHTKJx32voxEC9Oghqmu0CoxjoxZ7XSuRZYXg&#10;e+yIcPE4Y319+tEw22sz87ENXvBAobo2g2l/7iYgpU+68w91VBScGUMm5o+iNTjh4s0oXQEwvMkx&#10;iGf2aqdkaBhxRn5heQngIm4sRw82KSC8qvBMuBKEuj24WUobyql7ij56vvBQ368j01NmVGX9hSCs&#10;MaV8NaiiF3YRpNpyHF44Ab0EB5GJVHPWj+KurzF+31RUgqnyDUaTjhcXHj60FM9c/Mwc6cw92Jh7&#10;Rz7QjwPxRnSkrIE3F1qi/erS1mc+va6NeG/pRTHb+BDpRhGISaIjzrArEJEBVnwIBt0U7kv4X1qw&#10;G2r3xL4DgmFlW0IebpegLKt1LlGUzB48u3RMnQpm0AfGdbLIDS/vBgrG6DtI7Lec0KTlJUGeLUhU&#10;pFxbwNaNWXKZ9WQEPlEXXoAUhaXIIdKRjvUB6sulhEfMwO+JnOOkIzxpo+yKcI00HgwAIYzfmv+l&#10;OyTkVoyTSrjBVpCWJWd+jScb6W6ll38p4IbbnZ+QtpTFjXnMd5ww+k8kll5SZ1NzkaxPJOFnWgRS&#10;pyOPqxJ9MUdTgeTi12c+XZMoVyxaofOe0xE6U5Un4BL0oBT18VxZ7f5TyOxxQRIDKtnm/qMR6hW4&#10;wu+3gyRwvkQCQv/FpZOzI3khZbwJN/yu0kp+DSwDr8VY4Xgv0BqfkEQAMt8sZMCm5ADeXHIvIdnL&#10;yuLqsTPCjYqU1skGloFH1UrrIazd4dJoLvxCPETHrhaAbh2QBBVc7mK+ZDU688X3qfuN3vLndEST&#10;4nIR42VzJzitO/BD5IKUUjvSPJOE4+UikCIJtJiqqGjx/j0dkQdeih7Mc6Ju9x2jhHzsnnxaeTA0&#10;dnbpkT2gO5g/Sm2A9IUbY8UBrTE85BcPPFyQLrpFK1yyozXRmuqlAroNjQhru7gIr5PkvMMF0cVr&#10;wRl+w0mhKomoyzdTA3qXQy+cQi/MRWKgFS+PmKqfECWx8s1x5roxxYJPCPMNlhFkqQA8Ppo8wfdY&#10;RqpEeYpIE/hybo3qUWnN+KJHmQIUUlYBCnlGPM7u4AfZJoll4epx4oJ/lwggl36kxtLbtLJicNR+&#10;ENHSsYvsOE+pgfsUfeTQ7CnqE8gOxqXwln3vHP+ayRLAWCiJlzqj4mfgoKlleYpgQyOJhGyuYm6E&#10;hsdLN/TxLRm0X7afSSetsz3jhz76nG2Iyh/VUcGASYnMPRpi6ScEQ5odyn5Yn+sj/Xv7OF4aUOxI&#10;H/l5NKVbbxOGH/Zh9BAvJS9Cyn5HvBwxxs7uCO9RZeagU44fxXwqY+++GWRgJQjtZ/Mz6aR1tjVl&#10;B7U+0r/6+DcC/nYv+sjX6SlhYF1XKV7dqsvPftOCkKwH0lF49N4FQh8v17G+uk3EPeHkHhynrFe1&#10;ut02o4rsnwQJn92yOqnwAqdeoek2RR89goNmFfLT3naAglAaAkbw2Pk29g4c+8QJY7LwpCXc7uaZ&#10;BP1MN7WDijV5Z3AhSDlanwk0gt/6nHd5dcf6SP/qY8RZKdYPH/vGNIX4XSn4P38MEzO6JJfRcHVq&#10;3fX052P4EutQWozkliR2hEUGnIxn+fSepFYOkf3jOgCcpYCJA9czSf7Bj1jKSo+dcpZ/6xGhnrgo&#10;ANdTgosHXYaOh4MeAR9kjNutHRx+Jv+rTsgPFSsDzAOpaahTwVecUR7iR9grV4rnVzIN7fCE0Zb3&#10;2ilub0/dwrEme4iGq8N4BqRi1ho7WxD3UmWJP/wo/sTCsttmori7vI6XO+qYw2HAl88BsE21oPvo&#10;4Kwc1iC5sw8Y6rd2R2synFK24vrpaOH6zKc3WtMy57oDlFxPFqFbKDniNTZfWlpo/Q++mmce/Ljg&#10;Epg9caE17o6Mt0VWn1tzGFulYfHOZSsDvoT/1Wit6nsCbxN1o7w0T3hl8OyshSBO1d4ThE3InGEZ&#10;uproiDin6xlIyHKX4VUY4Ib+Ctw4WVO/PFwQr3iCjVr14QIg6aasdaymjJk2uHmCBSBfnIKSV8kA&#10;B6L/JaT5qbw6PCieqICY4iGfAunILYaHPGGoL7HwVYtBfckl8AK1w299NoQPKnM5WfbP9ZGvJQwJ&#10;qz63jDAfF0bnk+S0eG/mZQL2hB8ny+y8wwu7ejsF4MnlGM0XI1hZ8CNuZyl/ECSFC7lRwPzCK8VN&#10;F3OjufXwu/FLZYeiynhCHLt7gr0Dcd2EwEmOd7H1Tfyvz3QX+pw4f7lCt8/1kf69f7ypLfrIN6Yp&#10;baCHk9e9opH8nJRDUttQO/j24Ri+xDpULRZvqebt7abX+kw71ef9Vuf+uT7ytTSFSoBUru6GH72x&#10;oMbAq7vBSHS2uMtLK5SwYWE5SkHGUpuDsOsK6uOVHV6AyLnIzewWtp9JJ9VVobGkwNmn6COf2lPk&#10;RWEHWW66dodbIMklMmuGfUHybI2981H8pA9H5YQAbvfqk5dWEphimS/3AsD3yzmPcvUiLzz8yfIa&#10;kwnvQhEUqJqXn7QpuhhCn/4ZFR2ICzELnFE2UF6wK6yVms76zKfXJEKylZ0OKxluZrI+S3G8eYRR&#10;TlVbtNdN+RK6/FyKKQRHLgzfp+gjn1pTVvfuniIYUeqhkP6tSIyen0Rikpi2qjNfwv+qBYlLfhWG&#10;zGISKkijK25Q6K0IhU4ARNOvMWJ4hN0fDWkdVYeLBMaasxXP6KvH/SHri8puxThXc+Lc+62IB8+q&#10;Ei7eVQah6Sjl+lZuRGmHygVvZUpcNr0KrsP12E2+6qTCDyrxym2w1Vbpoydw0BVQ9dj3Ui28pqp+&#10;u5V4RT1R7u5l3RhvPVS4+16MBhVXMPlexIZBVO7Yl5VxFAGXt+JebkcCgRa8lekRei0762XtH1Hi&#10;4nX3gkJOL4aANHH++cx9/NYWL8orJ4GQ7iqJJXKNgCXrM5/ek6LsKegQx8ZQesh3UXUoPlYXG5gL&#10;ZRQQXHlRkgBtyl97j8qQ9KB8VEVlxKGYp2B/z7vRwOMJ/8PznlpYT1w/iqWhsSgs3M0eJFhVNe/x&#10;KF/C/yqQUolVVgitotITvBb8N/qTXeBGO3elllonRT55AOCZ6z0v2NECmHcm6m0Lhvf3WjASufyE&#10;RF4KYd5FbEDrcvOQBgdl7GAj0UMBMgJXrmVSRln1yy9jUpHzrZ3igfEFf6oBPvibtkCfHhku1yVH&#10;fWGcs1GyVC6wzVdK45FNefr1IOFa8JEG/dYWRQphfvGCz7UYB+gY+/rMp/ckKDAn3fJUEIVKqsAn&#10;6qyFnOMi6ggkvTCdfpOdlGyeiSMtgcJhBYMJoLhqhiwvS4B5OXZGuJFlnnfQExvOaFpK/aFUwJ2Q&#10;ZBqV8omum7rg4YLEmZI48fFlOuhaEEdZgfuWGLOEI8669jf5rflfdYc03iufU1SHOB3hriifBN6K&#10;QUc0SBIXIT/jAvfZCQGHuDaBJA+1EkBWwv8tfwKXnVjax6QM6RaNn9uUxjN99AgOEjEqRwVv4UBb&#10;HOmlhIbfzFEazamUfwqbs5PQITg4cTnbKeV0trJecIj3ewaoHgnWz7TIV5fdj4Pgx+/o0PrMp2sS&#10;pWLljEUcmSGFCRQx5eBR6LFetEJmUzz8lGNRhpvmiy/hf+WCFE/htKuJXPXOaePFAeWYUDBo6Bpp&#10;EfIoKxv36A5Ct1VyCu5FYx2M6f1gOID7oxhTmzpCHwjx8xNC3OK20V9iE17xoz1Gr7uPY/GM/JsF&#10;y5SMrGRTMliQB58S3KgN4/SEV+oOCaieJ1RwF2r4hWI+fzRyo68FoSPP4ABpIvn6Enp89GZB7P/S&#10;am5+Q3ag/BUsBzs9/dc6KxQ/xzMfE8cQQexTuuZaHz2hdLy2LTlC2Yxd+GbzkOHkRS8xVp4RxPIb&#10;5WGbSELGODI6UBrT5HiMzPT1fNDOIfxMi1+IYIFcoTNvcokO1mc+vSZRJqBUTnypxk15qisKDi/W&#10;gR90jKFKF8MkD0OL+RL+lxaEYdQuZ0J+dMyvkDROcQ8FMBZ+lORjb2IPCAsFNB5+FMOrZLnSKSTn&#10;IxhR6QJ7KYKfyf/SCWFHRckzPxsvSDRAuE4x87ojZ6y0/nfJ4gQc1EAvAp3Oq9ZbbGgkbrkRTlKT&#10;uD3z3s/kfzWmybuFa95jeHgvcIDWCUflQHg2yi5lJJ38h6KBcv7CNrwPQ/jBB0pOccFDFj2ShJ9p&#10;EYjuD3s8MZTACf6MZO/rM5/ek1pnQlc1Soevq1FxVzMtLPtPcgbi/To39fxHM+Nj+1FloLNg8qt9&#10;TKrVq9IqFowi20smEGEf3ICAfl46L9Wn3rUv+ABOB+ICboGTLquSeFuJ2/rMp/cknM2JeuCgYwnm&#10;fdn3CHavNqOttYK6aBIpFs7QkkzOSkHBnedxVJSgznRCejhREoqWmqqM6MMFl8yQmGw44xTpBMlK&#10;l15jpCOV1XwVxR9rLKhyujwilWbDA7bQYS6EwJ/iKI8Xufhco/zZCXkaW04DDK+BZRiNpVzMakL8&#10;JXpAAypKz8fpgnqT4Fb3yI+quvlWL4mf/AlDHS8XvhaGYo/Kz6LabXa5PvPpmkR9UV2eJvXFUlHe&#10;9zMKxXHhyrG+V577Ev6XFqTmvKhZmbFrQSob8tJp/+zGKJF2ZUSTnQT5HmMZ2cSl+0KbrnsRQ1Mn&#10;4V+zUBn0U/dqmGjq02eXDgcoRQP5TzCbnfYJ0TwUTaQ+aYzh5ErREJXdEg0ORP9LrImQYd4hvr4h&#10;oqkQKEMLH9qweyDqckS8S6WOtvaKCs2ifd5rpb9OEu4docBQeQk/dRBY+CqEQXdJxrs3t1ifPYLk&#10;n7BVr13gmxt3wG2WPMHblxZy3w+4UqKBBIMXqdTUs6hQ8taAhLdlqIW6NnNrXPJvuNNrTGrwIZaR&#10;GJrYcuslAXHGa0TBPP+bPSjCMVwK5LvGFkykwjt/lFRX58igPGl414JIcleTILrSyd+17gCToi18&#10;/Gi0TXLxAKwUFZ59RNhotMK45r1qTgI3UM9GukYMxwO1i+XeDwNunPARQx0vF74KrYkDFci2dlLr&#10;M5+uSbRkrTvApHU7Hm9xMU/cpENfIBOrPOJ4O1n2nHnyIFVKRd5GwIm187J4PjgxEM/kENHkk5UP&#10;Z+/M5Wfyv3TCn+LI5OUMfoUxWZoNPRPn6VFwU4F81/coaKVSUuJx3IFlZCSnrKIWeaI1KWPJy951&#10;dgKtlV5LtBoAGkhJuCpwzwKyYKwV/0Tyosac3yFBrjrFbIjFj9IfPQmXnEjXakGwoj+6c30Ijz/f&#10;IbWtCRrsD6/8RIGPDhcXp+AyXQWL0OidJHyJRSBCGN6RSGqPKH6y+gO1BydgLkVfRXQ6vwVA3YOj&#10;6WLwz84AQEpfJHHIsf/qBsDI3eFnxM9R7JwNjeaSIW9LbkatfpYDnK0Z0b9EKDrNjqZ79AglAHzd&#10;Bcb6r4H74REp/KajwwuWgb1TLR34Dw+iwWGboPCbDBmCEZi7ifTPN3AN/bmOcfXTMYoij1XogQ9q&#10;XPQz7nyDcYHdAhuZv1JFF2b6/MJTm4VAM4xjsHK+cJnFf+5HYLCcHjGY8YPD28e9mnfITEIP42ej&#10;rCsoMQbTtd16EL0Omz7CQxkzT9dUC8XHn9035A0WERiPcHVoLigLrvDQug1q8U/pP15xSdlFx7VK&#10;ol+Hxw2esgS7m948Djb4RcEUG7xL+3yX/pd2Slla8loY30jjxdpRvzEGR19xBnntI6/qtLl5zKmy&#10;hPjB9iv/yYUNAdIXZazTUOHZ8srd5gdHb3Z0CskRBsPIPsYXZlbmAKl1FPsasOkFUJZNsOlh2oSa&#10;19i9mto77HVe3QEsqO4AIGeAD7zWVz5Xc8h8FQ8lsWcQJ4EO/SBKwhgEN2vmjpu+yg2jYVilcxGU&#10;O31CJJy/5cWMWZ4byiDe0bxY3mrAz7HzF6q9S7VlZvhez++OtHT97IzIhMcZarz4SyD3XJNXA2rw&#10;48MVDqe6jS98tKI/ftV5WhSZihnoxY6FwBtFaPDG04QJWo2cZFHENkdfPe9wI+X5pgiencgbTajQ&#10;ANE1avqyVKYgpFDvCN12+LhmNOHUwfEHD+nCG5/F6SNxwHXc6OWkE+JKfiF3/+70ALwO410a2I+6&#10;wy8kXjfxjOF+skkXEK46rBN3QJcqPF3f+fy8QTQOZSbhihtBCgYjTzlvA25wRZq0S/Kr1ZaAmZ8i&#10;CsKEWg3TsKURbgY5cfTV4w6582ouwD3NNwFxeJdd8zwozaBnHuELql231O6ZfXD0pPWzs8CFqq1y&#10;x7Ah8kuPuQWpO9H8LIFNKM5wlEFyw3QTVPbuHIpB+JcG6TX8Zs1wLOeaeLtuaza3gAUaXcRuW36S&#10;l3KuADNTCRPoEcP5BOCD6HNDwGCcExNbQIhewo/nFC4Jv8nQrjlUCmcx5DcSDcyOdOdrEz2nbx87&#10;v9wnkPXQmJmp1uBr8Azjwp+/1nRFHNIOnlUbmv0uMCI0E8HW+rbTkv8l2FzlWXX7kZO7iT3WjAqU&#10;GoyuGT74yGt8lcV5aj1iWGSeXT8ZD8tfygDQWd/5/J6Fhl0bIXRjgjIqgsoMQz0aXY+jMW1TFNzq&#10;BS0S022NElxwuiAJptEwArsGGeY10WD+XjNvGDBwdJuDsElV4DscjUwcwRKMNMUq3nSrCoh4zd7z&#10;SwIqT7fgsF93UreAi78J8+pWmVrQ+s7n96yIhiUSfc3nD8m0L48cRsZQHGlYivOlZmJrv7g72IuU&#10;YtJO3bkdjl9BBiPDzW/8ZwqRg0sRLDrV9OId+PJ2cZRw8O/EQtWt2EnUB49BktikpcdbDS/WxJAs&#10;3k3DQHc+Br8ojyZmQdRD7xvCNV6OQtAjWmofn3PVizKTfgn+s+T/FZciBf4++IQ/jjULmwp/6M8l&#10;8t4pY303KGn7Hgu2qU9f+WrCUZhEbRvRPSqa0PjKyRcoMSgpVO3G0SouvdH685owVDFXGls79RK1&#10;7Z/FLnLOSw5U5Y4yFKWl53dHhLDWJInWLSBiPtGsK1kzcnesuc75Fy6xF3QB+Kr2OLphZqJYS1Ka&#10;SAvw9JdI9tyD203uN+/QXHhQd4lzu+lwk4XrO5/fs2ixlIfn/t2hQUsAwuIanPIezbRS7t7Ke/SX&#10;teb9ZzEees1UWhoyESLt3S6Nxk8mjK8T0s2iqW/TnPSVz9UcnHfCUZJezfMQ3rLK7g4lblgGvHlb&#10;mV2I69IrzugC14gcfXTg8IQitqN2smHgZAS4ocJg+2aoU3jB01izDfFfU7VGejYQbko5LuBKaXyr&#10;69NhWT4FYp9D7yYYVSFIfnYaPJSn9G41eAhbilllWmvmAh9JljJzHwabC7Ohttoca4RLoilSwMUb&#10;N+tQX/ncnqPOHViUkdS0C63fPyK5KVWJm6GKa6m1hc329VX8L61J1L8toKnmRshLokGI3CD7wGt8&#10;lcV5cj3SxaNFXB4DTn6mAzNLTdYQQ/FYmkEmOnbXTyKCXdbHs4rSwCicPvc8khYcUcvcKXUR82eb&#10;CWHNwVtsQ8SAdUYNnuEoBU2oI7Xm7WdRanpDYQ7bmqR7apBqjEuAHa6J2S26QPK5fQGzrbS28Op6&#10;NgTO4HhNJHcrQ+C2pjC+8I3W8o2pPxCKcQjm6CvHnp4TOcq5DkqqA5sfbBWbsIRrl4SnWxemXPMN&#10;VyR8LXIjzulQIapTyckoIaGs7DdBr/k182fmmt+g8nxOqE3wjIdd7Wexq9qwull6vBcqjbZNibM1&#10;I8mqiSdSRfejMNhcEQpwdZeqTIUH4VYZ/j5ckzeQRR9wc78y/GwNBPz7FnOm6A2dLzEBUyLlxuGa&#10;+FXaWhglByRpq98w1zlyScCD5so9eLbmqrt9+lmcojJ87mvydEFRM2u+8LpGT52GEPkQziTIhZFk&#10;5T3MoXZTv9SWmJ4cvp1TdCrK5Pf6PiKZ/4SauyMNuv1IGqGH8b+V5MZgJNjt6Pg0+P0Oo/wzeQc5&#10;quIAOof+1XmQrIWZmHBtXegr/dtfB7+5fht/Tna7YD/66pnGIRVdO5LQcZ++GF8CJ07FcXkrgoPt&#10;2XvzVfyv3qcycTDER04JD2+0exkpO5WOTrMlZJSi4QbwxyU3QUbOylDwECrS4bC/B/uk3FlCBRvx&#10;RaL+P8yU1dCXt7QVXKsCLaqU81YK/oQkYB0Kb6Kxn0zXWkDFiaTwIukR6WHYLv/2ddT8FBpGbz0n&#10;lPk1lqqY8vVgvH/t+9J+8Bc1os/WSHCwlqD0UXRPJ8xPajxM9UVwFttw5QhgkQyg4lovzSvePXdG&#10;jh9IIgDpmgGpI8yK8rBKkQ2TemSlUHO2gFCyVyhAlFsvMKBERgH80y0/wZaZpKLX7VHbbuCL4Hl7&#10;JEiRN4pmOx2ExumUg4fnhKXoPoM175wQIGy2TCQ+c5R1TlOxP5grUzGPF09Kj8Ifk6yHja7PngAD&#10;yYU/L9AalQjpsW2DMXU7x/MxS+62sU+FoZMm0PuTgrj19NVv5PZhd9Rb1O5qioBEejoJvNr5ZEHY&#10;GAn6l72Z0MJKplNakf7TXhAbpRg/rSCysmeNUcdaC0rvO0ISKnjxIV+nQIXxDES6dMYr8nk3Iz2f&#10;Gk8lg2JPY4+dUgIT9VYbJvywFX6hCqdoQzPMH+0T8nZYcbRGlMMTEsktDKPawDkMGYKVGxLMx3UF&#10;VJ+KfWAupip9tiBZq+VCA6QpZfsUpCIUQuFiGY5s2EK5+qK89gVIEb/6UfIrXObHk9LJQ2/dxeA7&#10;6i72+TU6pyEqhpRpvk/RR080hETl0d4Li3qKwBG1f5hUgWH43zPUu8bwkCXtkSwNWpxiGJkBqonB&#10;+uDqN5YSWQNlAdPfI1WDXhDPZRn6L/PIv/DC1k55fd35LNHMyri4vUfJ6QlY5+mhhfML5+JEC0iL&#10;1Jl1ivC21osAcIkRnnnm0H5ri1+nWkAlKbbHtUscldW1HEJY3/l8zULK5c3GLLe4OTjX3T/p5lv4&#10;ZtsZs3mgfRX/S2uGr/TTzxKDVB4Vb+pkYENAi/J1mYx0UkjxfCN2YXmthp7Xmj5pbVMhe94hk2S3&#10;kh42UAXeKHmtlia9Q9J1+mz0dLlm3nb4vGZXAsPsfjmL53JVdhcOQ4JsRiwUr5TGiy/5g+9jQIXk&#10;vG1OJn2yT331vEN6UureqL+10EnssAM96DPG3T7hpq+yMDVvDrEjE5H+WxlS+RahyRDRS7Ykdg/D&#10;F+euvDlk+A+iIw4r+iGQ+CafJd5KKriQJzE8SPyPDuyRcGdsDkNFqc5hr72x/mGP7VQgBO7ikhhT&#10;kSYwGJINRCp9fAeq34Sw4I/3oI/+9EYBQehETHI7Ww1f9+yr1mq8PaeqnXtPb/JVihPPxHmulpzo&#10;4tIVgDsivJgoWcObNhd/EDnHWEVFcILdx8r9x1jyiMMFob3kLjzKMKI70cAhx1B+h6azNkrgJJWS&#10;wwWpVCqtM1jozjy2E/Kj97E6IWO50cMFURfy4uFHkyDwINYYtTRjM932lnY4oM6pLoHCrUQmgmlY&#10;Nxt7ZEyOaDSVNEDX/fZTRTiP0ldweEKKKKQT8IK8L8heSs+4k+bWoS96hZ2fkJyfQu9IBvYFaQZQ&#10;CMXSA4MfadApb1GkaLA7HNF1lbPkLtdnPl2TSPTMi6WfY/r7F5xhSblDWGvms21j0RcslctKJz+8&#10;A66z4EwccXDWUE+uHyV+Mhfsp/NIEv5w6eJuOhtKWu1/m6KPnsGBFy+lAs52r4qD6FS+x1tW6F+G&#10;ro+w9yXWTdT+VqILBmDn/q3PfLomobgn/KJu2IkmeGLuHgtyEBSSUho/acQX7p9dGEpwJcVGyZcf&#10;m/ZA5bHGgkzH3MIQTN7kX8T1Mp/jbMF4ubjsFlwlfkJSESqbn0JDtwaQy+FqSZT87xXjowd9TaSX&#10;jalpXHrQbfwoj7WMKGPwy6QB9Jc3ZjrB7NKII9vb+dBKjaJm0d1VZJ0pjrQjjKPJQp9GGEIZ1wkI&#10;CaejintYn/n0+yQUJQcJqA50AyQ41UePv33s8G0pGvmXkwSdP32f7O+PVAouF/PBHewlisBIMVrG&#10;0rJtlEQvKG1xB4UDYAGmQaHUwmg3cqHjEfzkrru1jFqJheT1kDu685GVVxiBcfFw36H/pV0SdEgc&#10;xkwbIFkvU9AExe3yIJryLkfPrMtJc0ilTTR0ExgZ38SDy9gCg4ffeRENle9t2PmZ/K864SIaNIIR&#10;Xl9Eg9wYytkiGpxpLRZ9Cf9LIO3XJ251+NFSongNBfPDScBYZTPtCONL3LBsgYWi22R632MZpYXi&#10;lPSNcdYM85CjTB03mg6iNVPJYC7q3PtD3iadv4rFRvKyoS5hb/1opJvaWDMuQg2wPsbOsGxldCLz&#10;h2YNnEvrjnJ1s13jfuoOiNm90dhgEVIRUQDmKdQMCKcZaRJ+QhmiNPJPBfnwhMTwC2y8bOg/GmWc&#10;ZYqh0vlmFuES1Ug96mxBDBLdIfzW/AFIOxEulapeyAqnkLTbMfQcrUlkEntZ2O/Tb5TO0aYaQ5JN&#10;adSoag6uRel08XgTgd2wDD3X6QhoidIjzckvvbEMFpiNnM7uYGEZIQx3DIUAU7SB1zHGZtrdQXJf&#10;QuZwwcYyLNQbpxCWoVCObM6lUzXTPVsQTCqd6h5eWjoV2S0jSrFh2YYwjiYLfYQwjZrU0REqTvay&#10;PvPpmtRKGGJo2F+RypVY1s0TmnkuLMMJ25zal/C/JE9acydEOlTJpblHWdHQCLvW4Dd+BtGQL+F/&#10;acEuNWjNqk8ReYXJyXGa5o+usS40wOP+JleNSy+ZE1m8k7WozKAbYGwLirXs9+dnWrep++tCEUIS&#10;yThBzfWZT+9Jel8uXkcaBjkV7Gl3cOnTWMfrUdG68DmcCzD8JpWHQGr6UKRXARC611D14dLlGKNu&#10;+w1r2fxNJF4O+xp+krKGH00xvO6gxQJj7+SJahyhBw+Eh/VUtSVc7PTiPN6f39q6Td0frX1ke+Dd&#10;OqR0Xo9PMQodDI5KQR86fRozD2PyyG6Wie9QdkrvTxBukgMp9ZFPXVNKHpNRNVJxFhdllyMqzVjF&#10;okjTSlfFKWuGjZRBOBNnA83FFshwMGlHFPwB9n6m24VF1lqFwL/oKHZ2YcR+5LjBLzhEYFeYRNBg&#10;aH3kypexHo++nlMplqI8XbM3URjdCrHe7oALg1Qu78DmYXKQ6PLruqNLTnKZ3Y+lj3yqpmDU1CqI&#10;/WEwQtLyXRCAtQt7hr0v8XBhxHWvIzXD+p6tspLakpGuNC6M6GseOPIv3J1DbKe0BCj0lSGCCVhO&#10;jVuVK04JtbDBCzZkaav3bCZZ7hnRUFhQGMLEWc3WyWtUjU5NorPeGOt8ar8D/0uXTsCyJA4Seuqd&#10;kQUXaNdegubjpHw+3J8v8XDpsnowRrKU+uTSlZbHpOE6BlxVBUQ23aTgBgljra35Dv0vgSQyDPLY&#10;dysfeyVJv/OjFkiaZeA9TBX+8NJp/lfERUbcMDZwXpch8mAzCJzkJXTarZ/J/9IJO9OR3hgejo2+&#10;hwVSxoZgB+UVYoso0wvG1yCN1NqBZQ3Sbt34AFLYe0d5/Uz+l07YZX44nm6nUACf0KwnEXD6liN0&#10;nJEc8SX8Ly1INnt5k/FbDm6AzlNBDMy+cXo4WvJBnuNqweVL+F9acHFk8hIHt16b0T1tIFVBy8uo&#10;FrpJKRAhJ1ynpU115VHQImEy5q7yjBbab+wKEjLK1zg7pHBPkaB/sSZ1ElonbOa7cxkH4o01RR5V&#10;+UC2PJ71mU+vO8CsrNSzW2IQmXVqT4/EcW8/iX9RGHzt/i9KvI7piInKtLylPpECqIqTW8oUm5E2&#10;8C4PK7rUym00k7tw7+AmuE5xSwojxfafktQ9duOFUkYKmJFJldJmn6KPHuFPvXwpYrfEuGhCUaUe&#10;tP4bCXV/8/ZMEd27LD1aB+pHb6l/0PFXYdAtZRAWpDzTd3mI8XRj/ug9uZGMm7KtERFDAYksgqIP&#10;peTe4P8IUpzl1ekHH/4wFnGEVdz0nvZJPLMiZri/s4DocEGicCVt/45y0N3bCcOp5FViYiNfB/wq&#10;PzDS9o0sCnduaTxgiKuy8a6Nxmb+AQ2/tSBPQr8QDbzYU1yis16bV0ULvVKDMWpda6XVHWnbF5eg&#10;gYOMUL81/6soifct5EW45VwTq5LBL8TYNqNQKsrNm0AjMV+pYQhUdwaQJ1iYSJ5j6t694DPT9TMt&#10;FtxMN7rtBVjiIpOzgmrrO5+vWRhcCUyiy8HTdjxDXSs+gotnpPRRTyF7lMSFlSPoq4hNNS9T03ro&#10;HjgXh9dXPldzqCpOTY/iPcozfIcYxYmYVH3XU2kbGCn4KohAvYod+ir+l6CCTNfPRkNgXxNNTYDG&#10;VeOkyfmKGtjQp7zCT2t2SQOeMFd3Kd2oYEskOo70NNrQPt28r7LwQHBtzkR3gmWMre98vmZF95iC&#10;6aznQJtTgDyQaYRvyLUtx/rLAhN+Vj3hAw1HRhmpncVg7xUvxJujPc9FE+8KadDkIiWqZkYZwU4X&#10;VIkVXbMmz6r4IC+UayYpkedaDKI5mmwlBf8FB/SfpdNEqgEAYVYwkWaHlVczEfAx8yZmRGV1k7DR&#10;slT5wWWX6Sv9q6/JzEhxxNdRC5Mr6Cv9218rbSMKFTMzhf3oq0fMgkF2duatBo34qho43KvXGMQk&#10;ybui5uYiyNvpn9fkASHNvNXa8bSampjhrB5hbarly4/0svYPZ0UZtcCxCoObY+G9FAZESYhjANhc&#10;hgb39eYljbBqKzAQM0fIh0GxUJJ7hokWEbZCrL2I04Gpa63LDzuv2C5huc4V01f6V19jqzdef1uC&#10;ihuoXJPniMWcCuNGSW3uZ0GcExY/Ixd7+MhRa9UijNNnHdQZYuEQIJCZKDnb4YMBet2e6oNZhUzc&#10;QQL5ZXEzM9UepUux1zkJ1xb9Pg3qXaVVin12Tkr4ygu+Zvaa0ZRYiID7wHWL6I2z2GQ63g/XBLZi&#10;k7caeLLsxPGxtbz8Asn1d1nOURHQyUSOzf5XYSmVG90o41brz2BzX+jXZQV5CZX/hV0Y3R+fWPPj&#10;mnRZF0NEYiZTb9jyLEblIQb3Tj1/DRIPb3HwqskCxf5lWfCzEQXYxR6KeNUCxSBqjg+uZhIaPLtP&#10;IumVDvP0s+jlhSZBvWNDNOeQgveugQVl1GU/ciuzi040PtTPUqzmCh6DZX1wKVHbcX6fm2qoXPR1&#10;ZVtbL7ll90HRCkidOWuHsN3XjCbZdmVYJ4It1sg8J6/AlEpBmcqzUB28HN/CV1rlaKlRpZGw0VeP&#10;WM4ccUqs9bHDSIgQIt8qKmlOWy5gbuJVUxc+rqhj3P7Ix8Argn6duhRuyWEIdxo0M+PthOPbR3hL&#10;0JDRMiJn6KkL42iKbdcEZqvmn47qbxJrkOySCPQ4GMEfBiVoOPGwq7BIy+kUWN7hfb9B/6s4JQpD&#10;ebi4nSgi2DEOnCivLoMzaEFCQNs4KJsvOOUXO2y8GwXflLJjDdd9zlLxEP6irDCCrt3eKGuZRHlG&#10;SrNUBRtXmUYzs9Z3wnh9Hw/Z5RZwDWKTOl3Mr2ExdZrQ0RVH1VdPUEewIYRqhV+caYc6gfoWtThy&#10;HN152qZLIHH/vQmRkcQr2U+3uhGtJsemnKA8WzXrnckYqQAa/5KSWPDwk+m8hVdsTRhJFSOWy59g&#10;yJMMbfjhPetMXv2m/q3fBi3k5yABrx0F+kr/6uuuR0edqFaJ3L6+8lNoDmHZ0nLxQg13HpXoYrWY&#10;FSMBjqZzQt8G5A1DH9eEdYqeqFQYDgVqtVWQiak77Nt4clv09B8expP7IdNYLUSeeL+gU/CId1SF&#10;r/A7SRd9pX/1Ne9+yvgEl+Rj1Ff6V1+TAiqx9iCF/vR1vTW93eb9696Jcqv/9HVkqKUo2eCo33y8&#10;NTLwVv0wyuxOyST0tM+NmqgM3raWgHez/Kk4dOp9vDNMIROqcQwfjmsJBGmq9gx0HxEbeglH84rr&#10;hJTeZc7Z4ZqrERjlBMOLhte8PLXxLCN724UI7jdZ0C8pIp6GLDzikcC05xp8PB3TVMjVGgsNk01u&#10;PXSS3NDZOTd9sXn/WrNjgDDCmQ28PPnBZ86cOmHq6z6+52S0k24mHf6xwVMf8ZM+i6Iuas0H46Bu&#10;UIwDLJ4a5eqMT4CqV/NV/K+iaLLzGh0oy3D8JB69BAN6p+EKYYvmMwH+OqGv4n9pTepYygWMU2ak&#10;OiNsy3mP4AVZbE0En1qS9+AZrhAhkpXZMxtXIBK5PiAYbtlogrxDyRc9LHy4Jn0PdE4qL11f+7Fc&#10;YPGmrFt88AL5o1BRX9WS4M1rfv7XIDU6ulV9U8QxhqK8igBRIF/W89J4tngxF3TJtIYtfFWAhy2N&#10;nPed6apl+BlseZiqpcXsesA7EZjTtaH5PHb4CEWZXxo8WxPQtlqvmX3OEIcNhGlsoRLI1/d1BfBT&#10;w3Lq8L+KVpgpjsyVDQ8biLlddgrvtSG622tDVLRID/BV/C+tuZqB3lGT9n0VPA3FeCA1mSVy10BI&#10;b2rCUfUXrUwSRMm+kX2fk76NHC7lpBjG2X1iMAlN7jyB5izysMGkUinuNSmw73OiCUprcmj6XwXb&#10;/yge0G5DlTBWAxktZjzeSqLzc9gXeU7KFF/wW54Fl6lPbfiwGyNhpWgFoTNMDcJsleEIx15SzE8m&#10;natOSAaNeFeUZx1JPgr0FPripZGhfNFxpw+OR9slAiq0LHicTamJn90+HkBpg1zwqEzAUlFICNk2&#10;uHPUDsiKpK7zWYd3GAk2BKQlEcgnMgcI/t6/5V8N9BqDIf/r9nkiTparr+J/5ZrsnsSdMVOIDJ/v&#10;vnXBaEzyMbhIXYNHsEUI0Juu1xw/i9djGWzzLVVKsuXjaDXnbE30ntbR8SKYFMKtEDH2Ip5BWQwq&#10;EQttkIjosSYD/4tC9fzZyJ3YqZnB9sgQ7/IUNcCD8ayZxPjfrBmZN8XvqklE3yf9fhTMg1Rchfzk&#10;W3GsWZ4W4Q9WdWEeQiz91tzI+s7na1aECHKX8XS1qfzgXDd3p9h9RJ1/U4BYHp0ePMKAeA9SIrhn&#10;CjIhdRU6I+0xHSNrkAZyBVPeP/hglT+dE/kL19Q5gfiOAfQoVOkyIKBL3RhU37Y1eHZOqroqY3vN&#10;7KPQq1aRBLQ95yLIkCY9PJRvbC0uRZwLG82pix9tMghz1y47konlASLe8IK6YPvB7S9MD+XUfxaG&#10;1IMkeTpscftIeMM2k7cfwpbtFyYQuBvmMSJYKhXR7VEcHS2oihcQWHkln3kwpTA+bA1jwmhFhNME&#10;BJ7fcxwKflWDWwsEx1T/S5II3l54S4f74TUjr0AuTzrZjPB8PB7StxLd2k51Wcg+qj7zPkn9saPg&#10;VPlHZlZ0PrDLRoZFE/BrZpCxoh9+Mv9LfIg0q7oVDBGPgcR7pnI90MnDLxuLFrTKNfFEvtCf+dn2&#10;hcQ70y4VSHmS8YtTxItSAcIjr/WTLc5bdwm6KW6Gj7NrP9Z3Pl+zyGiu8/2kTNaNe7odqe0dqSyu&#10;qPDsWbzudN0G3ViyIP6MuoiiKyJFM7RMXmnO9S8/pUtWj/V9UK6I6IZ2wfRsTQodZCRx3cNgIYtN&#10;7dBIBR5F0Hg45IEjfJIpI4drgsI6CrLOMD0cXvpZOiwMxTMqfERdW+scv0H/q+4z3vcr3RIuMsO5&#10;kRxepEcxqOmWpGKEHzDpkr7oL6wZTBJhXnQKc+m3OdmiT6KRARUfoeHmmsT/LwgdwnY5wiJWNGCL&#10;qSAmTPzIuEi8zSbNAibyRm/HaGoO/WNmpRHqleLJOYeHAyu42TcIfm3o7JxUNciywQs3cChejWnw&#10;zffdkFt9K7D5F7SCP7p3i7Lg94nIkxeX99KG9KPaVOlen2llWIoRgRNvJo3qyFL8gY0syro1MYXv&#10;iniiH58LUqodtf2dSzot+V/ilMQDak3ExNDxtoMzOCJMHzizr7L4tNYjPSDpkeBjF1mtz3y6JrWC&#10;BgcZ1E+aTDmWSQ1K3rkYKymVaR6Cxx+k3Li3yMLMKbCZNrn10fPueGgs1Q2yeAafwFbDUAlWgMaX&#10;vuveXbTBTRSBdgDKqa4R1nLBEM0/Uyy2H9XjyeHndF645u2w9zOtmyjYc/GVZrMDZH0m0Nw+30Gu&#10;j3ytmsIjIkiugBE3OLxG5PqXOOYwrlCQmYDvKufh8n3BfcjCRZG4FkQLdyZL1LekOArLcPeSy1oq&#10;MuZYh+P9TP6XToirKYksWru7NsJmymOA/j0cQJywmPpLDKFCokzlO9oB7rLrCYGMRlbPl+1nWlef&#10;pyOoECZngJMnDzpmvj7z6TUp+pOlnkWE2/ktMW91zSdbzMGF/aeIGqSWYc4jkcPEMFKvXUY2625q&#10;4HMgybzGIk99C5Eg/pSEgeHwwhvKRFXU0F8jnSCiUiSpnp8FZF5tGElkhdZcz4vEPxZUJBI25OoB&#10;J6RGLk+IA9xQnrG+Cmzqcw0JkOopepTspIc+IUhRcgW/eRo1awwPRt49wdQ3RhaBkeKmsD13OSAE&#10;IsX/ul9atfkJnzHU8XLhqzCUgEiyF7oKtwBfn/n0noQ37NoFx/aIRqiJpYAQPvV3HRhToihdsfLu&#10;DtGa6pVEXSqBxx1wK6U1A+eJELw3nOSAMZQm8tmC3EBZT6RLeKgWC0iFP7jWMWp3OmIrJbTghS/0&#10;U9xeMp14vMfTWSmUIZ8+wU1Tf9PC9zE8ic/iVXKpbm/7OXULBij6SP/qY/T8lCIkv2Zc9U8fx1NG&#10;gZ183FxEv6h/+5fVSwrvdu9cHz3iXWBUoQFNgN0/TFp9uQ5JtRluU/LlymIn0fuFFUiiHYZYHggB&#10;MK6aDOCCjF6ebtqPNx5S/6PzaIbkD/EOi1E/Wg2c1o+CGIXMZD+b0gNvQ9TURhGGx1oW5oJekgY0&#10;aTiuBaNJc/7ozfGCY7zEIYHJD0aR7lIXzhsYCUwcinlDGyo9Xzje12Q0TPGc6ki8qVAbY7edSyr1&#10;2CH8aQCVEqQnLnCAOnmpdCMe4oxy7UpmwgnVOXJ+Jv9LQPmt9v5QgSv95G/LZwY+uQ8P21sPmIDu&#10;aVreTjjgz5SSHUxJYH4Hf7hnHRkS8rZg5A3Kh43T3j3GjEU/qYsRkCR8qRq33T2Cg/rhulQQei5I&#10;y7nCfwYt7QlwqEgjfLjPWvINHFFHmMwKL06RjD76sDvU/WsK2D+8n3jQSxWAkXtwgosUq6AfZ+78&#10;DBwwudIhmOh+iaiQVXk4jxAMqYBNm2fDXf+K4cFEU7/gBabhwqXlfsXw8XllpvWiDWpHkjP32OEJ&#10;W+71xPWj0Lw2c1uQjo11FdT+vVDnCB0VatJ1YmjICOEyKHhxybvGBFzQdAJdCMC88F4yMR5pyIk8&#10;kubqAjp6ge0rSo1NlcA80Fgkjp0azmhZcpIhhacWDCPPU0CgKXQb3KjMD6qgE8JSDIt/wYZLYEXV&#10;S5rp3Pz6TgTV3+tRpiihybA83+srX63nRI50QDDmeNkSUl+WewyOS/uwO1/l83sTGEykyFwrE3xs&#10;HrEO5z9U24U42EZsF63VY0G4LNW5hfRwzyXFrcObQTkPpnkhwxkN4X6pXBZyKTwBkB+lf1j9aLzG&#10;vmNYJI/W6fA7HDHNfcryS/7x9gIGKfapoB+aLZyyfA0EWtHwbXeoTsnDsA/fME2CYWXnUqU8TFK8&#10;UUVwBEzcCxN+3vKwR/H+i6gY8K/4BMJ8SELsQ0V68d/PCyC5OxkctftVSX945RTOaeZVxm2Qo3Cy&#10;EBAO4ILyGaMdjxd+F0bDiED+iwCpYerUlfWdz9esNtqgonAQ7nvEiBJN4/1wjyYsU4yfAptXAUpM&#10;+3L7EGi9CzCCHXUMwtGD3aLclT+emUhWdnt2FyS+4dpJ6NCzZVgJEbzSIM8BOxBoTSe4qsrocE1C&#10;I3X/wNZzvgCfGiVGHTDs2QCPOBLmkAn4Qjeje62Sm+NNLXc+ECZVTiYOdnfcox6GV7Pwp3jA4Tn/&#10;5XWPnjkycND/FVG8yqn8nKTqJxF8MZgQOlwTxOndoiSMnyWfszYU2ZM+iPMsRX3IjRw8XBNPgtBE&#10;M1sw06W/HELrZ/dBZYuwZuqBh2ty/SIHcujdWYizTKwJ8GUl51qTMmwBAV4j3dm5gP9VPIHqk2aH&#10;CgKvn0XMpzyi6iqYv+Etbp6iFTjlG/GIhdt4G0zefhbrtRw9qA+/h0QmT0J4C1JzQU88QcKvTsgc&#10;YSzJxslkuA999QgVgiZd+ceSziToocGexXyHPrHPxFh/3uG3a5K87vaD/ex4gznaUinLEUZD4OIJ&#10;Ks9rtmYU3Bmn/37BFGEpbxB6Te9Rowb2nRLDkA1pJ59hOdHG8ogjS0asiChIp3LwH4NTkj2itCee&#10;ac4EuMM1cQ1JYcVn7HoNLg1VV5Np77FIOnCFm/K6bDAuN3S4Jm7xomZMIxR5gy20I8qSs23BFpM0&#10;Fa0QFxnaO1yTllHNByqldf0sjEEMGP3UvXVYl90xhXz+F9YNbvYvrRn6uZ+T1kQSF6QZjTXRvutW&#10;yN185ZXA+VcQ+qK/0IAtKUBi3dExf2yoc78Ie3VhplOH/yU+8oPGRYkJaCNDccDFUCou4eXwCtpl&#10;E94oHMJ98+o+qXWuK4uGM+MoRHb7Z+Mdm31NsuU6RRnV6o1WQe1qwfZWzYauLi8j52RzviaZdtrt&#10;qxRBWjPL7AjwDWcNJYZSIUlMn+eETWhN8ole8D6Ah9C6KBvmcPMDBOLUYCm8TUhEVITxZBm+iSQx&#10;s28FR6rLFYIxUltJNB4OVCJPyuWjGPCVhEeAFR+K+ijn8ThRGnzKpelzRuxEM8kcf7ZHH2kl0jZE&#10;n3opqH8WcSzFgR8dfIj82or7oyUiHwLBzngfzQOkyaBRD7JHbRAJolYM1YrAkPJeOTFW0Is1aZuW&#10;aEKazBCRcKHmt0gr5wkfLDiH5rLnkgdRxxGVHKl6kBCpna7vfH7PUntCQDoctaQdLv15imPcQZHd&#10;l+sRILz4z9FtMFOB2FD2M0VZGMBg9O/OnwX2xtZisM8IeuqMfjL/S+ckEUYCbvakiw1JDUQJdHEc&#10;g22IvuqDB/hIrs+jgNWeUcBgOOCKi0Sp68aho0BGCXBdR38I28hPqJ8lKmImD65Q9dSlncVoB4PD&#10;lJBPzqSfxQsbjJlRA3sdhdabbmsyGDxbgy7lGexOesz84DeSNt43icZUP8gPSIvWV8+3j/dYZ4s2&#10;LQ5sfNI9GK8u2E1cAZvaPhroMf1zh7hvG56eUEivCNpQ5yAJC142wGCEyBI18Kudy61oMNoYp5mL&#10;svCFS6g9DKJ99JoZMDvEODRf/SxiayAySta6fQ+KsFuqbQtCfwezPOWtBlvk/mASIHkjyIjuMFPR&#10;ZTrtRHDhaU3hkjCOJ9H0g0qhADb66hnj4PAFT6oYUm6sm4giyjo4cZqBjqhRJTfI94XFPu3wec2l&#10;JMCbPcWcqycnqi6YPjIDy6mS1O0jgp+h8mHNYBWJq9J31jlxaNY50Vrc8RUbWvrrK34T9QmFN7fm&#10;B3hVCEtqQxHD3qmZanc5Z6jpf1HYgJsn/CpFk6MtDYN6Ywfmy1NUviZ1hn3ZxKXe3Ge3MIuW/QPL&#10;6TsirjVTGoBtmGnJtWCRz1xL+CssJx2kWBK/l5kr32F5ZIqJMohxOu3j4pBehYTILLxGDUC2sLzS&#10;ks74DbxRspGgdmr162ep/BbGEdw3vYrobM+kGvCNxkInJvnUe+ZaE5tOlKWf3QYjw6PoI3rCH1Mz&#10;fh5xHUp8PVaG96BVfuwNV9wZ7Hp8gPwh3+CRmkEy+UKiEfoAH28C11GAZIql7ZytuEMonaXsq/hf&#10;hXeRc1CURQDMg7zsnlLlBB8J+pOycOD2zDeRcwiW2I9+FpHgBPuFW7AGSa91smND8i4QIPsQWh6U&#10;RXc3+cNQlNuLr6+eoRI9PGsToUL5Di/9/kKqKFtw+bHxOPIvP+hUz2uSTKqDoy2PNTeQYSQNUu+M&#10;guh898KjwAXjxapzauaGVN0wm5TQoVqAqxIuZKd+iIg+nzMyNWrN6PflsCUcI40Fw3bcPkHBupXI&#10;on9DzZFXkmuC0R5aJHVecV+8tSMIGIPdpUDZ0YeckruQkqmZC7a45mScPA22tFMBwfGavVveDzKP&#10;AkdptwqBpQxNrg3FE5EFIV6leKGDRK+ZwlsMxEkrYJWujCjPoBVyoQr7ILIPMSDRqfgVslFyctPP&#10;9NUzxnFu7ZBzD+IhG602QUIVOpFpLGsmKlSGdg5vAtdOHRwFJPnAAjb5DJJZaOE3qLRvh5zhSwoc&#10;rnm5alPaUbTg1mdUI0pZwHc9hAthyAWhF/4kKgcIxwlvCDc4+H5jvmvwtzuDqTLtOB6GaCfZ+Q3q&#10;Xuv2yfGWgwq7tr0s+srnCmMgae2Q4rHBV8lKF9qH5B7bbycBzp20rA9vAr6mNamAGEjFawhiDPgo&#10;x4Yw4qTRk+b4wv5A0YT46vZvGstvilc1WCH7RkegugbjIZtjLSla8Wu3GE5OWdjukuRU+g4NFONP&#10;qgVeqDcYh1dKPhb0z7SW1lGiuUqe8y+S/p0BosF0jJIo1UV2Z/dJYgpCI2BLjH1cJ2GgMnnQaobZ&#10;hzuoHI1YWx8Y3CPSMrH4ZlQrO1VFuCGBztg4P2OVeoeBkps5PCHWbvIrTjhUT1y0sjPi4XA3sHB/&#10;K70invm4UOBwyWVD0RV9Qu7Kx7uwmR5fQ2ITExAbuJrfnyOszaSK1+idQQW4ISW8UrsoIBqvGAAt&#10;SV+4oqneoE974uQt0Qbtu3UabAUY/7YmXkI8JjmTTLkXShYz9XYRS1aXFxEJg/G+zgVbCgddmaTt&#10;UvuMqOJ6QSQxU1ItnpEwXsqgsvXZUP3s2tBVHl8berMm6ms3Hbn9LDfY/WopThjKJAkMsN5rTSpp&#10;07w/w1u8JQr40D3F87HIL+pQLj4Xj7myoVayiMy+CImRNAcLzd3yE4OXsqToEyxNvViwJTuyW3v1&#10;4NE5A/tkcfZM/Sz3qTpMsmThVo63VybaBVt2m673wzWvTLSciTVqKgzqXjhTajCeITBauRrx12Al&#10;EpytSWBTCizZV4ME6UErPxmKZ0bfGwhEuEHzXBPT4Vxpxk8Fgeoo8azEfhT0afkeIvxqfAhFpM1u&#10;NpSOibNzQp5yFtJO0M1uPBVK8ec+o3hj3xAJCFIQUDEzSeNwTfywpQYDqlQtGnwwv8bbi+vsa4b3&#10;tSQ5L5i8UIQoIgI7m1YGmiA6e0M4f01BwAih847us3q2nJ0Tr4sC7JzT3UWEdiLGWKg533Ug/CGL&#10;F+fEi/BxPNYkxwaaFrnqO/hQMStDmo943c0H0dv6Viol8uychJok7em37QV20V113Wfkoe8boq5V&#10;AfYo4DsPWUdfVgikqCziJPaz69EHNjTukxiQjLBfqDfnynRghjyZlJK5AkbgBGtVG6rnXBqpuX7F&#10;eRrjz2AbtUFCE8JkZjTwGAkuQa050ljC4ajwaiSXnivweEcj/6lQc7RQw/ZsZ/4v7C6nFWqHmhlf&#10;LVW4lbNzors19omyG3xUdsk4wvjNK1uDBIoFBBrLnDuAiHa09sZ9upmKGz1yHQoI9LDeEYz30rpt&#10;NRf7wZn/pMPTLiCCEfmz1PQbG8c7z9uLNUiGktEKb8b9qwBCA+EItmjnHWAj8dRlWSTwSXGJRGw/&#10;J281NhCuV+tO75NYQmQx6Zxu5bMH3E4anLmTeHCbm9DI4/w+o6Og/GfcSmqpQhPcy+qjgXN+yGzu&#10;gad9tCGgEJd9Bls8Fn0rSnvvNRH/Mkmi0NuIFy9ruy3oAvPCRoLPdJwJEnc2ziASK48SbeqMMYYx&#10;ISmInZPS4fCcOLyLHOhqO1JPQS+FlLEdXNDh4Ovk3B80qjgPtsV9Sjch89BlGYOhW10IBtxdAJDC&#10;AOhr8JWNRDCgWc3N9MK9TePT/Nmb0QZK4xauwVe2IK3ZIwf8OgrvLo2uBAyubKdhnMbMNbheOnDO&#10;43+lA2yfieNvFD3BaOTHRxK4IspMNLTcLe+VvuC3KJNRA36dk8Ipl2XontGbLgaRsmTAbfKcSKVq&#10;Ed45MGJi+XHximTmXxNnpHbWgtNjwjwx4i5zOiMTyn3L3MXvk67hbUFlnzycMEz+Ag3ev3NFiDgL&#10;4a+aqbz+XhLPj7gwHkcEzw5VXPT9RuMrb1s8N6J8n5sTjwAHKl9uCLJ09x/NJ6Ly/kIBBlP1P4Ms&#10;Lno58Zjptgglmx3qfByUUtKDp2v+lrnRMxu2uM7Lq0ZaZHW02QZxe9U5UbRfML3oCFbKF52Bh4JA&#10;iqfsAhLC3FOFL5+3CHPNd55pZkaDletW0BTd4Q1s1TsE/9dwle/3ufveneXIE1+sh8tSTHP38esr&#10;n1tzogWjzoZoNxcd21cVMOxzhBsipCZDntzJF9litAaJTmEJFYS8meMMojPUBRNWMbcDg+FlTixH&#10;Ezl3AcSa4ryRNjHXpIhGPzvCR+Rkd2XQu6gUMym70lFGsGv/WcCXmu7Cclh230o51m+UpXvVTeLW&#10;q9X2+J6+er59zCfh5wwYssOIEuY1zVAjg5E2U4NvIphRc9c/OwOj0a9BeTTQvodUGcQuK3i+itTG&#10;z4ojkwuVeLOATVcIIdXTYG9Ig7ebeIYtNTMleW6BbjbU/YcxL91xySC6b8H2XfUtlfNCZHJu3QcL&#10;wba/BaempwLQUIZlc00k34s4KDPbKUziQkrYBVvKMevKOlliDUKIhbE9eAhblMk5c/vZeGzmQs3o&#10;memWICqzOPK7jBGyY9p8QqcaOe5EHaQ0Rxe9wbVo7qzdbjkxjjWiU1EzKd8l7LE10u0NbPSVz+05&#10;dFiog89kHpw6zcau2nvTWKBlSXIKEdOeOr2J8KIlsHH7j4PjfhNSYdyMm8DtWlj+LosK3hMvTeSa&#10;kPPg5VRXNWMiHdXPSfSsaLLl8eE5aWImjjyT0CIbUMwQdWaYaQzKwENMckHHJjDcTtbfLROPNRu2&#10;T4NdmtmDh+dEyxQzxKEyrywepEumT5XkuGz6hEj+/M/ZmSRLkiNJ9kRNlJ5TRNyjrlDLptr1+fsx&#10;hBmqImY/HaiVxw+YKhSAjCwDCCasJw/nJPSwtdBInoSOn/PURvfzBB7PB73yODt3hGfCJUKnvIhX&#10;vmh+1Z/dz+ye1RhCPW2FL3yyGmbqKoMYO5ntJiNWJWaxWAhgTLlKebC3DOUykCdaZwVmvMv8Zc4d&#10;vsKU7AnFLGUXrH6kIr83Yac/H54+9wNnKTOrmtcq2rUoTkbSoDgSa0xxDFYI9H7OdX/p231TWfZm&#10;9ZFaTnBh50QKUVji5WxO2CPrJGgycBVglaR3fqTQY54g8kJDP+UPh35NsTTBQvOZVZ/c//zqK5Xr&#10;doz9jHzNtiuvL6QGcw7uSkDsjgqYnu6K7nGu70wb2a3J8f54V50+dmELq6gJWezdbdGfzolQ9Gvp&#10;JtD1B4kjO49GwaWxCc8FpSkrOZyT4s14n7MIBowgCS9EUNQYsm08RWKRcZEDh3MCLYZuKO3qqDdd&#10;Ax5TUfXHbc6njJdXlKn4MWdoKRRHwWrchVd9U371neII5D3P9GoqLNkdFSKI0FPJGPx3DEtVcF3g&#10;OrqoJDbA3+DmvnBV3YXiRkkZfMi1kKEb3/j6sSvf16n2L36SCqKuxNQ5NaRBTG9QHOkS5kmwmRuP&#10;V3dM+PRBaiGhfsDqCrs4S9cxdPyKxMzYkYQzL5JSKHDEpPdr8ZbmazdE9aWPAgUZ1pMcdW3C4d6i&#10;NDInsnMICWyorJM60UHlBKJ82CQ23QDoVEiE1nmuJ/eSBYMzVZsAfjKa75LOEvGi9hmL1Q/XSV85&#10;Ux/Y6wByCVbEHuDyxTkIumFKILOu5N3hnBCCt48EnoENErBMoB2Ubu4tCafeW+T01Tr5fPMntcTD&#10;7nlJSkqJJ68QLbHtCrBwRUOvJz9KlLF544rhOw7f7qXVyXUotfixt5GBkZQKmW0C2VVv+dV3CaL+&#10;Dn4GsH/orKdNC5jJFKNYM95P8tR2DWmfpf+V7yT/MHRDwHKoJQDTUPmHdFbXBUstpX7e+AJU5/2n&#10;1wY62q/dxgJRqyA1DN5QHLlhSZYgN20iw4SLI16IMXeRhj8SqFrt0G/W+XiFu9b+WQo1HmZ1QinV&#10;nOM9GKNodQaSXP+guK/nSXPSXYj/N5nOb43A4Bbd3+YMAo4PcKNtEUb4w0vR0KZjSBA17triBZC9&#10;f5BWF4oXrHW+zge2piP2sO90840VzZdeTmyLD3sPnu0tHS0sKSFgRPF7a+nlYAQAKT2UP8C54W4i&#10;1TexaugHGtfGktE0AERlkhQTEREojt/kgy9g8coVwpUJcbZCQqlJhKYNWTebAH6MI/PSYafrxrIi&#10;ZsZuwgS6vLuECN2Ihv1CwNtx6C9jbEyRHFt6o+3o1GCcjsMchiG5fyZVznB4P6i6nC/5LN8JNcLd&#10;opXCK4tzxHXZD5xCfvSVe3UJkpeFldWZlzzUbBVx624CEVZ2uhLtVy+KaoCS1XxlURhebxd8eF9R&#10;teTzDHsDSDgIC0x9gyUr+hMbh3SHntexgpERCOijxmNCejfn+ibXM7rGCIuJiD8/NCtB+YTUuNhl&#10;JPEIKt1f65T6wznBjPK18a8eDiUlvDgbY3F8D7C3VRWHUwkNZzNCZGZ7CuKHiuOON2dHgRr0BFi6&#10;XZD3uDYdS6eQzcMJgaXKYEE6lWbcKwQutUVF7+iBhFAdaJjkD5zQReZnE5IxgcknclWHwG7p42FZ&#10;OpOsMKP11NqWntG3XAA6IM/GbLj5oTDzZ4UkOpTpBNIzAGF12SmyUd+EC88Vj8rxEgI545wYM47C&#10;2CAaxow9MHYjgYGYnVNHTQqvaEoNu6jEEfp0cCrVeHZVdN3AzQo58aI24tIjMIyKccoJ1aUIz/4x&#10;urlRZw88VobqIdGQt1c6Ru08uoULJuNwIx46wuU9IaaMw0iqILux+14PqkK/vzTN6YmoDb+RTGAT&#10;FC2Ab/LLsHc4nbU1pNn2CRmJSuf1Y4wMjdpSMmhKwJ9t6ZO+sdXvZgvW4OIcbIFhQ5CnbK3xs50Q&#10;BWktqpbp1lDENiMr8qOvWpSwWkwj6LdryqfPF4lY5ZY9X773n85rFeY63Q46hq7913Wr3W9TO2HL&#10;SOi2Ux/b4YwU4IQbRBUExp43QZhB0ow5TImMqFDUs8LXmOvPP1aYrc3+UxVaohMu2IIlP/q+/7hQ&#10;tR0KNYwlkwVTZuufysfpvMGm11GzqrKhP77uhwlTavcnEdxO4+TqWy1wj+cco7V3aMv31J5OmA6S&#10;GN/DFpNmqg2j2HT46ZjlJgbGfgCjsrXZ/90aevsAfGN+9H07dt7GfuShAKS2LcwPl4KY6zNWUPLh&#10;doDJ2Yqn1qVbdGSY2NmnmnYorSf7BFgFWxNBeToh7l8JPDp/DirauTwEFoYOeTJaIJSivtMJc7kQ&#10;nDpfSuq5pS+WxyB3VE8kM/7MxQpJo7SBCFOMLcUVMA+hhcfqd2hcFQw3SoumqJZTmIpDhqH+vArS&#10;aLrZBfjpAB31KVeoARn8Zcth55QD8aJSeTjLLQFJ724JEsU7g+65yXBXKVqtkCyPyrZ4Jtz5QQTw&#10;ijFfYwT862MwBi8sHbXTtXghIDG2lHBHcDfCsHNPc/sAiBP1Gzdks+scCF5UuPS1kJ0ERfrltHYo&#10;mwpmksFD3sCJr/0B5fp8be6M02BhEc8HPWlFfO0PwOp3EYfJkzlBnwbTkQYaVIna8rHxT9KNus7E&#10;oOizRLxGBkNx2ZtkcrE3+VV/9nkGLhIJAyhPXwW3J/E+8MZpIu4Lwzj9m0YwcOKuVdlPvjZb2qg+&#10;CHU5tOTm8AV//68EFeocMLlrdHrfF4+rIduwxLgUz8bnVSW/EkRSkY/4G0e/2/IC70zzYm86+Rrb&#10;kuyH1//aRxnRqPLKKYvpqLp2lTrlT/L2jqu++YaLaZKSlyqXvjkQoJf2ZsC05+pBAOpjqOK+OUT1&#10;b82Dw5GX+75f+jHGpSN57qKanjNMzqDCbEPAIzHqpQT9PicM0VA+d7OlupdifSkR0xFTwu81q3JM&#10;0yfj86I0ULtfJXHkQMgFPWixT+xxSZ/fCotnFjh4HCrAQyBSNfZsxACY4a+79FiUI1kHR3rVYNo/&#10;kltJTHEqZvJHQih3LiqvChX9NUXy3jBE4XBfAUFC7hk71Eo7W3PbJY8o3Lf38XKQqLalooEiFOoU&#10;l14+nBAL0WRL+fs4w33RHg3wx+o5CPMQmv6MwnAiElAgkX5xz+8ojGISw3HQfzHO3g5gLGNHRHGH&#10;QCVBze4Tnk4x6tl2gCuHU1UF3vYYRzgmXMIFz8fg75ikSVz/bm0NhuOWBctZgh07XSs/+irSiQYa&#10;SvuEAfhyp2LhPs3D2hftqeb2wrxW1U2gFrs6z5J/BaJBGA76h8F91H/Stua7tfJ9hdRE2UX6sOf5&#10;GMc74bwhYVVYZMlA+DDSq0/R/7LY49Y6gyAIs4E+44gZ1aRLw0itZMw2AmjFD0BiznJPlfQeHq0W&#10;aL+lf5KfazuQ9sMupgTFsZ0/PoIDasBTcgslsafqG9D/yjfu9CrCo0PCko5on4nss+ETExq3SCdO&#10;UmLkkOFAN+rgeHCYd5yIYU5B/V3cUwll+bPHDidU2f6SlPvBh6TJFimlhU06gr7c7+JEKcbKtT2c&#10;EHzOZ/gR8qXI0TCDehF3G40xpxQwtuVDP7X+V86QjozeUuzjIcO4MMYf85EtTFJ1xgiVnskwOml5&#10;w5CzeSR0/8PX5foA0nh7Pzzsq/TjJtYyiAH6t5WI41QhtrP9V9uL+kYiH8N9pOuzD1XXkneDTkm9&#10;JdIpoKjI8dmECCdjEvSrGllfmP6WU4wN/nrCRExYoaDDCUmhLJImnDIDHiR/OIYEcfcVEu3Be5Vv&#10;RaeUH0g6Z2nawkQwZq8LthJQzo++HjiPOJAB6jN0OLWzjlPiAaG+3iYN0LIVGu5SdQA62w4uLDSH&#10;E1SaIf/dVgIEaCgt6tgNfJCwc9GARR1zbKVTy8Ur2ipI27GvgSO7LPEtbojWx9OiGjOb2Tex/5VT&#10;AJCtgxN01x1UVuH0aphpgOy6pa24/3ZL0a8lUuBZ5HVbIdRu/vogaXX3C+9dpnQ8D86LrXip5RsE&#10;XKbns6X4fbVCyK7O95BodmIKMeeh3OAqx/7RcpNp/6YkCfEQORo36WQId4xWPYhVWYDgXgUmufUQ&#10;aOMwPAg2usQIYOrGtCWmZBVNe+nBa0TGHFJAPI0JAUod+1DL3AsqpXTGzI0xMqgURsGC0+qRCRMP&#10;wHytMwQpvckKBFlwDANxVpDn3lLKGq2psJMHGEyY2CmquIl19mdEw71ztkjVS6YbKI9oI6t7VC+j&#10;iMxOgF83qoUHfRaknf3qECH5ENFlxDXG2L9y1wsU/IOkiRCPjNmWoNqGBELIj76LpX+lkplHBgAE&#10;cGI/kyaII77Kxzn2yliBymf7j5Hm1BqaAFUkZh84C3Y6sxYytgNUxQrzzlvARrC1SnRjYC60Rovo&#10;wT7u8BfTRWQl9nG4QkJ9ZchzcMMifdKnkB8jJQE83SSNc/7DgX89Q3IUzLTMN3UZfScsspTy0LUA&#10;yd2lISi1LXDicIX4tIU7qX1gRzUU3PFLESFDsT5jAapPJ9wvDZL+EA3a1CtEtg6GBoqoo8BSv7JH&#10;6G9cL8Wbwy1uyvOff4/gRYAMoqFat1avOpILwUuakpERrOhy9/cKUTuOUeHaT2uYwvZiCzCkmwmJ&#10;2SHFJM3xk4ccpGls8v8x9rrpoH6ytaWk1Oxcw06X/S8LJ5S8z0ld7brdSO6KKRGpUmbcs3rYt6wx&#10;LhK5SsBUoXytEEx8EMYWCjS7wbpv57ulECrpBxP76woRX7YrKFsbeWEYIbYpKSr5GAtmQcey0gJn&#10;bIE5bPH1T9Ly+wopYHVqCg2PBtBLZaZ3hkSnOorDCalmNHNjCHe2oOLf6V1UhA+2IAhiF4QjvDHx&#10;yNK0zUEsdtSDq3l9RJtdoU00jBkEu54wua+0GptZoTunglDp0NbssasAqbKu1R9uKf6EJQaWQqdE&#10;UkIde1QeWpc0bHKsMUqal5w9nTDRMLDY4V3iFjm7GtduBK4Zs4Gr0MWFaOPkLKJ4aQEOzzlJDS4e&#10;1eWfc4XK9pOEAnP4Aa77yocYeKkvIGTW1ROqOQn7wAeDgrENy8ClRcJNkhSJxs4coyxziC/a3lgf&#10;kmQ8wkEY9wmUYlGv1Z+dIdZd5OVHmSvqw6qLjMNOTzSmTGo5EKOE3uF0KLySpFwgN22IIJrgo302&#10;GT8OU+CEnM8GHGIQB1S8G4EoIyO/f7nF60NJSHSriYifs8WRUuD9Qu4PZacWelaSUGc3ZqgncLoj&#10;+QSVGXQ6YRgQ9HQEQUjicUod/DDsDhASZz9g0hXjnk5IS7diJN4wdnT3lVSKy+AV8FSLplfwp7Nc&#10;/8uqHpTbX0o3wuF8k30R/wvjrAevSNNxrQV1wjcJN8p9qnNCLoNevNU53QCtl4gFTXm3b1QlpHCD&#10;ucPm5nhwroF6crtO7EMcys4u9HV08SRHeOM2EUmz9UTp9QCIuafA54tLOxBRxizvuBmmZOEZ0dB8&#10;024T/c1GSwjWbIOU5MRhdzAWqU2WwoWa4EHzNllKw4vBqzHR0CwA0nqfr5rJlnCCnG5yaQUrmi1Q&#10;bZ0SRSpFUDgCg2X+AXmHnWQnH4tRmp4hB5dCw7Eeq+D/lCKkOGaeoZpnredUwros59MzJFa/HvyL&#10;JJW+a3hwtQgKOOaQmj7qMzExEh/ofN7/Mtfr6rx6Jd87VgeGaT8ME7d9CDaIcRVA7zV0tjYcOtMn&#10;sqJ7E8+HsONdJ9EX2V4PbLSGzmbDaHBwDqNwbBe2vpdNxnFbG9rKdU04nxc7SZ92m2HsW98uJLL9&#10;eW4ZGa63EDQ7PAIvLgiTFVTYRKkucw3xI0AZB8yoaLgJGgthKZbD7SSZxOxFm4eukUAzjQjSZG9E&#10;d9U+ogiaJts/hLu+0yaqNg/OFNDXhKjVcbjPh4I3rrHTFSYLRUG2rgSY0FFCRormtxlDcx6TDKRz&#10;Y6PRNtQMTcytXKz9Uhxhp7ag5EZ8ge4IRm4pldpZ930T+19mdySxfTpFL/oKkS2mRBCZYYHzCbZd&#10;aQNdO3O2pQSWHRbjLAdyqDyY+ArjegS6PnJfbYldcj+/i89gpFkbTpnpE923VAPfmB993w6EZVEY&#10;9fijI6QuW7ZwVyedJiPQPNaXG/o43A5UuyfEkes2j+5VLU/mQ4DAVDYI6BL0fTO+rw+fr2QEgYcu&#10;kzh/pJsUBiT48SFOxkJUXAgIwLBf3jHoum+YOnKv2f7PjMZS7mmPw121DneS2YpA2LVxOrvfPTkP&#10;Y9Ub5r3r3YNEsTv8F/GNtjQudXbyCj7JAPqQijaBMBAKzTpcHcGhsuJJsCqE8BEMyHSvnAjLODqE&#10;U1gKv/GrNglHhG3gbUtZ+jnkkfzoO1mRomQAgPY5Y4d3cPfTGZJfUVQA+HGjyRFITi34VC+4H7aX&#10;gDoGkVMp6ywAqKxKjc72n+KXGNLsdrdUgFCddqArluaYrpQSVyFQbtw9CmPMqezt6BL8i+wJCw1y&#10;bQf1UWdp8wEk+cJhB5K3zlIR3FgFkTSvgizsblrgz2JQrBXeNSbVHR5+kDYp86Vy1PVSYiGdosGP&#10;DZlRB3JhHgElOjNuXjGqKxKsd+I/bt4ifgo960P4TXih80D/y0wEAmAgA0BjLIAubGbl6XQSpAiV&#10;oQq/MusPs6HH11dC3t0QI/XTO6k4VhdU26fOtc2HvAAwV9yOY9zRPkxQuwhUvgwpjFMbbAeld3Ny&#10;vwI9clAD2wGqM2JLz6rJ7OAklovQ15JKhwvEcfQJfVgBZJVY8NNMd/glkJjbBvwdyb8o+nBCEFsb&#10;N9RCdidWs9g8j6X1UCeiKNLdBtPZhABiif+QV9HJApcstsyHdCEcZl9BlQ0XFMqD6f2UwPtehdpo&#10;WGRRcdxVN22t4imRcbLGDldIUl1ElnsGPBOCGZRhiPtVDsh7LDuDeLrwFUgyMqNR2DLiCiRTeEup&#10;5OnSADzHbgSpIRe2Fa6hxSCw5XglIFEtD5t5bCduRVE2aQEXHEF7CItBVM9i3WfDEDC2UqeopueS&#10;xdmqSzuXZ4DtNvb1hq4aeClluUvfkL3QbQ3OwBYzOnmbLl1k9r8srukJFI7/iJX+TSlbNSG+XNe2&#10;CJ+Q9Z16J/3UID4UPxkQ3VGki6gZIkbIo0mXPkkXCglTLp4Nt4bNLSWDolZIznjTHzihO9RC7sw5&#10;P9CJnwKMeumckJcquqYzxGQoMRJ6QkfoBvAaU/7iKTCHZZ/7k+ir2ZMkCD7jFtdLKXZuApYoIEWT&#10;NRbheyRiWKFu/1tfipYdlIi4s2VL/VBnQpXp2cBGN5+vEAMmPaUV8+tsiKtlOSKNX4Zf9hQDR/jM&#10;4hk1UrwQo+ykBQbv4M3dgCCH1EesZPc5yDVQnnPdovrtIONVxGqidsyxO6iuUnk4i/wq/+bXJKfG&#10;4/uHHJCaIb/6yugUfMQ5o13UQPqwuaOIgMSHoIZ/Qs/yNC/2EK8Ar3PtvtKmOu8hWKOLQLeGrSuP&#10;yYY+DTcKHjiiTRASRe/XnJjnw39AlmedHNsQaQSJnIyL9SQ4+9u5fd1boj3GA+nvh8PUaIVlxvMl&#10;5DYkHm6aOYK4gNqUn89JltV2ImYzaPAkO2b023FC4+YJxSfyJEnv3z2l0JIpDkQs9KnLa6NA86vv&#10;u9LmKd57fYQKRNcx8cKBgFPsEFeOwRuupXew0xHYV/c7e80pg8FzKjLKZr8HnfbGk44YHVIc7tV+&#10;7bzXhm7MESO6yLtLCsLu8S6xZ4s0PubMHuck2jMYCwe8z3WZmEO1cPzZ7rkAyQeII8lsKEjBn+bg&#10;PfjxhV9PnxL2//TawMTQJ1U47STw5CKzGazo5OGcSOWchG6Q7K8Fcs8gkFLXTFwgGjMIA+UGn1Le&#10;tCUV2rTs5k1UIL7bNCZPf34QqU3rVADLynk9XCbx8DKTuNp9hh+Q8rVKWgoNMEPOXYnGuyvhUXZE&#10;oetLuWmh841uAPXYR0968HHHtWlrX5GgwxVifBXB/hX0Ye/pE5+mG0YFTF9jMTDg9BvUAiPCyojQ&#10;1fBhsJNMVQC2c7vJjq4PReAWlHO4QlL+i7F0u123rem3aOn9ZYyirSI3GqffdKJSbV3ZDKTVFOK4&#10;t41orsELkirL1H3GMP2LSqn+w1c/VlBPgone3nUi5GQWx1sp++WZ8M/cHokhdMWJ+NC1NVgzFSh5&#10;Xgr9FVtQ1DW3G4ey2ElXky7qPjxDDq5In9zBYSHyIjM3t8lUOerrY9K6DnFb8azDCdHlXiHQQTeD&#10;se63O+3069eEukdY8p+60RsDDlvKRgaFVKNfl3zt2lKA14HFAvQ5bgLAduNuo4ycbsZtYXBd09B0&#10;nyxbXtZNh25Qs/4YUi1uqJSohN0Vsi8GYWAPJoWe1LMu9gDwDaoKT4g91DVh/yv6G5fAq6ADUXPI&#10;cBvCo58FBFjhzrAAaLwCESnrL/ImKjhUkBLqSnwR/qtVbKJB1AUxuYuOI0mt+QVT9HMCwbB6othy&#10;qCcK7+1n/IsQ04WkwWDDZRF5c3nYkCa6F6PEl9r2dMsHiC0fis2xPvSMD5VJYDCJwq2+QiJSju9x&#10;vHgibwpGzhj7kJi9WKFMxz3hgEkfJAazYPgetGlNgQ6Oz4VoI9JsO5pczcEWNJy0J0mDldLqm2jg&#10;3hBbEJyjLQUYEXKxzhBIaiAxFEd6TNGF95YiW2Pws/oiqMMJwUZNNMjqpoBJwEH11MfgFzc5yxj2&#10;YY1Fjx5OuOP4BOdLc2fbyKkHw/GEo5kpYylKRaWUqXw4IcLbjD/zteDCgK+0kOkUDKAg5HEdBQDR&#10;ubuPtYdO8IMKjb1In9sx/9zQ7F9dCumyd6suWOciekADjNyVpdyPJksZU5nqWgXWddMkjOlqjDWG&#10;bj7nQx5UbkQ9SB5BXyGZCeZRTO85YdJpdn322Rnypc5NoEC7pP4mGuG1psSs4jWW2OSuMj+cEOCl&#10;7FKSPwtmfV66U4ZBqLoXiaMjT622GybVzpxNyKocQcdhw5x6E42cDb+UJNhmQoKSYXasCYGHCtg8&#10;nFAJ/fUgNXmd8bHjXJNBrXmXpf/AcDQ0j01z0d1ODzpLgRK2XpXAWMoC6cfSLTrGUnEEkFJ++ccK&#10;OzhAKiL9IWttr0fyo2/2CGo/OCdPDB5SS1m/Dpu8y8HXGHDNOVimCvG8lLvFxoGjsCyygCi7BKER&#10;XPhL5PeVwrLSsrWEBtg7w7j7AFW/bgc+bMgR2K6pdrzgqG8yxnoeKC5bMqPxIX74uu8Tkg5TIoX4&#10;xhCaxF9SBkSEqW8Vt6mbN3juAiCVc2nVznJ6ah9jqWXfld6b+3nOcRTkzgUqg4Uk1FOigcSOcuj2&#10;S8l2NyBLFnS3lkSZVieMlfPxW/pXqmBNBYlEsIcq8q+pQyWz9eNd78b786P8mx+T3VPHBLuUZHj9&#10;+OvJsjYsJ61bblQXNLga9lWBAYZ2kjtV+yVeWc99rPvrhKLBMmmg/B6sFH3abCHJrdvIjCUOBE1d&#10;ZJaQyZ9mr7yj57wzBkBRq6e3QJfdICzJEdFiv7LyDyvcdfo5hU1KOIeW3cw8LEh1eK0tJXu2MLqP&#10;LR0Hztvs/CluFCsoP8q/pg58CyMBJz8mSlV08f6YvPHrutVFowTx59oQU0aE/sH5dzKjuMMCRKmN&#10;514qh4nW8uk5Or83GsXrzYS1e5GPQh3eCDWyuqBdzNCU51HR2i0rdaswQ3wwEk0JHMN882XfxGyt&#10;D0vSpCyHA75/fown8DuJwsdg2i5J95JYmb5/VD6Gte1HhgBkT4yiqDyzW5QABBYSQuVCnn2K/ldI&#10;FaYtZ0pZaINcXmNTF+H22JFW7PPclaRIhaSn2hT8g65RuRrFWTUo6M8xY09v5d3XlK3N2kisLs7S&#10;PTuRK/lRfzT7/+ADHxYH95vGGvywVF5jd+bP68EPm+oh5k9bTGWFtY3H1qCqo23pnlqDREBNVvSw&#10;H54v5bz2N4jJdeAdIa62U6J81eMsUv0QsN/3f/VB14Nq3NNNTJwK8waQV6+1w2iiGndNeOngkHwc&#10;A48uemNCqmTiF04XjpaTcdH/sqVytkIstxihoKKdi4nIBNIEVegOLOsLQHHnFWPFx/MlObJbjX+H&#10;IrxtIH9jDAYvUXQJNKB14vvNRiuySHAq1vli2neLXi2nPSFUc0E0SizxORHS6iKFYoUNaeLCNn8S&#10;By5AUqCyszNUOpIdUbCEvm3qpGn5hhEwxhaLr9VzEfDFCrE2rdRJzO2JrbRgSsmFajA7BYOhpvgt&#10;O3O2QmXsB4Eis7xtG0W3TkVkwgEWkZMWornCUIVNBUWcwCymXVqbfgC65K5QgVsEpdv3zm1HqZqS&#10;hkDP5b9vk4acwv3SAVlTBBe7Ekau8N/ZlioZ0lRK44C+pZhsthQ+QHmcq0Tr75B+9LouzF3URnpy&#10;kzSYnEnioRC32xIgPqnNuAuecPVIrkRCePcQEFW3KkFYH8P7m/3PmHwejVHw8gOy8U1b8GBcSQRb&#10;D1QytoGMeZ0IY6nJR+RfEA0GmCof15cSWW7iS/6NK/0wiLuk4U88onruKuJGWUhcI9zmjjAylmtH&#10;8Eg6WIT1TMuQNeFdTJEvTbcJwkod8GMsWfl4A91LZUxp0NoZUKoLp1FfasbnwQrzhA9Rj6luAf3p&#10;LKOCGTtkgPMXsLR8Ted10UK2UKA9IRaG7Rb1iO8sQ2TaepQ3VNbDEeMjLxLG48R6lyw+Bsm3tk0N&#10;wjtboMocOroLtbM1xJHrpTO0wJamdSFx/94/jDNMhv1dMgFnqGiwDv8jQ0FnmI8BKG36UB/qLSWC&#10;e1GPqi21xECwDSrFFrATse852edLR1vbrMRtLnqi8KWpxePCyJ7ywurFmVo9ibA9p5Yt3T35gcuC&#10;QHVh1v8qR4QHVU1aLx1JPYyRLJmxIdjhX9tCd1lEnFMuOVG8Z4i2ZeDrY+A55fq+UHm2Jsk5SHF5&#10;oadYP0+qUXy9VtB3f61q4jyIcd95kc4Xtsyxi25as74OhO4DKk1qSyH/sYTYZx4acbHkYz+DZwKA&#10;ujXnWzxPbpIExt7JjUQ8+iZgmHC+tUOE35dxdzbno8TZId2K8V4niIqxW21ft/tR/4SsPedVtiVP&#10;wl/7yaKEZ50ozywlKaOvQW6OHU9+rDOOuzlE6V5lorIICwGeya++chUHsUvt6MHZjGVsIqqq/BHg&#10;a53iCFKGHEkHvmhHAByTji1EmOlg3k8CT7zYXFeBDyrnI5yJxJRPc+u+sv5X9gZz0vtJpUYPoynV&#10;PkmcWBc9cMGg0qsXxd1lWguSTGIzanvISDq77UGaHrS9ha4lNtecOy/84/S/rROXYXfTo/y7TMcQ&#10;FZY63YDrtRhr/bBBnhIrRmS5kebHnKElg0OCMkpZq1yqBO+L4uavV3rNWhXe4o6Q5Fff17Ngr3oG&#10;e7nDcSrdsEQkhDgXi63vPSSOg1Y9lsK6G76UN84bEqjRJ3inSZA8yxFyJZfGfj6G7w3IwzxWmOix&#10;EeOCdFLzA7s0ZiGxNsX+6IYNvvaN7H/54IA2zGXM1zU0HZYS/1W1TLNP8GB3YQtZ82vsg0a+Tgj9&#10;G6r9rOvBI0/2NT0ke2oLYUSn8uqGy5sJIWEfIi3sm1wjUKUWS4uoPiakC3AO/6qMinRutcfXSwFD&#10;enYlmetwdE2IEdLPUDkDZSzd1YHz0tiYtBzoKUh0hd7FkcqCeFMwzynNfq0ea//cAgMNh8nrwYWE&#10;vRQoYyr4XS+ddXl6DldljekSumNG5EHV0erBWevNEULwa+gjksdB2PG6qmTkAHWXl2abxZFstDZx&#10;DY2SSvXfNrp1VaXJcwEhZz2RDmhbDaNeVAfrDDmO/4dA3XcGRHg+orpZeaRnJgtO3XcHeSIC/dyP&#10;ZbaR4BYuKsMMgel22RK8+dH3r+MOU5PWLPTFHQwkSyF3yfGt0TB0YqHIi70gLdAuTzhLmZlQ4ftF&#10;r+SbDlwKtV20jCgswXkmAElt3GLcbXH2KnRloUUHXscwBXARiyr5zc0KdSNHKfuPcnSU/+4yRR/9&#10;Lh7IMDGMgFipbJzDFa503bVt3BHV7GsmxI6pLcX4GhOuu07Xc0y9KPNwQhrI+5zAHce2Ycz6fNnt&#10;8TEgJVYNiuOeEw2gkt1MfPPeLkaQbBQVduv4mD+TnUoBeBHU4QpfD44LYZmQo1tbihfWtbQ6hNbi&#10;6TVws76VRKaTwKPvYoBXmnxpEzTODxO+PgQBuoZOF0dHqhKq3OagU3gYAg+wFoB1MtaGUV1DuCeR&#10;LV2m9L9iquK/1KGTVDCOh5tdzClKGeofknJzdaC6oBTKVf2VKm9rrwRjM0Orj2QfIqi4dgTX6txg&#10;FXdZ+X4kOADmWrSQdjU+ZMWbdNppcXl4bmTk1VfSYnxQCaBkcSRm85gNFVMKW1dYXuzkDity4d14&#10;5Y5UgtJ1Mx3ocNscmGM3e7l6xC1phNycE+KulhTDNB5CZYtbFPRWep0U+18hTF21UC+lmmJQJsLZ&#10;koqMnR7H+xt3AnsMy/hGbK5k57VCfIbBeIpH1scAoA/qpG7Y3taPVYdR8lkbCSTb0D50+N6zTBqS&#10;ke2vU8yp8Q6mke2Uq+5GOMWkT/ilbov0yCG232ezHKY2IQEWbxWUfUPRRPSLEwARe/mHyp8NU1Dy&#10;PQ8c3z4y5aZDFWZAQpcfba+Un2Z7kqBmnVBWL+QjpkfCmkcSAuAjZVgqU28Uxpi8MVEfrl33n5kw&#10;gQjGKhPgY8JOYTwitM6v24/kR98Yji+g60EdOPM1KmKrVGy7eGOaFBRW6I65NXbVoY0HJc3Xg8uX&#10;b1S0qkA0NrvF8ViyDq8a0LE+YSt65expp4NxbscKiLw+RHtvN1RXEjHysfPfN5NWvrW22a0PmG93&#10;RRw9/hgSfr12hFSKi9moC6nZZidCxW+Ny0B8TYoym7qlararloj6SoeLKS0YVAzYZdMzycUP26yr&#10;H9fictnF6V5ulEDxo7d4Y3m5zwwkpTenoHHPNjYw+r9vZziiBLNeZyQQN6aAXb4xP/p+0gRsbbeA&#10;HY7tWNdeaclIrZ7Br7ZC2w+x43O4HXBACWY1GW3Kj5emqJzcoY4KSuJEhpKT9307vq/wVwxZcLWe&#10;NaNmrQ5KsHcDCcclNJzEzyr55WyFgE8u6CMU0P0JgitpYUKOUrdKGYO1FkETkq2IzemEoo91Tumv&#10;u8lWrQ283VBEM3yYMHdDUPVWQvt0QpJva0J0ZD9DVmE4ifYWwGNvaURoyUqZpiNV1nM4IXFT2/JE&#10;s5p1yh5zD9L6mI82yIwllVT3UK3VH06oxJF66WzYDDXkvqvZplWE4o1hG5addTjdcr90gmRxNagU&#10;5IDkj/Uls4c1USiFdvSU7vY4l7cE+Ow9ED/vm0mg0qQ0+3MTwpdxvGa7afnNc1yXtp6jDqILmOdD&#10;Ui790C1gTdnBiOtzM5g9oaXimk0ZmZ36qCgsVsDpnUO5chZYqsYODw7Zsq2HDgHjkOqugMWWHM9g&#10;PTg8HCSv/lgzA8g6NvNx4xQx39yeqHu6xoQ7zk7QpGCcwxUuilyrIMDXEEawWio1aoXcdtUp6U91&#10;V/AYoeuLFZJTa0OaUM9YBVmlnnBeb8DH/Dsp8ZRRn1vuetAxhY+LGCBejKu1Cl3g0DmTVFknYJCV&#10;W0j92ZZiyaVagKqMvm1Uu1vrUB81LHeYk/DT4sD0LT2ccGM5uiGhy2tsIDPaxyUcZM2mfQTSYJvh&#10;Xcv2v2yIKC2uDh8/ZOSPMeaoGG7kyOoAQzFbMFYGwOEKlThVWwPNjBVyiOE1EIUmE/7g8iarTkhr&#10;HcXhhLBh3LbpDPFSrx53r8eMyOjZz13dP8ODwMlrhQSUsKDeepWGXxtQGJfh8JzqUkU0WFuI/WNJ&#10;AyJuPxGPpetxgmlWufOuH9XI2+H4y/cInu0nNYvm+o+sHDICoVmtgCrPzi3/Jk2xjhbz7ULfktvk&#10;DQuUuhUPlYDG+Jhski4b4b0kGejCnCAPNrET/I8uRHFNA6JTZT02Gmugls7hXQT1CJsHF/00ishq&#10;doUJ8cUOvpG5mzgp+NqNIqR7td3Tv5Oj0k+JGIk9tc3Ve7sBTfwxqm24UPRYTE5UQbmWt/l6qdr/&#10;L0HJnYhdhWBke7txW674geuHLWImZqksBauJj/vnlK9hgOHuUjs9aA1KocGkRLR4EcbHDXtsv665&#10;0+pvJ0Tmloj5uAuQhhe7YGveIcgY2r8mXO76uYjhTsmynkhJ6rnpmjCrmLckEqVRC9W1wrTePZUy&#10;qZQSSXY1QeWjxQxU+jmWulVE3wWV0n0qBsu8sZIqWd09r1WQmtMhd4GXkegc4sWEaoZSpL8vpths&#10;QU8TU+nHXZ5czLIhMrrbX4g2kqADg31kmtHy1hRMBuTAWnBZvd207r3hQ11Va5SJXKsuL/+lZKja&#10;UrUfaEoScMqIhZZ6ASAoclr8RB/+EsLPliLXrZXJWOjeDUFIs9Ne/RmVcheX/ToK8QaYSuDH9j+2&#10;ExrzbQbQH8oiEZ/xxqmANO0ZKQG2W0hU+USwA+z2MeLNFm0YOhd5Qzgn5Oatc1L30b5tJCDnY2bY&#10;HMzkMdduWhcJbPE57Ysn9hnSAdnSRKloXTmTCBfgga5na7vPzpDib5sKcoA7JVJSankJAtbDMSTG&#10;6v6gpbpSiXg4IT3ObHJThNsJA0KMPpy3S9InWPeQliz9yfUNgmjrnkccP1FP8mxKfvTVIWiP9LRI&#10;fYG/HPiyXNPnbN5jpclPtyOOG7je3GOMxpKRNGYYSADSPWNyos/N5deDpPp0+5zSVZP0x83bqqJ1&#10;wOnuOm+UYAIX/1zJtW9JgJxyxR9t/0daLJmObKQOnMAk4vlYW6t+vCgMoh1QMdkfdr5160S3uAg3&#10;Wc9RZ3UDM/JgiijnPe8sPYpVBQ5DgpCMV0JZ1ds3K1xdGdfWkD89mHZFldYY19qO8yUvr+wYShQr&#10;s+GQSpfFXy9VBnw7Q4ooyzVVN7PB0Ku5Yj33E3wUfgzTri6tfqTUJt+YH31nWiD3fAEBrf51v6gh&#10;KLFB3uHYji1sccoL8jvcDlLMLItUezQmJDJeEwKhd7VPvHWP+VKQ0wmBk9dLgTd6Agy9ZqVDtWHA&#10;QtM8I2ZrWIhs5QsKI+3BDh2huWGgQFXebioMh5NITyo742DMpfbPViihUlv6GYyQ61CrB4wsuHoL&#10;XhW3ZcxJEYcT4gKUlOCLB04BPomNpC1lbBQB4JVF7f9FMfO5WALVNberMKMTBi6sRRa20kDa6B+U&#10;wHtiP4crXMnctQpyNBqVYkBgziyiSUOAZ0tXl8YaU37jseAlNcuZo8A8Vc31vBQNbLWPBdbSnOha&#10;j/gzBbsb+scKIwAsJXgk3jGWVtCi/Cj/fvvxzprMj76KFJwuh6OwJUcREGO20ZQr24UhcVIfMgkh&#10;Nw4YAY790nGPGg4IPoH3R5cUvqUvfjwsuA5rpdGeH9ZipfXghxtJg0+vQjBLF+nILTtu1B/cIC+4&#10;is6Zhr16lYHq/o1E0mPjw1tIPx56IlZs/YM6vp4hYQDLMGTEYCo5uTYuZqMFwHI8sLWlGFY3LiZu&#10;htOXSBSeBiKJ9jZKSCPuzIgON+6EoKvWSB8rDLVGS5J9XeISN7oC8jySH33dDmbZj9hF2Nz5/gJV&#10;cr4prI3dhA9eD4Jedip6NCGNhCeIsYul1LXqQv48ACy7OF8K9dX+K9932GELEBAr0FPq14WWxAZ3&#10;EI//GAA6sRoLQzZ0CEN4ytJLvS8jvfqp5Sxz4NuXkZu2TI7fHjgOY9E4ZS3DaFA/zhK5pHN8WDBp&#10;G6DsrAuIhTYjVqmYzwNkYMwdFT5aN+Jl5zYRxghzfJNhczu2880jW0flR30nvYM4rKYAPHdk7ZvG&#10;aXnIS0QBtKsZViKmsrOFaMz2w9d9n1AVJH7puEuUmGggrt1xdDOjElwtm9Kp9EMcfJ2Qkn8ntyHC&#10;xqFSYGr8+qOPJ8gGOaPrQ8GpfiDH7xNu9B4jewQB0YyGuAgG1rbtFarLtJlR9xefHPj7ked6xf94&#10;4Dzi0kkwthE/oMbF4UuczKGMwNudFwMGDzjyjRy/bgcPupUQD44QNFaj1SYZSj15l7CKrj4S9XHh&#10;e3nBZweutr1Ftjw4ADiQWgM00PbQ4SSNWb+DMJYpejghMQJPCBLXHU9EmgO0wDMVhH0OHKOhVCrh&#10;kPJRDidc4aS1NfO+GC7uSWcfLPkhblaHvNpSrIALkc6DOXzM+w4QvMdG8jwfE7QXZVIu+ekKk56p&#10;ngZdMdGKg/+zFNNi0bfIojTB0oVbNn7drJCAaXE71DMJQ4RbExKZG+dLiW2pDJCgG8OPLzU2SbuW&#10;kXtCpos/BpEwDA+68vgocDNv7DBi+okIkzPeDQ8yN+2+/UUd5jhfNcxcqwfbxOL+xviROFYqz7EL&#10;ms4j+dF3KYGZWHsMMD7QChjHvjyhuwHOUQjn8h+05U1cgAQXMy2JIAj6RkXkpJYkhtpHzICrc7KN&#10;Kz5ysh0YskWwFNRhYNcj/3k7ULhFVix5YFlAQfvr1FTr/eWIMAcROMhSdmcMB5RlzBEdMOLYxIZ/&#10;JFVcIasM0IjyYE8n3GUpeXALRlxmGxe8dKxetZZhVLLGv5LjVwrDubc3JYU0kAZswkKLSMtnA9uW&#10;gnX49OL0Hq6QPhqlFogyfXjEyMNiKozJ8TG06jXDnVIYJ5RjP6UwqligD0lRHLvKP3z2H8Fdewz9&#10;D6WFC5cvX91mvtH/9/1Xkn9NqGZhfY+Fp60xsqaHy8CEyNwl7kmH/24W/TChGgn6wSHS8bUdiPsU&#10;96TMGTxjrITh4YFjp0dPjEv8XmgFScUf4FlwLpVhLWI4nTC3pGBkQDONbHG9LEEiCZ7zRYiF+lRf&#10;fX6GqD8Lxjihr5eq3eUiqH/THnp8DO0da0zpVRcTEnIxJa6es32FyLj1UoAZ9+19voZCrKI2zF3f&#10;b3e4qYBHeZIGHN32AKQx7IiIUg59/6CUDGvwjnIIiHgpq2FMe630XwZVlzYGE23WXW3RtZ0homqs&#10;nqEMp9Sxbcpa54XsTX7Vn93PKONCp8t+0gapfwTAcNEaC1d69fhCo7hgkuqrWbP1WfpfmRNLPnMC&#10;q43XoiRyTKDPk97oiuGvzeDp6ZOVNp58iIoAQPGNllIu2mtQTkPtEGXlN0ROHtc+/XGfk9qU+oDx&#10;Y6uk8D2ldSHsv6NCfS/7X9lZCqks/PE0596lkEF3CY+DXuHBxeNU5N8skViedSF1kd2E5jYJ8xRB&#10;tKkY6KUSxUAy2AXtEB6x1sD6muhwRCOW/q/xMRhCURr2104JJxg3gOLwu8gFsHGLVzJyFEjWsqBi&#10;rFyrwwnJIfMKV7F+47nd1YdKhoGrIhgNQeB8X9SoAoik9oeyjIHdEahyJj31FdjH7WOEsS7GICKM&#10;w3vO/+R9WE2tFnz9palgQglMIxidEWJTAdrFhJL3i7xXR8s2IYUxVmGY2GOF6xa2es5jH2cY6RoO&#10;xDOOJqXPhr8xP/rOtNjCsdicIPRIAnJU4z7NUjQlWGY7HCj5+LrvE1Lnb174tFm4CiJ+rzo+tK1C&#10;X/m5RP4PJ4TF68CpGBo+sa4trLMhKNJr9JGR6h6m/adHwkUDAh4MOsODU56Tw+gVznuaaEynhMf/&#10;zYSvB2f9Ii+1EU8VwQDqASqtXGDo4r3DLf1TQN760tnImyIuymeL3EldHnIQNyisYJjwdMLd2PKT&#10;MbH9TPRkbQ21s4RR8RBpVF+ZNuwRHgLyt4kbzIBvzI++kzTsaR5STW4nWwpk/DpyBuYYvkBtVbrG&#10;nW0HOKoDHiBu86V7j7fv/DD0e6zMrbMJQQsSRSFiOg/1aasqjmlMCwpl54XSgeWenU6o2Jh5Ybq5&#10;f5JZ5DEA/D4hfZFLoKL4auxsQu5fsLUJ044JsYDt9aitdJ8Q7eozJOWoUJ3DCUkQsughStZtfmLQ&#10;ZkxAvAGZk/3phAkkVumowwl341AJxDlh6lOJpQ38nksrsJF0FKRD/xAUDnuYh9ojZe3xjfnRVx4i&#10;6c41jcwyjEfGDAeBNg6gmLEEu1Yl6bFaxkJyJhl5Y4VAbj6h6sBuANQO4b9JmjHXlwDpVjebw/3H&#10;QyopoUPtPATiZtcClTvPZvU90/5TP1o2wuGEhA08IXzZBSNxQEtiVjosHfJwoxZW54vjLeXBYByr&#10;88h72zhB2+ofly6T9Y7XWwy9SqHOJ9wtJogjjRgJp5sWIviWIycBGrdBrpQWdul4Snr1+hTxjRyy&#10;2nRDVYv1IoNTE5C2ar+Kwau4BfaOcVvNOeKpfwCd1eaxFBumzwehZUtUMkgGzcU6SZSI46mU88YD&#10;VCHG+KO/dxf5/wZtssLDSbgQ+V8e3OtoY0PHMGazibTHGjvjD3A4G4ak6U/+oOgyals1pI2UmdEW&#10;Dmk5F0AXLlxAX9KbuwRQvq7tadL5BrOuDtHLinmZJF2M9r8shxXjt4EBFtqhDiLF1pTERobRQjaD&#10;sRzGfggaf5+QzKpMyA16bdsghngaH+Eg+jcmUHC3pQRZYkIB6vUtBVdxijvt9IYWRcg64AJL/Sp9&#10;c0Y1PGmniCdn2JL8DrvPDM7Ys+7ECqci8JcdcTjn8rdFAOAjs5qTl6YWBbNwlNSAOjp0SZmEtf7h&#10;nGTl+Ws16fBNWVvZ3LxWGYVv/mBOSwANFp0fz2m7Vk9+zJm+igzi1ow5gxMzqIrMY4FOyZHDojxJ&#10;HVF/LZHSHBldp7ocQNjvwyYd+AJHotLsEa4kzrc5iQTaMMFbHRfQEDgBP1uqsqGsnRn7X5YFT+YD&#10;TzpBfMvXJ24MlUxpAGDnbDb1cP8BgY5xl9l2dJuObVIIdR751fcvJHdqE5UM4DdRIQJdkUNBIrU7&#10;Pw5iZywxcEZxoOC29HitNF6bE7Rvf5CsxTYo/M0nQbD35vSVWO4n/3RXpOckQKeid8kGH+uE10KO&#10;r2v1+m72v3IepAvna8ko6OqctK40RlOUcA7S5ShfS+GhNuFwb2mpVspAdDMwWPVeLSUKgWCN9b1F&#10;rW7Z89PFn//3f/7ff//X/7x6SSLtU7SlXIdQwfO7bzuj7/CGw1xKHH0dslpv+pBxAQemTUJWukZR&#10;XatLTE93hhIvGgKtPeVJNZ57z0kVhXFd3u8moiEPlOPXNfaVPSv26aP/DIaTlYAg8Jc+v+vP76d2&#10;QxKeGugk+XmoGqkk0tFmU59XPzn8ypsEiqcHP+XxbnSexWPCyI5fc+JqVyria1D1Ch7EhDo+DVXf&#10;W+Ayp2sWn9cuhqjXAgx13gA6tZUIeIcJczEn0fsSLYL9ujijN6BMGS9l5A0xmGtV2HjdGXlMdTxp&#10;llNO5LDOaBxoYBISofmaXvvahK/006nmoaaiH1xARWW1DBTyU7/x/K4/n6daJ5RyzfIhJIvvNink&#10;T7JJr69kMOXhChdeeALk6CU1gSf51Pbaf4LA1GnoOuseZsJ0oP+r14hhGD3XV9b/8jp1g3YRM1UF&#10;8FefE6IoLaCsp+4OYHrRT8Fz4v2d25E8GfSZ1+pSsvf28UEGpNgEhQfbIJBA6Q8GtVkMHmkBdkh2&#10;8KIC6te7hqXXVHqOw9n2T/dhq/DEO0QzgXJ7D+ckYJw5Z54CZJkytXVr86AhXTDkr0WIXJwnVlLO&#10;k/f3zBDmJDPUR4brPOf8yiedah6uCf2Q8RwSoYhkgVTszvO7/nyeotVtaVYKXaZCo++GvTdOGDHQ&#10;KYAtNQXQK+Qipog3oBtESw7gWDYzqjEQ+TOD6lC6mXN1Rz+nOulyz7maBzdiJrQTpiWyM+Z8cRcJ&#10;tBdaXeHvfC0032BD3LB9OzOJxz3QqewqG5qo9z9uJBcMbUiBl+i2h7ZOIt8RFFKefRAYM4OhhEPu&#10;UtWv95ZEgrl9LCAbL33TPuhFYNxKc7O3oN6h9o/7YQmbbSE8Y++ImNjMEqXlUx6uc6XCFt0Sxhjr&#10;BMLNJnDTXDfh+KB9Ki/e7Bz5cGp4E4zUZEkEYnPY87v+/H4qoRk1velOClRHP8A6DRz27qcTrkgz&#10;un/Qa+WG6oBM7RbzJN5YP2QuuzLrAU30BBs+SIW6a08xMi7C6DyZhsmsEwOmz8naLGLAZ3qmqVgv&#10;wpf2VVf6krRVczSb1YOZi1OzFCzDzu4odAdN+FrEv772jOrICg8DUcQP/74Z6F/UjGRO7vXumwCo&#10;HPGNor8IftEbPHco6Gu7kYsqEHnXkREbG4cNQJjDxho+9w45ld1bB/HXjXmgJ2lQqwzd+PfeBGTO&#10;tn+wKC50NPTo2gik5XDomTNxZDhjXo7CvV3feLNz5MOp5k1UiXMdZAaVxf17Hf3ecLJC+oajPBzt&#10;RrLNC5gJRqLN6qiE41xQnWzgPInX2zYc8siGK/j1QZKx0hgs++6Q0rma3oTFk1Mlgn1EGJI63o0G&#10;PmhT3Wtf+2n0v3IiODJhINIGB9MiuCJFAEI61alabe/QTaMZDGayomtv1XChW90QnWF4/Be7rdsC&#10;xmCOB0XDoSspAlBn21kKsM9JpWc8GvyX4QZQBZSOkpRF3OhoAO/YeTL5Bt3u6xxRGdP1wELLJuzB&#10;QxrCVc6pQMGDNMmctYnDOnuMQxbuN97sVPPJ0Q8VUPpSvY9+z9EYScYmEALqivIWZwRisuEoilL7&#10;DwUQGTVH3zXDA+MLOqW4f+XjPq+lbVVYD0Cps8H7g+DQCymC4+PcBNbpa1SeObn+wqyHI11b9wxC&#10;hjZUVE92IdMRh3FbVaXWBQUWedhAwNlYJxXBpp27bq2AxpSYm6NZcTdy6V0UFwuntkdOoRlgCz+5&#10;cL5ju0D28n5Sq2o0hJOVpdBL9WcCyy29Z9xFqqRjXRAT+aBtTjCdSGgA7Q4nAWnoGsyliRAFF2Fg&#10;nlSJkZ8cjb2hm92Zlq3sdf8Mbgn95s3fcLQaB9oj3k3+fs/R1LwHYSCHvLCJTcxE66NkkDFDX5IG&#10;gMRd66Oj+83OKALineHJYXCSEOaIHNGWUSeCnb27hQCs3+gRYEKn4PLa0bQMC1fvqqOiNWXnLujF&#10;OQJCzjHAjymdBLyoYZ4cDIRai5Khl3yvquKDdI16fdByGM/nlD2aJ4mHN0pXikVYb/ZAF0TvxCXk&#10;rCC94zlxo/c6CQP07SM5IYpNIEi3RX6g2d9QOkWsD/34aoPfUzqdnJzvRAtRbnNtO0OmQkAhftYr&#10;Vwhypt238IWLdhbEeZNQKdLpTUoUHo0hxkH1VDHZkfGe6Cd0o0f+JC/JcoAnB9Ni2MbIJXOjiHmz&#10;u0zi8OXqqn1MASCRQRvZoZ51qJt5XTlOl3/hYLz2mRPBYtMGj7DghzOZThLSs32jLoTyVXWhsHCa&#10;OKVa89s8vpwTY9BxEpZCukJbCiWisUU4z6FMGYwUAcGqzMSzdVKoHkHBnAPMhBzjetAwZBy2+GTv&#10;7cMnv+EuTn6vEWUZT/ixIPvz9kdwmaNHsBqG/Up0ybnDaCZfHvFQAGwZqoMhlrV9tjMkHT9PjoQR&#10;wHGlyhQFYJd2QcgHxe656wXNax96xUftvgEaf7MBjUO6acOgK73UN748tsN1vp7EPurWCyDRrxzy&#10;7KWHdwRM7k0AWLqQ6bovLdtHXlGHBbnzKsYfhvKwXlB0DqiCc6FNz/UId/MFm6Cqdc6Jv5GlqMNU&#10;Y70faLZT6kPBplmYOWuk0Kngc07k+V1/Pk+xy7EIaSLYD5msXqdjoeyAlNpXIo23/wxKs87xkAIo&#10;8Y9WB1brc0Lp27X68A0AG92YCufppjObKD3tzMgKGFAkSbfhLjT+AGt/2Ne+m88uZ1+xrbyvfydT&#10;ccnWg9MAYLalpJSA5jUBNaSTOCynTIWX5lHjYzcnlc3yQz54/+b6Uj25KZzQXjtkzRkIADuze4cM&#10;pvkKRujNzbGaM6eBHdGtF9oagNybzWlFNtZJ7lXsdPy47GtfWf/rWefWzUH/t9imW7STqdb1621O&#10;9WCIRahbIaJD+iz9r00Fai1VYptwdZevoPXOkWfOj0FSkUM/1AWsDzrjLug1njfyaiC4tIjeZiOg&#10;cZc7eC/faLavbFK67kVLh01QlELGf0vpPAXUWzuzvcKchvpMxK77QDZ5EkPQT4IjnO8MjTl020z5&#10;ISS3t9OgKhf28iCQyGSDX7E9dHfNDQVw+WB8Hy6N7N4EqTRhWkCSCvVkE6C6VJsAMRnNOKQAXNmN&#10;g6jP0RAUSPnaBLJjGgWoKVLsnhVy0JNHc7J9SclCMisVps1JpCfOPJK2qfyf6Od3VMd1FDEU1s3P&#10;9aUPdfbnIwOwKmNIk+03Dhk4PUYCwaFmDpNkymUctW0qjDjXdmrXESBRqO6gOqznCAhlcLRtw4MN&#10;ZEXqwkXMWyGIbRFSG9Vfi0ezxVla1IbqkOKKmZXEQiiuczykAERLKB0NNAgLNzRUh16bg8rhLZJc&#10;aSnnVIfvMZ98lkKOtW2sj77AyII0/hBegcA8n5OUBx8Zdxh0cxHJtQMZGEwd8cPU+UqznVIfCjbN&#10;kmsYTUC2bTmcv5evSsbd8nUkcqrkJIY0GHTPwYdVk14LcoL1e74zMHkYiCd7dEMSYENWKO6mYfuc&#10;HjyjOvIPou3Airp8VRpTIirQ3DgNOrO4fA1UnAjqxTpBBbK3s2YPxzR37xI5kiZ+C0Kymd2QksGb&#10;O4ThaN2aXjzCXYKdgWD3eKSsuLtUkgXPoCXz4d6qs4nnpMKv6xFl+0eZ4tPPwa80+ztKB8jyfPiF&#10;ldlxQOkA+5Y7+6ktA0B8oyYglLkzD6Xjv1z4k9BrKgVwQ3RncjtkziDLwFrs2g6sOFAOqRNlgB2e&#10;hmJHdRo8WfkSzzppJ2n5Sl7FsJlB5qJkGCyL8HBO6g6yt59LodeOhS+b0K0X2GCHlTAzLyp5eHLf&#10;lcmpVCbts07C62Y93bbzsfEBhMm02I0WOtX1vyJjcSat9TjYyV1o7Ww8nvXg6O8022f5lOlcXRF1&#10;+IrOP7/rz+crqaLeLDeSnoGAdZ9BCYgZ36L/V+64xzojleRc1hFSDy75EdphzjReIU9BO9jYgDa9&#10;oR102Dlywgmrpc5aCk3BAVHaa2nbbhMO0dajx4gPmif4SVLGL9apaFFe+20pMeGo9Jkk+f0s+wk+&#10;J+uzBO6Nw0mMcGfoPL/rz++nUrsh5Kz7k5gGYojaNsJCnU7BTWJLkj9wEd8iK0CBl3ot5mE/DQqh&#10;YtnDrNh/76OiyjXggS4+Wdb2mdwB6U2KJEmhw0AhzToGEQUyHZwlTVjSr742AuJwTsrNI85mOS+U&#10;vi+/IyVvOA6qUMoOcePFEkpncyohMWIbFGaIsz84Yi8FMLE7K1xOsdkgg4dzUiISMqFmsh8ZMco4&#10;DhxZTyEkffJZJ41Clw1yOCdpelu+0tytk8kjYrCPeyo65/mVTzp3PFwTPgEYsLVE/m3h2nzp87v+&#10;fJ6iYYgp4CNrl44x78Ge0ECG9M72vMsUJgFGGcCLXjFkMQ0aAxFxNTFzoU/HJeFLCjn8JEkIF0gY&#10;tS2xs/6Fhu2mGw5Y2J1ihGFmqGI/+8oW38yp2i9/7UrTaOuknZaFL+mTJQy3yqeILxEjYiAXFUSc&#10;ikDJ2ttUnj2vxdvPB5Gz0DdB5Wf5IBTtBaWTdhDu4rt79BhByoV2+SDdaNE2AUNgD960FxYN7fxJ&#10;XtKXwhGiCmoTKPnsIgaUIIgYyVA3XjA2dwxOKoKHUQS+kDxRINqBGmOoxIrZbehPpYjS2tdSPmpW&#10;1OI0QhjMeMyJbt8bnxt7zuZ86RMgmHmebK1NHEKZA72BsZLJhg9yER8hBKXUZMsEmLCTCdU3Ft8C&#10;QufgU0mE9r3waTG0c2QKVnWtgJLa6/z/nJ1LtiU5jl2n5C8i0z1CTY1BE5ByqaFWtapTo699DDgg&#10;AbsvndSKjr+wS6ORxPfgQ5DZ8VAQQn4tyvfCzqPG0mA07XOGlqePXH0QDtXQfmyCZR91jhdoHMUD&#10;1pu4hgMbJenT0A4WQK96wbZcc2LYXOwtIsF4wQcZz4UbVjoY24M/MWJ92FcVKETyKpWQOGR87ZJ9&#10;HKgJjEt6xnmSOu69RfRdWDP4g8ZIEegD+iAKZoNXl9KNOT/r666ll/a2vsblsfVEYaGt/fW7Pj5H&#10;EdO0UgWoHr47WfZlsrqBaW2bEn5SlFKTdaP9GGn5w8gBRPHQiDxWxvCj6Udt1Yj6CPlzJrmIVxv8&#10;YuSwLIBXHO1Q9WE/jSeaFxzNlZ83WgHZUEgDcZLOtLrx1S7Wy/DEnHTIh5DZRbyLtbnyFgAw+6DX&#10;kbGfJmY64PXccTZ7OS/AZjeUTtN4Ux5xuuET4SH6IaBjh+pIEayRG812Sl0UnDSLn1sSBFTZntT6&#10;XR+/RmXzGrJs87a92hm4ACYMJSOUrCkZav+/LNM98ozqULRli4B19deSEGOoDqHEDLv9Q3MBxxGr&#10;zPFwTjAtW07KaeuvRVZbnHH1d9eXXzR/sp1HbuzDBodzkq5lyTw702F9SOLG3hJn6J44iSvO09Ad&#10;KRc2NOBxqX42sjMt/VVqE7Bs+97SdLco4Spbh/BKlQLjDg4AlWhv9mEgb5/AUdv4b2i2U+qiYNMs&#10;5VImS8xIWxPrd328R6FhiwJU8LsTli4Tsov1tB9uD0nH91HRcMCc1Wfpf3lO1mweQch0qsOWLkeJ&#10;eEYXhJyUJTOXh9/okR/op++XQpDYWh1rZc7pm9/57Cw6PaN0zCuH0bBxB+CG7bKkCPcd9Y1fuRqC&#10;Yy8sJlSksUNGTmImyGbWAx3o3IVhZsUGHVS+Xz/B/pfPEzdmUV73aFBlvjRCBb09FKKHDoXsaEOf&#10;pf9VcxL2T01LvH8cGULbRA0oPh9+5JM+y+Iaz0fNVr6yglNQwfpdH1+jqpqZ3IeBGLFrNsVJEJ56&#10;BDQh10cOVMD1p1S3cuNncRuOTbUgUFJyF4REdi1B+Npgg8M5KQOx4iaeMjhapnseFSDIeKgofz78&#10;xd00YoPDOVHNtinJqu36ksbzVomUQY6wxP6Qzp6PDXI4pzoK5Ne+rFGSEAoGpQnj2NvP9NOpZlFT&#10;0g+5vHblgIEDn+BL1+/6eI8CSMkNJyVwYob0/0zCAnBFHOwyHdXso2JkINZnOwNOYF+WWp7IjS+L&#10;CZfK4VAStLuAAKesena6GNxEk/lY+wYYhEO+AtUZ/BJxdq2Oz26qY2Tk3ByuE/wkZZ2M0H7IwEnW&#10;XSxzIgyYUKn1eHjlHVJik1THDvVsc+hcHSgC2qH+a66zGkOg52+8fTAQRwMQl0M4yZA2DaH5uxGv&#10;5pqpaUlyDOo721vVddZSRgPLPY6gdpVjnUBlxrfIVn0ens2JN+dcBnWB6FIEQ9VSBE4ZImajW+gr&#10;zOPDOXEMkj/RjcPNYTu9CaiH4WRve4t/FFDA2ZwbQENl1QDcMI1s5/HaV0ZCZV5gRFduQZc8/a+U&#10;Q0DBRozo+fNKCyvzGPKemW3kH6VsJ3ks3ICzdWIU2p4lUXaQJgxo8Y2dPxAjnB0nPBCSCIPsaE7y&#10;DZVc9LAggadRNsYpoUnj4VO+u8lbKooIgvuhrjo41X7MqaKDeO2sqZff5uIv+nyMYKfyDXNvyZS9&#10;ibkh4R2L0i15ne1p1WkY4i3jSYbnK0JI3clbqPx7GQ9CbpOVxPSh6Ngf+wqoHP55urdEzitBRy3J&#10;u/lISohDIyiAF69U9s6ljIcF7YIgBSdoS5WKFTr+SbegSPdx7rGAo0cjHdEtRFs5gASDe7WWAnOl&#10;ywC6up0A1Fc0RDz9Ym8ZaQD1p2sfyk7QbTkmzVkLieW1lOvtnJVtzw5NMa4bB5I0gVe7H/aN/dWl&#10;3bLGQu6RIqiWIw+1c3v4B0/cXUP//e/9qz7bhzFEtJvfTsKC+mbHB1AA15QaZr/vusCATqz5iF4Y&#10;qbsj87XD1ECUVUsA1Qg035KHvjmTOWnbe8yLyvWzrnxFliV4DfGylJ5DwUP39MZvv6qzosOjTWR1&#10;6h/bR71BijLMffRbk+erDoDEc87gVOZIntufrZHmCxxOxbdj411KtT3UFcn5cPVN61TT/zINcYHK&#10;HLm9tmosSGXt+Qx8kFv6kk53E9HRebq2C6yy++0Q2AZGqU9E21sqOVMI3p4n4GkFioYZ95FZ1yZ8&#10;5uS+m2/+pyLC822x/vW7Pj5Pg4RyZwxWtH59iOCiPGRiv00ak1hFYNgUIAT9mOoAbiuUT7pQZ1qS&#10;JBx1wF7tnqL6/5UsIJnxXAPgfS7uMo/UOvH/CgQnRalJY4o6FkffUR0BbudXv4mZjHtnYuG5dBdA&#10;RcvrodjlfG/hf6OcgOVditBW3S46CFEHpNmhKlnl4c2caMh6LXZCP0/S2EotzZg7GNNHmu2UuijY&#10;NEvKp4FT4gGOA63f9fE1yhccAL7oJt6dzcHybLsCaHdHhdNYcueu953qhVLNQ1Y9nIV4kx2cIpQs&#10;yf5BSuv3wzvuwvS2GuaquU4BlJwWYXFSzZjGGMMU8ZwI23Oq4waXJQtyZHEXKFlFkWgJ1gxb7iug&#10;iCnnvOtNyUgDXwQxhxQhK6kkFzbcXGfZdIiYC3wCRaHSjDgyLI9xZPTRsGKDm8ZDztN7e5VdQi+j&#10;wpwB43qmB8KJcKo/SGZJI2qwX38Q2M/FeZLyV5ErHMS+fQgnI8hcRtHzHOGVj7zZOXJxavImhf5F&#10;IninhxxNi09/pdpB9cXrCnezARVdg+qgDp+jS6rOrFHyRSu68mopTKpKNpanfEWZovtpgDOXiKEh&#10;wTnmTG+UleExc/EIh1XyNWJikAfg39pXHK8LjtalCUlYRJ773uLiFqUTpX/UcLH7p4dne8vIsrUo&#10;yejmBg58Wd1Pd+F9b+Xdm7vglwtLH1iqZB6yus+pu4asaLj1Y4hSqt1tb1GMfGGLkCtdfIkAGnNy&#10;0aoNTjysvrff8MlvuGvrc7P76osL+/jkSVjE9itVez3XWRnpFoTvNs3CmQ0ckGF2sTOEG8r9B5Ls&#10;TMvnVDohaeyDJEnNtkNNtOl5eEh1AI1JO3gJwxBDrpiweDQ/aH+oa4IhycM5SRyrr8U5bYJCCaz+&#10;IIynTh6UirhshLYiQTuHcz7Zh4/uIsI97B/MDxMz/ACy07hrO08E3IV/icSrr0UXdcOabXdxHeGN&#10;yV38PMU3vvCNjgbcdko8wEHIvBJOAJMVgsHx6x/0DZ907lhcYz4Ba0lJCRwYGTScyPpdH5+jaOtn&#10;9UTe5AAR1ICvQhIZzKgl0JvLbrnCMheyDlihMDtkej9kmYqmug8fVAJf/eJu5sS1ShEKQNvBb5Sk&#10;tHaQJGfVT4MmCoX2QZPnCKM6hVoN49NM3UW2rNdJ9dFgvccrig+ipPxCX249G1/oLU5X1bUiOMcm&#10;wMaGzeR53EiuJ28ovnbeP84mrBDTLHrVDn2i2U6pi4JNszS2ssdvtX9A6XjtNsQw9rtMp+dWGSi4&#10;H4MCVv+gwibOZJ2ugvCX4oN3JcrOWI/Ag8M3IGyPwnr2FElXmXt9Z/pflgMYX9Z6zs0vpqVIv8KT&#10;Knrr8pXUqxqZBTWH60RH2nsiq6UTMwzk2AiWYY/R0h1UTbFzncvi7ivrf5kKACBr5LjHFVdFV20F&#10;SdJHtq8TiV4O72bl91n6X55Tl6HV1/aQC/kPVC7mQxvztfEAL59ots/yonS4tBLo3Xbl95ROsLtQ&#10;YzTfUNxqlpZfif/Uha8CW3bjrupXqPFUk7Q4R1Kv+oaTDVCvZR+6/UrCRI0Eq35o54zqVLSZIhRV&#10;O/wumiLbkhChdNeR9t/Fl8/vzi0mqifN0ajLTunCJm2nzxoLZN32UMRwPicBBVPdCy4jo8mmDbGl&#10;XhtEHi2F23kqV3UA5NzT0Mojs+N9EbOaVdg3YIZxnp9p9jeUDoVYDpD7EMd1QOlg5knM3AXQY3j4&#10;BorSBkm+et8pQcVsQFDuEfiHVIew9mkQKR3ctexXQI8hICh8Q5A/H0TH80BtDudcIRD1Hpgbrit/&#10;47UwYWc9FW0mvQrLveAuYvM2xDBPJkSHKZHkQX+O4axQ71QcvWWddwrof6V85Qu9lFfOqEo8S3JR&#10;MNI3nkh1uch+eLa3rNOuFQD467UK/gYNUajVN54PqgjSVQUTSyFVwqQ5aQiDz04Z4YAhYr7hk76b&#10;Lz2yoZu4lhFY+D13/SIhLWW6+hx0EarKmxQtiOHvKUC581dUVztDqGx4h3CBIeVX+wz2tM4RGPaO&#10;0pVMHQyEa9BlOmuzEc9xh3NdgpAdst0DD0L0xzKdrnvGCdRJZzDtL/UGiQ+iGVFLswOprgoCRt5Y&#10;hlw+YZnOBTHDI1WDjyRJZQ51St9CBJeSC+DKmpYbAMN7qu3jUaHjiONuixB/c+oQ8rnyCDql979S&#10;ijCyDE6P3OYsiI4s1Z55rsQnywIiBCHbz6SIUrZKCNNwtBnWtIwyoAgjwTY7qvENb/aVvTiamw3X&#10;ca0eNOt3fXzuDKOcw0Ty6PgQmj87+lgquLYN5NeWKHlQNygjfaS3xQeP1Gsp0LQlQZ+dV5SV64iS&#10;DXAiH4/t8DTA6HwaCPDOXVtrVhrrDcvwL/jNrOcrlg7nlIz01/4aRi5ucal+JGkXpXijNaf58nRO&#10;lS2loJgXCxJsKMkFPD82AbKz5XTV10ONTEo9kSHaXwsORDJjftBEjb+h2U6pi4JNs+hdKxo8ZmM+&#10;63d9/Bpl1JhgyDCLiQTb2CTeOqKsW/6S8lIu7HQYaL0WNKWxOTc9WxDiAg2gjU0zpeNERqXEIQU8&#10;DVKeDUcDDmsULWJUg4czCI8yTQrAewuSPJyTOGrypXpLdX25RbDV9GFQ+ooE4g/FDh3OicJMSieu&#10;ElqvpAjCySAmjstQpnuTXmzhCyyNiFK99u/RZJEsM3XECkpXg9B22GrH+4FmO6UuCjbNYr17jXjJ&#10;/tL1uz7eoyiKTrmjCF1XLkBH65B159WueQjwIP2Cdty69Ow02BmHXZ70svHagpSxmEfcQGU3uTOM&#10;vKEAss2MwzKyp8BTsFPhe8IYPeeXLVCtz//XOleOGFQ3uIuK3No+0qkfQbFIcuXfEa2/QaqB0uxa&#10;yR7phhj3jxQbuEhpm5PeB7nOqy6BSjqxHtFudesF8MTqiQ8Kgbjm/EyznVIXBZtmUezW7FRw2z9Y&#10;v+vja1T1GX5VphNEIbcy+REwdfCjrmLKh9t8fZb+l+ekJGh96TBQtpRQJSYPCkDn+oOg+QvrBaY1&#10;j+CDDzQVB7nkDj0Yxpz4+P5aPzzkaLAsK25uJe/oOORhR5fwXG9+AbammqYQhO5peDgn8QD7l7Pg&#10;ndfWBbwsakRZ1VTXVtpV5yxeq1hLfC13BnQQgWJNUzpm4PD1EKRlUwL0Pnx5uE6BaZ5zBhiprHEm&#10;VBnWi7tQZt7bq/pA1in1Guu07by9tipeXu3gyOr9yJudOxanJp+oPi9PRP1OTO3rd318jVK/uecr&#10;GTWUKKXhZlpy1rDmdt3FQ7ftYXNvvH3AKQMXsOwQFMJlkg1wIcacAAG2e/ANgzzOKICIjFUFmQ9D&#10;vgq5SjX8ju1jWVRM5nLO50KyZ2/57mGNEnc35AGUO7xgcGTbztwqfWMxQWnWQKx4hJf2+Ajb0SU0&#10;0eQKnpAKZyu/U03/yzT09CGJdbreoCidOykrCvACa/FjjI6DTQCNHKM39LAqHwhx3IUw8a7ygXxZ&#10;bH2QSM7yh8jHswlnNAR4XB64u85ur61bd3BDJ+5MeU15pgS/z9cJxFdtbUDau10AkEjsPkQMFNNt&#10;S8zwUsfUtTy+0OE6Ea7+2tlR80+KH0taImW6sUsQsPQmyacXmL7KCa39SPjoWoEEPity0gSG6wGK&#10;4sMmQ+cmJwUVZmVDns3gTzSjhZTiGJ3A1DY54wh4bjexC5CYL1uIFHd2kQrQCMD9nKeuQevnCYDh&#10;6HkZgWfnCX8Yx1M2aqchPFSTJkbo2NsdqNk8/y4F+l8pEwi7O6WHRNmghOKVv8i/tttDvt7cBDUx&#10;i00g5+mChoirGuLB2Bw4F1mgzo+lKdnIVf1FcNh+35PAfCyHMIzMK4VV1DopmzNp0shk+H7bHYI0&#10;k4mqzbPz/PXH344uYyhATrtaJqGwrFPq0/vebuskAn+TG4cqsSmAATp8IrIjC4SnZK3DERt/UtR3&#10;MyenuSx/1Svs6yTDasFno40hoJgayodgFPldyFuUcY1UA9M2J0RlMxKK6Y4hJYwm6roa/uw8t0A5&#10;7sRgeyxXZ0YRyJk5Kqu4F6P6xiImBavO85euZ2vrhE6sVxyyLKJm4+tU7nBolcHaBwRd6eKNlVgw&#10;YoUPu48+TWbeMtEP9xblUEsZLWpxsnBAkkxIth32EMUKzuoFPrixh2g4m+sELZ22CVlzSUNVnFl7&#10;S664aYiHIYzP1kkdlVWHams6aZL6tsIxutVmP2xKYGxE3M6pgoTYPkhi0NA/8dbq4dQrtL+wTV0R&#10;37N1btYbNDrQgC3TjSyAEV4jgdf2EKbujV5RjpzPk+hAp1sSqsrgJv7ZZd92ay9d3CKyfbZOLl61&#10;tsdqH3EiRJRDT4irYPtFQ+RupAQjSlTITtfS/S/b8TT9ThsMo33oFaJVFqkseWw8UfJyZvB7jZv2&#10;WfpfOSfpBkVDUGaXt1znWixIRdLYW1Sf14nteMOfeFQmTbCTcZ5U1qRMgJyGsbTnzdJv8mKdHKJD&#10;Qci5EfDYX0t7ytcHffLr+24uL7/OEm0RvPmTNtr2rNbv+vg1yqgy8fthQXFUNjte3UhgxWoSysNC&#10;H/os/a+igOoeSLhsaD8IywCV3JluzRDGq6+lH+3FaWDM1FIeJ30XiOQR2BHGPxxelWDP1ArkrN94&#10;G5CVOfoneUmd0oEUneiBUzdUBsrPHI2/d4Nk02HXiP2rWxAJxuo89BhJIGCTu2i28YF++gkuaoqz&#10;VGunmo87k+xbr9/18TmKmhInYuO5d8wCkttqBlU5tx2V7nIpuUN907mvwMC6mBcMMmjHIhQDuhBB&#10;xHa3Z/XQWVlKNTv3qzXSmLtS7Js9y8PVABrMsSlwNmHlIl9VjAHbKhD+HDJNzXusmK/nv6QARGKf&#10;UwV89ZDEEW38ke5imdSz5mvJNm7mBg+hRM+pfi77eX5DP51qFjWZfkiZTeRTmc6WA+t3fXyNUkgg&#10;dsZ3QxYFwJ+V00mC9PPK7aGKLWIkGSwXOwPLWbSAcXRLAsyIktx8rVpotJ0htFKUflU1Su+UStl6&#10;lZfDBZX9AUMA1O2nwc+N1N/VgUM4tFXLpegWkvHaul4XrRjgydpbsho98o67MF5dLAXm2A0xmuio&#10;ODEPe95TgFSxZL7L9EdT1G1AOG49OslDZSfHnPjH/TxJBP1Es51SFwUHzdLWhaLTeCVYEdhC8OT6&#10;XR/vURT7JD9iseO8bYdMx2gVfz9fSeLAiLj8QY1Zjcxuc0cygDotNf6L17pXgg+ZDP4yxcmWZZP2&#10;D8JxsMfGw28wYfemyRXiyFnK7WP8q4+7Qha5VS5jBvoHTAZ3fvP5oKOejS27QJDZCA6wNjtGeld0&#10;EaeBaY6pey+AwHV1zn7yfWX9r5RzpDHYYiFXsWdoo1eqrwfxADT+dhJkp1QGutoFW5v3WfpfOSdX&#10;V3idfHYnKrLvdO/8s7fUbXdPAm0P5lgPI05zRHG6b8Y5BoC5c5145Kki+CAQu32d1Jda2EMHNx2s&#10;8PcMzqBCeoiUaFw17lV/0K5DiA2b7aAmyIkPOlsncsOoNZH/7qAwJ/I+t0+9/fo6CU17ExyiOJyT&#10;cFTKHdyYYS2R9e+yWcCioUO27mD0w4sw19mcSuf0nM6PK14BJuErgobQ+N2UolkZYiMe4oHb9+mU&#10;2v9KusWlszf6CyemG5sUuFikQbdh3NYHUa1sU4pTAUw+Pk8k8OKVzOtcrwWC9DrpMNdpiFs+bU8y&#10;Zzw821v2sxouvmiIWjfLvjfdAuHWqYD0Xtg+SCFESJwKIqwbm+rMkfoZdugRAUzjdZ53vILec/c+&#10;stc4vZ3tiXc6tMaJDZmA9+NYwiXdcpcpvB7r5HyacsMO0S0/8ZDm4l0ObTbenQ8tZ8YSTCX3nW4V&#10;xbefB0zY7RBgbAtj8tFvOukpzpBHBquMI6OG2KKGqGnPWJLPhvPzbMKlvUV3hbK8ydLseyvMyga9&#10;wPh22ECgZe3b8j7jFfBRizdsp0FDGJpmXqzIblpBe0qLeNYJrd3IBKLb1tm0j+7BKraPZsP52n/I&#10;KtiJGmfF0CCedGz84ToBSOu1IKT9tawu9/ZV90HItzrxi20uPGJIs8pJZm0C/tDqUfV20anBKmcp&#10;bdqzdRIT8zpxcCKnveQtW2YZj2rtGdvspy4LCLq1TXs4J3ZO7u2rFJLXFq729sFUMmZeIWf5IerD&#10;OaXB8mt1xUQ7T+imfE2uju92AvaR1yn39kKXMXJlZShZaydNNt5yCA4MSHLbeLptJVE7t+J0nes+&#10;RdpZdLrFyrL+ZMkD/iDYZkibbJwI/xzOCZvlqSDuO5anezUtjEESw7Rb6wTn8TrJxH02/nBOSM7S&#10;BENkHBlNHAzz4M91GY/FbSsVRP0iIiDwzfxJ5VUHpnlILkYeGbn147C3u4Dvbktmg+zH40T0lE7m&#10;5K76nBPa7AqAddYOXUW3ee2qXCNvoYtUAjfOPlH7t0FgVAanTFDLpwvZR9DfmQNcwdsjAiAf0qih&#10;OnAa+94COto2YcFRQH5GQ6DBRX24m8NsJobjvSU62zeBhFjjwewHqvTcvoUFvBTs606aFEWYwJCD&#10;A0DBV7bOvouok9ugq0pj+16XoQpDSV55AOQmpPY57XUc7i1VADknOArO3S77/sSvSOMXlTMcf24K&#10;83nyu7DeDuf8QifFOnEGBjiOoLGjiGUXSWclh2Ay+w4EcW/kEFmijsVzenOd6Ox0MXH7MXX3TYDg&#10;7PPiiN7IW0r5bccTRRnQKDZEJdoSLOiKjofOb9VNDxe6jDvGDBlgCQTWVtsnu8VE7eb7+0PPWTlB&#10;Z+dJSm3REDHzzisK+qbSoXgq3NptTsUpHoonXHwj45GoRZqIvi4TEIZWHSCH07cnkzEZiWKbGHm4&#10;Tjg7rTdGDr0C7FRzUt02PkgJkbnOq8w70KxyMVUX0MUb/qhxE4I0AzfRfaApGO8qSeho8x65jowN&#10;TV5B0nQAso0kNeaGbgVK5w79Md1amv04DE0b7p4GjRKsvuEQYgjjw/MkpTZ3CHLqIVPdNW8xrjPo&#10;zil613tLk+xQrmdzSrrl9lFGN9QVprIT/kkA6kFlVCDqJHaIxLUbumWkbWrQjGHCqvdHkiZIbk9l&#10;UGZI0S2RnAss9WvFGECgRmCQlh2249EiqO9d3hLAL0pA3F/QEDK2yhbf1wDDgmaHH7qPqM2p1j5J&#10;fWDLF3aCrCzLBEqdx1LW9QRqH99lPMnVNriBkQJoPaQh2k1YgnGh35gTsyw/SCpm0C0tVlMYq0n/&#10;swmHc8roSOpTdLlvH1Fg0xDQcjfyv7jINpUOafZXc36B8+ScJBh2kUrY0XJInNHtW93yknPCUzd4&#10;vJLlkz9h8rG3P+C7+qDpZ1PB7DnJ1LmRQ6hpI0u0ox3bR2+tYl6qb/reEiYH7n30JwHL8CLPzpOR&#10;JWocsSwZD9BlRad7mjuvIAeKhgB+L3gFv7XIBIthnCfFJiZNstM7ge0jMSdu5lSKT+zQF4jeeO26&#10;PF0hw7ZO3JWqTyPH4WJORhIqzDlxecdrSaTyBxFObR9EDSWekUfezQl6n6QJ1/SQmGp5bYgSagHO&#10;2GQfD6tWTNvxPDyiIdZZeSxEU76a3YfnVcl1hLjmnGqJknSLZX4u43EF5TAExXONcRNvpIXU1UlY&#10;fR1LJTeBCi6PVMo9m3C4Tu4grznJ1ejbty5Y0OWQTQ4xZ6GT5ClcrXOzTQgM9b3lwIzHS1t2GlJ6&#10;qwmMqMe5jFeGkP0yKtg7LEx2DGIiSdNhVQsMHqpw4TkVTIZw/M/2dut/gqTumBQfVKYAFNSDEvpa&#10;Y8aEXq7mVCZqUgJysB+ZAqLJgtBQHNlaJ5etWUjhRD7Ud7ZOArQlxgkkPBRfr92C+rprqwlGrjKs&#10;pmmKYp3bYHRLrXxB8jN7Qph6l/o8iUR2PB6vYrtHUyVOx7yCJjYN1V3etU6wJhesvO9vAMOwNa72&#10;sRdzYkgZG38XQmLq2fHHTxyCEXvR50nTqAs7ASCickxesSskWhXOQaPdiMBZ+duxSHUFvZC3JAPY&#10;Q39vH1LfjgWY8RAYkK39FYDKG9lHS0ZnObLmDlOAWlThHKscCgD3xinm2GoXviBJOG4+wb/UkGdX&#10;VytFByamQVJ/SEpmMC/tFnXVwTndPg34JcG4AlPOQJvzSTF6HoLRdUNUlwAmwIGawOQ+n1O4SWgk&#10;TBqchzanfPtQ6KgVQLr+8KmbfD6Ih2FJnckhhHOm60hbBSJa/Kk72kMt/6EasL63P6i9CdkHAPAV&#10;YP3ZnDgkqT8ZKXLa95b7rzKoTxINc8yHWZnJw+y9ezgnMeOQ8UjxWZ3ErXvpKPKQU+hzkvoT+pOH&#10;uOh6eDgn/f+T+vCz5t5CkHnYaqAz5+R+rEcjYXirv/P5nOQMeSS9TDoNySXJTYCow5Vehw1UVw+z&#10;g/fpOkk8yK8lMt/NDxzStE3ImBpX2uIE28jHWVFeysU661TwRDvsxGsNx+AFza6SKtv3qeDd3Zwn&#10;uUjJDkr27jobHZ4iVQQ2lCslGBkIEYHd2GDUsmQU8xNp8tZkQT6oA8oKUqRfhgWDX3ixt4hxnycX&#10;447zxA0Juw/SxHDSa01DPMH0S0qAJh7qO6IhXQmfrjSwzLgVD5BKEZcQxmor0edkY/KDiIRD/Kc0&#10;BJDv7m4I16SEtRSkdx42gF4HyRipa0afD1KW7vneshSBQjESQddoSGBcmuoqoe64JtWy9FPMkUTT&#10;b9bJFd95KmREdNiJBNdSruQKdOeUU1EDzPhajLUb/gQG85wos+6vwB4Qa7wWchqyj2qVAKwIKNEC&#10;4fg8H0gt95ZQ8RRvQEAl3mSrbXSrRiPmTyozMR5PaQjrzV1OsBOwwvpruQXI7IBJ2u14XCprQRog&#10;XPAKBpvdIETq9LP/oLeReQWso38QjncWy9zqFaoxSzuQMtVNAZaeoAofpOLifW9xs01DcPaNHIIJ&#10;zILK4GiihnKaf6bjT3hilo//QWaDmfePq+4YyDvrT2YfJg9iAkoOun01/WGdlrcUhoYXeST7gLwF&#10;az+vJWmkQ9E8xELPh2QSNNmHwY05ng9xWB6iPpsTgy29KwmzHs9G8CnZTR8kaTWwGjIoDCgTTIuv&#10;PZoTaULPrHgtSXc9L1VZGI5/0s+iCwzFN+zMUG+CIXfKn0oaNCpAU6mOMfJaed7POvF+w8VcCoCF&#10;hsAgTknZ3vmcIGiOWFDQ19NY0GTVS1HGz5AJiurHB32fH7/qJLJuABve2kgnYm20fvev//w//+9f&#10;//P//tf/+o+lq5Fc26hZP6pgREpL0tcCZPDOyKsxpdfDIwpgpKyxh9Jr5HotDehTwYFGDHaHw9fD&#10;tca+sv6Xd2cb+WKg/YMIinVpua/TDw/XuW2fR651bhv//qDt4XaWfWXrZGONqPAMxug+wlDwfOj6&#10;WR8egzjW9I0ZRDOOXWiDFGWkhWdfvbwN3zNpFKGcra2OdgUeSsHBQN2/s2kJtUYITiTtbETjwHAy&#10;tM+zrHo4m5AwbUhHDAm51tuEJOykOfAkMzfdQgg5q7d4psYLp9IGC21NqNt+tgm5GSaBk/cKvzm/&#10;fmrrNOP8EGx1Rlsu0/pZHx6DII6vEMHI9VGJrGvD02bj+LmIfv98VKx7T2PnUDt/vCkfR5oZ2GhS&#10;fh6JwGvxw/ucJMKE7pNVdgGN8VqG5muJSbWj56FD+TiOSjnfjok9UTRTIopsSpJPz9eJj5LgBHs7&#10;MpUAvNI7JMaDjbFPSf5+aiFIhjj18Yw0vc4oNQOBffaXQvkZ4oHZAB/aM3JYAyPgmUysU/qWwkrq&#10;eYkM8M+0UxAZ2cjAp0xFfJopkk9xyEccDEmkwYUpq8a920kRV0BHPAdFuU5HV77hjc4Ri1OCN2jE&#10;4Lgre6cbrmJf1u/6eI/CF4tYBw73AObkV2Qol/wgVXZtCyDgCiwQK+D0ItZxtC1fGPneUMrsOyLK&#10;Q18Qo3z9ACB9Eo++CyVLXFv3u56ePYxKE974WvrBdJAMj81V+IACKgBu68RST7IhDHhRPaVe/glw&#10;kDIL2tBfiwWb20e6QXdrUd1wR3wtwfeLqgVsfo4lRz7NKNtSSIX2QyJbDZ1kpEvISHLObieH5wn6&#10;kPEy8uW6o0iHDsCm54OIFKB82yb8ifDwSJT4OSpAllQVE8Ke4zyJUqQDRWko1kWfk7wNz0kZ37n8&#10;YE77K3QSG52wWacLMEB2R4knD6k1jFOhAcVF5hGn4qJpEiCHkc9D9TF8hIiw6GYG8NCV4yC0ajF7&#10;zitsWpIJdNvRSV5bD9mDcGYWf+J5pTThDK5kAt5Mqjxs6x4IgR2wK2OdbG7XP3CZYJZnE5S4a7nX&#10;pV3/K2UfI626FOgb20eGUy5FUOTgFayP/Fqprps5yYVNUxGYsle+iO0TOBcq3KMHu0zAFgsM45Q/&#10;yxABUO7oh2gosy7BhEfVAg9dKofLu3qJ9N3sf+XeQvGZwaHoYffQYQdDl9Qcqnp/F1LEajK2DN2S&#10;QnhOt3j+WY9E6uaIvsO86nJrXuloMw+JyORDTK8rmSDQNl6Lg9BMI17r65ie7OWuANRrJPUKOMRF&#10;hhWvVYLdMyfe4WspRj+oEVDUqO0tMc6kW6C/iwwrPGoM/5gT5dCRQl4lt+35IG507TAFKwN7fR6i&#10;Pu/kLTE6qw6YpVu6QDDunIOEDDOw5BAUlzEdohmE9y5oqI3sGRxgDtVYnMuPp6IjXhabwJzs/c2c&#10;gtK1fYToRpCJ7XNiJZkco9M5LcrZotx4GqRe2EN/ElJOkYpE7yDZF8icTR4yw3vmLva/sXGsOBj5&#10;fJ2Qjd1kgKUOHmG+OpuCTJQRtpGuTwQNBySbsp7Jvi9kQlpSuBsdlkEiOMiEKzFawaDIFCR7iJqk&#10;wQuEW6nWMSXt0pRFuXEgYd+UQjzT2W3PiM+l7wbSh8dwvLHUkadjI4ejYyHcU5PRMLVf6c9kq3mF&#10;RFvPTxL7JjNfcN3kx2yrYL/Ji819wwbpAgj8sOAXUkcuFCe6yUYJJDAUJ505MsoNhaknafsgsP+U&#10;/Mimi30VpGARTTuy+Vp6uuXu4cn20BMdl5D4sQlY8jdOgxghGRNR1NPWqHxz2F1Vnh3Y/M4B7Op5&#10;uYM2gkCsglqxsf4OmQZrrd/18WtUniPeie533jcclNj9g6oPwxLN2FKxM7RQArY+pnJZDRzBIyZp&#10;ZjxQER7mIfPaUYGqkWtOZQrztWfiQyZu7g5pbT0uzmvr3k0eDjEpqDzVAR90NedqFoXNNdU7/nLq&#10;RBrv9epBDANlQz07RPuvcKwP14lL7pEvUxh14EQ3QROdo5VHledJ1JLpz/eWWF9QOgpzBLDZWwc8&#10;leoacdSNhuxOkSSrRjbHcxKHNpngy3cUF+lY96pjUoRFVnPy0HzC10bq2NneMtKxIex7NODOK5jf&#10;6eljs+im1v6w5tx5s3Pk4tTFm/5S4Krgzd9zNBteQaonQrt/CDauqwHoijFwTlU9mtJ/EBc+Pw2M&#10;yoT5AGw55bZ4ZEOiRDwUHNI+iHSyMLt5KFCDh2enodiGORrjYOAR9LEJewrfOW2bogCSSFOxqWPa&#10;RXolZpq6O4fkolNt9yUJD9hupD1Kz8vB7qmCORT7jb7UMtPslpk21klEwevkKrtOdVgCiUyRBv11&#10;Az6RTJBuMSPTjarto/yqNh7xPeYUBmbZDkJ/fp7g3U5AxZ3uWSf0QybvMF8700h56HCeQqRXxjOm&#10;WrhRK7ha64SmXUNFRcHceLA1fxAO1YX9QyjdifDKoR7nuW60RBr3lBTEGikGuQlYUed2JSMF9gfd&#10;Itu7n0782dgd9QfDg9ik5S6DfiO5QGGWcgMuTCpYEq6PT3mHSWlBgVsRoe46DbKOvnIJyoXvIkZG&#10;lLUeEMnFabCNmRyptP7hCWIU+6hIWe/JANB59aomFaCkc19Z/yvXSawD/RDanQk6mkAumyU0c4a5&#10;UZtAMyRTHb1db6JCqiT09sm0bkKYoJYrvahx7cU/JHCvOSnU9ln2lfW/vE66aSd36dbULi1x1DKm&#10;gsmd0c1ap7qb2AUH1L+wCxQVzDmBT3p+FbaGCnFj4/GhugJnO83uyk+9gLBxL52nQtu/gdRs0pIU&#10;kBDCtU7lzdgIRBN9ntONF3NX+5ioPkFj+lcfTwIWdEEevVl6xQp1TpjcuSs4ZGNXQLRMN3jvN/Kc&#10;KESNJGTXKA5n07VLv2CybhN8Iz36ypYssfRQLtmzDHCQDNL83lpSAnLQi9Jwhh1J8qMTW5Wj05dA&#10;YqkTBOlgGymUZ5YLFctJo+tLiySIWaY3ykPdYLNbS7qjKAiYh2rmfWwtIbyT0nCc07arOVE1SfpY&#10;sfIf9jnJjMdOFNNgt2QK5dk6MTpsZ6Esh8hWW8l0NzBqBuxH2k0Gv/D4bkLDlHAXYcnL7LIV2ZZO&#10;IEvBA+/rpJIrtCs2jSLzx3tL/4gMCqFnp1HN1VqJz0Fg43ZZ0A/y32JvcRrCozjbW93UHhqPknwR&#10;RTsyeqknK1Au0TPc8PLAO3JOfK4Li5vYuneIQEBon6IhshRMQwIA+8bTBSKxEDoS31zZRXDTWBp8&#10;MZILvnCcE2jDSdYVLPsm8NAplFgHoOXH57mP5M6HzvaqI0wW1EUg3frllsVEBWnanXegnJ2nDjHP&#10;U3ktY06cmSQTmisOf5bATvIKc2aw5GxO3N8MBfxBJGAuhaTdEN9ALuM6WHJwMPyDhriu7iI1SXXk&#10;nhMccEToEXheJ3kKOBn7eRLVXsUo2X3scJ10s82vBagIHVZ0+ze2Y7IDcZQRSheYnBvPw8j4P5zz&#10;pxs1qT5h8Kda5KbSIa0Wcd/WiXVWX3s3J/Il2V5Rx7F9mCZ5nmz80LgcRGp58OoshTpcJ/eV5vYB&#10;sw8aUpZN0dC0nwl5J2YAJqGbC4/5k69PM44bl8HK+vbBd2HNEIQdnTQJeP/MjVe48kYmMGOKGuKP&#10;SqJqRwb/pBkHcNYLQ/C2VhcKnn2WQ7be0pbBOPVsup7Met6/6pZQjdnmmRqBj/AXot3CRV4sQLZZ&#10;UBxVg5nGc3j6mNhpOuJGRWhle23NKS0+qBzzO9U/D8NOf83p9dYKyRV9pA7fucb4V9/sCj8dY7Yv&#10;dPalXjg8fJogAIE9zoKyPi78HsxPG7do3+E28jCFESWjKmtphIR9kl/LuYcr/tqVz+tUnXJ8LamM&#10;w7+jZidFJ7HqaRQRV3LQEuUVkupwTt04GnOCYA+/52/Zx/nQamltPNm89TAvHD2cE5Q4aeDHU1rc&#10;tg84J8lRlsHYW6qP62tTGB3Oya1Uubc0COwOElRcXRgw5zqiSjqAdTPFuFkKdDSnbn4ljvdQH3Zj&#10;dxt5uCrogVQbZykpykEbHKJgu9M51QfnmZPKnpBUPjK+nnLCfEgSUovMsQnVKJckmpv0L6zTVPnE&#10;x7PNh+ckiuVCUcLGo6CHh19ZCkQTQOCNC/1BGCdpCO9vmhmg4LlO2kENB0Klekm3VDDdxEiQJvaF&#10;/gLL7KaqUhvyg8iFGMgxoU6jC2jTMKxf52kZaEkJhfiFOFrGw/yrzxKE2FqePvO8P8IYgS5saKev&#10;jOzt4U1cto18SZD9g1CrXVJuK6S01xqyr8zrXbtSO4mH8rANO+lf9bE5BhgyY1v/QHD3EgQSXH3t&#10;tPqxj7wz9UULQiIHLNf2OrfPc1KrEVQGA+elHcUTpMTn0YJxkOHcdgXacTkBspmXHNtUGICJuCHg&#10;6BHfX8u1XkFOqhqa60Q6hqSiO7AY63RO0iCV+i95o07R3c8ixcQ8AQw/wGAqpwGtciRokU+y72b/&#10;K86TACj9BTwSBt/XSU4VXRDzIeWCzalWFwXnLXxfBWBa8mz7GLLgcm/8q89fqMxpf0SO8enzEVYo&#10;yvLvnoMqhX369fCI4jQyraRPryUOUbvympOzWV8b0PHhnKjjJCrdmjA2G7syUz0E6DZ5g2bk7lPv&#10;kBzRY4pjpHlSYMY4fep0ku142MMP0sZrEwgHfZzT51qnv53HGuNffXP6LlPlJHLM59MfpWmiz4wN&#10;aGR8/uskPHd94Vc6v4xJhJ4x/tXnLxRyn7s/22YA1SvYGiyN+OuWiWKy3mDCdDfnhtLxidNutL+W&#10;2EuRvSJqnaXJ3Tfx0pbls0T0er0rSAlT5jbGv/q8K+KhXLjHrHPjRgkvHH3SlD/x5/3hhfbsI0H1&#10;xsK3DyIVdz5cK8yHv6WVfSfXmH+/K2pq7F1JTHXtCgafeRzEdQgA3IeADqjWvmnxqQrxNFTVu3UY&#10;xwAkGZh8mtSPkyBElsQLyncjV4T7pq4nHXIshS9K1Jk51Xhtc1mexooeaYz8dRIfKU6vMmVjXvTX&#10;4pXYhMCG7rW/IBJ2e8H6aXmnDzqaUwZPyU8sssZqgmpLRGIodxNCFW65TvyDGy9TDWpqJGlU+/bR&#10;7krN3kPePJ0Vtr1VDzoX39zOSbcbyxt/remWHXDLOTUSwPJtc4JE16koKH28t6ijskyQsN15JTcG&#10;eCLlqtLq25xq7JUPybl9KOHsPAlOpOVOHGy0jSBQAD6Rr0UgdvubKruy3SC1mzm5J6S+drTIZm9J&#10;6/E6p6WJcM9McbSVbo0831vSyyyHCD9MGlI8LPaWQq9O1IQ5Eh2hfgZL9GJO8gks9J/eTfuRIdPA&#10;vGJO7Nz+QUpJMA3drROYz6IG4u/rxEknIuZ1stCdhsBD1JUgNyGV6IuGLOtTT/YxX6YB/+qj1GLM&#10;2myAqvERuh20f4TZji8E3RkPf/+FMoT6Cxnzmy8EHh9jto9w+EI1uz3RjS/cHir0eUqffSQAztgV&#10;kjXzg4CvGx9qV1w4AOIfDw92pTyMbcxvdsXIuSILr49wOOjjQ5VpJ6kDZd3syqIV4p3dhNkJ6cMH&#10;uRxxfdBrVz7TZ8F5yBhE4H4SONS6lCSWQgej9kHqZl7EeycRidGWNSb/tM1Jb02Xkv3CRW9cS7Sb&#10;nqf5QXgoN9IJfNQjBTaOOd1lh3gJ7v146JgYDzNj4mhvkbJrJF7jwx/mLD002xH665ylh/YcgAsj&#10;hfR+Ttz9uU56nsb2IY7D4Ns+yLi4UIEb/B+ZY60aDSV2yU+0EdPooSGg0s5IrNM5CIBHWTd4vE4X&#10;24GnTxoCYMzDBrUcRC0kLDcBVCXs5bM5UWI2Sri4Z1SPYEFnMh81tuSFNxoiCcBAPeHGGxyV03fM&#10;gVoNiGLfWxQnG6q9JadsXGQJf1auJ4HBm9gfa1vpcWQ29jn5/DhPbKRxIQMVIG7LRVK48sNPNQJ9&#10;kWzwkfo6LgmFAQrix5RGduybsOHFil7fxFUVxYntQ/gNFsTeyuYu5HOPxkh8LQZqjFSCx7nmYyRG&#10;dI6kGGScp/JR/RC4sK0TQ9cZjUB633j2n2Q8lIBMzddS3NEt7ZXCQVxHLvS+t/TYSyAUIC4rAM54&#10;BUmN3/+QJlgb3Nhei+gLkwO/OhuMLDlETkSOpIzpygIl1BeaVzUsHRhBtUm+PB8ElN4RNsowlakU&#10;D8Xa+tqzdXJiKd5QauPCFPq4cxvA81pci5n6DCVXFhXRpAu6Vb8Yv5Y87mY9AdDbnAOin8A2t34n&#10;8/JQSSLH6+TrnTFBW8ghbylISYVOml723q3zJKybvMLD7yIXH+kWkzO1vdqUDdmHMkam6cjWa9ec&#10;hEqDkfRBN7qM5JW0oBk5uskQGdGVjzmnbN+dqDmT9KEZqYuUP+3tO4sTYReUB5xJelqOWr/7vDOk&#10;3caHAJ4PiAXnWMWL+kqyW2VHtK9ENcXOgKyrGOnTV36eE0b1ayHXLkVI+UnQQq+dmcY05guZR0at&#10;GiKcz0lFnOfEFm2uAHtseFXJHgMoIXCTWp6Hysu4mBNRkdtHfXGXXCt9looRVYS2vUVVe+TTre98&#10;TuCG4Gi9NuKXi5gRlj4y9r1rP3KbEodVrXGoxjPJBTiX9MqRTfjqiXvlJpCyOTbhM812qlkUHN4z&#10;NXOOCGMt6gLu2J31uz7+0yhB223DCTSGDHga7IyvVOP7WAKIc2igw50hfcTcRYxsUB1Bszwq6CrC&#10;0+uoFndx+UwkUB/O+WHkei01CbUURa7aJiw2uF1n5bfCIOr41F6LoeBNoEZ07u3Hs+wnuE42zxIB&#10;kimzCPNIK2Fz1s/6cA+i230ID8G4/SyoAEsfChNnPCM0m5NRZR79WA9PguSXmBDrsMdEUQCucVZL&#10;1f4xFMxkKAgYPuDpwwk5tpgQRfl6Kdr2IWK5EGNCyivCosGGu/EpUE6J1CkNcrAUME8cOyJppHHC&#10;bIlHYulUkkU/tf5XniEZ7Wlo41yPVEyUUIJ/tJDo8Wk0CR/4rJ59CXP4bEu55CNtZYxPjMFG2XQH&#10;ttQACBhuua7VS1ZT1tEz8nBOUhjDqEUjKzyyc5N2PM6KQkNZNf2hry5Q6Wb4W4dzgscnk1LSPWru&#10;yY1OM1H9AIaZCFqaREczCTXq4IPO5tRNTqnlCFpHfdSSVGTpB71i6mVyxPbQ9MM6r6qfmTMThsjc&#10;HWWo4LhpsdEVM9yiNSN1dXEmyo29gIvYrjTL5JgOlUuQLXnyn7K196MkupQxIQRFZdx0puh/lZ5T&#10;wbOMNkTZ8PxItskV6hLPjoiRSOAJn/bx58dIW7yUHphknSDR1CkCCVP2PBWFXtLIwf0vId7X1P+q&#10;FSrV9lkhiGoHFXSrXShV4WTzGaH6EAKovhvjEekd1gEm7wCBSKJJGxmJNEVgFXOC+16dIdmkQRiU&#10;o3wNdQo5BNcAMI6KBiob0/qjkX8Ewg5ZkX0L54GBr20jtTm2bTZg5gzdqQrCCnl8OCGh+1wFWME4&#10;J2RuCmtaZw8bhdZY3hndA3ROpeD9eYZv5iYtJj+GhmiDLYAac2cIT98wPt3wktrwG7vi0JWOIU2K&#10;MJakocYt2IlnkNbFCoFb45w8cHupE6sBxzjNJmkIJeb5kqZ3taXmNXIvBw5CnbE/Bnh9CAUKCPJ8&#10;iWh+3lKHVMzy2+vWEP/os5QgHSgPnCS4seSqtUe55LUIa6+Wua97ZT5/3+cpVQLynIC634yqR1gz&#10;pRZ6MjO315x4gDYWQOwvjAWmyeRTTCOkTD9aNEBqdSqne56Lrhkob5BoxM2c6oUa6+S1I1ucmt6y&#10;XlCVg7WXc4IkvSK2L+tKcvWmH0nTsLJeMBs6s312FvoBLtchCQ6XxbgIlR3l863f9fE5is6pmUGD&#10;NSVa2PmMBk12kwHxAo4sAlCif7rm2OJXFiroeR4G9mDPoMFWdEkUJhSWSP+gZUqSwBzO4Jn0pptC&#10;lqDTC21C2hguWRSDez6pY7MWSVS9QY2wztL0x0XPDN21ffBpmsyUCwy/FgMsAT4liIaZfrjO7bXP&#10;DSPtPPEHQt7qg4Y1RdFu2os8VAOBYzGOi5PQINs3RSfnmVAvD8dtX5wmwYRgS9CdiAgcrpP3eik/&#10;hUy2daLZUzYJ6+3WyDd80rljcY35hKzl/FL18raSW7/r4z2K6GDyCJ2+JgNhzvuV7EQXO+Q5mkcA&#10;8W48XAALbzgBxmH74WZmVBt+oFSobdtPte5MIXk5J9eU5IbztcPEw3CwX6Rn3WmQivFIkg4vMFly&#10;e+zK4kYP7IBnGWrS7rGTO3lgviW2zkMlfx1TOjKntBPdSrtvROqDkSoCkr1qhq6eNuZI28kORoeU&#10;TlKcTwWTaJBJXSmuaqVhCCLnzCM8jEyTwznJ7vepEFjqDETmn9mduG9PRiQt0HVF1+tERFvzk7PY&#10;DTCaQNZS1Du4nSfK9RNvdo5cnFq86YxBMAu6HSQVrN/18R6lpvBpMOF29K/EXzRhAYMM3YXTn3E2&#10;5lvRjj5L/yvn1PUXKUUwVIatQFlhGWkcVf8g7PkEmITYRy71GQUQ4/WeCs7vahj/wgEGDMNhK/PQ&#10;5HGJrtCaIkOj2JsKEO5MS5/W9PfU6mVEAsgWSzCUh1zeccHRBbHClDP9Rczlw8YY7h9EGKqwIG/8&#10;2d4ysmw/j1x2AXLfaNm8RRvucj8HvADu4TpfJ/0BrRLxHybTIpsyEPd2LkB8kCtPSG3nk06pi2tM&#10;s+CX6RO6XJTNWT/rw2vQP+xGE+HsNKd2PuGpqJlQFwD0kkrpUHkiZydBu45sb4aTSRBvJzh6NOS6&#10;iTKNDaMWIqWAuohadPQ19b+8QuzdBHuUJdAnpE1jCHqyuIdFg2jP9krgsgEgHa6wuo5wQfbYUng8&#10;8V4lz3fFsrICyMe6gWUZmIAOA0cwlGcpNxDhM0eh0hB4Fk7h2QoR/pmFgDge6CFpmynFaDI1Ipar&#10;N4qytC58Zkpd0mTBuovDL+7lWRpCtLmaQqrSqIEyI5p3uELuZUyimZdUYd+5dQfB0KGO1A0x4RWa&#10;bdwIRWVsPCwPFw6xR/5lfgyQ1wiSEIP1hOT33NhyysSJCWn9MRgfeW7hRE+A8VDJSymc3DLmbFPp&#10;0J1FJ5QlDyQbo9RgFyUkw2D9KNg6sy8xl2xPrQkSJNISqJJ5+J7PXL/r4z2KXUlwRmb7sMLqNgPM&#10;JgVYdtlFuoARDayD6BBwuC24vzknZeARUy/qFu5pj4WNGUfB4aTiIvUCPj+3qulS5nVSo9AFEe5a&#10;OUJYpeMwNo+FW2ku9CGos2NdGG0j1EkHIRt5KqCZ3oO6bj9nyQ5deQ9VUY5XD4mNI1OP0XgtZvV0&#10;aIsSLuckq9pgG5QQ+Sd1nurpYNdiVtPhsbhyCC+SS1zPz3OzbxgZymPNuX0QLQPHOj/zSeeOxTVW&#10;qtSlGtwzn/yeu0gWq1EkIQ+qA2H2zqD/OqWDmaUSx6nPh2fcRfA1VccauXaGhBuDBa8PQj/Xw22N&#10;fWf6XyVFtpHcGD2obn0QumuS5FqnH56tk7Ly2j6PrHXuG08L7v5B7WHKvNecLwrYaXWTA+t3n3eG&#10;jsA+ZCDBbv4pXdAusFsW1RJWP0DyhwB3L3hjox1yDPqcLD6tPATiuNWczAwVM4UOAYx/6PW1Mx/X&#10;iRuTJpl88oFaUJjphB/gi5HXhyDMWipGXvU1gC0ypksinlLDdvWEbVCvfaVf6ZJI6xFdy3q+t8yT&#10;lqCyukaYFQCmkC+aUQ2O3mTdRj99Nxc1JWepjMAn4t4NnMj6XR/vUUAZJizddNl2hqKAjDB/UBGU&#10;HBlIox74JuQCHprGjjJCR8wXWeOEEbV/6/y4OlsQwxW+dazVSQIwvYLy4tftFLDS7HktMFV/CMKU&#10;O6Tbni64i1413ltlmozXsji/lth+33jwhswL0p1NEXw74y510U37FKRxhO3IkcjaP1wFZTm0TeA8&#10;0+5RWvGFxUTerLlL6d79tXShynAsB5DeaUmuVTHAQ9rFnJ8nczp7VsTXVcVf4IBpFOn+pG4x8dB8&#10;Ug9P9xZzJ2QecZlJt7RgyvOk1dUAnVfFAAatIpUXdEtmi+fMC1Zq+yBqi1LF5McmILNTHtRhH66T&#10;tOVU/dBQ2M5rTnqb1sN5K9cqYcC3JsHsYp3c5pOvpcBh4MqABbXxXKbR8+RUs5rrpNqH5IaLvS2Z&#10;8Cd5aoNM5FrmxpMk2w0yGikZciTaUx5Ul7D9r5S33M5m6FjlNWNOnCPPiec5zpOOVOZPeuU+XHZ4&#10;nkR087X0ix7hZoAIKPlR5PgZc52LhqTkb+YktpfWDJmNveT3i2U6zs/DQber0gUBL5V2fJ7IdbzA&#10;XIpc3F28sdmmW2rNJkqMIeKRZDpe0C0l+dZl6pneZTxiyFFVOpAMtx5L1JRAFtBNPIT2Y0ZP1cSz&#10;k+ZP9EU698w5gnwktFuakBoTPt8ZDXEhtkWNctK6g78FMZWU1vkTIk/4AlGcrXLP5kQrWowTUkOY&#10;7efJrQzFgoAKY06+MM9TvHuhV0juMagAnjS7cquQPWUCd2R3nU2OWyZBIVVoEXdOt8QsjKzQIHu0&#10;O1hFO5gCoy0P/r7LSDFcru4TIbpuqIpDGXMS8HdIgJyBkey8ReYvZTwhNcfU0LyRvFJ6hSAKG/ow&#10;L/jiwH+VC2zZB258IRN0A5v1CoHfbvcpfmHlqmYlncCQ6x7591XVAj6DdZl68He6/YnBmw4FDwfU&#10;s1BgXCPBrOeyj5KTkmAzzk6ExyasCqf6JiDBHOJhZ2/ollCs16kuF11dqYDS5wky3XlFZfPe+Dv9&#10;yYk5OETwfiQgo76sV2DeESjeIoGXOlupaKYEvKxOJqSM2LEgK3HIIZXSplGIhomRZ7KPyAwuVegy&#10;AMyuywADTJqc7NCfq4fHLQ0x0uAmSxkBCrRK0S22WjfyVXbur3Xw5mydBNIz5kUJeFaHlEwgVmel&#10;o0q6LuPpdoOBGQIDorjwV/DijLXRB2r4SHSVLtLE9B5zktlvBcAG3dgJeAfJ9rpuqp8n6yxdhkDv&#10;BIaxlBm7VDXkB53uLS1Oc4cAkPqcHGH5K6/bWHeb+qeE9rEcYqRjCzjyA7HHk3WOEZXcow5iVear&#10;uugOT6hcBuz4YZvI8S7VQa5nk/FQgqM5FIrc+Lw0x7CPxC1VkNNum2CIlh3/uuAa5MfQD97Vje+g&#10;iGL59hPFos+UddkHp41EoaTbWzzhR2XdUtwxom9ARwaQyY4cOnt1dyB18kcIxjO6VZ2Hgw9YWV2v&#10;UBTlI6NMdyoA5FBqQTqU3ERDAF+zsoP4AmU4/Tx/yIZ8RA2hy3nY1fAMnE/A1jGvkM9qG0wNzMY6&#10;99dmq7QlGDmV1CvsTyj0w71lmbWU/Nr1WvYz1fJznUnfhM/4YvdyF9pofJFIQUppooYB5/Gl63d9&#10;/BplYv7Ctu/GA72RjZzx8CWht4dX/SCg3zUnVRxt8TQcqQCdrizoD0kySDmr9NILrfAXOJJHUjnY&#10;vUdaFpgkuftvFNxivtukIwH0BjkDbLQjTO7xMEAxTu0IA5O+UMkFWQJaX1inpGU5RkVmS2QKFdVx&#10;rUgBVWoB3PcWTCLplU0I+/2M0olIW8uTXjwsKCVgpKBAikSLgPog9f62FCFa9Rz22ZxIDmPi6hbT&#10;z3NTGTwaEDTNeZw4h/wJUXo8Z6Y5SHINIYyCM5oO+w0C49e22nbe7By5ODV5k9o+x8eFadjPXb/r&#10;4z0KTNkWP95dN3HIJnLCHJ3rJoBcbdGxCzIt6mxnKI8004IHDxh43YYALDHbUG1AOaDYlS2ykEFu&#10;GhtzcpVXAXEktQ8pssB5HMMbDGrdbIMNPbvKsG5oP8xkrpHuohRFa6rDwb7haBovlpnMMruZLK/H&#10;WDjRys4G39BPp5pFTUk/mKu2gvGgAVpCy67f9fEeRQwzjT+aXCJIdiuN3TAwJQe5ezRyLnLbFFHx&#10;fH2W/pcpnRzYXDxxpRj5v/+HH2KlpTqE6HttHlSI9H2OijgD+5tr7LP0v+K1MoRS1qGAxGjbOvk/&#10;YM75WryoZgHrYVIAX0Obt4s5q1Mp116ylj4nQZnYPmgjAx7eBNapsgyRJB1rM9fhiKPZlr8TEWTk&#10;KGJSKkpSHfDLQBx46Fso9TDMxtM5eXF+reuzvRTu3FHddSzldWc4IZnEwPlawYrHliG5MRmLI71N&#10;5LSdJ3M6543KGFCz+bDmJFvohm7JZM1ToS3osH/+m7NzSdblxrnrlHSrpJI0Hod7jnDD84/4105g&#10;gwQyT4l06+qIH5MkiPeLKodNHCIUPMIW9JBIOUIVTObKH8GWZCr33OGCeHq3HwW/VIphkq6Gm3uj&#10;T055o3XTqdQRUqqRRzIN27Eu8tdfL7cLL3YlN+F+wh99dk7VUic3gesElS0cqkcsuDCaJHQgYNqm&#10;5abnnC50S3wnln40eRzOTXafVpT6eI60UW4ltRh1k7rC2/XsFkgyjDO9k1c8YRYZkuOZYSicp2oQ&#10;eU4rfxDnThL8F29YdvAR8Aq1g6/SZK4P4rP0hsj1v/ByKLk1OTV3NqJbOKPSHEDtnA/76oHX5CZY&#10;0z/Qp+tyLcXA0jwEcyob2b/6kgiU6emZ5ocxMWcq1cRtE2R6r7SDjJlrUGkIxzeh7NRkhsSlhz2r&#10;DM0ENnx6oAaKaBqepCJmG7pTynK/uDWzKAtT3YKGDc1cErk7DSHAenNOVdwnbN/g2zak+NXOujmn&#10;yY5biYyQ1zl9r3X7+5zCGP/q+/ZR7Q1skqfHJhAoJhh8/+P2FZ9IatrqkPoq/S/vs56kQTxlp9R1&#10;E0ixBDZhqun5Iz2vBpWodY5xeO2SDmndE9xxrYlGYzWD+FGXk/iy0gCE30h8Ha9JBNWwRfEJyVNr&#10;KhnSygIpEB22y9uICM3cnNftf8IWuzJtPGaSxdqQij0Ulqs73xikL1niKvlIz+DhmgR3TB8I+Lmm&#10;e48Ag9nwiacRjUOlGR6uSVmT1QxaiA6vKtLXGyIdsd8neexp5iA91rtTHZr9r8RbdP+CEK7iLn5V&#10;WWNO+arJ2ddEe7nQtVgzox5IJcVydiZBWC3bVqP0zDSjr8FD2C7dWfGb7mbhxkwOaEeR6LGQWi+x&#10;Jw4hRm/OqUK/4pTTj1dOTMnJbkDwpK9r6KRuRl7F4TnpDWJuoqfjOmzXmlB9t4VAWleowBKuuj9t&#10;4EO7m0epFBGW1LuF7bLVzd389ur9Or0PbNXm1eCJL2X2kkysafhiApXRQk2mNnQGW7KXTNlodyNQ&#10;RQjYDAPohYleOLTZQhDZlW0LZ08SpJy/R5kp0aSmKsCHTO55tArLZEcmlN0cPDonFSDuba+ZHXxC&#10;VhtKlNX2+xRjzxjNY5udRyUhLJQ2H0VXu6EJ+OhWvGDmqB1D3KrwK4zQq+YnMi4Lh/BXjjXhEkYT&#10;ajMav2UXuK5zzSvblplK4EiTmaKefk5evchBAokdh5SJ7Q3xzmhIwdd9Wi8K7i7nV/qpiAzpId3A&#10;df/qSyIwx+4rzekSnsFqaIt874o1g2BH3iGEdc4pmYmbpGaGjm/i0aBBxprdn6ZB+yegjwhwvqDy&#10;wzlx+eSaGJ7Pbvc1zbqpFAx35DYIQtbMH3yVhnHdhMoMn3uvD7JP/+qHHfKQTs157dBNvrimTMze&#10;dogLKGdK3H3yOK9dO3SLHH2w7F7/6nuHmPa1jnqjN6qlZtcURH+vJnJhD0sllmn/ucPPNVF6M89R&#10;jLxbn6iy0kSCvHAKNvGHFkdOSA7eecFw06UHgzXlT9zPiQ/MWhIE05PJkLJQhe9Q3QGCAvvJ+l95&#10;H7TYq8+q8UxfEz3FpMaLjR15YQ+2fjGeLrReLv49s5CKQRu49dl9MN3JHJm7vTgnwSBDaL6gzIbw&#10;fCf4cKoOwPNcT3Jhcmci2fOM9pV8asFJJGKgJvFukx0XPwfVTTLo2BGO0zXpI1ozu0XBOX9lip/0&#10;stcgTuMx83RN1Icxc7syp2dpzR6sEeAzTsqgXl85x9t6yUUzuxEoBFs49B4s4iXq9UOlrPmRqQQH&#10;XuFAJt/+E1/Vx9PO4uC91gwFtoxNfI+hqhXIcOIUVFBnv/nqJzVTvJBRVTwAALdRs0pcvaHZVgb1&#10;xrEYuFtGGs5un5BW5r0wk4KhtiZ9v+omZt0XQEBbSLyhmuPcC8ZC7icmbb+bGJzcnRMYxBPcN7Tx&#10;HrJnbjjlhlSeWVeGvm33CqfqUUcuwj1knyNf6Ks7fcw0DN2vQ1mgZDcUNFg0iYp+t6YlH1g6lBKO&#10;kiFmoXBPbGBN+hTmfXrwhUMvynKt//rgP1IW3RDNb7zOdhNLuEzLnh2qIXPwVdyE1lQ7Lb12uM+J&#10;I//jDnHN1g71+keT5KSY5ybUIKjjJxC0zFDZwYWEg/YNfaLigw7xhViBBVEj3aJARncq61e0Ggm9&#10;43VvHUbmi4TQfBRobQhOmqYl02T5KJmtNcV5PRO78eEah2viSkpPCUDuYRWZcNzQc8E6VVdnGDQz&#10;Ur/0C36Dt8juPzhnRKXqKDzX4RAHJRQ98MSG/uNoKrsN8Xd4TjqQJjXBuXv6DDxO1aBxTt5U7Dgk&#10;NSVVC3UavsAhBFWmQ1FArMddG94+GaOxJi6KLlxIJy3YupPP4Tl5HjrFEh5HkKKtSa6P0QRleqxJ&#10;xokhhGV9g0Oke6euQ4R9Xpm6bidsCav3DQH2ok+HO87Oqe5xvhUkcecJPN9RCKYchQYElLa6T+Ue&#10;aPBsTUzagpD8OO2ztIYsWnGbSyM1VFROdmqubqqAidXZaOBi2fh2n4Q6SymiSmLm22Fk+z5p8X+u&#10;96hbxZqZ7wnXUVD3Ms2EyyQHrG2IVjMOJCLOLmBLUoBciSFLSCtqV4Zryb09eGuCtIi2JiUVmaLN&#10;htQB6vQ+Vd5gsidbkdDaDlssjFL+poXITJeK4KzMfN8jHGIm5T1xTnqHdBzC1iDpKwfl/+sb4hJz&#10;UC35L+5ze2KJ9IGu37EhP1qgcHN3WOBFR0XJDdHo4mZNBIZnosd2vIV2bTlR9dZ5Av0VFKB8MIFg&#10;VSh/h7Clu3FqwFjt3Tjis8X75JscOEQD5qQV2g7e4C2pqRwu8Fau3X5lePJs6PxB8502SEPJ8hK7&#10;Mc/ZOcl1cbYDOXBRA7DoE9dGyjKMgM6M6YCB0M7d/tin4Us3gWn6iULhS9dNGFwupWkj4HtW/XNA&#10;iHTYcxsB1aAyoBDKQHKnTz0DV+ckR6ENUvhTttDdmqxjZxSBrHFOXL1ll3wlrjpIjSQNDnZ2n/hk&#10;Ha3C3JnhbSFkgo9WRJ0nUOFaOEShzbldQoSq/JSw1GHWkb/uWIz0vsaMyYRTXfBzn2RMBGW/zjm0&#10;fkUMrSEo2KnLYo5/9YVxrKOE7VxH3RG222eQ9BsPjuc04WN+vwv/7U+N27x26t7McT7HPse/+twh&#10;HM5xu5pjOmQTbnOlTcBd9u0z6BsHhjd2CTOzSJHPqi3Ej5+VE64PbruVF4nB1739cE6lk+ZNyCG2&#10;f5bwPTSdg/LQ9cFyHUke+N77KoZx3gRqVCmpm97iX/W5noNf3VovGf9N2pBqiksrdkgBeU+fI07r&#10;12GaxdxX6X/FmsSmodX8LKHoRiS0UyZ1wYOqo9ugAu2pkP0BGWZeDB7dhBrdW3DChUfpJgk0yJ/4&#10;LNpLIxhqr9xDRGncF94h5dOVQKGharNiGHTbFz6rxLX9nNQnlwqFYXBuOakSASU5jvJ6pZLK5mLR&#10;SKJGAhg1znjEqrtqvIli6+wqOeD7ZylA8WVTqzaAQI2efQUYqBeWE7LRVeJSSeaa8NmkLD7b4yIy&#10;YhxGxoi64CDoAOSzB2xxF4eX2FxLargFigLFQ7unw3wimHyB5xYiSh5qQa6pcHBDE7Uss6pIBVGn&#10;ldWogTQOHO6aeUYrNMlyKIv152eplLeSSbuHxrW4lbpPce5n8HBNLjFhK9HYP0utN7T+IPVHCk29&#10;XYKVl40aztakNtcMuOyCuk+Veuc5kUc95gQ8/V6KKorCV3C4JqalP0vzm3FOntbLc/7mZrtrQ2TO&#10;pTZIYsuvb4nwyW9Vx55sHEd3cLD1WRhw8lvlUHQcIvhnjAdWP/TbsXxJ7t7mpLkAbPyr7x2C5t4E&#10;bL3JSdIzXNAqDWqWa9ZbpQyqTO4Yy1FJbfMolN65M01kLYUkVTtLg406VlmDh7dP71dboh+fRdIH&#10;lrOhnqChViH2D9RuT9d0kbvA112RfNaPPTD4BrweTX/Ijhu4wnLsGiMylTddwnMUmxiQUfcB65w4&#10;InLNq7fcyFFyfJQu3d1niGOGG83P6qGAxkaRB848kOr5XPYhbPXGSH4W98RAE7IafRQniOxkl/xO&#10;dSWYBed4i8wKNMFUn7n+JBsmk5CWFQJ1ralo37NbBjNn+/CcNGIJ3oNDjrb/HXyE5GtwtpLYOnGQ&#10;fhT13YdrEkoKnoBOSDrtXDMd/ni6KRYdg84iIzSv7lPnsCWlJzAehRHfWf8sfqXcEDWDEbBdsF3V&#10;6GiTF3EuZAnSJG6Fdk49gsxupC2IHNBD5crjKLUmGrAvm67tF1kIfFZtKeKz6ENDWcEcTgQj2/fl&#10;PECRzplkGz8bOrtPbjM1GWg+q3vXUdQnMj+LnjUcFihbiWDokpGcdrgmdB8KEnopj8F08KGC+5wY&#10;M10AgOXJb3/hZAiGcbYmpWpZhgK+yJW3XxmRl4xFoafL7d0GESs+J60PLmCLnZTuMlJnZD+1z2L5&#10;BB8CqWfXW3USTQiRenvFh5CZoclgltH5sa9Jg43E278x4qdAtyx7DLrnVg5hiwMvsY80qoGa6Aku&#10;PAcxZ0J5aTIql4kNHa4JHzDGu7dF4S06f5p4av4EZTTA86iRifcSh0osY1Vkv7i1JtpfsnFk3kvQ&#10;WZaRjp+9+E7P6bRTTMGRs8Eu1Gv4YRjgd/dVILPrhQ98ixEcO1yzDFJclmqu18BH07cEH55QjKs2&#10;SBpYEi91YDcW1Z/YJXmfZHAO45BNpJMIg27mUuvZFa/5hP7Z0OE54SAJPr2j0PmQ/AtJ9hTEd4fi&#10;r21NjNo7vHXG5y8gG7r7wiGiKYlDdBya97m6f5BD+EPl0g96vB/Vltwd4SYqHQhYPDjE67mDMZK2&#10;aa1mr/nuq6wKcHuvYO8BV+UnVaRu/a7P96xiTnRxpCHejliqanWQU724mlRgENfhcwQ49d8XlQp9&#10;ppK4NmRmUKJAkOGzM1vgN5zpeUaM35h5hHU6il29PDHUTVgGK/xClW8kzRo9GMRO9IbuzkkaatAI&#10;tTmS6e2cRBk96KB1rYkf2VEA9I+IH5ydk8IT2/HojN1fwdHEIgO2WFWNi2jQMSgU+djt4ZrYQ4kJ&#10;+BxGwvzmgMdn01kMQtavGkkXuIh2qELIeeNge6doBe7rKJj0zVFEyN1dRPFD5VPPZ+eEzyXRknyO&#10;063fJ4Ekkx+hhObMYM1P2uwUuSg1aVPFtv4ke7ZdtH7X59cs5YE8l4xvd2AdwsuFZgz2YDX6fuU0&#10;1MwzyIDe5gVIS5w6DdNp85YEpKy7pmCDadxe7Ja0iDpjP1n/y5yrOj+qKGOcE+3H6Wi4XbpeAHqQ&#10;Nphr3mWDE8WyFxsM6K4Q2JWyVh7Av7yeKs5D5Y7BO0xHxbC3Axrp3no+i37iz47WaAxifdXghe1H&#10;SXHl4iiDsHMudJwCAsmIg4t842y/wYXBxlnyB1K9wQtTvtL1uz7fs7iMFKI08+yWONF5ldYJ4FiV&#10;74oaJTY/g6SCYXKeai9AQ61/YuYfMm52TF81CNhtqCt9sNJupU4FIzyjLoLW6Z2TMOiaIaks9lrJ&#10;Pz1ug7Y46bVikB1dnJPkgFSK3muqk6PVxulxwKdPeVBCyG9kH54Tq8FKETZL8yAJDVMkItdmNJls&#10;7XQvYc7fWP9gSfUD/pNCtM62kSwZksEMGO4l1WhkFgQ3nU7xs3NKPqWdSQ5ht8QppCMHLPGW3PAu&#10;ZPDS2opSUfXFfYJzdkyRjjlim2pMkGsS/Qtje+ki+AryVu48SGqAU75hsiU7reCwS60bzYM6mkYr&#10;UmBTUSmN4hC22LOeqXq2/ln0lJREJC50zyeYUCnA6s5zAVs4TTF+quS6gFOA3RtyUlDBdj8nfStu&#10;1oRFWzeYPaWpGZJ/5xE20P0UGSCyFc87vZ2GYVYfVR44GD9YlZIIB9IAAsq6O7L+TdHmM/PsPkkM&#10;ML8l+DxxSM0kglbkLXzAV7BVTtqHTOmSZEmYlClE9m0RUwAUkRB2un7X53vWk8fzSAVs/pGm8Ttd&#10;tFPY6FXRvkuc5omvNLlJB+MZZAhfZP4WSt5rTXzPSbTouN0/S+ao6zwlMmJDh2vqFY/k7aSQdKJV&#10;A670rfHWUc8xQkw5ekbQLdMKztbkDWljAKVKPeqL4a5KkxDHij42cifnNbMH+Q+VRR5LebVGSH8e&#10;igJMbJfylOKYCSvoOwa/8adjzcKmxB8lU5hgNy/D+p0jhu/fU5dbtr5/1Vf7nDOsbjZQpgZ+xY6j&#10;X4OHdwdTK4Y7uiKrRqxYGK8id2QCxsVT7zgjioMjWETbphImrhCcEQnQQ86Y3Oqq+rBNOhndcGOU&#10;E2eaQInD/tkLvzl0d7GAaHZ33Eo6clPTzlPYrF8ZORmJ+giDbNlVnJFM9/TKryYmZ/dJMkTyHGYq&#10;QrvThaq1E3yoaD0fF4OZeo2AbXVZO12THGrPpFtxX5NOshZmLpNZ51x1Hrj9Qlc/XJM2NWnKkYER&#10;9kF9loIlW/qy6gbe4j5KcU83rxCDZ2uSQeawrKImnZXxqV8p7tGWuj//ScUybDfu0bnA4iXJD4gU&#10;Gtspjgu0ZKfrd32+Z8FuLOYpqBoYQFjTg1Rydc6olr8eRC98NLNTyDjmhbBMa23dBpZfivm/Wb6j&#10;B5a2RVINHq6JZKnPziYQmJMZSmNDeK4aSjJouqRK+SICILHozCiUgqG2Ed5MqSON4TVY8gOm9kPm&#10;uaXDWx4Q5w+WD2z8q8/bp/TQ2W3YwT2vGbSs1DcyLieOrvon9fo7j0PL4q5sKDxWndzYt9kn7pdR&#10;b6kOtmZIdz0+sVYst0TPHZExGZ0sQ3e1lxVBkWdyK1DomXmGcUTMLA653ylD0EhSkPLuxZDPKFvp&#10;zcCUgjELHQ/XLAOXrZI13hAZBoH9FFYEGNKxHGQ1CcD1b/x2ZFQWH4DNdj73CKRYE0f2QDC9M5X3&#10;KSfuQ+qH52wzh+XCOR0agBH2jFeI+5NLdupYPDNpa/ldWJgCnbyR9TtTmX9P9D2xZv+9f9VXqznU&#10;gCWokEP9emgnVqY3Xo3OFUlRSYuesrZfV3oxLYC8JvpTvztySTOlBg41inXQp2hUlrvdINJP5vPm&#10;CXmixJ7sY6jwnJIdv7DJoZzTp8TqC8n9QxNjZhmwqIK+s77D/pf3qThGnk26VaMikp3TTSS+3VPr&#10;sCOIN/kOCW6dUy4zbeLjx+9JIny2OnHyAMbw8jNoVrJDtZ9s3gTNnSy7t9vzr/pcQwVhnDoUmxgu&#10;eFhooSButO4a+ho8o3N8ebaj0BRCypSmwHMBZrCUx4xQp+po01eOo/SmroE1LQ5+e7VwkIFo1MD0&#10;6HSIaQllPgz2su81HrkNfMM/D+mbbwP4SAcoIBD6KPrYbrLfoO81bpIkXerg3rTrX/W5nrOaNb82&#10;gXOqAk2oSH37DEpV//+AysPzzJ0msHEUbfnE2Cc7kUKWaksZa17dPjOdgQgvxUPVP7utOdGRDVVw&#10;HSAECRxh+edMXzCD1fgSwHcdXIPpS2lyqd+g7zVvkvyEshM2jPGv+tyag6fGGDMYEA+FUJXqCx6s&#10;S4O29uBrFzKemSutdTJafKXVtxO/b08sZLDKbBR3P+f8KJyKuQXeTIGizy5mNDg/g5WPcMqFMWFh&#10;TYbq0ir+601ASz8KZQwVv4UF8g5xjnqH/9xnu9ESmFneEPrc9YxKfdaBe2RKV1sYVP5NwHPDtY5j&#10;Pm/iGlD+kmf+lf99/1rk6rv2r/pKNccOP0Wau9cTRlYIS3C2iznMRD3Z8JxHZsy5B5KZoH/OfGEW&#10;SdqWKgT1Bo2zYg3KGXWsU1Dy5GxN6ejdtudqVukX5kmLbWrQ3h29VXKumbeZiOdmgTCofJsAH+lH&#10;zXPWBvF/n+tOmmm9ksAqHovNi8WgAgnPmvisu2bCYIW+7zqHMLPem6ADQ3d2AvhVKas3VPuGcEUm&#10;L9W7wOfWHXjg6C8u/9dn/8Cxnuck82OsySWmtq6M1fP4uJ7csH7B92HlDbZkbedRKC/vMSIIqegY&#10;R9EPurDptCiz5vxOWzx7Ffyrb2rGPeOzfRx86+HyomaMn9SDqhPLmcQm+dSVawjgXjzKNa01H/21&#10;gYxuAL4mh/IO1ySv0OckVXxSVnmweOeO/JK25uIgeMvD43K6Jm2OAqkwUHqmAqjB06g5OP39++3r&#10;SbhvTul7fd8+DSkKY/yr79svLFM3yahvKd2JdsbpNcdzi/xpUOExgYxh0qg/n1Q4gwregIxI4FEZ&#10;jcggLwJ0D1SQLPI57jeBYyU1bwap29fg0ZrUtlobQvFRlfv2WTVVST8tg5kYbSDgDMHllhuCph68&#10;OVtTAfSwEjknJeZtTdpzZg0hnJDi1zaIFEs/rfhChA7O1mSvWUXGUZRRuZ8T2WjAU9/QLxt3tF/x&#10;5THUq1eHyA3PjFBSs3hJYF+TtDAwLMFHLlyTWco3RCBLuIBDlPJo5tE5iWTZ8wpqztQiuZtyTXS2&#10;znSJvHqQTLhFJZ06TDNBWfscKsTQ1mOf/lWf6zmozml9QcEzFEuQMiU5/odIADDGkVSARH6gokyK&#10;C36DesNbkjHzxcb4rE4bknwyQBWo2QhBEIU7/fAmKMnNoyh7vrsuqLXLnHn2Nmo9WJNFc0Pc57kk&#10;Z+ZakxzKhuXy/paIwMfUSH2/SWpsKsrTb9D36ptcGAPbiUgUsPGv/G/9WmVloaR9/Lqv5Dm449Of&#10;xApdgUVXcaYX6THqR76RNIP1chKsE1XjnILICLUeRai1cSd91vj5UpWAvlKtApGsR53iit9/fGtg&#10;IIgfpCSNYaiEwuzCMtWgXJyTzVru/0aqawcflkOi4Ev1ZU21zIqbvNKo28ypqBPXcIEdxK2Opu0+&#10;66U6wpg3loM+6zRUKjK7QGFDiPI8yjRluM/iN2Qc/qBrfOMtloPxdhpeXCJk6jWndxlt6Jdhi1Pu&#10;3CqDvF1uhKx707745XNlcNXR3gaoZHqUOhNGuv8h3hJnSzucmZPfYP0lITEYwmHx8sU7CPPEhl5r&#10;vjhISajdF+Jf+V/zDlbI5b9+/b/+z//9f//7wbAVbfFMwqZxKnklwu5jb+t333euBpIPiNXEBC7R&#10;0Be3U+AZg7iuxqDajOpyng4nlqJ9lf6Xd0qlQaCSZs58MtK9AgBfg1BFrZklOy/4f6/JQnWU0RBF&#10;4Rsn01FgNgKioFbyKnJNqHoTEA7XpJ7Ua9IBaIgubO0gGT4LzXTYUnpnIPhloMM1K9ZG9eNMjYFv&#10;uD70Y82SA2woX3k7XJOWn7Xb9DAukkGih/ZGcoO09oZgkFgCAT9q+av6Dfa/jEPI/sRbUoonDSMj&#10;jGCvtErw4ItO+iqLanI9jOP0F4KWK6tw/a7Pr1n0/E0aIY7SqQvPQ4oyYpjo6w0yWM0uiWTwJopJ&#10;gkT6RPms2l3vAOeiMrDGMdQOpA0SJjK+YuJ8W6nf5yT7zQDnJeqO6erql+hBqXUPIpBtwCOnCSGa&#10;pt2siYgMzQxM15HbUUgoCcnBOUlf7YNkPZn0nBB+hulc08Kd+ToqiQvOnKTV3zgn6VvFC/zu1tma&#10;ACXzHzjn6BqAW1tx1WTC8ow2IHzjbL/BhcHGWbDGn4RpPZ9kp+t3fX7NotQyN0LW2sA6PcnpwVc8&#10;lMxqc487yGAqOouJSu9ea0u6nk0gAjzqpdwgQz+NxHR4byS5nd0GaUGLY8k33j5LM/rFlMCxPmh9&#10;hXvMuMHhmpXpw0zctv2zTx/iwIDZGQqL/PMu+w2um427hK7q/XoQubjy+l2fX7PsQheeDtcyvCZt&#10;eAb1rtEGmUeDXrhTGNdX6X95TTImzbFQ1tptEPSkXMFYl89PWiwxqJdbEmw3t/E7DqS0c59ilsbr&#10;xJJ+lUAbYonYr9Mcled3gXXEqNVx4NntC5n57GoOMsngp7vs0Fw3a7gqLT2hs0mC9bs+37PQL8zL&#10;p3BBerph8lsskbqAlyLXu5J2ijTWPU4hikfTFcHKEuril0FnGUii30SSqG9aOvNgurRYWeriZNd4&#10;CZV4nVi3KKtDs/9l2JI3YAjJWdoJCFw2C52PdnPO3zKXDbvgptcIV+YGom8hqtSA+uwUvwxKo41z&#10;Xkl1dFC9SpWYPpQFBl2sDhdBc+hA+MbZDs2FwQnXFdvjjGqIC2P6R2nHvly1yqxhwaiLvYn1a1Bl&#10;wAEZEq29Xt9l/8s7xRAxx1KXjHb4FWVhQ8OMwxnnfo/NMuyr9L+8Jh5I669TkVYQN11jYoRdBScc&#10;svG6G82emXrTNzBgGgycw89rYaTII7vLEe6kdKwrC4bPOjYsY2xQl9zsZmvTpCLJgEiLMT3fcD2S&#10;6swE1z1zGIAgBv4WDw7TkcGlEV5ZpMqxyBo3zjkMXZCaCttck7ZRTaFmUAm0ibeLTjrWvKhLek7g&#10;D/nTKvOd1NW9HxR9lV9QjxnZ1vav+mqJo5i5zm56vcuEUqgYj7bNBsa7TBp0yI7Bm9gzBrKzU6kt&#10;6MnDfNaFvqyZqF96h0zroP81eIYv4HulC3x8th5u/FpT7X4TCLnb4zWdnQ6EcEju5MaGtsHuHQII&#10;1bX17g0z3UoKFiA0nkZTVaATGQtBFmx3TFBaV2Bbxxrj0sKeiujDAzzHv+pza476JwY80cs6J1aD&#10;4WAI0hO75ak3pJwJjY0E8n3t8HtNrGp/dj61oDI0o8brGT/5tkDQZ7f4iqOx3OHtE7dO4lHFVTOi&#10;OYre0MnPjucKUQ14WjQHad/1aCuHa9JWKri/qiF7IcjvampmRP5tPMuImYz7PW8Fhm27tUPT95o3&#10;yRyna8HkQ4SxT/+qz605QLHW6QEc2eqVAzIf3yQqrWqawBsYsblbX8VrezV8+D7yNse/6nPXHPuQ&#10;603OIhI9/2GO+LHDNYiFcnFvfNbeeInLZqNycNLiCmQ9pCyoGFeYCWiPaQKG6PIYZvaIvG7C5dyv&#10;514ZrLR1BkONeOGnYWyo6m1kH0IJRLFP/+r7JrA7MoCBG3TobGR/VXQDk7uTF3FAw5P+Qz9g8w9r&#10;KlIShDkf+P0d7unAcDGDhRoUCeQJsTCC27+g8r3m1mcLy7GrDmQGlpx45UOTNONzknZwcft0OMCc&#10;zvtQRxrdh49C6JR+mjlIc8aGjjIwnSN194K0Unfcd79m1poEMp2SBGL2XEkK4Rfnv3opmwwp+rvm&#10;fc4HuMk1/jNNUR7fG093Kx3CgP8XUcpHeh/dp5LnMrZD44jRHI8MBxU/BoLNJ8ox8lcXczy7j4l2&#10;tiZ+DKcmqstKs3AxYP7Mjqyw0PEU+1PcYDlFQP9cqjITgzyPgrhuBiWDODJzkKSUjmAMmtHT2jJ8&#10;cofnXGvSRb3X07Cm6t0f2BKqQXfekZoHjdJiuKyEE/jSdlRFVFftZRxaDdabys2hpaqSyj/GDrmB&#10;7cfMohVSQh2ppwC5h8ZoJ7+qDOl4cy4RwD4suQQfHU8G+IiapxSi4WN33bY1eXzl5pwynHxlI12Z&#10;bKXfnMLDszi9kEmElA14KAxESz6WfMysVu4gZs/2YLBKGmB9E7ZonclNkE1X51TZe55zBixJh1Te&#10;Z+AtJlcTAASkHAVjZypFOZXw8KGyH6mp7hoon0UhjDWBXw9d015BHXCCSdFJ4NnQGX3yjFKGcZg2&#10;Ciapm63iQhhuTwPDsbN6M6BWfGugX/KT0DqUn7vlmd7O+1Rr7qPMtFNqEsUqkxlTZ3UBW3w25n2k&#10;+XX2RpjLsIVJdWc+QocKlFiT/wi96wVb60WhPWmOV2NOyXn/6hsq+zoyC3ZmyAedFwanfG2fhBTv&#10;UIHbc4yjTVaaNSRI44gaa66Dj4iCTmjjhChQGH4vqPxwzsqBYea8fQqQSyJkK/dio6j3vn12exFR&#10;QKgrJmZBM8FHNUeBjyK/DoTqdqRGemUz9ZP5Xn37aB+12sIY/6rPzTm006zOpC8UhEYwI8xvelUz&#10;rXXdjYea6ps3OxBKDlKQrJxZ0AVsWKmdWWr40QkGa9U3wdSL/nfURjgyzETcQw3YqF9OyULNGKiB&#10;D8oaE17fi9g5azqeJEHSw3EAwYXoyApqB/uG6JIWN4mQyTzYMyznPh0ep6PpUG1kheVnAQHeqkZ2&#10;v+nnumz8KZnTcrwmYMmZOM3bZ8ngqqMQn35cP+uycXhkpEaZZxe8XJ0ZPRN3Tz+K+rAl68TA62Yy&#10;85ybzq0gS7Tbw3PyMXMtZGzHISSWHWrVnGadc9klTPyBl3/TJ95ii1888eOc69FznKE9MLvbQne2&#10;LTMdmYZqlMu0owmMu+xp1OgBBDpkebdXXjC98GTehcncn0FCo6yMaG52nBOlzlJIPfceCJ3dpyxh&#10;i/ynp1M7J8e0Cme1se4TlmwbnqbgQUiHaxK6TPUYjby3DyDZW5lvD78lp633kMZroCqLGGTRCz0W&#10;BpP1DWQhSrPazwmtpGtANwtNtcFFn3/+paf3GDw7J1EO50fxhkpoowU+VCKHdslo7dXlKH9+ThPS&#10;Venj8ZpKyQrwoU2N2hFsBMRUMKlXK3XkkfUR8u0zHfXsnKT+OtLIklg+O/hQbVJfJyNLb4D1weJ9&#10;d53o9RBY0gpYS5u8/llIKRkjTLDnnnHOWlNF/Be0gscBPvrw+Oo8W/fJ21pO1ng9AdDW9LsWp7B1&#10;d3juk0heP6f8jbkhvTLQB/E8pkS6e0EBsw6rLz77epgBqNcrHK8nHRiUK/eBkALXF/YX2hD7j5nz&#10;AQo2VE10eboiTI8FePVLi5nwzyjbOIQt6dyeOR/a4ChbXt/o/clgvTZy9/KHZqZnHg1sPCjCIGZ0&#10;HOX1FAmD1jUvXzgBfPUKx+vhFD6LJybXNGou2MIHkpvcveQijE9jAlmPS7CjJvURofWjZo2nZfAD&#10;Ken1wYS7LBKRR8Wc50M4WL0IrPzsfEKHKnAbvr8ucQgGYn77l/txFfjIu02fjJ4K6iUkqu1yUsPd&#10;C0TMVNvrgNDTbGdnqSTiWtARrBu+CnKLKx8ej6QjC13r6n+ljQSEfBQctsNnymAR0nz6iR+v3Elc&#10;bDf8luJLo8mbjVcAHxxSdGYHAi1VLZEI9Efk7JAn0MPKa84HuYRgqZt8IXU55bFXdLVs6HRNPTP9&#10;3Cchqp6ezZqyCWJQ1b39nNuGrl5C47N6vjM+SzRzyBVy6mpQOQ8NtmRZmydcvfiGzFa7wljzz7+4&#10;2vZZ5e3l4HyCDm4iN0fMvHrZTuzNPjaqXIZqh+LiwA4mxtA1lyzjcYWbF/xYs2J+OAV6YzsxYwfq&#10;SGrqZY/i8XY20EI1Ms0PcYimGanHvx5AlPys1jPz6UQNpuQl4oSVdIG3lEpZVZ8PPeqzth1wyfTs&#10;BJ1z7TbfyTw+Z0oHdjs6J/JZarweNGEQ10xHMDyNgdRr8HRNq81rZvF4dGo7qxXHHooo4eh0bzEY&#10;RtvpmiCujwJCjaMQNvOgMkQaIZErXufMbhWvNe0PS+6+9BlOqE6wwbv8q0+JQO5hdRHkgZzBJEpx&#10;IFL58tLLE5XbJyjv1foq/S/vc+8RpudA28FJ4rBxKJ/tGIQSc00aRj2o8YLK95qUkvizsz4SrYLI&#10;QX4WyTeAgKT0mn6C4HBNvGGJNwSthscDlaMCKw+YdyAQjkjxr9rci5pMdU13DBeX/PA+UGJbxj6E&#10;1QFPvwKTOtWiwUbPzknVQCq8OCTHY9Pq5+Cj4EUcliPzDFtiuBe1curIYn+0gvkP9hU1U9abigNB&#10;FzyADYcQmmlpXNaBAlt3HWDmDM4ppBVikUHB44f7vMuUQEt0FQjAywrGOqcqiJKDoPmONZFKDskQ&#10;9LnxJsHXzZ1xbwwGTLzBMQ293NPpEzdQVrsQCbt5nZ6Wy/TcChLE0zCUFZwhvmxcsHNNfKY186Zf&#10;ghIV7JHkszMowMGTvZGp1BPL0AZcRiW0jTyAM1p5CrXznBBGjzgTwLBHUr1ROt6ij1rNoSPQjdbP&#10;PMc2/83jU31NKmLMMPA6jQAWcZ00CfDdqvwhJErnsJYvyd35nVOGKNYOmQds/Ks+t+ZgLgZUmDMu&#10;GFnmnFyFjbuclIKVPJbckkjxP7sJWoFaS2Nmb8IBc14tiiit7dTMTEfwCbBVlnI/Wf+rzllvbeHj&#10;GP7odpQ/IhWmSJ1BO1SZGYOvcxrGtZpfO6Zsfs3xr37YoR0mzMFT1tgYnQssP/BnDabLvVsKMAgD&#10;OcOVNWd5K//rDuVmTXn8xhU0mPogFmsXCzAWx9zIRP71vcNPqEDkzmr5N5WrHR1gkVZJlUXQQbbl&#10;MlD/H07M1719rvn70jpJjJqqNw6WNBQwU4Z/AAPTkpwm5KEDHK4J7SY10dsNttqE2BOnlPmGdSu3&#10;dxsk9SLF3+WakIFV7+Klhfb4HUqI0cmjc0T6zVinKxZ9dk7yHAsTSHDvV8ZXHSZFnIHw7ZxUy/ic&#10;xGEfIJytSSaIMwV46qM3DeAlHDX0C9jSE6ufE96YEQhCHNkx63BNQiKpIKB8jftkQ5WAQPy+0wrP&#10;nhi2hJZu+CqtZa0IUUsxBApdISzE6hGKumyVAFVUUqU5Xxzkk1b+g0pXmjayuV0ZnrQyjVH0+32q&#10;q4K1e6v+h7DFI5V6ByJoKF/0brQ6g+81jrKds/qGo7tGlPlwTQCaEEJHG2YqDqBCTb3B1oHwy/ES&#10;2ghltO5sTWUTW8KSMDTIHiCEX4vPql9OoxVEidXTp5z9+D5RbB19ha8MQYPFanLglFH0U7BFNVqD&#10;P2ksnzikrKlkqcivQZ+EGIy3yqXrDAM72EzqdxIlLniCKo4TQuqX068Mke+UUdbETtphi4HmxE8G&#10;L2gF+xAvdupapHa2K8OOJ1XPg1Sm7GsSl3eiB3vNpx6OcEhO6tKYaGrWDGyYLeXfueY0H7HMqRvx&#10;oEKbpzjEzOJ96GjhKzCaqPDPLzyRjtnz1TRoFwRG1A1smWm5guDo8Wk2VK9zVMPMtSE1Mc9zktz3&#10;KLmHsFVT45yJRdboU/VPRQ7kHzbdmWxIP2mOrqdnWo5hi+pc90kca6IJEMwNEfhuvjTldhRsnVl8&#10;dk661BatzKewcSJReeo1h3+dQW7bgzcvWQkTXBSi6Hinlb+gSTMMpwDXfZLKXnjrp5jOzkm0xBUO&#10;9ETrZgCanbxej56Af3DWs1KLWoO4yc/vE9lQNhtBtIFDSCvrmn+ph9PGh0Aw+knEhn62Sq3Ph10y&#10;5kSSM7Dxr764s+aQXREKkvvhFrCV5WUpZNN4DYKsVq08+LoJr+0dQhoJyf1U/tX3DvEwTkhsm1gF&#10;oLTIHjDEg1AAJi3o4t4oSKt9Qmv9arDD6+AIkzG42tAh2x7J84LKD+ckBOObmP1buQmT98sW6neY&#10;htLhmmTSeE37WxZsSfaxA4iMjiZEFS92EiY+nkg0P1wTCkqOTKJ2cMdaUzkwXlPF1w226ESlvRBY&#10;uKBD4qNlSs7XM0T7pfyR+Nf0AcUU67JJQ//21HzfJ4Fdn9PZWHVOjF0rRSiNL+FS2fbkQf3Ab941&#10;3vwy0fLX1qV6/e57l6uelUY93UWPBoGXN1BS4mVQF9fo9TjDuVUhfLWUA616lypVApmtgGI9cr1L&#10;1jJzzrBO1a/ereVG3YY6GCSjwKfXYyOobs7ywI2YddCHa6I2JDLDQ6aSQLPdZLxYZ139J1mq+nFX&#10;XcnhmhzTFptzdNc58eR5Q/MxR2Arl9sjCUgoj4DC4ZpbAaWq6RvRIjtNXWrgOVgp0jxvhRzq8ml2&#10;TO1/WZKg8+WVYbuPKyPIYw3/9TgnWgvKeJ7zcs0/0NRz5qu1uJJek5Xq6bYBBDxqHvTDp2ew3RRq&#10;vBWTUSy1GI9kz6BRBdsvQwiH+I30w4uX0o+HprrThM+WE4zBnlqoQfOgmvk6p6W9b3LN2fmWf+V/&#10;z379c1/OfW+E18O8ZW//xB/xYeedg2Xd4YAaS+QqEIJHObq3kEHI2oPZh+sFi2/cJv0kWQOOge5A&#10;wtoBD57Pkqc7nozcrDoGcTCIEg/XpHypPpszi2/QRsBkigXX09Xg5lKJH75BueBFFF+s3gaNaqC6&#10;IkXkuwZJvm1eNLJhSyqjKQXHOTsnzhR7YpnZY1N4R/SAThxFD0Q1RvY1eLgmWo0xYTpbkUXq0B5r&#10;8t9dxpKmYXq6e/8QCDm/FQRCnPSjEMi1XJ/xBmY67/OyupWZCKs4yuv5SCre3XkO6TIenmRQwfgH&#10;CCRX3+AtvU/s5abyqofeMYqrMTaRqF52wqASo2PNqwx9eV2M8aqMmyINisjPzodEoc/yRqj05srr&#10;wvMt8VlVjPX7hNXYVfHKJmp8D/n1LQd+5rI7r/Sv/O+bJ3/9+meejAGMg+E5VcsK/O88GVe9jqGb&#10;W53UzKtItqR5eg7iwGmXg6LgHixgKqR4zB8R9/iW4rM4EgarX64/Kptny0XiN2lLoudlB/FDvlFk&#10;ihcpMw18TnkUU6+ixFIa6u49IB3Z+f94yyLMerYm6lqq36iseqNo/yxtc1LHUfZEr2gGz3hVIyAk&#10;v9CNPUCwP0gGD83UN3iyw+BTh/d2n1hnzs5TSAR151jeMbOOQnZjZ/U45lNd47NzTYm7RLCqcziE&#10;bZEp51RIpsFWgj3BRzXxkHfKbslBEl4vrFDa4KQqrFdnQOFtTcjBFj4lUmoO3AbxnKdGQNZvuKeO&#10;zkmQH20odqvOi+3KiDs6JQHiHR5iZjIeMwlGx2UfrklzPYtRuuI38MEwSJt5Pku+nbKm2zlJ1LBR&#10;BGGf4y3gK382eNJTWTCg6mk1BN6wB9Q/xJYEhHOBt39T35zipWKWiycQJrE5pR6N+zlhGPVw9l0V&#10;HDPlOH8kJWtCNhv4EN3EIHKQzk/d7tnPeWlT8lXfCoHk5jlFbFRvLwItPQTxk0zpmvaSMCnD9KhQ&#10;nJGr/Ff4QcC89bs+37OI5iZdko/XQ2Yq40sLn4R3bN8GNr1fkdRF/ltE4o4wnciJ6sQe6QdnjHyQ&#10;wgBSq9Ov9LEmDTHN1ughF1HOszXpF4+HItYkLNERC+4AvHJwvnqJByn9EcA1i5MO16SDqnkeFN2x&#10;Dus/g+FocSP7ES5b9UckIYSOf7gmrt3QQ6UcjvjLnzBtD6K4dBXsB/zpWLOwKfAHXcE9YTkEzlCh&#10;CDtdv+vzPYvS76RHullNXgfhJz0q9a+BTb2aHA2rZySPIAOv214WUZLHxgNQjuptcz7bwznMtLbW&#10;zthP1v/Kc7Km1VqyyLuMFpk7SoTTdgIBD0ygJHibkvbwnNCseR2cdsjLehODz46upwgZAlfJCJXe&#10;mXfZT9b/8jnp2+vdvnJugbUzAWCv3TtNzjwcP9e8rKbmnSJLICK6/ZxcoW1vniJ9DX7ibD/ZwmDj&#10;LJIpvVHYo+HHOsB0pYHG+dTVoyMzjhlb6xQed9cYGRLb4JVUR5m2swMtt2tpSrwoCYsq0cUSb0fg&#10;IAo5Sajb1Nwh0/8ydPDVWapjUDZRQbmxOFF8ltyUrtrwdp+tWL379kDoDNPlCy6sy0iV5Qit2bDg&#10;c032NtYkL6Jo5A7TV6IjzGDkE4HoWdCGG4kddBZDwNuqDS0bzzUmUsu3rkd6RL1xLrwHRjCiS4Ot&#10;UQ1kHcR91A9hi6GZ4Ht3rwG0TmshqjKpi9hiwpbGpDfaKDRgCOE0HOVafCtlF+4gGFUDgtrwfdBm&#10;x9QXRWPjWT4TjCsbc/2uz09Mx7XsHiLU7XT3MXFEd7JV/53unKPygIdyH5RkkDzic/4q0ya1F4wK&#10;VKAdA1RTllIdrIYK+6D75ZCsrKRIBs8wAOmQRKs05+jnUdSliFI6E4gQ9aAbot35jATH0tNzuCYU&#10;nRDCFu9uWnydTuCCZczWJORjugULoivI/XBN1II0W9VfeICPDJGgLhB9hNFJxqx3KqQ0XHBLwJJa&#10;DGg+mnKDJmVHU9gxFJUNh6j9glzO7xMcD97OmvCFjiY4IVNVJcmjxyyx5ZU4+ajHUHsE+g5hS8uW&#10;RE1m9rgan1Ubovys+ps0vK3aDQAv/D4/58fMwluUATsT0M1nZ01yJnxOtnYhieiV7OYQuH96dtcf&#10;rGmyh1TRWfZzYn6lFkNXOrU1Oj6naj6DQ3OfKO/ts3RAzbJYBl84VBU1KvEIBDu8T/oieE10rq48&#10;ECu2oYT5SXx8PydEmaoOmQQ8pHR+TsqFMomDmepO3T4LT0jGiBk9NAtmZlksM2G5F2tSeZqYoBZg&#10;Xagq596DJBgMvMWc9qAw7HxNlZqYPl07UnhLXMCwJWehp2biNnJ8H+5P3ffFmtWMR/rnEFfq/5Mb&#10;oj3XYIyANlUdsg1oBXyxJt6/ZDU1c52TPLVkGKzZs2coYHQ9F2vm22BneCtfcx2FZ4O027Um3tC8&#10;MnzqPViMY6M6DRSEDteEApO9/Qsbt/Nb5ZEmEFAVh2GIVLEfGuy7uU9OmXEdUiLHY2VUjv5tLwcN&#10;Q0J0FBDwxafN8PCEG/qkAMZHebEayrLM4ymkGsZolBE9AgAmFRGhQ9g+qaUhOvAJdz4EIaVdrT4a&#10;87KrgyiD6ew7XJPG2hZXXGe/TwIH5kPoJlNZUl+pFHSqKD6nFamQyW+pDBnVb9pEIjUqQ/fPImuX&#10;PkRJy8198lKn10SqDfZGElCtKffFTkggWMlPvBc3PAHF2GoW0mroYOg5Bh/PkfY1ueysE0bXvKvA&#10;rwYGej1+sjdaNloR5chduKrKwIPwqwvYku1SaIK3tn9WD7MnIbFChFYXfcKHEvCKPV/oJtRG2cOL&#10;83RYVaCJhSuRvVFJsOEQdQ/hSzyjFa7CIUwao01dk6SJvE8yGUMVqHPSEs60ws7CU3+2poI9tpHw&#10;pnW83ZqCYa8MIGxtXy7tFaIitgVJAxzkABm5WRbwgA3utKLG1HnZt2sSrzA5vLoIUvtX9srL70WH&#10;IgT1wzUBcyguh7CtJtvIKnln96NQpWeeALsfrh82ZH3oEofUed+7nSk7qCN+GUet7Hqs8Q9kprFP&#10;D6Nf6H283mZZhpY3dGr4YtkO6IcdCNSZ2Z0P6YaT8wy2AMjhYb3Q0Xkfnp+ys1EKu1tN787Zurqz&#10;P7HK3T8JA6SnlVAuoWybEMt6965dNs4H633Kj7uwy4jdmRz0tEw/J1orrsgQ6GgM45zUIJpWMHUu&#10;5Ao1Opm/Kj9zT03ipkmXyjXRrvs58YwWDjmL4PA+adTk3c53Zwh32TX7ZAmNc65+kuj7YSierbk6&#10;dGDmyMLd6VMd10xI5JwPPoRTw0IHvL2QZVCDzQPaywwnIGAvNi5fV9sQgTvbvLRvusi3w9CQoRsc&#10;jLBYP8p69gGHAS7wvqa8GDmTYrELHYzD2VeD/MQNt8MWv1x1v8TOH7rJt3+xexWXtzH9iziEMvLD&#10;MRTFYD2wYP2uz/cs+tr5Hqnd67vEr25XAaXm4Uwpiav2t9b34KsX3JKZjjXiwx9YRy9q/D1B0Rhu&#10;3WwnF8ixY6B7Yz2yzNrtr+EGhmiWUMWualfFYObPI8FQFhKuHZr9L8OWdCkzCpJuOtFiqlnppSQM&#10;ibWjx36Xd1i3O3WxQPt9qpLBl01qVjdn9zU3/OknW9hkr/bmn3k6CBxhHbZO5i5S/istfT88ekJG&#10;JjDIVKzfBlFdkpLxLV/11Ud7THyVn7lDBiXWApz+m5NY6erimWR5X/A6GOOaOQqmSKne1kQOt3My&#10;aL1dseCHM5/x9NUfAhs6+0MU0aqlUGIAPovJ6/DgJsNnMKzGwzW5xrwVaGtgnSoA7CdBIPf7pNDF&#10;yXygRGS7nK0J4pkz4yfpmRn4LPSt0EUQXZ2/UnZkOQL2hUJ2uGZFujFO8hWBgi3CzKkilNwNLoJy&#10;Z0wQt7ngIjiGjbe4KoeKg+/UQgYVdAi23Xe60eY/UPTSvGk9UoJ9EX6fnmyA3Jy8DHKdhzlIVkrS&#10;Fl6yof6qmi64PRKLROjgHn2J/pcXxLkbiMzEXkGKq8QvfUhFHvi2LXjXwgpzPpgACD4Jh4qDwDas&#10;7eFMVnuNHKMV9KNcnOEailBmhtP8a6hJpM+k6USh2pAdeB28GfjGBeMgnJ5KL3Gw4dPlDBn9R46N&#10;4D/xrCQn1gu32eEJxY0eIkUZGukGcEeIRARM0tcEKT0kw6eBY/LGPS+Hc7Ap1V90xR0VBmXjWZAV&#10;OzNWzmKyNwq+IpX08IjI49RmMNxHrg45FWnZYI8NTedJCI3tkIL2KKyHK9ajCCRMTk6MXZHnR+fo&#10;Z6RqJzVSmnfe8GGKVX8Fe8d1FxOLJaLXZJY7GDxMN72lHRT8F/brhXGGGZCslPc/h1nCR9PxiZ4w&#10;XJvfjK1zl8Xmks+QbGc7h1SlIqf1uz6/ZrnqFkrKjPACCtn3idoaHLq/qmRS1wBzQoicXTwZBBbt&#10;sJzBMGCDNtwJJQ41n0E7YmrwbE1EjjV5djtCA2T12ejCSzsvql6vw8mMyn/B+cnnSNGuN0qGuUbl&#10;WfogeER7bGjz1+HNv6hQh/6Vr/2oE9RmTfUQgZf6DRrdFH560z1n4gh6hNEhbJ9k3FjzdWW4IpOT&#10;0RBPfr1dRyattpgOVv2FrkG0zmoTvuqJmr+hq+VR/LDiQupvOunUsajGdLLyU/BrRBYx0Fm/6/Nr&#10;VrXbJvFs7pKguZVYwNY1v/+QqJHecPSOG880YSabiFRMDy8x9mz2REFmz2wPWKC9bfsZ+8n6Xz4n&#10;d+CjvDwlymO2Vk32S3dpqPuXZ8IGL5greTQWdcoA6CYi/S0dYJQbagjQ6mVKmtdVhgkKWxkIpD12&#10;uaRIs8+JPdjNNmJbBVu2e6PsII6MCX5nuJAZbc4p8aQDjix7CtkKE+7WJJ7m7AB1neznRNDYA/9E&#10;4xtFk8xtGwCd4YZbojsU+GzV1znhu/YHEMtCTd25CBEek/vPeLsoNXF2vxE5LZOvr999YjruOYeT&#10;eEZqQAZ9004fctNHXZsMLWM6fsUbRYntlVVPsXk7PI4vr4lwHIoEcQInyeDgAQGPrRYu2T57XDHj&#10;KOqpmvz1bbhTruSgLdmOobueyRH4j2NN+MpHCAvRb/cfBXwgQ8MAQGvYUmT04OvhmjhNU16y5jDP&#10;9g09Ib225gICgGdvx7DVI8Xp2qAWe6QWUhNMEOQRpmrxMDjXEzqOwcs1eQ8sP6s004FDiHuDD6Yx&#10;OfTiXBuddOpYVFMSoV6hKBQ5kJdEULyR2SqIoNcvR1XB8wh6FYP4g2ITc0kPnmEAgS7H1z8+W+29&#10;YXWjdxFI6N7fy391uOY+c74ts2+I1zGGxrSd04Nna+7g88wCH3hVgCcFrYdX2uBPfVxfGLDzOxns&#10;SR/rdx2Diiu77wyCZ3Qekrb4yxIWTaZrTOSUlh8SurnQ01XCa1cj4ZpBcvR5SLUY4TK1F/xEZoQO&#10;Ap3dBtksmbeOIobS3tgZyGzDAeVvYDpZ7hjLDw+gNOmOv0pDyJnZT3BhwOMPikGW6BvCvCv++iMP&#10;+LxPWGjxV7yJg+/Uy6S67HA51YZ+wJ++ysIm8x1aD6asxOSOwAE3sn7X53sWnn1zZNyfA/0RuTUo&#10;w6JJgRWhRuW7ug29sZOMngySIdBwXqVY4tm9kVmhjHOHr4kCmrL6yfpfPuf2Wfw4XWf+z+MUCeHy&#10;ehiTLp8FV3frPMN0oq+kHsVnybzu7GyL/qvUpZMemGOmpBfSbrQXEmUtREkq61hHZM4qHLJ/UDSK&#10;JvIvdkt6xIU9QjFi9gGROTK8GlC0nSUo/9NYqdcnyJCWTXisSaCl2UFDbHZohoQAbULSjmae85tO&#10;OtYsqjH+kGuSvk5cnWax62d9uic9cRaBFNnVi4/V49EeWdTprnjQRjjtDDAo2uueYRzlDulCkmNl&#10;fJQagcAMAmuRaFEcB/90Yir5NjcmGrGOBAvK+AjhqBNFgAyP5kjVxIHmjaKDXGitcqWHDKCCfVAN&#10;1bxpL+JyHl5OmqOn4k45443Ljth73tNfuF87Df8lxveQDA1OR6YNufe5IGcPp/LhHT5FIw8dqp1R&#10;Zwwc36n21G9HesW6RVwM5QFTk9djasJycMSWNIjBdHmd0gxQbX46CBi0/GDwRgrgfnA9EDMHkaKm&#10;2SAiY2nUGzBoPQAHYmVRdBLsfyVBMrM8fVBB546YbK5OJ9IxXByk3jkGSmnqDQLxBpzD1m8/M7eU&#10;KrisrC59aQKSqQlq3f3s9YVBvdcNrkE/ZMqUUjz9o2+QVFa+elqNy11jVJZ2pZNGH2mVIlnD+H7t&#10;7qcF18Shb29HfjI+d31jO5vHDhfEXxpKA5VRcXOLZAihh9BjbOi/hNfRpR/uTQzoG/7fJySNLvQb&#10;Aq5RCrgvmPL5b1VqNY2KSGi6C9XV8ULo06o/lVS0//FOBc1F8b6GDFKtUgMpnqAwOsnCQ+u64RdJ&#10;u0SShzKF0pHJQcQ4X1Rkq4GxG7WGm/ApsOEHTyTPLE9IXeEc4wXTvEM9jHt+QoomEjTo8YMs8KIm&#10;QpE1Me6w+CF5UVdsgm+mYHvUxn5PioToDlEHMPbb2FP7+4xhrd6cEHMm/AZ0Wx+RH7qWpC6onold&#10;78cpawlsh/chHVJumad4pSouMYKUHfkH8GVH9VU4f3OHej/6AQ0lCwP1KbVKcOPkGZqSimJjHk0A&#10;LxZcdsQHcdPOKMCtFrIDS0vfQ9fPR0IOYUoAKtV93k+e5yAYFOcnfkfNbcObzay5DLRh1tjNqUB7&#10;h+uWfayHZbtEA3McDyGLOzyZZ+fcDCKF3DpGbvm86HbTabCSt2kOdKOgkPllpwGkOXwu2FagonCL&#10;gEHWlxeTJxvReuFmLHRZsUwH6yZLw6DGqWyh9bs+f83yJml3OrwM8tjnJt8pfH3wxkNOzYlDEmi2&#10;kz1QKRpUrnyzSXXP/3mgtp+xn6z/Ved0zwIlHI7YHl5xK774yke5z9fgGdLhDkxOp5YF8KDGd0kU&#10;sqFt90chwKYt/nzOdbM+IxkBBp2rCtnp+t03ZHCJ5CXjGJy3gb6en3w7FWkBVTES8jweJngGGUrc&#10;HdpGGk/hQSWSN6SGZh1suAjW4E3cW080J8DpOjNC+ASRnViBu3r48YmorEhrag9n56QJgHMnmBe5&#10;b+uSKU9OhxsBv2mLon578Mcu6T/c55+V4Wl5t9Z8XEUPAckBMvSSRQaELsOncHhO6r0dfSAXonNt&#10;9MfyGiGfBhl842w/2cJgY3q9YI2Xn5TMlOnrd32+Z6lf38NzlVkxnKYwpdQuGJxlTDjF1qDejT7X&#10;AylBDF2Az858LLpaZ3gSpFYnw8YgQNIgvTXz7DbwFicG8C/1NO2zJE9lJot6DwyJT8fllAYM0sPm&#10;/JxEdJKFyp025Aj5BmmlMjhf/yS9J6MPMssDPc7OqWLa4AVyG44IJKUDaWIo6X2ECldKKm5D+sue&#10;n5OEjDSVAN60aXEA5JUpJTACKUV6lDykT5aGXmj5F2vSlzD8MljYarq/owlxneQivN2cLtC1ZlWZ&#10;0KFEb8kf4+3qX4IAyJek67P/JgUvFEOKqMmxaRtaHUHQpdTi43xN8q0D4/nGLEairiFJkEF1T9yB&#10;QBe09JHQV4H6//M1lTmTsMXRO4qRGEzfHdxYsm5fE6UtlVEmKnXj+JwY7kkOmGXjvSf4qF+V5qbz&#10;uckN8GSfPRyMYFuKxjNaIcCSlE0tP16vdpTVRgM1VZ0J9nOqPWZwMLIk9Yjm8TlXjTA1BzNDYL0I&#10;jKWMy7KvWVXxFGmqxOp8TWyGkESqk34VlihvXdKPuNRobQ3UnSuCuUiT1/M1ybPNJIDf/4Wd2Nm4&#10;Vgq143cchoPfqmA27pPqtav3Eld/BGoUZqcpPpsOTriQ3nPe73NVY4iX3WRfcJQUV8x8FUpX8wQh&#10;JmTT13TJPFBHv7qBLe3l48oU8eokyIYyiMxn/4ezM8uy5MaR6JYyQiWV1Lvp/W+irzlgIAF/oST7&#10;1EdliI/OCcRgGPjKdNkabzPxrQo8r2F30uQxE4zAh4bQKJEFbZ0I9EAFcExnWtPZ/eSOJUhBT1Vt&#10;2z/LRTJR0zhoiKNO4IeeCluj59mYvIyWHAxdc+Y7rIejYX0zPk4F1/KWqfr/Z95n2Di1L+nVeZIw&#10;68qS8K8+amwKHcnLU+MUM0SimRw/NqYb+D/V+NoVj10zVPm0ONptVf7VDzOU5t77bDNU7dto9JO6&#10;nxuJiDo/N+Ie1mezLtT2Waep442YvkvKlGXpitV4sCu1k/4gfX6zK077X+NsM3SesxqHEwXKyug5&#10;NX593hWPXee29wlP0G9nSKpoHQ3Bh+2+oZGmjgztAwm1Rkm1FCII6NAYXnv4kVYQrpm9C00SodY+&#10;S55MuldZOJmBvRFLMeUEjcFcz8bE6KxbhyTtahNJVal6M6EsslPHRMp0OpHZhKt1khGSmYLSmgac&#10;QmMxOgRn39uVL3LLyxB0aWmLfw58FEgHUzfuIYc3hAiYv28wNTs+U9zH8wTGWpQwvW/aNLM7Up+G&#10;nAAbNF+jRNKNPKTkWPbEgT1CpUkJSLRG+XhoFrsQQf3AFIxNcOMhDaFsevswtIY8xILy9qGrjfMk&#10;Gmb1jAmdjalc9NqhGc2m53RqKdSoaOvEACjZRNuFHoe3vAQKCOVDCXUdkOYZKi139gDDKd1juU/I&#10;RviQjtbJjbQ5jk06EoVIjUfDiCMjVKDbk8JQE51XLuQPnPIT3YpsvRQyqDqZEPeglT9koiTIpsep&#10;0URNfMJFJDY98cOb+kZeHhNy6Bk3VWXlN7rVlcz4VBqzXMRrb7tEoMxeWQF7H//q866gDHuGHsen&#10;zwcdBMwkFBzUZrg3ZlDJa4Y/jLl9NqsQbmNuE9Lu9TG3FWbja0yvN+Rk38nVx7/6PEOyrn2DLf1r&#10;hjCZBJyRWb96duPD/3yDOd5zHqf7la4uPoIS0BdOfqdVbD0z0BupYWXGAO1+5uVer3eF8/QKEVbG&#10;Zfyrz7uCgmBaAXNvkpxEF71kF4yWpIc5QwT9aPztuZGWPD9In9/MUFVrPIkel6FUnIyO0Qb3qsBq&#10;LCFCjtHFudGz5ASSsfFPPksxI09oPmXFGyVFSMANj4R57coPJ6Hwr1wnJdQGObC+f2lcJ5E9T8fc&#10;Tv89puNPGTuXUheGGJ0ElNQYhtxrTJ9r0SdpJF6EElVhA789fQyE6jOfGYXnJ6CD2UfMW9uy/8LX&#10;TTeoh+fSk8BxXO85T4CCdmv/JNOmTE18C+1OoIO6+jBanLTDWGE/7/5Xav5krGeeljL9+lJUUtum&#10;GWUcphbP2eQ9JHrhCqVEWLknwrOxZcYEuYxNgN2O2J1Vc5bknqs4+03hEYLejgzEUG8EPldAVYHa&#10;FQClKZSSUITA5X9DcU/eadhGAHPps/gNxWmc5Bogdv8MZxaN6ShUY/jQfSfUczVmDaXXDD+efu/5&#10;1fhNn9AsP4NfJL2IKgL3Q4Rsv4f6oPFeMjkqhNe/+jxDuJ53EnRxHA1lKhJ6BnUdgWXIpNRF9SIp&#10;StfxncA9lb44XC0zvIiHPYzcsycDZkLN9pjABGVH95X1v/IecvZJguCZM2pc+XPBjHCrqR7spsdQ&#10;I0j6u4iXEMWM9zg7fXLZ0kOqCqcjahzAKhkgXAAvaB+TIirB44DylFB/vLfEKHNOz2yJvu7KMSCZ&#10;PA9PIyc2GSAaQ8hwWFbChofrJK0+aQj0Zl7vX6q28owJ4xy5J0QXpyLyBxDxD9rQ5/MkFCQ/+4uQ&#10;gM7LCadNhYl4QOHX+3lCYCmPacwI2bN1khWchiQ9KSA3PuuQEQafmQfEieDCezaBItA3ViaOtTSw&#10;cLvIQdKWQo5aOltY1ZwQNXCShvRK1gUNETWXcpJETaWNtzFlViUNqWDIbMxsK6aT+NHh3pZNTE9K&#10;NozPcpViTBpH8DY+zgyMUM9ofI1pHmhuwL4l9ex9/KvPFEeOYC6cPiPvBDwuRa4W3u1DuY9TsaRR&#10;5cOPbzM9PSY+4oGNLQxQxzRAD3bFvlxOP9jL73fFoCIfXH3+fVdgpr7eCNVxD5UJl3ef6qPNCFHa&#10;YCJMSoy50OLJBVTxft0mUrvZlk4rKDgZQkEk6WQMIu3oiaub63F+EmxnqE0EhCkcqd0Jklfzs085&#10;+9EIVcaYzwPHF2OC6ATFEbk9vXaw6CR7wnamNwufdwoXGtEjb8asgA95A8c6i3Xqs8PVxS1MOXk9&#10;Jr6xPE896N3RO7TVZEZ8Fq9h31uQVO8tpsLNeVaNEVz605uFkpGJjdr4SDNZ2iDWczAjSCKh2tfN&#10;+shB4AyOIyEZHi7aaGiNybPuI4xdHrSkPvDqC1QLdV8Ris9d4RHx4UUgJM7hRnx2sJcVX0GspqDO&#10;47uiqNikW+IghliS/96NXNB+nnsjRdMudMq9J5hP31ugWo+J9Bobv3BccNlMyD08T7zI5kNgOV1O&#10;koGWwXyiplEdDQe06ZYzuaFbkMj0XMDhJeB3GkKR9BVEwA295wFyk2va5X62TgGKyVKxfoaZSt50&#10;KvOP+dEFABfWm8A1ukDYhEuYa0LA01sC644JIYlnUgugRaKxEtORS3C4TsynlGXVs6493NAGBO4E&#10;hP2+8SrQHooYvqx8V+1wTACOvNmo/DMIjIf63Ah+3u0SFRjMi4StGEzqbEwU0BTLWJkpHWqdYPa4&#10;nx6GUYGL1aj8dE+I4IXnlp2Nya3zOnmBbCbNrMcCaeywHFEn5BWMCb3GXHGVqeERQZ8zJb1DgdXB&#10;vdbvPnJoTH9b+vQajAImgsn0KPECqDoFUOM0Az0YLxtfs7QmVXPc+wRvpo9/9XmGcBVPgkiyzudA&#10;7GzfyUnRBSlj5QkA0eVrVq8Zfh6Tm53XjeJ6YaUVSZACa3NKbZ2f47BIPw7q8XegC2djoi1mBj09&#10;2dF23bDgbZIjnoeAWZTGOjHn8+T7yvpfeR5Es9pUxQ8+x3wileP0uf79Lu5jysV5MSZd07T5m6Jx&#10;/TxRxdKpLt1qAHnkoZjPkeh5ldv25G3lUtLq3s7TNYdwGFKnoW088tpACWhBgKRn5/nfp2BnjAkh&#10;dLlF3WuDXSgkk6iJkUsjV++0XpwnCg9H8YwpTK/b60QppErFhU1HzNqEz9yjU83iJR/uM9DLm+f4&#10;Zn/8/Zd9Qf5VH+1f+mzTdngQKlhOYGt0ZM1qPDw7MB3ffxJoO4q5Mz6Aj0EvG1f0hF5jvvdRClOe&#10;m9/jpdf63Q87I3dvnDZv+fQLSr5GBunpjdhxtQnRM/kRlx6pFa9ZfhwTw8EIHwQ+BBf32cY7/qqB&#10;WqDAFMyJvLjQdHG1oRjHOkkr71QN2zcihE96nIYiBvIc5X02ffaV9b+S6lQtw3tLQugcU2m+MSHU&#10;sU4BoMvp4gCOTBXmcG8xTpIzgoYOjZ5QynSO8F7ELIVJ1EGq+zRiu5xzYzK+M3qAngTlN+anVPFQ&#10;uLSUoQECgBsHoahQmFKH6yS/2HvL47B9TNyghnPxbUfYeN1oNGpLdAKnfvARfD7PxyKJI0OudKFN&#10;PVtLdIoxDJR4FYQAu1dMxLFVSPiRlRNF3w4uAr9K1VvBkF0MUl/ASQu4QgJ2ONtbplhLeeUIEHeR&#10;gXzEscu/t2v0xGN94kF9NxdH8j1ZlKdn+Z6rwEzX73r/1ctjUdZ1qBYE+qapiDqTCRKLAtZ4BP9E&#10;rNXZzqgGRm44IfxYU/vigZ18VOQBBKPYxtTTXw/tkP0ePO9wTN4u9Jh41PqYiP20O2DG4NVtQqoR&#10;k1fvH67exY0mVKC0JPh8V4nZT8PVRBwN+4rJZm41/i2w9AtKh7lbR3+JRD6bWKFqLE+RweoSMAUy&#10;CJI83FuszvQw6JnRcaOJhU5WSuPARFVQo3pejumqbHo7FY18p6H2WWmqPzcGqHe8Ttt1pCMMVRGi&#10;TpAWFQdcb4xZUmG/m/1Grpuad5MCgg7QwEMf4zHT9bve373wU2ZoJfnJcLZ98WGt6wKRjJGpgXW7&#10;UDwdH/QHd88cpI/S//KYPJkY5wiIOpEh0OO0JABYMf/6hEiTjduFkSEkm9menYaka8iu5/misU7C&#10;P4PqCJpNt8daJ5ZkzvYvIMqn5+GYPNMZ6gbArd7K3PZW742mACcGmTLYvRHqzp5YHOGkORqTO+MC&#10;HGBhaVN6KQAbKo3/nCcXv3vJdYnTjsUFp9I1p3tLTz0SG58l/6jBDTjQyQJ3IxBSW6cqNeU60VlC&#10;CTxbJxVLHWkG4QdqUuvkhjuEFH7SveRcfxxOMSEyqSDh83WShphLoaZE59DEvfiVM4WjjDHhW46L&#10;/oe6tOdSAVXALySj70md3mnogSqepeB71ZNMe6NycINDU80kFc+zvQXDT6cCsdZ6c2f/LA7iVM1p&#10;lCN5byTZq3ZI9c/UeDYmgIy5FyoUH9k/Syix6RauMyYE1aZoRCMhyeV8TNJVzcH+plTe4Amo1ckY&#10;0fj6XYFFuWQavhw9gni6TuwalYN87grJgTCWbZ2AABVLCN45lHqsMHMwXm4NZfdob7kLfs8Zg1Lh&#10;oG1MQmVTkL8L44E22GrE4AgXyOGY0KM1KNFmH5NaKHGRhJhMFaA1XpwnmKdUNe0tF2PW5kEzQiZG&#10;I8JjSFwFdWQjVsazQ4frVPRZnCcO86mAIiGThvj+yJVQfYjkQ6C+oZMcjkkgbLJxincO8BSb13ko&#10;ZCmPqCTUSDNjeWWfTTgcE5Aml6K3nhuPJ93NtU2o6ZXvvZgZ0yjR91A8QTQ3kTO4L9NcJ4JGIbiN&#10;bkEc8yKhoYdY3sbUW0UxJtkhF7oJwt57K2f/WCdmRG4CdSS6LMMb4bgtpIRQ33OeoKqEMVvwRmyo&#10;fZ3o2R4TGHCc56bzgRpG49l50hP+8uwQTvmufihDKa0q6FLZ4G1CT0WH6AkkfEFDbG3iQQyp1Jv+&#10;WYcsMea0cOiZqA6NWdvycJ1gS7W3AurbmL/8PCISm2Kbo9FeCOJdUdbUeDgm1QyC9xGXMF9Nl56T&#10;E5K7dU6IciqmWwLxzscERkx7THdlGogoHb6CvGszmLEK3MWYSOxgxmfrVIx6fpZCpcMjKOd5boLi&#10;6vph09GAI9L+it8+lqioDx6fL1pu1x5H07MULJIsurk1oj9l41NS7fg8Cau0x4wEswltoSakCc0e&#10;BIRXY3LY5kMSgjf2yiJNFZzv4gpZnMIVfWs+/7DxhN0O7JbYsgrDJpO71PoX0uWDR6D3z14o99Zm&#10;UE96PIyqdaNrPIwCAdFvF0UeKq9Rnt3z24VNo289n0W8RU9vuF66shFDbHdHyp70/SRJggUvqoZI&#10;708KoGzeX+EdrDGpo5UAFY1Q1s5FqD0mXDJmyzIvtFNF4NlOIW+oMQpE/DKcKPTRVDpqCUIgOSZp&#10;/Rd7i4vNEpfL0rklAtgqHQbiqOqjp1rS2gBRyiCSIy6CBIEAYraUOuxcRK749J8ipHDgtL0ldDbR&#10;VjJAVjZHp9T+V1G747rpSQ3Z8dn3VajD/uGe9FFet+sJzDcVYDsmX1+/6/1zlhgI1gtQzYeppcL0&#10;KSreVCdUxRTAk2MXdhiUlUEymLP5Hk0tHvQ1w/ygZOm9mzAl8t8RNDSCzOca+8r6X7lO0tKcP8Jn&#10;O6qMHuci0yryNkjyT6JmzAuQRRe3i+jHtGxYJ+FubSmkiDlJDDnSFU+qnTmM4IlT8ln2la2TjTVi&#10;CBRyRYhCeV3W73p/98KeNQ+gwli3UJXMaQrg6aFGxOCNTDwpjjcFn/Ud3Ud6KvswOBYKW5c8GOl1&#10;VFBk1wxVgcBUh1V5ob3gSTGCVDa8qY6wmlLEBPe3o1Kjx8SYLz9G383+V+4tP7aoIFZsBCUjyK0e&#10;Q3+dKaERu0I7MW5gSMeUTk+CF2NvcYlNy430oFSnlMTbeB2n8m48PE9qAuapKDNwkAlLT+WPdY44&#10;WSAu27aoPWHunI1JcJJxID2D02mIq2B5yWcDOK7DBlxKD5Nyvm4sN6lmVjdI+OlKLt4TW1GseAhw&#10;RFfJaOI2LjiXYuR9BX/pOaWdIUrT9uXFfO16AY3FYpCl5/cTSBlFJu8n2FNXrP/BDetr/wCv24R+&#10;4kH9diyO5HtSVZRhsMlmoIL1u96/eqm42sNFwKHnpeWptKQ6rMtBkhTeMdUp1Pd8Z0DwFHQTY05o&#10;EnGJcywaVUu2kwehYWkbUGte5QeObQPBeXlpwd67SOSFXMXXPRNS0HLnXLA891R09nMvz24XW5YO&#10;SNTdmTmFpwG+8owpn2dfp1IgDJrA/87lJUa340coSDihD1TiNOeQUbMuFz3Tr0kllivcEvmWMOGH&#10;+mN8Ku0uGmWF7JTOxvuOAPLeRNbh7k+fMcnIUmn7Z8sLC58ahuAWcYZtEfzn7Dz16zgyXn2ZmSmo&#10;xGW2Em/QWAwU73x7et7VxReY9JAJprJkQFunMIRsxKbpIgMlMGmInqj9F3dFKqXHVE5IH3NrnJ58&#10;lPRCdpXifDEmW5Y8oSzwEjYL3lb1syH99DR59iTR/GadMo7y2ktp6xyaRgsbPSzQN4HwSKt0HOiF&#10;Dg1WpOcUgtUQPDDGRB9PnoCaHuytNkGYprnmXY0XSNWcmtDWyA1Yn8UpmGIK/wz/3A8b54b5EEZd&#10;XKSzu0LEhdk47pCRxaWIi1R1aOxwxI7PEqVzo1ng5eLnIVeI+OlLYXE2QdjZ4cnH32p7WunDj0p3&#10;tk6lwJT8JKakbR9cPH1wT32PbhZgBxnP2+V1l9JLeqe85okiS0DyMSpuZf2u91+9rMoR4T0ipZQk&#10;kAoZJT1HXAVgtTV+8gUCfz7bGeAXA4tclhHhh/lqtYoxh0uPW+lzpOfNjeYquuQCASIDjSNwC4j8&#10;IQ/5mLrIWO9x4cLMBJDDdeI0Tgognyxop24XcLih9O/vrxFcIhd3Xj1CuwrL6yfY//J5wq3yyMCC&#10;w8e4jcnXYp168q+zGAGIyWKovxfi+GydxFQ41kHFyrsg5+YZEEfKj/PE/izvpLMOT8esSCJk2FTM&#10;iHKNTcD9NB+pUWm0OGzVh4zZno2JhzlROXrqRaWdIf7FgQb7poLrfPpnvalAI6G659KPfMGS1YQT&#10;dwUUSyFZjKrGdhBM9mdKIpTaG2SFuwAS/JAJV1zRXH2dy9HKd/thq+508lmy+m9qJgiUySuosJpx&#10;BbEk00hDLRwgiqpHp8hQAMqFNoPAM4cm6GYooLx6ZzH1C3fanBAwa1wkSPqKD1EQIGfL2U3lnvmY&#10;D2EXdq2t8XfUmY80tLi9rbh63Yvi0woz5Syh9vW7j1xkqaz4ZdmIRgGA8mWhUk+xU8DKwgFbu4mT&#10;Aez65VqXoPEjKBOlvuBQAO5+9dY1AGDM954Pb/TzFu/D+ImpngKuuAifnWGrkIQtGxpDWzsbEwS0&#10;QIWXGatMdSMOT5DqfvU4C4tjNG1+F2fZT7D/lVRA/FDyPBT45AUlFXgGHWqKTcAz2w8bXd3BfPCC&#10;iJg6XCfO0ZQnLwgWXHwLFpo6NAEuMPSYEFUnngmdjQn0XJgw29xRK5ha7S1Mo7M1rmXydsylZKVn&#10;YyrNPy8te9uBKZUPgGfHUpQb2C7SqvYiYBw2f3yesNa6Dkbq6zyV4lFjDrydgExZoDkhpYUcj4m+&#10;YBSAHIyBfMLt071GHFsmTnlCbKhS1zWmCowUct4ptf8VdAvB28alJ9jDvn3Klk+AnEaFAWx3RTUP&#10;E9BYEzo6T0SNILmc7eBDKtyYqiufTUFe6yRbJlUAIv2UZXa6t3tBReJTu3lH3UvQIh+Zai3s68ST&#10;Yf0ds+oivgvnz3J6KoO1fxawy5cXb2AzXmAhCvlNGsoEp7O9ZYrFamRT7mOyoSVxlTDQVR3VFPWY&#10;6LWffTafaIjPLkB1en65d1UsWbZok2USJtZrSyIdrpP4wmKpygbrR7YcV5QZ7nSL7z+zHv/FN/Vp&#10;nZDJYm/mmkWaBOmV+5taVm1vuUgF/t3JbMI1/YoQsx25PUxIFY+CTKgWMNfpeiMQolLhj++KMn/N&#10;wYhob0oSs1hyZcZ3aYqF9VMz91wLp2dFylP3rKs8MCkXeULFyqCEtfHb/cQ1fjMmAdLevpnvx97K&#10;5om9/cKN2AgM336t88pzCO/DxPFnFaHS6BapbLcFb82Mu0LqixkGzxrd3M9vv+zDqpBP+5iy7BLH&#10;pHEGYmGlep2Kl7jQEwQj2FHn17l9ZCpjAgd+9hawe2CnWERWfgUHPRfpiCdQ/ktV0OKzrrFYYyr8&#10;IS0c/P7dX03QiVLYoid+7QuZLTnkns7ZqjHJ7Sx8D4rpFg5HXbjXHb6HP7A8pC8jRnwgZRnKR6ch&#10;is1ImMQ68eLYVuncrv+V+i3EwTnl3urabHSLrlnF0NEO0Q9bI+U0kqhRpPD1fOJDzpL2aIq3zNHw&#10;1ZjW/avPMyS6M+WXoNwu+XACbY0xiTomGsvBez5DhcTEfmx9/n2GkHbtxCR7pmCzlel3xgBlK7wt&#10;R1NFxU97+HlXiIj3nXi949nGnPHe3KY12xXt1kfpf9XpbXsjDK6TgwtNqkTvq5EwF68zG19333tc&#10;oymsKfdm9fGvPs8Qt3mNkzJjkQPgiD9IsfTG+QFfeDDCo6lE1vFJkIBjNJeUrfDZ1pjK/fXFfJ0+&#10;19b4y6W/H7DI0acqPtE0UJpcVkz1bsJoWBMiPjvpm+TZwPNfJ/Fxb2GztkpJ9X0Zu+U6JDfp1cj7&#10;zrG3Skb2re+j9L+SBihaZO6EXjs/i/i2m+D16gTvDqa/DQFx9eoEzH1F1umB5Z3K+axDbmCIr8aq&#10;3n/5gs6GMuCrGYG0LMSxMcTBDPOReHGrijKwLiT5qoaEuqLCZfs6gdPsZicnIALdi4YEXeVF+kW1&#10;nRtpA1Zg9I9YyTEmrkY3oqQ1FQpAzE80CVkNd+UZ3aI8rOo2E4wCvEz/BaXJ8Kq3TZBzMHgC53r1&#10;ard2Lyie65Y2V20fQVuJ6yNv58s6IEppQ6vI7deFRCD8O+8KATcKe9rPU88RB2PUswxDS1KFoth4&#10;ZvMdUMvh3pIKmDuEsjC371uWghg4EWZAG2NC9k0TDJS1+U/HdPIoEMP0mWAUJoyuh+oGLMkmeONx&#10;30fQ4OGYzD/Pk0p5Ed+wzlOPQsc6cVZ1C3GnW9hiuEjPxuR+5rVHdo54ZLi/suSfveXVmSkA8OHE&#10;bMmgzDCYszFVAzyWgk8h3z+sdQKIJWCCrabKeDuB0ZZOORWjjcbDMUEIPCY4adfvqOWcKCBovLCT&#10;fUzVgo9NoPHquXKiazK6mJ7y7O2fBf+CWLW3UDfvnvbG8jCL9G8sJ+yU1NjoSVhn/6zKkXlM6TBt&#10;QpjmoURQ8JWXjNV4treEJSfuTU+lY7TPYomaTIASOr/lMqcVww799MLAR5lNaevU26AElQfcx1yu&#10;GGhIUbqtEQ9VcBOoD+Zxvk7y24sSMGg6qwG7SICa64AO3sbkJpn3UdX+xqepktUhBWEO/K9/Fpaa&#10;PIEU8BEeAsNLy4lUBtW8PD5PgLUkExylMuH37VPIQfJb+em7Uihm6EZCZJ5NOKMhAvHzCirkYBie&#10;ipxIxggrDidHMQzsL6+TN4Cv1gkJpURCGRv+4vXwJNSVBXXWmBV2CE5FDYXzvcUNnFoNrDWx9vos&#10;jZmowebBPdrGL2QDEy5D4872Vn70PBX0yo6OITockMCrsRPy/U+59RCuSiI5pyG9QBWig9IFI86B&#10;C2in+Z9YFv3y8kSwY9g49qsxiXlKPQEFo4NuEpHpjQA/kuRqRL2t84nvPV6n6grmFfygfqBy5ITA&#10;UIe1SpSa18kZhO/k8DyxP3NvFanT+S282LEVxAd3rwvMRJWaH4GOcLiJN6dEcYamQH0U72rbh6Pc&#10;md+ooaxq31t50XO2BDrEJhyuE+Qirz2xlIQftM8qcymWQij84AnKZU6uSUTQBarLDimLPNRJ6gN0&#10;VWDbW/JiRiQadW/MNVFTApY8XCfoaKpZf6FZjnUiaXIpihDuQmdjUtQ2usnkxxrLQD5gvsQsiw8R&#10;NpLKEpxGXv9945ctiFlDYJkaz9ZJz7TtFc0xzANdkNwEqHvAzCTgZZYOONdN5RTsBYgjzpOe0+Zd&#10;gbbYfT0tCnxDjoSHEv5GN77hfRi6aQZh8gyxjFMyoRGwNfah7y3jBG4iACVme7i3OJeS1QjDGHSL&#10;MZtErWIaXWYTmuS9pfHGtl91thlQyVc7mcAILNDJaJq8D7eeZ0tg0TPbs3WqIFiep2yBzof0Qqc/&#10;S5mwrmui05oPEaESiujZmHphO7ePGIH5WfiFyQR9YkxohZZfvoCOk8E8HkccaNC+twoXSwJDyZ8C&#10;HfQmNwFfNdt8fj+pBZ2oHerkBJEJIXUjakKnITQH40OqCvswqcO9RWuOvSU2ZFZO4bPJ++D/M6RB&#10;AHDIFa4UIN3FOrFv4siwVpTPvu8tYSYVWv7KcCdU0sAcJxuA1dk6lUYZR4YIVCnaNuYCA/XaRle4&#10;8bGl1aHos5vzxPnq7YOAh9sCB5vhUshpAsqUV8jDxnVztU7shUTt5L8aS4HHBmlSWltIW9uEhXAj&#10;P29shw0zxkTr0RkSOYYR0RhCVS9Bp7rpeSoI7xvchO86FFCB1p2NyyOY6ySOasTx4t033SLUQhE9&#10;pCHQ79CHEE0zlRAt2/cTpGhcXnALx11RAOlG71OlgrwrVJGYewuS48MGPh4XieiD7KlLdsHjMTUS&#10;18S1ptycTiaVOcw/kLOj0dE23zzTd8ET0BLcE7s5ojcXmYCl5FKAqwZmjPyqRkXha0KH54n8Mkul&#10;FF8XHWC7VkSBRkYmFC6dDMJHBhNrcDFm+XAlvQer0YmVspTp/rUJK7oRfQGM43xMwjMwGEKT+pMX&#10;GfqRVdQCE1IUZDvP4rc0ykt8vreowykF0eKjzkstBc6U7A0tBbi2j1k+HXSNqxeaeGzIOrWelxy8&#10;j+ilNBRxa418AqwJM6lf2DIXe0vgi+UKeYojaBLzzwKd8L8RsbXxBCTvHU/wmxHIT4UJtSODqcU6&#10;wRomPrTwW0wM7cf5eQLVpbRna4EW2ph4s/Iiyc7vyhKRQcXjyZx8btnZ/YT12ZVL9sBgb2AT9rkS&#10;9t+j/hRqZfmpOvUX2BsotctxEHIKCe/rJDEn1WZuqrJBWiMFS3KHMLNv9AQSdawKkJ6Gg3r/LHnx&#10;ltnwoSCTdZEAcINhKLIrLLqzvUVc5XVQz9ih9VlKUHkpjN/XubBUAiSvXkxnfyyRqEgxXfOEq6Ys&#10;Q4cY4C4xRWm5MmY2nq2T8g7Wb6tnrZOsbSsREOl0ShTAwQ6tiiYdDe9/pT+bIHFHGahkZpcrmNkV&#10;+vjK6qXRcVdU2ouY08N1Mv/cPr1Q3Y8MNmS1GeN06JoCfpNh6PGtCx6PIuWYNrLSBk8ArypFFF9B&#10;Fzp46BzBoTjhO55glqraMZPVAMg/gk7m25Rl8pJFI1InuObh3oJrppYquLaPSR6MdTC2b8gVEmF9&#10;s+WCfoTr4ZggFzkmIVRzb8kcyGtPovpQXHiLJJFfVHxNHG5yOCZ6QqpZALmBuKy7gm1tAqNcSBcA&#10;SlXPjecBj0AiDsekqFuuUzXsx2fhL7lOagkM24FSxb688LJgGIdjwtNM8bOEFnxRzzdKWfpQKZka&#10;IYmI4hLhza+LvYVxJfXpVaeuUyvRKo1wwIMInVkbXw/DwZWVGnN+nkhNmwfYQV2u4N9ejbM07Ea3&#10;bEdQ3+HesiteClrKOE8gQE9IwEkTdMDxZbTBEm5kNpLDVqRrQdX2qSpRnidbO3g8GYDm1ChvN7Yg&#10;8IzXqRd/OnsjLsjiCpAENrgLdNB4E9iecdYlyco/C5lCsJdf/UDny8J/nMj6Xe+fvbD7EnMDUR5J&#10;l6S2V2Ig3poO5anim+3OKuJ4RAFIkKrG88okJu4aszBuF2Ad/9x2Bqy7qhV/W2ScjYkvxZwLmKpL&#10;P8IHeIIzxyS3vR2VKrynJQfElY2vMR2NGLtKH0Jvxgfp4199Ogl8sXb9r3FMowAvfpYUm3NOH53T&#10;Ggy7EmVgXzP8OKYeGUs+x2Z3MYFT1e/ZkYUgG2Y/CYx36893p49dal8KcnG4/oGm4IK5ceTNNSWF&#10;xPKK58equcDBv7FMfcWp8N6hbnQhlSB9+Dn/6jo7IhmffjTqKZ1zWSnHvwN+VZKhLyXK1T1jSnFt&#10;WC2h9QiuHBOk41wn+IO4o4xswuAhOrMdGbaKmSAwEavazxN+5LwiMsEu5PMfAgqT1nFUdxhEMV1m&#10;Zayzx2E9tySvejW+6NZ3pm5W3ca9j3/1kcqp+GNUjj5dsuJkVShInATobadytBhjTuxKuGpfM/w4&#10;JqKKg4vPvjYbW9ja2euY5ODxbQYNvTh9VoZKnWPOdRIKXikQkGO3hrHRVMo/Z0tsjkjjaJ2Ym44F&#10;wAczKuUR91EQLPyim5BTXn0ec0mvOH/0Sh6Tipnu2SPrd59OA+1cLuZnfa+EFBJexUuyEUt3vxc8&#10;l1ipoHcZMkiUgrVheJGLYX6OAHQAD+i9WN52F4HY0K1jQkQKXOiQesfEGi89e4zON44LMwdMx34N&#10;iLIqawI1IrSVIwrA7V9wr+r1N6yJCTkEkaiW8eQa5Cpg9Nl4DC8O6JTq6FlVTF4JY+RWaBb52ZFq&#10;RmPlSyjr7NyuVE/7pKCXzrJ1ZFgmMaaCHcZ5guS58SZTj72Vizk+OxMAGbNUGsIeQxwWgSkIPIXa&#10;XUYiny1blqS9jgXrsG3G6X3VJrfU06z0Dg8RJdRnZ0InG1+FFEkdGxeJhKOVkp65xod0C6ydUlaa&#10;bF8KTCEDz7icaJrtPGGfhak5qvtsTHiJJfsrQZd4C6EVcdgzzkvBGEXUvNRzjsFo+6yLEsvbsSZc&#10;tsps8JgRxlo0tN9P2NW5XQklCByIz85qtvChSm97pWpTb6z0rbsMcDLC7EETYIRnZmepxNpvyexj&#10;nahNeVfUk80650Po+SE66DlCuSBqB0zSOFLvQaZt49GI2+58TIRZxoPTcxQKgEoKRADMGkonGHhG&#10;3xE/elO5gJLY3/ZwvwoQI9mdkqHPjo1nW2zO3VVo4KI4p4DPKkx7O0/ukUOEgU91tHsj8G/N9qoS&#10;BYBNxR3AE7qvhquDK8XMGAO+jYl9mYEtYMHJGI94whdbawuDnuGd9BUk58YhawLhxyao5GRqbdBh&#10;CJ2zMYF9bPLA3rpph6GPqDNPGKVOVAXQ+bB3FVRYCgk45gkUIWrbR0CUnUckDXTfuDDkGtNlZM7W&#10;SRa/XV18tssyEqO/Kht7lq7RS9jGRe4q4sCnycnw9g03P43o99k4S/RgfK6qEMDID4GdrRPOZ2RM&#10;AZwNNEEtV225YMazFBGNleD1M9b0UadWlGEuRRG2TX6yFEXfP2O+wC+Z25ZllZh4uE7gnxSRL6iO&#10;I6sXz1S9rzMM4oJsN+A0vMAO9SKgYW04Us89FA05QAD7sIOZyrxPZz247A1GSk+9h/hsHz17PJvc&#10;FqtxgLY0OhvhEgsGdKg4khfETChL4TICp5uVTGOBU3eYN8l9khfPOvEP9fhhGhVgn426UzuPp8aA&#10;jZk7bJ/PlmYsl0Hzve1HJmdD0/ugBCU5BlFf+TDU0+YBKlj3YUC3yJr87HSq0HP5h658NSxF+FnM&#10;drqAtM6a0HQe7Ztw55OChuqtl5erC6wPZ01M6OUkU0yiS/Tc+d6QDpVw/nLp8VlVqnw2AXSiK7+q&#10;3W+ZjSp14WOk57oOgB6DTCj2XXQ7nJ5sQtW6uvOlsre8ABhLebloufY8xpWHTabf4H1SRaPxzmfM&#10;Z5cqMF3RO6t5ObG5ZZV8fmcLwk38YjGqnZIE2rUHN7EOBkPvgg72bMbIxQ5D8UyuIBJ8Bavn0sGQ&#10;dN4+tJSua0pLtHC9inXABaJSiw9pIrg6HKvKpqUPfWgUbJ49b2I6KK7l3EOE5Yjl5a4IoI3PEmQy&#10;GONW9ewqdgW6lZESn50hMTSCHkXjK5iGEm0VZXgXo8P9dMg3mlFGAdd5whOs2kkPHrIMuzzPU68M&#10;nOND8KGqiAN76yFObDyoVKwTFbBjbzQS/5aN4Bnntr2eJuFbz97qDax+HYAtDOljcHeXlwjMxsxd&#10;bBmJYXqI6RnzFbJGoyL5nsZXsBsUDwybjVcxdACSCrnTZ/Xyani46jx5ODirDeHEwH/cGAaucSdg&#10;3sUKCqFNbqIQxKGDwbuTxwM2Yp+OMR2brZjIKLxxyIfAb2Nv6Sn0YOd96LRJJgrvHMbMsssuYz/R&#10;XyGd2Fuu4LB5uYFOnnsFo2Ioyq39nMpdjCsqjaqZxXnO0FkMRdUkCxqaQbdqNJ5AIafYocO9xUbJ&#10;WwbbGZABjMBO3ldwMWM6S5ziDzexn+ppuQJI3uOCIGp5Ip91EnUwlEJkiYWOYrPPsTcGVJj881nV&#10;SR2kiQGYDOMVLL7zhLsYdPXM9CWMzWnzwqIc2PIKiodhEHUQs72LtWed6MbZc4bw04iTKxtn8D+N&#10;wCrZeJVTIMeIOdgrVYHG8um8khygBNfzoHZLPnV+Srd6EC7Oc6Zk8Nly+WEz9mQONaLUBoHB/B6l&#10;8HRM1cyInjP1hMsrbCIaDZcuZgx7zlNRhZELDEOaXVLCK8UGZlwF+V7JOTSa31LI4CbnBw5W/hVi&#10;ZgYbh6XataAkpC5XlPuXgu4utwmFo2rfKGWq42BocwZVEMtD6NAzkz6R9WjVkg5n56nXVZIS9FpT&#10;x2pId7dAxwjq8U/k0qkoiw4bgzHRj8MxSYGJW0b+4kiBkx6YwDkK9QiYJGPVQQO4wrOazOGYQIdx&#10;KgALVK5o8hPQKQNDKaiDujYa9aDPs07memM7EBqdqh3bM1Iav9BbndP+Soak0Z4ZxO5NjqV6Og2E&#10;1M3u56VRBmAsZSZ90kgVw2oMp+Hh3kI4KbNfKarITBUYizFxRXb7k7idSm69ypkFpDYbh4JGKq5e&#10;2EyAg6DakcT7BSDq5HNGv/Bd0dMwhfwaER37v//j8APcNlbQfAW3RpH5swmooQFYHe4tEUrWpDBP&#10;uszG5szYT3YAedXpdm+8yfXmCuKDyiObKeTaeOvUr+RzDtu5ExD3TU471GfRQdrrSJWnUd7mZ/te&#10;SfY8/6ug/qcR+RmM8WxvcQGk+kF0klSjXacmwDD9gqiyKj/RG1dxiKsaBbjoOJaYLdEAPb0Qvm64&#10;VMrYEDqq6RlSkE/c1GJgTEVoPjuEwdJLPGhCCbmrOASRe22daG8h7Wm8qTmBVAGcyDFnKQsaq8zW&#10;qwiGetYOXdXWoKdrhIP2jJId0JDetAkyAeedAsCeGakmF7kwYm+JNr9Lk3BXVHMq6VZo7b63QpGT&#10;J9zVSuGzfh+K2Y60Hl3BzJ0gskj/bGOWB+qyJgzQdJXxQe0b6gdhB3Vks0jNE5eV9xMxGN6gs/up&#10;0j0Bf79L6vBZxGYS2CzGQ6NfAoFN39T42TnYq3QQTFSPuj7n+So6hHTAx52NV7WM0KSqjM+rRBKN&#10;fqwPljOKK+EhrvoPGJEXedfSNTnEZymvUlAovy7kqSJSvSAFk7C/7LI2layOjFnS45tDv8WZZaUQ&#10;LoQKuNPtwlJpkrOYxjMaEgYfKo9Ke0UkWYlloMw0SYR5TcwYPD7oFk58U2sMnNp+wXcJMxR1nqZ4&#10;Nv5d/Az93yAZFKSwgeN1EiyYaZSoiyOm+EuGZdwVGqfhL4QhKIHGm9pxYCwKXhQNgUkTn92OjNCL&#10;JDAaRzG7L5hWUgKNQCFX68y4dHqO0nubr4Pt0zNVOw1RnDD5LY3AEudj4tvL6Bh6jhKDmFt2vnCe&#10;Iw9ww28vax6CfkgMxd4SSNv3VrVsTUOzCCP307HwEPVNbUe4CQcTPOFVMlLKb2Jv72KTkoKJvVGO&#10;KLOnz+4nqoC1t1dpTBQ71x8ECwIFaOdJrQobUHe1OqXNJQ2pBOgIKVHscLJxktaHTk3PvLyKXw8m&#10;dbhOGG6qAq9aY6zTL9mQQTyKpNJovz237ab2Kj2FeT88vrSa4n181vA3COfwf7LxiTFe1phlzCrt&#10;Jfi4u+a5KYYMXkVv0d5I8Y3Z3tXSxQLQs5PPOmG8IR1qnVRexePyNJJ3PZyGG91yeSPB4+w8uZPJ&#10;+9Bgs+caE5M3GCO1W6ZTHyXCCe/URg4l/3BM7Mrg1IS4Se3c2Rv3M68DmzyKNaNE2FAkiFKgxLFc&#10;IanY2NurtLTiwew+fhWlBnurAG+Gj0DZs3WqGmeu81VCW84XY4z4V6McZ2388ulIwIS1fDgmvw8a&#10;Il5KzGzfW/6DcTAV6Bq6CQnenu1V7XJgYdWXEWkCScA3+5hgxiGzaRzF1NWTlKzoaafh4TqpVZKz&#10;VYTVkCuQSYK72BUDDCSk0HR7V4seVL084TjmB7/d4G+K448cC6y4ChbDm3bj60AByPOUj26YXpBt&#10;bh+ZyWMTeE3Z/k+i137QE5xVZPCH16nywu99/KuPUXIC9nwSHqcImfIuPuD64NZYODGN5Cee32Yk&#10;SI05nn0A9rGqTHkuRT3sV4DGhGBoBAz4f445T19X2Mc034NhQtsmpDr3onLvcZ2EXlh/bga0Fiog&#10;ffyrH06insWtPttm740jjg9asaeJntH42xmWnchOns5Q6mOuCpY4jgZXi6kZhHWwLqqC+MS50RcW&#10;BXqIudPrORmUzMoA5ynFSAqsLcNMTYRVUEFAEK9d+XgSyIw0AokuHs/mIG0qGxtUd7IRsAKzLoIr&#10;L7R7CnMlSEP8xXhJGBJc9DkfFtqQDT0yFxDha50r/ywplKiXCoTY3jddv/u4MwCU9irhX4o7XxvO&#10;JM23Ee4jhoSaK+bbd2+4YsdWyj1R2VH1Yo0J0SVJYpIPHkpgj7OH796qRZNydBhepfEErgIXGSh0&#10;OZTW7qxSuH8q7nQMafo6jY97S0R3xs8h/8ZTv4zpOi80TlARI9OOI75xwxUJW8lwb8ncnlzKJqCY&#10;5jrnY8iciqKJYxPwz11wfzQK491EdI9QXbzQtX16Gqxxf5TNmq1fHznbW5zQaYMQ3j6eqJar0n7U&#10;1+PW7DpxLsHz9Gb2BUbAOh1FLkSlkwkpGJb9j1rc1ilPb9CQKhzcSFbqKuT2gdx/MfwuPFVFOZkT&#10;Ru4IMNniPu/eQCcKjlKssUNoOCNXg8/aUf8qpUDPelYPVDFu9tl5kq+44lamG5rgmQRsidQcj88T&#10;WVMVYtCmQ7k8HBObOAWcAnvG3pL9FmYjbynjl+8br1f3cocU+a/GwzG598nehMmOzxK4kkL19dC0&#10;oho/8ffOeRa3T6mgXHmr+4Q+mtrX73r/6uUbjdWCKtgWrzdlc2dk53bzYiFwsEpp/cc7A/2WpUQM&#10;WLfwARNd2kAu775tEEXpBRKY52MSqJNODekFw1NH9UczChC+If3Abi3dQQJuqI5kGWsUINMjCpdE&#10;izounuDtChnVWa05Xeo/gNWW8srzfOi1JC5Z0ul51atdAz4nSMUWCAZNKGRnlA6y5h2i0E+vEvqF&#10;NLYpjsQa6AkYmHmeIqkuJJGKzucFAg4Pba3WKaeW2Zog5kbUgkWTqJVxdkG3INRmwniwhzOOoLCS&#10;RABY/TxVrSCRKT0K9FD82d7KZM7gBwHS87NVWpMks9f9dOUWwM2vm3WC3NVsyUWYPKEcY8jlOSYI&#10;r9UOTIWLvV2JZBBCvjVR5wlrqgmBOHTNgvts/JeY/jBeDvcWKvFs+chgb8SkpiBXhu3YeLhENWJm&#10;nPOhLc8HbWawGgJvOKfH9FQsaN940l9S98LHkn6os3WK4vI6fL0c13w2FTMCUBWn1NQOLBtLP2Je&#10;bta5ssxgriNigLS3jIyQLjNUHYxbWxtokXgMzuUKJkPyBFW5GWSCBy5VAFjxsDYwcKyTEAN8Ua2Y&#10;fMPCKFExBqshC6JYKkldg8A+y+supZf0tryGB9gax2B9THWoYP2u969eq6oAMetjZ4AdUlH5xyE3&#10;6+qt8S7ze9B/vXiqfgT/qc9yAN5wGkdOkZK0kl7v6oVgtisR97lAVEMYoSiqRpYKEsbLmJAKzHsT&#10;ULUvKJ0EdtfxYcQh4AQ2J6PANTq4JdYL+k3MFi+Jz7KfYP8rz1N2j5dCskCX8gru9Jhcrs5FVHwi&#10;6YfYwrgGZ1yE4zSOj7o3TBBYRzobATKSCddhy8TNU7nEfTmV+qyzXNdnSXLKdeKKGrGlxAd5nfKN&#10;3WiKK9dGlSY64yfoxbH8QM1DNMKxnVxACE0kOZ3t7aeetU4itTKeFde+svJ3Dq1CQHlXcNVFpZGz&#10;MakM5vIcrHPA5pigtRQyMcaYiycQDFY8qFPq4khJs2BBQQQY1NKjgq2vn/Xu2QlINCx45Oa4sspm&#10;ipXTpk3YtoXLnOgRbTj5j2WIQtmCDagjrqntozi+khhpA8Le28D4koeSOkxFpuMB4Q8pCvW6RPfg&#10;4FioahzgCp0SAVuSKkhVUDW42M++i/2v3FPiJNMUouevEZf4i4FS4v/D2bZdJfxdlWuDYeEUvYCC&#10;4UOVygg9dS2DsHFrGaQrD9X5CwvBDIuUvfOjpOJhlaJ9FRahSdl5sRS/w7BuHApfNWqbj/cWbMHO&#10;A5mNQ+Ljd/RSKLTSz5NbboC+eh5eZG6yhQHRs41mCccwQeu1+eGQwx+bsIjKvUD45+skvCvIhJ7i&#10;7ts94cCU8Ky9pTHj9dbeElpkPvClUnXHY5K0lPkL0C0epDYmTqwkTRolNPYJrWImovibMVEnEhdn&#10;KaN+KxodIXC5ThhoNzNlrcWpwGYJaThep9LAUgFGM1eu6bYUKIgowRyT2JM2Ju9xySCLjVdEy/mY&#10;36Syx82GO4tK9zGRBYmG0pioi89TEjpDg2lMFP+IbpW5lWaJeG0HyBgREDSXQrXjMSHKplgsgJmf&#10;8wTqQxn/1zrH3qLUJAxEIyZW2wSYVqp56nkRhErxKGXn5amQXdk/i8PKNITJ18+TqLe0WaCETBc4&#10;21vSC1L5pqeqDO7nyTKTx9OYb07XeRIYkvYgjfL70PNsTL5U116Jon1MHmsxw6BixGzUuwOxQ8CK&#10;57JMAV8l6N9jUgzMRE0gXRM6kC0BEzkmCdTnskwqaWkylL1qPJ66zI6wEWPs8hxJDzyWY2KFXdxP&#10;xky9k8+OHBg9FWNFGJkdOuA6T5XQfcbkdt7IbPYWKnJP5dQ2GlLqg5cygoVwA5XbD7UIo+uchsjw&#10;S3UWVaDrX6RM4+3OCQnE7RMiLdNSkEicmzFhPx6T29jPk71N6AkkbFSzghKQJzkh9JYLHo+wcnAJ&#10;hRC7J1qkmU5KVVKI/NztPAndyTFRic9ltgrR2bciEHJcB0JsbDTCAAbDIDDMxjE+mBueoDxuzxY9&#10;tR8ZSTMecwb9M1v04ex5V0yT6DXDtBjkPdGAm8Ir9eOz294KkRMfUomuC2OKIyM32T1RiPo6Cer1&#10;ZyHicZEoAeWePL9xwRNI48+4RMIeh1OLVEVx4Gcpqq4xZBlulNwEgh3jIp3xePDJ1GoIPRlvXLCz&#10;hGJ5zKw1UXtL9cU1ZvY8GxOAxfeT4qsBCNZnKaJrGsIh1JVCcAegpJwQGQkXPB7T0hAUSnPPo0KF&#10;KAcwIHGIyJoQBpRxRqrClZ3bLbH+V9hlKuprwAzH1+C3v1RDPZfiPKo1pmBIN/4URvJpTFS3qulI&#10;DecBgRPp7+sAwNKZFHVKFdkWBEbbOU9QgK/pFgxlQOAEoy+ABZRrv0hKW0rFhUAboeGncuVjT28f&#10;d6HASJK9I8Jpb7RFh8i7uJ981no8Rczzmbb1WdKtU+gQjjrQNMmv5PE0XujxrFP8JU4FgKSb7/LN&#10;mUxQsBuPR+QUv0X1Dsfh0f0E7asgVCntTX5y2OXSUJ5Bb2RTClJUeZfz8yTnI3Uw9nYG4Ktqp7dv&#10;Bmx/k6O8et48FsO1B+mtve0BVFTyprJINs5Ca9rrYlKgwDc8Htsx5SdwQgeXiYQXQBOHTUmPrg9B&#10;fJYrxPf+EFj4iSfsZXIZs99PFfy1PiQTo91PGpV3GxPihzfrBBXw9n0r96npmqXkowzlG1G+SGhd&#10;hL56E7JU5BHdsifKR83tE164j4mLypExpEoOXZNIurQ68OFf6bdywHuHyBLpYpmK2MbB8Cl2PoS2&#10;DbTkvb0qJEzcbYlljIGumyhHzDxB4Xp9E0BDM4Dq76uQyG+imYviIfixTnx+ZlJgDY1JUVPV2afA&#10;SMKuTnm8dqjuCipDpyG2tgQ6xv0YE3+914lT5FyWoXsQSJGnMoN8FCJujy1FIeKzRbfwxZKCDqM/&#10;o1ulEtT2KUd6p1uwhuIJ/uwaE5KzEgGEdi4/oRFc8LFOMKauCpBtTcJgNgKDddueHbLtALe6wIzZ&#10;2yrNizoUTtlaivIRkzESJDRpCEdsTSh7nu0txe8qTEiZI21v9QCWN4FD6Pz2U+PpmPg2cvsIdhx3&#10;RSzYezuqsLFDxjCIkMCku7grFDBJukXZYLN2GvqTg/LeEk07GwkWzwlhEt/cT5z5SX2k8wweT/qa&#10;VQHpTeN+Ilk8W675zZhyDeVsic8ZNi90kwKA0iGDGSNQ7ZwlDe2iSBaW64qaQ8HpS1G4Q15eymAM&#10;oBV/bN0VuP3FeWLaW7WjbEYgEXVX8N9V48TjMZlKT1D50AueQLKv7RUC64eNhJ3rjQc1CTimJoRn&#10;xmADFlJcpLO7gr/KiMtfRO80Hq+0bssVEH/CcDeilgJuAsNcudCHgPkhgKAhISP9s4hpkwkafach&#10;lF8nQeKG4bIe3094c5UgxovUsRoeQqm8H12VMSFMpJwtquMF3ZKXihYb6yRUph+ZGq2bYFd0gU6j&#10;s+Ch38yCPzpPfq38lUcHk6beRAeN9YoGkGu3szWONUaSN2/2liAXs3G8KR2OASpH/4gJ8ULSiBPF&#10;D2/Ji5l4gQ8Ri2K5QnjbTHSn0dkDYuj9PBVkFxPiTEinOKchoOB8PAscf+ia5FtUwrBefe2Y1LKR&#10;/iAB+KLAEW4knFDP9sFaBXZvV5BGMizcOLEahU8GJcisuNH7SB5J+YlRqKeg25jEMXjMGT9JWLYU&#10;aVEfD3xc2Q5yzIVcAdrDRO9jkpARAp0HuPWmepuQPLIxJgLmgm4ZxXlk4KaZVlgsFRUiFe6H24+N&#10;J1o/BDqIBCevCR3dT6I5wYBitmDNQ7UjuC11TdKlRowfmIYzFvA/3STvcir2hHMvsO769n2Z96E/&#10;iwNse8s4Lrmn9/2CGR+tE9EBrh3rlKetnScgGd7IbKRcSjtPJXmkLFN4SIAqh2PCCIJTK6N6RLqD&#10;YaQKq9ohXYlgTOr9PBNiqwQCn54nOyQQQRQvTKL7V9gE17NVSYWeI4jqBguLnuhxoUkdrZOeYPnZ&#10;E+B03E+CP0Lo6LmgoWtC7+nrwD5L7e1wzGI19Mybve4KMVxxP2kcOayb912NEWt8OCbBz8Fq6CnU&#10;ayNNwCMAotgEJjT0PmzrDAJSz4twYpitXmN9zhOC77FhZJj4cSs+q/DGfULrASZUNUELpzQEmmU1&#10;C/CFQrnts6w7w+DBV6is2RuJz03qw+d2ESAnTCqRJaCFSUM0piL64A5949kD0xCmwEV4uHZv69mh&#10;aDVmuI6SKv6tEdTw4946oTjR/+2DKpX8LAK6868+I3U1CdFb4G2mckiqnl0Hce9IHZoqx/jQDdn8&#10;aVa+qNxjxwwxqf1EBeCYnj4IivGv/P/5ayzZCt3bRvCvPq0H80da3qMNvqas58QzguC92K2ResZr&#10;9/ooHjtmuPdRjOBDqr/ZcfXJEiOQMrrrTt56fyeXDE3Ivt7uG40OFBfBXNAhlsNX6shv8qZRT5s8&#10;DEBFetsdJ3XNlf4JhLi5b/8hvyDRxucaNzGrVyVTsRQD6AaRnmJMqXbJV/B1M2jyssmuUH0UTGFG&#10;F1CHSR1TiTAk97zhn2yeY99hkTjA9iMDwHb+Fo0caG+swt003sgJoFEnC6tn9/ORz4MU9lKG4KKK&#10;JKaOG7P82evWdpoPWqen7OHYPsRsUw9Bs1Ul9zMN0eiSiNDtjdyXtm0VBnUiNN06MuRsug+liHS5&#10;T08nXV7qN5QdLRXmpTbRSFXXZ51vhet5jcTa2JUeR08n1sMRRggXW+aQPDJvsv7ltgmVqi599TmV&#10;0/N0+KrU4A7bC3u3zYMC3fU4rDkBvzrsS70c9qJkgqcn6n4PS+GuGMQkim4YCjTC/aLnnf2Bs4ko&#10;quwJiDXolivrxmkQ0ZMw2uyJJXquI7NDPBMTPV/mG3vrOLa34cfldb7PpT1JT3zLOeY0U2msiswv&#10;A5fGqsisR8IslTsX6H+ZJ+D7D56ArS50ZxNXEInimZ7DfhnyNPJGRDZe4QNwE8cDEbZJjEUbUzkH&#10;OaEXYMEOLMDiCgdhqo6/xJ8w4BUaYTGxlBcww5srqo2jTeCe3qSn0tMQADF/A0ZC/Ct9Jj47ASga&#10;ywl4h2tJDYWPPp+F8/Z4WvQRp20SXTYcGzTKMRM9r/A76UD2nL1gQTUmUROSNV6Mp9EFyvFA3uCU&#10;6GpIs5jtC/6kkSTQaHwBp6qYYafRHR6r8GTnyL1gXjXahwpA3MEglWiyR+kOd5a0TTYOzj7gbD0c&#10;6ECPFxAO5/vl8wRfv0iTp+5nFaF4wfbofY6PxoIdgL/2MxVRqOvGjyDN2NnauEQistoiUtEdqURI&#10;1ewMAyBNtTkeuiUNE95xasMKVnIs5MsNg1AhZDs/Ox04BLFVDsydX4jIeeBmfxb/5c77FG5uGoJH&#10;cW02Zqy6fASNxDqv/F9AH1hN2RMu2FyWBD3Vo9AvhxzuG6U7xJhXfj7QBMUgR8/pPiQjVl6bbISI&#10;+jqJj7az88qfKQTDbhgK4XWcUkvBuosxKfrTjTac9PaXcO4Xvig+++5ZdItFUg7WyW/pKaspJsRZ&#10;PxM60vtYp5wH2XO4vbUJDnzFYR6fXRMCAqgxQfXP7wp2v115MPGxt2DY5dTFj9H3FmzNFA9gcKGD&#10;gcqp5vazTrxfgaDUUjAw7ZAjrawHQNDT1ehhD9nzbG/x5NkXRbhGd+Upk9tChxjULlw5TzQXz/Ym&#10;fgSIZguFGWEpNCp10ZvQA1poXAFKV3EyO094VUGD1VS4Bo7qjhnSc0USAfyd65r0xODLpcwwI7Zv&#10;hRnNACVtgutqoDZh5h/zeHbI/sxXOBVbTXNOiNJHgxlzsVOTuovvgrf50QKgohE2hlzEeZFjPgmq&#10;O48n8KTiu9iui/uJ35RLGWQyw+N2EUkmenfIMUVUhex5Fa+HzK7nh19hgExHdz0mNAMIdz3hLi4R&#10;ncJl4xl+hDsCWOG+qDE7wEF4PGqhG6HqcxoiZ7KuIM68hoORCOGkHDzX/LHLss1GQoe5iTMVhvGV&#10;egLaT/dF6Q3cxDCkGnXf4q5rUgozghaPeJ8CRCw/Bcd0WxDz0GrWK8CXFBRX2GYTbuKGMee423kq&#10;CpFt20cymQM93ntL7mnhxPjGzvkQ6fMVBfIKu6YsHqEzOSFgr+a70IumFTd8FQeunhXSPsPL2QTF&#10;M+VdGUT9sfHwPBHUqfehUfe4Cg4bB3WOOQPwEfWkJmfjVVw/pIme5Z50becJGFiqABp3N/y/UORT&#10;1/y5DOZnDAOlxkc20yIEdTnQg4SKcOVZiQCT4qWpnO1VngbXfsX1k5nS14maYPvzlTiiVMwiaiyo&#10;cz5E0l/F5rBDPQcGHs6O5lJmggyqe71SXRk7RzSk6hrFhxQzs5+nHAQldGYiEH4H/O+e0E1+ERLJ&#10;nm1GGGlLyDKqc8dnuZ3hPvR5YtHJwfFcJIozXeRp0FOFQLMn+kZbJ9Ch5QrJZMP+hKhM8Xf5YnpA&#10;zJTAY15hoa+loLbm9r0S2FQKa+t5Y69gSFsKciY9vgvjFOmRm0DCegNalfNtIIdsxYv8P3q6LoYI&#10;sfuK5dG3UvhKSGSdMGhP6CbPkb2tOvav9EnKCRN/48+OxEuVSbfhrzoUn/22n/gQPf+PtLfbtS23&#10;tXNfqZarbFcBwbnIM+QJYuyLAAn2RZBcnKfP1zrZJJHqYw5pb9vAWNOSuiSK4j8plIL8bE8T1UM1&#10;vp8Y2qoRG3sC3qscqbwfYd/Z/cTu61JQRNMGt584hMEyGcCWSIsgOnMOr/JzscFgxHhWqzzkmhui&#10;KsEjbxUfYaHxnKcysOOWUdbknPYJtnMrLb2Zy0uE71hQDRaSlSftYKyW/13AFj03riDDWhq35hyV&#10;Z3oCOKtF3c8FXeWVMxL5ySNbujo4ZCEfLtICCAE8QfY5Ep/IhY5EFH3ajPeSBywIW3F+dp8T4HrO&#10;qzoBXEEViBImqPxA0+2hxRmSJ25ZCxdIyk6eTaNimo/vCnWL89prZC2lA9NxTTUaUV4KA6ByedLb&#10;y7oPHJgLp7/AVrXigg7ps7UQBaxPddYDQlf1LdB0SKDxyFY2A5LvlyBVcCNU6UEwZOQJesuCbup4&#10;INdhc/ecEqpWtRZ/T9av1D6b3EdC+MD4q3olEBpVIzQONX0Fh3WmT3KekkmXBUlGzUCsy7osmDKV&#10;NB9z4qavOhJhW+PaEwVS7Jr4+LF6euSN/kkZQ5WezDnF+NetYL/NuH7CI1pBHFirnfo0Xs2pd4KN&#10;CVinynlCuIWssaBe+IdGJTxnIy+XabVHvIxnTGTy0Ehwr5UposK3X1tC1O3KKfKQDa13dZOwXKp0&#10;TMzZyzGpGLcVqPFZ3xXV4spYSBZ0Ux8KH4nDVzWy0iE8KrievSDST9bDpoIQzYYQfPgYtgRi+Wkt&#10;YAu9L59F480AXxoV77YgGNdo5MAQNXzBs/WMWdJ4PtvMa3omKY9MqFntmvA9x/DSKJfvKQ5hvLe/&#10;DPKmChrrVkChdGfsddaoDA36PbCl8ap6G9iXEiNztppw2AKN1KK3NdgW9Y9XbXLOqxJ1hNJgq/PI&#10;VvhOJsYUm5mzVczDLzcFF3mcjmGrM0lZEzJOUdgVtljN0aVzQZh5iy2VRkWG/wdoAiPHUx7U1K/p&#10;PIiEih7IywuxKwuCADs3hCigi/wF3BWObZXPq34Wh6jFj70uCyiEBTcXBHs6l+OJoZffJLZCRbZC&#10;40FN3YFsVP3SFakxSU39U2ab47vCvbZpBP902yf8yua1l0ZFEuSCrmqkUN1QaXSxFb0jUraiXIwE&#10;HwaOKhRCTYitj5HoGCM2tmpi9a+IcVFgs0+FAiA4ElbwEZplxZ/8iDC5m8bjf7JUw5lk8tERL4NS&#10;O+wa+S+zLeZnn4jpBwjcpKpn42MatUPwsAelPpwTM1iq73pkpFwHfdZqrUTqSuOp+mBfpGruPCMP&#10;55SPM05FMeEVb/E2ulYTQnsNTGdBqjr2AAEzb2iRp3PqeaJnJFQoMrAmbDGNhIAGT1bEWTnstVHy&#10;/vFdYbXjs9gYi32IrQyGTjHAasSmccAWW+RFfIIg5FRGnlasYb00mowjUTfap0bfFQn5N+f5JE8J&#10;tqrFX9MKtaDUV4jlg9NV2CK+xf1UxboLmxR3BUfFc56IjoTR1s+qgE42kubYGglsCUxQAeRwVB7i&#10;EHHsuVrIZ9UdlH+d7kbkebztdUHPEh8I4Ue4ofGUDEorj4KFYPwFNTEZhzKDEtEUf9XKcdSlQj0v&#10;aDyJmOnPpkYwrx7UOYkpDJ5N5Yt/dqRGUkjYUtknFOJD2GIezK1IsGzgQwnP85RNpTSqhkDWTSLh&#10;KQOCj+akdKAQR6dCxplMnAtsEVuo+RiNeranEEbsoXbgYTBOB8HZnMQ6pb8MlxehKmVOjDFOz9Ij&#10;CK0R42RgPNHIIINGHs6JyTv3ia02brZpHxjt7AgC8vTUyQoEbOMOnsfqEN6gszkV3RF2TVTNfFRm&#10;zAmfS3MMhqt8kWA2QsByJOb4YK6Hc3KcwR0QZeH8dSsEEsTlJfcp0/LnnAguOacqYp3Lt3B4CUEP&#10;DoFC4SGenyVeJ48My3iY15ZGhZRqpOrdBxc83CfR6DEn3KqZY1C2FDD5fJYgjeYExqqe+wQGWtsx&#10;DmE+Te8ej+Fhea6wJa4y5+SiNmODHBaBfTKvRCTZ4T5JRMt94uusNIF9OgUXrRDdry4IhTQAT0T+&#10;jd9Bloi0LIEICj0p10FUNmALK6tBcYycc5I191ykw30SbxLiB2QlszMmmijwIeYkQKjG1Ui+TEaH&#10;3oyP8OI88bSFTA3SqlJl2SdyX9A+ovNbcr0UgCSMkMXkSIf7hNIkmnBBazwYdEb05cFbOF6kMk4g&#10;QIgSh6CQkVBzOCc297jZmIfbG13aCta4mFO2ywoEJBLPSbjouV7GZ20aUVxdLd+zmICo8KGrWgCP&#10;KSXxFqtABN2c7RPQGjX1PEw9T+rPpXkNO05Q8QFa4pSSgJEBH773wxl5/Crgo0jhoiA9SYIBWJTL&#10;EF/nhNhY4hLhvI/Yl8MJKWwSR0mNiY1RiQ7qJFXPpN1aGGdMiMx4kSPLdXbkhox6dYfyiQa6spiN&#10;1aj3sxgCqp+jONsh7tLUtyDrjfbg/0tegm8qKlcPkFL3IOMyqEIRqbNnE2JmSicY8dtNMKBabGpp&#10;OAn514qnKBlpRcfWchVHQ7VYcwPYQnhK5z7Q9/LKqcJCUfSpw2XjH7p5Nh7u8nfktbjmYGoLt5IO&#10;kASCaJuGqwhamfOkKHHOBiCczQlgMXsKB1CJ2pQYZtISIppXJS5ZrIMCgKtXE0IwfDvy2ZIBVzwt&#10;eeVEDSvvJj8gWYgKY11IPgxMgs3AGlNB7WHM/XEDAGE9xyccz22hRJ2BFEaYyMrFrAoWG9bjS8+V&#10;Q/eq9x+LSFI/blcEYhxOqEJ/8VGYeyWpxK75qhKT3XZI0mzwOcL3boTJGbsmfaSKNBLOQ0hAWoTU&#10;r9dRyaApKPHmbdgSDrcI10iWTLRP06wIic7wPb32UV3keFPmnPC7C3UEKT0JC5/tGgfZjKMRhlTJ&#10;DtQhnbEw1gwUO9znOC5GqpJiAR+2rRQ9VFWwN6q4hDDrdk4V5UppEepRKzdg6FOBkuez3PiGzRhD&#10;sBFEI/6QCzFdzwR7TtT/ehHkbfec2CgqQysjZbM/JnWYgZPyEA4lg/4KW8pMWVdBoG6yEEpXBr8w&#10;UnVxzuck9tuS2yYtcoRpv4BlcvB1QQtsyV68EJnJszUbwYvbt4KNOGV4sqIbDqE7p7+Vao6Ygi72&#10;SbRC3myUoUZJ8SonYSOBv5tF9A5GHrZeDL0g7BgmkgWpZA6nt56nSJsXhHOlwpbIpzTUEzd9Y0Lk&#10;8IlhCYzHXNBwiDlTdddHm/xKGApk67kriIA3HJORGcmPCtTCoOTtTzsNpWRSwhn8VBlOCVtk4Atz&#10;O5+dChsBVJWMUzwnswf0+k5o52NOXD3p51DjRQlr2XKTHWlk0zjwxKSVkEZpQ+thqzpTykZIZmHc&#10;OKO36AbpZeOzLeIS4w8bjSMjFjS8w3OfQ+wkFzVtYIdzUjUmxTzqBzRpltyeDO0AjDKpln2CCHme&#10;xFwH0zmcU/WfvBXMw+WzGNlTKGErKQiMfc74bRqv7ueUEhhJtGOdE+ewF0SuRSXG65yIxBd0CE5m&#10;eou1pXr7lTqScTwooV02oWCjuSAG17DTHMIWi0aiCVQ8FPABPviKGR2KStP4yO41EPTyxwOEwzmh&#10;MIlDxDpWjxdxTs7vJ4Gi+T6VD+45sQmGVH82JwG0xiElqtQriMEsI6KxFrYyLUSh+rU6MSRCI475&#10;J29UGLZYtzsd0vYCqUnmbzZNwjhHI+FKF/wT56xNFGJIjXWQkDvmVLbTej9V2S2lGpDpwq1A2QCn&#10;VeEMw8paPqtS0z5sFlfvisxMOScGzxh5dJ7wI/z9AT7ZcAqNJxTdLnKCTpqbCNpDVn9SkysajzXS&#10;5UvwUDa+Ao2dxBjbXSEYHKEfiRQDCAnjbJ8QWR/Zk6G2wpYYqMFX8OdWnz3ebccrITByt4/x9tFI&#10;EkJiDuU8lWhjGQy6CJYuOKScZTM6fDsX/JMgWWmNj4RBfZRIGjId4pQInIlGhMmwn41GFJg0kXE/&#10;VXfl9H6CQw69Qp0TUixbwUznkHsqsii4qzQinyVSM/1FCAtClp/mY0ZlnC+fVYxX+j6RYEl3qo0Y&#10;pALjsfXnzT7DIXnsgsYDPAKP2meV4CDA66GLShMwaRAH58YMLDqcEx0pNDo+i0RW50TRD/7JgpT4&#10;XICgkoo5JyaoC7yFIrgMHXp2tQdBC32egK+9U4OVRRUcAggo9+dyPKLeMNKpaGs9T52YvU9K+Sv7&#10;5GGETCkFE9KcegZbpKGBfWhX9X7iiTFhBIVC/Bh3BXeKJQwWG4LL4ZzSpR8IgQaEu9etjNpDNPKf&#10;1kjYdo5EOX5GHs6JXylpAgk89X4iulOIIT9LxnebE/O351RxZC3ocE7sk77ZUpfLVigIm6FXSkCs&#10;PButzKGuqn58wT+VsZA2N0aKmK3Xgc8iZT+EEU0wSOo4Txjf8EMqcP98n7hPjEOgU0/9IfbVogCh&#10;V5UO4aTM8AMVGrqQ+9A+kbNyK1zGovPKYm19BXLfmA5FI6ycjsaz85wpMdjW5CMtsAXuKfwSY1rD&#10;LMRtxz7RU5+RZ3MSDGPDvTIb6v1EkM5ICvIscNCVBc2yAdhX9bzwMd6qap1FOzyNdZ9wf4tZoFC7&#10;vFh2kq8AISpTXMw5yl3wD/xTdSuEB6ethlSUYJEDb4mbAaCB1D7sM9gql8afxQNWSSo2jYxmhWer&#10;QMp62Ki8JsbIjjf7RPVJqzC0RAbZ+lkUy6RDhEtXwHPWtvxCMC4M/+icf/hUsJs2ksqFtX1INuw2&#10;pzLavSCJgMc4hF0xA60hb6jodZ9YEZMmoIkiFRQg/C6t6TlPKAc2nYs5l5FSXepnkdHys9zU3uj6&#10;1ugf0qXe5qxFRSVrAK1Y5zLGvf71f/77//jXf/23//+//fv/91+Mq4zxs0nM0xaBzO/qgmKLdfk0&#10;+pVcGiHtryt8nxM9N2+z1P6ycRYkVTw20Y8JcsN63Yil4GJO4ijNUFE/iySD3q2X13LOho40Ss7I&#10;xhssJ8ZKAa85sl0ePqtgi6eRa1epM42ugMedvLnNmjP9uDuR0LuCg2phTy4UhOIOMpXFglCDzqUK&#10;YvgI5/FIKjWuWE4j7js34ltujc5+E3UO39ERpcTDSbyyP9uIPo1DKEMmrBTkeeQpceiOCxG+5By2&#10;nblhDBlOno0tykxs2zTc84Lb4tEAOXKfnYnTiG3FQFBc7kJeQCCCE0fjzXmqcEsqpEMeGQQDyWFw&#10;eLhFYVFc6xF8cic9celQkXO1XSjDkK6nVAM1qVNRqLP8+KmLSZUNMnqGQ8TRWtnfhE8+6/jMXWyl&#10;YroToi6lYT3DPGh0F7Ip4KrE0iQYgsd6nviOvE9k4Qupn0goP4eAFaUpE/yNAp1zdjVEne1OILL/&#10;wvpAwpMe6IutdKWJcprEn7ixqVs0Sj6OkVdanAq1W5LZlEPsnOih+dmuVsoI6mi1O20V6XLyMgKo&#10;Ki+jTJXvyqY+E/FDSMWzIKxKWcr+DG/B97wrUvZrvgpxz8gv+dluJsCdR/ZQNoLhF/yTuI70Ycuo&#10;UWMlqUDmOFSZQ6plhzbruTQiKgipD/eJYB18ZTfeoFwgkngrzftNo12pQAgh8mJOgnQsQ3UjFUZI&#10;7FvPnLt5C/Hb4ToITTdWM4JoqU8Rn4WCVQszWyFwLBu7GQ/cG0RK1sELGYzARGvlilGtbJmvWnCR&#10;ubI2EkFjvnJnBUXCkEvtudmbcZVCuQo5jEYrTYPp4Owz/7yz9hLkN2jfZkTGb+hEIQILVJ51pbe4&#10;sC0sYVcKpnOGtwSkGHwyhzdZE0tAAkFm9qKGAKFhCbjz0MI6nHcup0DV4qSIO2Z7cyfomR1rq3de&#10;CgiBSz/g7WmPnSOG8jJXnOfmNqHRVdqwTd94Yxg50AS3XLUOUoXN+Q2KJq+RP8szOzTeeJ24dQR8&#10;5BUEEQpbJvAevSkbWU9hADSqHuiD1HfeNZEQowk22NB0fB0gon4cG5dUc/cRiygXTMx55UUUofQV&#10;3JyTpAngaMnPdrcmpI9Zo/HOW4ohaAQxbU5YGoUbz1Y29y2Io9yXIBhXXuFfBNTa8ro5m2FkvOSV&#10;n+1uar1442hvFfY715E00rYSFTAsIiyNaNcx5+aOL3NeefnZCgqfP9uCB7CsomS6sYUdAB5lmD2w&#10;vYtm4FSIU/DILLs68FaKUR7ZFl4hTLCp6S5qg+s87B5bMAioOYlxDyNB6VTZu9gnh3IuD6Fq8J6t&#10;R7agF2nedsdv4TLKt7GQf0fjEd4BoOdswT3QBOzy0Qhb6XRouk3uoo2gQ+wmP0v6c9HtmdPZUnv4&#10;E40KSXlgexdVpZE2lm/BWjQqoSs+28O8aCTJx42qmHIqazJSitHzWeTnGpQG4IecsIWzKfDTROou&#10;Sg5McCFwgu+4cqv4AWoiveeCetged8XvK11GA2K4UF3iZ5/Q+8ZXKHJnwEMfqmzCSPw+OfIq6pGR&#10;45YRNlUdhbq8dpvQCO1YZDAasbPnnIid5/ItEIKe5MgeNMqCkND82aYQ0zhkE+pGhmHuSO6Tm915&#10;VsiTYXFZaN/y2RZWW2B7Fa0rLmjnB3hY5T6RcbPILXwY7jD8OHeR0HAkiosE+IhJrsGUCCRI0m4U&#10;vVrPk6h7RLYH+27npNjlmFOuyPJZvH1J+7ZwcLIUHYJPrLhcdMc0gYQASzVb8LoSQEdjD3svc15F&#10;04Mj/0yxeYvRX8QESWrFIaU8/SSLdwkDOq80SEmebnIJ9D34NRJwtW0g8VttuEuJkKqQFmoswzXP&#10;Ag3WBT7AlOo9pI3WB3cYd6GOaWA6vWWKbmAj5SWwdctAYRzRSTnhTVqL1HnvkOLixUEKphDaHR99&#10;9MsVjRGdk4WTuHPhwpMgnArKlg2EBcrBPFsWEYlePAOe11GPepxfDdJGLcltKU945VwiWQV4UIXX&#10;TdJEvGmQAAy7j859Rl4VF2LKIqtv/SwEN9nllhQGD3Hyv3LNInz5cE64Q7CRLYMNdcjIumW+ofU5&#10;bvcunQ59x5FiW44ehgOXA9xy+7gQLkmhcK5zIxv+FxPzLQuRNnJpAlmJIKiyH26MZAJoNhcpkZjV&#10;nXoOUak2Fwrryjki5NjyM5nDNwe2Fkh1doakpWQwyJZJCrAdlLxloNIGqj6LQRkPX/zhhOjkiTSy&#10;DhQ8xdyewWFUrlKVvPVuEBTh0Iq73F0g6jqle0owgR5yPibXbcnENA4XHDJChEifbZORQ4rqqc+c&#10;8vDPkTRdI+nVaN/nXS42+zS9Vl5OoN0QsbCFOiFdJq9KIDCZmF8Lcx87zek+0fUCfKSyt/P8g8IB&#10;1jhILaviK/rm0Mmucuu5ziOpjm/0rYynMIBkq5+C+q3qCc9h43e5EZml6Q/tvJUm4LNI1PlZQk0q&#10;Uq9zXtVKkC3UaTBbCQZVT7AKtBVvoHEoidzhC7cfIxVb/0AItlDj/lkQxrVsxJlYmTfRB46ognSF&#10;8fEQh/B4pfi6ldTg/o2MARkHKr+kmpwTS+5qfPBZogGerchSG07neVcgREETEMfQ3gsdwv6fKQwQ&#10;h5taJor/TkvWXiKFxuG3wuXQdBVwFaFOp4Jt86ZmC5+FVOfIXgoG8kZebzRizWtmEWXX5Mi72jSI&#10;Z4S/xGdZeGONeiEi59yK5SCAIoXGSEmjF/IPUbTpeCFIRrEaK+vgxaeMTSfiqBUF0uOZqder1lAE&#10;aJzhLYaPpJoU5G8ljLh1SFOxFRSSdldwajry+q6mEoQdU/PzWYrEtJzEX6q9H+Cj1hdSYAECWJs2&#10;TWzgN7WjCCq2FV8lqZpZBB6V9uK9mJVKguSpgNFZVeEMtlJHA/v20lt8FX9YAGEr2qUqJEmHqGAj&#10;Sy2YcDYnz6P6swroqiIdQQ1ZG5Xkp1acjDm527EgWBPqxvGc7DO5IBJVK6UG+JxYshdhA+7mSJe1&#10;3UAT2btFTfaScTTyQms0ohPVutA0mq8ga9wkoGpkssi9NN4j5gRNkG+1+ngZCd95FoS96xc+mHPY&#10;wqJCNmFkqzvLZx3fgpjQigeWRhSGh5qc4dD62V7qUJ9NhVq+/iag0Zg0Xpk0YcE4nFPPhAaEYEmx&#10;2sHLIKNpG+L6t2KQK2yhDsjl57CF3gWpQchTJB8jlzmxz8aCtqKXHPZ430UG6QttDJqaLjjcKK1E&#10;p4hUktS9uCeNJlKXNUO52Upm1V0B87mgZZ9Ql2RX7KQVMYXygcox8q426l8AJW4gKSa4jtcpMYJk&#10;1D8ejV6qFX9NLlURdefM8x/SOmOlyCA1fEWbyF1sbYQspO1Imd4RJnGEsSrDm/eda9CydYgL8oQc&#10;VuFhVH7MOBs0jRvSTpnFNHjvBYIVgpOYjEJad0+4QHJ4opFv6hVz63wDYPD1o3q+J6GNRapgFCEg&#10;wdxJFiME6vg6kv4UMIOBdaPaCOPgzmBLX7EJ2096Z2j7VHb6f/37//23NSoarcRmH7jk1P1nv3+9&#10;xFIrgzJlap6vkCq6EAwcgnaCkBHTnHdcZwsuxEqlFf8IzZR8ljGMHLEiM8ucWPjyHJixGhugLzZg&#10;E0aadSHO5pS6F2eoANRgVyaMCpXxTcOxU6tMwQ9cRpJKPJiUj09fRXUzSVLoTYTbsk+KOvm4QA5F&#10;Sa6NxKtmOgH+yyyJdbRP0YmM0GNke/AUKx0OqQfHASQaaJmTLNwM2hKUL/zKhPGgWebVQcwv9iHF&#10;jqaA9gJ4lLh09ug1l4vYPiSH5b1YRU4v4OM4lV37cAcKclZt+Xk9O1c7Go9gC2vD/fTpszw9mhY7&#10;rh9BDGVBCMsWs2hEAWG1Z3NCh9Mux2dlX1n3SZ63GR2F9ati0enBu8A9qUMUAOewHJ2HIRGBJ1c6&#10;+71RkTIKS0VBLEooiWbqNIRYiNXLFrC0ux60OMcFbUXLcgoyLwMweP0shisV033mxOBXbzThZCgg&#10;2Ujo7LmoQ1EfsrViJCyhEie9Ppi2Vz1JyT+XfXJS2A9zJOraubgMC1Bg5rMVyBTS3fJZohWgw25U&#10;Wv/aiN6cYbWUWshcjkOswwkaF0gPaDbEerJLPCd+8jKnAm0NIYlmajyak4pzklVyn1StXT+LOqm4&#10;uQ+NpAOlSwjOkti3zemMosBzcmJ4eGp8MLK+GeNe/n3rPXflXm93ghvvAs3id20/WGAzoOal8XG4&#10;eW1ztjpL/SvWyVWyuYXPtqPBq+Wkg/1QxZHnid/gigwqZip8paIgspmSVd+RV4pyRr7IYnNxJ4gD&#10;cKThc9WKBKEsxzQrAfV2SREA0QliQWihF3cfK6d3IopSLFnc/HRW7KToeVvxAcAdfUM1Cl6zE03H&#10;Z8LhG62FEMbeVtpdMaX+FXgDPHMYgS2FePPBPD40uyr1Y0v2KLD5XCgma8YyCO6NSrYJPc2FoHYX&#10;CoCnN8x2EsE/eAh8HWNTQ55HWQAvkxC5zxsYxltDGlE3+5jV4xR5CrKQdr1HmYsmDeQcDggT5oqQ&#10;t4JPhKYaDlD8Mhvh6KMJs8sxef2L15JylViICp8goyjd0DAJqY4LD5Gpy+PICzEUK/TqX4lS2DW9&#10;Pdz5hWvxskPGfcAwtzYs7rlQSuid82ZZH5MTYtwM+6IFfHaRyX5MSO3ossMHCeNoMes9pGRjHq87&#10;fHx5MRBRpHwU/m85QVJ4oU/Yai19KOPj/Aixg487gOmiyFEkDGQ0EUSBaKx1h8QUZhopbbrqxywZ&#10;Hdkg7brho7TkOSHCFaKBASIdR0yYzscjkBKgYaaMPSUiAnyGEg5NN9D9yoRYa1UZOaksvOF4i4x0&#10;HC4QVTjSivxrI9JJgSpIPLH4apfC1IkdTT2R0TX1X4DX2Cn2IEKgDfXM7z+CLAZaYoMMoR5XDatJ&#10;Z4FibitNxkJM7HeMRPqMRKmzOWGY6ceCLqL3FNiiEg2KhImw0D/UQpcD5lQU63WKsjKTZ8ah+GbV&#10;8/FFTS4iJa0uiOxPk9a785RBw1ySeKi6FWBgI5BiCgpTk6kjIyFJxUXSP9/n8/CKT4UshLIV1KG0&#10;yAJ41XlekRrFaXBZ6nRf3BU9IjZwSEHL62dJM05jx8tho2in7ZTGuzm5d2avXIwiLiB1OGdan21R&#10;DngWLGJfzkkA3KDQ1PqqNOHPUX0UBMPtVoCAxWrcbNQma8+VfdS/kl2icI3VbuQNoSwLSDCnrG4r&#10;4Hk1L40daryZU2WDTN/7XcGYQRriIBgVtgRdqqhc0ls5pk7vJ1q5M/bBePndl61gX8cUZqSWo3Ft&#10;xIA3CcbN41AkcGCVytXC0cpdwfNswzbgQ4Epc4LUQ3C4okNYtpXWnRCS22XdCk0ZMibPWSWMuFBt&#10;E6MxSzwe0VtG4u5I8KHmFFIj32IG/fDZTA00b6XR0Z803uSBIqVzW3JOllvuJ+qm0xFfDlvPlv6H&#10;cIiYAr+D/rIVHGAWPnBM1VhdPM+kCORquUfneIs91JmyoDs+h/U8OS9Jsc9hS+EtCCZLg9VRfFbw&#10;9tO7olqyGatAcbb+WQQyaHfMuS0I24a1eSIObvaJk8vixwY+BbLZuLPhEOTCeWYQ4xuaIL9qOr53&#10;NMGIPqRX+SgLgnGcVNxPIFzhLSMl6wf4+nUg1O9PC0uoMfUiMfJvWRzk8n5ChYa9Y7v2CmnNqF3A&#10;1wgGKrNqJwU1uaJD8sh6tRt5Uy372dgII9tW+GzMSWHxc7VByU5p7eY8GxlXiuvAoc4A0M5o9pw3&#10;OMQFkXaaqwX/1vv52MI+MTrd3fTPXvJPPZ5lm+7GlmkiwtpH1vQV1kpZOTfe8GwAO2ydm/hBcLdq&#10;FCcQmuBC1hvagxtvZDBG+k3VXcyixZkKaqwCGhE52Of+Y3PiA02+sukOyijN2BPdlSqIYm/k/ev/&#10;0Jya0nJCF5v/Tpq7RR5MMpXG85oElU5izjs5nmfUyH3xyKYe6J3BoZJ0xQLVgaud+7zSV4hG1vEH&#10;mnQ1CI2TmuHZ2IVCyi25ABR35UYvU6GmSU2auqc5M/mE82yKIo1yuj6rvdM/9VRRhkruai3mML+r&#10;w5xNIYb0kcBuCN3o2ewSRPHIpr6js+mEE/BN8Se63E8MX1pNqOXntAZGNjOFGid5awYOnCrTiHul&#10;lym1fUCo6yu4Ip2jw4KaHQehRvE6CYQb6xAqhx8n4LPN5vQPUtDshsACVgMZyG0YUuqdCQx+5Ac6&#10;mbMZ1lgPdj5vhRuxMh0EatTD0Xhh5yPaxbVvmbNZD5F8kWLzs93s+GSNGcGujJmMdK2c3UQqiXrQ&#10;225bxZg5daQriy2f9Qtlux2YRpSk3Gc3ErNaTIyj8cKkyWqHirkZu2l0xB6W8GYlx2dMQFbOqTrf&#10;x3K8vM0Z/ytpLCwuVr1oVLZZXIfuB6CRAlFuhE69zmmXRlgSNGZQoBfHx9Z78oLFseJeb7YK+REz&#10;fJjKL81PQ11YiEouuft35O23dvHbldOIkc5BAobNE6Xwg2Gr6B6sJzbBMFwiGurOZnxDQJEoboXq&#10;6VhKZMrsV8fnKFSmVBygji3KiCB6EtLikwQoop8tJgFC+Z0dDx25ir5RYNMQblW3sHwWx79Po5MS&#10;DLBEKOVR3UUZYcYZ1o0teInqXg7qQf8HF5cFSfIYcVhX0VSQft74CPBtQVpyjaQiuAMe14BFVBpv&#10;osaIZaAkUM7Zg9FoNKbvYWwqQzqiRTmfc0sg1ire+Ys5t6A74loF0ETLxuWI1JD8HY1LBGDF1PpX&#10;4K1iNmbwkmLm1yMjtCiNmnsIEgKWMyNpVBo4I4+sVQRTKV84V0tFhTLnX1DFILZcvyYpwfn16EcC&#10;gcc0z+eEx6WQoM/GSFNiAl6VLOLPcvsXIHyiBxWakzoEXBe5A/Sc0Jn9TGezP3aTFNbIOtBzcQFN&#10;9/Jv9AYuAP9ZcPm6e/n357W417/+57//7397djxX51VRZiwOQy+HcyFiVbOfv5H9oSVpW5GEFLGt&#10;4IR7+dfrUuG72MVJ78dDrUNSwbLgpR+/jddB4TPHvaltEpT0YN2EtWHePF03yObXbgoMDQv//gxx&#10;9/rhrFAL06Zf5vl4VoTHv52tZ/JvrmvpzVmFleUj9J/SzhOeF71XLPMK/Jsr+bBP9/oBQkggGX1A&#10;Xs/v37GZkJ5UTkt/z+Rfr2v2PoCQqi4FfxHGfYPQ0vsAQss+73qvUPHuPsOTHFs5Lp87dkLjnuCA&#10;EEkOaBxvZ6kY4fZ1r8u/Af1Pa3Gvn3aBJnpB41TKOX2hB7RCsXUpaZ30RkY6p1p/l6UquOEBRcT5&#10;JpR/4HlAbfG0XOwS7pqhXYX2GPr+9Vm9Q9y9fjgrYsrTFEe9XvJSvvAjLLwUq4s9r/09k39zXUtv&#10;ggdHQJB7+Td74/XONFU+vfeu8oHHYK7LMxhjLIUgMCNGxWL3Rm5ayt2E2StQKjhxnaX+lXNih82Q&#10;AD1+jU7wsPrR6MeQ5eVihk+NoMy53kva0/gsdrGq99LoXATqdyGtljklpiXnwCsyzqDurP41YMuL&#10;He2sJ2xJ5sxLPhBhNr5jVZ1l8lGDDr6eK0VHjW3AEWe/hi+AfvbP8IGFg9bZPAdWpkQJ/MFVoZKr&#10;JbVKUj/+REMqZ4f/NTeMtHiRRE2uNuJwwhGlqfivCTigim426gHdMufSiFILvI9xdB2Jz6EI4Eoe&#10;T/+1gvBD0Rhnh1Tqg0VXQVs5nhMnTobnoOUkds/Pos8PptBqRHP/nMEJtctGTrKeYDv9+YJqGeNe&#10;/s1zX3qTmDdugXv5N3svdOuuN5VCIjl1wcP+bdUcjQN/6133nOtR/IjlAs8wIItjKHOAEblbbiMk&#10;UA6CkNqJW3ssGt8gC03LjCk47FdYQXJuepMMnndB1V0dNWAYve7+uUAJMcrAFe2WYHGbMtg9RerL&#10;/SkUYlKUOsukLwFtUvAc3lEwa/bzavN0fo28v9Lfvfy79xZTsgboXv7N3lAO6yB3vb+fHMUNoUYB&#10;17ve31eywvCu93r/DQv//nw+7vVZ2pFZJZ0MCJFYd5O2zZOtmJHzLaOGPO/bh0PNKRtkl+YDjaMR&#10;l4d5ryKuzi06FEPxaw/cweZqIpzAedeoU+01a2WhZoDbbNxu/Os+SQMcN3n7LEzEhASBolp0cHNS&#10;8TZvKCLGu1zj80mo4hbM+CEsZlMWcq/XFf6BgmTa+Rh5FwaNCEdITZI6HNdFClpycynEk41nUIGX&#10;pYVsjpwHzPEnVxsmlLfGFdvqzupfCRtImT9LZmst3QNqOD5dFK/mH3B7MHnmSVA+9f0kXufEP5a+&#10;RF0SgjEKbIk5TcAr57JIKXgoR+PfqXNtilZnqX8ZB5aRmJaLwEWVBz8FjxNUJsx1QYh7Gc81Gw/P&#10;E/abvHT/LLkAvxKHwLUIIh7nSUi9TwXNO9yi25zGX58k0l0YQonQkws9pCn3eoWKilInsHHvtpOA&#10;MFihJRYnntMYK+SKptmVSlXZuK3wdU6iNQyVMXJ8li9ltgSiftNpuHazESv+BY1bRkLRqlysOHCT&#10;apn/K2qgqKdjTC9DfPDlve4T3E5fAlgA1ytItRB6HBJhQhpAWBo/3+bJSfL8n6y9uI+r5Wj2MyZk&#10;f70Kk5R07e9e/t17YxUl3+MAu5YZcKI1wGKbNyEH/Wu4NjnblOFJAkv5K3PPCuf6l6EgzhsjeWKg&#10;aiNEJTryfDKsAXWFKdoybJ50hNHIgi7RtX92baSuQCj/nnNtBFsieW2bs57EOubg3Kh84Xt61xu1&#10;NLKWWY9X8ArxZQYS4uoG/1gbUXOLzAwxV13F0BgIVjDFqrPUv/KUsUtkNgSkvF8fgsusc5KsF44M&#10;Q5xyc46KY2Q2bhB/nXO5X2Pk+OzSSD3RRivXRpJkrInUWQxj47Fih/fb7F7+Pev9WU4lFJKIx5jn&#10;xA5MLI3rah/YgSlpi7d6/7pX79/Yxae1uNdPu0A0TkxasfwT7aN8pp+MObDsUqKMOnexi+/WV5X3&#10;y5SaA8suNk7q8Ma3h1i33DjvPSGEE2RI+V99dMSVqkrcodUYgksSQfReYegV+Ndn9Q5x9/rhrDip&#10;jPmFAXz3S6r2j6nE2t8z+TfXtfTmrL74ZtiDDAOG0JfeepDBVkAqOYWs/PGslNWfXmtE3Jve39fN&#10;6w+Ydo7XvfT+DkHWLdPtA5PvvYGgA/jQrXhrt8kF7XSWs7/r/baSzziGsZZbGHsYJmNO6hM9IFsA&#10;B/Xe36v3b+DY2lsWhy4Ltd7Ed2fM5bGvgWK0DqObY8xrFE3y0RGBAV4vWzynd+drINmKBLoc2X0N&#10;KgNqjXfzNZRGkNc4UPlb/SshuXx28zXwWeh0Hkr3NWAXcPU/pOsbXwOwlSj6QGjgxoAtqoml0pfG&#10;d6yqO5s45j0S8DP8ANMyOPs1fCHpffY/8zUQfeTMBLSJ5msgqMkPZKKSNF8DqrBeVn2gcedr4N6r&#10;XlLAsfsaKKursvnR2H0Na+Odr6GM7L4GrM9Oy919DcRKDe/jna8B8FHuKray+RoU9oUh+NnnMCdO&#10;ZEKm746ITdZsp/87ESqebfFPuJd/E7eW3t/tqivduuv95j1oKyGAM1+zRPjePRP1juTqcRlklvAc&#10;M4Enc3tAdvM1QAKJX45GsvqOfA1ggGvOHvga0AX9QsZRb+oC5l049TVw81RSLG5e9zWAdINpbL4G&#10;aPxCISZFqTCe9CWhjdxu/XbYln/iibww6CiXtb/P3b/59aX3d/mFqr7DgHrX+00O6CsZz9IW+dK9&#10;/Ot1z97fvQdUNx8wvOuNCDuseF6Bf70SGI5lkKveqwfb3/TvfvZ3vQ9OfoHJW+/PUhqF10CERjx/&#10;wEi0Gfx4e3/v1b+x57X397NSOpx90Xe9v1NSvIbDEnjX+2AlCwzveg92BcQNuR/OSq8oJqNbbZKT&#10;ylTqk2ewjBq4YQpPijP1mpKId38WQszf7Gq+82dR+WTosZs/ixwIqrrHnJs/S6qMcWA0bvz6dZ8I&#10;vcO/advh2Cd2VptYNn8WeSS8tRALIrb5yJ9FbtjY4ak/S/lkWaQHPtgKtPJuGM8z5UnYZTWWL7kq&#10;b92dPwtTl2pZPxxujByfJajHzH8YPt4aV2yrsK9/JcYtn938WUuBmt2fpZRxnyEy2NBk6yz1r5zz&#10;eYE4z7D7sxBUlDQSknD3Z62Nd/6sMrL7sxCIXGVguqwGbBGERniMnV1nWC6mnUL95s/CcTKMuZs/&#10;i0b00gDCqT9LNYEyT/vYn8XdH9b/zZ9Fo16hfE5iczzhWdeTHbXxDCokDw113J6wAWwe1/Td3/xZ&#10;XLvZeOXPWkdu/iwVKTCp3vxZEMARaX7nz8JrBowSkbs/S28BjTm7P2tt/HybJyeJW0UVLQfBDdbB&#10;gcxuZlp5CanSlAk4BwHfqunk3t8FUCwMi9X1i5Vw6fxdWFVqtINc73p/Z/YLAK86fxdV/8LRnBaN&#10;q87fRc9lzVedVwwxXvj3R3Ryp8+SD5XJMkuxqBOf8JAbN6wFi3Xb8/g3FkVVTJtQvmMhD69lDp58&#10;Fl+wcFYPVGzwl0BBuWKT/X/vrEfcklB+XwaF58wxvndOZfj7PVAR9iBE3/tSJirzuWUBIiC3+q3r&#10;efCS3DBifO1MJLRjmL4vA7HEzoDvnWGuI7KG3EB7v71W/wYO4crKGsss/lvnD8jsL36+BZhbR2Us&#10;co8G9n28Bkt/QuMjvAXy7Zn8G3tAQXIcCgbBm95EhIw6Zv6mf/Pby0queot3fsuC+0XiX6LiVW8K&#10;iPwjHg/4ASb4Q4PKXvZez8ew8O8Ok/98789YQ81UfKBxVQlkH+WGJ9a8ydNUbCH15hmlNJmIZbRE&#10;hVinp5IkqCnLCJltidUqjYjI9szUWepfAZF1pGr11chf3ud1EQGFbdU58fa6xMxoPJIcJTK5ltoY&#10;OfZJRf8Mx1UNm1pyj0iv0Yh2HGVtDuccI+UHaeD7Ew0o0Vn1DR7CMxY090kNrmw8mxMUcybEGDk+&#10;+0/qeKURCP8T0WjreX7An3qCE5sSuwnycb0CveVi+jn71fH7KLy1DesonZD5PThe+WhZJZDJALLZ&#10;eAYZPDOpHsyRAzKcezoOuQ7t8XMVNnIjlTxu8jXmSPJ3MMKUrVAtOgs5U9Q7k4DHgnh911bu0Xi2&#10;T8r2O9ttjPRn8XX6uJTnVkNQl0b0s3mW9QTnyeZtRldJtwwOtO/cijQrx5uV/qaa/s2vz97iEYMX&#10;upd/s7fqbqTedNX7YCV//EWJt6Cvl73Ffxw96/X6d4fhXe8V4v6mf/dvv/X+zFEISUaND46yctyJ&#10;AXUmrJxEqe/93cu/sa6l98Nzf4YQa3GFipPeCmlMfk7V21/mTV6Bf3MlFIQywbnr/f2snjS9RbL4&#10;sksl9aW2t0Lc6/XvWPfI0z7ojXnKFS8p7PUlomY5e1KGL3q/SnI/4BgeRdcbXbHzI44t/XkDAJfG&#10;TzoGwQeYmUOAueuN6TqeYoXmGur+TegvK7nq/RRAc/ylv+nf/LaQPW+SyqWd9z7AA9RE6gE+1rer&#10;3geSMRhGXkPAW3fjZw1w7b2evWHh3x3e//nenzGSmN/hXV/h8wkjl/6YlXV9f8JIev/ummcHvRGP&#10;bdBe12LI+DcgRLEYKm6cnixasvPhTtYNFrrK+MG6Z+9XetDWjeriOIyDXc7eB5yAoA09DveoMN+p&#10;NdZlBcCHwsPTyz9TF5Wrych5KNHX3vh90rJ5sG7SffyW5l3vE3h/wHCfin8Tq770/uEmUTzdmTXr&#10;uX68SQDUVG/t7/X4N9fFs6nm8d85lMKVXHz/qvcJPHmtwr7Mk3WP3gcny7optHeMv4SjpY2E6p3f&#10;5J7ff3+SzwPbr3of3KR59ie7nL1f4f0Zx7BzDG3iTxR7x/t/wjHczqMK8trfuOXfwLG193eew1rs&#10;EXvVEKoelTOQCJb2xznG2hrB2yTnxOGP6WfjfNAG++lFpQtMqXr47Dl3yqAHlRufxWeVdnJenlZl&#10;z8VGIIeWG6miNDJt687qX7nPdSRl/opSz2elGz8LQtVuCyKCfcitZN5alq+z1L8GbKkwmJ81box9&#10;/kn1QouGW+MHrKqzTBzzHsnYmJLV0FVnv4pdJCLi3XnWJ6wf/d3Lv/46cRLpUtWbbQ8EF+m0rs1j&#10;8BXaugfQS14cReKcGkonXPLlpKkHm5G7RGursGRINXWWtsIyJh/s+rpCrJZ5DASqRUzGOCPSYF36&#10;mc1T963gItHgHkn1cGtWdYX1L0OFwFxDhXIxD0Z5Th56+JUuZow3zLrOWRopQmlZr85S/4o515HE&#10;kdRcOSoMj4rviEJhLPCCiKJxdhKGUz2u+XYSb3NywI5dYWR7FIWalNyAuByDnI85qX9t3joaN+tT&#10;O/1/EESUstM6xr38m2cwe5/g/qTad70x3v4VuZALHraVkEjhdb/1foXsrNE5Z5jAA+oJWXLX4129&#10;2Uhsf4aoqFKRJcw6S1shOY9vdMW9/Gvs/rn3D7xUyUJ5goPdALdP9AvL/ej/XbvGhWf6pYv1RXNf&#10;e3/XrteVXPU+0MXJYUQCDir9XRdfe3+XBf9GTKZ9tle9H5nK1Mfn79/EA0oGWHjQfTzvvZ69v+nf&#10;/PZy8v/53p8xkgd5qKc4OCSXIGjfJ4wkDpVEnL2/V+/f2AV+FQpcNBL4kU7wpCkm+ePeVAVwJh0V&#10;quOBsc/fJnjSeXrfe/PwFE9KnK4Et4PK0TzC1Xe6/Anihpx/E4Ifzse9fjhZnD6uvzH8VIXWVIqY&#10;8/HW9zbKpJVX+Yi7fDaKu615txTj6rDL1TtaZ6l/5Zyk6GXswe4hxRtEKeoA7uYhLY1XHtJ15OYh&#10;ZSvjoYjNlUkageGKPpHuU+Bad1b/yn3iofJbEGPkgC2py2aSm4eU0MHReOchXUbuHlK9V+PwnoEi&#10;Y0Fznz94SCedyD3yIEfmWxYP1+z3Cpll1OatVMD55pBcV2l70nBlnp3G73otKm9td4LiBNdrQ6HA&#10;dW/l2njnrVxG7t7KX8o+TfVjcyuCdb4G05V5tk9idZxDuX92An73VhKY/XqW9QTnyQYGQPCtNJBc&#10;PwKPZ7c6PAepjEqAGyNo+H99xJQnyEhmzPR6xGBRUZY26spE4cEjqKwDuYtFB1el9gwg224FL7bk&#10;Y3w/XIq3HWLB8iOvc6S3CK7xfMCzfxHWiPSYjUinjin4/Ve8Jrdt0gwhryHxTTaFYoOO14kY417+&#10;jd68lJuBYjJYn3f+E0nQypK/6N9cB+byTAsjUvqi9z+o18G9DmHE33yFqyhcnhbPWoQQNkGHkuXG&#10;HgAg850lGbdtYH2bEj7nNPvtQslBkOLUbzzeURTf2aZnJC/CXJaBGIxqaVSQymyDV7Lr9kFWR46M&#10;tqMd8n4U79KbNravEiVG3HM2Qv+KyYNYbtcJwMxEUdVXXdoHamTlJJLY8mLFqKXvXm9nQKaJyvYE&#10;gcaIUC4wUQQu3TpZtHHiL+oHjIE37Bs115DeuDcPuvzyR7E9PLv2hB8IYt3VJI8JE72UluItVs+0&#10;HXF4s2P9wBiGRSJOjngX8u5Xagk5Jy0k6CySSJISr7O08iDpsPTWiXwqc0J/Er+byuvVO9u68xim&#10;s2guu5OrmMFzCx2rS8slLXNg9wQKBQa0oic/mAMM/qqPxUmI9aMPlKWYUSV1ovrXmBZ/SRAUQE/q&#10;RpuWsORQbnh/RGFJCxujxDV2pxw7bMJnV5WaK3wu9sODYTXgiA9jnomYGh4vwYjdpoVBB97O1sNp&#10;CdvORKo5dKASJaSkkel6YopGT67TEpeV5hZggdlRrafTgt5hQRF+cyELGLEVpZbH6akOWm0dr2uj&#10;XeebQYfTQkdSdMe2z4tb7cOUxMzdUnIynoKasPj7aKU4gfx1b7vt92QZdHKtcEulrf3oWs3uZMFQ&#10;oDKX5EX415itPeX+LrvzCs9RrVrycYj29hxk3FfCxUOWPFwX+ES6X8hAE8LcnlQgofvZeniwhJtv&#10;Q+eH8YtkpJ8ecA7PyGwllSLD4IEi9+H1YN9pBSbnudtftV4carbEn9wtPqh2aTFkpIqlp5nHAy11&#10;ovqXD5J873EtiSos4gn0n0qWIbygiIihrbfnE0OqE0325Cl5V/cfQfeokv8bUm5g/+xYP5DDiDL8&#10;M4UMHLR6bnRdCzIqFPYBkAoq1eLfqsqjkrEiPrP1DB0wKUEy29Bx4DBik9q3RWEbyRS/stO6v/qX&#10;d8uri+n1QwlsMeJohXgTE4RQPFx1BRZrK/LMQ5oOdzuH4gPBGtA+PBYlY2ST8wj29m4htaBsnmvd&#10;X/1r7HaAEfLP86J12nkEYh01pns929l6uNuJNHPoPNuJcC+LglkYi293K5pvQW4HI8zvt6ztpCMI&#10;L+BYVGnlFbB3X8YrkJehqpn4qyLNsqgXhFt2+wMmzxvsc+XeZTSKyHDwZs5mdnxdKW/EqM7+IyuM&#10;YQMECDQ2fKguUNCP2QrVTUWFtGG9qhjUpU5U//JqEULyIVTIKE/tVSyUTzYlZSzeaJjlzlHhJAPL&#10;WX0+rHyIhRBgi1yIn+GSnvtBfTRfwGK9LWppteZ1Ou0YCjogFLf9jEX9DhuIdyWXRY3dQvaUVn4O&#10;5AlGzDp6q6CAUZa1ADJsTO+N1taRa87qeCD7YlpcJskiEYdUEqp8+E/uck5L3X+MY7WV2ibBfHnT&#10;JlsPgYxumZajOXSAUdcwc0OQjXl7oEwL33FZbxRofMfnuyWNQaXqHn6Hu6trNH/DlZH74aLxAMu6&#10;W2wUbkUQokrQzbRzqGw79Wy1qLTLQE+pxlynlbBhtWQpD1Nvav0r7y1g9CsyqitUk1fIThjxWZMG&#10;jSOQZPBGoepEk16ZVGDTybC5Ii7Pjk1gJgLKMUdlgLv519+f3SW9Y7jjiEA5d/Ovu8/lXHZ/XcwP&#10;LqS/zZmQSvhvLuxo4+sA78C/3sncOAEbFNA63vht97fF/LRxOFKqBdwnvOlfNy5LcQqOet3KuoA3&#10;XDHM25c/KG4BB6k3JdaridhrI5yoSWDFQGVsDX9P8+VsPSNTssmmiX4OnR9mSWkjolU16MqiYMZp&#10;bWDJkoYDVev+6l+5219oLalFQv/S/jmnRYdLvghx/KOZwIEtmS9B4kQALsgUJil4Wor00KlK7QGE&#10;pTPILvarulusJ1arySUc+F/3V//ybnnYwUD+G0bS7cO/Z7IkEpaiegqQ0X9HK/4A29TqREatOaEH&#10;oafkW6afiQg6Jy/YhtR12f3ABEAZiLGYy+68YhRn9MPaEY0SkzAXE/iVSGiI+NeQWbofLAbrPg+b&#10;BWQuu58AclnMXXcqMeHiblutKLFvWGJFlDCdN407kE4RyrKqKk3BPaVPWJhgwpubpjp4ljRwx1UZ&#10;EweXtMSUUnTX67RUj8hpFX3hfdb91b/GbqHPYTlC3YcOtw/jFfH1x8rUaSwhm0lXuKWD89aJ6l9j&#10;WokaSVc8dACZ+DQFTIYNAk9FFfZAscJe3i/45LKeUhpLMhnAO/B+dnxf6TqM1N8qqLF0P5WNKijM&#10;L+ciK1GyKCKIR0xsnaj+NVaL2TDPBY7SbFwqbJbqFz5NAkDatEgePlM8p+a/daL6l6flUef0Jv1O&#10;AHLTdCiY7zoE6BRdLOUtbYTVPDW3HjJVGHI6Ud8+jI8ynz5kUcqzLEDGuw+fTWQhHEWtp9NKcYqh&#10;8PXqOadeCUKET48Ikob8ayt26Rtevg7FA9k/jNCUYPwNsLSzpeq7rzrxxTDJi93qxePYLZGCTZch&#10;KJSXCLNVT+NVIP9NaU3Z+geZGRfTQnohDc/54NVtljAw2SlNv+MaaBYKzInzzlLq+h3InWOtg5aL&#10;7m7+Ncp/6f6DoEt6K5QqtkaprSFYTZLS5+LRzCzxjydEsmCcnru938llEIbb+ggWRi9EsDgZxcuD&#10;OeVy/J37EkSPf/wZlpjDy4EsMUw8JMA1PKQeSurjqhvd+QYRgFnOEzVTxXvPsfQxlT8wxWQli0DZ&#10;j9SDtCzt5i7ok7F06q+Hu0Wky7TTOXQwJEXHDVcGT0C1Rf0GqGyDw0F6czl4pDOjDOAUOC7KbpnV&#10;z1dythkPMBZFFATQCEihWAR92nZr1DK2g6dp3kd9yuQCBrnbOwYigv9KLMLAzPhyJhBgb583CYMS&#10;jlVSqIHwiVgloX8fxPEP0/7Jm5A5lHmbbIK44p3szll8/vIEiOpMD+sGnPdpcZAkwZpD537QdJIA&#10;Ywgn/7XCAnO1xd9/Ym99Ls3htOiLyXoxi8qjUYA8qZRyH2qoCkL/oJNYaYi+1thtWp+xUWEd9BcO&#10;uhzkbu/AQa21vZk8ra4QgqZp/gOIyhEve4D9ZCGDp/bqzT3hao9poaHtw1jLsvAVZl8V+SrT8raQ&#10;PY3YFm5MoRBAwqoDi4B5E/5QBKhn+LTCu1C8y7REAvuhYNwJRAYneCtY6195Mjj6QIb8MHJy3Q/R&#10;aa4rh8yZ/ueBn6WVsESrd3Wi+teYdn4YL30DMuTGz8RzBbp1/TcyjDMIkRg/1QZ9w8DXaRXcB/I9&#10;AgL2kWYKhfQqwjBad0MOob0Z9T6tMRviv0+rVyM87f5h3HeJq6h0Sn8qKIUHNSPVeMOJWImL3UI/&#10;La5it+9SJeqjZWiwJrJQxtmibVExLmCBC3Hc2Lq/+te47IQpWkpW1d+6H5XdsehOx4pwaJ42yLJi&#10;rMY3u+WOpJ4n/bKJ7oTBJ4GXUau56rFy/5ksmSOYwVF1f6ZW3idc3D7odZC71cFjEN5YrxL3Tlsl&#10;Fg1jIDyzOVqQAW0Vxy0B7b0ADgK3rXaoThHuNw9bwmUuijV1U+LauoiedX9TEPUVx+ifueCqTT2y&#10;bmZHA8oDVK05MQMl58yEAl+ANwaeKmOjIttT5trIhshTr5a8McMWTCr6BSHBUaKItCQkPLRUcPw3&#10;/g8f424RxiLg8lu3hOR5LHl6xPpuiZS3OVLGoWo/wIb9y5AiUiE00DP6pUAqW3XFBRoY0SGN0ohg&#10;fdqlFVdSHMHhtHMotoJNYmVRqchjRyWgrB4Bu03ahzYi3nnMJBQHkBQKjQIkrh9GDrNHbFcLSEd2&#10;hd8p2x/ulnyBZGtz6LiiIJyD3bH9dAH1t3+iJ6fkC2ZC1s93i2SZL56Q468XJVfuI76V1fK5ZiRb&#10;tNbxeDc8KoN/tt32a472kxIHFgclFMVa3a2SFdMGvVJhBQQJpx02tWZGzCZlYqr+qNuYxhUYnnLR&#10;zoHDUodiClwbKjy5hw8RADjdoAkqiJKGWuDWDTjvu/2D5OahjWwfxuqaHgsQv4ugkkBTTJHkMFJ+&#10;60T1LwMZKCY9hPnIB15QAfdvGmjZ1++dCKytV7nZksn84ZeQh99YlG1UOByarqLdZvgH/pmMTDgF&#10;Mm6xNNJSeCsMB/O+8a1EfMWmNeWDsyURJsj/aD2cFruBHXNj6JyWxDrLtlR3jGit2coz4khxD9eB&#10;koZ963BaDBw2oKMmdzn/HyiauR/Sm5pQxuMCr5y8ItHk64FO3BbS9QP/V/fM7Ocbb/TjqHN3r/7v&#10;z92LzOZu/vVqeA8hd/gmrH3uLenckpZ71Z17BkyzljVw2RUiBEk2DcK+gUywXi3EFrGvECZY3HPv&#10;jo4Vow3HmiOhRoU8Eyi3B8gYl0jR/CP1WAkhEVtzNqcq5Fv08cjxWcy5SfQ4FAJAyj7lh7b0otLU&#10;x4QYusT72bnPXySals8CAov20K1KmOALuicPbPFWX6jGqjafCShQAFXCWKghjfxf8VlsabU2zNoI&#10;ZftgkjQuJfbMDx4gP5EOw9K13i1/07/57aU3GBPskbN2r1dsnmNElGuYN9LWNEZjrivcmEZU9gQN&#10;r1D67tRZ6l+5TmwISFtB3lCTKsSJdnAwGAbf6i5asRmyCVk/ZfHwT7NLTrlxeCq+I88l8oBHFZtx&#10;04z77sazG4RfyXI65qL+WcIgEgiEdoeSN64XwRcprBG3lcGiZ3PiP/1lbodTt8IW41oWC4CLKrd/&#10;RXVsgMM3Bdu7uLUEN9h0IbN2m3OwByYXNpc5RyN+GqIPX8/T+Gv6O8e83YnPzhXi+bD/+zIjaeZs&#10;k1O9YSvP+rkiIWchn+KyAawJsqEH2aEUfGEGFAeS5b42Hp0iA3mOoY00chC0bAuiwj/rrcRUO8J2&#10;MKJHmMvZnHh1LOugllcdGusbiaixIGSzuHhzQaNR4X7DAlChWf+Ks1w+i6ypfKwVtqjtNovjV6i2&#10;ekrK8KjasyDE35saWRQlxOEZI6m+V+VBAC/FQUe2G+o5T1conI1nsCUqGn714bOEADh6hgWFS3/A&#10;liw7axfsM7DvaE6lRWVYCdxS70MssEUA82HLql4L0i+NoCH5bHlP6gnWv/Juzs/CTaQ/lzkhgonU&#10;SPhVZvh0N+ss86aO+VwnCO0fCS5XOvvV8Yl1uAysdiEths1zApxqsXlUm94Pevxu3BmNR6dB0qkv&#10;LRQjY/HHnHAyx37ha6g0kqr5ygQJ3MFEe24qpWyF/DYxkki7SrmoNZH6iaJwa8QAIv1oJM3hQrlc&#10;RmK8aIEILAj/4LMgSGkzXOl1AEsF2K0upGMMqLgg47NSEYrUqJKHtohuNjrRWccvjMaz8yREZhiF&#10;u6lf5o50KUs6ruYEop/89BQWamx1x7cLw4TkBJ0nygXwarcLD1/CllStwokI/prRXJD29zkbn13G&#10;HGhSeqIwL/dV7yeO+cFM4O4V+He/5SLP571XmuBv+nf/9lvvz9IEOfcE0AXAeeEwToM9TNpTZ8L8&#10;9seQkpb+7uXfpFFL7+/wpGYUX0zMWPwa/qZ/49tL7xJF7l7+zZUg2qfQeNn77+Rcm1r5m/7NlUwY&#10;UkbspvfIh/yINTg/rEvO7Mmj3orktiTq9fp3X/dVb67txBR/8zOOoXISo/3/iDu33bpyGwy/iuEH&#10;aJIiM2mCphdtMb0pigHaF3AcJzHgxMa2O0n79P0o8qdErbUTravOjbNHS2eK4uEn5XKX6T5biVVt&#10;+LjG7/GvGe6OC/jspNEB8DR680c/x038g80tgzn4uWU9+f4xxzqAZB5jP/j5wmDg2mQbaCeKLMo/&#10;nOr4+cK6j2M/9jkAndRbtPd7Ms64PK/JdFDuRArRrF3M5S6arI+m9IcGjmLn+FNIqPZSfwX14bYE&#10;pNkWjXuN5Rukvxd4ngWfIRu/uy4kAFHYsnTY1WZvuYjOay/1V/ZJp96nZcIrUi4UaAeuDegVuK8i&#10;jlLIXeJiQxauzRNUjSACWTOngntHORyQ+SbXLlhXmd4NU7PvrdK+6kyzlIE7wlrvUtxwpHdXxXJS&#10;RUA2QteECMAxbeOyxUZcm4zA5Nkyd3wpXFwV4ulCJdtp9vlLMvh6s3CdShoM8Hlo0X8YXo6pM6u/&#10;tDbocrH7qOJVwh35D7kxqqJXCgfOWnvpd7mojZe6IvcZWXci+pXl6R/WBrIab5G7sQfrVrgvkmJw&#10;MaDDtrVBB7YMcOXc8IBCbEgvXdsRfGnJ3ncaxpcXUFPz5lZlDfoBL+Z0ALtg9+ImqfOrvzRbN80Z&#10;CbE7hObW+eB2iCR3CKzmfCmzHUpJSuKW7sXZDlUh8MmfC7QFIckXmXjFKh+X2eJFdNzEYrfDMmJS&#10;mxnbsAW4DRzI2Xd+2NssXewWogmxDFT5pmG2M4w5lsPTU2H0bomeDD4NJ+tiV93N+kt7Cy2EZdLA&#10;+ZO/DODK63gAvWUGKBqnwVqyFPODByAsznaoihFxvloYVFinjOCmcGniGHfPbJ1fP8Ga6bA34B48&#10;ipfR9g9rA1mthcM14s9qfeXB9EmsMIxavZGQ3A0H73UBW0gCqh3VX+rWcmy5rg9wGGNIPVUOzm8N&#10;G/s5X3r0zA0N462ewFhAbWVXh4dY+HE96oQQutICUhrno5UukoN7VNt8kF9mDgMgM/Km4LMASF27&#10;HfY1Sxe75QWvwG7uNUxZuJLZx8lGapgPBSABGorUNYvd2oWp2wPeOc2HEKHQvPFfG3qiLDK2EXFb&#10;0HpHQJTt1Zm4lthGzwrVKdmivl3htxe4J5i5uQRVikjoktfibIeqoN/m+wHhREeEdZyPOg58dJ5G&#10;F5aRbt2HYfujeH8whUAV6jKCTdDx2jnVA0ll6Wa2nXHEmeVxWdlzuIDNWOsHoH84SYJ4SJQrj520&#10;x4S9gj7b5Qx2jWtNcEhN1yLtES/jK0Y0x0RbQEMVSwBJR+lmYvvdcgMF7KJXTepBUJedndI53xJK&#10;Kcc2BvUCl3rMs3ZUf2lNLStU8EFL71D1AWC1+F+9YWLNJm3hJRCUEEOBTgB5OtCtwWhDXbTEVMU0&#10;R+JAeyfFu+W5yBdV5CmlmFj2iVZ7rHkOTS7op2AA5MRaUWfHzxf003EGxz5HvUxIgmaov5op90r4&#10;mQlX94Q8kKC+0t/t1ysWjfEIrox8OLErq96HvrTqw+cwXEA1K8d7rIShrioPrK7xyMYQuWwnHYhS&#10;vbaOBh7QyuXjbc7F1vDPDLVe7Zxe5LAoRf6szNQk18DoYIEyQLbPsx7o+kvba8/ABLtCkXIFunMV&#10;bIihgcJQyVBgDQ+luHzjcsjS1dnCbDWfnYZbRgpfixbKU7odaGbk8nV+nedrpqQh0EzBajs+gNH2&#10;D2sDWQ03bnA4IJ1TkC8JYrhRfV+IZppuz1IKkqlJEpsFmg/c0OSCGY6n2C3sta3Vwc9xGS5BWoCU&#10;9z4wK6MZlP3A8aQbj8C1STrkgkB08/FZhPwR2uR5YcSGNjUT8Sbq4zoMmBwC+hzvR/gVMkTUxRN1&#10;wAAGasO0c+8WjazO1gCzAatETcTOUNYCw4ISZfbSzY7vEhqRn3KA9ap51jCsccFrPqaZjFuAkqFs&#10;Q5hlQmRd7NZSUcoui5hfNUyeFhEszQLLJ640lhIj7NaiTbcTfY+VFggWp4MB2Ffpe/x84f7haAuL&#10;tHK7jZ+zByn8a4r7G/uKjARxZeACrGgeZG/SYqmUTGtVF4GG4XY+e+6dI5FikHGy2Kya9ITUhkql&#10;hgP4PpTiSw6iIL7jTKLk3dkSEKQ08BhRTMYfCdWC8MODburEpOTg/gOnG4PCrtvWYkNP+92i0SG+&#10;+6GFz0xiKreXjCw4DSdbFZCV3ZuhdtTvibgZTIML7zGHzt6bZ6aMtn9YG8hqWLNDdsWmM+VEwn1u&#10;gXk+D+BP03FE8oUGaunaAiEzKKMfLGrTMLnrcLh6wxvzFv9DYSyYtyIwbbFbBEwdX8JOpg1Hu9bL&#10;F7AXc5KMxEIpMEgfFNgHN41tutXZi+UF9mbZNNpMxkr6bHdPqKQHjRnHHFUJUN4Cv1qThFxudmyf&#10;DGpHnShEBtgxA5HGCoUNYoF6WE8ZBAlNcxtPnlsLnAhEEJ9NiCAOF5xUIibLKfW4jrT+0mgxTAZ0&#10;jPtljnnkAtH7Z92i3gfF0ZSqn0bzzTbud0uUi8gyq/aGn780xH3bFyCF2PQL9TDgACdiKwuXzVq3&#10;bLg5BVvDpk9V6x7EgjTipbjzKkSR/HxccEF/AKHPxNKLGrW82BTE+MZK+mx/cagUaEg8ji8dL9wX&#10;h1KNEl168ldyW/dSRPwDUtlYlbimmQKRJqQfkXup4hotSxj/05cOie3IvQLfw6LjVe3xqknuIvOm&#10;FJXtZUcYm2LazKp76BZFFHwxX8C5yBCKQPLYuGZ/qHFNUWCy3EUKtDybEvcAXNVb1HIPRE4cEhr9&#10;PAWXjaVmRZHWW4mo/hLzHBrmPp28AhYUFcB+sz5PW8BsSRPjG4T12S/+xdkCiJFUgEDmBoxcZEM5&#10;y0WY9uVeasha2dtkm17rlkQ3ydR2GmZzpUFwomfBjMs0/MEI5uSBisu/Lmv9lYcdh4/YFlObKBnb&#10;j4zesPDJd4m5kvdrfZHB1CRGqnYktqEOz1w1+kx/Fz//DrqGu9Oy5zbGiRXUbSdsRr/96kBFdsZG&#10;JX0gqDVulDuM3xS1MhrdaFxo3eb+9S5Vurb/mAZ/EsVuVTl0WoxZmstsUYWJ4AGPUqxEB0RV0mMp&#10;o1VLMlWFnhbXEEtoWSKntbCohyi1sItWdzPbaUPHJhc0LnvtL8CzGMV/CBsaP8dNtqYTlUrA/Ks9&#10;i/xLac/CoDDZG1h3IkRj6Q3ktn706MkEAScW2Fk9eji0zbZRSamTITe0lj6pZbP0u/RNeAx++XMN&#10;A2QwISIGhb2kiDEmWqWZA03lgNCGJVBpDxgwaKHaMGEP2TCvhdW1gLdYUtg2KE6fY1oWZwtYRYuM&#10;UD+JAC+AgclVjm9psqeVUpLY7B+rib7HSgsE2zw9MbWDny9YFHhzyCIr2sId/Jy7PDmmprhPTwZB&#10;klBCSuuJYogd0vmFoidoEPREuocYH96ZAxeX5QnOhuFiE2siwAaXpk9cQtZwetj2OAIHRTAOLTHy&#10;ZxtGttOx9ACNUQkAl5IeKAQ0F2jWyBhLBJjY6BYZqy4ydkGsdFGKujAz8XxKC73VFGA3DdTdrL90&#10;FyKT5DIidVTrI3lT9B59l2T7InNhiYEdXWTOrAzZWbU3zMbL7gACcOab9pRK6Mf2QN0RgZMA3ghB&#10;xSph/KjsHmEcebcDNpq2YCjFc3GmWx0kLe9QaeHwk9FKYeVLd+HweUvyFfuuQezv+FjJnqipa0BO&#10;Lfl2LJnIdFOSUjww8/ikDQ6/TmgwCVlX0NpnJRd7UGSGMBDGTP1n5Lw6vy71xeLjnAIW4Idm9Nz0&#10;D7VQWcFynXqFZf+8ed5k2tz65wlVA8UXTcoDn4SOZIHSNpWu8QuDlASyfMc/j9lTOY92/PP2Eh6Y&#10;m8Y70aucBFa75TiG9LD1z2MYSPrY+ucxPpsM1Lo96J8nj4Whnrzqxj9PacICtv75Urrqnx8rLXiK&#10;sayiGPv4Dn6+cmsP8zv2+YJ/3sxl3Bi2tAv++eHrFQ/GeARXRj6c2JVl7ENf8c+PY1/2z5dKG/88&#10;pYYzaXS59c9TykUWpcf88xhpUce86tY/Tym5waN045/HPam3vo76502jjdgB9OLZPw8ynjTS0e3G&#10;jW740IQUqHSRq4A3k8yVrv2BS75+rlsbw+sEzhlJbOTyP7ocQHTHQ47lqj17OaA1pv1z4SofP1+h&#10;fC5iqf8HPx8tH7rQ6uR1veGSEbaKlFwTnBOMLZlnfXPJOjZBjpGWlO4AjzMUuX7zI2lZsrF2RlBq&#10;JzseAitEF6UbOb4pknPpIk2RLEgA662ISTJYpZGGj83gedg5JketBVmEdmerxdby0qSI2IJTtET6&#10;bH9PzLwQFjauZbygo0SKkIVI6ONIwb6fC8QH3adZuro4vAOm+0oaw9BwJmFEGiMNYR0UpCC9jFU6&#10;Yos0StA1jqrk3oreLSnMIuIdS9VPsyaP+BjJDzHNY3/f3ZP9RcY1I9ggWVsmTRLNJjkBWtacYHMs&#10;JS/5vm6lPRYpDJX2eMV3bJoYfUwt9xsF4Puim7dUQ0Wvcjt3SXokLLKgGl+gf4zP3uVLAjoOeGdY&#10;WAWimafdXei5oQb4kU4LFNVNZ0Mp4QRxO6Ir451cViZQCqkbIzYdtRAoVmwDTrUlNCTkVIruIW8b&#10;WcncCbx2akjM/VpaK36zyVuOXzaV/62DzF4AV7cE559xgU10NFZC6vWcHoxVn+1Se6lEQMJEChbk&#10;FzoOkRaTFxMGlr5ndJMzWNYz3eKdk6/AwurqnoAnFDfmLE4W2Oc8RKibCe3+jJ15v9uXKI5xQ2yR&#10;u+Sd485zUiCHhl9bnQLZCOlBWbpICjgIpbBm1d6wuXSl6egxz6EUaSe2AI5yxD/IQdYjKeidG9I2&#10;3hEHGS438e3GIlQ6cJa6rF3+CV4G0VvQYjtNQPs9zIxF6h/WBlSNlNyKIOCNVYxx48WGp9L8bq1R&#10;0p9NID7LUCO5mT11CNPivhD/mEEpgCXrfUocMEkYYi74+aoLnzx+4E000+6JqPPT2dM8MZdrzXdZ&#10;/b/f3V7/+ea//7ofoKxMTwGThjR0M2ynD6BSshmQHmjCNBGe1GGwoAUO3IMW2aQJEmEKKyt7Yv7z&#10;pA/zkJ0rtYT2+26QzeL0JrHMZzyHPqsrmys6VML8OG3SKwYe5x04xkxXPDbPnje6sjzg+4LbmW4h&#10;iKANROr58PAwqkA5QMlmtsk2yeMC+TlucZVgLdGkj9iCsapJEnmJzGdRyuMgM1M163qUKnRosVt7&#10;HVDdIvPMlwQdSxdQ7FynT25recSQrDOyri5r/aW9Ndip7Niq2hs2gJYGZQmMKwVi4sxB8VDBEcJH&#10;/pGyZzlB54Y5+eoWKq3GdRSWNKWx80fC3AhuVqpz1BxTrMuJAugsEAkwN0ZQS3FXxd6SCdwtopu9&#10;1UHS8uK8FpUSXZq8Wp/t7wnYSxkhkYRncQn2K4Zqps6JAglzSKsuGtWR88brCMJZYOuZkAdgk+31&#10;BD/Im/BYrvXX3UdvajlLt1mc/dnivtcVwAU1z8fiE4IUTEWcOCT4GumqaG3HpCMQLEH4sPxZFP4J&#10;u2mwXkvkPC3yWIov+shsS1UyelUaozRdp3YNz6U8KOBbgPP6kKDM+0QCmOFgqhmdgC4x2VgLe09v&#10;WmSs5BINSJ9/hvD39xYAf8rY7VG+cqK4VeW6I4rXd6/zHiK/BZAkUYvv/CJJIZTpEICsnHwmz2GQ&#10;9NUoGfHMXdu9W06cRB04RJ7YOr/6S4fdcMRBNMQfeGTV0DBdRbcIyPPe2vM9sQWGODyi8nHDyjIJ&#10;pU6xu4BZU+UjSmIW7MZS5i3lts6v/srZ9oYxAc7SCfjSVC/odyIpgwamtHkOxrTfLeAQ2R5Juz5F&#10;QqHg4lDwvd1CugwBLR6WpYskRdImGeOyat9bVk54eSAw881xRmCv8+viuy8wfkelb2ODe3BF/67W&#10;j1q2FaHDYzSr4FRgdmSACB4+p4sD7Zbefdiwyz1Li4MKnoa9rKm1IdaQPILRJ0boIv/zyGnivzH6&#10;HritQNTYKx/tEIMYc+k3+wQBoYOI0lW34/VQiKXCZe61eQ41QTNUocUGJJkFgaaeQviNBR200eLC&#10;PXC6WT70J6+5ySnCwpP4KArnPCeGXpTsltjptXlabtDYsqyZa0tmIUnWDKjaBKFZs3TFPOPVg7U+&#10;iSGTIRIBZlrbnzDlyH6ETleuRZ4eykIT6WTlraej/tIJ6zXhX/CN4XZ6zQmQupzWzb4I+2ez9tJP&#10;qvozqGhsF5kbxeP7d7W+aiFaazdIcFE4KQsOHN2bJAywpgA1B5dMImQe9xen13bDdlZsVNFzOXnA&#10;MNKGN6yQ2Dm9SdAzOqz1id4e+Zt7zezzDySbCcKCAGqYKvAgy2zeqA74SUY019Wsv2JtwSzL0Ao/&#10;8ZjQ7BPRW2galK/pRFuSeOnm5I/XXtZe6i/1Saqw2DK8hh6ZqD55zAzTTLRrMfuF1EupyeNHBM+h&#10;YV6DqFkgsN1mHg6MHxULAuEQaenLix/TT9/aloJzlRxm0SdFoWKjmII3a49IFT3bAJOKN0ElcOv5&#10;Wp+8Bi01DWlg6pNkWBJlU1HW2kO69npcI6MsXOvTWH9sadbMZs1tGzuK6FkFFo5oBqmQvubIEYXV&#10;ShnAeFelWAAwGWeBc6g+ecwKYFeL/TQ44K6uJg1VTKjXwRvqGjlro6/0N77GUJ27d+hraI0LzXVH&#10;tam/Gklnose+Jndvsly1ed7vYzm1FHyMZJ7BZ99n1tSyE91oaBNIhnGMYOgohE6KF89SBsv0PUYT&#10;VhZSf/mKgMPpsSJzQCF56SwRUBtQxqCINElaaLmdauESxSNY9tjH2fECUyVMIZqdgwlJbIMaH4XS&#10;Vpb6RBDKSPdNKOFrXJCoVLHwUyQhha8inzGulr6XdTVFE7GqZ/ZfX+nv2tffoTNw2TJ/GE3oNP6A&#10;znAKbWrltpKyXvLbJiqJoJ7uaNbOLa0/miUORe3cFJOEFdHe+vH1n0OSxsJjEUljzU1Akg1ILHAT&#10;j8Q8TUJvAzoWjmQ5oaVPb6KROGypQm2EHzJRY7L2PrNwaW2J1QS+OdXUfnJkEj60iUQichmdK+aJ&#10;ILRuhOUdvowIRoFyR3r2iegjA+0mDAlPjCUSbGu7GoXEGdRbPVjqeryrzlE9i8HrOfGpNs3Brvay&#10;bTy0iRl0inXFfmoZPnz3OfC6U2ov9Vf0OezEJtIVQyXezWh2VrjYfUMHeJ8qXNp9tjdTD24ULihO&#10;OWBBgE1RrtwaqICxExyWdXMvVI7DIWrOIh/XmO1Qm8omxBUrFgDFKFyMcEW8S/a8GuBqdXS8N+57&#10;KxQzgqVwrY6621h41rW/u/tDzU1wK2iX1Kg3sa1Y/uBGvipo7AfMldxrPWJkjmy1LGlyguX1oEPK&#10;/b17d9SZ9Zsk7ioe/pQQjHMh8xH372p91WKYQd3AEKs3DvOGMuqCdQTTP+6G5dqRERjMScqOtZf6&#10;K/oEVSQTBiJudS1im9UTgwZ6qk5Z7NmZyxqcxxkZd7dPdFtZEH+GuosCZq8gdpjnFDOFuT6VC0sw&#10;uM9zxO98hq9wRwngPtbRV/q7+dqOrzrQR/obi0dwVShCex/vzv05VhC/M7NK0hpRAAHcgFtVzCBp&#10;0ZUVmiyxZ4K2djvklgn3GNpgNSFjykELbAeKZa0BNpgNMRz6YQMjiWXAVYbaR/0VqwIzFZ4WXE7V&#10;dLlQMJnGGYbpFvfgWIit6MABH2sifr4oajDCu94XNH24qsH2Ru/eUa0z6wc352gIBuPecEZ3MXEP&#10;9c9q9ajETgRshxROVRjgdlJiUdSzapPgtVh7Etc6e4V3SjRZu6i/okPDTPse4sOtGGJSZVkSo9Yo&#10;x6KYvDhmljSllG1u2XoU4KDSkMD0enNU0Uf66+MaPi44ZH2lvzELgCEKp1tFmzC7TLaSdYZz1o12&#10;nMa2oL0QISMIFJvTAds1S5bp98nyWSP7eeAqIzYzmD37xKPMMbH1tiSOvvubBd/dYRNcYrSJGurN&#10;YjSR3ApYts6TvEfSYHg1+YCdC7dohs9hR3YoRPZpt2sMiEiFCmSxfJOyP57H0+zOE/uODIWmHdQr&#10;AxyKHDL4VqujArLMQsc/L/OxoSao44ocMsioUAdI0H7jDouQBnycg0dERqA/YYTFNDp1ifU+KBNd&#10;ZbqpAQ7s8KNxKaGnh6unTw0zYP/4++NT4Acen/52c//ZoFqP93e373+5vbtrP04f3/3l7nTx29Xd&#10;20uMpvwXd0D57O7LxVfolqvk8uL66uHt5Ye7q6dLa+DLvTXlQuPp8emvV4+fvLFW3+WXz7dPNyff&#10;kbsvjOfrw+Obx4dfT3/6o/3r3f37//zaiu3X18cH/9/84+Lb57sv/K+Hx7eXn56eHt48e/Z4/enm&#10;89Xj7z7fXp/uH+8/PP3u+v7zs/sPH26vb559vT+9f4Z8/Lz96+F0f33z+Hj75eM/P1093DBaa//6&#10;H7/9erq4fc9siAjnmm1pVr5cfb55e/nL6ebmw/3p85uLVuNi+ILRR+1/MvD45XO4evPtw6mtLMO4&#10;+MYytkMeiISbb08X1/zPWDs7/baKvhqqeP3vvj1Xv7FpFF+9+fhe/7qyjWz/7/rbF/3zdHP9dMGu&#10;3V1ePL29fLq8OL29PF1evHt7+c6ad0rgY/2z7+CnMojjdPJL+y/m8P+kEyjp45uvH6EYCP/j6erh&#10;0+31X6+ersbfjd7e3Pz+/tP93fub05/+BwAA//8DAFBLAwQUAAYACAAAACEAySoSZtwAAAAFAQAA&#10;DwAAAGRycy9kb3ducmV2LnhtbEyPQUvDQBCF74L/YZmCN7tJJaWk2ZRS1FMRbAXxNk2mSWh2NmS3&#10;SfrvHb3o5cHwHu99k20m26qBet84NhDPI1DEhSsbrgx8HF8eV6B8QC6xdUwGbuRhk9/fZZiWbuR3&#10;Gg6hUlLCPkUDdQhdqrUvarLo564jFu/seotBzr7SZY+jlNtWL6JoqS02LAs1drSrqbgcrtbA64jj&#10;9il+HvaX8+72dUzePvcxGfMwm7ZrUIGm8BeGH3xBh1yYTu7KpVetAXkk/Kp4iySJQZ0ktFpGoPNM&#10;/6fPvwEAAP//AwBQSwECLQAUAAYACAAAACEAtoM4kv4AAADhAQAAEwAAAAAAAAAAAAAAAAAAAAAA&#10;W0NvbnRlbnRfVHlwZXNdLnhtbFBLAQItABQABgAIAAAAIQA4/SH/1gAAAJQBAAALAAAAAAAAAAAA&#10;AAAAAC8BAABfcmVscy8ucmVsc1BLAQItABQABgAIAAAAIQDYAktGl2oDAGSUEwAOAAAAAAAAAAAA&#10;AAAAAC4CAABkcnMvZTJvRG9jLnhtbFBLAQItABQABgAIAAAAIQDJKhJm3AAAAAUBAAAPAAAAAAAA&#10;AAAAAAAAAPFsAwBkcnMvZG93bnJldi54bWxQSwUGAAAAAAQABADzAAAA+m0DAAAA&#10;" o:allowoverlap="f">
              <v:shape id="Freeform: Shape 31347338" o:spid="_x0000_s1027" style="position:absolute;top:4858;width:16194;height:6931;visibility:visible;mso-wrap-style:square;v-text-anchor:top" coordsize="1619476,69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QgxQAAAOEAAAAPAAAAZHJzL2Rvd25yZXYueG1sRE/dasIw&#10;FL4X9g7hDHanSa1o6YwyRMfQK3UPcNactWHNSWmy2r39ciF4+fH9r7eja8VAfbCeNWQzBYK48sZy&#10;reHzepgWIEJENth6Jg1/FGC7eZqssTT+xmcaLrEWKYRDiRqaGLtSylA15DDMfEecuG/fO4wJ9rU0&#10;Pd5SuGvlXKmldGg5NTTY0a6h6ufy6zQcT8thn1V+Zc9WFerw9b4o2rnWL8/j2yuISGN8iO/uD6Mh&#10;z/LFKs/T5PQovQG5+QcAAP//AwBQSwECLQAUAAYACAAAACEA2+H2y+4AAACFAQAAEwAAAAAAAAAA&#10;AAAAAAAAAAAAW0NvbnRlbnRfVHlwZXNdLnhtbFBLAQItABQABgAIAAAAIQBa9CxbvwAAABUBAAAL&#10;AAAAAAAAAAAAAAAAAB8BAABfcmVscy8ucmVsc1BLAQItABQABgAIAAAAIQALsmQgxQAAAOEAAAAP&#10;AAAAAAAAAAAAAAAAAAcCAABkcnMvZG93bnJldi54bWxQSwUGAAAAAAMAAwC3AAAA+QIAAAAA&#10;" path="m326526,137059v-673,-610,-1054,-1346,-1079,-2120c325320,132564,328405,130546,332430,130355v203,-12,406,-12,609,-12c336784,130343,339704,131993,339831,134228v115,2374,-2958,4392,-6995,4595c332645,138836,332442,138836,332239,138836v-2336,,-4494,-660,-5713,-1777m308752,149996r-26,-280c312891,148980,312954,146898,318578,146327v2984,-305,5282,469,4546,533c320953,147063,317893,146441,315252,148777v-178,165,5091,-406,7757,-178c320419,149285,315125,149640,315328,149767v3022,1854,5917,711,8100,521c324152,150224,322032,151392,319048,151621v-5650,406,-6068,-1638,-10296,-1625m329484,148751r-13,-279c333661,147812,333750,145730,339387,145260v2971,-254,5256,559,4520,622c341736,146035,338676,145374,335997,147660v-178,152,5104,-318,7783,-38c341164,148256,335883,148523,336061,148650v2996,1904,5916,812,8074,660c344884,149259,342739,150389,339742,150567v-5637,305,-6017,-1739,-10258,-1815m405266,152230v-5612,-571,-5675,-2666,-9839,-3390l395439,148561v4241,,4672,-2044,10297,-1625c408732,147152,410852,148320,410116,148256v-2171,-177,-5091,-1320,-8087,521c401825,148891,407120,149259,409710,149945v-2666,228,-7948,-330,-7770,-178c404593,152103,407640,151494,409824,151672v736,76,-1574,863,-4558,558m384267,151176v-5637,-469,-5739,-2564,-9916,-3212l374364,147672v4241,-50,4622,-2120,10271,-1790c387619,146047,389777,147177,389028,147126v-2171,-152,-5104,-1244,-8075,648c380750,147901,386057,148180,388660,148828v-2679,279,-7948,-204,-7783,-51c383569,151075,386616,150402,388787,150554v736,51,-1537,876,-4520,622m361630,150478v-5650,-76,-5891,-2158,-10106,-2514l351524,147685v4215,-368,4456,-2450,10106,-2526c364614,145120,366836,146098,366112,146098v-2171,,-5180,-876,-8024,1219c357898,147456,363217,147368,365845,147825v-2628,457,-7947,355,-7757,495c360932,150415,363941,149539,366112,149539v724,,-1498,977,-4482,939m403285,167198v407,711,2222,2793,2806,3276c406193,170550,399604,172099,391593,161422v-280,-356,558,3986,4265,8684c396176,170499,389866,170372,385587,161955v-253,-508,-1714,-3618,-2996,-4723c382325,156991,382007,156826,382007,156826v4456,1511,6577,6526,9205,9217c391453,166284,388838,163859,389993,157638v51,-330,1498,2629,4875,5587c395173,163504,398956,166449,399553,166068v406,-253,-2006,-6017,-4532,-8925c394652,156724,398118,157791,403285,167198t-46073,-1815c357644,166081,358748,168011,359383,168443v89,63,-7161,355,-14486,-8164c344605,159937,346243,164444,350305,168836v343,368,-6094,216,-11071,-7617c338930,160749,337254,157727,335883,156724v-292,-215,-622,-355,-622,-355c339818,157550,342256,162717,344732,164215v292,165,-2438,-3707,-2400,-7948c342332,155925,348160,160241,349429,161320v318,254,3581,3123,4126,2692c353949,163720,350724,158134,347995,155417v-407,-381,3186,406,9217,9966m369400,135853r-19437,l349963,127854r19437,l369400,135853xm380572,136475v-609,-686,-914,-1460,-876,-2235c379722,133453,380103,132717,380788,132107v1333,-1206,3720,-1917,6285,-1739c389637,130482,391986,131384,393179,132717v635,673,927,1460,876,2222c394030,135713,393649,136462,392964,137071v-1232,1105,-3365,1765,-5688,1765c387073,138836,386870,138836,386654,138811v-2539,-115,-4863,-1003,-6082,-2336m233567,110118v1828,1955,2843,3301,3377,4038c237477,114854,237705,115247,238239,115032v507,-166,495,-711,482,-953c238658,111845,238734,110778,238810,109407r38,-571c238950,106932,239445,104519,239787,103186v851,2019,2197,6755,2324,7402c242250,111451,242492,112277,243165,112403v634,178,1053,-533,1269,-939l244536,111312v1739,-2501,3021,-3657,3897,-4291c247989,109649,246643,112277,245793,113724v-267,470,-635,1092,-127,1498c246224,115679,246605,115285,248078,113927v825,-774,1866,-1727,2564,-2158c251557,111185,252344,110766,252940,110474v-203,190,-431,406,-711,660c250376,112759,248687,119247,248471,122129v-165,2259,369,3910,1511,4646c250046,126826,250122,126864,250211,126902v-876,,-1295,-203,-1905,-520c247380,125912,246224,125328,243177,125214v-216,-13,-406,-26,-584,-26c241133,125188,240333,125442,239597,125671v-812,241,-1447,444,-3047,139c233871,125315,234163,122294,234760,118688v89,-508,178,-978,228,-1397c235090,116517,234785,114473,234252,113597v-482,-762,-1206,-2603,-1765,-3923c232373,109382,232259,109103,232157,108849v533,419,1079,939,1410,1269m265484,94223r-13,-25c265890,94198,266220,94223,266347,94274v686,368,1321,1041,1854,1892c268925,97575,268988,99886,268950,102031v-1028,-533,-2742,-2184,-3936,-3326c264037,97740,263097,96839,262285,96204v939,-1346,1904,-1892,3199,-1981m254781,67372v-12,-26,-12,-38,-25,-64c254540,66902,253778,66178,253042,65962v76,-1955,660,-3123,1232,-3796c254985,61341,255784,61087,256102,61036v1307,280,2590,1270,3821,2920c260875,66331,261828,69517,262374,75002v-2362,-1143,-6082,-5155,-7593,-7630m248827,81527v-203,280,-394,559,-533,826c247608,83508,247951,84587,248611,85197v-2196,-127,-3517,50,-4799,241c242593,85603,241349,85755,239242,85704v-1943,-76,-2171,-4443,-2247,-6081c236982,79369,236969,79141,236956,78988v-88,-1384,-317,-2894,-1218,-4697c236309,74748,236918,75294,237363,75713r-26,12c238569,76779,239508,79344,239915,80436v228,634,380,1066,977,964l241451,81147r-64,-559c241095,78138,241514,74938,241921,74367v266,-368,533,-1066,850,-2006c243228,73478,243926,74583,244282,74938v762,762,1143,2844,1231,4406l245551,80004r1245,-38l246796,79344v,-1371,850,-2044,1676,-2692c248979,76246,249462,75865,249690,75345v115,-254,254,-635,394,-1054c250147,74100,250249,73847,250338,73580v1003,4164,-432,6322,-1511,7947m311253,164291v330,901,1815,4571,4710,7186c314401,172099,311621,172772,307990,171909v-1511,-330,-3022,63,-4596,495c300601,173165,297694,173991,294088,170410v-2463,-2450,-3098,-6106,-1676,-9534c293542,158134,296424,155315,301071,154896v-13,51,2475,2273,3313,6488c304499,162082,305159,164075,305375,164228v228,165,-3822,-1105,-7542,-4837c297770,159327,296538,165154,297262,166779v203,458,-2958,-2551,-3377,-6195c293809,159898,293834,159784,293834,159784v-279,483,-2234,7516,5637,11782c299953,171832,298214,170677,298773,162120v51,-571,3555,7110,12810,6754c311710,168862,309653,167897,308828,164837v-165,-647,-3174,-7313,-7744,-9941c301452,154858,301744,154731,302137,154719r242,c303673,154719,307965,155429,311253,164291t-7338,-15666c304156,147609,306466,144854,307495,144828v114,,279,-12,469,-25c308485,144752,309221,144689,309843,144828v559,115,991,-88,1422,-266c311875,144295,312548,144003,314046,144473v203,51,571,216,850,343l315125,144917v368,140,673,-12,1193,-330c317245,144041,318946,143000,320978,143673v622,191,952,318,1003,343c322374,144333,322755,144092,323098,143864v724,-407,2234,-1283,4443,-775c328278,143254,328494,143356,328519,143368v394,381,851,140,1270,-76c330525,142886,331909,142150,333889,142632r229,51c334397,142746,334740,142835,335057,143013v369,203,737,38,1156,-178c336936,142467,338308,141794,340276,142327v139,26,672,292,888,407l341482,142886v355,165,634,-13,914,-178c342942,142404,344224,141667,346877,142099v140,25,635,254,787,368c347995,142708,348312,142581,348718,142416v737,-304,2286,-901,4431,-469c353403,141997,354114,142289,354444,142492v343,229,698,64,1105,-114c356285,142035,357656,141439,359548,141972v292,89,939,368,1231,495c361122,142619,361427,142467,361744,142302v635,-305,1917,-952,4456,-279c366391,142073,366810,142302,367026,142492v330,280,736,127,1180,-76c369057,142074,370631,141401,372739,142188v330,139,520,279,558,343c373602,142899,374034,142759,374529,142607v876,-280,2653,-876,4583,-153c379353,142543,379747,142721,380013,142937v356,241,648,114,1067,-38c381867,142581,383568,141959,385447,142746v292,153,698,432,864,534c386653,143533,386945,143394,387263,143267v673,-279,2234,-940,4342,-102c391732,143216,392062,143419,392570,143825v368,292,711,140,1091,c394474,143546,395921,143000,397889,143876v216,89,559,305,825,457l399019,144498v330,178,635,76,1028,-63c400822,144143,402434,143559,404453,144600v292,140,876,457,1041,559c405799,145387,406078,145285,406522,145133v851,-279,2603,-850,4685,152c411626,145489,412045,145743,412299,145933v241,190,533,241,800,279c413467,146250,413848,146314,414267,146669v25,38,1853,2552,1066,6666c414698,153449,414241,153436,413543,153627v-685,177,-2133,558,-5700,-457c406751,152814,401749,152103,397991,154579v-2070,-1079,-4228,-800,-6044,-546c390627,154198,389510,154376,388634,154007v-6094,-2488,-9865,-914,-11312,-25c373399,151697,369247,152357,367749,152738v-2158,520,-3428,406,-4088,203c358291,151329,354368,152725,352933,153385v-3212,-1752,-6424,-1244,-7351,-1028c345379,152408,345163,152459,344934,152535v-825,228,-1752,508,-2564,152c338066,150808,334879,152040,334003,152459v-2805,1345,-3352,1244,-3783,1142c330144,153588,330068,153563,329991,153550v-3275,-1752,-6462,-1383,-9077,-736c319390,153170,318197,153182,317905,153119v-5840,-1473,-9624,-13,-11388,1015c305907,153728,305425,153627,304879,153423v-1333,-1295,-1587,-2209,-965,-4799m305171,131980v-76,-304,-215,-647,-304,-964l305755,127448v2057,2006,6513,3161,11757,2742c321651,129886,325269,128679,327465,127042v737,-559,1308,-1156,1689,-1790l331820,129530r1587,-5027c333953,125163,334689,125709,335604,126166v2704,1396,6843,1828,11223,977c351804,126217,355777,123969,357555,121341v76,-101,203,-203,279,-317l359764,127626r1917,-6602c363332,123792,367509,126178,372676,127143v5865,1105,11261,-25,13445,-2640l387695,129530r2666,-4278c391859,127778,396493,129797,402003,130190v648,51,1308,64,1943,64c408288,130254,411957,129200,413760,127448r888,3618c414572,131358,414445,131676,414369,131968r-9852,3758l412414,141883v-89,940,-152,1689,-229,2514c412033,144308,411893,144194,411754,144143v-2501,-1257,-4698,-533,-5625,-216c406066,143940,406028,143965,405977,143965v-279,-152,-711,-393,-939,-508c402549,142162,400492,142899,399604,143242v-51,12,-89,25,-127,38l399350,143204v-305,-178,-686,-381,-940,-483c396036,141642,394081,142315,393230,142620v-25,,-63,12,-88,38c392697,142302,392329,142074,392075,141972v-2514,-1003,-4507,-190,-5294,102c386565,141921,386222,141718,385981,141591v-2463,-1041,-4494,-228,-5370,127c380573,141718,380560,141731,380534,141731v-418,-267,-825,-432,-977,-483c377246,140347,375050,141083,374123,141401v-38,,-89,25,-114,38c373729,141236,373425,141096,373209,141007v-2552,-965,-4609,-127,-5497,241c367661,141261,367610,141286,367572,141299v-330,-216,-749,-444,-1066,-520c363535,139966,361872,140804,361173,141160v-25,12,-63,38,-89,50c360716,141058,360158,140817,359891,140741v-2349,-673,-4050,88,-4862,469c354978,141236,354927,141261,354876,141274v-457,-254,-1104,-495,-1460,-572c350890,140195,349036,140906,348249,141223v-38,25,-76,38,-102,38c347817,141083,347335,140880,347081,140842v-3111,-520,-4647,381,-5307,749c341774,141591,341761,141591,341761,141604r-25,-13c341254,141350,340847,141160,340606,141096v-2400,-673,-4139,190,-4977,597c335566,141731,335515,141756,335464,141794v-393,-190,-774,-279,-1066,-355l334207,141401v-2463,-584,-4189,330,-5015,774c329154,142188,329116,142213,329078,142226v-305,-152,-724,-267,-1269,-394c325117,141236,323238,142315,322451,142759v-13,13,-38,38,-64,51c322197,142734,321880,142607,321372,142454v-2578,-876,-4698,432,-5714,1041c315570,143559,315481,143610,315417,143648v-343,-140,-761,-330,-1003,-406c312510,142658,311456,143089,310745,143394v-305,152,-508,165,-622,178c309298,143394,308422,143483,307838,143533v-76,13,-115,13,-178,13c307584,142886,307533,142327,307444,141616r7542,-5890l305172,131980r-1,xm302264,122827v482,-191,1016,-267,1384,-686c303838,121925,303737,121519,303876,121252v1829,4038,6209,6729,11376,6729c315480,127981,315709,127981,315963,127969v4647,-204,8760,-2692,10741,-6259l333179,120948r,12l332912,121798r-1473,4672l328646,122014r,13l328646,122014r-254,1714c328316,124274,327961,124820,327415,125379v-1701,1663,-5383,3199,-9992,3529c316217,128997,315074,128971,313983,128895v-3365,-228,-6044,-1180,-7301,-2526c306492,126140,306175,125950,306060,125709r-761,-1638l304130,128692v-596,-1942,-1066,-3821,-1866,-5865m301312,121963v-1333,,-2615,-1498,-2831,-3300c298366,117622,298620,116631,299154,115996v12,-12,25,-38,38,-38c299433,115679,299852,115336,300461,115324r51,c301845,115324,303140,116822,303343,118624r,13c303470,119678,303216,120668,302683,121303v-254,305,-685,648,-1308,660l301312,121963xm297021,110728v-622,-1371,-1232,-2679,-1816,-3974l306213,103466v-1435,2653,-4063,8125,-4025,11388c301655,114511,301134,114041,300499,114041r-63,c299852,114067,299382,114460,298912,114790v-634,-1384,-1282,-2755,-1891,-4062m294202,71853v4672,-6906,13280,-9369,19920,-9369l314478,62484v9064,127,12734,2349,16276,4507c334042,68997,337508,71041,345037,71193v787,1917,1650,4228,2501,6818c338511,77414,334080,75002,329903,72640v-4025,-2285,-7833,-4443,-15184,-4697l314351,67943v-3479,,-10551,1600,-14766,7833c296488,80372,294266,89018,300626,103808r-5002,1486c289594,90694,289086,79420,294202,71853t-3555,33987l290647,105840v-850,711,-1879,1028,-3021,952c286508,106703,285518,106183,284807,105345v-724,-864,-1066,-1943,-952,-3047c283944,101193,284477,100203,285315,99479v762,-635,1701,-965,2666,-965c288108,98514,288222,98514,288349,98527v1105,102,2095,609,2806,1447c292628,101752,292399,104367,290647,105840m282090,94452v-1472,-1752,-1244,-4380,495,-5853c283347,87964,284287,87621,285264,87621v115,,229,,356,13c286724,87736,287715,88256,288438,89120v711,850,1054,1904,965,3021c289314,93233,288794,94249,287930,94960v-838,698,-1955,1053,-3034,952c283792,95810,282801,95290,282090,94452t-266,-11401c280338,81312,280580,78684,282344,77211v737,-635,1676,-965,2641,-965c285112,76246,285239,76246,285366,76259v1104,101,2107,622,2818,1472c288895,78569,289225,79648,289136,80753v-88,1105,-609,2107,-1460,2806c285924,85057,283309,84816,281824,83051t3758,-16720c286369,65670,287321,65366,288261,65366v1180,,2361,495,3186,1472c292158,67689,292488,68755,292399,69860v-101,1105,-622,2108,-1460,2818l290927,72678v-851,699,-1930,1029,-3047,953c286775,73542,285798,73034,285087,72171v-1460,-1752,-1245,-4368,495,-5840m293491,58167v775,-660,1727,-977,2666,-977c297338,57190,298519,57710,299344,58675v711,851,1041,1930,952,3034c300207,62814,299687,63804,298836,64515v-863,724,-2006,1029,-3047,965c294685,65391,293694,64858,292971,64007v-699,-850,-1041,-1904,-940,-3009c292120,59881,292641,58878,293491,58167t10525,-4227c304791,53279,305743,52962,306682,52962v1194,,2362,495,3187,1485c310580,55285,310923,56365,310821,57469v-102,1105,-622,2095,-1460,2806l309348,60275v-850,711,-1980,977,-3034,965c305209,61138,304219,60630,303508,59767v-1473,-1752,-1244,-4367,508,-5827m315265,53305v774,-648,1726,-965,2666,-965c319112,52340,320280,52848,321105,53825v1473,1752,1244,4368,-508,5840c319746,60376,318718,60744,317575,60618v-1117,-89,-2107,-623,-2818,-1473c314046,58294,313690,57228,313805,56123v89,-1104,609,-2107,1460,-2818m326386,55907v775,-660,1727,-964,2666,-964c330233,54943,331414,55438,332239,56415v1460,1752,1232,4380,-520,5853c330868,62966,329852,63233,328697,63233v-1105,-114,-2108,-622,-2819,-1486c325168,60910,324825,59830,324914,58726v101,-1105,622,-2108,1472,-2819m336556,60986v787,-648,1752,-965,2691,-965c340428,60021,341609,60529,342409,61494v1472,1752,1244,4392,-496,5852c340161,68844,337533,68603,336048,66839v-1460,-1753,-1244,-4381,508,-5853m349366,67803v711,1714,3466,8722,4278,14321c354508,87888,354952,94871,355054,96445r-3289,c351689,94858,351308,87177,350013,81883v-1371,-5586,-3999,-11782,-5014,-14080l349366,67803xm350483,60897r7516,l357999,53292v635,-127,1219,-381,1879,-381c360551,52911,361148,53165,361770,53292r,7605l369286,60897v114,597,368,1155,368,1790c369654,63068,369514,63423,369464,63791r-19171,c350242,63423,350115,63068,350115,62687v,-635,241,-1193,368,-1790m356069,53686r,5281l350864,58967v978,-2374,2857,-4278,5205,-5281m358228,44570v546,203,1041,597,1625,597c360462,45167,360932,44621,361503,44405v648,2463,2070,5408,3441,7846c363395,51502,361719,50994,359878,50994v-1828,,-3517,508,-5065,1270c356158,49877,357542,46995,358228,44570t-699,-6310c358126,37549,358989,37181,359853,37181v698,,1384,229,1955,711c362417,38413,362798,39149,362874,39949v77,812,-177,1600,-685,2209c361097,43466,359192,43631,357910,42526v-1282,-1066,-1447,-2983,-381,-4266m355485,29018r8786,c363255,30681,361732,33461,360970,35772v-775,-190,-1447,-330,-2222,-127c357961,33347,356488,30656,355485,29018t13420,29949l363700,58967r,-5281c366048,54689,367927,56593,368905,58967t1358,8836l374529,67803v-1015,2298,-3669,8494,-5040,14080c368270,86898,367838,94325,367750,96445r-3301,c364588,94363,365058,87558,365858,82124v749,-5040,2971,-11007,3936,-13445c369971,68400,370111,68095,370263,67803t18498,-812c392316,64833,395973,62611,405037,62484r343,c412033,62484,420641,64947,425313,71853v5104,7567,4608,18841,-1409,33454l418889,103808v6360,-14790,4138,-23436,1041,-28032c415715,69543,408630,67943,405139,67943r-355,c397433,68197,393637,70355,389599,72640v-4164,2362,-8608,4774,-17622,5371c372815,75421,373691,73110,374478,71193v7516,-152,10995,-2209,14283,-4202m377094,61494v698,-838,1688,-1346,2780,-1460c380014,60021,380141,60021,380280,60021v965,,1905,330,2654,965c383797,61697,384318,62712,384419,63817v89,1092,-254,2171,-965,3022c381969,68578,379328,68819,377602,67346v-838,-711,-1372,-1701,-1460,-2805c376040,63436,376383,62357,377094,61494t10182,-5079c387987,55577,388990,55044,390082,54955v127,-12,254,-25,381,-25c391440,54930,392380,55273,393129,55895v1739,1485,1968,4100,508,5865c392926,62598,391910,63119,390818,63220v-1244,76,-2196,-254,-3021,-952l387797,62255v-864,-711,-1384,-1701,-1486,-2805c386222,58345,386565,57266,387276,56415t11134,-2628c399121,52937,400124,52416,401241,52315v1054,-89,2184,253,3009,964c405114,53990,405634,54981,405723,56085v13,127,13,241,13,368c405761,57431,405418,58370,404771,59119v-711,851,-1714,1384,-2831,1460c400848,60681,399781,60351,398931,59640r,-13c397940,58802,397433,57634,397458,56441v,-940,305,-1879,952,-2654m409646,54435v711,-851,1714,-1371,2806,-1460c412566,52962,412693,52949,412833,52949v965,,1904,343,2653,991c417238,55400,417479,58015,416019,59767v-1485,1739,-4126,1981,-5865,508c409316,59577,408783,58574,408694,57482v-102,-1105,241,-2184,952,-3047m418546,64299v76,102,114,216,190,318c418660,64591,418597,64541,418533,64515v26,-51,,-165,13,-216m420171,58675v711,-838,1714,-1371,2818,-1473c424056,57113,425148,57456,426011,58167v1752,1473,1993,4101,533,5853c425046,65759,422431,66001,420679,64515v-851,-711,-1371,-1701,-1473,-2806c419117,60605,419447,59526,420171,58675t11083,6691c432194,65366,433146,65670,433921,66331v1752,1472,1980,4088,507,5840c433718,73034,432714,73542,431610,73631v-1117,101,-2196,-229,-3034,-952c426824,71206,426595,68590,428068,66839v812,-978,1993,-1473,3187,-1473m434162,76259v1079,-127,2171,228,3009,965c438923,78684,439164,81312,437704,83064v-1498,1752,-4113,1993,-5866,495c431000,82861,430467,81858,430366,80753v-89,-1104,241,-2184,965,-3022c432042,76868,433045,76348,434162,76259t2755,12340c437780,89310,438301,90313,438402,91417v76,1105,-266,2184,-977,3035c436714,95290,435711,95810,434619,95912v-1092,127,-2196,-254,-3034,-952c430721,94236,430188,93233,430099,92128v-76,-1104,254,-2171,978,-3021c432575,87329,435190,87114,436917,88599t-2196,16733c433997,106170,433007,106703,431889,106792v-977,89,-2183,-241,-3034,-940c427128,104367,426887,101739,428335,99987v1485,-1752,4088,-2006,5852,-495c435952,100939,436181,103580,434721,105332t-8964,-1511c425757,103796,425770,103770,425783,103745v12,89,88,140,114,229c425846,103885,425795,103872,425757,103821t-3390,7211c421796,112251,421199,113521,420615,114803v-482,-343,-939,-736,-1536,-762l419003,114041v-609,,-1105,470,-1650,787c417365,111553,414724,106106,413315,103466r11008,3288c423688,108150,423053,109560,422368,111032t-4190,10931c417492,121925,417086,121608,416845,121316v-559,-635,-813,-1638,-686,-2692c416375,116784,417657,115324,419003,115324r51,c419676,115336,420095,115692,420349,115971v558,635,812,1638,685,2691c420818,120465,419511,121963,418178,121963t-94306,-3872c324165,117748,324558,117545,325015,117482r9852,-1143c334943,116327,335019,116327,335083,116327v394,,800,139,1079,368c336480,116936,336683,117291,336708,117672v51,394,-51,787,-305,1105c336124,119132,335692,119361,335223,119424r-9840,1143c325307,120567,325231,120580,325155,120580v-838,,-1549,-559,-1638,-1359c323466,118815,323593,118409,323872,118091t32058,-9191c355397,110118,355435,111312,355980,112505v-2501,571,-6157,3669,-8023,5421l347957,103478v1853,1752,5459,4825,7973,5422m363192,110385v76,889,-191,1765,-762,2450c361224,114232,359116,114435,357694,113254v-1409,-1193,-1587,-3313,-419,-4723c358469,107122,360602,106944,362011,108112v686,584,1105,1384,1181,2273m371635,103478r,14448c369806,116200,366277,113203,363750,112543v343,-723,800,-1434,724,-2272c364423,109725,363966,109369,363750,108874v2501,-647,6056,-3669,7885,-5396m395985,119221v-101,800,-787,1359,-1637,1359c394284,120580,394208,120567,394144,120567r-9852,-1143c383823,119373,383429,119145,383137,118815v-267,-317,-394,-736,-343,-1143c382832,117291,383023,116936,383340,116695v305,-229,698,-368,1092,-368c384495,116327,384584,116327,384635,116339r9865,1143c394944,117533,395350,117748,395630,118091v279,318,406,724,355,1130m400886,114740v-330,-940,-1003,-1626,-1968,-2032c398601,112594,398144,112492,397636,112492v-724,,-1575,191,-2235,737c394805,113698,394182,114587,394259,116174r-9129,-1066c385562,113572,385168,112581,384724,111972v-914,-1194,-2564,-1422,-3314,-1321c380369,110804,379557,111312,379011,112150v-978,1510,-927,3796,-724,5408c375126,114321,375469,111477,376027,109966v902,-2463,3441,-4317,5917,-4317c381994,105649,382045,105649,382071,105662v2056,51,3567,1358,4304,3695l386387,109357v76,165,89,253,89,253l386819,110042r927,-571l387581,108963v-26,-102,-64,-190,-89,-292c387136,107236,385943,100533,392431,92598v4481,9268,1701,15552,1028,16784c393408,109471,393357,109534,393319,109623r-304,521l393802,110842r431,-330c394309,110461,394462,110245,394640,109928v1231,-1854,2958,-2641,4786,-2222c401914,108239,404009,110651,404314,113318v190,1587,-140,4443,-3999,6843c400899,118637,401495,116428,400886,114739m394068,82073v-127,102,-216,178,-216,242l393802,82315v-229,,-1080,-165,-2413,-432c390145,81654,388355,81299,385689,80804v-7389,-1346,-12899,1866,-15388,3682c370441,83698,370555,82886,370733,82175v178,-711,432,-1435,647,-2171c381385,79471,386273,76741,390551,74316v3822,-2183,7427,-4215,14309,-4456l405164,69860v3098,,9408,1435,13179,6995c419117,78011,419561,79382,420018,80753v-1955,-1206,-4469,-2184,-5370,-2387c404733,76157,395147,81235,394068,82073t21037,37224c414902,119272,414712,119221,414483,119221v-2602,,-6830,1905,-9014,2984l409646,108392v1320,2285,4063,6563,6335,7655c415486,116758,415004,117507,414877,118472r,13c414851,118789,415093,118993,415105,119297m369476,97727v-2006,1993,-5916,6208,-7071,9268c360741,105878,358735,106081,357187,107262v-1042,-3098,-5104,-7491,-7161,-9535l369476,97727xm355917,73618v-686,1549,-609,3263,457,4609c356361,78252,356323,78252,356310,78277v-1434,1702,-1294,4063,51,5764c356349,84054,356323,84054,356310,84079v-583,699,-723,1575,-825,2438c355307,84968,355130,83406,354914,81934v-546,-3720,-1841,-7770,-2920,-10792c353124,72196,354406,73072,355917,73618t394,-6945c355117,68108,355206,69924,355955,71511v-2552,-1130,-4507,-3187,-5358,-5777l358126,65734v-635,267,-1346,368,-1815,939m362011,67067v1422,1181,1600,3301,432,4697c361567,71142,360538,70723,359459,70825v-787,63,-1371,622,-2031,1054c356298,70647,356196,68794,357275,67486v1194,-1422,3327,-1625,4736,-419m363204,95937v,140,-25,406,-25,508l362100,96445v355,-216,812,-190,1105,-508m363192,86758v76,876,-191,1739,-762,2425c360868,88129,358989,88282,357440,89310v-1142,-1219,-1231,-3136,-165,-4418c358469,83483,360602,83279,362011,84473v686,584,1117,1384,1181,2285m357275,73288v597,-686,1410,-1117,2298,-1193c360411,71980,361313,72285,362011,72869v686,571,1105,1384,1181,2273c363268,76005,362989,76830,362405,77554v-1562,-1054,-3428,-889,-4965,127c356311,76449,356209,74570,357275,73288t,5802c358469,77668,360614,77490,362011,78671v686,571,1117,1384,1181,2285c363268,81807,362989,82632,362405,83368v-1562,-1066,-3428,-901,-4977,115c356298,82251,356196,80398,357275,79090t,11629c358469,89272,360614,89107,362011,90288v1422,1206,1600,3326,419,4722c361224,96445,359091,96610,357694,95429v-1409,-1180,-1587,-3301,-419,-4710m355930,91100v-77,-914,-178,-1904,-280,-2907c355815,88777,355980,89361,356374,89856v-13,25,-51,13,-63,25c356019,90237,356107,90706,355930,91100t939,5307c356907,96432,356958,96432,356983,96445r-660,c356311,96166,356298,95899,356247,95201v254,393,254,888,622,1206m363750,71536v876,-1854,724,-4063,-914,-5447c362506,65810,362062,65899,361681,65734r7491,c368321,68337,366328,70419,363750,71536t51,17241c363738,89462,363662,90148,363598,90795v-114,-215,-178,-431,-330,-634c363306,90122,363357,90072,363408,90008v292,-343,215,-825,393,-1231m363268,84359v51,-51,76,-77,140,-140c364195,83279,364576,82073,364474,80855v-76,-915,-660,-1613,-1206,-2298c363319,78493,363344,78481,363408,78404v787,-939,1168,-2145,1066,-3377c364423,74481,363966,74126,363750,73656v1372,-482,2565,-1231,3631,-2120c366328,74507,365122,78404,364601,81934v-190,1282,-355,2628,-508,3986c363928,85336,363649,84828,363268,84359m304867,78366v-902,203,-3415,1181,-5371,2387c299941,79382,300410,78011,301172,76855v3771,-5560,10068,-6995,13166,-6995l314643,69860v6893,241,10486,2273,14308,4456c333229,76741,338117,79471,348122,80004v215,736,469,1460,647,2171c348934,82861,349048,83698,349188,84460v-2463,-1815,-7998,-5040,-15375,-3656c331160,81299,329370,81654,328113,81896v-1448,279,-2222,482,-2374,431c325650,82251,325574,82175,325459,82086v-1015,-825,-10690,-5891,-20592,-3720m303521,116047v2298,-1104,5015,-5370,6348,-7655l314046,122217v-2412,-1193,-7186,-3262,-9662,-2869c304410,119031,304651,118815,304613,118472v-114,-952,-597,-1701,-1092,-2425m319188,120161v-3847,-2400,-4177,-5256,-3999,-6843c315493,110652,317588,108239,320076,107706v1892,-406,3568,381,4812,2247c325066,110258,325193,110461,325282,110512r419,343l326475,110068r-279,-445c326145,109534,326094,109471,326056,109395v-660,-1245,-3453,-7516,1016,-16797c333598,100558,332366,107338,332011,108709v-26,89,-51,165,-89,254l331744,109534r939,508l333026,109623v51,-89,165,-317,254,-673c334042,106868,335489,105713,337419,105662v51,-13,76,-13,127,-13c340047,105649,342574,107503,343488,109966v558,1511,888,4355,-2260,7592c341418,115946,341482,113660,340504,112162v-559,-850,-1371,-1358,-2412,-1511c337990,110626,337863,110613,337724,110613v-851,,-2146,343,-2920,1359c334537,112327,334664,113165,334639,113851v-26,190,-89,368,-51,546c334613,114676,334448,114765,334524,115095r-9407,1092c325142,114676,324672,113698,324114,113229v-1156,-927,-2743,-800,-3517,-508c320191,112873,320064,113305,319759,113571v-89,77,-140,153,-216,229c319238,114130,318781,114308,318616,114752v-609,1676,-12,3885,572,5408m415385,128743r-1156,-4659l413467,125709v-1053,2209,-5979,3593,-11362,3199c395947,128489,391440,125886,391123,123728r-280,-1727l388076,126483r-1740,-5535l385689,122725v-1066,2920,-6665,4317,-12785,3161c367216,124820,362709,121900,362227,118942r-470,-2755l359764,123055r-1219,-4189l357758,116187r,25l357745,116174r-457,2768c357212,119437,356869,119919,356565,120402v-661,1104,-1778,2145,-3314,3047c351410,124515,349150,125404,346598,125886v-4583,864,-8874,292,-11185,-1282c334639,124084,334093,123449,333813,122712r-622,-1764l334740,120770v318,330,787,495,1143,800c336150,121836,336543,122116,337064,122408v2056,1282,4405,2209,7033,2209c344618,124617,345126,124591,345633,124541v3657,-381,6970,-2108,9078,-4749c356095,118078,356679,116073,356780,114041v51,51,38,127,89,191c357745,114955,358786,115298,359840,115298v1079,,2031,-622,2882,-1333c362798,116034,363395,118066,364791,119805v2121,2628,5434,4355,9091,4736c374390,124591,374897,124617,375405,124617v2781,,5269,-1016,7377,-2451c382985,122040,383150,121925,383302,121798v470,-368,1054,-609,1460,-1028l392811,121710v330,609,991,977,1448,1510c394512,123614,394893,124033,395427,124452v2183,1917,4849,3377,8125,3517c403793,127969,404009,127981,404225,127981v5192,,9598,-2691,11413,-6716c415765,121532,415677,121925,415867,122154v381,419,914,508,1397,685c416464,124934,415994,126800,415385,128743t-12823,43483c401432,171718,400023,171452,398309,171452v-838,,-1765,76,-2755,190c395211,171680,394868,171705,394551,171705v-5345,,-8088,-4976,-10728,-9801c383010,160432,382248,159048,381436,157854v-749,-1066,-1549,-1929,-2362,-2640c380484,154604,383391,153957,387898,155798v1371,533,2857,317,4317,139c394221,155645,396214,155379,398067,156902v2565,2133,4266,5396,5879,8545c405368,168176,406713,170804,408592,172505v-2577,788,-5472,-38,-6030,-279m355739,170461v-2107,-685,-3986,-292,-4507,-76c347042,172023,343856,169966,343843,169953v-3948,-2793,-5408,-5598,-6792,-8315c336226,160025,335451,158514,334207,157067v-597,-711,-1193,-1308,-1803,-1841c333039,155010,333813,154693,334829,154185v698,-330,3199,-1307,6780,267c343069,155087,344465,154668,345455,154388v204,-63,394,-114,584,-165c347855,153830,353924,153157,356996,161638r102,342c358316,166157,360107,168811,362024,170461v-2108,419,-5028,381,-6285,m355244,41257v-2234,799,-4786,2196,-6361,3148l348883,35620v1638,990,4317,2450,6615,3224c355244,39695,355054,40419,355244,41257t15629,-5637l370873,44405v-1613,-965,-4241,-2438,-6513,-3237c364461,40685,364842,40292,364791,39784v-25,-368,-368,-597,-482,-940c366594,38070,369248,36597,370873,35620t88655,28463c460772,62357,462068,61316,463413,61037v292,50,1105,304,1816,1129c465813,62839,466397,64007,466460,65962v-736,216,-1511,953,-1688,1334c463286,69784,459516,73847,457142,75002v558,-5497,1510,-8697,2386,-10919m469190,73580v76,254,165,495,228,698c469558,74684,469710,75078,469825,75345v228,520,711,901,1219,1307c471856,77312,472707,77973,472707,79344r,635l473341,79991r622,-25l473989,79344v89,-1562,482,-3644,1231,-4406c475563,74596,476261,73478,476744,72336v317,952,571,1663,863,2044c478001,74926,478407,78176,478128,80588r495,812c478686,81413,478750,81426,478813,81426v406,,571,-419,775,-978c479981,79356,480946,76779,482165,75725r-13,-12c482584,75294,483206,74748,483777,74291v-927,1803,-1142,3313,-1231,4697l482520,79585v-76,1650,-304,6043,-2259,6119c478242,85768,476922,85603,475690,85438v-978,-140,-1993,-267,-3402,-267c471856,85171,471412,85171,470904,85196v673,-609,990,-1688,330,-2843c471081,82099,470878,81819,470688,81527v-1079,-1612,-2514,-3783,-1498,-7947m447861,106195r50,38c447886,106221,447873,106208,447861,106195xm451124,96585v584,-1054,1257,-1879,2031,-2286c453282,94236,453625,94198,454044,94198r,25c455313,94312,456291,94858,457230,96204v-812,635,-1752,1536,-2716,2488c453295,99848,451606,101498,450552,102031v-50,-1955,26,-4037,572,-5446m468885,111769v673,431,1701,1384,2527,2133c472948,115298,473303,115679,473849,115222v508,-406,140,-1028,-114,-1498c472872,112289,471501,109661,471082,107021v876,634,2158,1790,3885,4291c474992,111362,475043,111413,475068,111489v229,356,559,927,1143,927c476249,112416,476300,112416,476363,112403v660,-126,889,-952,1054,-1828c477506,109953,478864,105230,479715,103199v343,1346,838,3707,952,5650l480692,109179v89,1485,153,2552,89,4900c480781,114333,480781,114866,481276,115032v432,177,762,-166,1295,-876c483105,113419,484120,112061,485936,110118v330,-330,901,-838,1409,-1257c487243,109090,487154,109344,487040,109610v-533,1359,-1282,3212,-1765,3987c484717,114511,484412,116542,484526,117291v64,419,153,889,229,1410c485352,122294,485618,125315,482965,125810v-1587,330,-2260,102,-3072,-139c479080,125404,478128,125137,476338,125214v-3047,114,-4190,698,-5130,1168c470599,126699,470180,126902,469317,126902v76,-38,140,-76,216,-127c470663,126039,471208,124388,471043,122128v-203,-2818,-1828,-9306,-3770,-10994c467006,110880,466765,110677,466587,110486v597,280,1371,699,2298,1283m231319,110156v572,1448,1308,3263,1841,4114c233516,114854,233795,116580,233719,117126v-51,394,-127,864,-216,1346c232983,121557,232195,126191,236169,127042v-38,1104,-520,3123,-1307,3847c234570,131155,234328,131142,234189,131104r-280,1245c234582,132514,235192,132323,235725,131841v1092,-1016,1650,-3212,1701,-4609c237883,127232,238239,127232,238581,127207v38,1434,-393,3961,-1384,4977c236817,132590,236499,132628,236220,132577r-191,1257c236791,133986,237540,133694,238124,133060v1333,-1384,1828,-4457,1727,-6133c239889,126902,239940,126889,239978,126889v419,-139,850,-266,1422,-342c241451,127918,241374,131803,240270,133123v-280,317,-508,355,-673,368l239635,134773v444,-12,1130,-190,1689,-939c242669,132082,242720,128045,242669,126470v216,,483,,711,26c243329,128108,243533,131739,243786,132425v280,800,2324,10207,-571,12695c242911,145387,242314,145603,242111,145438v-127,-76,-305,-648,279,-2285l241171,142721v-241,711,-1015,2933,229,3783c241666,146682,241984,146771,242288,146771v673,,1346,-330,1752,-673c247824,142848,245018,132120,244980,132006v-178,-508,-355,-4012,-330,-5409c244675,126597,244713,126597,244751,126610v-101,1409,-152,4659,991,6437c246186,133732,246770,134164,247481,134316r254,-1256c245996,132691,245881,128578,245996,126851v634,153,1066,343,1447,534c247291,128426,247049,130965,248116,132628v508,787,1219,1282,2133,1485l250515,132856v-571,-114,-1003,-419,-1320,-901c248484,130838,248535,129022,248649,127930v483,178,1054,292,1854,242c251899,128121,257206,125683,257714,114828v317,-6601,1600,-11769,2653,-14714c260698,99238,261028,98476,261358,97816v12,-51,51,-89,76,-140c263300,99225,266779,104113,269572,108531v190,445,343,1067,343,1524c269915,110550,269953,113292,275057,114486v3491,812,16923,28057,26179,37312c301591,152154,301896,152471,302188,152814v-26,13,-127,,-165,c296868,152814,292488,155620,290622,160140v-1689,4113,-864,8671,2120,11642c295256,174283,297579,175006,299674,175006v1536,,2958,-393,4228,-749c305298,173876,306491,173495,307558,173788v5028,1155,8620,-191,10169,-991c318159,173077,318629,173292,319111,173508v2578,1054,5409,876,8392,-520c327910,172772,329179,172188,333064,173330v3238,965,7846,369,10614,-1295c345138,172708,348185,173660,351918,172175v253,-101,1637,-381,3262,114c357072,172873,361579,172886,364093,171858v1384,723,2780,1041,4037,1142c369920,173165,371431,172950,372739,172772v2006,-254,3593,-457,5929,470c380090,173800,385828,175159,389891,172404v1689,926,3644,1396,6031,1142c399057,173115,400822,173559,401787,173991v1016,431,5332,1625,8710,-191c411220,174143,412033,174359,412922,174410v749,,1523,-77,2450,-204c417213,173914,419498,173597,422443,174435v2654,787,5472,-597,7072,-3504c431762,166894,431343,160431,425402,155074v-1080,-965,-3314,-2666,-8621,-1981c417289,152674,417797,152281,418279,151798v9256,-9255,22675,-36500,26167,-37312c449575,113305,449587,110550,449587,110055v,-419,153,-978,330,-1409c452596,104418,456176,99263,458068,97676v13,26,38,51,51,64c458462,98451,458817,99263,459198,100228v1041,2971,2273,8075,2603,14600c462309,125683,467615,128121,468999,128172v115,12,216,12,292,12c469964,128184,470434,128083,470853,127943v127,1079,165,2907,-546,4012c470002,132437,469558,132742,468999,132856r267,1257c470167,133910,470878,133415,471386,132641v1067,-1664,838,-4216,673,-5244c472440,127207,472884,127004,473506,126851v115,1727,,5840,-1739,6208l472021,134316v711,-152,1295,-584,1752,-1269c474916,131269,474865,128019,474763,126610v38,-13,76,-13,102,-13c474878,127994,474687,131511,474509,132031v-25,89,-2831,10817,965,14054c475868,146428,476553,146771,477201,146771v330,,635,-89,901,-267c479372,145666,478597,143445,478331,142721r-1206,432c477696,144790,477506,145362,477391,145438v-216,127,-787,-26,-1092,-318c473430,142657,475423,133339,475728,132437v229,-698,445,-4329,394,-5941c476388,126470,476604,126470,476845,126470v-76,1562,-25,5625,1346,7402c478762,134583,479423,134761,479880,134773r25,-1282c479753,133478,479512,133440,479245,133123v-1105,-1295,-1193,-5180,-1155,-6576c478674,126623,479105,126750,479512,126889v50,13,101,26,139,38c479562,128616,480057,131676,481390,133059v572,622,1321,927,2083,775l483282,132577v-190,38,-571,38,-965,-394c481327,131168,480883,128654,480921,127207v343,50,685,63,1155,25c482140,128629,482698,130825,483790,131828v533,508,1194,698,1828,520l485326,131104v-190,51,-406,38,-673,-216c483828,130139,483371,128146,483346,127042v3948,-851,3174,-5472,2666,-8545c485923,117990,485847,117533,485796,117114v-76,-521,203,-2248,559,-2844c486900,113394,487637,111566,488221,110093v305,-724,533,-1346,685,-1638c489046,108163,489452,107363,488843,106957v-876,-673,-2958,1409,-3822,2298c483638,110728,482698,111870,482089,112670v,-1485,-64,-2425,-127,-3555l481949,108760v-178,-2793,-1168,-6805,-1371,-7211c480413,101295,480184,101142,479892,101142v-38,,-76,,-127,13c478293,101422,476160,110283,476134,110372v-12,114,-38,229,-51,318c476058,110651,476020,110601,476007,110588v-2399,-3504,-4050,-4558,-4938,-5104c470878,105357,470675,105230,470650,105230v-1283,-6678,-3428,-10639,-6526,-12099c461255,91811,458284,92649,457738,92916v-229,63,-1206,38,-1942,25c454132,92890,453079,92890,452558,93157v-927,482,-1701,1358,-2336,2437l450171,95569v-63,152,-139,305,-203,482c448826,98133,448089,100863,447505,103085v-279,1003,-584,2044,-825,2602c445537,105967,444966,105459,445436,104976v2514,-2628,6449,-16009,7757,-16771c456938,86022,457319,83292,457217,81908v724,-736,4508,-5027,5345,-6297c464670,72526,465267,70203,465609,68819v102,-381,204,-711,267,-901c465901,67892,465927,67867,465940,67841v63,-101,228,-253,406,-393c466117,70177,465381,80271,466447,83495v965,2920,3416,3085,4355,2997c470802,86669,470777,86847,470713,86974v-25,25,-1904,3745,-1066,4989c470434,93157,471348,92979,471805,92941r-229,-1270c471284,91684,471043,91760,470713,91265v-190,-508,698,-2920,1105,-3682c472021,87215,472097,86796,472097,86441r762,c472833,86745,472744,87101,472656,87291v-356,648,-889,2248,-610,4088c472275,92674,472529,93055,473811,93093r38,-1282c473773,91811,473468,91811,473468,91836v-76,-88,-114,-469,-152,-647c473087,89691,473506,88371,473773,87901v190,-330,305,-876,355,-1371c474585,86568,475004,86631,475423,86682v-152,635,-495,1714,-672,2006c474420,89285,473874,91913,474585,93106v356,647,254,3187,-304,4012c473456,98387,473113,102666,474230,103935v267,292,609,445,965,445c475411,104380,475652,104316,475868,104215v1193,-610,1231,-1828,1257,-2654l475855,101511v-38,1015,-165,1358,-635,1587c475220,103098,475055,103009,474928,102450v-343,-1409,-38,-3936,419,-4634c476134,96635,476338,93601,475690,92471v-419,-673,-25,-2755,165,-3136c475995,89119,476502,87825,476693,86860v102,12,190,12,305,38c476553,88523,476528,90072,476947,91595v203,775,470,1752,1574,1905l478686,92217v-165,-12,-254,-25,-495,-952c477810,89881,477836,88485,478305,86974v178,13,381,25,597,25c478597,88688,478750,90262,479334,91786v304,799,647,1701,1764,1714l481124,92243v101,152,216,292,343,380c482647,93436,483485,92941,483841,92738r-686,-1079c482927,91760,482673,91887,482216,91582v-369,-393,-407,-2983,-292,-3821c481987,87317,481860,86872,481720,86517v1803,-1295,1981,-4939,2070,-6869l483828,79064v89,-1637,394,-3097,1485,-4900c485618,73681,486151,72767,485491,72285v-101,-76,-228,-114,-393,-114c483714,72171,480832,75230,480794,75268v-77,89,-140,140,-178,191c480400,74926,480387,73478,480387,72958r-25,-330c480273,66204,476375,62509,474293,60529v-2501,-2349,-4799,-1016,-5142,-775c468771,59894,466320,59881,464670,59703v-2336,-215,-4291,1130,-5955,3365l458588,63004v-76,191,-152,369,-215,572c455414,67854,453535,74799,452456,79775v-406,381,-1028,775,-901,229c453815,70254,452482,63715,452977,63576v5193,-1486,4735,-3695,4735,-4660c457712,58866,457700,58700,457687,58599v597,-1232,1739,-3618,2882,-6957c461635,48506,463832,44278,465330,43123v3161,-2450,5116,-11045,9814,-11629c476236,31354,480172,31925,478877,31049v-648,-431,-4215,-4253,-11325,-482c466460,31151,458436,38210,458170,47554v-26,863,-876,6373,-2654,7350l455618,55070v-178,-51,-280,-191,-470,-204c452380,54689,451606,56187,451504,56517v-114,330,-1117,762,-1104,114c450463,54930,449968,50677,449752,50004v-216,-648,483,-3466,978,-3542c452926,46132,452710,43136,452710,42526v,-965,-165,-1295,-457,-1650c452495,39124,454246,31519,454450,30884v1790,-5802,7224,-12404,8354,-13000c466854,15751,466752,18430,467793,17769v952,-596,-863,-2894,-3885,-3212c452799,13351,451390,25920,451606,30668v63,1435,-1778,8735,-1905,9459c447987,40571,447784,44405,447899,44773v101,381,-496,546,-711,826c446972,45865,446185,46068,446147,45599v-115,-1270,-2336,-6272,-2083,-6780c445550,35810,445461,34959,445372,34236v-25,-203,-76,-483,-140,-762c445804,33728,445067,22949,445448,20448v559,-3796,927,-4494,1194,-5065c447276,14075,447010,12970,449155,11929v1575,-761,1740,-2069,2667,-2513c452469,9098,450222,9060,449308,9149v-457,38,-6285,-114,-7910,6170c441195,16030,441094,19496,441309,21591v38,444,-12,1333,102,1942c441525,24117,442033,31062,442300,32243v-89,38,-140,12,-242,63c441284,32712,440903,34833,440840,35264v-64,445,-394,584,-597,102c439545,33626,435825,31113,435875,30452v115,-1409,-101,-2881,-127,-3288c435723,26656,435660,26111,435469,25565v-114,-330,-635,-648,-1244,-813c434149,23381,433387,13313,434733,10723v393,-787,4532,-4697,4685,-5345c439595,4731,439773,4401,440370,3791v520,-558,-775,-381,-1816,-431c437513,3296,432105,4274,430289,8768v-393,1003,-254,4964,330,6272c431051,15954,430784,20778,431559,22467v355,800,470,1955,787,2691c432206,25285,432029,25336,431914,25526v-431,762,102,3365,-25,3390c430365,29399,427902,26415,427077,25641v-889,-813,-558,-2489,-647,-4253c426379,20689,425858,20562,425325,20423r229,12c425376,19407,423497,18328,423548,14875v38,-1473,584,-5104,927,-6602c424741,7041,424868,3652,424183,1557v-166,-521,-1232,-2438,-1575,-1079c422405,1328,421580,5391,420463,7232v-1359,2234,-762,4748,-203,6119c420780,14684,422075,16792,422888,20182r-242,c421897,20131,422456,22924,422811,23660v381,762,-2285,-419,-3491,-1015c418190,22073,417771,20613,417543,19433v-102,-496,-597,-597,-1194,-584c415689,16843,413823,15344,414178,12031v140,-1117,318,-2679,394,-3111c414724,7994,414458,5264,413531,4452v-533,-470,-711,-2743,-1041,-1867c412261,3207,411296,5493,410903,6470v-826,2019,-330,5358,495,7110c411804,14430,414064,17541,414115,19141v-635,266,89,2069,622,2843c415295,22835,412109,21388,410738,20562v-1245,-749,-1790,-1726,-1879,-2577c408821,17554,408579,17198,408135,17008v-102,-1397,-2781,-3250,-2742,-3822c405596,10127,404948,7562,404516,6737v-444,-825,-1472,-1409,-1586,-1206c402231,6940,401292,9352,401190,10393v-165,1511,-51,4748,4342,7389c405380,18430,406357,19166,406421,19433v101,380,-3428,977,-3987,139c401876,18734,401038,17617,399375,18176v-1676,558,444,2209,-381,2336c391922,21438,390564,23775,393039,22835v4469,-1714,15172,-457,17267,127c472173,40330,440116,112949,414267,142708v63,-596,102,-1066,152,-1472l416882,137579r-1117,-3682c416501,130774,417479,127562,418799,124058v1892,-254,3555,-2006,4127,-4456c423319,117837,423179,116466,422456,115387v558,-1206,1104,-2374,1650,-3542c425008,109915,425871,108049,426658,106259r-76,-38c426658,106208,426798,106233,426849,106208v101,-51,63,-114,114,-165c427242,106437,427230,106982,427623,107313r,12c428728,108239,430086,108734,431521,108734v165,,368,-12,546,-25c433692,108582,435152,107808,436180,106551v2146,-2565,1816,-6399,-736,-8544c435253,97867,435012,97943,434809,97816v1600,-152,3060,-901,4075,-2145c439938,94452,440446,92865,440306,91252v-152,-1625,-914,-3085,-2158,-4138c437361,86466,436371,86466,435406,86263v1409,-203,2767,-787,3758,-1968c441309,81731,440967,77897,438402,75751v-1206,-1028,-2730,-1485,-4329,-1397c434669,74012,435444,73961,435901,73415v2145,-2565,1815,-6411,-736,-8557c433108,63157,430442,63436,428283,64731v1727,-2539,1384,-6018,-1041,-8036c426011,55666,424500,55184,422824,55311v-1587,114,-3009,876,-4037,2069c418863,55552,418228,53711,416730,52467v-1244,-1054,-2818,-1524,-4431,-1422c410662,51197,409214,51959,408186,53203v-406,470,-635,1016,-864,1562c406980,53635,406421,52581,405494,51794v-1244,-1028,-2793,-1523,-4431,-1384c399438,50537,397978,51299,396950,52543v-838,1003,-1193,2247,-1295,3517c395325,55463,394919,54892,394373,54422v-1270,-1041,-2857,-1549,-4469,-1384c388304,53178,386844,53952,385816,55184v-1054,1231,-1562,2818,-1422,4431c384407,59704,384470,59792,384483,59894v-115,-114,-178,-279,-305,-381c382921,58472,381309,57939,379709,58129v-1612,140,-3060,902,-4075,2146c374580,61506,374085,63081,374225,64718v50,635,279,1232,520,1816l370911,66534v419,-1219,660,-2514,660,-3847c371571,60059,370543,57748,369070,55793r178,-114c369197,55603,364322,48201,363243,43593v114,-115,304,-64,406,-191c363750,43288,363687,43123,363776,43009v3237,1142,7503,3910,7528,3948l372790,47935r,-15832l371317,33081v-51,25,-4621,3021,-7884,4075c363242,36940,363255,36597,363039,36420v-76,-64,-177,-39,-241,-77c363877,33081,366785,28637,366823,28586r977,-1498l351969,27088r977,1498c352971,28637,356006,33246,357047,36521v-305,216,-724,203,-978,495c352832,35924,348503,33106,348439,33081r-1485,-978l346954,47935r1498,-978c348502,46919,352883,44062,356133,42958v165,228,165,520,381,736c355358,48303,350559,55603,350508,55679r178,114c349214,57748,348185,60059,348185,62687v,1333,254,2628,673,3847l344770,66534v863,-2044,635,-4469,-876,-6272c341748,57710,337902,57355,335337,59513v-140,127,-203,279,-318,406c335248,58282,334867,56555,333712,55184v-2158,-2565,-6005,-2895,-8570,-762c324609,54879,324215,55438,323872,56022v-88,-1219,-444,-2438,-1294,-3441c320419,50029,316598,49699,314020,51832v-914,775,-1472,1828,-1802,2971c311989,54244,311735,53673,311342,53203v-1041,-1244,-2501,-2006,-4126,-2145c305590,50918,304016,51413,302785,52467v-1511,1257,-2133,3085,-2057,4913c298570,54892,294799,54562,292260,56695v-1257,1041,-2019,2526,-2158,4139c290013,61976,290330,63055,290851,64058v-2083,-990,-4622,-774,-6488,800c281798,67004,281468,70850,283614,73415v393,457,876,787,1371,1105c283601,74545,282192,74824,281100,75738v-1244,1041,-2006,2514,-2146,4126c278815,81477,279310,83051,280351,84295v990,1168,2349,1752,3758,1968c283157,86466,282141,86479,281354,87126v-2552,2146,-2895,5980,-749,8557c281608,96864,283004,97575,284528,97765v-140,102,-305,127,-444,242c282839,99048,282065,100508,281938,102133v-152,1612,343,3199,1396,4443c284528,107998,286255,108722,287994,108722v1371,,2755,-457,3898,-1422c292260,106995,292476,106589,292755,106208v51,25,127,13,190,25l292869,106272v749,1688,1574,3440,2412,5268c295903,112861,296538,114232,297173,115628v-648,1041,-952,2273,-571,3974c297160,121964,298760,123462,300575,123804v1333,3530,2413,6856,3187,10043l302620,137592r2932,4317c305603,142416,305641,142734,305705,143254,279767,113826,246973,40431,309209,22962v2095,-584,12784,-1841,17266,-127c328938,23775,327580,21439,320508,20499v-825,-114,1320,-1752,-355,-2310c318477,17630,317626,18747,317067,19572v-558,851,-4062,229,-3973,-139c313157,19166,314135,18430,313982,17795v4393,-2653,4507,-5891,4342,-7402c318210,9352,317283,6940,316585,5531v-114,-203,-1155,381,-1587,1206c314554,7562,313906,10127,314122,13186v38,572,-2628,2425,-2742,3822l311392,17021v-457,177,-685,533,-749,964c310555,18836,310009,19814,308764,20575v-1371,813,-4545,2247,-3973,1410c305298,21210,306035,19420,305400,19153v25,-1028,838,-2463,1625,-3745c307469,14672,307965,13885,308117,13567v406,-876,736,-2145,863,-3453c308980,10025,308942,9949,308955,9847v76,-1206,38,-2437,-343,-3377c308256,5594,307495,3779,307165,2941v-38,-89,-127,-292,-140,-356c306885,2230,306771,2446,306644,2814v-355,432,-825,1536,-1206,2895c305044,6851,304829,8260,304943,8933v76,407,254,1993,381,3111c305336,12120,305286,12145,305298,12221v216,2781,-1091,4152,-1841,5967c303381,18354,303242,18506,303191,18709r25,c303191,18760,303165,18785,303140,18849v-584,,-1066,89,-1168,584c301743,20613,301325,22073,300195,22645v-1206,596,-3873,1764,-3504,1028c297046,22924,297630,20131,296856,20182r-267,c297414,16855,298722,14672,299268,13351v546,-1358,1142,-3885,-229,-6119c297909,5391,297097,1341,296894,491v-330,-1372,-1397,545,-1562,1053c294634,3652,294773,7042,295040,8273v330,1511,889,5129,927,6602c296005,18315,294050,19674,293885,20524r203,-12c293631,20664,293123,20753,293098,21388v-102,1765,228,3428,-673,4266c291612,26403,289149,29412,287626,28929v-127,-38,139,-2780,-77,-3631c287524,25158,287346,25120,287232,25031v368,-698,343,-1726,724,-2551c288718,20791,288464,15954,288883,15040v596,-1308,723,-5269,317,-6284c287410,4287,282001,3296,280960,3347v-1041,64,-2336,-114,-1815,444c279729,4414,279919,4731,280097,5378v152,648,4279,4558,4697,5358c286128,13301,285366,23470,285290,24955v-470,127,-864,305,-902,470c284287,25908,283715,26161,283817,26657v76,393,-292,2386,-178,3796c283677,31113,279970,33627,279259,35366v-190,495,-533,343,-597,-102c278612,34833,278497,32712,277672,32382v-305,-114,-368,-190,-482,-266c277482,30503,277990,24092,278104,23521v101,-597,63,-1498,101,-1930c278421,19496,278307,16030,278129,15319,276491,9035,270664,9187,270194,9136v-901,-88,-3161,-25,-2514,280c268607,9847,268785,11168,270359,11930v2133,1028,1879,2145,2514,3465c273127,15954,273508,16640,274067,20436v342,2285,-127,11680,241,13102c274181,34744,274435,36750,275438,38819v254,521,-1968,5510,-2070,6780c273317,46068,272543,45865,272327,45599v-216,-280,-825,-445,-711,-826c271718,44418,271527,40571,269813,40127v-127,-724,-1980,-8024,-1917,-9459c268125,25920,266703,13351,255607,14558v-3022,317,-4837,2615,-3885,3212c252014,17960,252217,17884,252433,17719v279,-114,596,-292,965,-495c254007,16995,254921,16944,256711,17884v749,647,1409,1409,2070,2171c259276,20652,259809,21312,260368,22099v254,355,508,723,736,1104c261421,23660,261713,24168,262018,24663v1841,3314,3098,6843,3898,9827c266487,36953,267135,39860,267236,40736r38,-13c267274,40762,267287,40825,267287,40850v-317,356,-482,686,-482,1676c266805,43136,266576,46132,268772,46462v496,76,1206,2907,978,3555c269547,50664,269039,54930,269103,56631v12,648,-978,203,-1092,-114c267897,56187,266855,54486,264138,54879v-63,13,-114,64,-177,76l263986,54905v-1562,-864,-2361,-5079,-2565,-6691c261396,47986,261345,47655,261345,47541v-266,-9331,-8290,-16390,-9395,-16974c250173,29627,248624,29158,247291,28993v-825,-102,-1422,63,-2082,152c244777,29196,244244,29132,243876,29234v-165,51,-229,127,-381,178c242378,29818,241654,30262,241197,30643v-191,140,-470,356,-546,406l240638,31049r,26c240346,31265,240321,31392,240511,31468v610,216,3022,-89,3847,26c249056,32103,251011,40673,254185,43136v1498,1142,3682,5357,4761,8506c259073,52061,259200,52289,259339,52670v1003,2755,1968,4888,2501,5967l261866,58574v,89,-26,228,-26,292c261840,59843,261345,62103,266525,63563v508,140,-838,6691,1435,16454c268049,80423,267706,80283,267338,80029r-64,-253c266170,74710,264151,67486,261003,63220v-26,-76,-51,-139,-77,-216l260876,63043v-1689,-2222,-3733,-3517,-6044,-3339c253182,59881,250770,59894,250440,59792v-610,-406,-2832,-1523,-5218,737c243127,62509,239229,66204,239127,72628r,292c239102,74240,239026,75078,238899,75459v-51,-51,-114,-114,-191,-190c238683,75231,235116,71473,234011,72285v-648,482,-114,1397,178,1866c235395,76157,235598,77744,235674,79077v25,153,25,369,38,610c235814,81604,236004,85222,237782,86517v-140,356,-242,800,-191,1219c237718,88701,237642,91202,237299,91570v-508,343,-723,190,-1003,63l235712,92763v318,178,1143,673,2311,-139c238163,92522,238277,92395,238391,92217r13,1283c239521,93487,239877,92548,240181,91786v597,-1511,737,-3085,445,-4787c240829,86999,241032,86987,241222,86974v445,1511,483,2907,102,4291c241083,92192,240968,92205,240816,92217r165,1283c242086,93347,242352,92382,242568,91608v406,-1536,394,-3085,-51,-4710c242619,86873,242720,86873,242809,86860v191,977,724,2272,838,2475c243863,89716,244231,91786,243838,92471v-661,1092,-483,4139,317,5345c244612,98502,244917,101016,244574,102437v-140,597,-279,661,-355,623c243812,102869,243685,102514,243660,101523r-1270,26c242403,102374,242441,103606,243647,104215v216,101,457,165,673,165c244676,104380,245018,104228,245285,103936v1117,-1270,775,-5548,-63,-6831c244676,96280,244549,93754,244930,93106v723,-1219,165,-3834,-178,-4431c244587,88409,244231,87317,244079,86682v432,-38,851,-114,1295,-152c245437,87025,245552,87558,245729,87888v267,495,699,1803,457,3301c246148,91354,246098,91748,246123,91773v-89,25,-368,38,-457,38l245717,93093v1269,-38,1523,-419,1726,-1714c247799,89132,246961,87469,246859,87279v-101,-178,-165,-533,-190,-838c246897,86428,247151,86415,247418,86441v,343,63,762,267,1142c248078,88282,248992,90757,248814,91240v-355,508,-647,470,-926,419l247761,92941v355,38,1320,178,2107,-977c250706,90719,248814,86999,248814,86974v-76,-127,-114,-305,-114,-482c248802,86492,248903,86504,249005,86504v1536,-12,3326,-800,4063,-3009c254134,80258,253385,70178,253144,67448v190,140,355,292,431,394l253575,67854v26,26,51,76,77,102c253715,68133,253804,68438,253880,68794v356,1383,940,3694,3060,6817c257676,76690,260914,80448,262285,81972v-76,1409,368,4088,4024,6233c267630,88967,271565,102361,274079,104976v457,483,-101,1003,-1257,711c272721,105421,272569,104773,272403,104139v-558,-2286,-1460,-5980,-3072,-8557c269331,95582,269331,95569,269318,95569v-660,-1079,-1447,-1930,-2386,-2438c266424,92877,265383,92890,263745,92941v-737,25,-1740,38,-1955,-13c261218,92636,258286,91760,255378,93131v-3110,1486,-5243,5447,-6487,12049c248840,105230,248637,105345,248459,105484v-901,546,-2552,1600,-4977,5104c243469,110601,243457,110651,243431,110677v-25,-76,-38,-203,-76,-318c243342,110271,241209,101409,239737,101155v-292,-89,-622,89,-800,394c238708,101955,237718,105979,237566,108760r-26,571c237477,110385,237413,111261,237413,112657v-609,-812,-1536,-1942,-2920,-3402c233821,108544,231485,106271,230659,106957v-596,406,-203,1206,-63,1498c230748,108772,231002,109407,231319,110156t82194,127491c310085,238307,308993,233280,312370,232696v3504,-622,3860,4418,1143,4951m298595,252387v-305,-76,-1511,-2082,-1904,-2463c296602,249835,296361,249543,296056,249289v-241,-190,2107,-1676,2615,-1752c299217,247461,301617,249873,301528,250559v-26,177,-2577,1904,-2933,1828m338816,359234v253,-558,253,1283,711,1435c340352,360923,341787,359387,342688,358841v533,-318,2057,-1651,2539,-1587c345151,357241,343234,360060,342853,360352v-508,393,-1473,787,-2222,1269c340365,361786,338625,362967,338422,362891v-901,-318,292,-3454,394,-3657m341825,355108v304,-1828,1193,-2856,1828,-4278c343792,351795,342688,354270,343323,354791v507,406,1345,-381,1904,-635c346763,353458,348439,352683,350077,351769v1447,-787,-800,1194,-1270,1511c346954,354600,345176,355502,343018,356606v127,-51,-1130,711,-1359,495c341570,357000,341774,355464,341824,355108t4444,-5878c346738,347415,348096,345751,349366,344469v343,-343,-546,1447,-711,1904c348325,347250,347512,348875,348414,349154v609,203,3351,-1536,3961,-1816c354076,346577,355295,345790,356818,345104v-1853,2209,-4354,3542,-7528,4761c348833,350043,346573,351223,346027,350741v-38,-26,140,-1130,241,-1511m352299,342336v165,-520,368,-1307,711,-1739c353403,340089,354927,338807,355231,338845v343,38,-2513,3910,-241,3491c355955,342158,358202,340813,359523,340203v685,-342,2082,-914,1193,-165c358761,341651,356387,342641,353962,343606v-470,190,-2070,635,-2057,635c351613,344037,352197,342679,352299,342336t7224,-5624c360056,336039,362062,333830,363090,333538v280,-89,-1396,1600,-1028,2209c362544,336585,365515,335912,366416,335671v318,-76,1245,-533,1587,-305c368130,335442,367229,336153,367051,336230v-990,431,-3618,1079,-4989,1345c361440,337702,359218,338236,358964,337982v-178,-191,533,-1257,559,-1270m369819,332103v546,-482,2336,-2196,3022,-2221c374136,329818,370657,331837,373006,331938v622,39,2932,800,4037,876c377602,332853,376192,333081,375545,333145v-2057,152,-2984,88,-4444,76c369502,333208,368613,333233,369819,332103t8417,-2691c382680,327419,389053,326898,394817,328066v-1701,127,-3694,1714,-5941,1105c388609,329107,388431,328714,388076,328612v-1854,-520,-3365,711,-5079,952c382223,329666,381220,329437,379912,329564v-241,26,-2018,178,-2069,76c377792,329552,380674,328307,378237,329412t7934,-5637c386565,322937,386781,321756,386806,321236v,-152,-228,-609,-76,-800c386997,320106,387822,321871,387847,322658v,774,-330,2285,-635,2463c387098,325184,385651,325425,385384,325273v-216,-89,648,-1206,787,-1498m396798,331710v-1854,711,-3707,1219,-5790,1752c388558,334071,386590,335138,383239,334643v3707,-1968,8239,-2628,13559,-2933m398144,326390v1091,-1155,2399,-3516,2628,-5548c400784,320639,400505,319712,400683,319408v63,-89,863,3186,558,4202c400797,325108,399566,327584,398702,327825v-216,51,-1650,51,-1828,-241c396734,327343,398080,326467,398144,326390t6906,9687c405507,336712,406231,338807,405291,337664v-838,-1028,-3237,-2145,-5154,-1269c399985,336458,398372,335569,398385,335442v25,-431,2336,-685,2780,-711c402993,334528,404149,334782,405050,336077t2387,-7224c408300,328219,409278,327330,409735,326632v127,-216,-89,-597,394,-876c410230,325705,409202,328993,408618,329958v-533,889,-1727,2399,-2209,2387c406409,332345,404822,331151,404809,330834v-13,-609,2146,-1625,2628,-1981m411474,337423v1143,-1016,2438,-2945,3403,-3885c414978,333551,414928,333614,414877,333614v-343,1244,-990,2095,-1651,3250c412807,337588,412046,339734,411170,339645v-318,-38,-889,-813,-889,-1117c410306,337931,411043,337791,411474,337423t5942,5777c417225,343200,415537,345332,414877,346221v-432,635,-991,2031,-1257,2146c413633,348354,411271,348494,411246,348443v-191,-191,1193,-1574,1269,-1663c412960,346259,413417,345586,413861,345193v787,-686,2552,-2019,3555,-1993m418051,338845v952,-1232,1828,-2692,2463,-4114c420323,336725,419587,340648,417975,341143v-39,25,-1435,-64,-1499,-152c416210,340648,417962,338959,418051,338845t4215,4520c422748,343276,423586,343314,423929,343682v368,406,520,2603,76,2857c423777,346678,422774,345637,422494,345586v-1155,-165,-3186,1333,-4037,2070c418241,347846,417327,348519,417340,348519v-254,-114,990,-1993,1117,-2222c419358,344850,420323,343745,422266,343365t5396,7541c428119,350982,428119,350995,427738,351769v-775,1651,-1714,2946,-2857,4291c424716,356251,423497,357254,423612,357660v152,470,1498,305,1980,229c427408,357647,429274,356721,431000,356137v686,-229,-1828,1396,-2158,1599c426989,358841,425414,359336,423053,360034v-482,140,-2780,978,-3250,787c419600,360745,420857,359412,421072,359158v1422,-1650,3073,-3923,4127,-5396c425338,353572,426316,352912,426151,352404v-178,-559,-2006,-89,-2704,89c420780,353178,418673,353889,416311,355032v-571,279,-215,-762,,-1028c416807,353420,420019,352036,420996,351769v698,-165,1422,-304,1905,-393c424335,351134,426366,350665,427662,350906t2209,-4215c430924,345256,431305,344215,432334,343060v38,-51,-13,-191,76,-152c432587,342920,432054,345155,431940,345434v-394,965,-1650,2971,-2209,3250c429528,348786,428601,348913,428449,348836v-178,-88,1142,-1739,1422,-2145m407907,352099v76,-558,1358,-546,1510,-558c410789,351363,412325,351617,413150,352252v1282,1028,851,2450,-330,3643c412236,356492,412604,354804,412198,354080v-482,-825,-1866,-1333,-2615,-1422c409380,352632,407793,352861,407907,352099t-2222,-76c406802,353521,404403,355095,403704,355819v-177,191,-292,330,-317,241c403133,355095,404428,354169,403616,352963v-394,-584,-1651,-1041,-2375,-1029c400975,351947,400696,352264,400454,352175v-279,-101,-749,-1244,-711,-1269c400556,349839,405152,351299,405685,352023t-2933,-12289c402524,339505,401711,339353,402346,339086v660,-279,2285,229,2539,483c406701,341270,405342,346120,404098,347262v-584,521,152,-1155,152,-1904c404301,343009,403539,340495,402752,339734t25621,25607c426862,365950,424386,365696,422342,365988v-1295,178,-736,686,317,876c423472,366979,424792,367017,425998,366928v77,-13,914,-216,1029,-152c427281,366890,425795,368007,425668,368032v-1574,521,-4672,166,-7135,318c416515,368490,419308,369327,420120,369467v406,76,3530,216,2539,635c421542,370597,419815,371156,418533,370965v-2437,-330,-5230,26,-7363,635c410040,371930,409380,372882,408224,373504v-2222,1194,-5523,1232,-8087,318c398423,373238,396569,372197,394741,372717v3365,-901,5447,-2641,8253,-3961c404758,367918,407031,366674,409176,366928v496,51,978,622,1511,559c411043,367449,411208,366991,411474,366776v1854,-1587,5828,-2616,8570,-2781c423409,363792,427712,364516,430594,363437v-76,25,470,-356,318,c430683,363983,429071,365062,428373,365341m391313,352023r,c391313,351731,392773,351223,393078,351134v546,-127,978,-50,1498,-76c396442,350982,398410,351185,398943,352658v343,965,-177,1282,-799,1815c398156,354473,397420,355273,397204,355108v,,-152,-1282,-89,-1104c396468,352239,393802,353090,392202,352658v127,25,-889,-635,-889,-635m390209,357660v-254,229,-13,-1574,-229,-2069c389574,354664,388190,354296,387124,354397v-838,76,-635,165,-1181,-393c385778,353826,384749,353343,384749,353204v-12,-381,1613,-749,1829,-800c391262,351604,392913,355235,390209,357660t-5701,546c384318,358181,383988,356835,384115,357101v-394,-888,-1359,-1447,-2628,-1510c380763,355553,379849,356048,379506,355971v-26,,-1181,-1002,-1105,-1180c378439,354664,379696,354308,379912,354232v495,-178,902,-368,1574,-470c383556,353445,385295,354410,385054,356771v-38,407,-343,1448,-546,1435m377525,359476v-609,914,-342,393,-558,-483c376522,357190,374059,357241,372688,357812v-787,318,-1752,1333,-2463,1422c370124,359260,368714,358917,368714,358917v-12,-51,496,-495,572,-559c370606,357216,372828,355883,375139,355667v2615,-241,3783,1650,2386,3809m369819,363995v-190,51,-1612,-1422,-2057,-1498c365312,361989,362900,364440,361821,364630v-115,13,-1435,-241,-1435,-228c360361,364351,361376,362916,361579,362726v1333,-1245,3860,-2082,6183,-2133c368879,360542,370670,360783,370543,362332v-13,102,-445,1600,-724,1663m360234,367563v-1651,-178,-4279,787,-5714,1345c353644,369264,355536,367385,355714,367258v774,-622,1676,-1016,2780,-1193c360259,365760,361846,366471,362455,367334v89,115,432,902,318,1016c362747,368388,360526,367588,360234,367563t-6424,-8646c353873,358409,356425,357952,357212,357889v1308,-102,3288,419,3885,1510c361452,360034,361833,361647,360792,360745v-901,-774,-2361,-1638,-4215,-1269c355397,359704,355244,360377,354356,359476v-13,-26,-559,-483,-546,-559m368245,356467v-203,419,-178,647,-330,-330c367775,355197,367115,353813,366175,353521v-1409,-431,-2336,457,-3555,318c362760,353851,360868,352912,360868,352810v-25,-355,2311,-977,2616,-1041c366201,351338,369552,353483,368245,356467t2932,-7389c369387,349192,368918,350627,367127,350512v-1294,-76,-1688,38,-1028,-558c367420,348773,368448,347757,370860,347491v3276,-343,5421,1752,4215,4608c374948,352379,374567,353356,374428,353356v-242,,88,-1003,76,-863c374732,350436,373361,348951,371177,349078t7224,-2616c376865,346488,376624,347643,375075,347021v-343,-140,-812,-165,-889,-330c374060,346361,376459,345002,376891,344875v330,-88,965,-50,1345,-76c381601,344634,384432,346983,382756,349954v64,-89,-660,1320,-787,1269c381931,351223,382286,349522,382286,349636v-38,-1764,-1384,-3212,-3885,-3174m390932,346221v26,1003,-343,2857,-787,1346c389802,346475,388952,345396,387441,345269v-1143,-102,-2057,609,-2615,482c384648,345713,383899,344888,384026,344634v254,-444,2933,-927,3821,-952c389561,343657,390882,344317,390932,346221t1422,-5713c392329,340533,391377,339835,391313,339810v-736,-533,-1993,-1625,-3072,-1905c386539,337436,385625,337423,384267,336788v-1016,-457,-279,-660,787,-711c387720,335899,390183,336687,391478,338604v305,431,965,1841,876,1904m397750,338134v-1092,-940,-3783,-1866,-5472,-2615c391707,335265,392583,335316,393154,335277v940,-50,2247,-101,3161,242c397204,335836,398778,337360,398943,338058v38,165,77,1511,-76,1587c398880,339632,397826,338210,397750,338134t-3339,4837c394144,342920,393510,343085,393383,342971v38,25,241,-1371,317,-1422c393954,341371,394843,341460,394741,341460v3771,-101,4063,2451,2933,5396c397585,347097,397521,347440,397356,347656v115,-140,-330,546,-558,317c396620,347783,396849,347567,396874,347262v203,-1993,-571,-3986,-2463,-4291m353416,363119v-102,26,-533,-990,-559,-1028c350724,360085,347322,362929,345951,363602v-673,330,-1663,787,-1359,c346230,359577,348160,355222,351829,353204v838,-457,1968,-419,2768,-876c355155,352023,355739,350436,356184,349801v977,-1371,2298,-2463,3897,-3186c360945,346221,360894,346450,361338,345663v1067,-1791,3326,-3835,5472,-4596c367978,340648,369349,341194,370454,340762v508,-216,1346,-1663,1828,-2069c373526,337677,375824,336890,377919,336712v2298,-203,4634,406,5954,1498c384369,338642,385638,339899,385384,340508v-114,254,-2196,-1219,-2539,-1346c380699,338375,377195,338819,375380,339480v-902,330,-2298,888,-2374,1358c372942,341117,375443,343479,375380,343530v-597,393,-2489,-699,-3098,-800c369921,342362,367547,343174,365858,344076v-330,190,-2108,1307,-2070,1675c363839,346018,366290,347008,366569,347173v114,64,965,318,952,394c367483,348138,365617,347529,364995,347567v-2171,178,-5244,1358,-6666,3021c358113,350830,357250,352023,357288,352099v165,254,343,-114,876,c358355,352137,359675,352899,359992,353356v89,140,534,978,318,1206c360233,354638,359167,354181,358964,354156v-3491,-432,-6132,1117,-8176,2615c350052,357317,347258,359196,348960,359704v495,152,1269,-203,2158,-76c352045,359768,353441,360542,353644,361304v115,431,,1764,-228,1815m350470,369061v-63,114,-1028,622,-1104,558c349150,369518,348985,368109,348807,367804v-965,-1574,-3910,-1676,-5878,-711c344173,365506,348465,364630,349988,366458v406,457,940,1943,482,2603m438694,360745v1752,-2298,3631,-6259,5866,-8493c445220,351604,443849,354131,443836,354397v-25,965,-685,2476,-1739,3415c440713,359057,439393,360453,438453,360986v-178,89,216,-228,241,-241m449156,358434v393,-609,1523,-2780,1752,-3478c450997,354638,450984,353927,451060,353762v203,-419,1892,-1523,2311,-1358c453422,352429,453168,353712,452812,354397v-736,1384,-2895,3568,-4139,5002c448051,360136,448851,358917,449156,358434m313652,382582v2793,939,5396,1320,7923,1333c332950,384004,343310,375751,359624,375701r89,c376065,375777,386438,384004,397813,383915v2552,,5168,-381,7961,-1333c413429,379992,420196,378570,426201,377935v-736,-533,-1561,-939,-2348,-1003c422215,376792,421136,377478,419879,377795v-1689,445,-3263,39,-5231,318c415626,377542,416451,377059,417416,376450v876,-546,1790,-1511,2628,-1828c422482,373682,428804,374342,430201,375891v254,305,749,1054,1092,1689c431965,377567,432664,377554,433311,377554v3492,-12,6627,280,9471,762c442935,378253,443087,378189,443201,378113v1371,-863,2704,-2235,3898,-3491c448534,373111,449841,371498,451060,369619v1219,-1853,1828,-3872,2780,-6182c454437,361989,455516,360910,456062,359399v546,-1498,1257,-3021,1587,-4761c458106,352150,457865,348621,457091,345980v38,139,-394,-1206,-559,-1270c456037,344545,454869,346856,454704,347097v-1841,2768,-4342,4507,-6970,6424c447937,353369,447150,354207,447010,354004v-13,-26,432,-1765,482,-2146c447619,351033,447784,350119,447810,349560v51,-762,178,-3199,-242,-3339c447340,346145,446464,347757,446058,348125v-406,381,-1079,788,-1740,1194c444001,349509,442643,350487,442490,350271v-127,-203,419,-1333,470,-1904c443176,346500,442808,344951,442401,343530v-215,-826,-901,-2375,-1561,-2933c440878,340635,439989,340038,439799,340114v-381,178,-191,1270,-229,1435c439139,343047,437463,344736,436549,345751v-699,775,-26,-1295,,-2069c436650,339048,434555,336915,432499,334566v-1029,-1180,-673,-203,-788,953c431495,337448,430366,340241,429248,341625v-76,102,-571,698,-634,635c428436,342082,428639,340102,428614,339810v-64,-813,-292,-2019,-483,-2539c428055,337042,427090,335239,426633,335442v-89,26,-343,1130,-393,1270c426087,337004,425351,338159,425198,338058v,,38,-1181,,-1498c424805,332878,423459,330732,421313,328536v-495,-508,-1764,-2450,-2615,-1981c418266,326784,418520,328218,418457,328942v-38,419,-127,914,-317,1663c418051,330973,417784,332408,417505,331710v-280,-698,-1257,-1409,-2070,-1511c415004,330148,413328,330783,413379,330834v-26,-26,685,-2158,723,-2463c414445,325413,413150,321909,411639,320271v-101,-89,-1803,-1816,-1980,-1739c409456,318608,408948,320207,408859,320436v-597,1473,-940,2603,-1663,3809c407120,324397,406244,325971,406002,325679v-152,-177,-50,-2006,-152,-2450c404936,319103,401686,315751,397674,315129v-241,-38,-1498,-216,-1663,c395808,315370,396772,316488,396874,316868v686,2349,-914,5320,-2374,6272c394386,323216,393040,323978,392507,323699v-191,-115,-305,-1054,-470,-1359c390818,320207,387441,317503,383556,317821v114,,-1117,114,-1181,317c382248,318506,383505,318811,383632,318938v1651,1777,-1231,5002,-1980,5548c379519,326060,376065,327012,373552,327825v-8710,2806,-16213,6449,-22206,12137c345570,345434,340580,352455,336518,359552v-2781,4837,-6323,10918,-13966,9280c317575,367766,314338,363208,313982,357888v-368,-5433,1384,-10181,2616,-14689c319746,331723,323454,320817,326767,309860v3200,-10562,6183,-26051,7694,-33453c340390,247435,333902,235882,330322,231286v-1765,-2272,-4964,-4621,-8494,-4684c313881,226449,309260,230829,306682,236187v-266,559,-1079,1879,-1028,2222c305743,239018,307025,239285,307406,239678v1295,1371,241,2997,470,5168c307926,245404,308853,247410,308993,247385v-406,88,-952,-1219,-1041,-1435c307406,244477,307698,242243,307241,240948v-191,-508,-1143,-1917,-1752,-1727c305210,239285,304892,240427,304702,240719v-1245,1854,-3403,3809,-5320,5155c296348,248007,293047,249441,292399,253326v-101,622,-89,2235,318,2463c293148,256030,293656,255332,294469,254926v673,-343,1498,-635,2222,-876c300042,252907,303127,251295,306124,249848v1714,-838,3529,-2273,5865,-2311c313411,247524,315252,247372,317816,246674v1689,-457,3631,-1740,4012,-1828c323593,244439,324736,246750,325091,248019v419,1549,495,3098,559,4596c325726,255129,325307,257516,325002,259915v-292,2286,-571,4736,-1028,6970c318718,292747,310910,314888,300664,335201v-4367,8595,-9687,17406,-11198,28642c288832,368502,289060,373352,290063,377681v6742,406,14562,1841,23589,4901m313817,235209v,559,-444,1016,-1015,1016c312243,236225,311799,235768,311799,235209v,-558,444,-1015,1003,-1015c313373,234194,313817,234651,313817,235209m59645,496983v2616,-254,5193,-825,6907,-1054c68164,495714,64990,497301,64355,497478v-3491,1079,-18002,940,-22243,1346c44664,498494,56446,497301,59645,496983t28693,-5434c98317,488109,106442,483703,111902,475591v,,431,-521,419,-203c112232,476797,112549,477279,109413,481761v-4659,6602,-10715,9496,-18853,12340c88935,494660,86472,495104,84796,495510v-5269,1219,-9065,1118,-15222,1460c75007,493720,81368,493949,88338,491549t29924,-18662c119265,470665,119862,468215,120548,466006v926,-2908,1320,-6120,1891,-9192c123531,450885,124928,445984,125867,439522v1625,-11070,1321,-24439,3022,-35142c129054,403416,128914,401816,129206,400724v279,-952,838,-2069,1359,-3428c131136,395785,132050,391964,132025,395620v-51,7415,-1321,14372,-1879,21685c129917,420352,129663,423678,129371,426585v-177,1892,-177,3758,-266,5421c128902,436209,128381,440957,127848,445667v12,-89,-13,1359,254,940c128610,445769,128876,444766,128889,444639v432,-2400,762,-4152,952,-6894c130108,433847,130298,430051,130819,426852v215,-1346,266,-3225,419,-4532c131326,421647,131428,420822,131517,420136v317,-2209,393,-4393,825,-6691c133497,407224,134983,400902,136405,395620v279,-1041,1523,-3910,2082,-5002c138487,390606,138741,390072,138703,390415v-673,5751,-2324,11045,-3035,16479c132761,429188,132367,454618,125042,474029v-2552,6793,-6462,12544,-11376,17089c111039,493568,108702,495638,105440,497174v-9941,4685,-21355,4494,-34927,5319c80327,500729,89557,499129,97720,495409v2260,-1041,5307,-2476,6932,-4012c104894,491169,105706,490547,105935,490293v482,-546,965,-902,1485,-1371c111851,484821,115647,478625,118262,472887t11477,-90915c129752,380259,130412,377580,130260,376335v-13,-38,-25,-190,,-215c130349,376031,130387,376018,130463,376120v800,1307,521,4672,736,6678c131479,385578,132380,388333,131720,390199v-279,749,-1067,2349,-1574,3441c129435,395214,129714,391736,129739,390923v38,-2133,-50,-6005,,-8951m129739,369759v927,-254,2920,-89,3644,419c133472,370254,133574,370889,133586,370914v153,191,762,115,1041,318c135237,371676,135503,372540,136087,372997v1308,1028,3771,901,4901,2183c141102,375320,141839,376298,141508,376755v-126,177,-3973,952,-4265,939c137052,377681,134704,375625,134005,374977v-1549,-1422,-3047,-2882,-4494,-4494c129257,370191,128965,369988,129739,369759t15845,10639c146574,380881,146917,382404,147869,383217v432,355,1587,990,2298,1142c151018,384562,152859,384220,153405,384461v952,444,457,3352,,4177c152732,389806,149507,391824,147983,391240v-431,-165,-1447,-2120,-1879,-2704c144010,385743,141839,383280,139744,381236r,-25c139896,381211,140023,381160,140137,381135v1930,660,3479,-1676,5447,-737m142448,291452v4964,-2438,10944,-2387,16276,-622c160552,291452,162800,291553,164666,291985v5078,1193,7338,4494,10004,7922c175127,300504,176790,302510,176854,302510v762,-38,1295,-2946,1257,-3961c177946,292670,171661,289331,169871,284990v-952,-2324,1067,-1994,2819,-1346c175711,284761,181704,285802,181551,281663v-38,-1003,-838,-1980,-825,-3021c180726,277715,181386,276318,182085,275925v584,-330,1396,-89,2069,-419c190997,272218,189347,260360,190629,251524v368,-2540,952,-4685,1447,-6767c192229,244135,194780,244516,195631,244541v508,25,3161,-241,3428,c199338,244769,198577,248959,198437,249746v-787,4672,-1460,10461,-1765,15438c195936,277131,195923,288989,194692,300542v-1079,10156,-1968,19399,-3542,28870l191213,329425v-63,241,-89,469,-114,673c191073,330174,191124,330250,191200,330275r26,c191302,330275,191353,330225,191378,330148v38,-241,51,-457,114,-660c193651,323305,194476,315472,195530,308566v88,-623,342,-3060,622,-3136c196406,305366,197053,307131,197078,307207v2083,4253,3238,9763,4076,14803c202309,328980,202842,337080,202512,344850v-241,5662,-609,11007,-1980,15946c199681,363868,197853,366750,197193,369543v-1067,4596,-3860,8329,-4901,13356c191327,387533,190616,392840,190210,397702r76,-25c190261,397740,190223,397817,190223,397893v,50,38,101,63,152l190210,398020v-2069,16238,-4050,31358,-5637,46923c184192,448701,183786,452662,184053,456192v330,4240,2183,6386,5116,7934c203109,471515,224616,470881,241400,474550v-3136,228,-6729,546,-10106,838l231294,475426v-76,,-140,-26,-241,-26c231002,475400,230951,475400,230888,475413v-102,13,-153,114,-140,216c230773,475718,230862,475781,230951,475756r102,c231091,475756,231154,475768,231205,475781r-25,25c234950,476746,240029,475730,243482,476949v-3694,51,-7529,406,-10741,1143l232386,478092v-76,,-114,51,-114,101c232272,478269,232310,478308,232386,478308r355,c233744,478549,236385,479856,235877,480605v26,-25,-1993,648,-2298,724c229263,482256,223549,481037,219093,480504v-8722,-1067,-18701,-1917,-27740,-1054c186173,479945,181551,479222,177273,479666v-800,76,-1638,-13,-2184,c174848,479666,173439,480123,172791,479869v-927,-368,-1866,-4050,-1358,-5002c171623,474524,172969,473864,173109,473927v254,115,228,1651,419,1981c173934,476632,175178,477495,176130,477470v2222,-64,4545,-1308,6881,-1562c191149,475032,200024,477749,207502,477355r,-38c207578,477330,207654,477355,207705,477355r76,c207895,477355,207997,477254,207997,477127v,-102,-114,-203,-229,-203l207718,476924v-26,,-89,,-127,-26c207578,476898,207578,476924,207565,476924v-7249,-1752,-14968,-2336,-23411,-2997c182986,473826,178276,473839,177793,473090v-660,-1067,800,-3174,838,-4076c178631,468887,178695,468354,178682,468189v-51,-406,-76,-660,-152,-1041c178123,464990,178022,460724,178111,457766v508,-14740,952,-28794,2095,-43686c180625,408468,181374,403390,181653,397499v165,-3517,1371,-6157,2399,-8557c184662,387558,184992,386086,185411,384689v2514,-8785,4101,-18003,4799,-28375c190794,347554,190845,335607,187709,328167v-229,-545,-711,-964,-952,-1675c184827,320461,182085,316310,178936,311790v-1193,-1727,-1981,-3402,-3123,-5320c174721,304655,172766,302827,171331,300846v-1409,-1968,-2907,-4291,-4685,-5522c164424,293775,160895,293432,158292,293229v-2755,-203,-6106,-1943,-9483,-2184c147793,290982,146942,291045,145368,291248v-787,115,-3999,749,-2920,203m145901,120364v-152,673,-1968,-3682,-1993,-5218c143883,113241,145673,115120,145990,113381v153,-787,-508,-939,216,-1257c146727,111883,147412,110652,148187,110664v457,13,1371,1752,723,3022c148148,115222,146257,118713,145901,120364t-1574,3440c144327,123741,144492,122433,144543,122763v-64,-419,-1079,-1561,-635,-2298c143908,120465,145343,122002,145482,122763v229,1244,-863,3250,-1155,1041m138804,98260v-1574,-6906,191,-13406,2400,-17926c141610,79496,141851,80194,142029,80537v241,457,901,1117,1257,1562c145152,84371,147729,86466,149228,88777v1866,2882,2183,7401,2615,10626c151957,100304,152592,102387,152363,102844v-228,419,-837,-51,-1041,114c150129,103821,150624,106475,150370,108379v-1003,-1041,-1180,-4253,-1142,-5739c149316,98476,150281,92992,148085,88980v-584,-1054,-2285,-3085,-3034,-3860c144759,84803,142981,83229,142651,83457v-495,356,559,2158,736,2603c144098,87698,144454,88878,144758,90021v204,851,775,1650,826,2399c145660,93817,145127,99136,144644,99301v-203,77,-635,-799,-825,-1142c142727,96318,141953,94312,140810,93195v-38,-203,-63,-406,-89,-635c140708,92484,140645,92420,140556,92433v-89,,-140,76,-127,152c140454,92827,140467,93093,140543,93360r-76,c140912,98819,141508,104050,144543,107020v431,445,1955,1410,1980,1664c146561,109242,144809,110169,144758,110144v-76,-13,-723,-1156,-850,-1359c141800,105713,139629,101904,138804,98260t23145,31803c159803,129974,157048,129670,155068,128603v-1206,-647,-3009,-1853,-3542,-2501c151107,125607,150599,123131,150370,122446v-76,-254,-165,-444,-228,-559c150205,121989,150307,122129,150485,122357v584,736,1561,1092,2285,1765c155207,126369,158153,129327,161949,130063t-4799,-17520c158128,111870,158470,111528,159562,111299v584,-127,2235,-355,3123,c162533,111236,164590,112365,164983,112746v1409,1448,-1003,216,-1790,102c161009,112556,159143,113457,157772,114105v-127,63,-1524,584,-1765,520c156413,114727,155169,113737,155271,114105v-152,-572,1536,-1321,1879,-1562m158089,103999v1283,-216,3504,-749,5942,-635c166558,103504,169198,104723,170811,106500v139,140,1295,1993,1358,1879c172055,108646,170341,107516,170595,107643v-3365,-1727,-8113,-2997,-13128,-2920c157429,104723,155626,105370,155690,104621v63,-584,2031,-571,2399,-622m165186,97943v267,-1003,178,-2869,521,-3961c166139,92573,166989,91037,167472,89399v482,-1625,863,-3530,1460,-4901c169871,82340,170963,80588,171331,78658v13,-38,-25,-203,,-216c171522,78303,172550,79852,172690,80220v393,1079,343,2196,419,3021c173324,85768,172347,89183,171027,91583v-1372,2463,-1803,3783,-2400,6043c168208,99200,166431,102260,164755,100660v-978,-965,190,-1815,431,-2717m157937,117444v267,533,165,2082,1498,2361c161314,120186,163180,118840,162266,116606v-152,-368,-304,-191,419,-305c164463,115996,164272,119132,163409,120148v-1117,1346,-3733,1231,-5205,c157861,119881,156185,117355,157353,117545v76,13,508,-216,584,-101m160882,117977v,381,-457,673,-1028,673c159283,118650,158838,118358,158838,117977v,-368,445,-673,1016,-673c160425,117304,160882,117609,160882,117977t-3529,-1676c157125,116073,158293,115184,158724,115057v1130,-394,2108,-584,2908,-749c162444,114156,163879,114397,164234,114943v825,1244,-1600,279,-1968,317c161822,115298,157797,116720,157353,116301t17939,2400c176803,119615,178187,121494,179990,123284v1587,1587,3567,2755,4583,3859c185132,127753,184662,127600,185513,127867v190,63,520,698,939,952c187811,129619,189575,129759,189994,130266v165,203,762,2133,216,2501c190108,132844,187379,131422,187392,131422v-191,-51,-419,114,-635,101c185589,131409,185144,129924,184472,129759v-534,-153,-1994,88,-2387,406c180828,131168,182301,133491,183012,133910v2120,1282,3910,-102,4494,3034c187607,137592,188052,139204,188534,139649v508,482,-3263,3059,-4062,3440c183075,143749,180574,143724,178936,143292v-1396,-355,-2958,-2399,-4786,-1447c173477,142200,173705,143495,173007,143825v-1054,483,-4190,-355,-5218,-431c164844,143216,161949,143381,159245,142683v-2666,-711,-5739,-2882,-7085,-4596c150980,136614,150002,134215,149647,132971v-343,-1207,-838,-4215,-1041,-5739c148555,126864,150129,129454,150485,130165v634,1320,1130,2323,1879,3237c154408,135903,156909,137858,159448,139763v2780,2069,9268,2133,13242,1561c173680,141172,174213,141363,173426,140271v-698,-927,-3441,-2146,-4177,-3327c169021,136576,170874,136627,172169,136944v2489,584,4863,3657,7084,4584c179584,141667,182948,142124,183011,141324v51,-672,-1295,-495,-1777,-736c180739,140334,179444,139331,179165,139026v-483,-507,-2616,-3135,-953,-2501c179736,137097,179406,136068,180510,135891v458,-64,2463,1333,2502,228c183037,135586,181970,135675,181653,135484v-622,-368,-2349,-1828,-3022,-2818c178238,132082,177552,130343,177997,129644v304,-457,1612,-38,2095,-825c180498,128146,180383,126788,180206,126001v-940,-3847,-7275,-5625,-8976,-8253c171281,117837,170087,115882,170392,115577v63,-63,,-127,101,-114c172817,115577,173769,117761,175292,118701t3543,-762c178809,118015,178733,118091,178733,118167v76,826,1930,1676,2615,2298c183138,122090,184281,123741,185513,125467v165,229,1637,2298,520,1257c184954,125721,183672,124604,182707,123703v-1625,-1536,-2857,-3352,-4177,-5320c178390,118180,178238,118053,178098,117888v229,,559,102,736,51m192914,134951v115,-63,381,318,419,622c193663,137922,191429,142023,189575,142784v-2069,838,-533,-431,,-939c190997,140461,192267,138925,192698,136424v51,-203,-165,-1244,216,-1473m182910,168747v3174,3060,6335,5472,8747,9370c196913,184617,199605,193212,202715,201274v1067,2755,2045,8062,2083,11464c204848,217321,203287,221523,202093,225358v-114,355,-660,2767,-736,2818c201014,228379,199338,226145,199275,225980v-381,-1067,-51,-2819,,-4063c199503,216293,199300,212192,198234,207533v-1333,-5840,-3974,-11325,-6577,-15756c191111,190850,190172,188667,189474,188972v-597,266,749,2031,838,2183c194463,198658,197231,207799,196990,218680v-13,596,-153,3224,-419,3453c195961,222628,194019,221079,193447,220559v-1612,-1410,-3199,-3987,-4913,-5942l188509,214642v-26,-38,-38,-114,-38,-190c188458,214414,188407,214376,188369,214388v-38,,-76,51,-63,76c188318,214528,188331,214579,188331,214630r,-13c187887,216559,189131,223428,186871,223999v-711,190,-1955,-724,-2615,-940c183265,222755,182123,222361,181450,222234v-2463,-457,-1676,-926,-2819,-2615c178327,219175,177793,219098,177489,218578v-203,-343,-102,-724,-318,-1257c176460,215632,174746,214731,174467,213677v-178,-634,254,-1104,,-1980c174239,210948,172791,208371,172791,208371v-812,-77,-1041,2818,-1257,3846c171065,214515,170493,216521,170595,219200v51,990,-102,3136,432,3758c171750,223821,173477,223618,174772,223796v2387,330,4850,1511,7516,2285c187671,227668,193486,229547,199275,230474v2996,470,5980,1346,8976,1346c211768,231807,216503,232518,219601,231616v1587,-457,3212,-1764,4698,-2932c224959,228189,228298,225611,229313,225980v89,38,-1701,4367,-2615,4595l226749,230613v-216,64,-381,191,-533,204c226152,230842,226102,230880,226114,230956v13,51,51,89,114,89l226241,231045v267,-38,419,-178,571,-216l226800,230880v2082,-368,3098,-1066,5116,-1765c232640,228849,234697,227820,235141,228176v736,584,-1320,2488,-1879,3022c232221,232188,231116,232467,230583,233178v,,-25,,-38,13c230532,233305,230291,233280,230113,233470v-38,64,-25,114,13,152c230151,233635,230164,233635,230202,233635v25,,51,-13,76,-38c230316,233508,230558,233508,230697,233305r76,76c233300,233673,238327,231274,240778,232239v152,63,1942,1929,1879,2082c242492,234714,238658,235222,238061,235362v-3199,774,-5129,1561,-7478,2666c230558,238028,230456,238053,230367,238066v-89,25,-152,102,-140,190c230240,238345,230329,238396,230405,238396r26,c230507,238396,230583,238371,230659,238333r,63c234417,238955,238759,240313,240575,243081v330,533,1739,2602,507,1879c238949,243690,235433,242357,233059,241824v-165,-25,-4863,-736,-4901,-622c227993,241672,229047,241938,228679,241722v1866,1029,3605,1651,4799,2819c233681,244744,235484,246712,235458,246940v-38,419,-1549,1232,-1663,1244c231662,248438,229847,245239,228475,244439v-2907,-1714,-7782,-2412,-11997,-2399c210295,242052,203096,242446,196774,242243v-5358,-165,-10474,-902,-15629,-1244c175445,240605,169757,239780,164348,239640v-2552,-63,-4672,495,-6678,-305c152884,237406,153430,230664,152985,225154v-545,-6602,-1193,-11972,-1993,-18675c152186,208536,152363,210707,153303,212839v800,1879,2361,3200,3225,4914c157581,219822,156909,222285,156845,225040v-127,5485,648,10601,5726,11375c162990,236466,163384,236238,163815,236301v559,89,1067,622,1676,737c167357,237393,169554,236885,171661,237038v2336,152,4495,850,6970,939c180434,238028,182504,238612,184471,238916v8037,1207,17051,2171,25024,2502l209482,241367v242,12,483,101,724,216l210269,241583v77,,140,-38,165,-102c210485,241392,210434,241291,210346,241253v-229,-102,-508,-178,-788,-216l209609,240999v-3009,-661,-6259,-1549,-9293,-2603c197802,237507,194857,237736,192394,236936v-1930,-635,-3669,-1587,-5002,-1574c186884,235374,186452,235019,185830,234841v-3987,-1066,-9433,-939,-13356,-2183c169706,231782,167802,229674,165605,228684v-241,-102,-647,-64,-850,-203c163929,227897,161771,225180,161225,223694v-533,-1396,-342,-5268,724,-6678c162698,216026,164488,215925,165605,215455v2984,-1270,5231,-4507,5307,-8240c170938,206479,170328,204067,170912,203559v546,-444,2984,939,3339,1358c175280,206162,175077,208256,176029,209310r,-25c176067,209361,176092,209437,176143,209513v38,51,114,89,178,89c176372,209602,176410,209589,176448,209564v101,-76,114,-203,51,-305c176486,209247,176461,209183,176435,209120v178,-1676,-673,-3593,-927,-5028c175204,202442,175635,200817,175089,199395v-279,-737,-838,-1511,-1257,-1981c173401,196919,172461,196652,172169,195954v-482,-1168,280,-2717,102,-4380c172169,190596,171827,189505,171230,188756v-521,-648,-1536,-1080,-1879,-1765c169097,186470,169160,185493,169046,184896v-254,-1193,-889,-3263,-1155,-4685c167573,178459,168640,180034,169148,180427v2171,1676,3085,3669,4063,6869c173693,188857,174645,190609,175293,192095v355,812,1371,2056,1155,304c176296,191193,176054,189632,176029,188451v-63,-2450,1155,-5205,825,-8024c176562,177825,174912,176644,175508,173749v305,-1447,1549,-2374,1245,-4177c176397,167477,175064,165471,174670,162894v-114,-774,115,-1587,,-2387c174277,157689,173921,152623,174670,149551v457,-1841,572,1524,622,1879c176270,157435,179139,165103,182910,168747t22827,55252c206664,220686,207578,216674,207413,211900v,-127,-317,-812,-216,-927c207565,210567,207718,212129,207616,211900v584,1257,1714,2539,2615,4190c210638,216826,212644,219581,212618,220457v-25,1054,-2894,2463,-3529,2920c208352,223910,206918,225078,205953,225878v-914,775,-406,-1193,-216,-1879m218357,229535v355,622,-597,571,-1879,622c213113,230258,207946,230360,204391,229535v-711,-178,1016,-991,1664,-1359c208784,226602,211438,225180,213659,223377v89,-76,64,-190,216,-203c214662,223047,217684,228341,218357,229535t-3123,-52980c217849,173419,222521,170347,226597,167909v4354,-2590,8100,-4735,12061,-6589c239381,160977,240562,160241,240499,160317v-597,660,-3403,2920,-4419,3733c233249,166322,230431,168087,227435,169991v-1880,1194,-3530,2667,-5320,4076c220693,175159,219030,177203,218154,178637v-1993,3301,-3784,8659,-3555,12937c215221,202759,219842,212382,223994,221511v520,1142,1942,3516,1765,3846c225238,226360,224134,225040,223994,224837v-2527,-3352,-5535,-8836,-7414,-12937c214244,206771,211933,200360,210968,194291v-1117,-6932,495,-13204,4266,-17736m245056,158464v2832,-1219,4711,-2197,6958,-2971c248890,157245,246529,158705,243533,160267v-381,215,-3238,2145,-3504,2082c239851,162298,242136,160355,241603,160812v1295,-1091,1651,-1561,3453,-2348m235369,211430r,14969c235369,226373,235357,226297,235357,226297v-521,-711,-1790,-1295,-2819,-1460c232208,224774,231523,225015,231091,224837v-648,-279,-1689,-2501,-2095,-3326c228222,219937,227803,218972,227219,217854v-229,-444,-1118,-1015,-940,-1561c226343,216128,228310,214960,228679,214719v939,-610,1968,-1067,2615,-1359c231662,213195,233617,212332,235369,211430t-11578,-6094c226393,204410,229593,203331,231383,202213v508,-304,2031,-2615,2412,-2615c234214,199611,234773,201223,234722,201172v203,229,432,229,647,368l235369,209297v-863,293,-1663,635,-1891,737c230989,211062,229796,211468,227841,212738v-305,203,-2260,1689,-2819,1473c224667,214058,224286,212497,224197,212217v-292,-837,-444,-1294,-724,-2082c223283,209615,221785,206390,222001,205958v,13,1764,-609,1790,-622m240499,200855r5903,c246224,201363,246021,201858,246199,202112v305,393,1333,-394,2247,-1257l251912,200855v-305,596,-622,1181,-279,1460c252090,202721,253715,201464,254121,201071v38,-38,127,-165,165,-216l256013,200855v-25,89,-114,304,-114,304c255569,201934,254667,202886,254845,203153v736,1015,4405,-1625,4913,-1879c259999,201147,260253,200994,260507,200855r198475,c459224,200994,459478,201147,459719,201274v495,254,4177,2894,4900,1879c464810,202873,463896,201934,463578,201159v,,-89,-228,-127,-304l465191,200855v38,51,127,178,152,203c465762,201464,467387,202708,467857,202315v330,-279,12,-851,-292,-1460l471031,200855v901,863,1942,1650,2234,1257c473443,201870,473252,201363,473075,200855r5611,l478686,228735v-432,647,-343,1409,-939,2247c477010,232036,475550,231731,474750,232455v-431,355,-1358,1599,-1371,3123c473379,236670,473900,236746,473900,237241v12,952,-813,2818,-216,4481c473798,242002,474522,243297,474839,243297v660,,559,-1130,737,-1778c476007,239843,476769,238460,478686,238371r,2793c477226,242167,475284,243144,475042,244744v-50,406,242,825,216,1257c475106,248020,473773,249848,474750,252362v686,1815,2248,2640,3936,2780l478686,285371v,41121,-6983,74714,-18218,102708c440408,375053,415587,382214,413582,382861v-15820,5104,-17089,4888,-37352,-1701c357593,375104,346928,379967,331795,384639v-8723,2691,-14487,1853,-18067,635c281316,374342,266868,383026,258755,388194,247506,360174,240498,326543,240498,285371r,-30153c242314,255155,243990,254291,244739,252362v965,-2514,-368,-4342,-521,-6361c244180,245569,244485,245151,244421,244757v-241,-1727,-2463,-2742,-3923,-3821l240498,238295r76,c242733,238231,243431,239768,243901,241507v178,647,89,1790,736,1790c244954,243297,245678,242002,245780,241723v596,-1663,-229,-3530,-203,-4482c245577,236746,246097,236657,246084,235578v,-1511,-914,-2768,-1345,-3136c243913,231731,242441,232036,241717,230995v-660,-965,-355,-1816,-1054,-2514c240625,228430,240549,228418,240498,228379r,-27524l240499,200855xm244015,187093v178,-203,635,-559,940,-635c245031,186445,245729,186445,246085,186674v355,228,2349,2767,2095,3021c248040,189835,246847,189099,247139,189175v-737,-203,-1994,-76,-2502,101c244549,189315,243038,190762,242847,190635v-444,-305,914,-3276,1168,-3542m250465,186267v368,-457,1511,-1130,2399,-1155c254032,185061,254959,186077,255480,187512v381,1053,939,3961,-102,1980c254604,188032,253512,186788,251417,187296v-102,25,-1663,977,-1777,939c249297,188108,250071,186750,250465,186267t8036,2083c258666,188311,259085,188159,259339,188235v775,254,1879,3758,521,2717c259047,190343,257143,190317,257663,188870v178,-470,521,-444,838,-520m460138,188235v254,-76,660,64,838,115c461280,188413,461636,188388,461814,188870v507,1435,-1397,1460,-2197,2082c458246,191993,459351,188489,460138,188235t3847,-723c464518,186077,465445,185061,466600,185112v914,25,2044,698,2399,1143c469393,186750,470180,188108,469837,188235v-127,51,-1688,-914,-1764,-939c465965,186788,464873,188032,464099,189492v-1054,1981,-483,-939,-114,-1980m473379,186661v369,-216,1067,-216,1156,-190c474814,186547,475284,186890,475474,187093v229,266,1600,3237,1143,3542c476439,190762,474916,189314,474840,189276v-521,-190,-1752,-304,-2514,-101c472630,189099,471424,189835,471297,189695v-253,-254,1727,-2793,2083,-3034m488703,233381r77,-76c488919,233508,489160,233508,489198,233597v26,26,51,38,77,38c489300,233635,489313,233635,489338,233623v51,-39,51,-89,26,-153c489173,233280,488945,233305,488919,233191r-12,c488361,232467,487256,232188,486202,231198v-546,-534,-2602,-2438,-1879,-3022c484780,227808,486824,228849,487561,229116v2018,685,3047,1396,5104,1764l492652,230830v165,38,317,177,571,215l493248,231045v51,,102,-38,102,-89c493363,230880,493325,230842,493261,230817v-165,-13,-317,-140,-546,-203l492766,230576v-914,-229,-2704,-4558,-2603,-4596c491179,225611,494518,228176,495166,228684v1498,1168,3123,2463,4697,2933c502961,232518,507696,231820,511226,231820v2983,,5980,-876,8976,-1346c525978,229547,531793,227668,537189,226094v2666,-787,5142,-1968,7503,-2311c545987,223606,547727,223821,548450,222958v533,-635,381,-2780,419,-3758c548983,216521,548399,214503,547930,212217v-216,-1015,-432,-3922,-1244,-3859c546686,208358,545251,210935,545022,211697v-279,876,153,1346,,1981c544730,214731,543004,215633,542305,217334v-228,520,-114,901,-317,1244c541683,219099,541150,219162,540833,219619v-1130,1689,-343,2171,-2806,2603c537354,222349,536199,222755,535208,223060v-660,216,-1891,1117,-2602,952c530333,223428,531590,216559,531146,214604r-13,13c531146,214579,531158,214528,531171,214465v13,-26,-25,-77,-63,-77c531057,214376,531019,214414,531006,214452v-13,76,-25,140,-38,178l530943,214604v-1727,1955,-3301,4545,-4914,5955c525445,221079,523503,222628,522906,222120v-266,-228,-393,-2844,-419,-3428c522246,207799,525001,198646,529153,191155v101,-152,1460,-1917,850,-2183c529292,188654,528353,190851,527807,191790v-2590,4418,-5231,9890,-6577,15730c520164,212192,519973,216293,520202,221904v38,1244,381,3009,,4076c520138,226145,518462,228392,518120,228176v-77,-51,-635,-2463,-749,-2818c516177,221523,514628,217334,514666,212738v39,-3402,1029,-8709,2083,-11464c519872,193199,522563,184617,527807,178117v2425,-3898,5586,-6323,8747,-9370c540325,165104,543220,157435,544184,151418v51,-343,166,-3720,623,-1867c545543,152624,545187,157677,544807,160508v-127,812,114,1612,,2399c544413,165472,543067,167478,542712,169572v-292,1803,952,2730,1244,4177c544578,176644,542902,177812,542610,180415v-330,2831,902,5586,838,8036c543423,189632,543182,191193,543029,192399v-216,1752,800,508,1156,-304c544819,190609,545771,188857,546267,187296v977,-3200,1879,-5193,4050,-6881c550825,180034,551904,178460,551574,180211v-254,1422,-902,3479,-1143,4685c550304,185506,550380,186470,550114,186978v-343,699,-1334,1118,-1879,1790c547651,189505,547295,190609,547206,191574v-178,1663,584,3212,89,4380c547016,196652,546076,196919,545645,197414v-432,457,-991,1244,-1257,1981c543854,200817,544261,202429,543956,204092v-241,1435,-1104,3377,-914,5040c543017,209183,542991,209247,542978,209259v-63,102,-50,229,39,305c543067,209590,543105,209602,543156,209602v64,,127,-38,165,-89c543385,209437,543398,209361,543436,209297r12,13c544401,208269,544185,206162,545226,204930v355,-444,2793,-1815,3326,-1358c549149,204067,548539,206479,548552,207203v89,3745,2336,6982,5320,8239c554989,215925,556766,216026,557528,217029v1054,1397,1244,5269,724,6666c557693,225180,555535,227897,554710,228481v-204,152,-597,101,-838,203c551663,229674,549758,231782,546990,232658v-3923,1244,-9344,1117,-13343,2183c533025,235019,532593,235375,532085,235362v-1345,-13,-3059,939,-5014,1561c524608,237723,521662,237507,519161,238396v-3034,1067,-6272,1943,-9281,2603l509918,241037v-292,38,-558,114,-787,216c509042,241291,508992,241392,509030,241481v25,64,101,102,165,102l509271,241583v241,-115,495,-203,711,-216l509982,241418v7960,-343,17000,-1308,25024,-2501c536986,238612,539056,238028,540833,237977v2488,-89,4634,-787,6995,-952c549911,236885,552120,237393,553973,237025v610,-102,1117,-648,1676,-724c556106,236238,556487,236466,556893,236403v5091,-762,5853,-5866,5739,-11350c562568,222285,561908,219810,562949,217753v864,-1714,2412,-3034,3225,-4913c567101,210707,567278,208536,568472,206479v-787,6703,-1447,12061,-1968,18675c566034,230664,566593,237406,561807,239336v-2006,787,-4127,241,-6679,304c549720,239780,544032,240605,538332,240999v-5155,342,-10271,1079,-15642,1244c516368,242446,509169,242052,502999,242040v-4215,-13,-9090,685,-11998,2387c489630,245239,487815,248426,485682,248184v-114,-12,-1625,-825,-1663,-1244c484006,246699,485796,244744,485999,244541v1194,-1168,2933,-1790,4786,-2819c490430,241925,491484,241684,491319,241202v-51,-114,-4749,584,-4914,635c484044,242357,480527,243678,478382,244960v-1219,723,190,-1346,520,-1879c480718,240313,485047,238955,488818,238396r,-63c488894,238371,488970,238396,489046,238396r26,c489148,238396,489224,238345,489237,238257v25,-89,-51,-166,-140,-191c489008,238053,488919,238028,488894,238028v-2336,-1105,-4279,-1892,-7491,-2666c480819,235222,476985,234714,476820,234321v-64,-153,1714,-2019,1866,-2082c481149,231274,486177,233673,488703,233381t-4887,-22217c485656,212179,487789,213195,488196,213360v634,305,1650,736,2589,1359c491166,214960,493147,216115,493185,216280v190,571,-711,1143,-927,1574c491661,218972,491255,219937,490481,221498v-419,838,-1447,3060,-2095,3339c487967,225015,487269,224774,486939,224837v-1029,165,-2311,749,-2831,1460c484057,226373,484006,227160,483917,227237v-25,,-89,-13,-101,l483816,211164r,xm483816,201705v304,-165,634,-215,926,-546c484704,201210,485263,199611,485682,199598v381,,1904,2311,2399,2615c489884,203331,493084,204410,495686,205336v25,13,1778,635,1778,635c497692,206377,496194,209615,496016,210135v-304,787,-457,1245,-736,2082c495178,212497,494798,214058,494442,214198v-559,228,-2488,-1244,-2818,-1460c489681,211468,488488,211062,485999,210034v-254,-102,-1206,-546,-2183,-927l483816,201705r,xm504865,191574v242,-4278,-1536,-9636,-3542,-12937c500447,177190,498784,175159,497362,174067v-1803,-1409,-3428,-2882,-5319,-4075c489046,168087,486228,166335,483384,164050v-1016,-813,-3822,-3072,-4406,-3733c478928,160241,480108,160978,480819,161320v3974,1854,7707,4000,12049,6589c496969,170347,501615,173419,504243,176555v3771,4533,5383,10804,4266,17723c507544,200360,505234,206771,502885,211900v-1866,4101,-4875,9586,-7415,12937c495318,225053,494226,226361,493706,225358v-165,-330,1257,-2692,1764,-3860c499635,212383,504256,202772,504865,191574m475931,160279v-2983,-1574,-5357,-3034,-8468,-4799c469698,156267,471577,157245,474408,158464v1815,787,2171,1244,3453,2348c477328,160368,479613,162298,479448,162349v-266,76,-3136,-1867,-3517,-2070m515073,229522v-3542,838,-8710,736,-12074,622c501717,230106,500765,230157,501107,229522v686,-1181,3720,-6462,4482,-6348c505741,223187,505729,223314,505805,223390v2234,1790,4875,3212,7617,4786c514070,228557,515784,229357,515073,229522t-2806,-18549c512369,211088,512064,211773,512064,211900v-178,4774,762,8773,1676,12112c513918,224685,514425,226640,513524,225878v-965,-812,-2400,-1968,-3123,-2488c509766,222907,506871,221511,506846,220457v-13,-876,1993,-3631,2399,-4380c510134,214439,511290,213157,511861,211900v-115,229,51,-1320,406,-927m540528,143292v-1625,432,-4139,457,-5523,-203c534193,142708,530422,140118,530943,139649v482,-445,914,-2070,1041,-2717c532555,133809,534332,135192,536453,133910v723,-432,2196,-2742,939,-3758c536999,129835,535526,129606,535005,129746v-685,178,-1117,1650,-2298,1777c532492,131536,532276,131371,532085,131422v,,-2716,1422,-2818,1346c528721,132399,529305,130470,529470,130254v444,-495,2184,-648,3555,-1448c533444,128553,533761,127930,533964,127867v851,-267,369,-127,927,-724c535907,126026,537887,124871,539487,123284v1803,-1803,3174,-3657,4698,-4583c545695,117749,546660,115578,548971,115451v127,,51,63,114,114c549390,115882,548197,117837,548235,117749v-1689,2615,-8037,4392,-8951,8252c539081,126788,538979,128146,539386,128807v482,799,1790,380,2082,825c541925,130343,541227,132082,540833,132666v-647,978,-2400,2438,-3022,2819c537494,135675,536440,135586,536453,136107v51,1104,2057,-280,2514,-216c540059,136068,539741,137097,541252,136513v1676,-635,-457,2006,-927,2514c540033,139319,538738,140334,538230,140588v-482,241,-1815,64,-1777,737c536529,142124,539881,141667,540211,141528v2222,-927,4596,-3999,7084,-4596c548603,136627,550456,136576,550228,136932v-737,1193,-3479,2425,-4177,3339c545251,141363,545810,141185,546787,141325v3974,584,10462,495,13242,-1562c562568,137859,565069,135903,567113,133402v749,-914,1244,-1917,1879,-3250c569335,129454,570922,126864,570871,127232v-215,1536,-698,4533,-1053,5739c569475,134215,568497,136614,567329,138087v-1371,1714,-4443,3898,-7097,4583c557528,143369,554621,143216,551688,143407v-1028,50,-4177,901,-5218,406c545759,143496,545987,142188,545327,141845v-1828,-952,-3377,1092,-4799,1447m529889,142784v-1841,-761,-4075,-4862,-3745,-7211c526182,135269,526436,134900,526563,134951v381,229,165,1270,203,1473c527197,138925,528467,140461,529889,141845v533,508,2069,1777,,939m533964,125467v1219,-1726,2375,-3377,4165,-5002c538814,119843,540668,118993,540744,118167v,-76,-76,-152,-114,-228c540833,117977,541138,117888,541391,117875v-152,178,-304,305,-457,508c539627,120351,538383,122167,536770,123703v-965,901,-2247,2018,-3326,3021c532314,127765,533799,125696,533964,125467m546787,80207v140,-355,1181,-1904,1359,-1765c548158,78455,548133,78620,548146,78658v368,1930,1447,3682,2387,5840c551142,85857,551510,87761,551993,89399v482,1650,1333,3174,1777,4583c554113,95074,554024,96940,554290,97943v229,901,1410,1752,419,2704c553046,102260,551256,99200,550850,97626v-610,-2273,-1041,-3581,-2400,-6043c547117,89183,546165,85768,546368,83241v76,-825,26,-1955,419,-3034m561388,103999v368,51,2336,38,2386,622c563838,105357,562035,104723,562010,104723v-5028,-77,-9751,1193,-13141,2920c549123,107528,547422,108646,547295,108366v64,127,1232,-1714,1371,-1866c550279,104723,552919,103491,555446,103364v2437,-127,4647,419,5942,635m564193,114105v102,-368,-1142,622,-723,520c563228,114701,561832,114168,561692,114105v-1371,-648,-3225,-1549,-5421,-1244c555509,112962,553084,114194,554506,112746v381,-381,2451,-1523,2286,-1447c557680,110956,559331,111172,559928,111299v1079,216,1421,571,2386,1244c562657,112784,564358,113533,564193,114105t-7401,2183c557515,116415,557363,116238,557211,116606v-927,2234,952,3580,2843,3186c561362,119538,561273,117977,561540,117444v63,-115,508,114,571,101c563279,117355,561603,119881,561273,120148v-1485,1231,-4088,1346,-5205,c555205,119120,555001,115996,556792,116288t3859,1689c560651,118345,560181,118663,559610,118663v-558,,-1028,-318,-1028,-686c558582,117609,559052,117291,559610,117291v571,,1041,318,1041,686m557211,115247v-381,-25,-2794,940,-1981,-304c555598,114384,557046,114156,557833,114308v812,165,1790,355,2920,736c561172,115184,562340,116073,562111,116288v-432,432,-4469,-990,-4900,-1041m566694,124122v724,-673,1714,-1029,2298,-1778c569157,122128,569259,121976,569322,121887v-63,115,-139,305,-228,559c568878,123131,568357,125594,567951,126102v-546,648,-2336,1854,-3555,2489c562416,129657,559674,129962,557528,130051v3796,-711,6742,-3695,9166,-5929m567634,99403v419,-3237,736,-7757,2615,-10626c571735,86466,574325,84371,576178,82099v356,-432,1016,-1117,1257,-1574c577613,80194,577880,79483,578273,80321v2197,4520,3961,11033,2400,17939c579835,101904,577664,105713,575569,108785v-140,191,-775,1346,-851,1359c574655,110156,572903,109230,572953,108684v13,-254,1524,-1219,1981,-1663c577968,104050,578552,98819,578997,93360r-76,-13c579022,93081,579022,92827,579048,92586v,-77,-51,-153,-127,-153c578832,92421,578756,92484,578743,92560v-26,229,-38,432,-76,622c577511,94312,576737,96305,575671,98159v-216,343,-635,1206,-838,1143c574337,99124,573817,93804,573906,92420v25,-749,596,-1548,812,-2399c575023,88878,575366,87710,576077,86060v203,-444,1219,-2247,736,-2603c576496,83216,574718,84803,574414,85120v-737,775,-2451,2806,-3022,3860c569183,92992,570160,98464,570249,102641v26,1485,-152,4697,-1155,5725c568840,106475,569335,103809,568167,102958v-216,-165,-838,305,-1054,-114c566872,102387,567520,100292,567634,99403t7300,23348c574972,122420,575150,123741,575150,123792v-292,2221,-1384,203,-1155,-1041c574134,122001,575569,120478,575569,120478v444,736,-584,1866,-635,2273m573576,120364v-356,-1651,-2260,-5142,-3022,-6678c569919,112416,570820,110677,571290,110664v775,-12,1448,1232,1981,1460c573982,112442,573334,112594,573474,113381v317,1739,2120,-140,2095,1765c575531,116669,573715,121024,573576,120364t3440,171088c578108,291998,574896,291363,574096,291261v-1574,-216,-2412,-292,-3440,-216c567291,291287,563927,293026,561172,293229v-2603,191,-6120,546,-8342,2095c551040,296555,549555,298879,548146,300847v-1435,1980,-3390,3796,-4495,5624c542509,308375,541734,310051,540528,311790v-3136,4507,-5891,8672,-7821,14702c532466,327216,531996,327635,531768,328155v-3149,7453,-3098,19399,-2501,28159c529952,366699,531539,375917,534066,384677v406,1409,749,2869,1346,4265c536453,391355,537646,393983,537811,397499v280,5891,1041,10969,1473,16581c540401,428959,540845,443026,541366,457753v102,2971,-13,7237,-432,9395c540884,467529,540833,467770,540795,468189v-26,165,38,699,38,838c540896,469903,542344,472011,541683,473090v-469,749,-5192,736,-6360,838c526867,474588,519161,475172,511911,476924r-12,-26c511835,476924,511784,476924,511759,476924r-51,c511594,476924,511480,477025,511480,477127v,127,88,229,215,229l511759,477356v51,,127,-26,203,-39l511962,477356v7478,380,16365,-2324,24490,-1448c538789,476149,541125,477406,543346,477470v953,25,2184,-838,2603,-1562c546139,475578,546114,474042,546368,473928v114,-64,1473,596,1676,939c548552,475819,547599,479501,546685,479869v-660,254,-2069,-203,-2298,-203c543841,479653,543004,479742,542191,479666v-4266,-444,-8874,279,-14080,-216c519084,478587,509093,479438,500383,480504v-4456,533,-10182,1739,-14486,813c485593,481266,483587,480580,483599,480606v-507,-762,2095,-2032,3111,-2298l487091,478308v51,,114,-38,114,-114c487205,478143,487142,478092,487091,478092r-381,c483511,477356,479676,477000,475995,476949v3465,-1218,8518,-203,12302,-1142l488271,475781v51,-12,102,-25,140,-25l488513,475756v101,25,190,-38,203,-127c488741,475527,488678,475426,488576,475413v-51,-13,-101,-13,-165,-13c488322,475400,488259,475413,488170,475426r25,-38c484805,475096,481212,474778,478064,474550v16784,-3669,38303,-3034,52256,-10436c533228,462578,535094,460432,535411,456192v280,-3530,-139,-7503,-520,-11249c533317,429378,531336,414270,529267,398020r-77,25c529216,397994,529254,397944,529254,397893v,-76,-38,-152,-64,-216l529267,397703v-407,-4863,-1118,-10182,-2083,-14804c526131,377872,523337,374139,522284,369556v-648,-2806,-2489,-5688,-3339,-8747c517574,355857,517205,350512,516964,344838v-343,-7758,191,-15857,1359,-22827c519160,316970,520303,311473,522373,307207v50,-76,698,-1841,952,-1777c523604,305506,523858,307956,523947,308566v1054,6906,1879,14740,4037,20922c528048,329692,528060,329920,528098,330149v13,76,77,127,140,127l528263,330276v77,-26,128,-102,115,-178c528340,329895,528327,329653,528251,329412r76,c526753,319941,525864,310699,524785,300529v-1232,-11540,-1257,-23398,-1981,-35345c522512,260220,521814,254418,521027,249746v-127,-787,-889,-4976,-622,-5205c520684,244300,523325,244554,523845,244541v838,-38,3403,-406,3542,203c527883,246839,528479,248985,528835,251524v1295,8836,-356,20681,6487,23982c535995,275836,536808,275595,537392,275925v698,381,1358,1790,1358,2704c538750,279670,537950,280660,537925,281663v-152,4139,5840,3098,8862,1981c548539,282984,550545,282666,549592,284990v-1764,4342,-8061,7681,-8227,13559c541327,299564,541848,302484,542610,302510v63,,1726,-2019,2196,-2603c547472,296479,549732,293178,554810,291985v1854,-444,4114,-533,5942,-1155c566072,289065,572064,289027,577016,291452t2336,89682c579454,381160,579581,381211,579733,381211r,25c577651,383280,575455,385743,573372,388536v-444,571,-1447,2539,-1879,2704c569957,391812,566745,389806,566072,388638v-469,-826,-952,-3720,,-4177c566605,384220,568446,384562,569310,384359v711,-152,1853,-787,2285,-1143c572573,382404,572890,380880,573906,380398v1955,-952,3516,1409,5446,736m579733,380804r,13c579733,380817,579708,380804,579695,380804v13,13,38,-12,38,m578476,375180v1130,-1282,3593,-1168,4914,-2184c583974,372527,584240,371676,584837,371219v292,-203,889,-127,1041,-305c585916,370876,585992,370242,586094,370178v711,-508,2717,-685,3656,-419c590499,369988,590220,370191,589953,370495v-1447,1613,-2932,3060,-4481,4482c584761,375625,582425,377681,582234,377694v-279,13,-4151,-774,-4278,-940c577625,376297,578362,375320,578476,375180t11274,6792c589776,384918,589687,388790,589750,390923v13,825,305,4291,-431,2704c588823,392548,588024,390948,587770,390199v-660,-1866,228,-4621,507,-7401c588481,380792,588214,377427,589014,376120v63,-115,101,-89,203,c589230,376145,589217,376310,589217,376335v-165,1245,495,3911,533,5637m590575,404380v1714,10703,1410,24072,3022,35142c594537,445984,595946,450885,597050,456814v546,3059,965,6284,1867,9179c599602,468227,600199,470665,601202,472874v2615,5764,6424,11947,10855,16047c612565,489391,613047,489747,613542,490292v229,242,1041,876,1283,1105c616437,492933,619497,494368,621744,495409v8163,3720,17380,5319,27220,7084c635379,501668,623978,501858,614037,497173v-3262,-1536,-5611,-3605,-8239,-6055c600897,486573,596999,480821,594435,474029v-7313,-19412,-7732,-44841,-10639,-67148c583085,401460,581434,396166,580774,390415v-51,-343,203,190,203,203c581548,391710,582780,394566,583072,395620v1422,5294,2907,11604,4063,17825c587566,415743,587630,417939,587947,420136v102,685,203,1511,280,2171c588392,423614,588442,425493,588658,426852v508,3199,711,6995,978,10893c589826,440487,590169,442239,590575,444639v13,126,280,1129,788,1967c591629,447025,591604,445578,591616,445667v-520,-4710,-1053,-9458,-1244,-13648c590283,430343,590296,428477,590106,426585v-292,-2907,-559,-6233,-788,-9280c588747,409979,587503,403035,587440,395620v-13,-3669,888,165,1472,1676c589433,398655,589991,399759,590258,400724v305,1092,165,2691,317,3656m607575,475604v5447,8099,13585,12505,23564,15945c638109,493949,644457,493720,649903,496971v-6170,-331,-9940,-242,-15222,-1473c633005,495117,630542,494660,628904,494089v-8112,-2832,-14181,-5726,-18840,-12328c606915,477279,607245,476797,607156,475388v-25,-318,419,216,419,216m652925,495929v1701,229,4291,800,6919,1054c663031,497288,674800,498494,677365,498824v-4254,-406,-18752,-267,-22256,-1346c654474,497301,651313,495714,652925,495929t-55875,-3034c591185,492413,586716,491930,580571,491651v-571,-25,-3060,-63,-3237,-216c576965,491118,577372,490051,577334,489772v-77,-419,-1346,-3593,-1156,-3859c576559,485443,580457,485697,580457,485697v3707,63,8481,457,12937,850c594537,486636,597063,486522,597876,486852v774,330,1993,2488,2805,3542c600986,490788,603525,493619,603513,493631v-864,394,-4812,-584,-6463,-736m574718,478930v-343,-279,-520,-2070,-724,-3339c573398,471858,572382,468722,571912,465383v-685,-4989,-1701,-9432,-2285,-13863c568624,444080,568243,436272,567532,427728v-558,-6881,-1092,-14702,-622,-20847c567177,403390,568891,403022,570249,400838v470,-774,749,-2983,1346,-3656c571823,396941,572712,396928,573271,396560v952,-622,965,-1600,1561,-1460c574972,395138,574972,395214,575048,395303v4240,5421,5726,13051,7300,21697c583631,424135,583681,431828,584316,439624v1105,13711,4507,28159,9382,39826c594194,480644,592569,479869,591832,479755v-850,-114,-1638,-152,-2196,-203c585852,479209,579809,478346,576292,478727v-457,50,-914,736,-1574,203m564612,426699v51,1308,178,4711,-647,5066c564003,431676,563013,431473,563152,431600v-685,-584,-584,-3796,-736,-5116c562175,424427,561629,422180,561489,419704v-139,-2323,-292,-4659,-736,-6982c559902,408202,558506,403073,558874,398959v343,-3808,2336,-6538,5954,-6157c565704,392903,566161,393081,567329,393424v1003,317,2806,546,2387,1054c568370,396115,566072,399442,565552,401156v-254,838,-686,1257,-838,1764c564435,403822,564282,405904,564079,407300v-825,6272,279,12950,533,19400m572953,492476v-241,952,-952,1816,-1460,2933c571062,496348,570744,497923,570135,498329v-1790,1181,-8925,419,-11058,406c555725,498722,552475,498024,549390,497275v838,203,3910,-597,3656,-1142c552843,495714,546775,495828,546051,495828v-4177,-102,-8976,647,-13547,1142c528048,497440,523541,498113,518945,498532v-3301,292,-6754,25,-10017,305c504510,499243,501133,500398,496524,500195v-3301,-127,-6653,368,-9484,203c486025,500348,483003,500424,485161,499890v2044,-507,5701,-1485,7402,-1675c494963,497935,495953,498177,497984,498012v216,-26,2298,-381,2400,-623c500701,496640,498962,496412,498302,496348v-2362,-279,-5828,-25,-7707,-419c490075,495828,490633,495561,489440,495409v1625,216,990,-356,1460,-736c491078,494520,495775,493847,495686,493314v-89,-622,-2361,-343,-3123,-520c491370,492527,490151,491867,488386,491651v-1816,-228,2133,-609,2717,-622c502656,490508,515136,490343,527286,489048v4241,-457,8697,-888,12315,-1777c543981,486192,547536,484414,549707,481317v280,-394,1562,-2933,2285,-1562c552259,480250,550532,483742,550012,484656v-952,1714,-3530,2818,-5523,3555l544476,488249v-12,-13,-12,-38,-38,-38l544070,488211v-101,-51,-216,12,-254,126c543791,488464,543854,488566,543969,488604v101,25,215,25,342,25l544388,488629v2463,165,5560,648,7808,216c553465,488591,554722,488223,555014,486852v533,-2387,-609,-6157,-1244,-8443c553643,477978,553719,477178,553567,476949v-407,-571,-1702,-317,-2095,-1041c551256,475502,551434,474702,551383,473928v-1155,-14969,-4126,-28185,-5853,-43890c544806,423322,543524,416606,542928,409586v-419,-4774,-1219,-9433,-2095,-13432c539893,391748,538268,387889,536986,383420v-1739,-6031,-3580,-13064,-3961,-19603c532860,361164,532631,358714,532809,356213v127,-1524,-495,-3174,-521,-4482c532199,348202,532352,344710,532606,339530v431,-8848,4189,-15069,8227,-21684c544857,311257,547333,304465,552107,299272v1028,-1117,3656,-1485,5522,-2285c559635,296136,560841,295984,563673,295641v3453,-444,6766,-2513,11045,-1993c575391,293737,578121,293851,575772,294067v-2082,191,-5345,876,-6780,1359c566288,296327,564612,297571,562416,298231v-2743,838,-5612,1651,-7707,3771c553668,303030,552805,304744,551789,305950v-1968,2336,-3885,4215,-4685,7402c546241,316742,546127,320233,544489,322950v-1600,2653,-3555,5027,-4278,8138c539728,333195,539715,335671,539601,337855v-317,5637,749,10131,1143,16060c540909,356581,541632,358447,541772,361215v64,952,-901,-2108,-1028,-2514c538865,353039,537316,346729,536872,340368v-13,-330,38,-2805,-318,-3021c536097,337017,535780,338972,535729,339429v-292,2869,343,5904,419,9065c536224,351884,536910,355146,537621,357660v1282,4698,1447,9319,3313,13458c542394,374317,544235,378062,545530,382176v13,38,1193,3732,1155,3745c546533,385959,544832,383318,544692,383115v-1371,-2171,-2222,-3733,-3542,-6056c540756,376374,539614,374025,539385,374038v-635,12,-444,1091,-419,1256c539093,376297,540426,378773,540629,379243v775,1930,1613,3644,2083,5434c544159,390034,544781,393792,545746,399366v914,5357,1904,10499,2184,16593c548044,418460,547968,422243,548869,424186v533,1142,1562,1599,1765,2920c551091,429861,551256,432946,551573,435866v495,4545,1194,8925,1257,13140c552868,451266,553186,454833,553465,457652v178,2031,863,3136,1346,4494c555458,463962,554976,467745,556169,468507v1028,647,381,-584,305,-1460c556042,462083,555318,457258,554912,453284v-965,-9572,-1599,-21963,-1549,-32958c553363,417800,552932,415553,552932,413141v38,-8634,-508,-17686,-2819,-25240c550012,387546,549123,385388,549390,385299v127,-38,1129,1929,1244,2183c551116,388485,551230,389260,551472,390098v1422,4748,2653,7782,3656,13241c555991,408075,556360,413331,556474,418447v190,7453,381,15718,1155,23678c558239,448409,558950,454084,559711,460267v737,5891,1511,13838,2819,20123c563545,485316,564066,491753,560549,494266v-482,330,-2463,1181,-3656,1448c556525,495790,554569,495803,554709,496450v203,927,4279,419,5434,419c562644,496869,565158,497136,566072,495929v724,-952,1168,-2907,1155,-4494c567138,482713,563634,476391,562415,468392v-812,-5383,-1447,-12111,-1764,-18345c560460,446264,559280,441528,559927,438900v1904,15134,4291,29480,8240,43788c568091,482409,568433,484707,569309,483831v203,-216,-431,-2032,-419,-1981c568141,477699,566453,469688,565958,465269v-153,-1549,-305,-2171,-521,-3440c564967,458922,564434,457449,566808,456725v-190,51,1410,-152,1359,-216c568294,456649,568598,459379,568776,460470v1105,6513,1727,13966,2920,20237c572394,484351,573943,488668,572953,492476m440916,425785v-8087,-2704,-21202,-4088,-41274,2692c392164,431016,386032,428832,378897,426281v-5485,-1968,-11693,-4190,-19184,-4190l359611,422091v-7490,,-13584,2222,-18967,4202c333725,428807,327732,430991,320330,428477v-20427,-6906,-33834,-5434,-41960,-2539c274803,420529,271477,414753,268303,408761v12251,-6818,28426,-7326,47292,-953c324406,410779,331681,408303,339400,405650v6081,-2095,12353,-4240,20212,-4240l359713,401410v7884,12,14169,2171,20250,4253c387708,408303,395033,410779,403844,407808v18765,-6386,34863,-5903,47089,838c447772,414626,444458,420390,440916,425786m179888,487271v3606,889,8050,1308,12303,1777c204328,490356,216821,490496,228361,491029v597,13,4545,393,2730,622c229313,491880,228107,492527,226901,492794v-749,177,-3021,-102,-3110,533c223702,493835,228399,494533,228564,494673v495,380,-152,965,1473,736c228831,495561,229390,495815,228882,495929v-1892,394,-5345,127,-7707,419c220515,496425,218789,496628,219093,497389v102,242,2171,597,2387,623c223511,498177,224502,497948,226901,498215v1714,203,5358,1168,7402,1675c236474,500424,233440,500348,232437,500411v-2819,152,-6196,-343,-9484,-203c218357,500398,214967,499243,210536,498837v-3263,-280,-6703,-13,-10004,-305c195936,498126,191416,497440,186973,496970v-4571,-495,-9383,-1231,-13547,-1155c172703,495841,166621,495726,166443,496133v-266,558,2794,1345,3644,1142c166989,498024,163739,498723,160387,498748v-2132,13,-9268,762,-11058,-419c148733,497923,148403,496348,147984,495409v-508,-1117,-1219,-1981,-1460,-2933c145533,488655,147069,484351,147780,480695v1194,-6259,1803,-13699,2908,-20225c150878,459378,151170,456649,151323,456509v-77,64,1523,267,1345,216c155042,457449,154496,458921,154027,461829v-203,1269,-356,1904,-521,3440c153037,469687,151323,477698,150586,481850v13,-51,-622,1765,-419,1981c151043,484707,151399,482409,151323,482688v3935,-14308,6322,-28654,8239,-43788c160184,441528,159016,446277,158826,450047v-330,6221,-965,12962,-1778,18345c155842,476391,152338,482726,152262,491435v-25,1587,406,3542,1143,4494c154319,497148,156820,496882,159346,496856v1118,,5206,534,5409,-406c164920,495803,162939,495803,162571,495714v-1180,-254,-3161,-1117,-3643,-1448c155398,491753,155931,485316,156947,480390v1295,-6284,2082,-14219,2818,-20123c160527,454084,161238,448422,161848,442112v774,-7960,952,-16199,1142,-23665c163117,413331,163485,408075,164349,403339v990,-5446,2234,-8480,3656,-13241c168246,389273,168361,388498,168830,387495v127,-254,1118,-2234,1257,-2196c170341,385375,169465,387546,169351,387901v-2298,7554,-2831,16606,-2819,25240c166558,415540,166113,417800,166126,420339v38,10995,-597,23360,-1574,32946c164146,457258,163422,462083,162990,467047v-76,876,-723,2107,318,1460c164501,467745,164019,463962,164666,462146v483,-1358,1155,-2463,1359,-4481c166279,454833,166609,451266,166647,449006v63,-4215,762,-8595,1244,-13127c168208,432946,168386,429861,168830,427106v229,-1308,1245,-1777,1765,-2920c171509,422244,171433,418473,171535,415959v292,-6094,1282,-11223,2196,-16581c174696,393792,175318,390034,176753,384689v482,-1790,1307,-3529,2094,-5433c179038,378773,180371,376297,180511,375294v12,-152,215,-1244,-419,-1256c179863,374025,178695,376386,178314,377059v-1295,2323,-2171,3885,-3542,6056c174645,383331,172957,385959,172792,385933v-51,-25,1142,-3719,1142,-3757c175229,378062,177083,374317,178530,371118v1879,-4139,2031,-8760,3339,-13445c182567,355146,183240,351871,183316,348494v77,-3149,711,-6196,432,-9065c183697,338972,183380,337030,182910,337347v-330,216,-304,2691,-317,3021c182161,346729,180600,353039,178733,358714v-127,393,-1092,3453,-1041,2501c177832,358447,178568,356568,178733,353915v394,-5942,1460,-10423,1156,-16060c179774,335671,179762,333195,179254,331088v-724,-3111,-2666,-5485,-4266,-8138c173350,320233,173249,316742,172385,313352v-812,-3187,-2742,-5078,-4697,-7402c166659,304744,165796,303018,164755,301989v-2069,-2095,-4964,-2907,-7706,-3758c154878,297571,153189,296327,150485,295426v-1435,-483,-4723,-1168,-6792,-1359c141356,293864,144073,293737,144759,293661v4266,-533,7579,1549,11033,1968c158636,295984,159842,296136,161848,296987v1866,787,4481,1168,5522,2285c172144,304465,174620,311257,178632,317846v4037,6615,7795,12836,8239,21684c187125,344723,187278,348214,187189,351718v-38,1321,-648,2971,-521,4495c186859,358714,186605,361177,186452,363817v-380,6526,-2221,13572,-3961,19603c181209,387889,179584,391748,178632,396153v-876,4000,-1676,8646,-2082,13445c175953,416606,174671,423322,173934,430038v-1726,15705,-4672,28921,-5827,43890c168043,474702,168209,475502,168005,475908v-406,724,-1688,470,-2082,1041c165745,477178,165822,477978,165707,478422v-634,2272,-1777,6043,-1257,8430c164755,488223,166025,488579,167269,488845v2260,432,5358,-51,7821,-216l175166,488629v127,,241,,343,-25c175623,488566,175686,488464,175661,488337v-38,-114,-152,-177,-254,-127l175026,488210v-13,,-13,39,-25,39l174988,488210v-2019,-736,-4571,-1828,-5535,-3554c168945,483742,167218,480250,167472,479768v724,-1384,2031,1155,2298,1561c171941,484427,175509,486192,179889,487271m155385,407300v-190,-1396,-355,-3478,-635,-4380c154598,402400,154179,401994,153925,401156v-520,-1714,-2831,-5041,-4177,-6678c149342,393970,151158,393729,152160,393437v1143,-356,1626,-534,2489,-623c158267,392421,160248,395151,160603,398959v356,4114,-1028,9243,-1879,13762c158280,415045,158127,417393,157988,419704v-140,2476,-698,4736,-940,6780c156896,427791,157010,431016,156325,431600v139,-127,-851,76,-813,165c154687,431410,154801,428007,154865,426699v254,-6462,1358,-13127,520,-19399m145482,475591v-215,1269,-381,3047,-723,3339c144099,479463,143654,478777,143172,478727v-3504,-381,-9548,495,-13331,838c129270,479603,128482,479654,127645,479768v-750,101,-2362,876,-1879,-318c130641,467783,134043,453348,135148,439624v635,-7795,698,-15489,1993,-22624c138690,408367,140175,400724,144441,395303v64,-89,76,-165,203,-203c145241,394960,145254,395938,146206,396560v559,355,1435,381,1663,622c148466,397868,148758,400064,149228,400838v1358,2184,3072,2552,3339,6056c153036,413039,152503,420847,151945,427728v-699,8544,-1105,16352,-2095,23792c149253,455951,148237,460394,147564,465384v-457,3351,-1498,6474,-2082,10207m142143,489772v-50,279,356,1346,,1663c141966,491600,139464,491626,138906,491651v-6145,279,-10614,749,-16467,1257c120763,493048,116828,494038,115977,493632v-25,-13,2501,-2832,2806,-3238c119608,489340,120814,487182,121601,486852v813,-343,3327,-216,4482,-305c130527,486154,135313,485760,139020,485697v,,3898,-254,4266,228c143502,486179,142220,489353,142143,489772m15451,504690v2793,710,5675,596,8874,622c33809,505362,43014,505883,50999,506035v17241,343,36958,-241,51419,-4481c104068,501071,105795,499776,106900,499586v1155,-229,2945,38,4583,-114c121309,498557,130171,498507,140061,498418v965,,2032,-64,2908,c144352,498532,144809,499865,145787,500309v648,292,2260,546,3644,724c155233,501833,160400,501414,166443,501033v9687,-597,18714,762,28769,1574c203350,503242,209749,503445,217938,503953v2222,140,4342,774,6259,1041c226736,505337,228221,504613,229834,504372v2260,-330,4190,317,5929,-317c236334,503852,236817,503395,237337,503331v1029,-140,2958,89,4266,419c242047,503852,243215,504702,243596,504474v1029,-622,-1346,-2857,-1879,-3238c241451,501058,239953,500678,240778,500513v635,-127,1650,-788,2069,-927c244383,499053,248256,500322,248598,499992v318,-330,-1777,-2158,-2196,-2400c245056,496818,242441,496691,241501,496247v-1472,-724,293,-762,1156,-838c243774,495307,246478,496031,246719,495510v216,-495,-3161,-2018,-3656,-2183c242390,493073,242263,493327,242022,493225v-343,-165,-660,-762,-1143,-952c238784,491410,235852,489289,233173,488934v-3161,-406,-6513,178,-9700,-406c220756,488020,219258,487233,216389,486966v-3783,-368,-7262,584,-10652,724c204366,487753,202880,487347,201471,487271v-3504,-203,-7249,-648,-10842,-1041c186084,485722,181513,485595,177895,484567v,,-4431,-1511,-4469,-1994c173350,481901,175356,482040,175927,482053v1536,63,1904,228,3136,216c182745,482218,186300,481558,190108,481634v3543,89,7339,114,10843,216c209076,482104,219652,483615,228158,484033v2107,115,3618,521,5421,216c234303,484122,235141,483665,235979,483513v3453,-635,8646,1879,11883,1142c249347,484325,250896,483234,251925,482992v914,-203,3720,864,4177,419c256660,482840,254261,481545,253804,481329v-2146,-990,279,-393,1764,-520c256165,480758,256406,480466,257244,480390v1562,-153,5523,800,5840,304c263173,480580,263376,480694,262780,480187v-1016,-864,-2831,-2235,-3961,-2501c258387,477584,257625,477736,257359,477584v-191,-114,-635,-1270,-635,-1270c257054,476099,258412,477152,258717,476530v279,-571,-952,-1181,-1676,-1561c255200,473978,254108,473356,252356,472569v-1828,-812,-4989,-1980,-6779,-2184c243101,470106,240803,470893,239419,471020v-1688,127,-4088,-165,-5840,-533c229466,469598,224628,469192,221378,469014v-10677,-546,-22395,-2526,-31270,-6665c185703,460318,185677,453589,186452,448587v1054,-6780,1841,-15019,2501,-22002c189219,423792,189245,421139,189791,419082v419,-1600,724,-4532,1041,-6995c191124,409763,191556,407846,191873,405625v1295,-8761,1269,-18447,4063,-26166c197281,375789,199541,372273,200951,368515v266,-737,546,-1282,799,-2006c201954,365950,202207,365214,202411,364655v837,-2450,1523,-4532,2069,-6868c205013,355629,205458,353318,205635,350995v787,-10043,1041,-21723,-1345,-31067c202969,314786,201293,308832,199059,304389v-508,-1054,-1777,-2006,-1981,-2908c196863,300377,197459,298206,197612,296784v1536,-15222,393,-29810,2704,-44727c200430,251270,200989,245049,201357,244757v140,-102,1777,-191,1993,-216c206207,244300,209965,244693,213240,244338v4545,-495,10297,101,13661,1764c228983,247131,230075,249683,232538,250597v1841,673,1828,1053,2819,2285c235357,252895,235369,252895,235369,252907r,32463c235369,430013,324634,486065,358228,507152r1358,864l360944,507152c394550,486065,483815,430013,483815,285370r,-32247c483891,253021,484044,252996,484107,252882v1003,-1232,991,-1613,2832,-2285c489402,249682,490481,247118,492563,246102v3377,-1663,9115,-2272,13661,-1764c509499,244706,513270,244299,516126,244541v216,12,1854,114,1994,203c518488,245048,519034,251269,519161,252057v2298,14930,1168,29492,2704,44727c522005,298206,522614,300377,522373,301481v-178,914,-1435,1866,-1968,2907c518171,308845,516507,314774,515187,319928v-2387,9357,-2133,21024,-1346,31067c514006,353318,514476,355629,514984,357774v559,2349,1231,4431,2082,6881c517257,365214,517523,365950,517726,366496v242,749,521,1282,800,2019c519935,372260,522208,375789,523541,379459v2793,7719,2755,17405,4063,26165c527934,407846,528340,409763,528645,412087v304,2450,609,5383,1041,6995c530244,421139,530257,423779,530511,426585v673,6983,1460,15222,2514,22002c533799,453589,533761,460305,529368,462349v-8861,4139,-20605,6119,-31282,6678c494848,469192,490024,469598,485898,470487v-1752,368,-4139,673,-5853,521c478674,470893,476363,470106,473900,470385v-1803,191,-4939,1372,-6767,2184c465381,473344,464264,473978,462436,474969v-711,380,-1968,990,-1664,1561c461077,477152,462423,476111,462753,476314v,,-457,1156,-635,1257c461864,477736,461090,477571,460658,477685v-1130,267,-2958,1626,-3961,2489c456088,480707,456303,480580,456380,480707v330,482,4304,-470,5840,-317c463083,480466,463312,480758,463896,480809v1485,114,3923,-470,1764,507c465203,481545,462804,482840,463375,483424v444,432,3263,-648,4164,-432c468580,483234,470129,484325,471602,484655v3250,737,8443,-1777,11896,-1142c484323,483665,485174,484122,485898,484249v1790,305,3300,-101,5421,-216c499812,483602,510413,482104,518526,481850v3491,-115,7288,-127,10842,-216c533177,481545,536745,482218,540427,482269v1206,12,1574,-165,3123,-203c544108,482040,546114,481913,546051,482573v-38,483,-4482,1981,-4482,1981c537951,485582,533393,485722,528835,486230v-3593,393,-7338,850,-10829,1041c516584,487347,515124,487741,513740,487690v-3390,-127,-6869,-1092,-10639,-737c500219,487220,498708,488020,496016,488528v-3199,584,-6564,,-9712,406c483612,489289,480680,491397,478597,492273v-482,190,-799,787,-1155,952c477201,493327,477074,493073,476401,493314v-482,178,-3872,1714,-3644,2196c472999,496031,475703,495307,476820,495409v851,76,2628,114,1143,838c477023,496691,474408,496818,473062,497592v-419,242,-2501,2070,-2183,2400c471209,500322,475094,499040,476617,499573v444,152,1435,813,2069,927c479524,500678,478026,501058,477747,501236v-521,381,-2895,2628,-1866,3238c476249,504689,477417,503864,477861,503750v1321,-343,3250,-559,4279,-419c482648,503394,483143,503851,483701,504055v1752,634,3657,-13,5955,317c491255,504613,492741,505324,495280,504994v1917,-254,4025,-914,6246,-1041c509728,503445,516127,503242,524265,502607v10042,-812,19082,-2158,28781,-1574c559064,501401,564231,501833,570034,501033v1396,-203,3008,-432,3656,-736c574655,499865,575125,498545,576496,498418v876,-64,1955,,2920,c589293,498494,598155,498557,607981,499471v1651,153,3441,-114,4596,102c613682,499776,615396,501058,617059,501541v14448,4253,34177,4837,51406,4494c676463,505883,685655,505362,695164,505312v3187,-26,6056,88,8862,-623c705943,504194,710374,502036,710272,500297v-76,-1409,-4012,-1727,-5840,-2082c697983,496970,691140,495485,684716,495092v-8405,-521,-16175,-800,-24174,-1257c657724,493670,655350,493670,652925,493225v-15540,-2933,-32679,-6018,-39624,-18155c610216,469675,609315,463555,608197,457550v-660,-3555,-1066,-7122,-1460,-10626c605849,439370,606763,431917,606318,424300v-89,-1409,203,-2857,102,-4278c606382,419425,606407,418841,606407,418143v,-800,-114,-2362,-89,-3035c606483,411769,606026,408570,606001,405320v-51,-9052,457,-20732,1460,-32006c607816,369454,608769,365684,609022,361939v559,-7694,953,-14321,432,-20847c609162,337664,608718,334617,608400,330885v-190,-2514,-876,-5142,-1358,-7834c605518,314228,602649,306788,599437,298549v-2983,-7630,-5205,-17279,-8024,-24808c589877,269653,588112,265603,586716,261337v-2742,-8417,-4901,-16669,-8138,-25455c577003,231591,575340,226894,574833,222755v-293,-2425,368,-5370,520,-8036c575670,209133,576216,202874,576178,196691v-38,-8367,-2399,-15756,-3225,-23475c572535,169306,571849,164901,572014,161244v216,-4316,1397,-8074,1562,-12734c573626,147203,573461,145844,573576,144448v241,-2704,1282,-5409,1993,-8138c576305,133441,576762,130482,577232,127664v927,-5612,1650,-11426,622,-16365c577803,111007,577295,110499,577334,110042v88,-952,2082,-3263,2602,-4164c581561,103021,582590,99682,582970,95023v394,-4748,-685,-11515,-2399,-15019c580203,79268,578324,77313,576711,78138v-660,317,-799,1092,-1256,1663c572763,83203,568116,86872,566593,91583v-1041,3237,-864,6246,-1765,9483c564714,101447,564434,102412,564396,102412v-482,292,-2463,-1104,-3009,-1549c555573,96204,554125,88828,551256,81363v-673,-1816,-1485,-3327,-2387,-5104c548882,76297,548730,76132,548768,76145v-216,-127,-1384,38,-1778,215c544934,77351,542763,82112,542509,85019v-508,5891,2158,11642,3021,16162c545619,101688,545645,107186,545530,107427v-101,241,-1701,2082,-2082,2196c542763,109839,541912,109369,541049,109623v-1638,470,-3263,2895,-3657,4063c537291,114003,537506,114765,537291,114943v-508,431,-1651,-153,-1968,305c534625,116238,536910,116276,537392,116720v1422,1270,-635,2349,-1561,3225c533330,122332,530790,126788,528226,128489v-1270,851,-3136,1397,-3441,2831c524722,131574,525001,132082,524988,132463v-50,1371,-711,2603,-622,3961c524569,139991,526639,144816,531146,144867v863,12,1054,-572,1777,-534c533660,144397,534663,145273,535729,145603v1105,317,2298,559,3657,406c539855,145958,540884,145019,541569,145489v432,279,76,2945,,3656c541125,153157,539297,156661,537811,159670v-1498,3072,-2120,6043,-4266,8544c531324,170817,528543,172670,526245,175628v-990,1257,-1841,2641,-2920,4368c522513,181291,521726,182433,520926,184490v-165,406,-470,-2361,-635,-3339c519580,176669,516584,172074,512991,169369,498911,158781,480350,150618,460976,144867v-2971,-876,-8316,-2539,-11058,-635c445956,147012,451200,152192,453155,153627v3301,2412,7402,3999,11045,5840c475360,165066,486012,172023,495064,179171v3568,2805,7465,8810,5840,15844c500435,197097,499381,199611,498721,201896v-178,609,-394,2133,-737,2298c497299,204524,493515,202658,492982,202417v-1803,-813,-3453,-1397,-4494,-2298c487828,199547,487218,198163,486202,197313v-698,-584,-1091,-1168,-1777,-1879c483778,194748,482800,194444,482038,193758v-558,-482,-863,-1384,-1460,-1866c480134,191524,478750,191333,478496,190851v-444,-787,-76,-2184,-317,-2933c477404,185531,474941,183551,472542,185214v-102,76,-1079,825,-1041,825c471209,186014,470523,184643,470142,184274v-1714,-1625,-4405,-2069,-6246,-317c463426,184414,462791,186648,462321,186775v-457,127,-774,-660,-1447,-736c458817,185823,457472,187436,457218,189175v-51,355,330,1879,101,2184c457421,191244,455390,190914,454818,191155v-1053,445,-1587,1829,-1549,3022c453269,194761,453498,195231,453676,195726r-187862,c265979,195231,266195,194761,266221,194190v25,-1219,-508,-2590,-1562,-3034c264075,190927,262056,191244,262145,191359v-228,-305,165,-1816,102,-2184c261993,187436,260647,185836,258603,186052v-673,76,-990,863,-1460,736c256673,186648,256038,184414,255569,183957v-1828,-1752,-4520,-1308,-6247,317c248954,184643,248243,186026,247964,186052v38,-13,-927,-749,-1028,-838c244536,183551,242073,185544,241299,187931v-242,736,114,2133,-318,2920c240714,191333,239331,191536,238899,191892v-609,482,-914,1384,-1460,1879c236665,194444,235687,194748,235039,195434v-672,711,-1066,1295,-1777,1879c232246,198151,231637,199547,230977,200131v-1041,876,-2679,1473,-4482,2285c225949,202670,222178,204511,221480,204194v-330,-165,-533,-1676,-723,-2285c220084,199611,219043,197097,218573,195015v-1613,-7046,2272,-13039,5840,-15845c233452,172035,244117,165065,255264,159467v3656,-1841,7757,-3428,11058,-5840c268290,152192,273521,147025,269547,144244v-2730,-1917,-8087,-254,-11046,623c239127,150630,220553,158781,206474,169369v-3593,2704,-6577,7300,-7300,11782c199021,182129,198716,184909,198551,184490v-812,-2044,-1599,-3199,-2399,-4494c195060,178256,194222,176885,193232,175628v-2311,-2958,-5079,-4811,-7300,-7414c183786,165713,183151,162742,181653,159670v-1473,-3009,-3288,-6513,-3758,-10538c177819,148434,177476,145768,177895,145489v711,-470,1727,469,2197,520c181450,146174,182643,145920,183748,145603v1066,-330,2069,-1206,2806,-1257c187278,144295,187455,144879,188331,144867v4495,-51,6577,-4876,6780,-8443c195187,135078,194540,133834,194489,132463v-26,-381,266,-889,203,-1156c194374,129886,192521,129340,191251,128489v-2577,-1689,-5091,-6157,-7617,-8544c182707,119056,180663,117990,182085,116720v469,-457,2755,-470,2069,-1460c183837,114790,182681,115374,182174,114943v-216,-191,,-940,-89,-1257c181691,112530,180053,110093,178428,109623v-863,-241,-1726,203,-2399,c175635,109496,174048,107668,173934,107440v-102,-254,-102,-5752,,-6259c174797,96661,177476,90922,176955,85019v-241,-2895,-2412,-7668,-4481,-8659c172093,76183,170925,76005,170709,76144v25,-12,-127,153,-114,115c169693,78049,168906,79547,168208,81375v-2869,7453,-4304,14829,-10119,19501c157543,101308,155550,102717,155068,102425v-26,-13,-318,-978,-419,-1346c153747,97829,153925,94820,152884,91583v-1524,-4711,-6183,-8380,-8862,-11769c143565,79230,143438,78468,142765,78138v-1625,-813,-3491,1130,-3859,1879c137204,83508,136125,90275,136506,95023v381,4672,1409,8011,3022,10855c140061,106779,142054,109090,142143,110042v38,457,-470,978,-533,1257c140582,116238,141305,122052,142232,127651v495,2844,940,5789,1676,8659c144619,139052,145660,141743,145901,144460v102,1384,-63,2755,,4050c146066,153170,147260,156928,147463,161231v165,3682,-521,8088,-940,11998c145685,180935,143324,188337,143286,196691v-25,6183,508,12442,838,18028c144276,217385,144936,220330,144644,222755v-508,4139,-2171,8836,-3758,13127c137662,244668,135503,252920,132761,261325v-1397,4278,-3161,8328,-4698,12403c125232,281270,123010,290919,120027,298549v-3212,8239,-6056,15692,-7605,24502c111952,325756,111280,328371,111064,330872v-318,3745,-762,6792,-1041,10220c109502,347618,109896,354245,110442,361939v266,3745,1218,7515,1561,11375c113019,384588,113514,396280,113463,405320v-25,3250,-470,6449,-317,9801c113197,415794,113057,417343,113057,418143v,698,25,1295,-13,1879c112968,421443,113235,422891,113146,424287v-445,7630,470,15083,-406,22637c112321,450428,111927,453995,111280,457550v-1118,6018,-2019,12125,-5104,17520c99244,487207,82079,490292,66552,493225v-2438,445,-4786,445,-7618,610c50923,494304,43166,494571,34749,495092v-6412,393,-13268,1878,-19717,3123c13216,498570,9281,498888,9205,500309v-89,1740,4316,3873,6246,4380m460747,476023v-2653,1282,-5193,2793,-7325,4507c452457,481037,451581,481634,450832,482332v-4927,89,-8418,1740,-11858,3403c418812,495498,396747,502899,370390,507203v-3313,533,-9864,1409,-9445,1143c391732,492654,407196,482421,413353,477216v1943,-178,11274,-203,13229,-203c428842,477013,431204,476860,433438,476810v9649,-191,18523,-369,27309,-788m719413,506200v,1422,-1104,2108,-2120,3009c678012,516509,631228,518172,587109,519734v-22243,800,-45603,2272,-67948,3517c504015,524101,489453,524584,473798,525054v-25531,787,-47584,-229,-71122,-419c387835,524520,376129,524520,359789,524622r-12,-25l359777,524635v-16340,-115,-28046,-115,-42887,c293364,524825,271299,525841,245767,525054v-15641,-470,-30216,-953,-45375,-1803c178060,522007,154700,520534,132469,519734,88351,518173,41554,516509,2273,509209,1282,508308,152,507622,165,506200v13,-1358,1486,-1929,2133,-3021c4456,502239,6615,501300,8760,500360r521,3098c9293,503471,9319,503496,9332,503509v-483,254,-737,597,-407,1003c9598,505324,10550,505934,11668,506378v-419,13,-813,13,-1219,26c11033,506492,11630,506556,12239,506607v3999,1409,9827,1130,13470,965c27360,507508,29048,507368,30775,507178v9078,127,19514,114,28210,317c75477,507914,92096,508232,107268,509806v546,-851,546,-1968,1587,-2311c110366,507013,112981,507584,114796,507902v6374,1117,13484,3237,20047,2209c135173,509768,133498,509273,133256,508714v1943,-393,3504,-1028,5269,-1219c145241,506823,151716,510200,158191,510504v2806,153,6830,-571,9624,-698c170620,509692,174112,509768,177044,509806v788,13,1994,89,2387,c180409,509565,180790,508575,181666,508410v965,-178,2552,12,3961,c194743,508321,204201,509095,212669,509514v15934,762,31359,1232,46429,-406c264265,508537,269166,508245,274130,508714v9801,902,19044,3454,28223,3999c302696,512460,301972,512244,301693,512015v-889,-736,-2146,-1739,-3034,-2501c313703,512244,327085,512383,341799,514224v4774,597,11592,1333,17901,2057c366010,515557,373006,514821,377767,514224v14714,-1841,28109,-1980,43128,-4710c420019,510276,418775,511279,417873,512015v-266,229,-1003,445,-660,698c426392,512168,435647,509616,445436,508714v4977,-469,9877,-177,15032,394c475538,510746,490976,510276,506909,509514v8469,-419,17914,-1193,27043,-1104c535361,508422,536948,508232,537900,508410v889,165,1257,1155,2247,1396c540541,509895,541734,509819,542522,509806v2932,-38,6424,-114,9229,c554545,509933,558569,510657,561388,510504v6462,-304,12937,-3681,19653,-3009c582806,507686,584380,508321,586310,508714v-242,559,-1917,1054,-1575,1397c591286,511139,598396,509019,604782,507902v1803,-318,4418,-889,5942,-407c611765,507838,611752,508955,612298,509806v15184,-1574,31791,-1892,48270,-2311c669277,507292,679726,507305,688804,507178v1714,190,3402,330,5053,394c697488,507737,703341,508016,707340,506607v609,-51,1206,-115,1790,-203c708711,506391,708317,506391,707898,506378v1130,-444,2070,-1054,2743,-1866c710971,504106,710717,503763,710234,503509r51,-51l710806,500360v2158,940,4316,1879,6475,2819c717915,504271,719401,504842,719414,506200m306225,477216v6145,5205,21621,15451,52409,31130c359053,508613,352502,507737,349188,507203v-26357,-4304,-48435,-11718,-68583,-21468c277164,484072,273673,482421,268734,482332v-736,-698,-1612,-1295,-2590,-1802c264024,478816,261485,477305,258819,476023v8785,419,17647,596,27321,774c288375,476848,290711,477013,292996,477000v1930,,11274,25,13229,216m688804,673797r6348,-17368l701614,673797r-12810,xm690251,645498r-18244,46784l682075,692282r3859,-10576l704635,681706r4038,10576l718995,692282,700255,645498r-10004,xm658143,645498r9408,l667551,692295r-9408,l658143,645498r,xm628155,684398r23538,l651693,692295r-32945,l618748,645498r9407,l628155,684398xm583504,673797r6348,-17368l596327,673797r-12823,xm584951,645498r-18231,46784l576788,692282r3847,-10576l599336,681706r4062,10576l613720,692282,594956,645498r-10005,xm540769,665316r-6995,l533774,653407r7389,c547498,653407,548679,653407,550431,654449v1790,1053,2438,2882,2438,4773c552869,660606,552526,663602,549263,664707v-1625,609,-5612,609,-8494,609m550253,671702r,-127c552069,671385,553846,670864,555471,670128v4571,-1892,7123,-6399,7123,-11477c562594,654055,560372,648697,554951,646666v-1435,-444,-3720,-1155,-10716,-1155l524366,645511r,46796l533774,692307r,-19564l535666,672743v6348,,6931,927,12607,9370l555090,692307r11300,l560702,683154v-4698,-7516,-6538,-9217,-10449,-11452m480972,645511r37122,l518094,653408r-13851,l504243,692307r-9420,l494823,653408r-13851,l480972,645511r,xm476706,678710v,5688,-3580,10461,-7643,12277c464899,692955,460176,693082,458018,693082v-5028,,-17445,-457,-19273,-16010l447899,676222v457,2412,1688,8950,10195,8950c464696,685172,467311,681706,467311,678710v,-3936,-3263,-4786,-11909,-6868c450768,670661,440446,668109,440446,657788v,-5104,3339,-13077,17064,-13077c466664,644711,475017,648304,475411,658905r-9471,381c465546,656861,464835,652494,457370,652494v-2806,,-7910,837,-7910,4633c449460,660136,452406,661444,459922,663209v7122,1714,16784,3986,16784,15501m421555,645498r9420,l430975,670077v,8367,-330,12988,-2602,16543c424767,692155,418038,693082,412795,693082v-19133,,-19133,-11833,-19133,-22611l393662,645498r9408,l403070,670801v,5548,,7846,1168,10055c406015,684195,409672,684982,412541,684982v9014,,9014,-5688,9014,-13648l421555,645498r,xm361694,673797r6335,-17368l374491,673797r-12797,xm363128,645498r-18231,46784l354965,692282r3847,-10576l377513,681706r4050,10576l391872,692282,373120,645498r-9992,xm312878,645498r8760,l321638,692295r-9484,l293453,661774r-127,l293326,692295r-8760,l284566,645498r9141,l312726,676742r152,l312878,645498xm253588,665316r-6995,l246593,653407r7389,c260317,653407,261498,653407,263250,654449v1790,1053,2437,2882,2437,4773c265687,660606,265344,663602,262082,664707v-1638,609,-5637,609,-8494,609m263059,671702r,-127c264900,671385,266665,670864,268303,670128v4557,-1892,7109,-6399,7109,-11477c275412,654055,273191,648697,267769,646666v-1434,-444,-3732,-1155,-10728,-1155l237185,645511r,46796l246593,692307r,-19564l248484,672743v6348,,6932,927,12607,9370l267896,692307r11312,l273520,683154v-4710,-7516,-6538,-9217,-10461,-11452m202995,684398r26153,l229148,692295r-35561,l193587,645498r34711,l228298,653408r-25303,l202995,663805r23538,l226533,671702r-23538,l202995,684398r,xm150193,645511r37122,l187315,653408r-13864,l173451,692307r-9407,l164044,653408r-13851,l150193,645511xm145927,678710v,5688,-3580,10461,-7630,12277c134120,692955,129397,693082,127251,693082v-5028,,-17457,-457,-19285,-16010l117120,676222v457,2412,1688,8950,10195,8950c133917,685172,136532,681706,136532,678710v,-3936,-3276,-4786,-11909,-6868c119989,670661,109667,668109,109667,657788v,-5104,3339,-13077,17064,-13077c135872,644711,144238,648304,144632,658905r-9471,381c134767,656861,134056,652494,126591,652494v-2793,,-7897,837,-7897,4633c118694,660136,121627,661444,129143,663209v7122,1714,16784,3986,16784,15501m75871,684398r26153,l102024,692295r-35561,l66463,645498r34711,l101174,653408r-25303,l75871,663805r23538,l99409,671702r-23538,l75871,684398r,xm51901,645498r9534,l50060,692295r-10055,l30775,657343r-127,l21431,692295r-10259,l,645498r9674,l16657,677669r127,l25290,645498r11236,l44702,678190r127,l51901,645498xm620931,575595r,11109l640546,586704r,7910l620931,594614r,19868l611524,614482r,-46783l643619,567699r,7896l620931,575595r,xm570681,601279v-1105,-1892,-2361,-4888,-2361,-10182c568320,584228,570541,575011,581269,575011v11490,,12874,10665,12874,15946c594143,604491,586234,607170,581269,607170v-5700,,-9026,-3124,-10588,-5891m603881,591160v,-13673,-7402,-24249,-22675,-24249c566694,566911,558582,576382,558582,591351v,10791,5167,23931,22738,23931c597736,615282,603881,603374,603881,591160m536237,575595r-13864,l522373,614495r-9408,l512965,575595r-13864,l499101,567698r37136,l536237,575595r,xm464340,614482r-8760,l455580,567698r9154,l483739,598917r140,l483879,567698r8760,l492639,614482r-9484,l464467,583974r-127,l464340,614482xm421199,575595r,10398l444725,585993r,7910l421199,593903r,12683l447340,606586r,7896l411792,614482r,-46783l446477,567699r,7896l421199,575595r,xm393484,614482r,-36843l393357,577639r-9090,36843l375189,614482r-9217,-36843l365832,577639r,36843l357085,614482r,-46784l371203,567698r8417,31905l379773,599603r8290,-31905l402244,567698r,46784l393484,614482r,xm347411,614482r-9471,l319239,583974r-127,l319112,614482r-8761,l310351,567698r9154,l338524,598917r127,l338651,567698r8760,l347411,614482xm279373,587504r-6995,l272378,575595r7389,c286102,575595,287283,575595,289048,576649v1777,1054,2412,2869,2412,4761c291460,582781,291142,585803,287867,586907v-1625,597,-5612,597,-8494,597m293682,614495r11312,l299306,605341v-4710,-7528,-6538,-9217,-10462,-11426l288844,593763v1841,-191,3606,-711,5231,-1435c298646,590437,301198,585930,301198,580839v,-4584,-2222,-9941,-7643,-11973c292120,568422,289822,567698,282839,567698r-19869,l262970,614495r9408,l272378,594944r1892,c280605,594944,281202,595858,286877,604313r6805,10182l293682,614495xm228780,575595r,10398l252306,585993r,7910l228780,593903r,12683l254934,606586r,7896l219372,614482r,-46783l254083,567699r,7896l228780,575595r,xm197675,614482r-10131,l170874,567698r10258,l192838,602333r140,l204417,567698r9991,l197675,614482r,xm148796,607170v-5700,,-9039,-3124,-10588,-5891c137090,599387,135834,596391,135834,591097v,-6869,2234,-16086,12962,-16086c160286,575011,161670,585676,161670,590957v,13534,-7935,16213,-12874,16213m171407,591160v,-13673,-7401,-24249,-22687,-24249c134208,566911,126108,576382,126108,591351v,10791,5168,23931,22726,23931c165250,615282,171407,603374,171407,591160m87475,580242v-2019,3009,-2552,6729,-2552,10322c84923,597508,87348,607170,98330,607170v5484,,9864,-3073,11033,-3987l109363,597292r-10779,l98584,589396r20326,l118910,608020v-2742,2679,-10512,7262,-19996,7262c82054,615282,75185,603247,75185,590957v,-11426,6285,-24058,23196,-24058c105973,566899,115787,569133,118326,580636r-9408,1764c107077,575938,101263,575011,98457,575011v-3987,,-8240,1245,-10982,5231m1401438,279124v685,2907,1028,7059,1028,12480l1402466,335176r-18549,l1383917,299387v,-7567,-394,-12468,-1206,-14689c1381924,282476,1380642,280749,1378864,279518v-1790,-1244,-3923,-1854,-6437,-1854c1369215,277664,1366333,278540,1363782,280305v-2552,1765,-4304,4101,-5257,6995c1357586,290220,1357103,295578,1357103,303411r,31765l1338555,335176r,-70119l1355783,265057r,10297c1361903,267431,1369609,263483,1378890,263483v4100,,7846,724,11236,2209c1393503,267165,1396080,269044,1397807,271329v1726,2298,2958,4888,3631,7795m1300162,316094v-3275,3695,-7338,5535,-12175,5535c1283137,321629,1279074,319789,1275761,316094v-3301,-3707,-4939,-9027,-4939,-15984c1270822,293153,1272460,287833,1275761,284139v3313,-3707,7376,-5548,12226,-5548c1292824,278591,1296887,280432,1300162,284139v3276,3694,4926,8976,4926,15844c1305088,307017,1303438,312387,1300162,316094t-12251,-52624c1281055,263470,1274834,264994,1269273,268028v-5573,3034,-9877,7440,-12924,13204c1253327,286995,1251803,292962,1251803,299133v,8049,1524,14879,4546,20490c1259396,325235,1263826,329488,1269667,332395v5840,2908,11959,4355,18383,4355c1298448,336750,1307043,333259,1313899,326289v6843,-6970,10271,-15768,10271,-26369c1324170,289395,1320768,280686,1314001,273805v-6780,-6894,-15477,-10335,-26090,-10335m1218540,265057r18562,l1237102,335163r-18562,l1218540,265057xm1218540,238383r18562,l1237102,255548r-18562,l1218540,238383xm1205590,319585r1587,14397c1202861,335823,1197973,336763,1192514,336763v-3339,,-6348,-572,-9040,-1689c1180783,333957,1178827,332497,1177558,330720v-1244,-1790,-2120,-4203,-2603,-7237c1174575,321337,1174359,316970,1174359,310406r,-30558l1165840,279848r,-14791l1174359,265057r,-13927l1192983,240301r,24756l1205654,265057r,14791l1192983,279848r,28261c1192983,313822,1193098,317161,1193352,318100v228,952,787,1727,1650,2349c1195853,321071,1196894,321363,1198138,321363v1714,,4190,-584,7452,-1777m1137007,305201v,4444,-254,7453,-736,9040c1135573,316665,1134100,318709,1131853,320385v-3035,2197,-6234,3301,-9573,3301c1119284,323686,1116821,322734,1114891,320842v-1943,-1891,-2920,-4139,-2920,-6728c1111971,311473,1113190,309289,1115602,307575v1587,-1054,4951,-2133,10106,-3237c1130863,303233,1134620,302294,1137007,301494r,3707l1137007,305201xm1155023,312120r190,-21646c1155213,282425,1154388,276890,1152737,273868v-1637,-3009,-4494,-5497,-8544,-7452c1140143,264448,1133986,263470,1125708,263470v-9116,,-15972,1638,-20593,4888c1100481,271608,1097231,276636,1095339,283403r16848,3034c1113317,283187,1114815,280914,1116668,279606v1841,-1295,4419,-1942,7719,-1942c1129263,277664,1132602,278426,1134354,279949v1764,1511,2653,4050,2653,7618l1137007,289420v-3352,1410,-9357,2920,-18028,4558c1112555,295210,1107629,296657,1104226,298295v-3415,1650,-6081,4037,-7973,7135c1094361,308527,1093435,312057,1093435,316031v,5979,2069,10931,6221,14841c1103820,334795,1109508,336763,1116732,336763v4088,,7947,-787,11553,-2323c1131891,332903,1135280,330593,1138454,327520v127,343,356,1067,648,2171c1139812,332104,1140409,333944,1140892,335176r18345,c1157612,331824,1156508,328688,1155911,325756v-584,-2920,-889,-7465,-889,-13636m1066951,308299r18219,3110c1083278,319763,1079660,326086,1074277,330352v-5358,4265,-12569,6411,-21583,6411c1042436,336763,1034259,333525,1028178,327051v-6120,-6475,-9166,-15426,-9166,-26865c1019012,288608,1022084,279594,1028191,273145v6119,-6450,14410,-9675,24833,-9675c1061556,263470,1068348,265311,1073388,268980v5028,3682,8659,9281,10855,16809l1065961,289090v-622,-3656,-2019,-6411,-4190,-8252c1059600,278985,1056769,278071,1053291,278071v-4622,,-8316,1586,-11059,4773c1039477,286043,1038094,291376,1038094,298866v,8316,1396,14194,4202,17622c1045077,319916,1048847,321630,1053545,321630v3529,,6411,-991,8658,-2997c1064438,316627,1066025,313187,1066951,308299m985355,265057r18548,l1003903,335176r-17228,l986675,324676v-2565,3733,-5904,6691,-10081,8837c972443,335671,968050,336750,963429,336750v-4710,,-8938,-1028,-12683,-3098c947013,331583,944309,328676,942633,324930v-1676,-3732,-2514,-8912,-2514,-15514l940119,265057r18549,l958668,297279v,9852,355,15895,1028,18117c960395,317618,961626,319382,963429,320677v1803,1308,4101,1955,6881,1955c973459,322632,976315,321756,978816,320017v2501,-1739,4228,-3885,5155,-6475c984885,310978,985355,304668,985355,294638r,-29581xm899264,316653v-2997,3631,-6628,5446,-10906,5446c883000,322099,878811,319674,875827,314837v-2082,-3351,-3098,-8760,-3098,-16238c872729,291642,874202,286411,877173,282907v2983,-3491,6665,-5243,11071,-5243c892776,277664,896483,279441,899391,282984v2907,3542,4354,9344,4354,17393c903745,307601,902260,313022,899264,316653t4418,-43407c897969,266720,891176,263470,883356,263470v-8545,,-15616,3098,-21203,9281c856567,278934,853774,287973,853774,299844v,11629,2869,20681,8621,27169c868121,333513,875027,336763,883089,336763v3948,,7897,-978,11782,-2946c898756,331862,902146,328879,905002,324867r,10309l922230,335176r,-96792l903682,238384r,34862l903682,273246xm787413,318862r54072,l841485,335176r-73599,l767886,238383r71758,l839644,254761r-52231,l787413,276217r48600,l836013,292518r-48600,l787413,318862xm1600789,96343r,6475l1614449,102818r,9243l1600789,112061r,60863l1588969,172924r,-60863l1578469,112061r,-9243l1588969,102818r,-7465c1588969,90643,1589388,87139,1590226,84854v1142,-3085,3161,-5574,6030,-7491c1599138,75446,1603188,74481,1608381,74481v3351,,7046,407,11096,1194l1617687,86034v-2463,-431,-4799,-647,-6996,-647c1607073,85387,1604534,86149,1603036,87698v-1498,1536,-2247,4418,-2247,8645m1554106,157994v-3911,4494,-8824,6741,-14715,6741c1533449,164735,1528523,162501,1524601,158045v-3924,-4482,-5866,-11198,-5866,-20174c1518735,128895,1520678,122179,1524601,117736v3922,-4456,8848,-6678,14790,-6678c1545244,111058,1550145,113292,1554068,117761v3948,4469,5929,11033,5929,19704c1559997,146669,1558029,153512,1554106,157994t-14715,-56775c1530720,101219,1523369,103821,1517338,109014v-7211,6259,-10817,15869,-10817,28857c1506521,149704,1509530,158768,1515586,165066v6044,6297,13979,9445,23805,9445c1545511,174511,1551147,173077,1556328,170207v5167,-2856,9102,-6868,11807,-12035c1570852,153005,1572210,145908,1572210,136881v,-11134,-3072,-19869,-9192,-26179c1556899,104380,1549027,101219,1539391,101219t-77635,61079l1463457,172784v-3339,711,-6323,1067,-8976,1067c1450177,173851,1446838,173165,1444451,171807v-2374,-1371,-4050,-3161,-5015,-5383c1438459,164202,1437976,159517,1437976,152382r,-40321l1429267,112061r,-9243l1437976,102818r,-17368l1449796,78315r,24503l1461756,102818r,9243l1449796,112061r,40994c1449796,156445,1450012,158616,1450431,159594v406,964,1104,1726,2044,2298c1453414,162475,1454773,162755,1456538,162755v1307,,3047,-153,5218,-457m1416914,118256v457,2209,660,6056,660,11553l1417574,172924r-11871,l1405703,130279v,-4850,-469,-8468,-1396,-10867c1403380,117025,1401755,115108,1399393,113673v-2348,-1434,-5103,-2145,-8290,-2145c1386037,111528,1381683,113127,1378001,116339v-3682,3225,-5510,9319,-5510,18295l1372491,172924r-11883,l1360608,102818r10702,l1371310,112772v5142,-7694,12582,-11541,22307,-11541c1397845,101231,1401730,101980,1405259,103504v3555,1523,6208,3504,7961,5967c1414984,111946,1416216,114879,1416914,118256t-116358,-1777c1304276,112823,1308872,110994,1314331,110994v6018,,10931,2298,14727,6869c1331508,120808,1333006,125226,1333539,131130r-39154,c1294792,125010,1296836,120123,1300556,116479t32844,33872c1331597,155366,1329160,159022,1326087,161308v-3085,2285,-6817,3427,-11160,3427c1309062,164735,1304187,162691,1300264,158603v-3911,-4100,-6094,-10004,-6539,-17697l1346020,140906v38,-1410,50,-2463,50,-3174c1346070,126166,1343112,117177,1337171,110804v-5942,-6386,-13598,-9573,-22980,-9573c1304517,101231,1296633,104481,1290564,110994v-6081,6513,-9116,15667,-9116,27461c1281448,149869,1284457,158718,1290462,165027v6005,6323,14144,9484,24402,9484c1323002,174511,1329693,172531,1334924,168557v5243,-3949,8823,-9522,10766,-16695l1333400,150351r,xm1250623,113445v-2031,-1283,-4405,-1917,-7135,-1917c1238562,111528,1234461,113165,1231211,116441v-3263,3275,-4888,8531,-4888,15755l1226323,172924r-11883,l1214440,127372v,-5282,-965,-9243,-2908,-11896c1209603,112848,1206429,111528,1202023,111528v-3339,,-6424,876,-9268,2640c1189911,115933,1187855,118498,1186585,121887v-1282,3390,-1917,8278,-1917,14664l1184668,172924r-11883,l1172785,102818r10626,l1183411,112645v2196,-3441,5129,-6196,8786,-8278c1195840,102272,1200005,101231,1204664,101231v5193,,9459,1067,12772,3238c1220762,106614,1223111,109636,1224470,113508v5535,-8189,12772,-12277,21659,-12277c1253074,101231,1258431,103148,1262176,106995v3733,3860,5612,9789,5612,17800l1267788,172924r-11832,l1255956,128756v,-4749,-381,-8176,-1143,-10271c1254039,116403,1252642,114714,1250623,113445t-89468,48853l1162881,172784v-3351,711,-6348,1067,-8976,1067c1149589,173851,1146237,173165,1143863,171807v-2374,-1371,-4050,-3161,-5015,-5383c1137883,164202,1137401,159517,1137401,152382r,-40321l1128666,112061r,-9243l1137401,102818r,-17368l1149208,78315r,24503l1161155,102818r,9243l1149208,112061r,40994c1149208,156445,1149424,158616,1149843,159594v406,964,1092,1726,2044,2298c1152826,162475,1154185,162755,1155937,162755v1320,,3072,-153,5218,-457m1101941,172924r-11883,l1090058,102818r10703,l1100761,113445v2716,-4977,5243,-8253,7554,-9840c1110625,102018,1113152,101231,1115932,101231v4012,,8075,1270,12226,3822l1124057,116085v-2907,-1726,-5802,-2577,-8709,-2577c1112746,113508,1110409,114283,1108340,115857v-2057,1549,-3542,3720,-4418,6500c1102601,126572,1101941,131193,1101941,136208r,36716xm1023645,154109v,-2069,546,-3961,1651,-5637c1026388,146771,1027962,145476,1029993,144600v2006,-876,5472,-1676,10360,-2374c1048974,140994,1055436,139496,1059753,137732r,4354c1059753,147330,1059131,151291,1057836,153982v-1676,3466,-4292,6208,-7859,8214c1046422,164202,1042347,165205,1037763,165205v-4621,,-8125,-1066,-10512,-3174c1024852,159924,1023646,157283,1023646,154109t24388,18092c1052110,170664,1056350,168011,1060743,164278v343,3301,1155,6183,2374,8646l1075546,172924v-1510,-2679,-2513,-5497,-3008,-8417c1072017,161574,1071776,154592,1071776,143546r,-15844c1071776,122421,1071572,118764,1071179,116733v-711,-3250,-1943,-5942,-3695,-8075c1065707,106525,1062965,104748,1059219,103339v-3732,-1409,-8595,-2120,-14587,-2120c1038601,101219,1033307,102057,1028724,103707v-4583,1650,-8087,3999,-10487,7059c1015812,113826,1014073,117837,1013019,122814r11617,1587c1025905,119424,1027886,115958,1030539,114003v2667,-1968,6793,-2945,12379,-2945c1048898,111058,1053417,112404,1056452,115082v2259,1994,3364,5396,3364,10246c1059816,125760,1059803,126801,1059752,128426v-4532,1587,-11591,2958,-21202,4088c1033853,133098,1030323,133682,1028000,134304v-3161,876,-6018,2183,-8557,3897c1016916,139915,1014872,142201,1013311,145032v-1562,2831,-2349,5979,-2349,9407c1010962,160292,1013044,165104,1017170,168862v4139,3758,10068,5649,17762,5649c1039604,174511,1043959,173737,1048034,172201m956395,117634v3898,-4735,8392,-7109,13445,-7109c974944,110525,979324,112759,983006,117203v3682,4443,5510,11134,5510,20071c988516,146657,986637,153563,982879,158032v-3771,4469,-8291,6703,-13572,6703c964114,164735,959684,162577,956040,158261v-3657,-4304,-5485,-10970,-5485,-19996c950555,129238,952510,122357,956395,117634t-4710,48028c953704,168214,956294,170322,959442,171997v3136,1676,6691,2514,10652,2514c975515,174511,980670,172975,985583,169915v4913,-3059,8646,-7452,11223,-13203c999384,150973,1000666,144511,1000666,137338v,-6691,-1155,-12835,-3491,-18447c994839,113267,991373,108925,986802,105840v-4583,-3073,-9852,-4621,-15857,-4621c966374,101219,962476,102120,959264,103897v-3212,1790,-6093,4457,-8633,8024l950631,102806r-10829,l939802,199788r11883,l951685,165662xm873580,131130v393,-6120,2463,-11007,6183,-14651c883483,112823,888066,110994,893512,110994v6044,,10944,2298,14728,6869c910703,120808,912201,125226,912721,131130r-39141,l873580,131130xm893398,101231v-9700,,-17584,3250,-23652,9763c863677,117507,860630,126661,860630,138455v,11414,3022,20263,9027,26572c875649,171350,883787,174511,894046,174511v8138,,14841,-1980,20059,-5954c919349,164608,922941,159035,924871,151862r-12277,-1511c910779,155366,908354,159022,905256,161308v-3072,2285,-6792,3427,-11147,3427c888244,164735,883368,162691,879458,158603v-3910,-4100,-6107,-10004,-6538,-17697l925201,140906v51,-1410,76,-2463,76,-3174c925277,126166,922307,117177,916365,110804v-5954,-6386,-13597,-9573,-22967,-9573m832750,142454v-1701,5129,-4063,9205,-7097,12252c823507,156864,820600,158527,816969,159721v-3631,1180,-8634,1777,-15019,1777l781281,161498r,-73940l801619,87558v7618,,13128,660,16569,1993c822936,91392,826986,95036,830300,100470v3326,5433,4989,13216,4989,23334c835289,131117,834438,137325,832750,142454t495,-57994c829322,81108,824586,78811,819051,77528v-3961,-926,-9712,-1384,-17228,-1384l768483,76144r,96780l803397,172924v5865,,11045,-546,15552,-1650c823469,170169,827303,168557,830503,166411v3186,-2133,6132,-5053,8811,-8773c842005,153919,844189,149221,845915,143546v1714,-5675,2578,-12200,2578,-19539c848493,115374,847236,107706,844684,101003,842170,94274,838349,88764,833245,84460e" fillcolor="black" stroked="f" strokeweight=".03525mm">
                <v:stroke joinstyle="miter"/>
                <v:path arrowok="t" o:connecttype="custom" o:connectlocs="326526,137059;325447,134939;332430,130355;333039,130343;339831,134228;332836,138823;332239,138836;326526,137059;308752,149996;308726,149716;318578,146327;323124,146860;315252,148777;323009,148599;315328,149767;323428,150288;319048,151621;308752,149996;329484,148751;329471,148472;339387,145260;343907,145882;335997,147660;343780,147622;336061,148650;344135,149310;339742,150567;329484,148752;405266,152230;395427,148840;395439,148561;405736,146936;410116,148256;402029,148777;409710,149945;401940,149767;409824,151672;405266,152230;384267,151176;374351,147964;374364,147672;384635,145882;389028,147126;380953,147774;388660,148828;380877,148777;388787,150554;384267,151176;361630,150478;351524,147964;351524,147685;361630,145159;366112,146098;358088,147317;365845,147825;358088,148320;366112,149539;361630,150478;403285,167198;406091,170474;391593,161422;395858,170106;385587,161955;382591,157232;382007,156826;391212,166043;389993,157638;394868,163225;399553,166068;395021,157143;403285,167198;357212,165383;359383,168443;344897,160279;350305,168836;339234,161219;335883,156724;335261,156369;344732,164215;342332,156267;349429,161320;353555,164012;347995,155417;357212,165383;369400,135853;349963,135853;349963,127854;369400,127854;369400,135853;380572,136475;379696,134240;380788,132107;387073,130368;393179,132717;394055,134939;392964,137071;387276,138836;386654,138811;380572,136475;233567,110118;236944,114156;238239,115032;238721,114079;238810,109407;238848,108836;239787,103186;242111,110588;243165,112403;244434,111464;244536,111312;248433,107021;245793,113724;245666,115222;248078,113927;250642,111769;252940,110474;252229,111134;248471,122129;249982,126775;250211,126902;248306,126382;243177,125214;242593,125188;239597,125671;236550,125810;234760,118688;234988,117291;234252,113597;232487,109674;232157,108849;233567,110118;265484,94223;265471,94198;266347,94274;268201,96166;268950,102031;265014,98705;262285,96204;265484,94223;254781,67372;254756,67308;253042,65962;254274,62166;256102,61036;259923,63956;262374,75002;254781,67372;248827,81527;248294,82353;248611,85197;243812,85438;239242,85704;236995,79623;236956,78988;235738,74291;237363,75713;237337,75725;239915,80436;240892,81400;241451,81147;241387,80588;241921,74367;242771,72361;244282,74938;245513,79344;245551,80004;246796,79966;246796,79344;248472,76652;249690,75345;250084,74291;250338,73580;248827,81527;311253,164291;315963,171477;307990,171909;303394,172404;294088,170410;292412,160876;301071,154896;304384,161384;305375,164228;297833,159391;297262,166779;293885,160584;293834,159784;299471,171566;298773,162120;311583,168874;308828,164837;301084,154896;302137,154719;302379,154719;311253,164291;303915,148625;307495,144828;307964,144803;309843,144828;311265,144562;314046,144473;314896,144816;315125,144917;316318,144587;320978,143673;321981,144016;323098,143864;327541,143089;328519,143368;329789,143292;333889,142632;334118,142683;335057,143013;336213,142835;340276,142327;341164,142734;341482,142886;342396,142708;346877,142099;347664,142467;348718,142416;353149,141947;354444,142492;355549,142378;359548,141972;360779,142467;361744,142302;366200,142023;367026,142492;368206,142416;372739,142188;373297,142531;374529,142607;379112,142454;380013,142937;381080,142899;385447,142746;386311,143280;387263,143267;391605,143165;392570,143825;393661,143825;397889,143876;398714,144333;399019,144498;400047,144435;404453,144600;405494,145159;406522,145133;411207,145285;412299,145933;413099,146212;414267,146669;415333,153335;413543,153627;407843,153170;397991,154579;391947,154033;388634,154007;377322,153982;367749,152738;363661,152941;352933,153385;345582,152357;344934,152535;342370,152687;334003,152459;330220,153601;329991,153550;320914,152814;317905,153119;306517,154134;304879,153423;303914,148624;305171,131980;304867,131016;305755,127448;317512,130190;327465,127042;329154,125252;331820,129530;333407,124503;335604,126166;346827,127143;357555,121341;357834,121024;359764,127626;361681,121024;372676,127143;386121,124503;387695,129530;390361,125252;402003,130190;403946,130254;413760,127448;414648,131066;414369,131968;404517,135726;412414,141883;412185,144397;411754,144143;406129,143927;405977,143965;405038,143457;399604,143242;399477,143280;399350,143204;398410,142721;393230,142620;393142,142658;392075,141972;386781,142074;385981,141591;380611,141718;380534,141731;379557,141248;374123,141401;374009,141439;373209,141007;367712,141248;367572,141299;366506,140779;361173,141160;361084,141210;359891,140741;355029,141210;354876,141274;353416,140702;348249,141223;348147,141261;347081,140842;341774,141591;341761,141604;341736,141591;340606,141096;335629,141693;335464,141794;334398,141439;334207,141401;329192,142175;329078,142226;327809,141832;322451,142759;322387,142810;321372,142454;315658,143495;315417,143648;314414,143242;310745,143394;310123,143572;307838,143533;307660,143546;307444,141616;314986,135726;305172,131980;305171,131980;302264,122827;303648,122141;303876,121252;315252,127981;315963,127969;326704,121710;333179,120948;333179,120960;332912,121798;331439,126470;328646,122014;328646,122027;328646,122014;328392,123728;327415,125379;317423,128908;313983,128895;306682,126369;306060,125709;305299,124071;304130,128692;302264,122827;301312,121963;298481,118663;299154,115996;299192,115958;300461,115324;300512,115324;303343,118624;303343,118637;302683,121303;301375,121963;301312,121963;297021,110728;295205,106754;306213,103466;302188,114854;300499,114041;300436,114041;298912,114790;297021,110728;294202,71853;314122,62484;314478,62484;330754,66991;345037,71193;347538,78011;329903,72640;314719,67943;314351,67943;299585,75776;300626,103808;295624,105294;294202,71853;290647,105840;290647,105840;287626,106792;284807,105345;283855,102298;285315,99479;287981,98514;288349,98527;291155,99974;290647,105840;282090,94452;282585,88599;285264,87621;285620,87634;288438,89120;289403,92141;287930,94960;284896,95912;282090,94452;281824,83051;282344,77211;284985,76246;285366,76259;288184,77731;289136,80753;287676,83559;281824,83051;285582,66331;288261,65366;291447,66838;292399,69860;290939,72678;290927,72678;287880,73631;285087,72171;285582,66331;293491,58167;296157,57190;299344,58675;300296,61709;298836,64515;295789,65480;292971,64007;292031,60998;293491,58167;304016,53940;306682,52962;309869,54447;310821,57469;309361,60275;309348,60275;306314,61240;303508,59767;304016,53940;315265,53305;317931,52340;321105,53825;320597,59665;317575,60618;314757,59145;313805,56123;315265,53305;326386,55907;329052,54943;332239,56415;331719,62268;328697,63233;325878,61747;324914,58726;326386,55907;336556,60986;339247,60021;342409,61494;341913,67346;336048,66839;336556,60986;349366,67803;353644,82124;355054,96445;351765,96445;350013,81883;344999,67803;349366,67803;350483,60897;357999,60897;357999,53292;359878,52911;361770,53292;361770,60897;369286,60897;369654,62687;369464,63791;350293,63791;350115,62687;350483,60897;356069,53686;356069,58967;350864,58967;356069,53686;358228,44570;359853,45167;361503,44405;364944,52251;359878,50994;354813,52264;358228,44570;357529,38260;359853,37181;361808,37892;362874,39949;362189,42158;357910,42526;357529,38260;355485,29018;364271,29018;360970,35772;358748,35645;355485,29018;368905,58967;363700,58967;363700,53686;368905,58967;370263,67803;374529,67803;369489,81883;367750,96445;364449,96445;365858,82124;369794,68679;370263,67803;388761,66991;405037,62484;405380,62484;425313,71853;423904,105307;418889,103808;419930,75776;405139,67943;404784,67943;389599,72640;371977,78011;374478,71193;388761,66991;377094,61494;379874,60034;380280,60021;382934,60986;384419,63817;383454,66839;377602,67346;376142,64541;377094,61494;387276,56415;390082,54955;390463,54930;393129,55895;393637,61760;390818,63220;387797,62268;387797,62255;386311,59450;387276,56415;398410,53787;401241,52315;404250,53279;405723,56085;405736,56453;404771,59119;401940,60579;398931,59640;398931,59627;397458,56441;398410,53787;409646,54435;412452,52975;412833,52949;415486,53940;416019,59767;410154,60275;408694,57482;409646,54435;418546,64299;418736,64617;418533,64515;418546,64299;420171,58675;422989,57202;426011,58167;426544,64020;420679,64515;419206,61709;420171,58675;431254,65366;433921,66331;434428,72171;431610,73631;428576,72679;428068,66839;431255,65366;434162,76259;437171,77224;437704,83064;431838,83559;430366,80753;431331,77731;434162,76259;436917,88599;438402,91417;437425,94452;434619,95912;431585,94960;430099,92128;431077,89107;436917,88599;434721,105332;431889,106792;428855,105852;428335,99987;434187,99492;434721,105332;425757,103821;425783,103745;425897,103974;425757,103821;422367,111032;420615,114803;419079,114041;419003,114041;417353,114828;413315,103466;424323,106754;422368,111032;418178,121963;416845,121316;416159,118624;419003,115324;419054,115324;420349,115971;421034,118662;418178,121963;323872,118091;325015,117482;334867,116339;335083,116327;336162,116695;336708,117672;336403,118777;335223,119424;325383,120567;325155,120580;323517,119221;323872,118091;355930,108900;355980,112505;347957,117926;347957,103478;355930,108900;363192,110385;362430,112835;357694,113254;357275,108531;362011,108112;363192,110385;371635,103478;371635,117926;363750,112543;364474,110271;363750,108874;371635,103478;395985,119221;394348,120580;394144,120567;384292,119424;383137,118815;382794,117672;383340,116695;384432,116327;384635,116339;394500,117482;395630,118091;395985,119221;400886,114740;398918,112708;397636,112492;395401,113229;394259,116174;385130,115108;384724,111972;381410,110651;379011,112150;378287,117558;376027,109966;381944,105649;382071,105662;386375,109357;386387,109357;386476,109610;386819,110042;387746,109471;387581,108963;387492,108671;392431,92598;393459,109382;393319,109623;393015,110144;393802,110842;394233,110512;394640,109928;399426,107706;404314,113318;400315,120161;400886,114739;394068,82073;393852,82315;393802,82315;391389,81883;385689,80804;370301,84486;370733,82175;371380,80004;390551,74316;404860,69860;405164,69860;418343,76855;420018,80753;414648,78366;394068,82073;415105,119297;414483,119221;405469,122205;409646,108392;415981,116047;414877,118472;414877,118485;415105,119297;369476,97727;362405,106995;357187,107262;350026,97727;369476,97727;355917,73618;356374,78227;356310,78277;356361,84041;356310,84079;355485,86517;354914,81934;351994,71142;355917,73618;356311,66673;355955,71511;350597,65734;358126,65734;356311,66673;362011,67067;362443,71764;359459,70825;357428,71879;357275,67486;362011,67067;363204,95937;363179,96445;362100,96445;363205,95937;363192,86758;362430,89183;357440,89310;357275,84892;362011,84473;363192,86758;357275,73288;359573,72095;362011,72869;363192,75142;362405,77554;357440,77681;357275,73288;357275,79090;362011,78671;363192,80956;362405,83368;357428,83483;357275,79090;357275,90719;362011,90288;362430,95010;357694,95429;357275,90719;355930,91100;355650,88193;356374,89856;356311,89881;355930,91100;356869,96407;356983,96445;356323,96445;356247,95201;356869,96407;363750,71536;362836,66089;361681,65734;369172,65734;363750,71536;363801,88777;363598,90795;363268,90161;363408,90008;363801,88777;363268,84359;363408,84219;364474,80855;363268,78557;363408,78404;364474,75027;363750,73656;367381,71536;364601,81934;364093,85920;363268,84359;304867,78366;299496,80753;301172,76855;314338,69860;314643,69860;328951,74316;348122,80004;348769,82175;349188,84460;333813,80804;328113,81896;325739,82327;325459,82086;304867,78366;303521,116047;309869,108392;314046,122217;304384,119348;304613,118472;303521,116047;319188,120161;315189,113318;320076,107706;324888,109953;325282,110512;325701,110855;326475,110068;326196,109623;326056,109395;327072,92598;332011,108709;331922,108963;331744,109534;332683,110042;333026,109623;333280,108950;337419,105662;337546,105649;343488,109966;341228,117558;340504,112162;338092,110651;337724,110613;334804,111972;334639,113851;334588,114397;334524,115095;325117,116187;324114,113229;320597,112721;319759,113571;319543,113800;318616,114752;319188,120160;415385,128743;414229,124084;413467,125709;402105,128908;391123,123728;390843,122001;388076,126483;386336,120948;385689,122725;372904,125886;362227,118942;361757,116187;359764,123055;358545,118866;357758,116187;357758,116212;357745,116174;357288,118942;356565,120402;353251,123449;346598,125886;335413,124604;333813,122712;333191,120948;334740,120770;335883,121570;337064,122408;344097,124617;345633,124541;354711,119792;356780,114041;356869,114232;359840,115298;362722,113965;364791,119805;373882,124541;375405,124617;382782,122166;383302,121798;384762,120770;392811,121710;394259,123220;395427,124452;403552,127969;404225,127981;415638,121265;415867,122154;417264,122839;415385,128743;402562,172226;398309,171452;395554,171642;394551,171705;383823,161904;381436,157854;379074,155214;387898,155798;392215,155937;398067,156902;403946,165447;408592,172505;402562,172226;355739,170461;351232,170385;343843,169953;337051,161638;334207,157067;332404,155226;334829,154185;341609,154452;345455,154388;346039,154223;356996,161638;357098,161980;362024,170461;355739,170461;355244,41257;348883,44405;348883,35620;355498,38844;355244,41257;370873,35620;370873,44405;364360,41168;364791,39784;364309,38844;370873,35620;459528,64083;463413,61037;465229,62166;466460,65962;464772,67296;457142,75002;459528,64083;469190,73580;469418,74278;469825,75345;471044,76652;472707,79344;472707,79979;473341,79991;473963,79966;473989,79344;475220,74938;476744,72336;477607,74380;478128,80588;478623,81400;478813,81426;479588,80448;482165,75725;482152,75713;483777,74291;482546,78988;482520,79585;480261,85704;475690,85438;472288,85171;470904,85196;471234,82353;470688,81527;469190,73580;447861,106195;447911,106233;447861,106195;451124,96585;453155,94299;454044,94198;454044,94223;457230,96204;454514,98692;450552,102031;451124,96585;468885,111769;471412,113902;473849,115222;473735,113724;471082,107021;474967,111312;475068,111489;476211,112416;476363,112403;477417,110575;479715,103199;480667,108849;480692,109179;480781,114079;481276,115032;482571,114156;485936,110118;487345,108861;487040,109610;485275,113597;484526,117291;484755,118701;482965,125810;479893,125671;476338,125214;471208,126382;469317,126902;469533,126775;471043,122128;467273,111134;466587,110486;468885,111769;231319,110156;233160,114270;233719,117126;233503,118472;236169,127042;234862,130889;234189,131104;233909,132349;235725,131841;237426,127232;238581,127207;237197,132184;236220,132577;236029,133834;238124,133060;239851,126927;239978,126889;241400,126547;240270,133123;239597,133491;239635,134773;241324,133834;242669,126470;243380,126496;243786,132425;243215,145120;242111,145438;242390,143153;241171,142721;241400,146504;242288,146771;244040,146098;244980,132006;244650,126597;244751,126610;245742,133047;247481,134316;247735,133060;245996,126851;247443,127385;248116,132628;250249,134113;250515,132856;249195,131955;248649,127930;250503,128172;257714,114828;260367,100114;261358,97816;261434,97676;269572,108531;269915,110055;275057,114486;301236,151798;302188,152814;302023,152814;290622,160140;292742,171782;299674,175006;303902,174257;307558,173788;317727,172797;319111,173508;327503,172988;333064,173330;343678,172035;351918,172175;355180,172289;364093,171858;368130,173000;372739,172772;378668,173242;389891,172404;395922,173546;401787,173991;410497,173800;412922,174410;415372,174206;422443,174435;429515,170931;425402,155074;416781,153093;418279,151798;444446,114486;449587,110055;449917,108646;458068,97676;458119,97740;459198,100228;461801,114828;468999,128172;469291,128184;470853,127943;470307,131955;468999,132856;469266,134113;471386,132641;472059,127397;473506,126851;471767,133059;472021,134316;473773,133047;474763,126610;474865,126597;474509,132031;475474,146085;477201,146771;478102,146504;478331,142721;477125,143153;477391,145438;476299,145120;475728,132437;476122,126496;476845,126470;478191,133872;479880,134773;479905,133491;479245,133123;478090,126547;479512,126889;479651,126927;481390,133059;483473,133834;483282,132577;482317,132183;480921,127207;482076,127232;483790,131828;485618,132348;485326,131104;484653,130888;483346,127042;486012,118497;485796,117114;486355,114270;488221,110093;488906,108455;488843,106957;485021,109255;482089,112670;481962,109115;481949,108760;480578,101549;479892,101142;479765,101155;476134,110372;476083,110690;476007,110588;471069,105484;470650,105230;464124,93131;457738,92916;455796,92941;452558,93157;450222,95594;450171,95569;449968,96051;447505,103085;446680,105687;445436,104976;453193,88205;457217,81908;462562,75611;465609,68819;465876,67918;465940,67841;466346,67448;466447,83495;470802,86492;470713,86974;469647,91963;471805,92941;471576,91671;470713,91265;471818,87583;472097,86441;472859,86441;472656,87291;472046,91379;473811,93093;473849,91811;473468,91836;473316,91189;473773,87901;474128,86530;475423,86682;474751,88688;474585,93106;474281,97118;474230,103935;475195,104380;475868,104215;477125,101561;475855,101511;475220,103098;474928,102450;475347,97816;475690,92471;475855,89335;476693,86860;476998,86898;476947,91595;478521,93500;478686,92217;478191,91265;478305,86974;478902,86999;479334,91786;481098,93500;481124,92243;481467,92623;483841,92738;483155,91659;482216,91582;481924,87761;481720,86517;483790,79648;483828,79064;485313,74164;485491,72285;485098,72171;480794,75268;480616,75459;480387,72958;480362,72628;474293,60529;469151,59754;464670,59703;458715,63068;458588,63004;458373,63576;452456,79775;451555,80004;452977,63576;457712,58916;457687,58599;460569,51642;465330,43123;475144,31494;478877,31049;467552,30567;458170,47554;455516,54904;455618,55070;455148,54866;451504,56517;450400,56631;449752,50004;450730,46462;452710,42526;452253,40876;454450,30884;462804,17884;467793,17769;463908,14557;451606,30668;449701,40127;447899,44773;447188,45599;446147,45599;444064,38819;445372,34236;445232,33474;445448,20448;446642,15383;449155,11929;451822,9416;449308,9149;441398,15319;441309,21591;441411,23533;442300,32243;442058,32306;440840,35264;440243,35366;435875,30452;435748,27164;435469,25565;434225,24752;434733,10723;439418,5378;440370,3791;438554,3360;430289,8768;430619,15040;431559,22467;432346,25158;431914,25526;431889,28916;427077,25641;426430,21388;425325,20423;425554,20435;423548,14875;424475,8273;424183,1557;422608,478;420463,7232;420260,13351;422888,20182;422646,20182;422811,23660;419320,22645;417543,19433;416349,18849;414178,12031;414572,8920;413531,4452;412490,2585;410903,6470;411398,13580;414115,19141;414737,21984;410738,20562;408859,17985;408135,17008;405393,13186;404516,6737;402930,5531;401190,10393;405532,17782;406421,19433;402434,19572;399375,18176;398994,20512;393039,22835;410306,22962;414267,142708;414419,141236;416882,137579;415765,133897;418799,124058;422926,119602;422456,115387;424106,111845;426658,106259;426582,106221;426849,106208;426963,106043;427623,107313;427623,107325;431521,108734;432067,108709;436180,106551;435444,98007;434809,97816;438884,95671;440306,91252;438148,87114;435406,86263;439164,84295;438402,75751;434073,74354;435901,73415;435165,64858;428283,64731;427242,56695;422824,55311;418787,57380;416730,52467;412299,51045;408186,53203;407322,54765;405494,51794;401063,50410;396950,52543;395655,56060;394373,54422;389904,53038;385816,55184;384394,59615;384483,59894;384178,59513;379709,58129;375634,60275;374225,64718;374745,66534;370911,66534;371571,62687;369070,55793;369248,55679;363243,43593;363649,43402;363776,43009;371304,46957;372790,47935;372790,32103;371317,33081;363433,37156;363039,36420;362798,36343;366823,28586;367800,27088;351969,27088;352946,28586;357047,36521;356069,37016;348439,33081;346954,32103;346954,47935;348452,46957;356133,42958;356514,43694;350508,55679;350686,55793;348185,62687;348858,66534;344770,66534;343894,60262;335337,59513;335019,59919;333712,55184;325142,54422;323872,56022;322578,52581;314020,51832;312218,54803;311342,53203;307216,51058;302785,52467;300728,57380;292260,56695;290102,60834;290851,64058;284363,64858;283614,73415;284985,74520;281100,75738;278954,79864;280351,84295;284109,86263;281354,87126;280605,95683;284528,97765;284084,98007;281938,102133;283334,106576;287994,108722;291892,107300;292755,106208;292945,106233;292869,106272;295281,111540;297173,115628;296602,119602;300575,123804;303762,133847;302620,137592;305552,141909;305705,143254;309209,22962;326475,22835;320508,20499;320153,18189;317067,19572;313094,19433;313982,17795;318324,10393;316585,5531;314998,6737;314122,13186;311380,17008;311392,17021;310643,17985;308764,20575;304791,21985;305400,19153;307025,15408;308117,13567;308980,10114;308955,9847;308612,6470;307165,2941;307025,2585;306644,2814;305438,5709;304943,8933;305324,12044;305298,12221;303457,18188;303191,18709;303216,18709;303140,18849;301972,19433;300195,22645;296691,23673;296856,20182;296589,20182;299268,13351;299039,7232;296894,491;295332,1544;295040,8273;295967,14875;293885,20524;294088,20512;293098,21388;292425,25654;287626,28929;287549,25298;287232,25031;287956,22480;288883,15040;289200,8756;280960,3347;279145,3791;280097,5378;284794,10736;285290,24955;284388,25425;283817,26657;283639,30453;279259,35366;278662,35264;277672,32382;277190,32116;278104,23521;278205,21591;278129,15319;270194,9136;267680,9416;270359,11930;272873,15395;274067,20436;274308,33538;275438,38819;273368,45599;272327,45599;271616,44773;269813,40127;267896,30668;255607,14558;251722,17770;252433,17719;253398,17224;256711,17884;258781,20055;260368,22099;261104,23203;262018,24663;265916,34490;267236,40736;267274,40723;267287,40850;266805,42526;268772,46462;269750,50017;269103,56631;268011,56517;264138,54879;263961,54955;263986,54905;261421,48214;261345,47541;251950,30567;247291,28993;245209,29145;243876,29234;243495,29412;241197,30643;240651,31049;240638,31049;240638,31075;240511,31468;244358,31494;254185,43136;258946,51642;259339,52670;261840,58637;261866,58574;261840,58866;266525,63563;267960,80017;267338,80029;267274,79776;261003,63220;260926,63004;260876,63043;254832,59704;250440,59792;245222,60529;239127,72628;239127,72920;238899,75459;238708,75269;234011,72285;234189,74151;235674,79077;235712,79687;237782,86517;237591,87736;237299,91570;236296,91633;235712,92763;238023,92624;238391,92217;238404,93500;240181,91786;240626,86999;241222,86974;241324,91265;240816,92217;240981,93500;242568,91608;242517,86898;242809,86860;243647,89335;243838,92471;244155,97816;244574,102437;244219,103060;243660,101523;242390,101549;243647,104215;244320,104380;245285,103936;245222,97105;244930,93106;244752,88675;244079,86682;245374,86530;245729,87888;246186,91189;246123,91773;245666,91811;245717,93093;247443,91379;246859,87279;246669,86441;247418,86441;247685,87583;248814,91240;247888,91659;247761,92941;249868,91964;248814,86974;248700,86492;249005,86504;253068,83495;253144,67448;253575,67842;253575,67854;253652,67956;253880,68794;256940,75611;262285,81972;266309,88205;274079,104976;272822,105687;272403,104139;269331,95582;269318,95569;266932,93131;263745,92941;261790,92928;255378,93131;248891,105180;248459,105484;243482,110588;243431,110677;243355,110359;239737,101155;238937,101549;237566,108760;237540,109331;237413,112657;234493,109255;230659,106957;230596,108455;231319,110156;313513,237647;312370,232696;313513,237647;298595,252387;296691,249924;296056,249289;298671,247537;301528,250559;298595,252387;338816,359234;339527,360669;342688,358841;345227,357254;342853,360352;340631,361621;338422,362891;338816,359234;341825,355108;343653,350830;343323,354791;345227,354156;350077,351769;348807,353280;343018,356606;341659,357101;341824,355108;346268,349230;349366,344469;348655,346373;348414,349154;352375,347338;356818,345104;349290,349865;346027,350741;346268,349230;352299,342336;353010,340597;355231,338845;354990,342336;359523,340203;360716,340038;353962,343606;351905,344241;352299,342336;359523,336712;363090,333538;362062,335747;366416,335671;368003,335366;367051,336230;362062,337575;358964,337982;359523,336712;369819,332103;372841,329882;373006,331938;377043,332814;375545,333145;371101,333221;369819,332103;378236,329412;394817,328066;388876,329171;388076,328612;382997,329564;379912,329564;377843,329640;378237,329412;386171,323775;386806,321236;386730,320436;387847,322658;387212,325121;385384,325273;386171,323775;396798,331710;391008,333462;383239,334643;396798,331710;398144,326390;400772,320842;400683,319408;401241,323610;398702,327825;396874,327584;398144,326390;405050,336077;405291,337664;400137,336395;398385,335442;401165,334731;405050,336077;407437,328853;409735,326632;410129,325756;408618,329958;406409,332345;404809,330834;407437,328853;411474,337423;414877,333538;414877,333614;413226,336864;411170,339645;410281,338528;411474,337423;417416,343200;414877,346221;413620,348367;411246,348443;412515,346780;413861,345193;417416,343200;418051,338845;420514,334731;417975,341143;416476,340991;418051,338845;422266,343365;423929,343682;424005,346539;422494,345586;418457,347656;417340,348519;418457,346297;422266,343365;427662,350906;427738,351769;424881,356060;423612,357660;425592,357889;431000,356137;428842,357736;423053,360034;419803,360821;421072,359158;425199,353762;426151,352404;423447,352493;416311,355032;416311,354004;420996,351769;422901,351376;427662,350906;429871,346691;432334,343060;432410,342908;431940,345434;429731,348684;428449,348836;429871,346691;407907,352099;409417,351541;413150,352252;412820,355895;412198,354080;409583,352658;407907,352099;405685,352023;403704,355819;403387,356060;403616,352963;401241,351934;400454,352175;399743,350906;405685,352023;402752,339734;402346,339086;404885,339569;404098,347262;404250,345358;402752,339734;428373,365341;422342,365988;422659,366864;425998,366928;427027,366776;425668,368032;418533,368350;420120,369467;422659,370102;418533,370965;411170,371600;408224,373504;400137,373822;394741,372717;402994,368756;409176,366928;410687,367487;411474,366776;420044,363995;430594,363437;430912,363437;428373,365341;391313,352023;391313,352023;393078,351134;394576,351058;398943,352658;398144,354473;397204,355108;397115,354004;392202,352658;391313,352023;390209,357660;389980,355591;387124,354397;385943,354004;384749,353204;386578,352404;390209,357660;384508,358206;384115,357101;381487,355591;379506,355971;378401,354791;379912,354232;381486,353762;385054,356771;384508,358206;377525,359476;376967,358993;372688,357812;370225,359234;368714,358917;369286,358358;375139,355667;377525,359476;369819,363995;367762,362497;361821,364630;360386,364402;361579,362726;367762,360593;370543,362332;369819,363995;360234,367563;354520,368908;355714,367258;358494,366065;362455,367334;362773,368350;360234,367563;353810,358917;357212,357889;361097,359399;360792,360745;356577,359476;354356,359476;353810,358917;368245,356467;367915,356137;366175,353521;362620,353839;360868,352810;363484,351769;368245,356467;371177,349078;367127,350512;366099,349954;370860,347491;375075,352099;374428,353356;374504,352493;371177,349078;378401,346462;375075,347021;374186,346691;376891,344875;378236,344799;382756,349954;381969,351223;382286,349636;378401,346462;390932,346221;390145,347567;387441,345269;384826,345751;384026,344634;387847,343682;390932,346221;392354,340508;391313,339810;388241,337905;384267,336788;385054,336077;391478,338604;392354,340508;397750,338134;392278,335519;393154,335277;396315,335519;398943,338058;398867,339645;397750,338134;394411,342971;393383,342971;393700,341549;394741,341460;397674,346856;397356,347656;396798,347973;396874,347262;394411,342971;353416,363119;352857,362091;345951,363602;344592,363602;351829,353204;354597,352328;356184,349801;360081,346615;361338,345663;366810,341067;370454,340762;372282,338693;377919,336712;383873,338210;385384,340508;382845,339162;375380,339480;373006,340838;375380,343530;372282,342730;365858,344076;363788,345751;366569,347173;367521,347567;364995,347567;358329,350588;357288,352099;358164,352099;359992,353356;360310,354562;358964,354156;350788,356771;348960,359704;351118,359628;353644,361304;353416,363119;350470,369061;349366,369619;348807,367804;342929,367093;349988,366458;350470,369061;438694,360745;444560,352252;443836,354397;442097,357812;438453,360986;438694,360745;449156,358434;450908,354956;451060,353762;453371,352404;452812,354397;448673,359399;449156,358434;313652,382582;321575,383915;359624,375701;359713,375701;397813,383915;405774,382582;426201,377935;423853,376932;419879,377795;414648,378113;417416,376450;420044,374622;430201,375891;431293,377580;433311,377554;442782,378316;443201,378113;447099,374622;451060,369619;453840,363437;456062,359399;457649,354638;457091,345980;456532,344710;454704,347097;447734,353521;447010,354004;447492,351858;447810,349560;447568,346221;446058,348125;444318,349319;442490,350271;442960,348367;442401,343530;440840,340597;439799,340114;439570,341549;436549,345751;436549,343682;432499,334566;431711,335519;429248,341625;428614,342260;428614,339810;428131,337271;426633,335442;426240,336712;425198,338058;425198,336560;421313,328536;418698,326555;418457,328942;418140,330605;417505,331710;415435,330199;413379,330834;414102,328371;411639,320271;409659,318532;408859,320436;407196,324245;406002,325679;405850,323229;397674,315129;396011,315129;396874,316868;394500,323140;392507,323699;392037,322340;383556,317821;382375,318138;383632,318938;381652,324486;373552,327825;351346,339962;336518,359552;322552,368832;313982,357888;316598,343199;326767,309860;334461,276407;330322,231286;321828,226602;306682,236187;305654,238409;307406,239678;307876,244846;308993,247385;307952,245950;307241,240948;305489,239221;304702,240719;299382,245874;292399,253326;292717,255789;294469,254926;296691,254050;306124,249848;311989,247537;317816,246674;321828,244846;325091,248019;325650,252615;325002,259915;323974,266885;300664,335201;289466,363843;290063,377681;313652,382582;313817,235209;312802,236225;311799,235209;312802,234194;313817,235209;59645,496983;66552,495929;64355,497478;42112,498824;59645,496983;88338,491549;111902,475591;112321,475388;109413,481761;90560,494101;84796,495510;69574,496970;88338,491549;118262,472887;120548,466006;122439,456814;125867,439522;128889,404380;129206,400724;130565,397296;132025,395620;130146,417305;129371,426585;129105,432006;127848,445667;128102,446607;128889,444639;129841,437745;130819,426852;131238,422320;131517,420136;132342,413445;136405,395620;138487,390618;138703,390415;135668,406894;125042,474029;113666,491118;105440,497174;70513,502493;97720,495409;104652,491397;105935,490293;107420,488922;118262,472887;129739,381972;130260,376335;130260,376120;130463,376120;131199,382798;131720,390199;130146,393640;129739,390923;129739,381972;129739,369759;133383,370178;133586,370914;134627,371232;136087,372997;140988,375180;141508,376755;137243,377694;134005,374977;129511,370483;129739,369759;145584,380398;147869,383217;150167,384359;153405,384461;153405,388638;147983,391240;146104,388536;139744,381236;139744,381211;140137,381135;145584,380398;142448,291452;158724,290830;164666,291985;174670,299907;176854,302510;178111,298549;169871,284990;172690,283644;181551,281663;180726,278642;182085,275925;184154,275506;190629,251524;192076,244757;195631,244541;199059,244541;198437,249746;196672,265184;194692,300542;191150,329412;191213,329425;191099,330098;191200,330275;191226,330275;191378,330148;191492,329488;195530,308566;196152,305430;197078,307207;201154,322010;202512,344850;200532,360796;197193,369543;192292,382899;190210,397702;190286,397677;190223,397893;190286,398045;190210,398020;184573,444943;184053,456192;189169,464126;241400,474550;231294,475388;231294,475426;231053,475400;230888,475413;230748,475629;230951,475756;231053,475756;231205,475781;231180,475806;243482,476949;232741,478092;232386,478092;232272,478193;232386,478308;232741,478308;235877,480605;233579,481329;219093,480504;191353,479450;177273,479666;175089,479666;172791,479869;171433,474867;173109,473927;173528,475908;176130,477470;183011,475908;207502,477355;207502,477317;207705,477355;207781,477355;207997,477127;207768,476924;207718,476924;207591,476898;207565,476924;184154,473927;177793,473090;178631,469014;178682,468189;178530,467148;178111,457766;180206,414080;181653,397499;184052,388942;185411,384689;190210,356314;187709,328167;186757,326492;178936,311790;175813,306470;171331,300846;166646,295324;158292,293229;148809,291045;145368,291248;142448,291451;145901,120364;143908,115146;145990,113381;146206,112124;148187,110664;148910,113686;145901,120364;144327,123804;144543,122763;143908,120465;145482,122763;144327,123804;138804,98260;141204,80334;142029,80537;143286,82099;149228,88777;151843,99403;152363,102844;151322,102958;150370,108379;149228,102640;148085,88980;145051,85120;142651,83457;143387,86060;144758,90021;145584,92420;144644,99301;143819,98159;140810,93195;140721,92560;140556,92433;140429,92585;140543,93360;140467,93360;144543,107020;146523,108684;144758,110144;143908,108785;138804,98260;161949,130063;155068,128603;151526,126102;150370,122446;150142,121887;150485,122357;152770,124122;161949,130063;157150,112543;159562,111299;162685,111299;164983,112746;163193,112848;157772,114105;156007,114625;155271,114105;157150,112543;158089,103999;164031,103364;170811,106500;172169,108379;170595,107643;157467,104723;155690,104621;158089,103999;165186,97943;165707,93982;167472,89399;168932,84498;171331,78658;171331,78442;172690,80220;173109,83241;171027,91583;168627,97626;164755,100660;165186,97943;157937,117444;159435,119805;162266,116606;162685,116301;163409,120148;158204,120148;157353,117545;157937,117444;160882,117977;159854,118650;158838,117977;159854,117304;160882,117977;157353,116301;158724,115057;161632,114308;164234,114943;162266,115260;157353,116301;175292,118701;179990,123284;184573,127143;185513,127867;186452,128819;189994,130266;190210,132767;187392,131422;186757,131523;184472,129759;182085,130165;183012,133910;187506,136944;188534,139649;184472,143089;178936,143292;174150,141845;173007,143825;167789,143394;159245,142683;152160,138087;149647,132971;148606,127232;150485,130165;152364,133402;159448,139763;172690,141324;173426,140271;169249,136944;172169,136944;179253,141528;183011,141324;181234,140588;179165,139026;178212,136525;180510,135891;183012,136119;181653,135484;178631,132666;177997,129644;180092,128819;180206,126001;171230,117748;170392,115577;170493,115463;175292,118701;178835,117939;178733,118167;181348,120465;185513,125467;186033,126724;182707,123703;178530,118383;178098,117888;178834,117939;192914,134951;193333,135573;189575,142784;189575,141845;192698,136424;192914,134951;182910,168747;191657,178117;202715,201274;204798,212738;202093,225358;201357,228176;199275,225980;199275,221917;198234,207533;191657,191777;189474,188972;190312,191155;196990,218680;196571,222133;193447,220559;188534,214617;188509,214642;188471,214452;188369,214388;188306,214464;188331,214630;188331,214617;186871,223999;184256,223059;181450,222234;178631,219619;177489,218578;177171,217321;174467,213677;174467,211697;172791,208371;171534,212217;170595,219200;171027,222958;174772,223796;182288,226081;199275,230474;208251,231820;219601,231616;224299,228684;229313,225980;226698,230575;226749,230613;226216,230817;226114,230956;226228,231045;226241,231045;226812,230829;226800,230880;231916,229115;235141,228176;233262,231198;230583,233178;230545,233191;230113,233470;230126,233622;230202,233635;230278,233597;230697,233305;230773,233381;240778,232239;242657,234321;238061,235362;230583,238028;230367,238066;230227,238256;230405,238396;230431,238396;230659,238333;230659,238396;240575,243081;241082,244960;233059,241824;228158,241202;228679,241722;233478,244541;235458,246940;233795,248184;228475,244439;216478,242040;196774,242243;181145,240999;164348,239640;157670,239335;152985,225154;150992,206479;153303,212839;156528,217753;156845,225040;162571,236415;163815,236301;165491,237038;171661,237038;178631,237977;184471,238916;209495,241418;209482,241367;210206,241583;210269,241583;210434,241481;210346,241253;209558,241037;209609,240999;200316,238396;192394,236936;187392,235362;185830,234841;172474,232658;165605,228684;164755,228481;161225,223694;161949,217016;165605,215455;170912,207215;170912,203559;174251,204917;176029,209310;176029,209285;176143,209513;176321,209602;176448,209564;176499,209259;176435,209120;175508,204092;175089,199395;173832,197414;172169,195954;172271,191574;171230,188756;169351,186991;169046,184896;167891,180211;169148,180427;173211,187296;175293,192095;176448,192399;176029,188451;176854,180427;175508,173749;176753,169572;174670,162894;174670,160507;174670,149551;175292,151430;182910,168747;205737,223999;207413,211900;207197,210973;207616,211900;210231,216090;212618,220457;209089,223377;205953,225878;205737,223999;218357,229535;216478,230157;204391,229535;206055,228176;213659,223377;213875,223174;218357,229535;215234,176555;226597,167909;238658,161320;240499,160317;236080,164050;227435,169991;222115,174067;218154,178637;214599,191574;223994,221511;225759,225357;223994,224837;216580,211900;210968,194291;215234,176555;245056,158464;252014,155493;243533,160267;240029,162349;241603,160812;245056,158464;235369,211430;235369,226399;235357,226297;232538,224837;231091,224837;228996,221511;227219,217854;226279,216293;228679,214719;231294,213360;235369,211430;223791,205336;231383,202213;233795,199598;234722,201172;235369,201540;235369,209297;233478,210034;227841,212738;225022,214211;224197,212217;223473,210135;222001,205958;223791,205336;240499,200855;246402,200855;246199,202112;248446,200855;251912,200855;251633,202315;254121,201071;254286,200855;256013,200855;255899,201159;254845,203153;259758,201274;260507,200855;458982,200855;459719,201274;464619,203153;463578,201159;463451,200855;465191,200855;465343,201058;467857,202315;467565,200855;471031,200855;473265,202112;473075,200855;478686,200855;478686,228735;477747,230982;474750,232455;473379,235578;473900,237241;473684,241722;474839,243297;475576,241519;478686,238371;478686,241164;475042,244744;475258,246001;474750,252362;478686,255142;478686,285371;460468,388079;413582,382861;376230,381160;331795,384639;313728,385274;258755,388194;240498,285371;240498,255218;244739,252362;244218,246001;244421,244757;240498,240936;240498,238295;240574,238295;243901,241507;244637,243297;245780,241723;245577,237241;246084,235578;244739,232442;241717,230995;240663,228481;240498,228379;240498,200855;240499,200855;244015,187093;244955,186458;246085,186674;248180,189695;247139,189175;244637,189276;242847,190635;244015,187093;250465,186267;252864,185112;255480,187512;255378,189492;251417,187296;249640,188235;250465,186267;258501,188350;259339,188235;259860,190952;257663,188870;258501,188350;460138,188235;460976,188350;461814,188870;459617,190952;460138,188235;463985,187512;466600,185112;468999,186255;469837,188235;468073,187296;464099,189492;463985,187512;473379,186661;474535,186471;475474,187093;476617,190635;474840,189276;472326,189175;471297,189695;473380,186661;488703,233381;488780,233305;489198,233597;489275,233635;489338,233623;489364,233470;488919,233191;488907,233191;486202,231198;484323,228176;487561,229116;492665,230880;492652,230830;493223,231045;493248,231045;493350,230956;493261,230817;492715,230614;492766,230576;490163,225980;495166,228684;499863,231617;511226,231820;520202,230474;537189,226094;544692,223783;548450,222958;548869,219200;547930,212217;546686,208358;545022,211697;545022,213678;542305,217334;541988,218578;540833,219619;538027,222222;535208,223060;532606,224012;531146,214604;531133,214617;531171,214465;531108,214388;531006,214452;530968,214630;530943,214604;526029,220559;522906,222120;522487,218692;529153,191155;530003,188972;527807,191790;521230,207520;520202,221904;520202,225980;518120,228176;517371,225358;514666,212738;516749,201274;527807,178117;536554,168747;544184,151418;544807,149551;544807,160508;544807,162907;542712,169572;543956,173749;542610,180415;543448,188451;543029,192399;544185,192095;546267,187296;550317,180415;551574,180211;550431,184896;550114,186978;548235,188768;547206,191574;547295,195954;545645,197414;544388,199395;543956,204092;543042,209132;542978,209259;543017,209564;543156,209602;543321,209513;543436,209297;543448,209310;545226,204930;548552,203572;548552,207203;553872,215442;557528,217029;558252,223695;554710,228481;553872,228684;546990,232658;533647,234841;532085,235362;527071,236923;519161,238396;509880,240999;509918,241037;509131,241253;509030,241481;509195,241583;509271,241583;509982,241367;509982,241418;535006,238917;540833,237977;547828,237025;553973,237025;555649,236301;556893,236403;562632,225053;562949,217753;566174,212840;568472,206479;566504,225154;561807,239336;555128,239640;538332,240999;522690,242243;502999,242040;491001,244427;485682,248184;484019,246940;485999,244541;490785,241722;491319,241202;486405,241837;478382,244960;478902,243081;488818,238396;488818,238333;489046,238396;489072,238396;489237,238257;489097,238066;488894,238028;481403,235362;476820,234321;478686,232239;488703,233381;483816,211164;488196,213360;490785,214719;493185,216280;492258,217854;490481,221498;488386,224837;486939,224837;484108,226297;483917,227237;483816,227237;483816,211164;483816,211164;483816,201705;484742,201159;485682,199598;488081,202213;495686,205336;497464,205971;496016,210135;495280,212217;494442,214198;491624,212738;485999,210034;483816,209107;483816,201705;483816,201705;504865,191574;501323,178637;497362,174067;492043,169992;483384,164050;478978,160317;480819,161320;492868,167909;504243,176555;508509,194278;502885,211900;495470,224837;493706,225358;495470,221498;504865,191574;475931,160279;467463,155480;474408,158464;477861,160812;479448,162349;475931,160279;515073,229522;502999,230144;501107,229522;505589,223174;505805,223390;513422,228176;515073,229522;512267,210973;512064,211900;513740,224012;513524,225878;510401,223390;506846,220457;509245,216077;511861,211900;512267,210973;540528,143292;535005,143089;530943,139649;531984,136932;536453,133910;537392,130152;535005,129746;532707,131523;532085,131422;529267,132768;529470,130254;533025,128806;533964,127867;534891,127143;539487,123284;544185,118701;548971,115451;549085,115565;548235,117749;539284,126001;539386,128807;541468,129632;540833,132666;537811,135485;536453,136107;538967,135891;541252,136513;540325,139027;538230,140588;536453,141325;540211,141528;547295,136932;550228,136932;546051,140271;546787,141325;560029,139763;567113,133402;568992,130152;570871,127232;569818,132971;567329,138087;560232,142670;551688,143407;546470,143813;545327,141845;540528,143292;529889,142784;526144,135573;526563,134951;526766,136424;529889,141845;529889,142784;533964,125467;538129,120465;540744,118167;540630,117939;541391,117875;540934,118383;536770,123703;533444,126724;533964,125467;546787,80207;548146,78442;548146,78658;550533,84498;551993,89399;553770,93982;554290,97943;554709,100647;550850,97626;548450,91583;546368,83241;546787,80207;561388,103999;563774,104621;562010,104723;548869,107643;547295,108366;548666,106500;555446,103364;561388,103999;564193,114105;563470,114625;561692,114105;556271,112861;554506,112746;556792,111299;559928,111299;562314,112543;564193,114105;556792,116288;557211,116606;560054,119792;561540,117444;562111,117545;561273,120148;556068,120148;556792,116288;560651,117977;559610,118663;558582,117977;559610,117291;560651,117977;557211,115247;555230,114943;557833,114308;560753,115044;562111,116288;557211,115247;566694,124122;568992,122344;569322,121887;569094,122446;567951,126102;564396,128591;557528,130051;566694,124122;567634,99403;570249,88777;576178,82099;577435,80525;578273,80321;580673,98260;575569,108785;574718,110144;572953,108684;574934,107021;578997,93360;578921,93347;579048,92586;578921,92433;578743,92560;578667,93182;575671,98159;574833,99302;573906,92420;574718,90021;576077,86060;576813,83457;574414,85120;571392,88980;570249,102641;569094,108366;568167,102958;567113,102844;567634,99403;574934,122751;575150,123792;573995,122751;575569,120478;574934,122751;573576,120364;570554,113686;571290,110664;573271,112124;573474,113381;575569,115146;573576,120364;577016,291452;574096,291261;570656,291045;561172,293229;552830,295324;548146,300847;543651,306471;540528,311790;532707,326492;531768,328155;529267,356314;534066,384677;535412,388942;537811,397499;539284,414080;541366,457753;540934,467148;540795,468189;540833,469027;541683,473090;535323,473928;511911,476924;511899,476898;511759,476924;511708,476924;511480,477127;511695,477356;511759,477356;511962,477317;511962,477356;536452,475908;543346,477470;545949,475908;546368,473928;548044,474867;546685,479869;544387,479666;542191,479666;528111,479450;500383,480504;485897,481317;483599,480606;486710,478308;487091,478308;487205,478194;487091,478092;486710,478092;475995,476949;488297,475807;488271,475781;488411,475756;488513,475756;488716,475629;488576,475413;488411,475400;488170,475426;488195,475388;478064,474550;530320,464114;535411,456192;534891,444943;529267,398020;529190,398045;529254,397893;529190,397677;529267,397703;527184,382899;522284,369556;518945,360809;516964,344838;518323,322011;522373,307207;523325,305430;523947,308566;527984,329488;528098,330149;528238,330276;528263,330276;528378,330098;528251,329412;528327,329412;524785,300529;522804,265184;521027,249746;520405,244541;523845,244541;527387,244744;528835,251524;535322,275506;537392,275925;538750,278629;537925,281663;546787,283644;549592,284990;541365,298549;542610,302510;544806,299907;554810,291985;560752,290830;577016,291452;579352,381134;579733,381211;579733,381236;573372,388536;571493,391240;566072,388638;566072,384461;569310,384359;571595,383216;573906,380398;579352,381134;579733,380804;579733,380817;579695,380804;579733,380804;578476,375180;583390,372996;584837,371219;585878,370914;586094,370178;589750,369759;589953,370495;585472,374977;582234,377694;577956,376754;578476,375180;589750,381972;589750,390923;589319,393627;587770,390199;588277,382798;589014,376120;589217,376120;589217,376335;589750,381972;590575,404380;593597,439522;597050,456814;598917,465993;601202,472874;612057,488921;613542,490292;614825,491397;621744,495409;648964,502493;614037,497173;605798,491118;594435,474029;583796,406881;580774,390415;580977,390618;583072,395620;587135,413445;587947,420136;588227,422307;588658,426852;589636,437745;590575,444639;591363,446606;591616,445667;590372,432019;590106,426585;589318,417305;587440,395620;588912,397296;590258,400724;590575,404380;607575,475604;631139,491549;649903,496971;634681,495498;628904,494089;610064,481761;607156,475388;607575,475604;652925,495929;659844,496983;677365,498824;655109,497478;652925,495929;597050,492895;580571,491651;577334,491435;577334,489772;576178,485913;580457,485697;593394,486547;597876,486852;600681,490394;603513,493631;597050,492895;574718,478930;573994,475591;571912,465383;569627,451520;567532,427728;566910,406881;570249,400838;571595,397182;573271,396560;574832,395100;575048,395303;582348,417000;584316,439624;593698,479450;591832,479755;589636,479552;576292,478727;574718,478930;564612,426699;563965,431765;563152,431600;562416,426484;561489,419704;560753,412722;558874,398959;564828,392802;567329,393424;569716,394478;565552,401156;564714,402920;564079,407300;564612,426700;572953,492476;571493,495409;570135,498329;559077,498735;549390,497275;553046,496133;546051,495828;532504,496970;518945,498532;508928,498837;496524,500195;487040,500398;485161,499890;492563,498215;497984,498012;500384,497389;498302,496348;490595,495929;489440,495409;490900,494673;495686,493314;492563,492794;488386,491651;491103,491029;527286,489048;539601,487271;549707,481317;551992,479755;550012,484656;544489,488211;544476,488249;544438,488211;544070,488211;543816,488337;543969,488604;544311,488629;544388,488629;552196,488845;555014,486852;553770,478409;553567,476949;551472,475908;551383,473928;545530,430038;542928,409586;540833,396154;536986,383420;533025,363817;532809,356213;532288,351731;532606,339530;540833,317846;552107,299272;557629,296987;563673,295641;574718,293648;575772,294067;568992,295426;562416,298231;554709,302002;551789,305950;547104,313352;544489,322950;540211,331088;539601,337855;540744,353915;541772,361215;540744,358701;536872,340368;536554,337347;535729,339429;536148,348494;537621,357660;540934,371118;545530,382176;546685,385921;544692,383115;541150,377059;539385,374038;538966,375294;540629,379243;542712,384677;545746,399366;547930,415959;548869,424186;550634,427106;551573,435866;552830,449006;553465,457652;554811,462146;556169,468507;556474,467047;554912,453284;553363,420326;552932,413141;550113,387901;549390,385299;550634,387482;551472,390098;555128,403339;556474,418447;557629,442125;559711,460267;562530,480390;560549,494266;556893,495714;554709,496450;560143,496869;566072,495929;567227,491435;562415,468392;560651,450047;559927,438900;568167,482688;569309,483831;568890,481850;565958,465269;565437,461829;566808,456725;568167,456509;568776,460470;571696,480707;572953,492476;440916,425785;399642,428477;378897,426281;359713,422091;359611,422091;340644,426293;320330,428477;278370,425938;268303,408761;315595,407808;339400,405650;359612,401410;359713,401410;379963,405663;403844,407808;450933,408646;440916,425786;179888,487271;192191,489048;228361,491029;231091,491651;226901,492794;223791,493327;228564,494673;230037,495409;228882,495929;221175,496348;219093,497389;221480,498012;226901,498215;234303,499890;232437,500411;222953,500208;210536,498837;200532,498532;186973,496970;173426,495815;166443,496133;170087,497275;160387,498748;149329,498329;147984,495409;146524,492476;147780,480695;150688,460470;151323,456509;152668,456725;154027,461829;153506,465269;150586,481850;150167,483831;151323,482688;159562,438900;158826,450047;157048,468392;152262,491435;153405,495929;159346,496856;164755,496450;162571,495714;158928,494266;156947,480390;159765,460267;161848,442112;162990,418447;164349,403339;168005,390098;168830,387495;170087,385299;169351,387901;166532,413141;166126,420339;164552,453285;162990,467047;163308,468507;164666,462146;166025,457665;166647,449006;167891,435879;168830,427106;170595,424186;171535,415959;173731,399378;176753,384689;178847,379256;180511,375294;180092,374038;178314,377059;174772,383115;172792,385933;173934,382176;178530,371118;181869,357673;183316,348494;183748,339429;182910,337347;182593,340368;178733,358714;177692,361215;178733,353915;179889,337855;179254,331088;174988,322950;172385,313352;167688,305950;164755,301989;157049,298231;150485,295426;143693,294067;144759,293661;155792,295629;161848,296987;167370,299272;178632,317846;186871,339530;187189,351718;186668,356213;186452,363817;182491,383420;178632,396153;176550,409598;173934,430038;168107,473928;168005,475908;165923,476949;165707,478422;164450,486852;167269,488845;175090,488629;175166,488629;175509,488604;175661,488337;175407,488210;175026,488210;175001,488249;174988,488210;169453,484656;167472,479768;169770,481329;179889,487271;155385,407300;154750,402920;153925,401156;149748,394478;152160,393437;154649,392814;160603,398959;158724,412721;157988,419704;157048,426484;156325,431600;155512,431765;154865,426699;155385,407300;145482,475591;144759,478930;143172,478727;129841,479565;127645,479768;125766,479450;135148,439624;137141,417000;144441,395303;144644,395100;146206,396560;147869,397182;149228,400838;152567,406894;151945,427728;149850,451520;147564,465384;145482,475591;142143,489772;142143,491435;138906,491651;122439,492908;115977,493632;118783,490394;121601,486852;126083,486547;139020,485697;143286,485925;142143,489772;15451,504690;24325,505312;50999,506035;102418,501554;106900,499586;111483,499472;140061,498418;142969,498418;145787,500309;149431,501033;166443,501033;195212,502607;217938,503953;224197,504994;229834,504372;235763,504055;237337,503331;241603,503750;243596,504474;241717,501236;240778,500513;242847,499586;248598,499992;246402,497592;241501,496247;242657,495409;246719,495510;243063,493327;242022,493225;240879,492273;233173,488934;223473,488528;216389,486966;205737,487690;201471,487271;190629,486230;177895,484567;173426,482573;175927,482053;179063,482269;190108,481634;200951,481850;228158,484033;233579,484249;235979,483513;247862,484655;251925,482992;256102,483411;253804,481329;255568,480809;257244,480390;263084,480694;262780,480187;258819,477686;257359,477584;256724,476314;258717,476530;257041,474969;252356,472569;245577,470385;239419,471020;233579,470487;221378,469014;190108,462349;186452,448587;188953,426585;189791,419082;190832,412087;191873,405625;195936,379459;200951,368515;201750,366509;202411,364655;204480,357787;205635,350995;204290,319928;199059,304389;197078,301481;197612,296784;200316,252057;201357,244757;203350,244541;213240,244338;226901,246102;232538,250597;235357,252882;235369,252907;235369,285370;358228,507152;359586,508016;360944,507152;483815,285370;483815,253123;484107,252882;486939,250597;492563,246102;506224,244338;516126,244541;518120,244744;519161,252057;521865,296784;522373,301481;520405,304388;515187,319928;513841,350995;514984,357774;517066,364655;517726,366496;518526,368515;523541,379459;527604,405624;528645,412087;529686,419082;530511,426585;533025,448587;529368,462349;498086,469027;485898,470487;480045,471008;473900,470385;467133,472569;462436,474969;460772,476530;462753,476314;462118,477571;460658,477685;456697,480174;456380,480707;462220,480390;463896,480809;465660,481316;463375,483424;467539,482992;471602,484655;483498,483513;485898,484249;491319,484033;518526,481850;529368,481634;540427,482269;543550,482066;546051,482573;541569,484554;528835,486230;518006,487271;513740,487690;503101,486953;496016,488528;486304,488934;478597,492273;477442,493225;476401,493314;472757,495510;476820,495409;477963,496247;473062,497592;470879,499992;476617,499573;478686,500500;477747,501236;475881,504474;477861,503750;482140,503331;483701,504055;489656,504372;495280,504994;501526,503953;524265,502607;553046,501033;570034,501033;573690,500297;576496,498418;579416,498418;607981,499471;612577,499573;617059,501541;668465,506035;695164,505312;704026,504689;710272,500297;704432,498215;684716,495092;660542,493835;652925,493225;613301,475070;608197,457550;606737,446924;606318,424300;606420,420022;606407,418143;606318,415108;606001,405320;607461,373314;609022,361939;609454,341092;608400,330885;607042,323051;599437,298549;591413,273741;586716,261337;578578,235882;574833,222755;575353,214719;576178,196691;572953,173216;572014,161244;573576,148510;573576,144448;575569,136310;577232,127664;577854,111299;577334,110042;579936,105878;582970,95023;580571,80004;576711,78138;575455,79801;566593,91583;564828,101066;564396,102412;561387,100863;551256,81363;548869,76259;548768,76145;546990,76360;542509,85019;545530,101181;545530,107427;543448,109623;541049,109623;537392,113686;537291,114943;535323,115248;537392,116720;535831,119945;528226,128489;524785,131320;524988,132463;524366,136424;531146,144867;532923,144333;535729,145603;539386,146009;541569,145489;541569,149145;537811,159670;533545,168214;526245,175628;523325,179996;520926,184490;520291,181151;512991,169369;460976,144867;449918,144232;453155,153627;464200,159467;495064,179171;500904,195015;498721,201896;497984,204194;492982,202417;488488,200119;486202,197313;484425,195434;482038,193758;480578,191892;478496,190851;478179,187918;472542,185214;471501,186039;470142,184274;463896,183957;462321,186775;460874,186039;457218,189175;457319,191359;454818,191155;453269,194177;453676,195726;265814,195726;266221,194190;264659,191156;262145,191359;262247,189175;258603,186052;257143,186788;255569,183957;249322,184274;247964,186052;246936,185214;241299,187931;240981,190851;238899,191892;237439,193771;235039,195434;233262,197313;230977,200131;226495,202416;221480,204194;220757,201909;218573,195015;224413,179170;255264,159467;266322,153627;269547,144244;258501,144867;206474,169369;199174,181151;198551,184490;196152,179996;193232,175628;185932,168214;181653,159670;177895,149132;177895,145489;180092,146009;183748,145603;186554,144346;188331,144867;195111,136424;194489,132463;194692,131307;191251,128489;183634,119945;182085,116720;184154,115260;182174,114943;182085,113686;178428,109623;176029,109623;173934,107440;173934,101181;176955,85019;172474,76360;170709,76144;170595,76259;168208,81375;158089,100876;155068,102425;154649,101079;152884,91583;144022,79814;142765,78138;138906,80017;136506,95023;139528,105878;142143,110042;141610,111299;142232,127651;143908,136310;145901,144460;145901,148510;147463,161231;146523,173229;143286,196691;144124,214719;144644,222755;140886,235882;132761,261325;128063,273728;120027,298549;112422,323051;111064,330872;110023,341092;110442,361939;112003,373314;113463,405320;113146,415121;113057,418143;113044,420022;113146,424287;112740,446924;111280,457550;106176,475070;66552,493225;58934,493835;34749,495092;15032,498215;9205,500309;15451,504689;460747,476023;453422,480530;450832,482332;438974,485735;370390,507203;360945,508346;413353,477216;426582,477013;433438,476810;460747,476022;719413,506200;717293,509209;587109,519734;519161,523251;473798,525054;402676,524635;359789,524622;359777,524597;359777,524635;316890,524635;245767,525054;200392,523251;132469,519734;2273,509209;165,506200;2298,503179;8760,500360;9281,503458;9332,503509;8925,504512;11668,506378;10449,506404;12239,506607;25709,507572;30775,507178;58985,507495;107268,509806;108855,507495;114796,507902;134843,510111;133256,508714;138525,507495;158191,510504;167815,509806;177044,509806;179431,509806;181666,508410;185627,508410;212669,509514;259098,509108;274130,508714;302353,512713;301693,512015;298659,509514;341799,514224;359700,516281;377767,514224;420895,509514;417873,512015;417213,512713;445436,508714;460468,509108;506909,509514;533952,508410;537900,508410;540147,509806;542522,509806;551751,509806;561388,510504;581041,507495;586310,508714;584735,510111;604782,507902;610724,507495;612298,509806;660568,507495;688804,507178;693857,507572;707340,506607;709130,506404;707898,506378;710641,504512;710234,503509;710285,503458;710806,500360;717281,503179;719414,506200;306225,477216;358634,508346;349188,507203;280605,485735;268734,482332;266144,480530;258819,476023;286140,476797;292996,477000;306225,477216;688804,673797;695152,656429;701614,673797;688804,673797;690251,645498;672007,692282;682075,692282;685934,681706;704635,681706;708673,692282;718995,692282;700255,645498;690251,645498;658143,645498;667551,645498;667551,692295;658143,692295;658143,645498;658143,645498;628155,684398;651693,684398;651693,692295;618748,692295;618748,645498;628155,645498;628155,684398;583504,673797;589852,656429;596327,673797;583504,673797;584951,645498;566720,692282;576788,692282;580635,681706;599336,681706;603398,692282;613720,692282;594956,645498;584951,645498;540769,665316;533774,665316;533774,653407;541163,653407;550431,654449;552869,659222;549263,664707;540769,665316;550253,671702;550253,671575;555471,670128;562594,658651;554951,646666;544235,645511;524366,645511;524366,692307;533774,692307;533774,672743;535666,672743;548273,682113;555090,692307;566390,692307;560702,683154;550253,671702;480972,645511;518094,645511;518094,653408;504243,653408;504243,692307;494823,692307;494823,653408;480972,653408;480972,645511;480972,645511;476706,678710;469063,690987;458018,693082;438745,677072;447899,676222;458094,685172;467311,678710;455402,671842;440446,657788;457510,644711;475411,658905;465940,659286;457370,652494;449460,657127;459922,663209;476706,678710;421555,645498;430975,645498;430975,670077;428373,686620;412795,693082;393662,670471;393662,645498;403070,645498;403070,670801;404238,680856;412541,684982;421555,671334;421555,645498;421555,645498;361694,673797;368029,656429;374491,673797;361694,673797;363128,645498;344897,692282;354965,692282;358812,681706;377513,681706;381563,692282;391872,692282;373120,645498;363128,645498;312878,645498;321638,645498;321638,692295;312154,692295;293453,661774;293326,661774;293326,692295;284566,692295;284566,645498;293707,645498;312726,676742;312878,676742;312878,645498;253588,665316;246593,665316;246593,653407;253982,653407;263250,654449;265687,659222;262082,664707;253588,665316;263059,671702;263059,671575;268303,670128;275412,658651;267769,646666;257041,645511;237185,645511;237185,692307;246593,692307;246593,672743;248484,672743;261091,682113;267896,692307;279208,692307;273520,683154;263059,671702;202995,684398;229148,684398;229148,692295;193587,692295;193587,645498;228298,645498;228298,653408;202995,653408;202995,663805;226533,663805;226533,671702;202995,671702;202995,684398;202995,684398;150193,645511;187315,645511;187315,653408;173451,653408;173451,692307;164044,692307;164044,653408;150193,653408;150193,645511;145927,678710;138297,690987;127251,693082;107966,677072;117120,676222;127315,685172;136532,678710;124623,671842;109667,657788;126731,644711;144632,658905;135161,659286;126591,652494;118694,657127;129143,663209;145927,678710;75871,684398;102024,684398;102024,692295;66463,692295;66463,645498;101174,645498;101174,653408;75871,653408;75871,663805;99409,663805;99409,671702;75871,671702;75871,684398;75871,684398;51901,645498;61435,645498;50060,692295;40005,692295;30775,657343;30648,657343;21431,692295;11172,692295;0,645498;9674,645498;16657,677669;16784,677669;25290,645498;36526,645498;44702,678190;44829,678190;51901,645498;620931,575595;620931,586704;640546,586704;640546,594614;620931,594614;620931,614482;611524,614482;611524,567699;643619,567699;643619,575595;620931,575595;620931,575595;570681,601279;568320,591097;581269,575011;594143,590957;581269,607170;570681,601279;603881,591160;581206,566911;558582,591351;581320,615282;603881,591160;536237,575595;522373,575595;522373,614495;512965,614495;512965,575595;499101,575595;499101,567698;536237,567698;536237,575595;536237,575595;464340,614482;455580,614482;455580,567698;464734,567698;483739,598917;483879,598917;483879,567698;492639,567698;492639,614482;483155,614482;464467,583974;464340,583974;464340,614482;421199,575595;421199,585993;444725,585993;444725,593903;421199,593903;421199,606586;447340,606586;447340,614482;411792,614482;411792,567699;446477,567699;446477,575595;421199,575595;421199,575595;393484,614482;393484,577639;393357,577639;384267,614482;375189,614482;365972,577639;365832,577639;365832,614482;357085,614482;357085,567698;371203,567698;379620,599603;379773,599603;388063,567698;402244,567698;402244,614482;393484,614482;393484,614482;347411,614482;337940,614482;319239,583974;319112,583974;319112,614482;310351,614482;310351,567698;319505,567698;338524,598917;338651,598917;338651,567698;347411,567698;347411,614482;279373,587504;272378,587504;272378,575595;279767,575595;289048,576649;291460,581410;287867,586907;279373,587504;293682,614495;304994,614495;299306,605341;288844,593915;288844,593763;294075,592328;301198,580839;293555,568866;282839,567698;262970,567698;262970,614495;272378,614495;272378,594944;274270,594944;286877,604313;293682,614495;293682,614495;228780,575595;228780,585993;252306,585993;252306,593903;228780,593903;228780,606586;254934,606586;254934,614482;219372,614482;219372,567699;254083,567699;254083,575595;228780,575595;228780,575595;197675,614482;187544,614482;170874,567698;181132,567698;192838,602333;192978,602333;204417,567698;214408,567698;197675,614482;197675,614482;148796,607170;138208,601279;135834,591097;148796,575011;161670,590957;148796,607170;171407,591160;148720,566911;126108,591351;148834,615282;171407,591160;87475,580242;84923,590564;98330,607170;109363,603183;109363,597292;98584,597292;98584,589396;118910,589396;118910,608020;98914,615282;75185,590957;98381,566899;118326,580636;108918,582400;98457,575011;87475,580242;1401438,279124;1402466,291604;1402466,335176;1383917,335176;1383917,299387;1382711,284698;1378864,279518;1372427,277664;1363782,280305;1358525,287300;1357103,303411;1357103,335176;1338555,335176;1338555,265057;1355783,265057;1355783,275354;1378890,263483;1390126,265692;1397807,271329;1401438,279124;1300162,316094;1287987,321629;1275761,316094;1270822,300110;1275761,284139;1287987,278591;1300162,284139;1305088,299983;1300162,316094;1287911,263470;1269273,268028;1256349,281232;1251803,299133;1256349,319623;1269667,332395;1288050,336750;1313899,326289;1324170,299920;1314001,273805;1287911,263470;1218540,265057;1237102,265057;1237102,335163;1218540,335163;1218540,265057;1218540,238383;1237102,238383;1237102,255548;1218540,255548;1218540,238383;1205590,319585;1207177,333982;1192514,336763;1183474,335074;1177558,330720;1174955,323483;1174359,310406;1174359,279848;1165840,279848;1165840,265057;1174359,265057;1174359,251130;1192983,240301;1192983,265057;1205654,265057;1205654,279848;1192983,279848;1192983,308109;1193352,318100;1195002,320449;1198138,321363;1205590,319586;1137007,305201;1136271,314241;1131853,320385;1122280,323686;1114891,320842;1111971,314114;1115602,307575;1125708,304338;1137007,301494;1137007,305201;1137007,305201;1155023,312120;1155213,290474;1152737,273868;1144193,266416;1125708,263470;1105115,268358;1095339,283403;1112187,286437;1116668,279606;1124387,277664;1134354,279949;1137007,287567;1137007,289420;1118979,293978;1104226,298295;1096253,305430;1093435,316031;1099656,330872;1116732,336763;1128285,334440;1138454,327520;1139102,329691;1140892,335176;1159237,335176;1155911,325756;1155022,312120;1066951,308299;1085170,311409;1074277,330352;1052694,336763;1028178,327051;1019012,300186;1028191,273145;1053024,263470;1073388,268980;1084243,285789;1065961,289090;1061771,280838;1053291,278071;1042232,282844;1038094,298866;1042296,316488;1053545,321630;1062203,318633;1066951,308299;985355,265057;1003903,265057;1003903,335176;986675,335176;986675,324676;976594,333513;963429,336750;950746,333652;942633,324930;940119,309416;940119,265057;958668,265057;958668,297279;959696,315396;963429,320677;970310,322632;978816,320017;983971,313542;985355,294638;985355,265057;899264,316653;888358,322099;875827,314837;872729,298599;877173,282907;888244,277664;899391,282984;903745,300377;899264,316653;903682,273246;883356,263470;862153,272751;853774,299844;862395,327013;883089,336763;894871,333817;905002,324867;905002,335176;922230,335176;922230,238384;903682,238384;903682,273246;903682,273246;787413,318862;841485,318862;841485,335176;767886,335176;767886,238383;839644,238383;839644,254761;787413,254761;787413,276217;836013,276217;836013,292518;787413,292518;787413,318862;1600789,96343;1600789,102818;1614449,102818;1614449,112061;1600789,112061;1600789,172924;1588969,172924;1588969,112061;1578469,112061;1578469,102818;1588969,102818;1588969,95353;1590226,84854;1596256,77363;1608381,74481;1619477,75675;1617687,86034;1610691,85387;1603036,87698;1600789,96343;1554106,157994;1539391,164735;1524601,158045;1518735,137871;1524601,117736;1539391,111058;1554068,117761;1559997,137465;1554106,157994;1539391,101219;1517338,109014;1506521,137871;1515586,165066;1539391,174511;1556328,170207;1568135,158172;1572210,136881;1563018,110702;1539391,101219;1461756,162298;1463457,172784;1454481,173851;1444451,171807;1439436,166424;1437976,152382;1437976,112061;1429267,112061;1429267,102818;1437976,102818;1437976,85450;1449796,78315;1449796,102818;1461756,102818;1461756,112061;1449796,112061;1449796,153055;1450431,159594;1452475,161892;1456538,162755;1461756,162298;1416914,118256;1417574,129809;1417574,172924;1405703,172924;1405703,130279;1404307,119412;1399393,113673;1391103,111528;1378001,116339;1372491,134634;1372491,172924;1360608,172924;1360608,102818;1371310,102818;1371310,112772;1393617,101231;1405259,103504;1413220,109471;1416914,118256;1300556,116479;1314331,110994;1329058,117863;1333539,131130;1294385,131130;1300556,116479;1333400,150351;1326087,161308;1314927,164735;1300264,158603;1293725,140906;1346020,140906;1346070,137732;1337171,110804;1314191,101231;1290564,110994;1281448,138455;1290462,165027;1314864,174511;1334924,168557;1345690,151862;1333400,150351;1333400,150351;1250623,113445;1243488,111528;1231211,116441;1226323,132196;1226323,172924;1214440,172924;1214440,127372;1211532,115476;1202023,111528;1192755,114168;1186585,121887;1184668,136551;1184668,172924;1172785,172924;1172785,102818;1183411,102818;1183411,112645;1192197,104367;1204664,101231;1217436,104469;1224470,113508;1246129,101231;1262176,106995;1267788,124795;1267788,172924;1255956,172924;1255956,128756;1254813,118485;1250623,113445;1161155,162298;1162881,172784;1153905,173851;1143863,171807;1138848,166424;1137401,152382;1137401,112061;1128666,112061;1128666,102818;1137401,102818;1137401,85450;1149208,78315;1149208,102818;1161155,102818;1161155,112061;1149208,112061;1149208,153055;1149843,159594;1151887,161892;1155937,162755;1161155,162298;1101941,172924;1090058,172924;1090058,102818;1100761,102818;1100761,113445;1108315,103605;1115932,101231;1128158,105053;1124057,116085;1115348,113508;1108340,115857;1103922,122357;1101941,136208;1101941,172924;1023645,154109;1025296,148472;1029993,144600;1040353,142226;1059753,137732;1059753,142086;1057836,153982;1049977,162196;1037763,165205;1027251,162031;1023646,154109;1048034,172201;1060743,164278;1063117,172924;1075546,172924;1072538,164507;1071776,143546;1071776,127702;1071179,116733;1067484,108658;1059219,103339;1044632,101219;1028724,103707;1018237,110766;1013019,122814;1024636,124401;1030539,114003;1042918,111058;1056452,115082;1059816,125328;1059752,128426;1038550,132514;1028000,134304;1019443,138201;1013311,145032;1010962,154439;1017170,168862;1034932,174511;1048034,172201;956395,117634;969840,110525;983006,117203;988516,137274;982879,158032;969307,164735;956040,158261;950555,138265;956395,117634;951685,165662;959442,171997;970094,174511;985583,169915;996806,156712;1000666,137338;997175,118891;986802,105840;970945,101219;959264,103897;950631,111921;950631,102806;939802,102806;939802,199788;951685,199788;951685,165662;873580,131130;879763,116479;893512,110994;908240,117863;912721,131130;873580,131130;873580,131130;893398,101231;869746,110994;860630,138455;869657,165027;894046,174511;914105,168557;924871,151862;912594,150351;905256,161308;894109,164735;879458,158603;872920,140906;925201,140906;925277,137732;916365,110804;893398,101231;832750,142454;825653,154706;816969,159721;801950,161498;781281,161498;781281,87558;801619,87558;818188,89551;830300,100470;835289,123804;832750,142454;833245,84460;819051,77528;801823,76144;768483,76144;768483,172924;803397,172924;818949,171274;830503,166411;839314,157638;845915,143546;848493,124007;844684,101003;833245,84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927895112" o:spid="_x0000_s1028" style="position:absolute;width:12;height:12;visibility:visible;mso-wrap-style:square;v-text-anchor:top" coordsize="1269,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kTxwAAAOMAAAAPAAAAZHJzL2Rvd25yZXYueG1sRE9fa8Iw&#10;EH8f7DuEE3zTtB3btBplCNPBQFgd8/VozjbYXEoTbf32y0DY4/3+33I92EZcqfPGsYJ0moAgLp02&#10;XCn4PrxPZiB8QNbYOCYFN/KwXj0+LDHXrucvuhahEjGEfY4K6hDaXEpf1mTRT11LHLmT6yyGeHaV&#10;1B32Mdw2MkuSF2nRcGyosaVNTeW5uFgFZD6Pw26z1+kt/JRPvTPHw7ZQajwa3hYgAg3hX3x3f+g4&#10;f569zubPaZrB308RALn6BQAA//8DAFBLAQItABQABgAIAAAAIQDb4fbL7gAAAIUBAAATAAAAAAAA&#10;AAAAAAAAAAAAAABbQ29udGVudF9UeXBlc10ueG1sUEsBAi0AFAAGAAgAAAAhAFr0LFu/AAAAFQEA&#10;AAsAAAAAAAAAAAAAAAAAHwEAAF9yZWxzLy5yZWxzUEsBAi0AFAAGAAgAAAAhAEIGmRPHAAAA4wAA&#10;AA8AAAAAAAAAAAAAAAAABwIAAGRycy9kb3ducmV2LnhtbFBLBQYAAAAAAwADALcAAAD7AgAAAAA=&#10;" path="" stroked="f" strokeweight=".03525mm">
                <v:stroke joinstyle="miter"/>
                <v:path arrowok="t"/>
              </v:shape>
              <w10:wrap anchorx="margin" anchory="page"/>
            </v:group>
          </w:pict>
        </mc:Fallback>
      </mc:AlternateContent>
    </w:r>
    <w:r>
      <w:rPr>
        <w:noProof/>
      </w:rPr>
      <mc:AlternateContent>
        <mc:Choice Requires="wps">
          <w:drawing>
            <wp:anchor distT="0" distB="0" distL="114300" distR="114300" simplePos="0" relativeHeight="251718656" behindDoc="0" locked="0" layoutInCell="1" allowOverlap="1" wp14:anchorId="783B7D65" wp14:editId="1D4674BE">
              <wp:simplePos x="0" y="0"/>
              <wp:positionH relativeFrom="page">
                <wp:posOffset>0</wp:posOffset>
              </wp:positionH>
              <wp:positionV relativeFrom="page">
                <wp:posOffset>0</wp:posOffset>
              </wp:positionV>
              <wp:extent cx="10692000" cy="1440000"/>
              <wp:effectExtent l="0" t="0" r="0" b="0"/>
              <wp:wrapTopAndBottom/>
              <wp:docPr id="14998822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692000" cy="1440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D318D53" id="Rectangle 1" o:spid="_x0000_s1026" alt="&quot;&quot;" style="position:absolute;margin-left:0;margin-top:0;width:841.9pt;height:113.4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qUZwIAADgFAAAOAAAAZHJzL2Uyb0RvYy54bWysVN9r2zAQfh/sfxB6Xx2HtFtDnRJSMgal&#10;LUtHnxVZig2yTjspcbK/fifZcbK27GHsxT7pfn/3nW5u941hO4W+Blvw/GLEmbISytpuCv7jefnp&#10;C2c+CFsKA1YV/KA8v519/HDTuqkaQwWmVMgoiPXT1hW8CsFNs8zLSjXCX4BTlpQasBGBjrjJShQt&#10;RW9MNh6NrrIWsHQIUnlPt3edks9SfK2VDI9aexWYKTjVFtIX03cdv9nsRkw3KFxVy74M8Q9VNKK2&#10;lHQIdSeCYFus34RqaongQYcLCU0GWtdSpR6om3z0qptVJZxKvRA43g0w+f8XVj7sVu4JCYbW+akn&#10;MXax19jEP9XH9gmswwCW2gcm6TIfXV3TBAhUScp8MiE54Zmd/B368FVBw6JQcKRxJJTE7t4Hykmm&#10;R5OYzsKyNiaNxNg/Lsgw3mSnIpMUDkZFO2O/K83qksoapwSJP2phkO0ETV5IqWzIO1UlStVd55en&#10;kgePVFUKGCNrKmiI3QeI3Hwbu2unt4+uKtFvcB79rbDOefBImcGGwbmpLeB7AQx11Wfu7I8gddBE&#10;lNZQHp6QIXTk904uaxrHvfDhSSCxnUZIGxwe6aMNtAWHXuKsAvz13n20JxKSlrOWtqfg/udWoOLM&#10;fLNEz+vIB1q3dJhcfh7TAc8163ON3TYLoDHl9FY4mcRoH8xR1AjNCy36PGYllbCSchdcBjweFqHb&#10;anoqpJrPkxmtmBPh3q6cjMEjqpFuz/sXga7nZCA+P8Bx08T0FTU72+hpYb4NoOvE2xOuPd60nok4&#10;/VMS9//8nKxOD97sNwAAAP//AwBQSwMEFAAGAAgAAAAhALNOOi/bAAAABgEAAA8AAABkcnMvZG93&#10;bnJldi54bWxMj81qwzAQhO+FvIPYQG+NXBeMcS2HNBBKyaE0be+ytLFNrJWR5J+8fZVe2svAMsvM&#10;N+V2MT2b0PnOkoDHTQIMSVndUSPg6/PwkAPzQZKWvSUUcEUP22p1V8pC25k+cDqFhsUQ8oUU0IYw&#10;FJx71aKRfmMHpOidrTMyxNM1XDs5x3DT8zRJMm5kR7GhlQPuW1SX02gEfNvzy2xUTW/T9b0bX49O&#10;qfwoxP162T0DC7iEv2e44Ud0qCJTbUfSnvUC4pDwqzcvy5/ijlpAmmY58Krk//GrHwAAAP//AwBQ&#10;SwECLQAUAAYACAAAACEAtoM4kv4AAADhAQAAEwAAAAAAAAAAAAAAAAAAAAAAW0NvbnRlbnRfVHlw&#10;ZXNdLnhtbFBLAQItABQABgAIAAAAIQA4/SH/1gAAAJQBAAALAAAAAAAAAAAAAAAAAC8BAABfcmVs&#10;cy8ucmVsc1BLAQItABQABgAIAAAAIQAwemqUZwIAADgFAAAOAAAAAAAAAAAAAAAAAC4CAABkcnMv&#10;ZTJvRG9jLnhtbFBLAQItABQABgAIAAAAIQCzTjov2wAAAAYBAAAPAAAAAAAAAAAAAAAAAMEEAABk&#10;cnMvZG93bnJldi54bWxQSwUGAAAAAAQABADzAAAAyQUAAAAA&#10;" filled="f" stroked="f" strokeweight="1pt">
              <w10:wrap type="topAndBottom"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7223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ACFDF6"/>
    <w:lvl w:ilvl="0">
      <w:start w:val="1"/>
      <w:numFmt w:val="lowerLetter"/>
      <w:pStyle w:val="ListNumber4"/>
      <w:lvlText w:val="%1."/>
      <w:lvlJc w:val="left"/>
      <w:pPr>
        <w:ind w:left="1721" w:hanging="360"/>
      </w:pPr>
    </w:lvl>
  </w:abstractNum>
  <w:abstractNum w:abstractNumId="2" w15:restartNumberingAfterBreak="0">
    <w:nsid w:val="FFFFFF7E"/>
    <w:multiLevelType w:val="singleLevel"/>
    <w:tmpl w:val="4B149908"/>
    <w:lvl w:ilvl="0">
      <w:start w:val="1"/>
      <w:numFmt w:val="decimal"/>
      <w:pStyle w:val="ListNumber3"/>
      <w:lvlText w:val="%1."/>
      <w:lvlJc w:val="left"/>
      <w:pPr>
        <w:ind w:left="1381" w:hanging="360"/>
      </w:pPr>
    </w:lvl>
  </w:abstractNum>
  <w:abstractNum w:abstractNumId="3" w15:restartNumberingAfterBreak="0">
    <w:nsid w:val="FFFFFF7F"/>
    <w:multiLevelType w:val="singleLevel"/>
    <w:tmpl w:val="2F34488E"/>
    <w:lvl w:ilvl="0">
      <w:start w:val="1"/>
      <w:numFmt w:val="lowerLetter"/>
      <w:pStyle w:val="ListNumber2"/>
      <w:lvlText w:val="%1."/>
      <w:lvlJc w:val="left"/>
      <w:pPr>
        <w:ind w:left="1040" w:hanging="360"/>
      </w:pPr>
    </w:lvl>
  </w:abstractNum>
  <w:abstractNum w:abstractNumId="4" w15:restartNumberingAfterBreak="0">
    <w:nsid w:val="FFFFFF80"/>
    <w:multiLevelType w:val="singleLevel"/>
    <w:tmpl w:val="D05AA0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F0E3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462C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9E5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788B7A"/>
    <w:lvl w:ilvl="0">
      <w:start w:val="1"/>
      <w:numFmt w:val="decimal"/>
      <w:pStyle w:val="ListNumber"/>
      <w:lvlText w:val="%1."/>
      <w:lvlJc w:val="left"/>
      <w:pPr>
        <w:ind w:left="700" w:hanging="360"/>
      </w:pPr>
    </w:lvl>
  </w:abstractNum>
  <w:abstractNum w:abstractNumId="9" w15:restartNumberingAfterBreak="0">
    <w:nsid w:val="00590A1E"/>
    <w:multiLevelType w:val="multilevel"/>
    <w:tmpl w:val="E15AEC9E"/>
    <w:numStyleLink w:val="BulletedList"/>
  </w:abstractNum>
  <w:abstractNum w:abstractNumId="10" w15:restartNumberingAfterBreak="0">
    <w:nsid w:val="0341079E"/>
    <w:multiLevelType w:val="multilevel"/>
    <w:tmpl w:val="E15AEC9E"/>
    <w:numStyleLink w:val="BulletedList"/>
  </w:abstractNum>
  <w:abstractNum w:abstractNumId="11" w15:restartNumberingAfterBreak="0">
    <w:nsid w:val="041A1BF5"/>
    <w:multiLevelType w:val="multilevel"/>
    <w:tmpl w:val="AF3C1D5E"/>
    <w:numStyleLink w:val="NumberedList"/>
  </w:abstractNum>
  <w:abstractNum w:abstractNumId="12" w15:restartNumberingAfterBreak="0">
    <w:nsid w:val="075F71F8"/>
    <w:multiLevelType w:val="multilevel"/>
    <w:tmpl w:val="AF3C1D5E"/>
    <w:numStyleLink w:val="NumberedList"/>
  </w:abstractNum>
  <w:abstractNum w:abstractNumId="13" w15:restartNumberingAfterBreak="0">
    <w:nsid w:val="0AE06D22"/>
    <w:multiLevelType w:val="multilevel"/>
    <w:tmpl w:val="AF3C1D5E"/>
    <w:numStyleLink w:val="NumberedList"/>
  </w:abstractNum>
  <w:abstractNum w:abstractNumId="14" w15:restartNumberingAfterBreak="0">
    <w:nsid w:val="0BBE2701"/>
    <w:multiLevelType w:val="multilevel"/>
    <w:tmpl w:val="AF3C1D5E"/>
    <w:numStyleLink w:val="NumberedList"/>
  </w:abstractNum>
  <w:abstractNum w:abstractNumId="15" w15:restartNumberingAfterBreak="0">
    <w:nsid w:val="0D06413D"/>
    <w:multiLevelType w:val="multilevel"/>
    <w:tmpl w:val="E15AEC9E"/>
    <w:numStyleLink w:val="BulletedList"/>
  </w:abstractNum>
  <w:abstractNum w:abstractNumId="16" w15:restartNumberingAfterBreak="0">
    <w:nsid w:val="1D9C2AAC"/>
    <w:multiLevelType w:val="multilevel"/>
    <w:tmpl w:val="E15AEC9E"/>
    <w:numStyleLink w:val="BulletedList"/>
  </w:abstractNum>
  <w:abstractNum w:abstractNumId="17" w15:restartNumberingAfterBreak="0">
    <w:nsid w:val="1DD6449C"/>
    <w:multiLevelType w:val="multilevel"/>
    <w:tmpl w:val="AF3C1D5E"/>
    <w:styleLink w:val="Numbered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18" w15:restartNumberingAfterBreak="0">
    <w:nsid w:val="21A97754"/>
    <w:multiLevelType w:val="multilevel"/>
    <w:tmpl w:val="E15AEC9E"/>
    <w:numStyleLink w:val="BulletedList"/>
  </w:abstractNum>
  <w:abstractNum w:abstractNumId="19" w15:restartNumberingAfterBreak="0">
    <w:nsid w:val="2436643B"/>
    <w:multiLevelType w:val="hybridMultilevel"/>
    <w:tmpl w:val="D472A9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8784323"/>
    <w:multiLevelType w:val="multilevel"/>
    <w:tmpl w:val="E15AEC9E"/>
    <w:numStyleLink w:val="BulletedList"/>
  </w:abstractNum>
  <w:abstractNum w:abstractNumId="21" w15:restartNumberingAfterBreak="0">
    <w:nsid w:val="2E1D5513"/>
    <w:multiLevelType w:val="multilevel"/>
    <w:tmpl w:val="AF3C1D5E"/>
    <w:numStyleLink w:val="NumberedList"/>
  </w:abstractNum>
  <w:abstractNum w:abstractNumId="22" w15:restartNumberingAfterBreak="0">
    <w:nsid w:val="318E4EA0"/>
    <w:multiLevelType w:val="multilevel"/>
    <w:tmpl w:val="AF3C1D5E"/>
    <w:numStyleLink w:val="NumberedList"/>
  </w:abstractNum>
  <w:abstractNum w:abstractNumId="23" w15:restartNumberingAfterBreak="0">
    <w:nsid w:val="342A6C81"/>
    <w:multiLevelType w:val="multilevel"/>
    <w:tmpl w:val="AF3C1D5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24" w15:restartNumberingAfterBreak="0">
    <w:nsid w:val="38893139"/>
    <w:multiLevelType w:val="multilevel"/>
    <w:tmpl w:val="AF3C1D5E"/>
    <w:numStyleLink w:val="NumberedList"/>
  </w:abstractNum>
  <w:abstractNum w:abstractNumId="25" w15:restartNumberingAfterBreak="0">
    <w:nsid w:val="39C32920"/>
    <w:multiLevelType w:val="multilevel"/>
    <w:tmpl w:val="E15AEC9E"/>
    <w:styleLink w:val="BulletedList"/>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26" w15:restartNumberingAfterBreak="0">
    <w:nsid w:val="3DD66EE1"/>
    <w:multiLevelType w:val="hybridMultilevel"/>
    <w:tmpl w:val="D9368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E6A1BFD"/>
    <w:multiLevelType w:val="multilevel"/>
    <w:tmpl w:val="AF3C1D5E"/>
    <w:numStyleLink w:val="NumberedList"/>
  </w:abstractNum>
  <w:abstractNum w:abstractNumId="28" w15:restartNumberingAfterBreak="0">
    <w:nsid w:val="418433A8"/>
    <w:multiLevelType w:val="multilevel"/>
    <w:tmpl w:val="AF3C1D5E"/>
    <w:numStyleLink w:val="NumberedList"/>
  </w:abstractNum>
  <w:abstractNum w:abstractNumId="29" w15:restartNumberingAfterBreak="0">
    <w:nsid w:val="44024C0A"/>
    <w:multiLevelType w:val="multilevel"/>
    <w:tmpl w:val="AF3C1D5E"/>
    <w:numStyleLink w:val="NumberedList"/>
  </w:abstractNum>
  <w:abstractNum w:abstractNumId="30" w15:restartNumberingAfterBreak="0">
    <w:nsid w:val="474F7418"/>
    <w:multiLevelType w:val="multilevel"/>
    <w:tmpl w:val="AF3C1D5E"/>
    <w:numStyleLink w:val="NumberedList"/>
  </w:abstractNum>
  <w:abstractNum w:abstractNumId="31" w15:restartNumberingAfterBreak="0">
    <w:nsid w:val="475A7D37"/>
    <w:multiLevelType w:val="multilevel"/>
    <w:tmpl w:val="AF3C1D5E"/>
    <w:numStyleLink w:val="NumberedList"/>
  </w:abstractNum>
  <w:abstractNum w:abstractNumId="32" w15:restartNumberingAfterBreak="0">
    <w:nsid w:val="4C7E557C"/>
    <w:multiLevelType w:val="multilevel"/>
    <w:tmpl w:val="E15AEC9E"/>
    <w:numStyleLink w:val="BulletedList"/>
  </w:abstractNum>
  <w:abstractNum w:abstractNumId="33" w15:restartNumberingAfterBreak="0">
    <w:nsid w:val="53A1053A"/>
    <w:multiLevelType w:val="multilevel"/>
    <w:tmpl w:val="AF3C1D5E"/>
    <w:numStyleLink w:val="NumberedList"/>
  </w:abstractNum>
  <w:abstractNum w:abstractNumId="34" w15:restartNumberingAfterBreak="0">
    <w:nsid w:val="57F46258"/>
    <w:multiLevelType w:val="multilevel"/>
    <w:tmpl w:val="AF3C1D5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35" w15:restartNumberingAfterBreak="0">
    <w:nsid w:val="59C8131B"/>
    <w:multiLevelType w:val="multilevel"/>
    <w:tmpl w:val="E15AEC9E"/>
    <w:numStyleLink w:val="BulletedList"/>
  </w:abstractNum>
  <w:abstractNum w:abstractNumId="36" w15:restartNumberingAfterBreak="0">
    <w:nsid w:val="5FCB4503"/>
    <w:multiLevelType w:val="multilevel"/>
    <w:tmpl w:val="E15AEC9E"/>
    <w:numStyleLink w:val="BulletedList"/>
  </w:abstractNum>
  <w:abstractNum w:abstractNumId="37" w15:restartNumberingAfterBreak="0">
    <w:nsid w:val="63AE5FFD"/>
    <w:multiLevelType w:val="multilevel"/>
    <w:tmpl w:val="E15AEC9E"/>
    <w:numStyleLink w:val="BulletedList"/>
  </w:abstractNum>
  <w:abstractNum w:abstractNumId="38" w15:restartNumberingAfterBreak="0">
    <w:nsid w:val="655D66FF"/>
    <w:multiLevelType w:val="multilevel"/>
    <w:tmpl w:val="AF3C1D5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39" w15:restartNumberingAfterBreak="0">
    <w:nsid w:val="6CD858CF"/>
    <w:multiLevelType w:val="multilevel"/>
    <w:tmpl w:val="E15AEC9E"/>
    <w:numStyleLink w:val="BulletedList"/>
  </w:abstractNum>
  <w:abstractNum w:abstractNumId="40" w15:restartNumberingAfterBreak="0">
    <w:nsid w:val="6F206309"/>
    <w:multiLevelType w:val="multilevel"/>
    <w:tmpl w:val="730E69D8"/>
    <w:lvl w:ilvl="0">
      <w:start w:val="1"/>
      <w:numFmt w:val="bullet"/>
      <w:pStyle w:val="ListBullet"/>
      <w:lvlText w:val=""/>
      <w:lvlJc w:val="left"/>
      <w:pPr>
        <w:tabs>
          <w:tab w:val="num" w:pos="680"/>
        </w:tabs>
        <w:ind w:left="340" w:hanging="340"/>
      </w:pPr>
      <w:rPr>
        <w:rFonts w:ascii="Symbol" w:hAnsi="Symbol" w:hint="default"/>
      </w:rPr>
    </w:lvl>
    <w:lvl w:ilvl="1">
      <w:start w:val="1"/>
      <w:numFmt w:val="bullet"/>
      <w:pStyle w:val="ListBullet2"/>
      <w:lvlText w:val="–"/>
      <w:lvlJc w:val="left"/>
      <w:pPr>
        <w:tabs>
          <w:tab w:val="num" w:pos="1020"/>
        </w:tabs>
        <w:ind w:left="680" w:hanging="340"/>
      </w:pPr>
      <w:rPr>
        <w:rFonts w:ascii="Arial" w:hAnsi="Arial" w:hint="default"/>
      </w:rPr>
    </w:lvl>
    <w:lvl w:ilvl="2">
      <w:start w:val="1"/>
      <w:numFmt w:val="bullet"/>
      <w:pStyle w:val="ListBullet3"/>
      <w:lvlText w:val=""/>
      <w:lvlJc w:val="left"/>
      <w:pPr>
        <w:tabs>
          <w:tab w:val="num" w:pos="1360"/>
        </w:tabs>
        <w:ind w:left="1020" w:hanging="340"/>
      </w:pPr>
      <w:rPr>
        <w:rFonts w:ascii="Symbol" w:hAnsi="Symbol" w:hint="default"/>
        <w:color w:val="000000"/>
      </w:rPr>
    </w:lvl>
    <w:lvl w:ilvl="3">
      <w:start w:val="1"/>
      <w:numFmt w:val="bullet"/>
      <w:pStyle w:val="ListBullet4"/>
      <w:lvlText w:val="–"/>
      <w:lvlJc w:val="left"/>
      <w:pPr>
        <w:tabs>
          <w:tab w:val="num" w:pos="1700"/>
        </w:tabs>
        <w:ind w:left="1360" w:hanging="340"/>
      </w:pPr>
      <w:rPr>
        <w:rFonts w:ascii="Arial" w:hAnsi="Arial" w:hint="default"/>
      </w:rPr>
    </w:lvl>
    <w:lvl w:ilvl="4">
      <w:start w:val="1"/>
      <w:numFmt w:val="bullet"/>
      <w:pStyle w:val="ListBullet5"/>
      <w:lvlText w:val=""/>
      <w:lvlJc w:val="left"/>
      <w:pPr>
        <w:tabs>
          <w:tab w:val="num" w:pos="2040"/>
        </w:tabs>
        <w:ind w:left="1700" w:hanging="340"/>
      </w:pPr>
      <w:rPr>
        <w:rFonts w:ascii="Symbol" w:hAnsi="Symbol" w:hint="default"/>
        <w:color w:val="000000"/>
      </w:rPr>
    </w:lvl>
    <w:lvl w:ilvl="5">
      <w:start w:val="1"/>
      <w:numFmt w:val="bullet"/>
      <w:lvlText w:val="–"/>
      <w:lvlJc w:val="left"/>
      <w:pPr>
        <w:tabs>
          <w:tab w:val="num" w:pos="2380"/>
        </w:tabs>
        <w:ind w:left="2040" w:hanging="340"/>
      </w:pPr>
      <w:rPr>
        <w:rFonts w:ascii="Arial" w:hAnsi="Arial" w:hint="default"/>
      </w:rPr>
    </w:lvl>
    <w:lvl w:ilvl="6">
      <w:start w:val="1"/>
      <w:numFmt w:val="bullet"/>
      <w:lvlText w:val=""/>
      <w:lvlJc w:val="left"/>
      <w:pPr>
        <w:tabs>
          <w:tab w:val="num" w:pos="2720"/>
        </w:tabs>
        <w:ind w:left="2380" w:hanging="340"/>
      </w:pPr>
      <w:rPr>
        <w:rFonts w:ascii="Symbol" w:hAnsi="Symbol" w:hint="default"/>
      </w:rPr>
    </w:lvl>
    <w:lvl w:ilvl="7">
      <w:start w:val="1"/>
      <w:numFmt w:val="bullet"/>
      <w:lvlText w:val="–"/>
      <w:lvlJc w:val="left"/>
      <w:pPr>
        <w:tabs>
          <w:tab w:val="num" w:pos="3060"/>
        </w:tabs>
        <w:ind w:left="2720" w:hanging="340"/>
      </w:pPr>
      <w:rPr>
        <w:rFonts w:ascii="Arial" w:hAnsi="Arial" w:hint="default"/>
      </w:rPr>
    </w:lvl>
    <w:lvl w:ilvl="8">
      <w:start w:val="1"/>
      <w:numFmt w:val="bullet"/>
      <w:lvlText w:val=""/>
      <w:lvlJc w:val="left"/>
      <w:pPr>
        <w:tabs>
          <w:tab w:val="num" w:pos="3400"/>
        </w:tabs>
        <w:ind w:left="3060" w:hanging="340"/>
      </w:pPr>
      <w:rPr>
        <w:rFonts w:ascii="Symbol" w:hAnsi="Symbol" w:hint="default"/>
        <w:color w:val="000000"/>
      </w:rPr>
    </w:lvl>
  </w:abstractNum>
  <w:abstractNum w:abstractNumId="41" w15:restartNumberingAfterBreak="0">
    <w:nsid w:val="71CA2808"/>
    <w:multiLevelType w:val="multilevel"/>
    <w:tmpl w:val="1D105AA4"/>
    <w:lvl w:ilvl="0">
      <w:start w:val="1"/>
      <w:numFmt w:val="bullet"/>
      <w:pStyle w:val="ListParagraph"/>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42" w15:restartNumberingAfterBreak="0">
    <w:nsid w:val="72F20444"/>
    <w:multiLevelType w:val="multilevel"/>
    <w:tmpl w:val="AF3C1D5E"/>
    <w:numStyleLink w:val="NumberedList"/>
  </w:abstractNum>
  <w:abstractNum w:abstractNumId="43" w15:restartNumberingAfterBreak="0">
    <w:nsid w:val="7553446E"/>
    <w:multiLevelType w:val="multilevel"/>
    <w:tmpl w:val="E15AEC9E"/>
    <w:numStyleLink w:val="BulletedList"/>
  </w:abstractNum>
  <w:abstractNum w:abstractNumId="44" w15:restartNumberingAfterBreak="0">
    <w:nsid w:val="7913125A"/>
    <w:multiLevelType w:val="multilevel"/>
    <w:tmpl w:val="AF3C1D5E"/>
    <w:numStyleLink w:val="NumberedList"/>
  </w:abstractNum>
  <w:num w:numId="1" w16cid:durableId="1502313122">
    <w:abstractNumId w:val="28"/>
  </w:num>
  <w:num w:numId="2" w16cid:durableId="1717271370">
    <w:abstractNumId w:val="15"/>
  </w:num>
  <w:num w:numId="3" w16cid:durableId="1237280639">
    <w:abstractNumId w:val="25"/>
  </w:num>
  <w:num w:numId="4" w16cid:durableId="694310144">
    <w:abstractNumId w:val="40"/>
  </w:num>
  <w:num w:numId="5" w16cid:durableId="521017982">
    <w:abstractNumId w:val="8"/>
  </w:num>
  <w:num w:numId="6" w16cid:durableId="116068490">
    <w:abstractNumId w:val="3"/>
  </w:num>
  <w:num w:numId="7" w16cid:durableId="1032923806">
    <w:abstractNumId w:val="2"/>
  </w:num>
  <w:num w:numId="8" w16cid:durableId="476341707">
    <w:abstractNumId w:val="1"/>
  </w:num>
  <w:num w:numId="9" w16cid:durableId="1623414142">
    <w:abstractNumId w:val="0"/>
  </w:num>
  <w:num w:numId="10" w16cid:durableId="2113502208">
    <w:abstractNumId w:val="41"/>
  </w:num>
  <w:num w:numId="11" w16cid:durableId="1874341184">
    <w:abstractNumId w:val="17"/>
  </w:num>
  <w:num w:numId="12" w16cid:durableId="1584608211">
    <w:abstractNumId w:val="7"/>
  </w:num>
  <w:num w:numId="13" w16cid:durableId="132914147">
    <w:abstractNumId w:val="6"/>
  </w:num>
  <w:num w:numId="14" w16cid:durableId="1187863281">
    <w:abstractNumId w:val="5"/>
  </w:num>
  <w:num w:numId="15" w16cid:durableId="1309751406">
    <w:abstractNumId w:val="4"/>
  </w:num>
  <w:num w:numId="16" w16cid:durableId="660931228">
    <w:abstractNumId w:val="9"/>
  </w:num>
  <w:num w:numId="17" w16cid:durableId="1594321425">
    <w:abstractNumId w:val="35"/>
  </w:num>
  <w:num w:numId="18" w16cid:durableId="1701394849">
    <w:abstractNumId w:val="16"/>
  </w:num>
  <w:num w:numId="19" w16cid:durableId="816605502">
    <w:abstractNumId w:val="32"/>
  </w:num>
  <w:num w:numId="20" w16cid:durableId="1577128795">
    <w:abstractNumId w:val="26"/>
  </w:num>
  <w:num w:numId="21" w16cid:durableId="1611008543">
    <w:abstractNumId w:val="39"/>
  </w:num>
  <w:num w:numId="22" w16cid:durableId="185994927">
    <w:abstractNumId w:val="10"/>
  </w:num>
  <w:num w:numId="23" w16cid:durableId="1187208779">
    <w:abstractNumId w:val="18"/>
  </w:num>
  <w:num w:numId="24" w16cid:durableId="1008210983">
    <w:abstractNumId w:val="36"/>
  </w:num>
  <w:num w:numId="25" w16cid:durableId="513151693">
    <w:abstractNumId w:val="43"/>
  </w:num>
  <w:num w:numId="26" w16cid:durableId="968586758">
    <w:abstractNumId w:val="19"/>
  </w:num>
  <w:num w:numId="27" w16cid:durableId="1894148507">
    <w:abstractNumId w:val="20"/>
  </w:num>
  <w:num w:numId="28" w16cid:durableId="677125241">
    <w:abstractNumId w:val="14"/>
  </w:num>
  <w:num w:numId="29" w16cid:durableId="1310091697">
    <w:abstractNumId w:val="44"/>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left"/>
        <w:pPr>
          <w:tabs>
            <w:tab w:val="num" w:pos="1020"/>
          </w:tabs>
          <w:ind w:left="1020" w:hanging="340"/>
        </w:pPr>
        <w:rPr>
          <w:rFonts w:hint="default"/>
        </w:rPr>
      </w:lvl>
    </w:lvlOverride>
  </w:num>
  <w:num w:numId="30" w16cid:durableId="2074232761">
    <w:abstractNumId w:val="30"/>
  </w:num>
  <w:num w:numId="31" w16cid:durableId="960958707">
    <w:abstractNumId w:val="38"/>
  </w:num>
  <w:num w:numId="32" w16cid:durableId="1675456030">
    <w:abstractNumId w:val="23"/>
  </w:num>
  <w:num w:numId="33" w16cid:durableId="2059890017">
    <w:abstractNumId w:val="37"/>
  </w:num>
  <w:num w:numId="34" w16cid:durableId="329794938">
    <w:abstractNumId w:val="21"/>
  </w:num>
  <w:num w:numId="35" w16cid:durableId="3553540">
    <w:abstractNumId w:val="12"/>
  </w:num>
  <w:num w:numId="36" w16cid:durableId="334695859">
    <w:abstractNumId w:val="29"/>
  </w:num>
  <w:num w:numId="37" w16cid:durableId="1479567453">
    <w:abstractNumId w:val="13"/>
  </w:num>
  <w:num w:numId="38" w16cid:durableId="2129885283">
    <w:abstractNumId w:val="22"/>
  </w:num>
  <w:num w:numId="39" w16cid:durableId="1057625725">
    <w:abstractNumId w:val="42"/>
  </w:num>
  <w:num w:numId="40" w16cid:durableId="789782477">
    <w:abstractNumId w:val="27"/>
  </w:num>
  <w:num w:numId="41" w16cid:durableId="370613218">
    <w:abstractNumId w:val="33"/>
  </w:num>
  <w:num w:numId="42" w16cid:durableId="875235618">
    <w:abstractNumId w:val="11"/>
  </w:num>
  <w:num w:numId="43" w16cid:durableId="1950313697">
    <w:abstractNumId w:val="31"/>
  </w:num>
  <w:num w:numId="44" w16cid:durableId="89469211">
    <w:abstractNumId w:val="34"/>
  </w:num>
  <w:num w:numId="45" w16cid:durableId="2139951679">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ocumentProtection w:edit="forms" w:enforcement="1" w:cryptProviderType="rsaAES" w:cryptAlgorithmClass="hash" w:cryptAlgorithmType="typeAny" w:cryptAlgorithmSid="14" w:cryptSpinCount="100000" w:hash="k4fj9u3ETNLuT7E6/SyGcSFePe2qvFzvwKETiaczuNeMG6VUYOgf5KbrlQPYsVrhqFFTDg9tlOYKA9gJQ9jVgQ==" w:salt="D4gOAMJ0VPIuqsFhxZl+mQ=="/>
  <w:defaultTabStop w:val="720"/>
  <w:evenAndOddHeaders/>
  <w:drawingGridHorizontalSpacing w:val="2552"/>
  <w:drawingGridVerticalSpacing w:val="2552"/>
  <w:doNotUseMarginsForDrawingGridOrigin/>
  <w:drawingGridHorizontalOrigin w:val="851"/>
  <w:drawingGridVerticalOrigin w:val="76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FDD"/>
    <w:rsid w:val="00006287"/>
    <w:rsid w:val="000204A5"/>
    <w:rsid w:val="00022B71"/>
    <w:rsid w:val="0002564B"/>
    <w:rsid w:val="00027CE4"/>
    <w:rsid w:val="00030D5D"/>
    <w:rsid w:val="00031275"/>
    <w:rsid w:val="00034D36"/>
    <w:rsid w:val="0004156A"/>
    <w:rsid w:val="00041982"/>
    <w:rsid w:val="00041E1D"/>
    <w:rsid w:val="00042338"/>
    <w:rsid w:val="00042E65"/>
    <w:rsid w:val="00043E92"/>
    <w:rsid w:val="00045FE7"/>
    <w:rsid w:val="000474FB"/>
    <w:rsid w:val="00052680"/>
    <w:rsid w:val="00061AE5"/>
    <w:rsid w:val="000626CD"/>
    <w:rsid w:val="00070279"/>
    <w:rsid w:val="00072322"/>
    <w:rsid w:val="00073053"/>
    <w:rsid w:val="0007329C"/>
    <w:rsid w:val="00073C07"/>
    <w:rsid w:val="00076D45"/>
    <w:rsid w:val="000776FB"/>
    <w:rsid w:val="0007798A"/>
    <w:rsid w:val="00077ED0"/>
    <w:rsid w:val="000867B9"/>
    <w:rsid w:val="00092A41"/>
    <w:rsid w:val="00092DEE"/>
    <w:rsid w:val="00093510"/>
    <w:rsid w:val="00095A59"/>
    <w:rsid w:val="000A45F8"/>
    <w:rsid w:val="000A5C8A"/>
    <w:rsid w:val="000A6D78"/>
    <w:rsid w:val="000B0131"/>
    <w:rsid w:val="000B3F1F"/>
    <w:rsid w:val="000B4930"/>
    <w:rsid w:val="000B6A3E"/>
    <w:rsid w:val="000D4B8C"/>
    <w:rsid w:val="000E32DC"/>
    <w:rsid w:val="000E61C9"/>
    <w:rsid w:val="000E6492"/>
    <w:rsid w:val="000E7881"/>
    <w:rsid w:val="000F03F7"/>
    <w:rsid w:val="000F3848"/>
    <w:rsid w:val="000F4DFC"/>
    <w:rsid w:val="000F508B"/>
    <w:rsid w:val="000F6D5A"/>
    <w:rsid w:val="00117BC1"/>
    <w:rsid w:val="00127DAD"/>
    <w:rsid w:val="00132E59"/>
    <w:rsid w:val="00134C1F"/>
    <w:rsid w:val="0013587A"/>
    <w:rsid w:val="00143F13"/>
    <w:rsid w:val="001510BE"/>
    <w:rsid w:val="00151C16"/>
    <w:rsid w:val="001617F7"/>
    <w:rsid w:val="00171A6A"/>
    <w:rsid w:val="0017483D"/>
    <w:rsid w:val="00174ED9"/>
    <w:rsid w:val="00177D2D"/>
    <w:rsid w:val="00180408"/>
    <w:rsid w:val="0018468D"/>
    <w:rsid w:val="00185215"/>
    <w:rsid w:val="00185C89"/>
    <w:rsid w:val="00190A97"/>
    <w:rsid w:val="00191A61"/>
    <w:rsid w:val="00192AC5"/>
    <w:rsid w:val="00192FDD"/>
    <w:rsid w:val="00196F49"/>
    <w:rsid w:val="001A01AA"/>
    <w:rsid w:val="001A7D82"/>
    <w:rsid w:val="001B4BCC"/>
    <w:rsid w:val="001B57A4"/>
    <w:rsid w:val="001C3D08"/>
    <w:rsid w:val="001C42E3"/>
    <w:rsid w:val="001C687C"/>
    <w:rsid w:val="001D169E"/>
    <w:rsid w:val="001D3349"/>
    <w:rsid w:val="001D4434"/>
    <w:rsid w:val="001D46C0"/>
    <w:rsid w:val="001E05ED"/>
    <w:rsid w:val="001E1668"/>
    <w:rsid w:val="001E22AB"/>
    <w:rsid w:val="001E62CB"/>
    <w:rsid w:val="001E6F5D"/>
    <w:rsid w:val="001E7DDB"/>
    <w:rsid w:val="001F63E2"/>
    <w:rsid w:val="0021044F"/>
    <w:rsid w:val="00212235"/>
    <w:rsid w:val="002146E7"/>
    <w:rsid w:val="002156ED"/>
    <w:rsid w:val="0022033F"/>
    <w:rsid w:val="0022163F"/>
    <w:rsid w:val="00223BAE"/>
    <w:rsid w:val="00226104"/>
    <w:rsid w:val="00232F3B"/>
    <w:rsid w:val="00237DA1"/>
    <w:rsid w:val="002416FB"/>
    <w:rsid w:val="00242F57"/>
    <w:rsid w:val="00245C1D"/>
    <w:rsid w:val="002479ED"/>
    <w:rsid w:val="00247C40"/>
    <w:rsid w:val="00250BF2"/>
    <w:rsid w:val="0025184B"/>
    <w:rsid w:val="00265ED8"/>
    <w:rsid w:val="002705CF"/>
    <w:rsid w:val="002715EE"/>
    <w:rsid w:val="00274A75"/>
    <w:rsid w:val="002771D2"/>
    <w:rsid w:val="0028618D"/>
    <w:rsid w:val="002964D2"/>
    <w:rsid w:val="00297C14"/>
    <w:rsid w:val="002A2632"/>
    <w:rsid w:val="002B32CF"/>
    <w:rsid w:val="002B6708"/>
    <w:rsid w:val="002C7D31"/>
    <w:rsid w:val="002D0297"/>
    <w:rsid w:val="002D49E6"/>
    <w:rsid w:val="002E0306"/>
    <w:rsid w:val="002E3D4D"/>
    <w:rsid w:val="002F01CD"/>
    <w:rsid w:val="002F34DD"/>
    <w:rsid w:val="002F42E7"/>
    <w:rsid w:val="00303358"/>
    <w:rsid w:val="003033B9"/>
    <w:rsid w:val="003152E0"/>
    <w:rsid w:val="00316604"/>
    <w:rsid w:val="0031727B"/>
    <w:rsid w:val="00330E71"/>
    <w:rsid w:val="00332B83"/>
    <w:rsid w:val="00333A28"/>
    <w:rsid w:val="003403BB"/>
    <w:rsid w:val="00340A59"/>
    <w:rsid w:val="00341EB2"/>
    <w:rsid w:val="00347A2B"/>
    <w:rsid w:val="0035553E"/>
    <w:rsid w:val="00365B17"/>
    <w:rsid w:val="00370A48"/>
    <w:rsid w:val="00376020"/>
    <w:rsid w:val="00380413"/>
    <w:rsid w:val="00381218"/>
    <w:rsid w:val="00383E16"/>
    <w:rsid w:val="00390572"/>
    <w:rsid w:val="0039078E"/>
    <w:rsid w:val="00390D50"/>
    <w:rsid w:val="0039291F"/>
    <w:rsid w:val="00392C1D"/>
    <w:rsid w:val="00396551"/>
    <w:rsid w:val="00397F0C"/>
    <w:rsid w:val="003A1CC6"/>
    <w:rsid w:val="003A3AC9"/>
    <w:rsid w:val="003A577A"/>
    <w:rsid w:val="003B0E4C"/>
    <w:rsid w:val="003B56AB"/>
    <w:rsid w:val="003B74B4"/>
    <w:rsid w:val="003C3383"/>
    <w:rsid w:val="003C6C0D"/>
    <w:rsid w:val="003C7215"/>
    <w:rsid w:val="003D572C"/>
    <w:rsid w:val="003D5831"/>
    <w:rsid w:val="003E20A3"/>
    <w:rsid w:val="003E26B8"/>
    <w:rsid w:val="003E5ACC"/>
    <w:rsid w:val="003F1790"/>
    <w:rsid w:val="003F1D4B"/>
    <w:rsid w:val="003F2FD7"/>
    <w:rsid w:val="00406E94"/>
    <w:rsid w:val="004103B9"/>
    <w:rsid w:val="00414D84"/>
    <w:rsid w:val="0042142B"/>
    <w:rsid w:val="00424303"/>
    <w:rsid w:val="00425575"/>
    <w:rsid w:val="004257FD"/>
    <w:rsid w:val="00440775"/>
    <w:rsid w:val="0044231C"/>
    <w:rsid w:val="00442366"/>
    <w:rsid w:val="004457C7"/>
    <w:rsid w:val="00454D5F"/>
    <w:rsid w:val="004661A2"/>
    <w:rsid w:val="00466E52"/>
    <w:rsid w:val="0048047F"/>
    <w:rsid w:val="00490819"/>
    <w:rsid w:val="0049108B"/>
    <w:rsid w:val="004972BB"/>
    <w:rsid w:val="004A2133"/>
    <w:rsid w:val="004A2196"/>
    <w:rsid w:val="004B06B1"/>
    <w:rsid w:val="004B089D"/>
    <w:rsid w:val="004B0E10"/>
    <w:rsid w:val="004C35E8"/>
    <w:rsid w:val="004D0B2E"/>
    <w:rsid w:val="004D48AA"/>
    <w:rsid w:val="004F578C"/>
    <w:rsid w:val="0050052A"/>
    <w:rsid w:val="00515A95"/>
    <w:rsid w:val="00525789"/>
    <w:rsid w:val="00533F0C"/>
    <w:rsid w:val="00543A62"/>
    <w:rsid w:val="00566374"/>
    <w:rsid w:val="00566745"/>
    <w:rsid w:val="00566FE9"/>
    <w:rsid w:val="005707CF"/>
    <w:rsid w:val="00571608"/>
    <w:rsid w:val="005728CD"/>
    <w:rsid w:val="005761ED"/>
    <w:rsid w:val="00576605"/>
    <w:rsid w:val="005A1925"/>
    <w:rsid w:val="005A2487"/>
    <w:rsid w:val="005B118D"/>
    <w:rsid w:val="005B2D97"/>
    <w:rsid w:val="005B3594"/>
    <w:rsid w:val="005B590D"/>
    <w:rsid w:val="005C1596"/>
    <w:rsid w:val="005C4965"/>
    <w:rsid w:val="005D0F5C"/>
    <w:rsid w:val="005E1145"/>
    <w:rsid w:val="005E1703"/>
    <w:rsid w:val="005E62AE"/>
    <w:rsid w:val="005E7CF7"/>
    <w:rsid w:val="0060105F"/>
    <w:rsid w:val="00601840"/>
    <w:rsid w:val="00603686"/>
    <w:rsid w:val="00603FDD"/>
    <w:rsid w:val="0060579B"/>
    <w:rsid w:val="00606C58"/>
    <w:rsid w:val="00611D35"/>
    <w:rsid w:val="006176A1"/>
    <w:rsid w:val="00620FC1"/>
    <w:rsid w:val="00621F62"/>
    <w:rsid w:val="00632809"/>
    <w:rsid w:val="00633068"/>
    <w:rsid w:val="00635624"/>
    <w:rsid w:val="00642045"/>
    <w:rsid w:val="00643DE9"/>
    <w:rsid w:val="00645ED6"/>
    <w:rsid w:val="00646B15"/>
    <w:rsid w:val="00650DE7"/>
    <w:rsid w:val="0065350E"/>
    <w:rsid w:val="0065565D"/>
    <w:rsid w:val="006641B9"/>
    <w:rsid w:val="006648D4"/>
    <w:rsid w:val="0066581B"/>
    <w:rsid w:val="0066616A"/>
    <w:rsid w:val="006723BD"/>
    <w:rsid w:val="006737F5"/>
    <w:rsid w:val="0067423C"/>
    <w:rsid w:val="00676585"/>
    <w:rsid w:val="006807FA"/>
    <w:rsid w:val="00681E87"/>
    <w:rsid w:val="006822E4"/>
    <w:rsid w:val="006874AB"/>
    <w:rsid w:val="006915D3"/>
    <w:rsid w:val="00694952"/>
    <w:rsid w:val="006A1BE6"/>
    <w:rsid w:val="006A3C91"/>
    <w:rsid w:val="006A57A7"/>
    <w:rsid w:val="006A6EB6"/>
    <w:rsid w:val="006B214C"/>
    <w:rsid w:val="006B266F"/>
    <w:rsid w:val="006B2F4A"/>
    <w:rsid w:val="006B4C77"/>
    <w:rsid w:val="006B5C04"/>
    <w:rsid w:val="006C0D6C"/>
    <w:rsid w:val="006C3735"/>
    <w:rsid w:val="006C5BB1"/>
    <w:rsid w:val="006D0BC0"/>
    <w:rsid w:val="006D40A3"/>
    <w:rsid w:val="006F639D"/>
    <w:rsid w:val="00705BB5"/>
    <w:rsid w:val="00726A11"/>
    <w:rsid w:val="007343DF"/>
    <w:rsid w:val="007358C4"/>
    <w:rsid w:val="00753103"/>
    <w:rsid w:val="007623D8"/>
    <w:rsid w:val="007657C5"/>
    <w:rsid w:val="00770D4B"/>
    <w:rsid w:val="007761FB"/>
    <w:rsid w:val="00783AC6"/>
    <w:rsid w:val="00785FEB"/>
    <w:rsid w:val="00786BF1"/>
    <w:rsid w:val="007875ED"/>
    <w:rsid w:val="007919D4"/>
    <w:rsid w:val="00794F05"/>
    <w:rsid w:val="007A58C0"/>
    <w:rsid w:val="007A6FE8"/>
    <w:rsid w:val="007A782B"/>
    <w:rsid w:val="007B4CC1"/>
    <w:rsid w:val="007B7F2C"/>
    <w:rsid w:val="007C212C"/>
    <w:rsid w:val="007D224B"/>
    <w:rsid w:val="007E59D2"/>
    <w:rsid w:val="007F22C4"/>
    <w:rsid w:val="007F30C7"/>
    <w:rsid w:val="00800EBD"/>
    <w:rsid w:val="00803345"/>
    <w:rsid w:val="00804B76"/>
    <w:rsid w:val="00807B44"/>
    <w:rsid w:val="00812882"/>
    <w:rsid w:val="00814CC6"/>
    <w:rsid w:val="00822024"/>
    <w:rsid w:val="008250E2"/>
    <w:rsid w:val="00826E81"/>
    <w:rsid w:val="008348B3"/>
    <w:rsid w:val="00840EFA"/>
    <w:rsid w:val="00843E30"/>
    <w:rsid w:val="00845C58"/>
    <w:rsid w:val="008474C2"/>
    <w:rsid w:val="00847F63"/>
    <w:rsid w:val="00854706"/>
    <w:rsid w:val="008568C3"/>
    <w:rsid w:val="00860D12"/>
    <w:rsid w:val="008626AA"/>
    <w:rsid w:val="008631A5"/>
    <w:rsid w:val="008731B8"/>
    <w:rsid w:val="008752DF"/>
    <w:rsid w:val="0088584D"/>
    <w:rsid w:val="00886619"/>
    <w:rsid w:val="00886E6E"/>
    <w:rsid w:val="008877BD"/>
    <w:rsid w:val="00890D11"/>
    <w:rsid w:val="008911E4"/>
    <w:rsid w:val="008A1F74"/>
    <w:rsid w:val="008A7361"/>
    <w:rsid w:val="008A7DB4"/>
    <w:rsid w:val="008B02EB"/>
    <w:rsid w:val="008C5ED8"/>
    <w:rsid w:val="008D2A95"/>
    <w:rsid w:val="008D3164"/>
    <w:rsid w:val="008D353E"/>
    <w:rsid w:val="008D4C1C"/>
    <w:rsid w:val="008D634E"/>
    <w:rsid w:val="008D7EFC"/>
    <w:rsid w:val="008E2179"/>
    <w:rsid w:val="008E6F71"/>
    <w:rsid w:val="008F1FFE"/>
    <w:rsid w:val="008F4D00"/>
    <w:rsid w:val="008F6CAC"/>
    <w:rsid w:val="009010BE"/>
    <w:rsid w:val="00904C49"/>
    <w:rsid w:val="00906EEF"/>
    <w:rsid w:val="00907F2A"/>
    <w:rsid w:val="00914839"/>
    <w:rsid w:val="00916AF7"/>
    <w:rsid w:val="009207C9"/>
    <w:rsid w:val="00921479"/>
    <w:rsid w:val="00921ABC"/>
    <w:rsid w:val="009239C6"/>
    <w:rsid w:val="00925269"/>
    <w:rsid w:val="009256D4"/>
    <w:rsid w:val="00926C11"/>
    <w:rsid w:val="00932BC2"/>
    <w:rsid w:val="00944008"/>
    <w:rsid w:val="00951080"/>
    <w:rsid w:val="0095121D"/>
    <w:rsid w:val="00952831"/>
    <w:rsid w:val="0095620D"/>
    <w:rsid w:val="009567D2"/>
    <w:rsid w:val="00956AB8"/>
    <w:rsid w:val="009570F7"/>
    <w:rsid w:val="00961B19"/>
    <w:rsid w:val="00962EC0"/>
    <w:rsid w:val="009657CB"/>
    <w:rsid w:val="00966018"/>
    <w:rsid w:val="00967403"/>
    <w:rsid w:val="0097248F"/>
    <w:rsid w:val="00976958"/>
    <w:rsid w:val="00976E5F"/>
    <w:rsid w:val="00982F95"/>
    <w:rsid w:val="009860E4"/>
    <w:rsid w:val="00992BCE"/>
    <w:rsid w:val="00997E10"/>
    <w:rsid w:val="009A07EA"/>
    <w:rsid w:val="009A1844"/>
    <w:rsid w:val="009A53BB"/>
    <w:rsid w:val="009B12FF"/>
    <w:rsid w:val="009D5817"/>
    <w:rsid w:val="009D6400"/>
    <w:rsid w:val="009E6A05"/>
    <w:rsid w:val="009F7FE4"/>
    <w:rsid w:val="00A00212"/>
    <w:rsid w:val="00A02F7C"/>
    <w:rsid w:val="00A136E0"/>
    <w:rsid w:val="00A21DA9"/>
    <w:rsid w:val="00A22DFA"/>
    <w:rsid w:val="00A23169"/>
    <w:rsid w:val="00A246CA"/>
    <w:rsid w:val="00A25083"/>
    <w:rsid w:val="00A26AEF"/>
    <w:rsid w:val="00A2751B"/>
    <w:rsid w:val="00A3320E"/>
    <w:rsid w:val="00A35095"/>
    <w:rsid w:val="00A41802"/>
    <w:rsid w:val="00A43B6C"/>
    <w:rsid w:val="00A44533"/>
    <w:rsid w:val="00A5460B"/>
    <w:rsid w:val="00A546FE"/>
    <w:rsid w:val="00A6000E"/>
    <w:rsid w:val="00A60ADE"/>
    <w:rsid w:val="00A61349"/>
    <w:rsid w:val="00A64252"/>
    <w:rsid w:val="00A64930"/>
    <w:rsid w:val="00A64EA2"/>
    <w:rsid w:val="00A6592E"/>
    <w:rsid w:val="00A66AAD"/>
    <w:rsid w:val="00A67D07"/>
    <w:rsid w:val="00A8131D"/>
    <w:rsid w:val="00A8272B"/>
    <w:rsid w:val="00A9079F"/>
    <w:rsid w:val="00A9239A"/>
    <w:rsid w:val="00AA413D"/>
    <w:rsid w:val="00AA7F87"/>
    <w:rsid w:val="00AB1A3D"/>
    <w:rsid w:val="00AC641B"/>
    <w:rsid w:val="00AE0892"/>
    <w:rsid w:val="00AE37F9"/>
    <w:rsid w:val="00AE7121"/>
    <w:rsid w:val="00AF0A25"/>
    <w:rsid w:val="00AF71AF"/>
    <w:rsid w:val="00B01696"/>
    <w:rsid w:val="00B0191A"/>
    <w:rsid w:val="00B06BD2"/>
    <w:rsid w:val="00B0701C"/>
    <w:rsid w:val="00B07398"/>
    <w:rsid w:val="00B143E6"/>
    <w:rsid w:val="00B174C0"/>
    <w:rsid w:val="00B179B5"/>
    <w:rsid w:val="00B17C7F"/>
    <w:rsid w:val="00B17E1F"/>
    <w:rsid w:val="00B2059C"/>
    <w:rsid w:val="00B26D63"/>
    <w:rsid w:val="00B3328E"/>
    <w:rsid w:val="00B374A9"/>
    <w:rsid w:val="00B50634"/>
    <w:rsid w:val="00B54143"/>
    <w:rsid w:val="00B544BA"/>
    <w:rsid w:val="00B55240"/>
    <w:rsid w:val="00B56A6C"/>
    <w:rsid w:val="00B56D37"/>
    <w:rsid w:val="00B608D2"/>
    <w:rsid w:val="00B60FFC"/>
    <w:rsid w:val="00B6170F"/>
    <w:rsid w:val="00B63128"/>
    <w:rsid w:val="00B6339E"/>
    <w:rsid w:val="00B6551D"/>
    <w:rsid w:val="00B669D2"/>
    <w:rsid w:val="00B700C0"/>
    <w:rsid w:val="00B713F9"/>
    <w:rsid w:val="00B744C4"/>
    <w:rsid w:val="00B74DB8"/>
    <w:rsid w:val="00B81567"/>
    <w:rsid w:val="00B8343F"/>
    <w:rsid w:val="00B87BCF"/>
    <w:rsid w:val="00B90E8D"/>
    <w:rsid w:val="00B936C5"/>
    <w:rsid w:val="00BA12A1"/>
    <w:rsid w:val="00BB4DA0"/>
    <w:rsid w:val="00BD010D"/>
    <w:rsid w:val="00BD0B0F"/>
    <w:rsid w:val="00BD0B3B"/>
    <w:rsid w:val="00BD2775"/>
    <w:rsid w:val="00BD4C95"/>
    <w:rsid w:val="00BE1BF7"/>
    <w:rsid w:val="00BE6D8C"/>
    <w:rsid w:val="00BF1F9E"/>
    <w:rsid w:val="00BF2DBC"/>
    <w:rsid w:val="00BF4777"/>
    <w:rsid w:val="00C011D5"/>
    <w:rsid w:val="00C106E2"/>
    <w:rsid w:val="00C12A29"/>
    <w:rsid w:val="00C12D2F"/>
    <w:rsid w:val="00C145DC"/>
    <w:rsid w:val="00C22BE5"/>
    <w:rsid w:val="00C24DEE"/>
    <w:rsid w:val="00C30055"/>
    <w:rsid w:val="00C34E62"/>
    <w:rsid w:val="00C35BA3"/>
    <w:rsid w:val="00C443F7"/>
    <w:rsid w:val="00C45A23"/>
    <w:rsid w:val="00C558E0"/>
    <w:rsid w:val="00C5704B"/>
    <w:rsid w:val="00C61588"/>
    <w:rsid w:val="00C646A8"/>
    <w:rsid w:val="00C70417"/>
    <w:rsid w:val="00C72290"/>
    <w:rsid w:val="00C72519"/>
    <w:rsid w:val="00C756D0"/>
    <w:rsid w:val="00C76B17"/>
    <w:rsid w:val="00C77A2C"/>
    <w:rsid w:val="00C800E3"/>
    <w:rsid w:val="00C81770"/>
    <w:rsid w:val="00C84C21"/>
    <w:rsid w:val="00C91CAF"/>
    <w:rsid w:val="00C96238"/>
    <w:rsid w:val="00CA05D1"/>
    <w:rsid w:val="00CA0BE1"/>
    <w:rsid w:val="00CA2030"/>
    <w:rsid w:val="00CA396E"/>
    <w:rsid w:val="00CA4128"/>
    <w:rsid w:val="00CA5448"/>
    <w:rsid w:val="00CB02A1"/>
    <w:rsid w:val="00CB081C"/>
    <w:rsid w:val="00CB3EC4"/>
    <w:rsid w:val="00CB46BA"/>
    <w:rsid w:val="00CB46BF"/>
    <w:rsid w:val="00CB56C3"/>
    <w:rsid w:val="00CB6172"/>
    <w:rsid w:val="00CB6DAF"/>
    <w:rsid w:val="00CB75E7"/>
    <w:rsid w:val="00CC1C5D"/>
    <w:rsid w:val="00CC39D4"/>
    <w:rsid w:val="00CC5635"/>
    <w:rsid w:val="00CC5E35"/>
    <w:rsid w:val="00CC6592"/>
    <w:rsid w:val="00CD1151"/>
    <w:rsid w:val="00CD3045"/>
    <w:rsid w:val="00CE19F1"/>
    <w:rsid w:val="00CE2E25"/>
    <w:rsid w:val="00CE37B9"/>
    <w:rsid w:val="00CF01DA"/>
    <w:rsid w:val="00CF7690"/>
    <w:rsid w:val="00CF7F0E"/>
    <w:rsid w:val="00D13ACD"/>
    <w:rsid w:val="00D14913"/>
    <w:rsid w:val="00D21BAC"/>
    <w:rsid w:val="00D30C69"/>
    <w:rsid w:val="00D3575B"/>
    <w:rsid w:val="00D46F51"/>
    <w:rsid w:val="00D50B95"/>
    <w:rsid w:val="00D535D4"/>
    <w:rsid w:val="00D544F4"/>
    <w:rsid w:val="00D55B5D"/>
    <w:rsid w:val="00D5760D"/>
    <w:rsid w:val="00D57821"/>
    <w:rsid w:val="00D64554"/>
    <w:rsid w:val="00D65F13"/>
    <w:rsid w:val="00D846C7"/>
    <w:rsid w:val="00D91856"/>
    <w:rsid w:val="00D91F02"/>
    <w:rsid w:val="00DA1B75"/>
    <w:rsid w:val="00DA1BB2"/>
    <w:rsid w:val="00DA3E77"/>
    <w:rsid w:val="00DA7C0D"/>
    <w:rsid w:val="00DB20F2"/>
    <w:rsid w:val="00DB6066"/>
    <w:rsid w:val="00DB64DB"/>
    <w:rsid w:val="00DB6F03"/>
    <w:rsid w:val="00DC188E"/>
    <w:rsid w:val="00DC3C39"/>
    <w:rsid w:val="00DC4894"/>
    <w:rsid w:val="00DC75D6"/>
    <w:rsid w:val="00DD1128"/>
    <w:rsid w:val="00DD7E0F"/>
    <w:rsid w:val="00DE3892"/>
    <w:rsid w:val="00DE5F60"/>
    <w:rsid w:val="00E01C3E"/>
    <w:rsid w:val="00E05131"/>
    <w:rsid w:val="00E12910"/>
    <w:rsid w:val="00E12AA2"/>
    <w:rsid w:val="00E140E6"/>
    <w:rsid w:val="00E17418"/>
    <w:rsid w:val="00E20BF1"/>
    <w:rsid w:val="00E218B0"/>
    <w:rsid w:val="00E2476D"/>
    <w:rsid w:val="00E274F8"/>
    <w:rsid w:val="00E3357D"/>
    <w:rsid w:val="00E335BD"/>
    <w:rsid w:val="00E420D5"/>
    <w:rsid w:val="00E43656"/>
    <w:rsid w:val="00E44334"/>
    <w:rsid w:val="00E55C69"/>
    <w:rsid w:val="00E56819"/>
    <w:rsid w:val="00E57B9E"/>
    <w:rsid w:val="00E643C2"/>
    <w:rsid w:val="00E650E7"/>
    <w:rsid w:val="00E65453"/>
    <w:rsid w:val="00E65563"/>
    <w:rsid w:val="00E67438"/>
    <w:rsid w:val="00E71C01"/>
    <w:rsid w:val="00E7220B"/>
    <w:rsid w:val="00E746F1"/>
    <w:rsid w:val="00E75C8F"/>
    <w:rsid w:val="00E76386"/>
    <w:rsid w:val="00E8065D"/>
    <w:rsid w:val="00E81BC3"/>
    <w:rsid w:val="00E81F1F"/>
    <w:rsid w:val="00E90221"/>
    <w:rsid w:val="00E9357B"/>
    <w:rsid w:val="00E95CBA"/>
    <w:rsid w:val="00E977D2"/>
    <w:rsid w:val="00EA41C0"/>
    <w:rsid w:val="00EB5069"/>
    <w:rsid w:val="00EB7F35"/>
    <w:rsid w:val="00EC1CF5"/>
    <w:rsid w:val="00EC4EA4"/>
    <w:rsid w:val="00ED3AB9"/>
    <w:rsid w:val="00EE431C"/>
    <w:rsid w:val="00EE4CF9"/>
    <w:rsid w:val="00EF0DA7"/>
    <w:rsid w:val="00EF20B0"/>
    <w:rsid w:val="00F0060B"/>
    <w:rsid w:val="00F0460D"/>
    <w:rsid w:val="00F05DC3"/>
    <w:rsid w:val="00F060E5"/>
    <w:rsid w:val="00F105A5"/>
    <w:rsid w:val="00F13BFB"/>
    <w:rsid w:val="00F171F3"/>
    <w:rsid w:val="00F2423C"/>
    <w:rsid w:val="00F24F5D"/>
    <w:rsid w:val="00F3038E"/>
    <w:rsid w:val="00F322CD"/>
    <w:rsid w:val="00F325C0"/>
    <w:rsid w:val="00F373DE"/>
    <w:rsid w:val="00F4033E"/>
    <w:rsid w:val="00F50F29"/>
    <w:rsid w:val="00F5101B"/>
    <w:rsid w:val="00F641FB"/>
    <w:rsid w:val="00F649A1"/>
    <w:rsid w:val="00F6628D"/>
    <w:rsid w:val="00F67A34"/>
    <w:rsid w:val="00F67CFB"/>
    <w:rsid w:val="00F710DB"/>
    <w:rsid w:val="00F746DB"/>
    <w:rsid w:val="00F769F2"/>
    <w:rsid w:val="00F807B8"/>
    <w:rsid w:val="00F8161E"/>
    <w:rsid w:val="00F82A93"/>
    <w:rsid w:val="00F945F8"/>
    <w:rsid w:val="00F9521F"/>
    <w:rsid w:val="00FA03FB"/>
    <w:rsid w:val="00FA1899"/>
    <w:rsid w:val="00FA3266"/>
    <w:rsid w:val="00FA53F7"/>
    <w:rsid w:val="00FA541C"/>
    <w:rsid w:val="00FA771C"/>
    <w:rsid w:val="00FB15EB"/>
    <w:rsid w:val="00FB39CF"/>
    <w:rsid w:val="00FB6D45"/>
    <w:rsid w:val="00FC1A2A"/>
    <w:rsid w:val="00FC4262"/>
    <w:rsid w:val="00FC5455"/>
    <w:rsid w:val="00FC5C01"/>
    <w:rsid w:val="00FC6FAE"/>
    <w:rsid w:val="00FD1859"/>
    <w:rsid w:val="00FD22BE"/>
    <w:rsid w:val="00FD2D12"/>
    <w:rsid w:val="00FD726B"/>
    <w:rsid w:val="00FE043E"/>
    <w:rsid w:val="00FE0ED9"/>
    <w:rsid w:val="00FE1794"/>
    <w:rsid w:val="00FE4522"/>
    <w:rsid w:val="00FE62C8"/>
    <w:rsid w:val="00FE7865"/>
    <w:rsid w:val="00FF060A"/>
    <w:rsid w:val="00FF11AD"/>
    <w:rsid w:val="00FF6CB9"/>
    <w:rsid w:val="00FF78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C98E4"/>
  <w15:chartTrackingRefBased/>
  <w15:docId w15:val="{5F557D8E-0DCA-4359-9FF1-FB01D29D5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3"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E2476D"/>
    <w:pPr>
      <w:spacing w:after="220" w:line="240" w:lineRule="auto"/>
      <w:contextualSpacing/>
    </w:pPr>
  </w:style>
  <w:style w:type="paragraph" w:styleId="Heading1">
    <w:name w:val="heading 1"/>
    <w:basedOn w:val="Normal"/>
    <w:next w:val="Normal"/>
    <w:link w:val="Heading1Char"/>
    <w:uiPriority w:val="2"/>
    <w:qFormat/>
    <w:rsid w:val="00CE2E25"/>
    <w:pPr>
      <w:keepNext/>
      <w:keepLines/>
      <w:spacing w:before="330"/>
      <w:contextualSpacing w:val="0"/>
      <w:outlineLvl w:val="0"/>
    </w:pPr>
    <w:rPr>
      <w:b/>
      <w:color w:val="0480A8" w:themeColor="accent6"/>
      <w:sz w:val="32"/>
      <w:szCs w:val="28"/>
    </w:rPr>
  </w:style>
  <w:style w:type="paragraph" w:styleId="Heading2">
    <w:name w:val="heading 2"/>
    <w:basedOn w:val="Normal"/>
    <w:next w:val="Normal"/>
    <w:link w:val="Heading2Char"/>
    <w:uiPriority w:val="3"/>
    <w:qFormat/>
    <w:rsid w:val="00CE2E25"/>
    <w:pPr>
      <w:keepNext/>
      <w:keepLines/>
      <w:spacing w:before="220" w:after="0"/>
      <w:contextualSpacing w:val="0"/>
      <w:outlineLvl w:val="1"/>
    </w:pPr>
    <w:rPr>
      <w:b/>
      <w:color w:val="0480A8" w:themeColor="accent6"/>
      <w:sz w:val="28"/>
      <w:szCs w:val="26"/>
    </w:rPr>
  </w:style>
  <w:style w:type="paragraph" w:styleId="Heading3">
    <w:name w:val="heading 3"/>
    <w:basedOn w:val="Normal"/>
    <w:next w:val="Normal"/>
    <w:link w:val="Heading3Char"/>
    <w:uiPriority w:val="4"/>
    <w:qFormat/>
    <w:rsid w:val="00CE2E25"/>
    <w:pPr>
      <w:keepNext/>
      <w:keepLines/>
      <w:spacing w:before="220" w:after="0"/>
      <w:contextualSpacing w:val="0"/>
      <w:outlineLvl w:val="2"/>
    </w:pPr>
    <w:rPr>
      <w:b/>
      <w:sz w:val="24"/>
      <w:szCs w:val="24"/>
    </w:rPr>
  </w:style>
  <w:style w:type="paragraph" w:styleId="Heading4">
    <w:name w:val="heading 4"/>
    <w:basedOn w:val="Heading3"/>
    <w:next w:val="Normal"/>
    <w:link w:val="Heading4Char"/>
    <w:uiPriority w:val="9"/>
    <w:unhideWhenUsed/>
    <w:rsid w:val="00CE2E25"/>
    <w:pPr>
      <w:outlineLvl w:val="3"/>
    </w:pPr>
    <w:rPr>
      <w:sz w:val="22"/>
      <w:szCs w:val="22"/>
    </w:rPr>
  </w:style>
  <w:style w:type="paragraph" w:styleId="Heading5">
    <w:name w:val="heading 5"/>
    <w:basedOn w:val="Normal"/>
    <w:next w:val="Normal"/>
    <w:link w:val="Heading5Char"/>
    <w:uiPriority w:val="9"/>
    <w:unhideWhenUsed/>
    <w:rsid w:val="00CE2E25"/>
    <w:pPr>
      <w:keepNext/>
      <w:keepLines/>
      <w:spacing w:before="40" w:after="0"/>
      <w:contextualSpacing w:val="0"/>
      <w:outlineLvl w:val="4"/>
    </w:pPr>
    <w:rPr>
      <w:rFonts w:asciiTheme="majorHAnsi" w:eastAsiaTheme="majorEastAsia" w:hAnsiTheme="majorHAnsi" w:cstheme="majorBidi"/>
      <w:color w:val="122C4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qFormat/>
    <w:rsid w:val="008E2179"/>
    <w:pPr>
      <w:tabs>
        <w:tab w:val="left" w:pos="1276"/>
      </w:tabs>
      <w:spacing w:after="440"/>
    </w:pPr>
    <w:rPr>
      <w:rFonts w:eastAsiaTheme="majorEastAsia"/>
      <w:b/>
      <w:color w:val="0480A8" w:themeColor="accent6"/>
      <w:kern w:val="28"/>
      <w:sz w:val="48"/>
      <w:szCs w:val="48"/>
    </w:rPr>
  </w:style>
  <w:style w:type="character" w:customStyle="1" w:styleId="TitleChar">
    <w:name w:val="Title Char"/>
    <w:aliases w:val="Document Title Char"/>
    <w:basedOn w:val="DefaultParagraphFont"/>
    <w:link w:val="Title"/>
    <w:rsid w:val="008E2179"/>
    <w:rPr>
      <w:rFonts w:eastAsiaTheme="majorEastAsia"/>
      <w:b/>
      <w:color w:val="0480A8" w:themeColor="accent6"/>
      <w:kern w:val="28"/>
      <w:sz w:val="48"/>
      <w:szCs w:val="48"/>
    </w:rPr>
  </w:style>
  <w:style w:type="character" w:customStyle="1" w:styleId="Heading1Char">
    <w:name w:val="Heading 1 Char"/>
    <w:basedOn w:val="DefaultParagraphFont"/>
    <w:link w:val="Heading1"/>
    <w:uiPriority w:val="2"/>
    <w:rsid w:val="00CE2E25"/>
    <w:rPr>
      <w:b/>
      <w:color w:val="0480A8" w:themeColor="accent6"/>
      <w:sz w:val="32"/>
      <w:szCs w:val="28"/>
    </w:rPr>
  </w:style>
  <w:style w:type="character" w:customStyle="1" w:styleId="Heading2Char">
    <w:name w:val="Heading 2 Char"/>
    <w:basedOn w:val="DefaultParagraphFont"/>
    <w:link w:val="Heading2"/>
    <w:uiPriority w:val="3"/>
    <w:rsid w:val="00CE2E25"/>
    <w:rPr>
      <w:b/>
      <w:color w:val="0480A8" w:themeColor="accent6"/>
      <w:sz w:val="28"/>
      <w:szCs w:val="26"/>
    </w:rPr>
  </w:style>
  <w:style w:type="paragraph" w:styleId="ListParagraph">
    <w:name w:val="List Paragraph"/>
    <w:basedOn w:val="Normal"/>
    <w:link w:val="ListParagraphChar"/>
    <w:uiPriority w:val="34"/>
    <w:qFormat/>
    <w:rsid w:val="00CE2E25"/>
    <w:pPr>
      <w:numPr>
        <w:numId w:val="10"/>
      </w:numPr>
      <w:tabs>
        <w:tab w:val="left" w:pos="1021"/>
        <w:tab w:val="left" w:pos="1361"/>
        <w:tab w:val="left" w:pos="1701"/>
        <w:tab w:val="left" w:pos="2041"/>
        <w:tab w:val="left" w:pos="2381"/>
        <w:tab w:val="left" w:pos="2722"/>
        <w:tab w:val="left" w:pos="3062"/>
        <w:tab w:val="left" w:pos="3402"/>
      </w:tabs>
    </w:pPr>
  </w:style>
  <w:style w:type="character" w:styleId="BookTitle">
    <w:name w:val="Book Title"/>
    <w:basedOn w:val="DefaultParagraphFont"/>
    <w:uiPriority w:val="33"/>
    <w:semiHidden/>
    <w:rsid w:val="00CE2E25"/>
    <w:rPr>
      <w:b/>
      <w:bCs/>
      <w:i/>
      <w:iCs/>
      <w:spacing w:val="5"/>
    </w:rPr>
  </w:style>
  <w:style w:type="paragraph" w:styleId="Header">
    <w:name w:val="header"/>
    <w:basedOn w:val="Normal"/>
    <w:link w:val="HeaderChar"/>
    <w:uiPriority w:val="99"/>
    <w:unhideWhenUsed/>
    <w:rsid w:val="00CE2E25"/>
    <w:pPr>
      <w:tabs>
        <w:tab w:val="center" w:pos="4513"/>
        <w:tab w:val="right" w:pos="9026"/>
      </w:tabs>
      <w:spacing w:after="0"/>
    </w:pPr>
  </w:style>
  <w:style w:type="character" w:customStyle="1" w:styleId="HeaderChar">
    <w:name w:val="Header Char"/>
    <w:basedOn w:val="DefaultParagraphFont"/>
    <w:link w:val="Header"/>
    <w:uiPriority w:val="99"/>
    <w:rsid w:val="00CE2E25"/>
  </w:style>
  <w:style w:type="paragraph" w:styleId="Footer">
    <w:name w:val="footer"/>
    <w:basedOn w:val="Normal"/>
    <w:link w:val="FooterChar"/>
    <w:uiPriority w:val="99"/>
    <w:unhideWhenUsed/>
    <w:rsid w:val="00CE2E25"/>
    <w:pPr>
      <w:keepLines/>
      <w:tabs>
        <w:tab w:val="center" w:pos="5103"/>
        <w:tab w:val="right" w:pos="10206"/>
      </w:tabs>
      <w:spacing w:after="0"/>
    </w:pPr>
    <w:rPr>
      <w:color w:val="000000" w:themeColor="text1"/>
      <w:sz w:val="20"/>
      <w:szCs w:val="16"/>
    </w:rPr>
  </w:style>
  <w:style w:type="character" w:customStyle="1" w:styleId="FooterChar">
    <w:name w:val="Footer Char"/>
    <w:basedOn w:val="DefaultParagraphFont"/>
    <w:link w:val="Footer"/>
    <w:uiPriority w:val="99"/>
    <w:rsid w:val="00CE2E25"/>
    <w:rPr>
      <w:color w:val="000000" w:themeColor="text1"/>
      <w:sz w:val="20"/>
      <w:szCs w:val="16"/>
    </w:rPr>
  </w:style>
  <w:style w:type="table" w:styleId="TableGrid">
    <w:name w:val="Table Grid"/>
    <w:basedOn w:val="TableNormal"/>
    <w:uiPriority w:val="39"/>
    <w:rsid w:val="00CE2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table" w:styleId="GridTable4-Accent6">
    <w:name w:val="Grid Table 4 Accent 6"/>
    <w:basedOn w:val="TableNormal"/>
    <w:uiPriority w:val="49"/>
    <w:rsid w:val="00CE2E25"/>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customStyle="1" w:styleId="Heading5Char">
    <w:name w:val="Heading 5 Char"/>
    <w:basedOn w:val="DefaultParagraphFont"/>
    <w:link w:val="Heading5"/>
    <w:uiPriority w:val="9"/>
    <w:rsid w:val="00CE2E25"/>
    <w:rPr>
      <w:rFonts w:asciiTheme="majorHAnsi" w:eastAsiaTheme="majorEastAsia" w:hAnsiTheme="majorHAnsi" w:cstheme="majorBidi"/>
      <w:color w:val="122C43" w:themeColor="accent1" w:themeShade="BF"/>
    </w:rPr>
  </w:style>
  <w:style w:type="numbering" w:customStyle="1" w:styleId="BulletedList">
    <w:name w:val="Bulleted List"/>
    <w:uiPriority w:val="99"/>
    <w:rsid w:val="00CE2E25"/>
    <w:pPr>
      <w:numPr>
        <w:numId w:val="3"/>
      </w:numPr>
    </w:pPr>
  </w:style>
  <w:style w:type="character" w:customStyle="1" w:styleId="Heading3Char">
    <w:name w:val="Heading 3 Char"/>
    <w:basedOn w:val="DefaultParagraphFont"/>
    <w:link w:val="Heading3"/>
    <w:uiPriority w:val="4"/>
    <w:rsid w:val="00CE2E25"/>
    <w:rPr>
      <w:b/>
      <w:sz w:val="24"/>
      <w:szCs w:val="24"/>
    </w:rPr>
  </w:style>
  <w:style w:type="numbering" w:customStyle="1" w:styleId="NumberedList">
    <w:name w:val="Numbered List"/>
    <w:uiPriority w:val="99"/>
    <w:rsid w:val="00CE2E25"/>
    <w:pPr>
      <w:numPr>
        <w:numId w:val="11"/>
      </w:numPr>
    </w:pPr>
  </w:style>
  <w:style w:type="table" w:styleId="GridTable5Dark">
    <w:name w:val="Grid Table 5 Dark"/>
    <w:basedOn w:val="TableNormal"/>
    <w:uiPriority w:val="50"/>
    <w:rsid w:val="00CE2E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595959" w:themeFill="text1" w:themeFillTint="A6"/>
      </w:tcPr>
    </w:tblStylePr>
    <w:tblStylePr w:type="lastCol">
      <w:rPr>
        <w:b/>
        <w:bCs/>
        <w:color w:val="FFFFFF" w:themeColor="background1"/>
      </w:rPr>
      <w:tblPr/>
      <w:tcPr>
        <w:shd w:val="clear" w:color="auto" w:fill="595959" w:themeFill="text1" w:themeFillTint="A6"/>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Accent6">
    <w:name w:val="List Table 4 Accent 6"/>
    <w:basedOn w:val="TableNormal"/>
    <w:uiPriority w:val="49"/>
    <w:rsid w:val="00CE2E25"/>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1Light">
    <w:name w:val="Grid Table 1 Light"/>
    <w:basedOn w:val="TableNormal"/>
    <w:uiPriority w:val="46"/>
    <w:rsid w:val="00CE2E2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tes">
    <w:name w:val="Notes"/>
    <w:basedOn w:val="Normal"/>
    <w:uiPriority w:val="7"/>
    <w:qFormat/>
    <w:rsid w:val="00CE2E25"/>
    <w:pPr>
      <w:spacing w:before="110"/>
    </w:pPr>
    <w:rPr>
      <w:sz w:val="16"/>
    </w:rPr>
  </w:style>
  <w:style w:type="character" w:styleId="Hyperlink">
    <w:name w:val="Hyperlink"/>
    <w:basedOn w:val="DefaultParagraphFont"/>
    <w:uiPriority w:val="99"/>
    <w:qFormat/>
    <w:rsid w:val="00CE2E25"/>
    <w:rPr>
      <w:rFonts w:ascii="Arial" w:hAnsi="Arial"/>
      <w:color w:val="0480A8" w:themeColor="accent6"/>
      <w:u w:val="single"/>
    </w:rPr>
  </w:style>
  <w:style w:type="paragraph" w:styleId="Subtitle">
    <w:name w:val="Subtitle"/>
    <w:basedOn w:val="Normal"/>
    <w:next w:val="Normal"/>
    <w:link w:val="SubtitleChar"/>
    <w:uiPriority w:val="1"/>
    <w:semiHidden/>
    <w:rsid w:val="00CE2E25"/>
    <w:pPr>
      <w:numPr>
        <w:ilvl w:val="1"/>
      </w:numPr>
      <w:spacing w:after="160" w:line="420" w:lineRule="exact"/>
    </w:pPr>
    <w:rPr>
      <w:rFonts w:eastAsiaTheme="minorEastAsia"/>
      <w:b/>
      <w:color w:val="18A54D"/>
      <w:sz w:val="36"/>
      <w:szCs w:val="36"/>
    </w:rPr>
  </w:style>
  <w:style w:type="character" w:customStyle="1" w:styleId="SubtitleChar">
    <w:name w:val="Subtitle Char"/>
    <w:basedOn w:val="DefaultParagraphFont"/>
    <w:link w:val="Subtitle"/>
    <w:uiPriority w:val="1"/>
    <w:semiHidden/>
    <w:rsid w:val="00CE2E25"/>
    <w:rPr>
      <w:rFonts w:eastAsiaTheme="minorEastAsia"/>
      <w:b/>
      <w:color w:val="18A54D"/>
      <w:sz w:val="36"/>
      <w:szCs w:val="36"/>
    </w:rPr>
  </w:style>
  <w:style w:type="character" w:customStyle="1" w:styleId="DocumentSubtitle">
    <w:name w:val="Document Subtitle"/>
    <w:basedOn w:val="TitleChar"/>
    <w:uiPriority w:val="1"/>
    <w:qFormat/>
    <w:rsid w:val="008E2179"/>
    <w:rPr>
      <w:rFonts w:eastAsiaTheme="majorEastAsia"/>
      <w:b w:val="0"/>
      <w:color w:val="0480A8" w:themeColor="accent6"/>
      <w:spacing w:val="4"/>
      <w:kern w:val="28"/>
      <w:sz w:val="36"/>
      <w:szCs w:val="36"/>
    </w:rPr>
  </w:style>
  <w:style w:type="character" w:styleId="PlaceholderText">
    <w:name w:val="Placeholder Text"/>
    <w:basedOn w:val="DefaultParagraphFont"/>
    <w:uiPriority w:val="99"/>
    <w:semiHidden/>
    <w:rsid w:val="00CE2E25"/>
    <w:rPr>
      <w:color w:val="808080"/>
    </w:rPr>
  </w:style>
  <w:style w:type="table" w:customStyle="1" w:styleId="DOETable1">
    <w:name w:val="DOE Table 1"/>
    <w:basedOn w:val="GridTable4-Accent6"/>
    <w:uiPriority w:val="99"/>
    <w:rsid w:val="00CE2E25"/>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single" w:sz="4" w:space="0" w:color="FFFFFF" w:themeColor="background1"/>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2">
    <w:name w:val="DOE Table 2"/>
    <w:basedOn w:val="DOETable1"/>
    <w:uiPriority w:val="99"/>
    <w:rsid w:val="00CE2E25"/>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single" w:sz="4" w:space="0" w:color="FFFFFF" w:themeColor="background1"/>
        </w:tcBorders>
        <w:shd w:val="clear" w:color="auto" w:fill="0480A8" w:themeFill="accent6"/>
      </w:tcPr>
    </w:tblStylePr>
    <w:tblStylePr w:type="lastRow">
      <w:rPr>
        <w:b/>
        <w:bCs/>
      </w:rPr>
      <w:tblPr/>
      <w:tcPr>
        <w:tcBorders>
          <w:top w:val="double" w:sz="4" w:space="0" w:color="0480A8" w:themeColor="accent6"/>
        </w:tcBorders>
        <w:shd w:val="clear" w:color="auto" w:fill="7ADBFB" w:themeFill="accent6" w:themeFillTint="6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3">
    <w:name w:val="DOE Table 3"/>
    <w:basedOn w:val="DOETable2"/>
    <w:uiPriority w:val="99"/>
    <w:rsid w:val="00CE2E25"/>
    <w:tblPr/>
    <w:tcPr>
      <w:shd w:val="clear" w:color="auto" w:fill="BCEDFD" w:themeFill="accent6" w:themeFillTint="33"/>
    </w:tc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single" w:sz="4" w:space="0" w:color="FFFFFF" w:themeColor="background1"/>
        </w:tcBorders>
        <w:shd w:val="clear" w:color="auto" w:fill="0480A8" w:themeFill="accent6"/>
      </w:tcPr>
    </w:tblStylePr>
    <w:tblStylePr w:type="lastRow">
      <w:rPr>
        <w:b/>
        <w:bCs/>
        <w:color w:val="FFFFFF" w:themeColor="background1"/>
      </w:rPr>
      <w:tblPr/>
      <w:tcPr>
        <w:tcBorders>
          <w:top w:val="double" w:sz="4" w:space="0" w:color="0480A8" w:themeColor="accent6"/>
          <w:left w:val="single" w:sz="4" w:space="0" w:color="0480A8" w:themeColor="accent6"/>
          <w:bottom w:val="single" w:sz="4" w:space="0" w:color="0480A8" w:themeColor="accent6"/>
          <w:right w:val="single" w:sz="4" w:space="0" w:color="0480A8" w:themeColor="accent6"/>
          <w:insideH w:val="nil"/>
          <w:insideV w:val="single" w:sz="4" w:space="0" w:color="FFFFFF" w:themeColor="background1"/>
          <w:tl2br w:val="nil"/>
          <w:tr2bl w:val="nil"/>
        </w:tcBorders>
        <w:shd w:val="clear" w:color="auto" w:fill="0480A8" w:themeFill="accent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5">
    <w:name w:val="DOE Table 5"/>
    <w:basedOn w:val="DOETable4"/>
    <w:uiPriority w:val="99"/>
    <w:rsid w:val="00CE2E25"/>
    <w:tblPr/>
    <w:tblStylePr w:type="firstRow">
      <w:rPr>
        <w:b/>
        <w:color w:val="0480A8" w:themeColor="accent6"/>
      </w:rPr>
      <w:tblPr/>
      <w:trPr>
        <w:tblHeader/>
      </w:trPr>
      <w:tcPr>
        <w:tcBorders>
          <w:top w:val="nil"/>
          <w:left w:val="nil"/>
          <w:bottom w:val="single" w:sz="12" w:space="0" w:color="0480A8" w:themeColor="accent6"/>
          <w:right w:val="nil"/>
          <w:insideH w:val="nil"/>
          <w:insideV w:val="nil"/>
          <w:tl2br w:val="nil"/>
          <w:tr2bl w:val="nil"/>
        </w:tcBorders>
        <w:shd w:val="clear" w:color="auto" w:fill="FFFFFF" w:themeFill="background1"/>
      </w:tcPr>
    </w:tblStylePr>
    <w:tblStylePr w:type="lastRow">
      <w:rPr>
        <w:b/>
        <w:color w:val="FFFFFF" w:themeColor="background1"/>
      </w:rPr>
      <w:tblPr/>
      <w:tcPr>
        <w:tcBorders>
          <w:top w:val="double" w:sz="4" w:space="0" w:color="0480A8" w:themeColor="accent6"/>
          <w:left w:val="nil"/>
          <w:bottom w:val="nil"/>
          <w:right w:val="nil"/>
          <w:insideH w:val="nil"/>
          <w:insideV w:val="single" w:sz="4" w:space="0" w:color="FFFFFF" w:themeColor="background1"/>
          <w:tl2br w:val="nil"/>
          <w:tr2bl w:val="nil"/>
        </w:tcBorders>
        <w:shd w:val="clear" w:color="auto" w:fill="0480A8" w:themeFill="accent6"/>
      </w:tcPr>
    </w:tblStylePr>
    <w:tblStylePr w:type="firstCol">
      <w:rPr>
        <w:b/>
      </w:rPr>
      <w:tblPr/>
      <w:tcPr>
        <w:shd w:val="clear" w:color="auto" w:fill="7ADBFB" w:themeFill="accent6" w:themeFillTint="66"/>
      </w:tcPr>
    </w:tblStylePr>
    <w:tblStylePr w:type="lastCol">
      <w:rPr>
        <w:b/>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styleId="FollowedHyperlink">
    <w:name w:val="FollowedHyperlink"/>
    <w:basedOn w:val="DefaultParagraphFont"/>
    <w:uiPriority w:val="99"/>
    <w:semiHidden/>
    <w:unhideWhenUsed/>
    <w:rsid w:val="00CE2E25"/>
    <w:rPr>
      <w:color w:val="006464" w:themeColor="accent5"/>
      <w:u w:val="single"/>
    </w:rPr>
  </w:style>
  <w:style w:type="character" w:customStyle="1" w:styleId="Heading4Char">
    <w:name w:val="Heading 4 Char"/>
    <w:basedOn w:val="DefaultParagraphFont"/>
    <w:link w:val="Heading4"/>
    <w:uiPriority w:val="9"/>
    <w:rsid w:val="00CE2E25"/>
    <w:rPr>
      <w:b/>
    </w:rPr>
  </w:style>
  <w:style w:type="paragraph" w:customStyle="1" w:styleId="DivisionBranch">
    <w:name w:val="Division–Branch"/>
    <w:qFormat/>
    <w:rsid w:val="00CE2E25"/>
    <w:pPr>
      <w:spacing w:before="20" w:after="80" w:line="240" w:lineRule="auto"/>
    </w:pPr>
    <w:rPr>
      <w:rFonts w:eastAsia="Calibri"/>
      <w:b/>
      <w:noProof/>
      <w:color w:val="000000" w:themeColor="text1"/>
      <w:sz w:val="32"/>
      <w:szCs w:val="36"/>
      <w:lang w:eastAsia="en-AU"/>
    </w:rPr>
  </w:style>
  <w:style w:type="paragraph" w:styleId="List">
    <w:name w:val="List"/>
    <w:basedOn w:val="Normal"/>
    <w:uiPriority w:val="99"/>
    <w:semiHidden/>
    <w:unhideWhenUsed/>
    <w:rsid w:val="00CE2E25"/>
    <w:pPr>
      <w:tabs>
        <w:tab w:val="left" w:pos="680"/>
      </w:tabs>
      <w:ind w:left="680" w:hanging="340"/>
    </w:pPr>
  </w:style>
  <w:style w:type="paragraph" w:styleId="List2">
    <w:name w:val="List 2"/>
    <w:basedOn w:val="Normal"/>
    <w:uiPriority w:val="99"/>
    <w:semiHidden/>
    <w:unhideWhenUsed/>
    <w:rsid w:val="00CE2E25"/>
    <w:pPr>
      <w:tabs>
        <w:tab w:val="left" w:pos="1021"/>
      </w:tabs>
      <w:ind w:left="1020" w:hanging="340"/>
    </w:pPr>
  </w:style>
  <w:style w:type="paragraph" w:styleId="List3">
    <w:name w:val="List 3"/>
    <w:basedOn w:val="Normal"/>
    <w:uiPriority w:val="99"/>
    <w:semiHidden/>
    <w:unhideWhenUsed/>
    <w:rsid w:val="00CE2E25"/>
    <w:pPr>
      <w:tabs>
        <w:tab w:val="left" w:pos="1361"/>
      </w:tabs>
      <w:ind w:left="1361" w:hanging="340"/>
    </w:pPr>
  </w:style>
  <w:style w:type="paragraph" w:styleId="List4">
    <w:name w:val="List 4"/>
    <w:basedOn w:val="Normal"/>
    <w:uiPriority w:val="99"/>
    <w:semiHidden/>
    <w:unhideWhenUsed/>
    <w:rsid w:val="00CE2E25"/>
    <w:pPr>
      <w:tabs>
        <w:tab w:val="left" w:pos="1701"/>
      </w:tabs>
      <w:ind w:left="1701" w:hanging="340"/>
    </w:pPr>
  </w:style>
  <w:style w:type="paragraph" w:styleId="List5">
    <w:name w:val="List 5"/>
    <w:basedOn w:val="Normal"/>
    <w:uiPriority w:val="99"/>
    <w:semiHidden/>
    <w:unhideWhenUsed/>
    <w:rsid w:val="00CE2E25"/>
    <w:pPr>
      <w:tabs>
        <w:tab w:val="left" w:pos="2041"/>
      </w:tabs>
      <w:ind w:left="2041" w:hanging="340"/>
    </w:pPr>
  </w:style>
  <w:style w:type="paragraph" w:styleId="ListBullet">
    <w:name w:val="List Bullet"/>
    <w:basedOn w:val="Normal"/>
    <w:uiPriority w:val="99"/>
    <w:unhideWhenUsed/>
    <w:rsid w:val="00CE2E25"/>
    <w:pPr>
      <w:numPr>
        <w:numId w:val="4"/>
      </w:numPr>
      <w:tabs>
        <w:tab w:val="left" w:pos="680"/>
      </w:tabs>
    </w:pPr>
  </w:style>
  <w:style w:type="paragraph" w:styleId="ListBullet2">
    <w:name w:val="List Bullet 2"/>
    <w:basedOn w:val="Normal"/>
    <w:uiPriority w:val="99"/>
    <w:unhideWhenUsed/>
    <w:rsid w:val="00CE2E25"/>
    <w:pPr>
      <w:numPr>
        <w:ilvl w:val="1"/>
        <w:numId w:val="4"/>
      </w:numPr>
      <w:tabs>
        <w:tab w:val="clear" w:pos="1020"/>
        <w:tab w:val="left" w:pos="1021"/>
      </w:tabs>
    </w:pPr>
  </w:style>
  <w:style w:type="paragraph" w:styleId="ListBullet3">
    <w:name w:val="List Bullet 3"/>
    <w:basedOn w:val="Normal"/>
    <w:uiPriority w:val="99"/>
    <w:semiHidden/>
    <w:unhideWhenUsed/>
    <w:rsid w:val="00CE2E25"/>
    <w:pPr>
      <w:numPr>
        <w:ilvl w:val="2"/>
        <w:numId w:val="4"/>
      </w:numPr>
      <w:tabs>
        <w:tab w:val="clear" w:pos="1360"/>
        <w:tab w:val="left" w:pos="1361"/>
      </w:tabs>
    </w:pPr>
  </w:style>
  <w:style w:type="paragraph" w:styleId="ListBullet4">
    <w:name w:val="List Bullet 4"/>
    <w:basedOn w:val="Normal"/>
    <w:uiPriority w:val="99"/>
    <w:semiHidden/>
    <w:unhideWhenUsed/>
    <w:rsid w:val="00CE2E25"/>
    <w:pPr>
      <w:numPr>
        <w:ilvl w:val="3"/>
        <w:numId w:val="4"/>
      </w:numPr>
      <w:tabs>
        <w:tab w:val="clear" w:pos="1700"/>
        <w:tab w:val="left" w:pos="1701"/>
      </w:tabs>
    </w:pPr>
  </w:style>
  <w:style w:type="paragraph" w:styleId="ListBullet5">
    <w:name w:val="List Bullet 5"/>
    <w:basedOn w:val="Normal"/>
    <w:uiPriority w:val="99"/>
    <w:semiHidden/>
    <w:unhideWhenUsed/>
    <w:rsid w:val="00CE2E25"/>
    <w:pPr>
      <w:numPr>
        <w:ilvl w:val="4"/>
        <w:numId w:val="4"/>
      </w:numPr>
      <w:tabs>
        <w:tab w:val="clear" w:pos="2040"/>
        <w:tab w:val="left" w:pos="2041"/>
      </w:tabs>
    </w:pPr>
  </w:style>
  <w:style w:type="paragraph" w:styleId="ListContinue">
    <w:name w:val="List Continue"/>
    <w:basedOn w:val="Normal"/>
    <w:uiPriority w:val="99"/>
    <w:semiHidden/>
    <w:unhideWhenUsed/>
    <w:rsid w:val="00CE2E25"/>
    <w:pPr>
      <w:tabs>
        <w:tab w:val="left" w:pos="680"/>
      </w:tabs>
      <w:spacing w:after="120"/>
      <w:ind w:left="340" w:firstLine="340"/>
    </w:pPr>
  </w:style>
  <w:style w:type="paragraph" w:styleId="ListContinue2">
    <w:name w:val="List Continue 2"/>
    <w:basedOn w:val="Normal"/>
    <w:uiPriority w:val="99"/>
    <w:semiHidden/>
    <w:unhideWhenUsed/>
    <w:rsid w:val="00CE2E25"/>
    <w:pPr>
      <w:tabs>
        <w:tab w:val="left" w:pos="1021"/>
      </w:tabs>
      <w:spacing w:after="120"/>
      <w:ind w:left="680" w:firstLine="340"/>
    </w:pPr>
  </w:style>
  <w:style w:type="paragraph" w:styleId="ListContinue3">
    <w:name w:val="List Continue 3"/>
    <w:basedOn w:val="Normal"/>
    <w:uiPriority w:val="99"/>
    <w:semiHidden/>
    <w:unhideWhenUsed/>
    <w:rsid w:val="00CE2E25"/>
    <w:pPr>
      <w:tabs>
        <w:tab w:val="left" w:pos="1361"/>
      </w:tabs>
      <w:spacing w:after="120"/>
      <w:ind w:left="1021" w:firstLine="340"/>
    </w:pPr>
  </w:style>
  <w:style w:type="paragraph" w:styleId="ListContinue4">
    <w:name w:val="List Continue 4"/>
    <w:basedOn w:val="Normal"/>
    <w:uiPriority w:val="99"/>
    <w:semiHidden/>
    <w:unhideWhenUsed/>
    <w:rsid w:val="00CE2E25"/>
    <w:pPr>
      <w:tabs>
        <w:tab w:val="left" w:pos="1701"/>
      </w:tabs>
      <w:spacing w:after="120"/>
      <w:ind w:left="1361" w:firstLine="340"/>
    </w:pPr>
  </w:style>
  <w:style w:type="paragraph" w:styleId="ListContinue5">
    <w:name w:val="List Continue 5"/>
    <w:basedOn w:val="Normal"/>
    <w:uiPriority w:val="99"/>
    <w:semiHidden/>
    <w:unhideWhenUsed/>
    <w:rsid w:val="00CE2E25"/>
    <w:pPr>
      <w:tabs>
        <w:tab w:val="left" w:pos="2041"/>
      </w:tabs>
      <w:spacing w:after="120"/>
      <w:ind w:left="1701" w:firstLine="340"/>
    </w:pPr>
  </w:style>
  <w:style w:type="paragraph" w:styleId="ListNumber">
    <w:name w:val="List Number"/>
    <w:basedOn w:val="Normal"/>
    <w:uiPriority w:val="99"/>
    <w:semiHidden/>
    <w:unhideWhenUsed/>
    <w:rsid w:val="00CE2E25"/>
    <w:pPr>
      <w:numPr>
        <w:numId w:val="5"/>
      </w:numPr>
      <w:tabs>
        <w:tab w:val="left" w:pos="680"/>
      </w:tabs>
    </w:pPr>
  </w:style>
  <w:style w:type="paragraph" w:styleId="ListNumber2">
    <w:name w:val="List Number 2"/>
    <w:basedOn w:val="Normal"/>
    <w:uiPriority w:val="99"/>
    <w:semiHidden/>
    <w:unhideWhenUsed/>
    <w:rsid w:val="00CE2E25"/>
    <w:pPr>
      <w:numPr>
        <w:numId w:val="6"/>
      </w:numPr>
      <w:tabs>
        <w:tab w:val="left" w:pos="1021"/>
      </w:tabs>
    </w:pPr>
  </w:style>
  <w:style w:type="paragraph" w:styleId="ListNumber3">
    <w:name w:val="List Number 3"/>
    <w:basedOn w:val="Normal"/>
    <w:uiPriority w:val="99"/>
    <w:semiHidden/>
    <w:unhideWhenUsed/>
    <w:rsid w:val="00CE2E25"/>
    <w:pPr>
      <w:numPr>
        <w:numId w:val="7"/>
      </w:numPr>
      <w:tabs>
        <w:tab w:val="left" w:pos="1361"/>
      </w:tabs>
    </w:pPr>
  </w:style>
  <w:style w:type="paragraph" w:styleId="ListNumber4">
    <w:name w:val="List Number 4"/>
    <w:basedOn w:val="Normal"/>
    <w:uiPriority w:val="99"/>
    <w:semiHidden/>
    <w:unhideWhenUsed/>
    <w:rsid w:val="00CE2E25"/>
    <w:pPr>
      <w:numPr>
        <w:numId w:val="8"/>
      </w:numPr>
      <w:tabs>
        <w:tab w:val="left" w:pos="1701"/>
      </w:tabs>
    </w:pPr>
  </w:style>
  <w:style w:type="paragraph" w:styleId="ListNumber5">
    <w:name w:val="List Number 5"/>
    <w:basedOn w:val="Normal"/>
    <w:uiPriority w:val="99"/>
    <w:semiHidden/>
    <w:unhideWhenUsed/>
    <w:rsid w:val="00CE2E25"/>
    <w:pPr>
      <w:numPr>
        <w:numId w:val="9"/>
      </w:numPr>
      <w:tabs>
        <w:tab w:val="clear" w:pos="1492"/>
        <w:tab w:val="left" w:pos="2041"/>
      </w:tabs>
    </w:pPr>
  </w:style>
  <w:style w:type="character" w:customStyle="1" w:styleId="ListParagraphChar">
    <w:name w:val="List Paragraph Char"/>
    <w:basedOn w:val="DefaultParagraphFont"/>
    <w:link w:val="ListParagraph"/>
    <w:uiPriority w:val="34"/>
    <w:rsid w:val="00CE2E25"/>
  </w:style>
  <w:style w:type="character" w:styleId="UnresolvedMention">
    <w:name w:val="Unresolved Mention"/>
    <w:basedOn w:val="DefaultParagraphFont"/>
    <w:uiPriority w:val="99"/>
    <w:semiHidden/>
    <w:unhideWhenUsed/>
    <w:rsid w:val="00CE2E25"/>
    <w:rPr>
      <w:color w:val="605E5C"/>
      <w:shd w:val="clear" w:color="auto" w:fill="E1DFDD"/>
    </w:rPr>
  </w:style>
  <w:style w:type="paragraph" w:styleId="TOCHeading">
    <w:name w:val="TOC Heading"/>
    <w:basedOn w:val="Heading1"/>
    <w:next w:val="Normal"/>
    <w:uiPriority w:val="39"/>
    <w:unhideWhenUsed/>
    <w:qFormat/>
    <w:rsid w:val="00CE2E25"/>
    <w:pPr>
      <w:outlineLvl w:val="9"/>
    </w:pPr>
  </w:style>
  <w:style w:type="paragraph" w:styleId="TOC1">
    <w:name w:val="toc 1"/>
    <w:basedOn w:val="Normal"/>
    <w:next w:val="Normal"/>
    <w:autoRedefine/>
    <w:uiPriority w:val="39"/>
    <w:unhideWhenUsed/>
    <w:rsid w:val="00CE2E25"/>
    <w:pPr>
      <w:tabs>
        <w:tab w:val="right" w:leader="dot" w:pos="10194"/>
      </w:tabs>
      <w:spacing w:before="220" w:after="100"/>
      <w:contextualSpacing w:val="0"/>
    </w:pPr>
    <w:rPr>
      <w:b/>
      <w:bCs/>
      <w:noProof/>
      <w:color w:val="0480A8" w:themeColor="accent6"/>
      <w:sz w:val="28"/>
    </w:rPr>
  </w:style>
  <w:style w:type="paragraph" w:styleId="TOC2">
    <w:name w:val="toc 2"/>
    <w:basedOn w:val="Normal"/>
    <w:next w:val="Normal"/>
    <w:autoRedefine/>
    <w:uiPriority w:val="39"/>
    <w:unhideWhenUsed/>
    <w:rsid w:val="00CE2E25"/>
    <w:pPr>
      <w:spacing w:after="100"/>
    </w:pPr>
    <w:rPr>
      <w:b/>
      <w:sz w:val="24"/>
    </w:rPr>
  </w:style>
  <w:style w:type="paragraph" w:styleId="TOC3">
    <w:name w:val="toc 3"/>
    <w:basedOn w:val="Normal"/>
    <w:next w:val="Normal"/>
    <w:autoRedefine/>
    <w:uiPriority w:val="39"/>
    <w:unhideWhenUsed/>
    <w:rsid w:val="00CE2E25"/>
    <w:pPr>
      <w:spacing w:after="100"/>
    </w:pPr>
  </w:style>
  <w:style w:type="table" w:customStyle="1" w:styleId="DOETable4">
    <w:name w:val="DOE Table 4"/>
    <w:basedOn w:val="TableNormal"/>
    <w:uiPriority w:val="99"/>
    <w:rsid w:val="00CE2E25"/>
    <w:pPr>
      <w:spacing w:after="0" w:line="240" w:lineRule="auto"/>
    </w:pPr>
    <w:tblPr>
      <w:tblStyleRowBandSize w:val="1"/>
      <w:tblStyleColBandSize w:val="1"/>
      <w:tblBorders>
        <w:top w:val="single" w:sz="12" w:space="0" w:color="0480A8" w:themeColor="accent6"/>
        <w:bottom w:val="single" w:sz="12"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color w:val="0480A8" w:themeColor="accent6"/>
      </w:rPr>
      <w:tblPr/>
      <w:tcPr>
        <w:tcBorders>
          <w:top w:val="nil"/>
          <w:left w:val="nil"/>
          <w:bottom w:val="single" w:sz="12" w:space="0" w:color="0480A8" w:themeColor="accent6"/>
          <w:right w:val="nil"/>
          <w:insideH w:val="nil"/>
          <w:insideV w:val="nil"/>
          <w:tl2br w:val="nil"/>
          <w:tr2bl w:val="nil"/>
        </w:tcBorders>
        <w:shd w:val="clear" w:color="auto" w:fill="FFFFFF" w:themeFill="background1"/>
      </w:tcPr>
    </w:tblStylePr>
    <w:tblStylePr w:type="lastRow">
      <w:rPr>
        <w:b/>
      </w:rPr>
      <w:tblPr/>
      <w:tcPr>
        <w:tcBorders>
          <w:top w:val="double" w:sz="4" w:space="0" w:color="0480A8" w:themeColor="accent6"/>
          <w:left w:val="nil"/>
          <w:bottom w:val="single" w:sz="12" w:space="0" w:color="0480A8" w:themeColor="accent6"/>
          <w:right w:val="nil"/>
          <w:insideH w:val="nil"/>
          <w:insideV w:val="single" w:sz="4" w:space="0" w:color="0480A8" w:themeColor="accent6"/>
          <w:tl2br w:val="nil"/>
          <w:tr2bl w:val="nil"/>
        </w:tcBorders>
      </w:tcPr>
    </w:tblStylePr>
    <w:tblStylePr w:type="firstCol">
      <w:rPr>
        <w:b/>
      </w:rPr>
    </w:tblStylePr>
    <w:tblStylePr w:type="lastCol">
      <w:rPr>
        <w:b/>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TableGridLight">
    <w:name w:val="Grid Table Light"/>
    <w:basedOn w:val="TableNormal"/>
    <w:uiPriority w:val="40"/>
    <w:rsid w:val="00CE2E2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style>
  <w:style w:type="character" w:customStyle="1" w:styleId="ColourTide">
    <w:name w:val="Colour – Tide"/>
    <w:basedOn w:val="DefaultParagraphFont"/>
    <w:uiPriority w:val="1"/>
    <w:semiHidden/>
    <w:qFormat/>
    <w:rsid w:val="00CE2E25"/>
    <w:rPr>
      <w:color w:val="0480A8" w:themeColor="accent6"/>
    </w:rPr>
  </w:style>
  <w:style w:type="character" w:customStyle="1" w:styleId="ColourMidnight">
    <w:name w:val="Colour – Midnight"/>
    <w:basedOn w:val="DefaultParagraphFont"/>
    <w:uiPriority w:val="1"/>
    <w:semiHidden/>
    <w:qFormat/>
    <w:rsid w:val="00CE2E25"/>
    <w:rPr>
      <w:color w:val="193C5A" w:themeColor="accent1"/>
    </w:rPr>
  </w:style>
  <w:style w:type="character" w:customStyle="1" w:styleId="ColourShoal">
    <w:name w:val="Colour – Shoal"/>
    <w:basedOn w:val="DefaultParagraphFont"/>
    <w:uiPriority w:val="1"/>
    <w:semiHidden/>
    <w:qFormat/>
    <w:rsid w:val="00CE2E25"/>
    <w:rPr>
      <w:color w:val="5BC5EA" w:themeColor="accent2"/>
    </w:rPr>
  </w:style>
  <w:style w:type="character" w:customStyle="1" w:styleId="ColourPindan">
    <w:name w:val="Colour – Pindan"/>
    <w:basedOn w:val="DefaultParagraphFont"/>
    <w:uiPriority w:val="1"/>
    <w:semiHidden/>
    <w:qFormat/>
    <w:rsid w:val="00CE2E25"/>
    <w:rPr>
      <w:color w:val="DE7A22" w:themeColor="accent3"/>
    </w:rPr>
  </w:style>
  <w:style w:type="character" w:customStyle="1" w:styleId="ColourAcacia">
    <w:name w:val="Colour – Acacia"/>
    <w:basedOn w:val="DefaultParagraphFont"/>
    <w:uiPriority w:val="1"/>
    <w:semiHidden/>
    <w:qFormat/>
    <w:rsid w:val="00CE2E25"/>
    <w:rPr>
      <w:color w:val="FDCE53" w:themeColor="accent4"/>
    </w:rPr>
  </w:style>
  <w:style w:type="character" w:customStyle="1" w:styleId="ColourEucalyptus">
    <w:name w:val="Colour – Eucalyptus"/>
    <w:basedOn w:val="DefaultParagraphFont"/>
    <w:uiPriority w:val="1"/>
    <w:semiHidden/>
    <w:qFormat/>
    <w:rsid w:val="00CE2E25"/>
    <w:rPr>
      <w:color w:val="006464" w:themeColor="accent5"/>
    </w:rPr>
  </w:style>
  <w:style w:type="paragraph" w:styleId="NoSpacing">
    <w:name w:val="No Spacing"/>
    <w:link w:val="NoSpacingChar"/>
    <w:uiPriority w:val="1"/>
    <w:qFormat/>
    <w:rsid w:val="00CE2E25"/>
    <w:pPr>
      <w:spacing w:after="0"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CE2E25"/>
    <w:rPr>
      <w:rFonts w:asciiTheme="minorHAnsi" w:eastAsiaTheme="minorEastAsia" w:hAnsiTheme="minorHAnsi" w:cstheme="minorBidi"/>
      <w:lang w:val="en-US"/>
    </w:rPr>
  </w:style>
  <w:style w:type="character" w:customStyle="1" w:styleId="ColourWhite">
    <w:name w:val="Colour – White"/>
    <w:basedOn w:val="DefaultParagraphFont"/>
    <w:uiPriority w:val="1"/>
    <w:semiHidden/>
    <w:qFormat/>
    <w:rsid w:val="00CE2E25"/>
    <w:rPr>
      <w:color w:val="FFFFFF" w:themeColor="background1"/>
    </w:rPr>
  </w:style>
  <w:style w:type="character" w:customStyle="1" w:styleId="ColourBlack">
    <w:name w:val="Colour – Black"/>
    <w:basedOn w:val="DefaultParagraphFont"/>
    <w:uiPriority w:val="1"/>
    <w:semiHidden/>
    <w:qFormat/>
    <w:rsid w:val="00CE2E25"/>
    <w:rPr>
      <w:color w:val="000000" w:themeColor="text1"/>
    </w:rPr>
  </w:style>
  <w:style w:type="paragraph" w:customStyle="1" w:styleId="Introduction">
    <w:name w:val="Introduction"/>
    <w:basedOn w:val="Normal"/>
    <w:uiPriority w:val="5"/>
    <w:qFormat/>
    <w:rsid w:val="00CE2E25"/>
    <w:pPr>
      <w:contextualSpacing w:val="0"/>
    </w:pPr>
    <w:rPr>
      <w:b/>
      <w:bCs/>
      <w:sz w:val="26"/>
      <w:szCs w:val="26"/>
    </w:rPr>
  </w:style>
  <w:style w:type="table" w:styleId="ColorfulGrid">
    <w:name w:val="Colorful Grid"/>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9ED" w:themeFill="accent1" w:themeFillTint="33"/>
    </w:tcPr>
    <w:tblStylePr w:type="firstRow">
      <w:rPr>
        <w:b/>
        <w:bCs/>
      </w:rPr>
      <w:tblPr/>
      <w:tcPr>
        <w:shd w:val="clear" w:color="auto" w:fill="83B3DC" w:themeFill="accent1" w:themeFillTint="66"/>
      </w:tcPr>
    </w:tblStylePr>
    <w:tblStylePr w:type="lastRow">
      <w:rPr>
        <w:b/>
        <w:bCs/>
        <w:color w:val="000000" w:themeColor="text1"/>
      </w:rPr>
      <w:tblPr/>
      <w:tcPr>
        <w:shd w:val="clear" w:color="auto" w:fill="83B3DC" w:themeFill="accent1" w:themeFillTint="66"/>
      </w:tcPr>
    </w:tblStylePr>
    <w:tblStylePr w:type="firstCol">
      <w:rPr>
        <w:color w:val="FFFFFF" w:themeColor="background1"/>
      </w:rPr>
      <w:tblPr/>
      <w:tcPr>
        <w:shd w:val="clear" w:color="auto" w:fill="122C43" w:themeFill="accent1" w:themeFillShade="BF"/>
      </w:tcPr>
    </w:tblStylePr>
    <w:tblStylePr w:type="lastCol">
      <w:rPr>
        <w:color w:val="FFFFFF" w:themeColor="background1"/>
      </w:rPr>
      <w:tblPr/>
      <w:tcPr>
        <w:shd w:val="clear" w:color="auto" w:fill="122C43" w:themeFill="accent1" w:themeFillShade="BF"/>
      </w:tc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ColorfulGrid-Accent2">
    <w:name w:val="Colorful Grid Accent 2"/>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3FA" w:themeFill="accent2" w:themeFillTint="33"/>
    </w:tcPr>
    <w:tblStylePr w:type="firstRow">
      <w:rPr>
        <w:b/>
        <w:bCs/>
      </w:rPr>
      <w:tblPr/>
      <w:tcPr>
        <w:shd w:val="clear" w:color="auto" w:fill="BDE7F6" w:themeFill="accent2" w:themeFillTint="66"/>
      </w:tcPr>
    </w:tblStylePr>
    <w:tblStylePr w:type="lastRow">
      <w:rPr>
        <w:b/>
        <w:bCs/>
        <w:color w:val="000000" w:themeColor="text1"/>
      </w:rPr>
      <w:tblPr/>
      <w:tcPr>
        <w:shd w:val="clear" w:color="auto" w:fill="BDE7F6" w:themeFill="accent2" w:themeFillTint="66"/>
      </w:tcPr>
    </w:tblStylePr>
    <w:tblStylePr w:type="firstCol">
      <w:rPr>
        <w:color w:val="FFFFFF" w:themeColor="background1"/>
      </w:rPr>
      <w:tblPr/>
      <w:tcPr>
        <w:shd w:val="clear" w:color="auto" w:fill="1BA6D7" w:themeFill="accent2" w:themeFillShade="BF"/>
      </w:tcPr>
    </w:tblStylePr>
    <w:tblStylePr w:type="lastCol">
      <w:rPr>
        <w:color w:val="FFFFFF" w:themeColor="background1"/>
      </w:rPr>
      <w:tblPr/>
      <w:tcPr>
        <w:shd w:val="clear" w:color="auto" w:fill="1BA6D7" w:themeFill="accent2" w:themeFillShade="BF"/>
      </w:tc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ColorfulGrid-Accent3">
    <w:name w:val="Colorful Grid Accent 3"/>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4D2" w:themeFill="accent3" w:themeFillTint="33"/>
    </w:tcPr>
    <w:tblStylePr w:type="firstRow">
      <w:rPr>
        <w:b/>
        <w:bCs/>
      </w:rPr>
      <w:tblPr/>
      <w:tcPr>
        <w:shd w:val="clear" w:color="auto" w:fill="F1C9A6" w:themeFill="accent3" w:themeFillTint="66"/>
      </w:tcPr>
    </w:tblStylePr>
    <w:tblStylePr w:type="lastRow">
      <w:rPr>
        <w:b/>
        <w:bCs/>
        <w:color w:val="000000" w:themeColor="text1"/>
      </w:rPr>
      <w:tblPr/>
      <w:tcPr>
        <w:shd w:val="clear" w:color="auto" w:fill="F1C9A6" w:themeFill="accent3" w:themeFillTint="66"/>
      </w:tcPr>
    </w:tblStylePr>
    <w:tblStylePr w:type="firstCol">
      <w:rPr>
        <w:color w:val="FFFFFF" w:themeColor="background1"/>
      </w:rPr>
      <w:tblPr/>
      <w:tcPr>
        <w:shd w:val="clear" w:color="auto" w:fill="A65B19" w:themeFill="accent3" w:themeFillShade="BF"/>
      </w:tcPr>
    </w:tblStylePr>
    <w:tblStylePr w:type="lastCol">
      <w:rPr>
        <w:color w:val="FFFFFF" w:themeColor="background1"/>
      </w:rPr>
      <w:tblPr/>
      <w:tcPr>
        <w:shd w:val="clear" w:color="auto" w:fill="A65B19" w:themeFill="accent3" w:themeFillShade="BF"/>
      </w:tc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ColorfulGrid-Accent4">
    <w:name w:val="Colorful Grid Accent 4"/>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5DC" w:themeFill="accent4" w:themeFillTint="33"/>
    </w:tcPr>
    <w:tblStylePr w:type="firstRow">
      <w:rPr>
        <w:b/>
        <w:bCs/>
      </w:rPr>
      <w:tblPr/>
      <w:tcPr>
        <w:shd w:val="clear" w:color="auto" w:fill="FEEBBA" w:themeFill="accent4" w:themeFillTint="66"/>
      </w:tcPr>
    </w:tblStylePr>
    <w:tblStylePr w:type="lastRow">
      <w:rPr>
        <w:b/>
        <w:bCs/>
        <w:color w:val="000000" w:themeColor="text1"/>
      </w:rPr>
      <w:tblPr/>
      <w:tcPr>
        <w:shd w:val="clear" w:color="auto" w:fill="FEEBBA" w:themeFill="accent4" w:themeFillTint="66"/>
      </w:tcPr>
    </w:tblStylePr>
    <w:tblStylePr w:type="firstCol">
      <w:rPr>
        <w:color w:val="FFFFFF" w:themeColor="background1"/>
      </w:rPr>
      <w:tblPr/>
      <w:tcPr>
        <w:shd w:val="clear" w:color="auto" w:fill="F8B403" w:themeFill="accent4" w:themeFillShade="BF"/>
      </w:tcPr>
    </w:tblStylePr>
    <w:tblStylePr w:type="lastCol">
      <w:rPr>
        <w:color w:val="FFFFFF" w:themeColor="background1"/>
      </w:rPr>
      <w:tblPr/>
      <w:tcPr>
        <w:shd w:val="clear" w:color="auto" w:fill="F8B403" w:themeFill="accent4" w:themeFillShade="BF"/>
      </w:tc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ColorfulGrid-Accent5">
    <w:name w:val="Colorful Grid Accent 5"/>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FF" w:themeFill="accent5" w:themeFillTint="33"/>
    </w:tcPr>
    <w:tblStylePr w:type="firstRow">
      <w:rPr>
        <w:b/>
        <w:bCs/>
      </w:rPr>
      <w:tblPr/>
      <w:tcPr>
        <w:shd w:val="clear" w:color="auto" w:fill="5BFFFF" w:themeFill="accent5" w:themeFillTint="66"/>
      </w:tcPr>
    </w:tblStylePr>
    <w:tblStylePr w:type="lastRow">
      <w:rPr>
        <w:b/>
        <w:bCs/>
        <w:color w:val="000000" w:themeColor="text1"/>
      </w:rPr>
      <w:tblPr/>
      <w:tcPr>
        <w:shd w:val="clear" w:color="auto" w:fill="5BFFFF" w:themeFill="accent5" w:themeFillTint="66"/>
      </w:tcPr>
    </w:tblStylePr>
    <w:tblStylePr w:type="firstCol">
      <w:rPr>
        <w:color w:val="FFFFFF" w:themeColor="background1"/>
      </w:rPr>
      <w:tblPr/>
      <w:tcPr>
        <w:shd w:val="clear" w:color="auto" w:fill="004A4A" w:themeFill="accent5" w:themeFillShade="BF"/>
      </w:tcPr>
    </w:tblStylePr>
    <w:tblStylePr w:type="lastCol">
      <w:rPr>
        <w:color w:val="FFFFFF" w:themeColor="background1"/>
      </w:rPr>
      <w:tblPr/>
      <w:tcPr>
        <w:shd w:val="clear" w:color="auto" w:fill="004A4A" w:themeFill="accent5" w:themeFillShade="BF"/>
      </w:tc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ColorfulGrid-Accent6">
    <w:name w:val="Colorful Grid Accent 6"/>
    <w:basedOn w:val="TableNormal"/>
    <w:uiPriority w:val="73"/>
    <w:semiHidden/>
    <w:unhideWhenUsed/>
    <w:rsid w:val="00CE2E2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EDFD" w:themeFill="accent6" w:themeFillTint="33"/>
    </w:tcPr>
    <w:tblStylePr w:type="firstRow">
      <w:rPr>
        <w:b/>
        <w:bCs/>
      </w:rPr>
      <w:tblPr/>
      <w:tcPr>
        <w:shd w:val="clear" w:color="auto" w:fill="7ADBFB" w:themeFill="accent6" w:themeFillTint="66"/>
      </w:tcPr>
    </w:tblStylePr>
    <w:tblStylePr w:type="lastRow">
      <w:rPr>
        <w:b/>
        <w:bCs/>
        <w:color w:val="000000" w:themeColor="text1"/>
      </w:rPr>
      <w:tblPr/>
      <w:tcPr>
        <w:shd w:val="clear" w:color="auto" w:fill="7ADBFB" w:themeFill="accent6" w:themeFillTint="66"/>
      </w:tcPr>
    </w:tblStylePr>
    <w:tblStylePr w:type="firstCol">
      <w:rPr>
        <w:color w:val="FFFFFF" w:themeColor="background1"/>
      </w:rPr>
      <w:tblPr/>
      <w:tcPr>
        <w:shd w:val="clear" w:color="auto" w:fill="035F7D" w:themeFill="accent6" w:themeFillShade="BF"/>
      </w:tcPr>
    </w:tblStylePr>
    <w:tblStylePr w:type="lastCol">
      <w:rPr>
        <w:color w:val="FFFFFF" w:themeColor="background1"/>
      </w:rPr>
      <w:tblPr/>
      <w:tcPr>
        <w:shd w:val="clear" w:color="auto" w:fill="035F7D" w:themeFill="accent6" w:themeFillShade="BF"/>
      </w:tc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ColorfulList">
    <w:name w:val="Colorful List"/>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E0ECF6" w:themeFill="accen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0E9" w:themeFill="accent1" w:themeFillTint="3F"/>
      </w:tcPr>
    </w:tblStylePr>
    <w:tblStylePr w:type="band1Horz">
      <w:tblPr/>
      <w:tcPr>
        <w:shd w:val="clear" w:color="auto" w:fill="C1D9ED" w:themeFill="accent1" w:themeFillTint="33"/>
      </w:tcPr>
    </w:tblStylePr>
  </w:style>
  <w:style w:type="table" w:styleId="ColorfulList-Accent2">
    <w:name w:val="Colorful List Accent 2"/>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EEF9FD" w:themeFill="accent2"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0F9" w:themeFill="accent2" w:themeFillTint="3F"/>
      </w:tcPr>
    </w:tblStylePr>
    <w:tblStylePr w:type="band1Horz">
      <w:tblPr/>
      <w:tcPr>
        <w:shd w:val="clear" w:color="auto" w:fill="DEF3FA" w:themeFill="accent2" w:themeFillTint="33"/>
      </w:tcPr>
    </w:tblStylePr>
  </w:style>
  <w:style w:type="table" w:styleId="ColorfulList-Accent3">
    <w:name w:val="Colorful List Accent 3"/>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FBF1E9" w:themeFill="accent3" w:themeFillTint="19"/>
    </w:tcPr>
    <w:tblStylePr w:type="firstRow">
      <w:rPr>
        <w:b/>
        <w:bCs/>
        <w:color w:val="FFFFFF" w:themeColor="background1"/>
      </w:rPr>
      <w:tblPr/>
      <w:tcPr>
        <w:tcBorders>
          <w:bottom w:val="single" w:sz="12" w:space="0" w:color="FFFFFF" w:themeColor="background1"/>
        </w:tcBorders>
        <w:shd w:val="clear" w:color="auto" w:fill="FCBA10" w:themeFill="accent4" w:themeFillShade="CC"/>
      </w:tcPr>
    </w:tblStylePr>
    <w:tblStylePr w:type="lastRow">
      <w:rPr>
        <w:b/>
        <w:bCs/>
        <w:color w:val="FCB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DC8" w:themeFill="accent3" w:themeFillTint="3F"/>
      </w:tcPr>
    </w:tblStylePr>
    <w:tblStylePr w:type="band1Horz">
      <w:tblPr/>
      <w:tcPr>
        <w:shd w:val="clear" w:color="auto" w:fill="F8E4D2" w:themeFill="accent3" w:themeFillTint="33"/>
      </w:tcPr>
    </w:tblStylePr>
  </w:style>
  <w:style w:type="table" w:styleId="ColorfulList-Accent4">
    <w:name w:val="Colorful List Accent 4"/>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FEFAED" w:themeFill="accent4" w:themeFillTint="19"/>
    </w:tcPr>
    <w:tblStylePr w:type="firstRow">
      <w:rPr>
        <w:b/>
        <w:bCs/>
        <w:color w:val="FFFFFF" w:themeColor="background1"/>
      </w:rPr>
      <w:tblPr/>
      <w:tcPr>
        <w:tcBorders>
          <w:bottom w:val="single" w:sz="12" w:space="0" w:color="FFFFFF" w:themeColor="background1"/>
        </w:tcBorders>
        <w:shd w:val="clear" w:color="auto" w:fill="B2611A" w:themeFill="accent3" w:themeFillShade="CC"/>
      </w:tcPr>
    </w:tblStylePr>
    <w:tblStylePr w:type="lastRow">
      <w:rPr>
        <w:b/>
        <w:bCs/>
        <w:color w:val="B2611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2D4" w:themeFill="accent4" w:themeFillTint="3F"/>
      </w:tcPr>
    </w:tblStylePr>
    <w:tblStylePr w:type="band1Horz">
      <w:tblPr/>
      <w:tcPr>
        <w:shd w:val="clear" w:color="auto" w:fill="FEF5DC" w:themeFill="accent4" w:themeFillTint="33"/>
      </w:tcPr>
    </w:tblStylePr>
  </w:style>
  <w:style w:type="table" w:styleId="ColorfulList-Accent5">
    <w:name w:val="Colorful List Accent 5"/>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D6FFFF" w:themeFill="accent5" w:themeFillTint="19"/>
    </w:tcPr>
    <w:tblStylePr w:type="firstRow">
      <w:rPr>
        <w:b/>
        <w:bCs/>
        <w:color w:val="FFFFFF" w:themeColor="background1"/>
      </w:rPr>
      <w:tblPr/>
      <w:tcPr>
        <w:tcBorders>
          <w:bottom w:val="single" w:sz="12" w:space="0" w:color="FFFFFF" w:themeColor="background1"/>
        </w:tcBorders>
        <w:shd w:val="clear" w:color="auto" w:fill="036586" w:themeFill="accent6" w:themeFillShade="CC"/>
      </w:tcPr>
    </w:tblStylePr>
    <w:tblStylePr w:type="lastRow">
      <w:rPr>
        <w:b/>
        <w:bCs/>
        <w:color w:val="036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FFFF" w:themeFill="accent5" w:themeFillTint="3F"/>
      </w:tcPr>
    </w:tblStylePr>
    <w:tblStylePr w:type="band1Horz">
      <w:tblPr/>
      <w:tcPr>
        <w:shd w:val="clear" w:color="auto" w:fill="ADFFFF" w:themeFill="accent5" w:themeFillTint="33"/>
      </w:tcPr>
    </w:tblStylePr>
  </w:style>
  <w:style w:type="table" w:styleId="ColorfulList-Accent6">
    <w:name w:val="Colorful List Accent 6"/>
    <w:basedOn w:val="TableNormal"/>
    <w:uiPriority w:val="72"/>
    <w:semiHidden/>
    <w:unhideWhenUsed/>
    <w:rsid w:val="00CE2E25"/>
    <w:pPr>
      <w:spacing w:after="0" w:line="240" w:lineRule="auto"/>
    </w:pPr>
    <w:rPr>
      <w:color w:val="000000" w:themeColor="text1"/>
    </w:rPr>
    <w:tblPr>
      <w:tblStyleRowBandSize w:val="1"/>
      <w:tblStyleColBandSize w:val="1"/>
    </w:tblPr>
    <w:tcPr>
      <w:shd w:val="clear" w:color="auto" w:fill="DEF6FE" w:themeFill="accent6" w:themeFillTint="19"/>
    </w:tcPr>
    <w:tblStylePr w:type="firstRow">
      <w:rPr>
        <w:b/>
        <w:bCs/>
        <w:color w:val="FFFFFF" w:themeColor="background1"/>
      </w:rPr>
      <w:tblPr/>
      <w:tcPr>
        <w:tcBorders>
          <w:bottom w:val="single" w:sz="12" w:space="0" w:color="FFFFFF" w:themeColor="background1"/>
        </w:tcBorders>
        <w:shd w:val="clear" w:color="auto" w:fill="005050" w:themeFill="accent5" w:themeFillShade="CC"/>
      </w:tcPr>
    </w:tblStylePr>
    <w:tblStylePr w:type="lastRow">
      <w:rPr>
        <w:b/>
        <w:bCs/>
        <w:color w:val="00505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E9FD" w:themeFill="accent6" w:themeFillTint="3F"/>
      </w:tcPr>
    </w:tblStylePr>
    <w:tblStylePr w:type="band1Horz">
      <w:tblPr/>
      <w:tcPr>
        <w:shd w:val="clear" w:color="auto" w:fill="BCEDFD" w:themeFill="accent6" w:themeFillTint="33"/>
      </w:tcPr>
    </w:tblStylePr>
  </w:style>
  <w:style w:type="table" w:styleId="ColorfulShading">
    <w:name w:val="Colorful Shading"/>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5BC5E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5BC5EA" w:themeColor="accent2"/>
        <w:left w:val="single" w:sz="4" w:space="0" w:color="193C5A" w:themeColor="accent1"/>
        <w:bottom w:val="single" w:sz="4" w:space="0" w:color="193C5A" w:themeColor="accent1"/>
        <w:right w:val="single" w:sz="4" w:space="0" w:color="193C5A" w:themeColor="accent1"/>
        <w:insideH w:val="single" w:sz="4" w:space="0" w:color="FFFFFF" w:themeColor="background1"/>
        <w:insideV w:val="single" w:sz="4" w:space="0" w:color="FFFFFF" w:themeColor="background1"/>
      </w:tblBorders>
    </w:tblPr>
    <w:tcPr>
      <w:shd w:val="clear" w:color="auto" w:fill="E0ECF6" w:themeFill="accen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2335" w:themeFill="accent1" w:themeFillShade="99"/>
      </w:tcPr>
    </w:tblStylePr>
    <w:tblStylePr w:type="firstCol">
      <w:rPr>
        <w:color w:val="FFFFFF" w:themeColor="background1"/>
      </w:rPr>
      <w:tblPr/>
      <w:tcPr>
        <w:tcBorders>
          <w:top w:val="nil"/>
          <w:left w:val="nil"/>
          <w:bottom w:val="nil"/>
          <w:right w:val="nil"/>
          <w:insideH w:val="single" w:sz="4" w:space="0" w:color="0F2335" w:themeColor="accent1" w:themeShade="99"/>
          <w:insideV w:val="nil"/>
        </w:tcBorders>
        <w:shd w:val="clear" w:color="auto" w:fill="0F23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2335" w:themeFill="accent1" w:themeFillShade="99"/>
      </w:tcPr>
    </w:tblStylePr>
    <w:tblStylePr w:type="band1Vert">
      <w:tblPr/>
      <w:tcPr>
        <w:shd w:val="clear" w:color="auto" w:fill="83B3DC" w:themeFill="accent1" w:themeFillTint="66"/>
      </w:tcPr>
    </w:tblStylePr>
    <w:tblStylePr w:type="band1Horz">
      <w:tblPr/>
      <w:tcPr>
        <w:shd w:val="clear" w:color="auto" w:fill="64A0D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5BC5EA" w:themeColor="accent2"/>
        <w:left w:val="single" w:sz="4" w:space="0" w:color="5BC5EA" w:themeColor="accent2"/>
        <w:bottom w:val="single" w:sz="4" w:space="0" w:color="5BC5EA" w:themeColor="accent2"/>
        <w:right w:val="single" w:sz="4" w:space="0" w:color="5BC5EA" w:themeColor="accent2"/>
        <w:insideH w:val="single" w:sz="4" w:space="0" w:color="FFFFFF" w:themeColor="background1"/>
        <w:insideV w:val="single" w:sz="4" w:space="0" w:color="FFFFFF" w:themeColor="background1"/>
      </w:tblBorders>
    </w:tblPr>
    <w:tcPr>
      <w:shd w:val="clear" w:color="auto" w:fill="EEF9FD" w:themeFill="accent2"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85AC" w:themeFill="accent2" w:themeFillShade="99"/>
      </w:tcPr>
    </w:tblStylePr>
    <w:tblStylePr w:type="firstCol">
      <w:rPr>
        <w:color w:val="FFFFFF" w:themeColor="background1"/>
      </w:rPr>
      <w:tblPr/>
      <w:tcPr>
        <w:tcBorders>
          <w:top w:val="nil"/>
          <w:left w:val="nil"/>
          <w:bottom w:val="nil"/>
          <w:right w:val="nil"/>
          <w:insideH w:val="single" w:sz="4" w:space="0" w:color="1685AC" w:themeColor="accent2" w:themeShade="99"/>
          <w:insideV w:val="nil"/>
        </w:tcBorders>
        <w:shd w:val="clear" w:color="auto" w:fill="1685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85AC" w:themeFill="accent2" w:themeFillShade="99"/>
      </w:tcPr>
    </w:tblStylePr>
    <w:tblStylePr w:type="band1Vert">
      <w:tblPr/>
      <w:tcPr>
        <w:shd w:val="clear" w:color="auto" w:fill="BDE7F6" w:themeFill="accent2" w:themeFillTint="66"/>
      </w:tcPr>
    </w:tblStylePr>
    <w:tblStylePr w:type="band1Horz">
      <w:tblPr/>
      <w:tcPr>
        <w:shd w:val="clear" w:color="auto" w:fill="ADE2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FDCE53" w:themeColor="accent4"/>
        <w:left w:val="single" w:sz="4" w:space="0" w:color="DE7A22" w:themeColor="accent3"/>
        <w:bottom w:val="single" w:sz="4" w:space="0" w:color="DE7A22" w:themeColor="accent3"/>
        <w:right w:val="single" w:sz="4" w:space="0" w:color="DE7A22" w:themeColor="accent3"/>
        <w:insideH w:val="single" w:sz="4" w:space="0" w:color="FFFFFF" w:themeColor="background1"/>
        <w:insideV w:val="single" w:sz="4" w:space="0" w:color="FFFFFF" w:themeColor="background1"/>
      </w:tblBorders>
    </w:tblPr>
    <w:tcPr>
      <w:shd w:val="clear" w:color="auto" w:fill="FBF1E9" w:themeFill="accent3" w:themeFillTint="19"/>
    </w:tcPr>
    <w:tblStylePr w:type="firstRow">
      <w:rPr>
        <w:b/>
        <w:bCs/>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814" w:themeFill="accent3" w:themeFillShade="99"/>
      </w:tcPr>
    </w:tblStylePr>
    <w:tblStylePr w:type="firstCol">
      <w:rPr>
        <w:color w:val="FFFFFF" w:themeColor="background1"/>
      </w:rPr>
      <w:tblPr/>
      <w:tcPr>
        <w:tcBorders>
          <w:top w:val="nil"/>
          <w:left w:val="nil"/>
          <w:bottom w:val="nil"/>
          <w:right w:val="nil"/>
          <w:insideH w:val="single" w:sz="4" w:space="0" w:color="854814" w:themeColor="accent3" w:themeShade="99"/>
          <w:insideV w:val="nil"/>
        </w:tcBorders>
        <w:shd w:val="clear" w:color="auto" w:fill="85481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4814" w:themeFill="accent3" w:themeFillShade="99"/>
      </w:tcPr>
    </w:tblStylePr>
    <w:tblStylePr w:type="band1Vert">
      <w:tblPr/>
      <w:tcPr>
        <w:shd w:val="clear" w:color="auto" w:fill="F1C9A6" w:themeFill="accent3" w:themeFillTint="66"/>
      </w:tcPr>
    </w:tblStylePr>
    <w:tblStylePr w:type="band1Horz">
      <w:tblPr/>
      <w:tcPr>
        <w:shd w:val="clear" w:color="auto" w:fill="EEBC90" w:themeFill="accent3" w:themeFillTint="7F"/>
      </w:tcPr>
    </w:tblStylePr>
  </w:style>
  <w:style w:type="table" w:styleId="ColorfulShading-Accent4">
    <w:name w:val="Colorful Shading Accent 4"/>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DE7A22" w:themeColor="accent3"/>
        <w:left w:val="single" w:sz="4" w:space="0" w:color="FDCE53" w:themeColor="accent4"/>
        <w:bottom w:val="single" w:sz="4" w:space="0" w:color="FDCE53" w:themeColor="accent4"/>
        <w:right w:val="single" w:sz="4" w:space="0" w:color="FDCE53" w:themeColor="accent4"/>
        <w:insideH w:val="single" w:sz="4" w:space="0" w:color="FFFFFF" w:themeColor="background1"/>
        <w:insideV w:val="single" w:sz="4" w:space="0" w:color="FFFFFF" w:themeColor="background1"/>
      </w:tblBorders>
    </w:tblPr>
    <w:tcPr>
      <w:shd w:val="clear" w:color="auto" w:fill="FEFAED" w:themeFill="accent4" w:themeFillTint="19"/>
    </w:tcPr>
    <w:tblStylePr w:type="firstRow">
      <w:rPr>
        <w:b/>
        <w:bCs/>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002" w:themeFill="accent4" w:themeFillShade="99"/>
      </w:tcPr>
    </w:tblStylePr>
    <w:tblStylePr w:type="firstCol">
      <w:rPr>
        <w:color w:val="FFFFFF" w:themeColor="background1"/>
      </w:rPr>
      <w:tblPr/>
      <w:tcPr>
        <w:tcBorders>
          <w:top w:val="nil"/>
          <w:left w:val="nil"/>
          <w:bottom w:val="nil"/>
          <w:right w:val="nil"/>
          <w:insideH w:val="single" w:sz="4" w:space="0" w:color="C69002" w:themeColor="accent4" w:themeShade="99"/>
          <w:insideV w:val="nil"/>
        </w:tcBorders>
        <w:shd w:val="clear" w:color="auto" w:fill="C6900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69002" w:themeFill="accent4" w:themeFillShade="99"/>
      </w:tcPr>
    </w:tblStylePr>
    <w:tblStylePr w:type="band1Vert">
      <w:tblPr/>
      <w:tcPr>
        <w:shd w:val="clear" w:color="auto" w:fill="FEEBBA" w:themeFill="accent4" w:themeFillTint="66"/>
      </w:tcPr>
    </w:tblStylePr>
    <w:tblStylePr w:type="band1Horz">
      <w:tblPr/>
      <w:tcPr>
        <w:shd w:val="clear" w:color="auto" w:fill="FEE6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0480A8" w:themeColor="accent6"/>
        <w:left w:val="single" w:sz="4" w:space="0" w:color="006464" w:themeColor="accent5"/>
        <w:bottom w:val="single" w:sz="4" w:space="0" w:color="006464" w:themeColor="accent5"/>
        <w:right w:val="single" w:sz="4" w:space="0" w:color="006464" w:themeColor="accent5"/>
        <w:insideH w:val="single" w:sz="4" w:space="0" w:color="FFFFFF" w:themeColor="background1"/>
        <w:insideV w:val="single" w:sz="4" w:space="0" w:color="FFFFFF" w:themeColor="background1"/>
      </w:tblBorders>
    </w:tblPr>
    <w:tcPr>
      <w:shd w:val="clear" w:color="auto" w:fill="D6FFFF" w:themeFill="accent5" w:themeFillTint="19"/>
    </w:tcPr>
    <w:tblStylePr w:type="firstRow">
      <w:rPr>
        <w:b/>
        <w:bCs/>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C3C" w:themeFill="accent5" w:themeFillShade="99"/>
      </w:tcPr>
    </w:tblStylePr>
    <w:tblStylePr w:type="firstCol">
      <w:rPr>
        <w:color w:val="FFFFFF" w:themeColor="background1"/>
      </w:rPr>
      <w:tblPr/>
      <w:tcPr>
        <w:tcBorders>
          <w:top w:val="nil"/>
          <w:left w:val="nil"/>
          <w:bottom w:val="nil"/>
          <w:right w:val="nil"/>
          <w:insideH w:val="single" w:sz="4" w:space="0" w:color="003C3C" w:themeColor="accent5" w:themeShade="99"/>
          <w:insideV w:val="nil"/>
        </w:tcBorders>
        <w:shd w:val="clear" w:color="auto" w:fill="003C3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3C3C" w:themeFill="accent5" w:themeFillShade="99"/>
      </w:tcPr>
    </w:tblStylePr>
    <w:tblStylePr w:type="band1Vert">
      <w:tblPr/>
      <w:tcPr>
        <w:shd w:val="clear" w:color="auto" w:fill="5BFFFF" w:themeFill="accent5" w:themeFillTint="66"/>
      </w:tcPr>
    </w:tblStylePr>
    <w:tblStylePr w:type="band1Horz">
      <w:tblPr/>
      <w:tcPr>
        <w:shd w:val="clear" w:color="auto" w:fill="32FF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E2E25"/>
    <w:pPr>
      <w:spacing w:after="0" w:line="240" w:lineRule="auto"/>
    </w:pPr>
    <w:rPr>
      <w:color w:val="000000" w:themeColor="text1"/>
    </w:rPr>
    <w:tblPr>
      <w:tblStyleRowBandSize w:val="1"/>
      <w:tblStyleColBandSize w:val="1"/>
      <w:tblBorders>
        <w:top w:val="single" w:sz="24" w:space="0" w:color="006464" w:themeColor="accent5"/>
        <w:left w:val="single" w:sz="4" w:space="0" w:color="0480A8" w:themeColor="accent6"/>
        <w:bottom w:val="single" w:sz="4" w:space="0" w:color="0480A8" w:themeColor="accent6"/>
        <w:right w:val="single" w:sz="4" w:space="0" w:color="0480A8" w:themeColor="accent6"/>
        <w:insideH w:val="single" w:sz="4" w:space="0" w:color="FFFFFF" w:themeColor="background1"/>
        <w:insideV w:val="single" w:sz="4" w:space="0" w:color="FFFFFF" w:themeColor="background1"/>
      </w:tblBorders>
    </w:tblPr>
    <w:tcPr>
      <w:shd w:val="clear" w:color="auto" w:fill="DEF6FE" w:themeFill="accent6" w:themeFillTint="19"/>
    </w:tcPr>
    <w:tblStylePr w:type="firstRow">
      <w:rPr>
        <w:b/>
        <w:bCs/>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4C64" w:themeFill="accent6" w:themeFillShade="99"/>
      </w:tcPr>
    </w:tblStylePr>
    <w:tblStylePr w:type="firstCol">
      <w:rPr>
        <w:color w:val="FFFFFF" w:themeColor="background1"/>
      </w:rPr>
      <w:tblPr/>
      <w:tcPr>
        <w:tcBorders>
          <w:top w:val="nil"/>
          <w:left w:val="nil"/>
          <w:bottom w:val="nil"/>
          <w:right w:val="nil"/>
          <w:insideH w:val="single" w:sz="4" w:space="0" w:color="024C64" w:themeColor="accent6" w:themeShade="99"/>
          <w:insideV w:val="nil"/>
        </w:tcBorders>
        <w:shd w:val="clear" w:color="auto" w:fill="024C6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4C64" w:themeFill="accent6" w:themeFillShade="99"/>
      </w:tcPr>
    </w:tblStylePr>
    <w:tblStylePr w:type="band1Vert">
      <w:tblPr/>
      <w:tcPr>
        <w:shd w:val="clear" w:color="auto" w:fill="7ADBFB" w:themeFill="accent6" w:themeFillTint="66"/>
      </w:tcPr>
    </w:tblStylePr>
    <w:tblStylePr w:type="band1Horz">
      <w:tblPr/>
      <w:tcPr>
        <w:shd w:val="clear" w:color="auto" w:fill="5AD3F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193C5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D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22C4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22C43" w:themeFill="accent1" w:themeFillShade="BF"/>
      </w:tcPr>
    </w:tblStylePr>
    <w:tblStylePr w:type="band1Vert">
      <w:tblPr/>
      <w:tcPr>
        <w:tcBorders>
          <w:top w:val="nil"/>
          <w:left w:val="nil"/>
          <w:bottom w:val="nil"/>
          <w:right w:val="nil"/>
          <w:insideH w:val="nil"/>
          <w:insideV w:val="nil"/>
        </w:tcBorders>
        <w:shd w:val="clear" w:color="auto" w:fill="122C43" w:themeFill="accent1" w:themeFillShade="BF"/>
      </w:tcPr>
    </w:tblStylePr>
    <w:tblStylePr w:type="band1Horz">
      <w:tblPr/>
      <w:tcPr>
        <w:tcBorders>
          <w:top w:val="nil"/>
          <w:left w:val="nil"/>
          <w:bottom w:val="nil"/>
          <w:right w:val="nil"/>
          <w:insideH w:val="nil"/>
          <w:insideV w:val="nil"/>
        </w:tcBorders>
        <w:shd w:val="clear" w:color="auto" w:fill="122C43" w:themeFill="accent1" w:themeFillShade="BF"/>
      </w:tcPr>
    </w:tblStylePr>
  </w:style>
  <w:style w:type="table" w:styleId="DarkList-Accent2">
    <w:name w:val="Dark List Accent 2"/>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5BC5E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6E8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BA6D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BA6D7" w:themeFill="accent2" w:themeFillShade="BF"/>
      </w:tcPr>
    </w:tblStylePr>
    <w:tblStylePr w:type="band1Vert">
      <w:tblPr/>
      <w:tcPr>
        <w:tcBorders>
          <w:top w:val="nil"/>
          <w:left w:val="nil"/>
          <w:bottom w:val="nil"/>
          <w:right w:val="nil"/>
          <w:insideH w:val="nil"/>
          <w:insideV w:val="nil"/>
        </w:tcBorders>
        <w:shd w:val="clear" w:color="auto" w:fill="1BA6D7" w:themeFill="accent2" w:themeFillShade="BF"/>
      </w:tcPr>
    </w:tblStylePr>
    <w:tblStylePr w:type="band1Horz">
      <w:tblPr/>
      <w:tcPr>
        <w:tcBorders>
          <w:top w:val="nil"/>
          <w:left w:val="nil"/>
          <w:bottom w:val="nil"/>
          <w:right w:val="nil"/>
          <w:insideH w:val="nil"/>
          <w:insideV w:val="nil"/>
        </w:tcBorders>
        <w:shd w:val="clear" w:color="auto" w:fill="1BA6D7" w:themeFill="accent2" w:themeFillShade="BF"/>
      </w:tcPr>
    </w:tblStylePr>
  </w:style>
  <w:style w:type="table" w:styleId="DarkList-Accent3">
    <w:name w:val="Dark List Accent 3"/>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DE7A2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C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5B1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5B19" w:themeFill="accent3" w:themeFillShade="BF"/>
      </w:tcPr>
    </w:tblStylePr>
    <w:tblStylePr w:type="band1Vert">
      <w:tblPr/>
      <w:tcPr>
        <w:tcBorders>
          <w:top w:val="nil"/>
          <w:left w:val="nil"/>
          <w:bottom w:val="nil"/>
          <w:right w:val="nil"/>
          <w:insideH w:val="nil"/>
          <w:insideV w:val="nil"/>
        </w:tcBorders>
        <w:shd w:val="clear" w:color="auto" w:fill="A65B19" w:themeFill="accent3" w:themeFillShade="BF"/>
      </w:tcPr>
    </w:tblStylePr>
    <w:tblStylePr w:type="band1Horz">
      <w:tblPr/>
      <w:tcPr>
        <w:tcBorders>
          <w:top w:val="nil"/>
          <w:left w:val="nil"/>
          <w:bottom w:val="nil"/>
          <w:right w:val="nil"/>
          <w:insideH w:val="nil"/>
          <w:insideV w:val="nil"/>
        </w:tcBorders>
        <w:shd w:val="clear" w:color="auto" w:fill="A65B19" w:themeFill="accent3" w:themeFillShade="BF"/>
      </w:tcPr>
    </w:tblStylePr>
  </w:style>
  <w:style w:type="table" w:styleId="DarkList-Accent4">
    <w:name w:val="Dark List Accent 4"/>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FDCE5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770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8B40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8B403" w:themeFill="accent4" w:themeFillShade="BF"/>
      </w:tcPr>
    </w:tblStylePr>
    <w:tblStylePr w:type="band1Vert">
      <w:tblPr/>
      <w:tcPr>
        <w:tcBorders>
          <w:top w:val="nil"/>
          <w:left w:val="nil"/>
          <w:bottom w:val="nil"/>
          <w:right w:val="nil"/>
          <w:insideH w:val="nil"/>
          <w:insideV w:val="nil"/>
        </w:tcBorders>
        <w:shd w:val="clear" w:color="auto" w:fill="F8B403" w:themeFill="accent4" w:themeFillShade="BF"/>
      </w:tcPr>
    </w:tblStylePr>
    <w:tblStylePr w:type="band1Horz">
      <w:tblPr/>
      <w:tcPr>
        <w:tcBorders>
          <w:top w:val="nil"/>
          <w:left w:val="nil"/>
          <w:bottom w:val="nil"/>
          <w:right w:val="nil"/>
          <w:insideH w:val="nil"/>
          <w:insideV w:val="nil"/>
        </w:tcBorders>
        <w:shd w:val="clear" w:color="auto" w:fill="F8B403" w:themeFill="accent4" w:themeFillShade="BF"/>
      </w:tcPr>
    </w:tblStylePr>
  </w:style>
  <w:style w:type="table" w:styleId="DarkList-Accent5">
    <w:name w:val="Dark List Accent 5"/>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0064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1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4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4A4A" w:themeFill="accent5" w:themeFillShade="BF"/>
      </w:tcPr>
    </w:tblStylePr>
    <w:tblStylePr w:type="band1Vert">
      <w:tblPr/>
      <w:tcPr>
        <w:tcBorders>
          <w:top w:val="nil"/>
          <w:left w:val="nil"/>
          <w:bottom w:val="nil"/>
          <w:right w:val="nil"/>
          <w:insideH w:val="nil"/>
          <w:insideV w:val="nil"/>
        </w:tcBorders>
        <w:shd w:val="clear" w:color="auto" w:fill="004A4A" w:themeFill="accent5" w:themeFillShade="BF"/>
      </w:tcPr>
    </w:tblStylePr>
    <w:tblStylePr w:type="band1Horz">
      <w:tblPr/>
      <w:tcPr>
        <w:tcBorders>
          <w:top w:val="nil"/>
          <w:left w:val="nil"/>
          <w:bottom w:val="nil"/>
          <w:right w:val="nil"/>
          <w:insideH w:val="nil"/>
          <w:insideV w:val="nil"/>
        </w:tcBorders>
        <w:shd w:val="clear" w:color="auto" w:fill="004A4A" w:themeFill="accent5" w:themeFillShade="BF"/>
      </w:tcPr>
    </w:tblStylePr>
  </w:style>
  <w:style w:type="table" w:styleId="DarkList-Accent6">
    <w:name w:val="Dark List Accent 6"/>
    <w:basedOn w:val="TableNormal"/>
    <w:uiPriority w:val="70"/>
    <w:semiHidden/>
    <w:unhideWhenUsed/>
    <w:rsid w:val="00CE2E25"/>
    <w:pPr>
      <w:spacing w:after="0" w:line="240" w:lineRule="auto"/>
    </w:pPr>
    <w:rPr>
      <w:color w:val="FFFFFF" w:themeColor="background1"/>
    </w:rPr>
    <w:tblPr>
      <w:tblStyleRowBandSize w:val="1"/>
      <w:tblStyleColBandSize w:val="1"/>
    </w:tblPr>
    <w:tcPr>
      <w:shd w:val="clear" w:color="auto" w:fill="0480A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F5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5F7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5F7D" w:themeFill="accent6" w:themeFillShade="BF"/>
      </w:tcPr>
    </w:tblStylePr>
    <w:tblStylePr w:type="band1Vert">
      <w:tblPr/>
      <w:tcPr>
        <w:tcBorders>
          <w:top w:val="nil"/>
          <w:left w:val="nil"/>
          <w:bottom w:val="nil"/>
          <w:right w:val="nil"/>
          <w:insideH w:val="nil"/>
          <w:insideV w:val="nil"/>
        </w:tcBorders>
        <w:shd w:val="clear" w:color="auto" w:fill="035F7D" w:themeFill="accent6" w:themeFillShade="BF"/>
      </w:tcPr>
    </w:tblStylePr>
    <w:tblStylePr w:type="band1Horz">
      <w:tblPr/>
      <w:tcPr>
        <w:tcBorders>
          <w:top w:val="nil"/>
          <w:left w:val="nil"/>
          <w:bottom w:val="nil"/>
          <w:right w:val="nil"/>
          <w:insideH w:val="nil"/>
          <w:insideV w:val="nil"/>
        </w:tcBorders>
        <w:shd w:val="clear" w:color="auto" w:fill="035F7D" w:themeFill="accent6" w:themeFillShade="BF"/>
      </w:tcPr>
    </w:tblStylePr>
  </w:style>
  <w:style w:type="table" w:styleId="GridTable1Light-Accent1">
    <w:name w:val="Grid Table 1 Light Accent 1"/>
    <w:basedOn w:val="TableNormal"/>
    <w:uiPriority w:val="46"/>
    <w:rsid w:val="00CE2E25"/>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2" w:space="0" w:color="458DC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E2E25"/>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bottom w:val="single" w:sz="12" w:space="0" w:color="5BC5EA" w:themeColor="accent2"/>
        </w:tcBorders>
      </w:tcPr>
    </w:tblStylePr>
    <w:tblStylePr w:type="lastRow">
      <w:rPr>
        <w:b/>
        <w:bCs/>
      </w:rPr>
      <w:tblPr/>
      <w:tcPr>
        <w:tcBorders>
          <w:top w:val="double" w:sz="2" w:space="0" w:color="5BC5EA"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E2E25"/>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bottom w:val="single" w:sz="12" w:space="0" w:color="DE7A22" w:themeColor="accent3"/>
        </w:tcBorders>
      </w:tcPr>
    </w:tblStylePr>
    <w:tblStylePr w:type="lastRow">
      <w:rPr>
        <w:b/>
        <w:bCs/>
      </w:rPr>
      <w:tblPr/>
      <w:tcPr>
        <w:tcBorders>
          <w:top w:val="double" w:sz="2" w:space="0" w:color="DE7A22"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E2E25"/>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bottom w:val="single" w:sz="12" w:space="0" w:color="FDCE53" w:themeColor="accent4"/>
        </w:tcBorders>
      </w:tcPr>
    </w:tblStylePr>
    <w:tblStylePr w:type="lastRow">
      <w:rPr>
        <w:b/>
        <w:bCs/>
      </w:rPr>
      <w:tblPr/>
      <w:tcPr>
        <w:tcBorders>
          <w:top w:val="double" w:sz="2" w:space="0" w:color="FDCE53"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E2E25"/>
    <w:pPr>
      <w:spacing w:after="0" w:line="240" w:lineRule="auto"/>
    </w:pPr>
    <w:tblPr>
      <w:tblStyleRowBandSize w:val="1"/>
      <w:tblStyleColBandSize w:val="1"/>
      <w:tblBorders>
        <w:top w:val="single" w:sz="4" w:space="0" w:color="008C8C" w:themeColor="accent5" w:themeTint="E6"/>
        <w:left w:val="single" w:sz="4" w:space="0" w:color="008C8C" w:themeColor="accent5" w:themeTint="E6"/>
        <w:bottom w:val="single" w:sz="4" w:space="0" w:color="008C8C" w:themeColor="accent5" w:themeTint="E6"/>
        <w:right w:val="single" w:sz="4" w:space="0" w:color="008C8C" w:themeColor="accent5" w:themeTint="E6"/>
        <w:insideH w:val="single" w:sz="4" w:space="0" w:color="008C8C" w:themeColor="accent5" w:themeTint="E6"/>
        <w:insideV w:val="single" w:sz="4" w:space="0" w:color="008C8C" w:themeColor="accent5" w:themeTint="E6"/>
      </w:tblBorders>
      <w:tblCellMar>
        <w:top w:w="85" w:type="dxa"/>
        <w:bottom w:w="85" w:type="dxa"/>
      </w:tblCellMar>
    </w:tblPr>
    <w:tblStylePr w:type="firstRow">
      <w:rPr>
        <w:b/>
        <w:bCs/>
      </w:rPr>
      <w:tblPr/>
      <w:tcPr>
        <w:tcBorders>
          <w:bottom w:val="single" w:sz="12" w:space="0" w:color="008C8C" w:themeColor="accent5" w:themeTint="E6"/>
        </w:tcBorders>
      </w:tcPr>
    </w:tblStylePr>
    <w:tblStylePr w:type="lastRow">
      <w:rPr>
        <w:b/>
        <w:bCs/>
      </w:rPr>
      <w:tblPr/>
      <w:tcPr>
        <w:tcBorders>
          <w:top w:val="double" w:sz="2" w:space="0" w:color="008C8C" w:themeColor="accent5" w:themeTint="E6"/>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E2E25"/>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bottom w:val="single" w:sz="12" w:space="0" w:color="0480A8" w:themeColor="accent6"/>
        </w:tcBorders>
      </w:tcPr>
    </w:tblStylePr>
    <w:tblStylePr w:type="lastRow">
      <w:rPr>
        <w:b/>
        <w:bCs/>
      </w:rPr>
      <w:tblPr/>
      <w:tcPr>
        <w:tcBorders>
          <w:top w:val="double" w:sz="2" w:space="0" w:color="0480A8"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CE2E2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85" w:type="dxa"/>
        <w:bottom w:w="85"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E2E25"/>
    <w:pPr>
      <w:spacing w:after="0" w:line="240" w:lineRule="auto"/>
    </w:pPr>
    <w:tblPr>
      <w:tblStyleRowBandSize w:val="1"/>
      <w:tblStyleColBandSize w:val="1"/>
      <w:tblBorders>
        <w:top w:val="single" w:sz="2" w:space="0" w:color="458DCB" w:themeColor="accent1" w:themeTint="99"/>
        <w:bottom w:val="single" w:sz="2" w:space="0" w:color="458DCB" w:themeColor="accent1" w:themeTint="99"/>
        <w:insideH w:val="single" w:sz="2" w:space="0" w:color="458DCB" w:themeColor="accent1" w:themeTint="99"/>
        <w:insideV w:val="single" w:sz="2" w:space="0" w:color="458DCB" w:themeColor="accent1" w:themeTint="99"/>
      </w:tblBorders>
      <w:tblCellMar>
        <w:top w:w="85" w:type="dxa"/>
        <w:bottom w:w="85" w:type="dxa"/>
      </w:tblCellMar>
    </w:tblPr>
    <w:tblStylePr w:type="firstRow">
      <w:rPr>
        <w:b/>
        <w:bCs/>
      </w:rPr>
      <w:tblPr/>
      <w:tcPr>
        <w:tcBorders>
          <w:top w:val="nil"/>
          <w:bottom w:val="single" w:sz="12" w:space="0" w:color="458DCB" w:themeColor="accent1" w:themeTint="99"/>
          <w:insideH w:val="nil"/>
          <w:insideV w:val="nil"/>
        </w:tcBorders>
        <w:shd w:val="clear" w:color="auto" w:fill="FFFFFF" w:themeFill="background1"/>
      </w:tcPr>
    </w:tblStylePr>
    <w:tblStylePr w:type="lastRow">
      <w:rPr>
        <w:b/>
        <w:bCs/>
      </w:rPr>
      <w:tblPr/>
      <w:tcPr>
        <w:tcBorders>
          <w:top w:val="double" w:sz="2" w:space="0" w:color="458DC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2-Accent2">
    <w:name w:val="Grid Table 2 Accent 2"/>
    <w:basedOn w:val="TableNormal"/>
    <w:uiPriority w:val="47"/>
    <w:rsid w:val="00CE2E25"/>
    <w:pPr>
      <w:spacing w:after="0" w:line="240" w:lineRule="auto"/>
    </w:pPr>
    <w:tblPr>
      <w:tblStyleRowBandSize w:val="1"/>
      <w:tblStyleColBandSize w:val="1"/>
      <w:tblBorders>
        <w:top w:val="single" w:sz="2" w:space="0" w:color="5BC5EA" w:themeColor="accent2"/>
        <w:bottom w:val="single" w:sz="2" w:space="0" w:color="5BC5EA" w:themeColor="accent2"/>
        <w:insideH w:val="single" w:sz="2" w:space="0" w:color="5BC5EA" w:themeColor="accent2"/>
        <w:insideV w:val="single" w:sz="2" w:space="0" w:color="5BC5EA" w:themeColor="accent2"/>
      </w:tblBorders>
      <w:tblCellMar>
        <w:top w:w="85" w:type="dxa"/>
        <w:bottom w:w="85" w:type="dxa"/>
      </w:tblCellMar>
    </w:tblPr>
    <w:tblStylePr w:type="firstRow">
      <w:rPr>
        <w:b/>
        <w:bCs/>
      </w:rPr>
      <w:tblPr/>
      <w:tcPr>
        <w:tcBorders>
          <w:top w:val="nil"/>
          <w:bottom w:val="single" w:sz="12" w:space="0" w:color="5BC5EA" w:themeColor="accent2"/>
          <w:insideH w:val="nil"/>
          <w:insideV w:val="nil"/>
        </w:tcBorders>
        <w:shd w:val="clear" w:color="auto" w:fill="FFFFFF" w:themeFill="background1"/>
      </w:tcPr>
    </w:tblStylePr>
    <w:tblStylePr w:type="lastRow">
      <w:rPr>
        <w:b/>
        <w:bCs/>
      </w:rPr>
      <w:tblPr/>
      <w:tcPr>
        <w:tcBorders>
          <w:top w:val="double" w:sz="2" w:space="0" w:color="5BC5EA"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2-Accent3">
    <w:name w:val="Grid Table 2 Accent 3"/>
    <w:basedOn w:val="TableNormal"/>
    <w:uiPriority w:val="47"/>
    <w:rsid w:val="00CE2E25"/>
    <w:pPr>
      <w:spacing w:after="0" w:line="240" w:lineRule="auto"/>
    </w:pPr>
    <w:tblPr>
      <w:tblStyleRowBandSize w:val="1"/>
      <w:tblStyleColBandSize w:val="1"/>
      <w:tblBorders>
        <w:top w:val="single" w:sz="2" w:space="0" w:color="DE7A22" w:themeColor="accent3"/>
        <w:bottom w:val="single" w:sz="2" w:space="0" w:color="DE7A22" w:themeColor="accent3"/>
        <w:insideH w:val="single" w:sz="2" w:space="0" w:color="DE7A22" w:themeColor="accent3"/>
        <w:insideV w:val="single" w:sz="2" w:space="0" w:color="DE7A22" w:themeColor="accent3"/>
      </w:tblBorders>
      <w:tblCellMar>
        <w:top w:w="85" w:type="dxa"/>
        <w:bottom w:w="85" w:type="dxa"/>
      </w:tblCellMar>
    </w:tblPr>
    <w:tblStylePr w:type="firstRow">
      <w:rPr>
        <w:b/>
        <w:bCs/>
      </w:rPr>
      <w:tblPr/>
      <w:tcPr>
        <w:tcBorders>
          <w:top w:val="nil"/>
          <w:bottom w:val="single" w:sz="12" w:space="0" w:color="DE7A22" w:themeColor="accent3"/>
          <w:insideH w:val="nil"/>
          <w:insideV w:val="nil"/>
        </w:tcBorders>
        <w:shd w:val="clear" w:color="auto" w:fill="FFFFFF" w:themeFill="background1"/>
      </w:tcPr>
    </w:tblStylePr>
    <w:tblStylePr w:type="lastRow">
      <w:rPr>
        <w:b/>
        <w:bCs/>
      </w:rPr>
      <w:tblPr/>
      <w:tcPr>
        <w:tcBorders>
          <w:top w:val="double" w:sz="2" w:space="0" w:color="DE7A22"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2-Accent4">
    <w:name w:val="Grid Table 2 Accent 4"/>
    <w:basedOn w:val="TableNormal"/>
    <w:uiPriority w:val="47"/>
    <w:rsid w:val="00CE2E25"/>
    <w:pPr>
      <w:spacing w:after="0" w:line="240" w:lineRule="auto"/>
    </w:pPr>
    <w:tblPr>
      <w:tblStyleRowBandSize w:val="1"/>
      <w:tblStyleColBandSize w:val="1"/>
      <w:tblBorders>
        <w:top w:val="single" w:sz="2" w:space="0" w:color="FDCE53" w:themeColor="accent4"/>
        <w:bottom w:val="single" w:sz="2" w:space="0" w:color="FDCE53" w:themeColor="accent4"/>
        <w:insideH w:val="single" w:sz="2" w:space="0" w:color="FDCE53" w:themeColor="accent4"/>
        <w:insideV w:val="single" w:sz="2" w:space="0" w:color="FDCE53" w:themeColor="accent4"/>
      </w:tblBorders>
      <w:tblCellMar>
        <w:top w:w="85" w:type="dxa"/>
        <w:bottom w:w="85" w:type="dxa"/>
      </w:tblCellMar>
    </w:tblPr>
    <w:tblStylePr w:type="firstRow">
      <w:rPr>
        <w:b/>
        <w:bCs/>
      </w:rPr>
      <w:tblPr/>
      <w:tcPr>
        <w:tcBorders>
          <w:top w:val="nil"/>
          <w:bottom w:val="single" w:sz="12" w:space="0" w:color="FDCE53" w:themeColor="accent4"/>
          <w:insideH w:val="nil"/>
          <w:insideV w:val="nil"/>
        </w:tcBorders>
        <w:shd w:val="clear" w:color="auto" w:fill="FFFFFF" w:themeFill="background1"/>
      </w:tcPr>
    </w:tblStylePr>
    <w:tblStylePr w:type="lastRow">
      <w:rPr>
        <w:b/>
        <w:bCs/>
      </w:rPr>
      <w:tblPr/>
      <w:tcPr>
        <w:tcBorders>
          <w:top w:val="double" w:sz="2" w:space="0" w:color="FDCE53"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2-Accent5">
    <w:name w:val="Grid Table 2 Accent 5"/>
    <w:basedOn w:val="TableNormal"/>
    <w:uiPriority w:val="47"/>
    <w:rsid w:val="00CE2E25"/>
    <w:pPr>
      <w:spacing w:after="0" w:line="240" w:lineRule="auto"/>
    </w:pPr>
    <w:tblPr>
      <w:tblStyleRowBandSize w:val="1"/>
      <w:tblStyleColBandSize w:val="1"/>
      <w:tblBorders>
        <w:top w:val="single" w:sz="2" w:space="0" w:color="008C8C" w:themeColor="accent5" w:themeTint="E6"/>
        <w:bottom w:val="single" w:sz="2" w:space="0" w:color="008C8C" w:themeColor="accent5" w:themeTint="E6"/>
        <w:insideH w:val="single" w:sz="2" w:space="0" w:color="008C8C" w:themeColor="accent5" w:themeTint="E6"/>
        <w:insideV w:val="single" w:sz="2" w:space="0" w:color="008C8C" w:themeColor="accent5" w:themeTint="E6"/>
      </w:tblBorders>
      <w:tblCellMar>
        <w:top w:w="85" w:type="dxa"/>
        <w:bottom w:w="85" w:type="dxa"/>
      </w:tblCellMar>
    </w:tblPr>
    <w:tblStylePr w:type="firstRow">
      <w:rPr>
        <w:b/>
        <w:bCs/>
      </w:rPr>
      <w:tblPr/>
      <w:tcPr>
        <w:tcBorders>
          <w:top w:val="nil"/>
          <w:bottom w:val="single" w:sz="12" w:space="0" w:color="008C8C" w:themeColor="accent5" w:themeTint="E6"/>
          <w:insideH w:val="nil"/>
          <w:insideV w:val="nil"/>
        </w:tcBorders>
        <w:shd w:val="clear" w:color="auto" w:fill="FFFFFF" w:themeFill="background1"/>
      </w:tcPr>
    </w:tblStylePr>
    <w:tblStylePr w:type="lastRow">
      <w:rPr>
        <w:b/>
        <w:bCs/>
      </w:rPr>
      <w:tblPr/>
      <w:tcPr>
        <w:tcBorders>
          <w:top w:val="double" w:sz="2" w:space="0" w:color="008C8C" w:themeColor="accent5" w:themeTint="E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2-Accent6">
    <w:name w:val="Grid Table 2 Accent 6"/>
    <w:basedOn w:val="TableNormal"/>
    <w:uiPriority w:val="47"/>
    <w:rsid w:val="00CE2E25"/>
    <w:pPr>
      <w:spacing w:after="0" w:line="240" w:lineRule="auto"/>
    </w:pPr>
    <w:tblPr>
      <w:tblStyleRowBandSize w:val="1"/>
      <w:tblStyleColBandSize w:val="1"/>
      <w:tblBorders>
        <w:top w:val="single" w:sz="2" w:space="0" w:color="0480A8" w:themeColor="accent6"/>
        <w:bottom w:val="single" w:sz="2" w:space="0" w:color="0480A8" w:themeColor="accent6"/>
        <w:insideH w:val="single" w:sz="2" w:space="0" w:color="0480A8" w:themeColor="accent6"/>
        <w:insideV w:val="single" w:sz="2" w:space="0" w:color="0480A8" w:themeColor="accent6"/>
      </w:tblBorders>
      <w:tblCellMar>
        <w:top w:w="85" w:type="dxa"/>
        <w:bottom w:w="85" w:type="dxa"/>
      </w:tblCellMar>
    </w:tblPr>
    <w:tblStylePr w:type="firstRow">
      <w:rPr>
        <w:b/>
        <w:bCs/>
      </w:rPr>
      <w:tblPr/>
      <w:tcPr>
        <w:tcBorders>
          <w:top w:val="nil"/>
          <w:bottom w:val="single" w:sz="12" w:space="0" w:color="0480A8" w:themeColor="accent6"/>
          <w:insideH w:val="nil"/>
          <w:insideV w:val="nil"/>
        </w:tcBorders>
        <w:shd w:val="clear" w:color="auto" w:fill="FFFFFF" w:themeFill="background1"/>
      </w:tcPr>
    </w:tblStylePr>
    <w:tblStylePr w:type="lastRow">
      <w:rPr>
        <w:b/>
        <w:bCs/>
      </w:rPr>
      <w:tblPr/>
      <w:tcPr>
        <w:tcBorders>
          <w:top w:val="double" w:sz="2" w:space="0" w:color="0480A8"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3">
    <w:name w:val="Grid Table 3"/>
    <w:basedOn w:val="TableNormal"/>
    <w:uiPriority w:val="48"/>
    <w:rsid w:val="00CE2E2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E2E25"/>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3-Accent2">
    <w:name w:val="Grid Table 3 Accent 2"/>
    <w:basedOn w:val="TableNormal"/>
    <w:uiPriority w:val="48"/>
    <w:rsid w:val="00CE2E25"/>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3-Accent3">
    <w:name w:val="Grid Table 3 Accent 3"/>
    <w:basedOn w:val="TableNormal"/>
    <w:uiPriority w:val="48"/>
    <w:rsid w:val="00CE2E25"/>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3-Accent4">
    <w:name w:val="Grid Table 3 Accent 4"/>
    <w:basedOn w:val="TableNormal"/>
    <w:uiPriority w:val="48"/>
    <w:rsid w:val="00CE2E25"/>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CE53" w:themeColor="accent4"/>
        </w:tcBorders>
      </w:tcPr>
    </w:tblStylePr>
    <w:tblStylePr w:type="nwCell">
      <w:tblPr/>
      <w:tcPr>
        <w:tcBorders>
          <w:bottom w:val="single" w:sz="4" w:space="0" w:color="FDCE53" w:themeColor="accent4"/>
        </w:tcBorders>
      </w:tcPr>
    </w:tblStylePr>
    <w:tblStylePr w:type="seCell">
      <w:tblPr/>
      <w:tcPr>
        <w:tcBorders>
          <w:top w:val="single" w:sz="4" w:space="0" w:color="FDCE53" w:themeColor="accent4"/>
        </w:tcBorders>
      </w:tcPr>
    </w:tblStylePr>
    <w:tblStylePr w:type="swCell">
      <w:tblPr/>
      <w:tcPr>
        <w:tcBorders>
          <w:top w:val="single" w:sz="4" w:space="0" w:color="FDCE53" w:themeColor="accent4"/>
        </w:tcBorders>
      </w:tcPr>
    </w:tblStylePr>
  </w:style>
  <w:style w:type="table" w:styleId="GridTable3-Accent5">
    <w:name w:val="Grid Table 3 Accent 5"/>
    <w:basedOn w:val="TableNormal"/>
    <w:uiPriority w:val="48"/>
    <w:rsid w:val="00CE2E25"/>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3-Accent6">
    <w:name w:val="Grid Table 3 Accent 6"/>
    <w:basedOn w:val="TableNormal"/>
    <w:uiPriority w:val="48"/>
    <w:rsid w:val="00CE2E25"/>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GridTable4">
    <w:name w:val="Grid Table 4"/>
    <w:basedOn w:val="TableNormal"/>
    <w:uiPriority w:val="49"/>
    <w:rsid w:val="00CE2E2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E2E25"/>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insideV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insideV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4-Accent2">
    <w:name w:val="Grid Table 4 Accent 2"/>
    <w:basedOn w:val="TableNormal"/>
    <w:uiPriority w:val="49"/>
    <w:rsid w:val="00CE2E25"/>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4-Accent3">
    <w:name w:val="Grid Table 4 Accent 3"/>
    <w:basedOn w:val="TableNormal"/>
    <w:uiPriority w:val="49"/>
    <w:rsid w:val="00CE2E25"/>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insideV w:val="nil"/>
        </w:tcBorders>
        <w:shd w:val="clear" w:color="auto" w:fill="DE7A22" w:themeFill="accent3"/>
      </w:tcPr>
    </w:tblStylePr>
    <w:tblStylePr w:type="lastRow">
      <w:rPr>
        <w:b/>
        <w:bCs/>
      </w:rPr>
      <w:tblPr/>
      <w:tcPr>
        <w:tcBorders>
          <w:top w:val="doub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4-Accent4">
    <w:name w:val="Grid Table 4 Accent 4"/>
    <w:basedOn w:val="TableNormal"/>
    <w:uiPriority w:val="49"/>
    <w:rsid w:val="00CE2E25"/>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insideV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4-Accent5">
    <w:name w:val="Grid Table 4 Accent 5"/>
    <w:basedOn w:val="TableNormal"/>
    <w:uiPriority w:val="49"/>
    <w:rsid w:val="00CE2E25"/>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insideV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5Dark-Accent1">
    <w:name w:val="Grid Table 5 Dark Accent 1"/>
    <w:basedOn w:val="TableNormal"/>
    <w:uiPriority w:val="50"/>
    <w:rsid w:val="00CE2E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1D9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3C5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3C5A" w:themeFill="accent1"/>
      </w:tcPr>
    </w:tblStylePr>
    <w:tblStylePr w:type="firstCol">
      <w:rPr>
        <w:b/>
        <w:bCs/>
        <w:color w:val="FFFFFF" w:themeColor="background1"/>
      </w:rPr>
      <w:tblPr/>
      <w:tcPr>
        <w:shd w:val="clear" w:color="auto" w:fill="458DCB" w:themeFill="accent1" w:themeFillTint="99"/>
      </w:tcPr>
    </w:tblStylePr>
    <w:tblStylePr w:type="lastCol">
      <w:rPr>
        <w:b/>
        <w:bCs/>
        <w:color w:val="FFFFFF" w:themeColor="background1"/>
      </w:rPr>
      <w:tblPr/>
      <w:tcPr>
        <w:shd w:val="clear" w:color="auto" w:fill="458DCB" w:themeFill="accent1" w:themeFillTint="99"/>
      </w:tcPr>
    </w:tblStylePr>
    <w:tblStylePr w:type="band1Vert">
      <w:tblPr/>
      <w:tcPr>
        <w:shd w:val="clear" w:color="auto" w:fill="83B3DC" w:themeFill="accent1" w:themeFillTint="66"/>
      </w:tcPr>
    </w:tblStylePr>
    <w:tblStylePr w:type="band1Horz">
      <w:tblPr/>
      <w:tcPr>
        <w:shd w:val="clear" w:color="auto" w:fill="83B3DC" w:themeFill="accent1" w:themeFillTint="66"/>
      </w:tcPr>
    </w:tblStylePr>
  </w:style>
  <w:style w:type="table" w:styleId="GridTable5Dark-Accent2">
    <w:name w:val="Grid Table 5 Dark Accent 2"/>
    <w:basedOn w:val="TableNormal"/>
    <w:uiPriority w:val="50"/>
    <w:rsid w:val="00CE2E25"/>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EF3FA" w:themeFill="accent2"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C5EA" w:themeFill="accent2"/>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C5EA" w:themeFill="accent2"/>
      </w:tcPr>
    </w:tblStylePr>
    <w:tblStylePr w:type="firstCol">
      <w:rPr>
        <w:b/>
        <w:bCs/>
        <w:color w:val="000000" w:themeColor="text1"/>
      </w:rPr>
      <w:tblPr/>
      <w:tcPr>
        <w:shd w:val="clear" w:color="auto" w:fill="9CDCF2" w:themeFill="accent2" w:themeFillTint="99"/>
      </w:tcPr>
    </w:tblStylePr>
    <w:tblStylePr w:type="lastCol">
      <w:rPr>
        <w:b/>
        <w:bCs/>
        <w:color w:val="000000" w:themeColor="text1"/>
      </w:rPr>
      <w:tblPr/>
      <w:tcPr>
        <w:shd w:val="clear" w:color="auto" w:fill="9CDCF2" w:themeFill="accent2" w:themeFillTint="99"/>
      </w:tcPr>
    </w:tblStylePr>
    <w:tblStylePr w:type="band1Vert">
      <w:tblPr/>
      <w:tcPr>
        <w:shd w:val="clear" w:color="auto" w:fill="BDE7F6" w:themeFill="accent2" w:themeFillTint="66"/>
      </w:tcPr>
    </w:tblStylePr>
    <w:tblStylePr w:type="band1Horz">
      <w:tblPr/>
      <w:tcPr>
        <w:shd w:val="clear" w:color="auto" w:fill="BDE7F6" w:themeFill="accent2" w:themeFillTint="66"/>
      </w:tcPr>
    </w:tblStylePr>
  </w:style>
  <w:style w:type="table" w:styleId="GridTable5Dark-Accent3">
    <w:name w:val="Grid Table 5 Dark Accent 3"/>
    <w:basedOn w:val="TableNormal"/>
    <w:uiPriority w:val="50"/>
    <w:rsid w:val="00CE2E25"/>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8E4D2" w:themeFill="accent3"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7A22" w:themeFill="accent3"/>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7A22" w:themeFill="accent3"/>
      </w:tcPr>
    </w:tblStylePr>
    <w:tblStylePr w:type="firstCol">
      <w:rPr>
        <w:b/>
        <w:bCs/>
        <w:color w:val="000000" w:themeColor="text1"/>
      </w:rPr>
      <w:tblPr/>
      <w:tcPr>
        <w:shd w:val="clear" w:color="auto" w:fill="EBAE7A" w:themeFill="accent3" w:themeFillTint="99"/>
      </w:tcPr>
    </w:tblStylePr>
    <w:tblStylePr w:type="lastCol">
      <w:rPr>
        <w:b/>
        <w:bCs/>
        <w:color w:val="000000" w:themeColor="text1"/>
      </w:rPr>
      <w:tblPr/>
      <w:tcPr>
        <w:shd w:val="clear" w:color="auto" w:fill="EBAE7A" w:themeFill="accent3" w:themeFillTint="99"/>
      </w:tcPr>
    </w:tblStylePr>
    <w:tblStylePr w:type="band1Vert">
      <w:tblPr/>
      <w:tcPr>
        <w:shd w:val="clear" w:color="auto" w:fill="F1C9A6" w:themeFill="accent3" w:themeFillTint="66"/>
      </w:tcPr>
    </w:tblStylePr>
    <w:tblStylePr w:type="band1Horz">
      <w:tblPr/>
      <w:tcPr>
        <w:shd w:val="clear" w:color="auto" w:fill="F1C9A6" w:themeFill="accent3" w:themeFillTint="66"/>
      </w:tcPr>
    </w:tblStylePr>
  </w:style>
  <w:style w:type="table" w:styleId="GridTable5Dark-Accent4">
    <w:name w:val="Grid Table 5 Dark Accent 4"/>
    <w:basedOn w:val="TableNormal"/>
    <w:uiPriority w:val="50"/>
    <w:rsid w:val="00CE2E25"/>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EF5DC" w:themeFill="accent4"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CE53" w:themeFill="accent4"/>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CE53" w:themeFill="accent4"/>
      </w:tcPr>
    </w:tblStylePr>
    <w:tblStylePr w:type="firstCol">
      <w:rPr>
        <w:b/>
        <w:bCs/>
        <w:color w:val="000000" w:themeColor="text1"/>
      </w:rPr>
      <w:tblPr/>
      <w:tcPr>
        <w:shd w:val="clear" w:color="auto" w:fill="FDE197" w:themeFill="accent4" w:themeFillTint="99"/>
      </w:tcPr>
    </w:tblStylePr>
    <w:tblStylePr w:type="lastCol">
      <w:rPr>
        <w:b/>
        <w:bCs/>
        <w:color w:val="000000" w:themeColor="text1"/>
      </w:rPr>
      <w:tblPr/>
      <w:tcPr>
        <w:shd w:val="clear" w:color="auto" w:fill="FDE197" w:themeFill="accent4" w:themeFillTint="99"/>
      </w:tcPr>
    </w:tblStylePr>
    <w:tblStylePr w:type="band1Vert">
      <w:tblPr/>
      <w:tcPr>
        <w:shd w:val="clear" w:color="auto" w:fill="FEEBBA" w:themeFill="accent4" w:themeFillTint="66"/>
      </w:tcPr>
    </w:tblStylePr>
    <w:tblStylePr w:type="band1Horz">
      <w:tblPr/>
      <w:tcPr>
        <w:shd w:val="clear" w:color="auto" w:fill="FEEBBA" w:themeFill="accent4" w:themeFillTint="66"/>
      </w:tcPr>
    </w:tblStylePr>
  </w:style>
  <w:style w:type="table" w:styleId="GridTable5Dark-Accent5">
    <w:name w:val="Grid Table 5 Dark Accent 5"/>
    <w:basedOn w:val="TableNormal"/>
    <w:uiPriority w:val="50"/>
    <w:rsid w:val="00CE2E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5FFFF" w:themeFill="accent5" w:themeFillTint="1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4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464" w:themeFill="accent5"/>
      </w:tcPr>
    </w:tblStylePr>
    <w:tblStylePr w:type="firstCol">
      <w:rPr>
        <w:b/>
        <w:bCs/>
        <w:color w:val="000000" w:themeColor="text1"/>
      </w:rPr>
      <w:tblPr/>
      <w:tcPr>
        <w:shd w:val="clear" w:color="auto" w:fill="00CACA" w:themeFill="accent5" w:themeFillTint="BF"/>
      </w:tcPr>
    </w:tblStylePr>
    <w:tblStylePr w:type="lastCol">
      <w:rPr>
        <w:b/>
        <w:bCs/>
        <w:color w:val="000000" w:themeColor="text1"/>
      </w:rPr>
      <w:tblPr/>
      <w:tcPr>
        <w:shd w:val="clear" w:color="auto" w:fill="00CACA" w:themeFill="accent5" w:themeFillTint="BF"/>
      </w:tcPr>
    </w:tblStylePr>
    <w:tblStylePr w:type="band1Vert">
      <w:tblPr/>
      <w:tcPr>
        <w:shd w:val="clear" w:color="auto" w:fill="98FFFF" w:themeFill="accent5" w:themeFillTint="40"/>
      </w:tcPr>
    </w:tblStylePr>
    <w:tblStylePr w:type="band1Horz">
      <w:tblPr/>
      <w:tcPr>
        <w:shd w:val="clear" w:color="auto" w:fill="98FFFF" w:themeFill="accent5" w:themeFillTint="40"/>
      </w:tcPr>
    </w:tblStylePr>
  </w:style>
  <w:style w:type="table" w:styleId="GridTable5Dark-Accent6">
    <w:name w:val="Grid Table 5 Dark Accent 6"/>
    <w:basedOn w:val="TableNormal"/>
    <w:uiPriority w:val="50"/>
    <w:rsid w:val="00CE2E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BCE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80A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80A8" w:themeFill="accent6"/>
      </w:tcPr>
    </w:tblStylePr>
    <w:tblStylePr w:type="firstCol">
      <w:rPr>
        <w:b/>
        <w:bCs/>
        <w:color w:val="000000" w:themeColor="text1"/>
      </w:rPr>
      <w:tblPr/>
      <w:tcPr>
        <w:shd w:val="clear" w:color="auto" w:fill="38CAFA" w:themeFill="accent6" w:themeFillTint="99"/>
      </w:tcPr>
    </w:tblStylePr>
    <w:tblStylePr w:type="lastCol">
      <w:rPr>
        <w:b/>
        <w:bCs/>
        <w:color w:val="000000" w:themeColor="text1"/>
      </w:rPr>
      <w:tblPr/>
      <w:tcPr>
        <w:shd w:val="clear" w:color="auto" w:fill="38CAFA" w:themeFill="accent6" w:themeFillTint="99"/>
      </w:tcPr>
    </w:tblStylePr>
    <w:tblStylePr w:type="band1Vert">
      <w:tblPr/>
      <w:tcPr>
        <w:shd w:val="clear" w:color="auto" w:fill="7ADBFB" w:themeFill="accent6" w:themeFillTint="66"/>
      </w:tcPr>
    </w:tblStylePr>
    <w:tblStylePr w:type="band1Horz">
      <w:tblPr/>
      <w:tcPr>
        <w:shd w:val="clear" w:color="auto" w:fill="7ADBFB" w:themeFill="accent6" w:themeFillTint="66"/>
      </w:tcPr>
    </w:tblStylePr>
  </w:style>
  <w:style w:type="table" w:styleId="GridTable6Colorful">
    <w:name w:val="Grid Table 6 Colorful"/>
    <w:basedOn w:val="TableNormal"/>
    <w:uiPriority w:val="51"/>
    <w:rsid w:val="00CE2E2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aliases w:val="o"/>
    <w:basedOn w:val="TableNormal"/>
    <w:uiPriority w:val="51"/>
    <w:rsid w:val="00CE2E25"/>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6Colorful-Accent2">
    <w:name w:val="Grid Table 6 Colorful Accent 2"/>
    <w:basedOn w:val="TableNormal"/>
    <w:uiPriority w:val="51"/>
    <w:rsid w:val="00CE2E25"/>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bottom w:val="single" w:sz="12"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6Colorful-Accent3">
    <w:name w:val="Grid Table 6 Colorful Accent 3"/>
    <w:basedOn w:val="TableNormal"/>
    <w:uiPriority w:val="51"/>
    <w:rsid w:val="00CE2E25"/>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bottom w:val="single" w:sz="12"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6Colorful-Accent4">
    <w:name w:val="Grid Table 6 Colorful Accent 4"/>
    <w:basedOn w:val="TableNormal"/>
    <w:uiPriority w:val="51"/>
    <w:rsid w:val="00CE2E25"/>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bottom w:val="single" w:sz="12"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6Colorful-Accent5">
    <w:name w:val="Grid Table 6 Colorful Accent 5"/>
    <w:basedOn w:val="TableNormal"/>
    <w:uiPriority w:val="51"/>
    <w:rsid w:val="00CE2E25"/>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bottom w:val="single" w:sz="12"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6Colorful-Accent6">
    <w:name w:val="Grid Table 6 Colorful Accent 6"/>
    <w:basedOn w:val="TableNormal"/>
    <w:uiPriority w:val="51"/>
    <w:rsid w:val="00CE2E25"/>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bottom w:val="single" w:sz="12"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7Colorful">
    <w:name w:val="Grid Table 7 Colorful"/>
    <w:basedOn w:val="TableNormal"/>
    <w:uiPriority w:val="52"/>
    <w:rsid w:val="00CE2E2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E2E25"/>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7Colorful-Accent2">
    <w:name w:val="Grid Table 7 Colorful Accent 2"/>
    <w:basedOn w:val="TableNormal"/>
    <w:uiPriority w:val="52"/>
    <w:rsid w:val="00CE2E25"/>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7Colorful-Accent3">
    <w:name w:val="Grid Table 7 Colorful Accent 3"/>
    <w:basedOn w:val="TableNormal"/>
    <w:uiPriority w:val="52"/>
    <w:rsid w:val="00CE2E25"/>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7Colorful-Accent4">
    <w:name w:val="Grid Table 7 Colorful Accent 4"/>
    <w:basedOn w:val="TableNormal"/>
    <w:uiPriority w:val="52"/>
    <w:rsid w:val="00CE2E25"/>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E197" w:themeColor="accent4" w:themeTint="99"/>
        </w:tcBorders>
      </w:tcPr>
    </w:tblStylePr>
    <w:tblStylePr w:type="nwCell">
      <w:tblPr/>
      <w:tcPr>
        <w:tcBorders>
          <w:bottom w:val="single" w:sz="4" w:space="0" w:color="FDE197" w:themeColor="accent4" w:themeTint="99"/>
        </w:tcBorders>
      </w:tcPr>
    </w:tblStylePr>
    <w:tblStylePr w:type="seCell">
      <w:tblPr/>
      <w:tcPr>
        <w:tcBorders>
          <w:top w:val="single" w:sz="4" w:space="0" w:color="FDE197" w:themeColor="accent4" w:themeTint="99"/>
        </w:tcBorders>
      </w:tcPr>
    </w:tblStylePr>
    <w:tblStylePr w:type="swCell">
      <w:tblPr/>
      <w:tcPr>
        <w:tcBorders>
          <w:top w:val="single" w:sz="4" w:space="0" w:color="FDE197" w:themeColor="accent4" w:themeTint="99"/>
        </w:tcBorders>
      </w:tcPr>
    </w:tblStylePr>
  </w:style>
  <w:style w:type="table" w:styleId="GridTable7Colorful-Accent5">
    <w:name w:val="Grid Table 7 Colorful Accent 5"/>
    <w:basedOn w:val="TableNormal"/>
    <w:uiPriority w:val="52"/>
    <w:rsid w:val="00CE2E25"/>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7Colorful-Accent6">
    <w:name w:val="Grid Table 7 Colorful Accent 6"/>
    <w:basedOn w:val="TableNormal"/>
    <w:uiPriority w:val="52"/>
    <w:rsid w:val="00CE2E25"/>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LightGrid">
    <w:name w:val="Light Grid"/>
    <w:basedOn w:val="TableNormal"/>
    <w:uiPriority w:val="62"/>
    <w:semiHidden/>
    <w:unhideWhenUsed/>
    <w:rsid w:val="00CE2E2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E2E25"/>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18" w:space="0" w:color="193C5A" w:themeColor="accent1"/>
          <w:right w:val="single" w:sz="8" w:space="0" w:color="193C5A" w:themeColor="accent1"/>
          <w:insideH w:val="nil"/>
          <w:insideV w:val="single" w:sz="8" w:space="0" w:color="193C5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insideH w:val="nil"/>
          <w:insideV w:val="single" w:sz="8" w:space="0" w:color="193C5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shd w:val="clear" w:color="auto" w:fill="B2D0E9" w:themeFill="accent1" w:themeFillTint="3F"/>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shd w:val="clear" w:color="auto" w:fill="B2D0E9" w:themeFill="accent1" w:themeFillTint="3F"/>
      </w:tcPr>
    </w:tblStylePr>
    <w:tblStylePr w:type="band2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tcPr>
    </w:tblStylePr>
  </w:style>
  <w:style w:type="table" w:styleId="LightGrid-Accent2">
    <w:name w:val="Light Grid Accent 2"/>
    <w:basedOn w:val="TableNormal"/>
    <w:uiPriority w:val="62"/>
    <w:semiHidden/>
    <w:unhideWhenUsed/>
    <w:rsid w:val="00CE2E25"/>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18" w:space="0" w:color="5BC5EA" w:themeColor="accent2"/>
          <w:right w:val="single" w:sz="8" w:space="0" w:color="5BC5EA" w:themeColor="accent2"/>
          <w:insideH w:val="nil"/>
          <w:insideV w:val="single" w:sz="8" w:space="0" w:color="5BC5E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insideH w:val="nil"/>
          <w:insideV w:val="single" w:sz="8" w:space="0" w:color="5BC5E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shd w:val="clear" w:color="auto" w:fill="D6F0F9" w:themeFill="accent2" w:themeFillTint="3F"/>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shd w:val="clear" w:color="auto" w:fill="D6F0F9" w:themeFill="accent2" w:themeFillTint="3F"/>
      </w:tcPr>
    </w:tblStylePr>
    <w:tblStylePr w:type="band2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tcPr>
    </w:tblStylePr>
  </w:style>
  <w:style w:type="table" w:styleId="LightGrid-Accent3">
    <w:name w:val="Light Grid Accent 3"/>
    <w:basedOn w:val="TableNormal"/>
    <w:uiPriority w:val="62"/>
    <w:semiHidden/>
    <w:unhideWhenUsed/>
    <w:rsid w:val="00CE2E25"/>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18" w:space="0" w:color="DE7A22" w:themeColor="accent3"/>
          <w:right w:val="single" w:sz="8" w:space="0" w:color="DE7A22" w:themeColor="accent3"/>
          <w:insideH w:val="nil"/>
          <w:insideV w:val="single" w:sz="8" w:space="0" w:color="DE7A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insideH w:val="nil"/>
          <w:insideV w:val="single" w:sz="8" w:space="0" w:color="DE7A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shd w:val="clear" w:color="auto" w:fill="F6DDC8" w:themeFill="accent3" w:themeFillTint="3F"/>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shd w:val="clear" w:color="auto" w:fill="F6DDC8" w:themeFill="accent3" w:themeFillTint="3F"/>
      </w:tcPr>
    </w:tblStylePr>
    <w:tblStylePr w:type="band2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tcPr>
    </w:tblStylePr>
  </w:style>
  <w:style w:type="table" w:styleId="LightGrid-Accent4">
    <w:name w:val="Light Grid Accent 4"/>
    <w:basedOn w:val="TableNormal"/>
    <w:uiPriority w:val="62"/>
    <w:semiHidden/>
    <w:unhideWhenUsed/>
    <w:rsid w:val="00CE2E25"/>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18" w:space="0" w:color="FDCE53" w:themeColor="accent4"/>
          <w:right w:val="single" w:sz="8" w:space="0" w:color="FDCE53" w:themeColor="accent4"/>
          <w:insideH w:val="nil"/>
          <w:insideV w:val="single" w:sz="8" w:space="0" w:color="FDCE5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insideH w:val="nil"/>
          <w:insideV w:val="single" w:sz="8" w:space="0" w:color="FDCE5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shd w:val="clear" w:color="auto" w:fill="FEF2D4" w:themeFill="accent4" w:themeFillTint="3F"/>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shd w:val="clear" w:color="auto" w:fill="FEF2D4" w:themeFill="accent4" w:themeFillTint="3F"/>
      </w:tcPr>
    </w:tblStylePr>
    <w:tblStylePr w:type="band2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tcPr>
    </w:tblStylePr>
  </w:style>
  <w:style w:type="table" w:styleId="LightGrid-Accent5">
    <w:name w:val="Light Grid Accent 5"/>
    <w:basedOn w:val="TableNormal"/>
    <w:uiPriority w:val="62"/>
    <w:semiHidden/>
    <w:unhideWhenUsed/>
    <w:rsid w:val="00CE2E25"/>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18" w:space="0" w:color="006464" w:themeColor="accent5"/>
          <w:right w:val="single" w:sz="8" w:space="0" w:color="006464" w:themeColor="accent5"/>
          <w:insideH w:val="nil"/>
          <w:insideV w:val="single" w:sz="8" w:space="0" w:color="0064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insideH w:val="nil"/>
          <w:insideV w:val="single" w:sz="8" w:space="0" w:color="0064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shd w:val="clear" w:color="auto" w:fill="99FFFF" w:themeFill="accent5" w:themeFillTint="3F"/>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shd w:val="clear" w:color="auto" w:fill="99FFFF" w:themeFill="accent5" w:themeFillTint="3F"/>
      </w:tcPr>
    </w:tblStylePr>
    <w:tblStylePr w:type="band2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tcPr>
    </w:tblStylePr>
  </w:style>
  <w:style w:type="table" w:styleId="LightGrid-Accent6">
    <w:name w:val="Light Grid Accent 6"/>
    <w:basedOn w:val="TableNormal"/>
    <w:uiPriority w:val="62"/>
    <w:semiHidden/>
    <w:unhideWhenUsed/>
    <w:rsid w:val="00CE2E25"/>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18" w:space="0" w:color="0480A8" w:themeColor="accent6"/>
          <w:right w:val="single" w:sz="8" w:space="0" w:color="0480A8" w:themeColor="accent6"/>
          <w:insideH w:val="nil"/>
          <w:insideV w:val="single" w:sz="8" w:space="0" w:color="0480A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insideH w:val="nil"/>
          <w:insideV w:val="single" w:sz="8" w:space="0" w:color="0480A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shd w:val="clear" w:color="auto" w:fill="ADE9FD" w:themeFill="accent6" w:themeFillTint="3F"/>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shd w:val="clear" w:color="auto" w:fill="ADE9FD" w:themeFill="accent6" w:themeFillTint="3F"/>
      </w:tcPr>
    </w:tblStylePr>
    <w:tblStylePr w:type="band2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tcPr>
    </w:tblStylePr>
  </w:style>
  <w:style w:type="table" w:styleId="LightList">
    <w:name w:val="Light List"/>
    <w:basedOn w:val="TableNormal"/>
    <w:uiPriority w:val="61"/>
    <w:semiHidden/>
    <w:unhideWhenUsed/>
    <w:rsid w:val="00CE2E2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E2E25"/>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pPr>
        <w:spacing w:before="0" w:after="0" w:line="240" w:lineRule="auto"/>
      </w:pPr>
      <w:rPr>
        <w:b/>
        <w:bCs/>
        <w:color w:val="FFFFFF" w:themeColor="background1"/>
      </w:rPr>
      <w:tblPr/>
      <w:tcPr>
        <w:shd w:val="clear" w:color="auto" w:fill="193C5A" w:themeFill="accent1"/>
      </w:tcPr>
    </w:tblStylePr>
    <w:tblStylePr w:type="lastRow">
      <w:pPr>
        <w:spacing w:before="0" w:after="0" w:line="240" w:lineRule="auto"/>
      </w:pPr>
      <w:rPr>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tcBorders>
      </w:tcPr>
    </w:tblStylePr>
    <w:tblStylePr w:type="firstCol">
      <w:rPr>
        <w:b/>
        <w:bCs/>
      </w:rPr>
    </w:tblStylePr>
    <w:tblStylePr w:type="lastCol">
      <w:rPr>
        <w:b/>
        <w:bCs/>
      </w:r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style>
  <w:style w:type="table" w:styleId="LightList-Accent2">
    <w:name w:val="Light List Accent 2"/>
    <w:basedOn w:val="TableNormal"/>
    <w:uiPriority w:val="61"/>
    <w:semiHidden/>
    <w:unhideWhenUsed/>
    <w:rsid w:val="00CE2E25"/>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pPr>
        <w:spacing w:before="0" w:after="0" w:line="240" w:lineRule="auto"/>
      </w:pPr>
      <w:rPr>
        <w:b/>
        <w:bCs/>
        <w:color w:val="FFFFFF" w:themeColor="background1"/>
      </w:rPr>
      <w:tblPr/>
      <w:tcPr>
        <w:shd w:val="clear" w:color="auto" w:fill="5BC5EA" w:themeFill="accent2"/>
      </w:tcPr>
    </w:tblStylePr>
    <w:tblStylePr w:type="lastRow">
      <w:pPr>
        <w:spacing w:before="0" w:after="0" w:line="240" w:lineRule="auto"/>
      </w:pPr>
      <w:rPr>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tcBorders>
      </w:tcPr>
    </w:tblStylePr>
    <w:tblStylePr w:type="firstCol">
      <w:rPr>
        <w:b/>
        <w:bCs/>
      </w:rPr>
    </w:tblStylePr>
    <w:tblStylePr w:type="lastCol">
      <w:rPr>
        <w:b/>
        <w:bCs/>
      </w:r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style>
  <w:style w:type="table" w:styleId="LightList-Accent3">
    <w:name w:val="Light List Accent 3"/>
    <w:basedOn w:val="TableNormal"/>
    <w:uiPriority w:val="61"/>
    <w:semiHidden/>
    <w:unhideWhenUsed/>
    <w:rsid w:val="00CE2E25"/>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pPr>
        <w:spacing w:before="0" w:after="0" w:line="240" w:lineRule="auto"/>
      </w:pPr>
      <w:rPr>
        <w:b/>
        <w:bCs/>
        <w:color w:val="FFFFFF" w:themeColor="background1"/>
      </w:rPr>
      <w:tblPr/>
      <w:tcPr>
        <w:shd w:val="clear" w:color="auto" w:fill="DE7A22" w:themeFill="accent3"/>
      </w:tcPr>
    </w:tblStylePr>
    <w:tblStylePr w:type="lastRow">
      <w:pPr>
        <w:spacing w:before="0" w:after="0" w:line="240" w:lineRule="auto"/>
      </w:pPr>
      <w:rPr>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tcBorders>
      </w:tcPr>
    </w:tblStylePr>
    <w:tblStylePr w:type="firstCol">
      <w:rPr>
        <w:b/>
        <w:bCs/>
      </w:rPr>
    </w:tblStylePr>
    <w:tblStylePr w:type="lastCol">
      <w:rPr>
        <w:b/>
        <w:bCs/>
      </w:r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style>
  <w:style w:type="table" w:styleId="LightList-Accent4">
    <w:name w:val="Light List Accent 4"/>
    <w:basedOn w:val="TableNormal"/>
    <w:uiPriority w:val="61"/>
    <w:semiHidden/>
    <w:unhideWhenUsed/>
    <w:rsid w:val="00CE2E25"/>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pPr>
        <w:spacing w:before="0" w:after="0" w:line="240" w:lineRule="auto"/>
      </w:pPr>
      <w:rPr>
        <w:b/>
        <w:bCs/>
        <w:color w:val="FFFFFF" w:themeColor="background1"/>
      </w:rPr>
      <w:tblPr/>
      <w:tcPr>
        <w:shd w:val="clear" w:color="auto" w:fill="FDCE53" w:themeFill="accent4"/>
      </w:tcPr>
    </w:tblStylePr>
    <w:tblStylePr w:type="lastRow">
      <w:pPr>
        <w:spacing w:before="0" w:after="0" w:line="240" w:lineRule="auto"/>
      </w:pPr>
      <w:rPr>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tcBorders>
      </w:tcPr>
    </w:tblStylePr>
    <w:tblStylePr w:type="firstCol">
      <w:rPr>
        <w:b/>
        <w:bCs/>
      </w:rPr>
    </w:tblStylePr>
    <w:tblStylePr w:type="lastCol">
      <w:rPr>
        <w:b/>
        <w:bCs/>
      </w:r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style>
  <w:style w:type="table" w:styleId="LightList-Accent5">
    <w:name w:val="Light List Accent 5"/>
    <w:basedOn w:val="TableNormal"/>
    <w:uiPriority w:val="61"/>
    <w:semiHidden/>
    <w:unhideWhenUsed/>
    <w:rsid w:val="00CE2E25"/>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pPr>
        <w:spacing w:before="0" w:after="0" w:line="240" w:lineRule="auto"/>
      </w:pPr>
      <w:rPr>
        <w:b/>
        <w:bCs/>
        <w:color w:val="FFFFFF" w:themeColor="background1"/>
      </w:rPr>
      <w:tblPr/>
      <w:tcPr>
        <w:shd w:val="clear" w:color="auto" w:fill="006464" w:themeFill="accent5"/>
      </w:tcPr>
    </w:tblStylePr>
    <w:tblStylePr w:type="lastRow">
      <w:pPr>
        <w:spacing w:before="0" w:after="0" w:line="240" w:lineRule="auto"/>
      </w:pPr>
      <w:rPr>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tcBorders>
      </w:tcPr>
    </w:tblStylePr>
    <w:tblStylePr w:type="firstCol">
      <w:rPr>
        <w:b/>
        <w:bCs/>
      </w:rPr>
    </w:tblStylePr>
    <w:tblStylePr w:type="lastCol">
      <w:rPr>
        <w:b/>
        <w:bCs/>
      </w:r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style>
  <w:style w:type="table" w:styleId="LightList-Accent6">
    <w:name w:val="Light List Accent 6"/>
    <w:basedOn w:val="TableNormal"/>
    <w:uiPriority w:val="61"/>
    <w:semiHidden/>
    <w:unhideWhenUsed/>
    <w:rsid w:val="00CE2E25"/>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pPr>
        <w:spacing w:before="0" w:after="0" w:line="240" w:lineRule="auto"/>
      </w:pPr>
      <w:rPr>
        <w:b/>
        <w:bCs/>
        <w:color w:val="FFFFFF" w:themeColor="background1"/>
      </w:rPr>
      <w:tblPr/>
      <w:tcPr>
        <w:shd w:val="clear" w:color="auto" w:fill="0480A8" w:themeFill="accent6"/>
      </w:tcPr>
    </w:tblStylePr>
    <w:tblStylePr w:type="lastRow">
      <w:pPr>
        <w:spacing w:before="0" w:after="0" w:line="240" w:lineRule="auto"/>
      </w:pPr>
      <w:rPr>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tcBorders>
      </w:tcPr>
    </w:tblStylePr>
    <w:tblStylePr w:type="firstCol">
      <w:rPr>
        <w:b/>
        <w:bCs/>
      </w:rPr>
    </w:tblStylePr>
    <w:tblStylePr w:type="lastCol">
      <w:rPr>
        <w:b/>
        <w:bCs/>
      </w:r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style>
  <w:style w:type="table" w:styleId="LightShading">
    <w:name w:val="Light Shading"/>
    <w:basedOn w:val="TableNormal"/>
    <w:uiPriority w:val="60"/>
    <w:semiHidden/>
    <w:unhideWhenUsed/>
    <w:rsid w:val="00CE2E2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E2E25"/>
    <w:pPr>
      <w:spacing w:after="0" w:line="240" w:lineRule="auto"/>
    </w:pPr>
    <w:rPr>
      <w:color w:val="122C43" w:themeColor="accent1" w:themeShade="BF"/>
    </w:rPr>
    <w:tblPr>
      <w:tblStyleRowBandSize w:val="1"/>
      <w:tblStyleColBandSize w:val="1"/>
      <w:tblBorders>
        <w:top w:val="single" w:sz="8" w:space="0" w:color="193C5A" w:themeColor="accent1"/>
        <w:bottom w:val="single" w:sz="8" w:space="0" w:color="193C5A" w:themeColor="accent1"/>
      </w:tblBorders>
    </w:tblPr>
    <w:tblStylePr w:type="fir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la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left w:val="nil"/>
          <w:right w:val="nil"/>
          <w:insideH w:val="nil"/>
          <w:insideV w:val="nil"/>
        </w:tcBorders>
        <w:shd w:val="clear" w:color="auto" w:fill="B2D0E9" w:themeFill="accent1" w:themeFillTint="3F"/>
      </w:tcPr>
    </w:tblStylePr>
  </w:style>
  <w:style w:type="table" w:styleId="LightShading-Accent2">
    <w:name w:val="Light Shading Accent 2"/>
    <w:basedOn w:val="TableNormal"/>
    <w:uiPriority w:val="60"/>
    <w:semiHidden/>
    <w:unhideWhenUsed/>
    <w:rsid w:val="00CE2E25"/>
    <w:pPr>
      <w:spacing w:after="0" w:line="240" w:lineRule="auto"/>
    </w:pPr>
    <w:rPr>
      <w:color w:val="1BA6D7" w:themeColor="accent2" w:themeShade="BF"/>
    </w:rPr>
    <w:tblPr>
      <w:tblStyleRowBandSize w:val="1"/>
      <w:tblStyleColBandSize w:val="1"/>
      <w:tblBorders>
        <w:top w:val="single" w:sz="8" w:space="0" w:color="5BC5EA" w:themeColor="accent2"/>
        <w:bottom w:val="single" w:sz="8" w:space="0" w:color="5BC5EA" w:themeColor="accent2"/>
      </w:tblBorders>
    </w:tblPr>
    <w:tblStylePr w:type="fir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la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left w:val="nil"/>
          <w:right w:val="nil"/>
          <w:insideH w:val="nil"/>
          <w:insideV w:val="nil"/>
        </w:tcBorders>
        <w:shd w:val="clear" w:color="auto" w:fill="D6F0F9" w:themeFill="accent2" w:themeFillTint="3F"/>
      </w:tcPr>
    </w:tblStylePr>
  </w:style>
  <w:style w:type="table" w:styleId="LightShading-Accent3">
    <w:name w:val="Light Shading Accent 3"/>
    <w:basedOn w:val="TableNormal"/>
    <w:uiPriority w:val="60"/>
    <w:semiHidden/>
    <w:unhideWhenUsed/>
    <w:rsid w:val="00CE2E25"/>
    <w:pPr>
      <w:spacing w:after="0" w:line="240" w:lineRule="auto"/>
    </w:pPr>
    <w:rPr>
      <w:color w:val="A65B19" w:themeColor="accent3" w:themeShade="BF"/>
    </w:rPr>
    <w:tblPr>
      <w:tblStyleRowBandSize w:val="1"/>
      <w:tblStyleColBandSize w:val="1"/>
      <w:tblBorders>
        <w:top w:val="single" w:sz="8" w:space="0" w:color="DE7A22" w:themeColor="accent3"/>
        <w:bottom w:val="single" w:sz="8" w:space="0" w:color="DE7A22" w:themeColor="accent3"/>
      </w:tblBorders>
    </w:tblPr>
    <w:tblStylePr w:type="fir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la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left w:val="nil"/>
          <w:right w:val="nil"/>
          <w:insideH w:val="nil"/>
          <w:insideV w:val="nil"/>
        </w:tcBorders>
        <w:shd w:val="clear" w:color="auto" w:fill="F6DDC8" w:themeFill="accent3" w:themeFillTint="3F"/>
      </w:tcPr>
    </w:tblStylePr>
  </w:style>
  <w:style w:type="table" w:styleId="LightShading-Accent4">
    <w:name w:val="Light Shading Accent 4"/>
    <w:basedOn w:val="TableNormal"/>
    <w:uiPriority w:val="60"/>
    <w:semiHidden/>
    <w:unhideWhenUsed/>
    <w:rsid w:val="00CE2E25"/>
    <w:pPr>
      <w:spacing w:after="0" w:line="240" w:lineRule="auto"/>
    </w:pPr>
    <w:rPr>
      <w:color w:val="F8B403" w:themeColor="accent4" w:themeShade="BF"/>
    </w:rPr>
    <w:tblPr>
      <w:tblStyleRowBandSize w:val="1"/>
      <w:tblStyleColBandSize w:val="1"/>
      <w:tblBorders>
        <w:top w:val="single" w:sz="8" w:space="0" w:color="FDCE53" w:themeColor="accent4"/>
        <w:bottom w:val="single" w:sz="8" w:space="0" w:color="FDCE53" w:themeColor="accent4"/>
      </w:tblBorders>
    </w:tblPr>
    <w:tblStylePr w:type="fir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la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left w:val="nil"/>
          <w:right w:val="nil"/>
          <w:insideH w:val="nil"/>
          <w:insideV w:val="nil"/>
        </w:tcBorders>
        <w:shd w:val="clear" w:color="auto" w:fill="FEF2D4" w:themeFill="accent4" w:themeFillTint="3F"/>
      </w:tcPr>
    </w:tblStylePr>
  </w:style>
  <w:style w:type="table" w:styleId="LightShading-Accent5">
    <w:name w:val="Light Shading Accent 5"/>
    <w:basedOn w:val="TableNormal"/>
    <w:uiPriority w:val="60"/>
    <w:semiHidden/>
    <w:unhideWhenUsed/>
    <w:rsid w:val="00CE2E25"/>
    <w:pPr>
      <w:spacing w:after="0" w:line="240" w:lineRule="auto"/>
    </w:pPr>
    <w:rPr>
      <w:color w:val="004A4A" w:themeColor="accent5" w:themeShade="BF"/>
    </w:rPr>
    <w:tblPr>
      <w:tblStyleRowBandSize w:val="1"/>
      <w:tblStyleColBandSize w:val="1"/>
      <w:tblBorders>
        <w:top w:val="single" w:sz="8" w:space="0" w:color="006464" w:themeColor="accent5"/>
        <w:bottom w:val="single" w:sz="8" w:space="0" w:color="006464" w:themeColor="accent5"/>
      </w:tblBorders>
    </w:tblPr>
    <w:tblStylePr w:type="fir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la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left w:val="nil"/>
          <w:right w:val="nil"/>
          <w:insideH w:val="nil"/>
          <w:insideV w:val="nil"/>
        </w:tcBorders>
        <w:shd w:val="clear" w:color="auto" w:fill="99FFFF" w:themeFill="accent5" w:themeFillTint="3F"/>
      </w:tcPr>
    </w:tblStylePr>
  </w:style>
  <w:style w:type="table" w:styleId="LightShading-Accent6">
    <w:name w:val="Light Shading Accent 6"/>
    <w:basedOn w:val="TableNormal"/>
    <w:uiPriority w:val="60"/>
    <w:semiHidden/>
    <w:unhideWhenUsed/>
    <w:rsid w:val="00CE2E25"/>
    <w:pPr>
      <w:spacing w:after="0" w:line="240" w:lineRule="auto"/>
    </w:pPr>
    <w:rPr>
      <w:color w:val="035F7D" w:themeColor="accent6" w:themeShade="BF"/>
    </w:rPr>
    <w:tblPr>
      <w:tblStyleRowBandSize w:val="1"/>
      <w:tblStyleColBandSize w:val="1"/>
      <w:tblBorders>
        <w:top w:val="single" w:sz="8" w:space="0" w:color="0480A8" w:themeColor="accent6"/>
        <w:bottom w:val="single" w:sz="8" w:space="0" w:color="0480A8" w:themeColor="accent6"/>
      </w:tblBorders>
    </w:tblPr>
    <w:tblStylePr w:type="fir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la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left w:val="nil"/>
          <w:right w:val="nil"/>
          <w:insideH w:val="nil"/>
          <w:insideV w:val="nil"/>
        </w:tcBorders>
        <w:shd w:val="clear" w:color="auto" w:fill="ADE9FD" w:themeFill="accent6" w:themeFillTint="3F"/>
      </w:tcPr>
    </w:tblStylePr>
  </w:style>
  <w:style w:type="table" w:styleId="ListTable1Light">
    <w:name w:val="List Table 1 Light"/>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458DCB" w:themeColor="accent1" w:themeTint="99"/>
        </w:tcBorders>
      </w:tcPr>
    </w:tblStylePr>
    <w:tblStylePr w:type="lastRow">
      <w:rPr>
        <w:b/>
        <w:bCs/>
      </w:rPr>
      <w:tblPr/>
      <w:tcPr>
        <w:tcBorders>
          <w:top w:val="sing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1Light-Accent2">
    <w:name w:val="List Table 1 Light Accent 2"/>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5BC5EA" w:themeColor="accent2"/>
        </w:tcBorders>
      </w:tcPr>
    </w:tblStylePr>
    <w:tblStylePr w:type="lastRow">
      <w:rPr>
        <w:b/>
        <w:bCs/>
      </w:rPr>
      <w:tblPr/>
      <w:tcPr>
        <w:tcBorders>
          <w:top w:val="sing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1Light-Accent3">
    <w:name w:val="List Table 1 Light Accent 3"/>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DE7A22" w:themeColor="accent3"/>
        </w:tcBorders>
      </w:tcPr>
    </w:tblStylePr>
    <w:tblStylePr w:type="lastRow">
      <w:rPr>
        <w:b/>
        <w:bCs/>
      </w:rPr>
      <w:tblPr/>
      <w:tcPr>
        <w:tcBorders>
          <w:top w:val="sing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1Light-Accent4">
    <w:name w:val="List Table 1 Light Accent 4"/>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FDCE53" w:themeColor="accent4"/>
        </w:tcBorders>
      </w:tcPr>
    </w:tblStylePr>
    <w:tblStylePr w:type="lastRow">
      <w:rPr>
        <w:b/>
        <w:bCs/>
      </w:rPr>
      <w:tblPr/>
      <w:tcPr>
        <w:tcBorders>
          <w:top w:val="sing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1Light-Accent5">
    <w:name w:val="List Table 1 Light Accent 5"/>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08C8C" w:themeColor="accent5" w:themeTint="E6"/>
        </w:tcBorders>
      </w:tcPr>
    </w:tblStylePr>
    <w:tblStylePr w:type="lastRow">
      <w:rPr>
        <w:b/>
        <w:bCs/>
      </w:rPr>
      <w:tblPr/>
      <w:tcPr>
        <w:tcBorders>
          <w:top w:val="single" w:sz="4" w:space="0" w:color="008C8C" w:themeColor="accent5" w:themeTint="E6"/>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1Light-Accent6">
    <w:name w:val="List Table 1 Light Accent 6"/>
    <w:basedOn w:val="TableNormal"/>
    <w:uiPriority w:val="46"/>
    <w:rsid w:val="00CE2E25"/>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480A8" w:themeColor="accent6"/>
        </w:tcBorders>
      </w:tcPr>
    </w:tblStylePr>
    <w:tblStylePr w:type="lastRow">
      <w:rPr>
        <w:b/>
        <w:bCs/>
      </w:rPr>
      <w:tblPr/>
      <w:tcPr>
        <w:tcBorders>
          <w:top w:val="sing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2">
    <w:name w:val="List Table 2"/>
    <w:basedOn w:val="TableNormal"/>
    <w:uiPriority w:val="47"/>
    <w:rsid w:val="00CE2E2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E2E25"/>
    <w:pPr>
      <w:spacing w:after="0" w:line="240" w:lineRule="auto"/>
    </w:pPr>
    <w:tblPr>
      <w:tblStyleRowBandSize w:val="1"/>
      <w:tblStyleColBandSize w:val="1"/>
      <w:tblBorders>
        <w:top w:val="single" w:sz="4" w:space="0" w:color="458DCB" w:themeColor="accent1" w:themeTint="99"/>
        <w:bottom w:val="single" w:sz="4" w:space="0" w:color="458DCB" w:themeColor="accent1" w:themeTint="99"/>
        <w:insideH w:val="single" w:sz="4" w:space="0" w:color="458DCB" w:themeColor="accen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2-Accent2">
    <w:name w:val="List Table 2 Accent 2"/>
    <w:basedOn w:val="TableNormal"/>
    <w:uiPriority w:val="47"/>
    <w:rsid w:val="00CE2E25"/>
    <w:pPr>
      <w:spacing w:after="0" w:line="240" w:lineRule="auto"/>
    </w:pPr>
    <w:tblPr>
      <w:tblStyleRowBandSize w:val="1"/>
      <w:tblStyleColBandSize w:val="1"/>
      <w:tblBorders>
        <w:top w:val="single" w:sz="4" w:space="0" w:color="5BC5EA" w:themeColor="accent2"/>
        <w:bottom w:val="single" w:sz="4" w:space="0" w:color="5BC5EA" w:themeColor="accent2"/>
        <w:insideH w:val="single" w:sz="4" w:space="0" w:color="5BC5EA" w:themeColor="accent2"/>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2-Accent3">
    <w:name w:val="List Table 2 Accent 3"/>
    <w:basedOn w:val="TableNormal"/>
    <w:uiPriority w:val="47"/>
    <w:rsid w:val="00CE2E25"/>
    <w:pPr>
      <w:spacing w:after="0" w:line="240" w:lineRule="auto"/>
    </w:pPr>
    <w:tblPr>
      <w:tblStyleRowBandSize w:val="1"/>
      <w:tblStyleColBandSize w:val="1"/>
      <w:tblBorders>
        <w:top w:val="single" w:sz="4" w:space="0" w:color="DE7A22" w:themeColor="accent3"/>
        <w:bottom w:val="single" w:sz="4" w:space="0" w:color="DE7A22" w:themeColor="accent3"/>
        <w:insideH w:val="single" w:sz="4" w:space="0" w:color="DE7A22" w:themeColor="accent3"/>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2-Accent4">
    <w:name w:val="List Table 2 Accent 4"/>
    <w:basedOn w:val="TableNormal"/>
    <w:uiPriority w:val="47"/>
    <w:rsid w:val="00CE2E25"/>
    <w:pPr>
      <w:spacing w:after="0" w:line="240" w:lineRule="auto"/>
    </w:pPr>
    <w:tblPr>
      <w:tblStyleRowBandSize w:val="1"/>
      <w:tblStyleColBandSize w:val="1"/>
      <w:tblBorders>
        <w:top w:val="single" w:sz="4" w:space="0" w:color="FDCE53" w:themeColor="accent4"/>
        <w:bottom w:val="single" w:sz="4" w:space="0" w:color="FDCE53" w:themeColor="accent4"/>
        <w:insideH w:val="single" w:sz="4" w:space="0" w:color="FDCE53" w:themeColor="accent4"/>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2-Accent5">
    <w:name w:val="List Table 2 Accent 5"/>
    <w:basedOn w:val="TableNormal"/>
    <w:uiPriority w:val="47"/>
    <w:rsid w:val="00CE2E25"/>
    <w:pPr>
      <w:spacing w:after="0" w:line="240" w:lineRule="auto"/>
    </w:pPr>
    <w:tblPr>
      <w:tblStyleRowBandSize w:val="1"/>
      <w:tblStyleColBandSize w:val="1"/>
      <w:tblBorders>
        <w:top w:val="single" w:sz="4" w:space="0" w:color="008C8C" w:themeColor="accent5" w:themeTint="E6"/>
        <w:bottom w:val="single" w:sz="4" w:space="0" w:color="008C8C" w:themeColor="accent5" w:themeTint="E6"/>
        <w:insideH w:val="single" w:sz="4" w:space="0" w:color="008C8C" w:themeColor="accent5" w:themeTint="E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2-Accent6">
    <w:name w:val="List Table 2 Accent 6"/>
    <w:basedOn w:val="TableNormal"/>
    <w:uiPriority w:val="47"/>
    <w:rsid w:val="00CE2E25"/>
    <w:pPr>
      <w:spacing w:after="0" w:line="240" w:lineRule="auto"/>
    </w:pPr>
    <w:tblPr>
      <w:tblStyleRowBandSize w:val="1"/>
      <w:tblStyleColBandSize w:val="1"/>
      <w:tblBorders>
        <w:top w:val="single" w:sz="4" w:space="0" w:color="0480A8" w:themeColor="accent6"/>
        <w:bottom w:val="single" w:sz="4" w:space="0" w:color="0480A8" w:themeColor="accent6"/>
        <w:insideH w:val="single" w:sz="4" w:space="0" w:color="0480A8" w:themeColor="accent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3">
    <w:name w:val="List Table 3"/>
    <w:basedOn w:val="TableNormal"/>
    <w:uiPriority w:val="48"/>
    <w:rsid w:val="00CE2E2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85" w:type="dxa"/>
        <w:bottom w:w="85"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E2E25"/>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tblBorders>
      <w:tblCellMar>
        <w:top w:w="85" w:type="dxa"/>
        <w:bottom w:w="85" w:type="dxa"/>
      </w:tblCellMar>
    </w:tblPr>
    <w:tblStylePr w:type="firstRow">
      <w:rPr>
        <w:b/>
        <w:bCs/>
        <w:color w:val="FFFFFF" w:themeColor="background1"/>
      </w:rPr>
      <w:tblPr/>
      <w:tcPr>
        <w:shd w:val="clear" w:color="auto" w:fill="193C5A" w:themeFill="accent1"/>
      </w:tcPr>
    </w:tblStylePr>
    <w:tblStylePr w:type="lastRow">
      <w:rPr>
        <w:b/>
        <w:bCs/>
      </w:rPr>
      <w:tblPr/>
      <w:tcPr>
        <w:tcBorders>
          <w:top w:val="double" w:sz="4" w:space="0" w:color="193C5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3C5A" w:themeColor="accent1"/>
          <w:right w:val="single" w:sz="4" w:space="0" w:color="193C5A" w:themeColor="accent1"/>
        </w:tcBorders>
      </w:tcPr>
    </w:tblStylePr>
    <w:tblStylePr w:type="band1Horz">
      <w:tblPr/>
      <w:tcPr>
        <w:tcBorders>
          <w:top w:val="single" w:sz="4" w:space="0" w:color="193C5A" w:themeColor="accent1"/>
          <w:bottom w:val="single" w:sz="4" w:space="0" w:color="193C5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3C5A" w:themeColor="accent1"/>
          <w:left w:val="nil"/>
        </w:tcBorders>
      </w:tcPr>
    </w:tblStylePr>
    <w:tblStylePr w:type="swCell">
      <w:tblPr/>
      <w:tcPr>
        <w:tcBorders>
          <w:top w:val="double" w:sz="4" w:space="0" w:color="193C5A" w:themeColor="accent1"/>
          <w:right w:val="nil"/>
        </w:tcBorders>
      </w:tcPr>
    </w:tblStylePr>
  </w:style>
  <w:style w:type="table" w:styleId="ListTable3-Accent2">
    <w:name w:val="List Table 3 Accent 2"/>
    <w:basedOn w:val="TableNormal"/>
    <w:uiPriority w:val="48"/>
    <w:rsid w:val="00CE2E25"/>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tblBorders>
      <w:tblCellMar>
        <w:top w:w="85" w:type="dxa"/>
        <w:bottom w:w="85" w:type="dxa"/>
      </w:tblCellMar>
    </w:tblPr>
    <w:tblStylePr w:type="firstRow">
      <w:rPr>
        <w:b/>
        <w:bCs/>
        <w:color w:val="000000" w:themeColor="text1"/>
      </w:rPr>
      <w:tblPr/>
      <w:tcPr>
        <w:shd w:val="clear" w:color="auto" w:fill="5BC5EA" w:themeFill="accent2"/>
      </w:tcPr>
    </w:tblStylePr>
    <w:tblStylePr w:type="lastRow">
      <w:rPr>
        <w:b/>
        <w:bCs/>
      </w:rPr>
      <w:tblPr/>
      <w:tcPr>
        <w:tcBorders>
          <w:top w:val="double" w:sz="4" w:space="0" w:color="5BC5E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C5EA" w:themeColor="accent2"/>
          <w:right w:val="single" w:sz="4" w:space="0" w:color="5BC5EA" w:themeColor="accent2"/>
        </w:tcBorders>
      </w:tcPr>
    </w:tblStylePr>
    <w:tblStylePr w:type="band1Horz">
      <w:tblPr/>
      <w:tcPr>
        <w:tcBorders>
          <w:top w:val="single" w:sz="4" w:space="0" w:color="5BC5EA" w:themeColor="accent2"/>
          <w:bottom w:val="single" w:sz="4" w:space="0" w:color="5BC5E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C5EA" w:themeColor="accent2"/>
          <w:left w:val="nil"/>
        </w:tcBorders>
      </w:tcPr>
    </w:tblStylePr>
    <w:tblStylePr w:type="swCell">
      <w:tblPr/>
      <w:tcPr>
        <w:tcBorders>
          <w:top w:val="double" w:sz="4" w:space="0" w:color="5BC5EA" w:themeColor="accent2"/>
          <w:right w:val="nil"/>
        </w:tcBorders>
      </w:tcPr>
    </w:tblStylePr>
  </w:style>
  <w:style w:type="table" w:styleId="ListTable3-Accent3">
    <w:name w:val="List Table 3 Accent 3"/>
    <w:basedOn w:val="TableNormal"/>
    <w:uiPriority w:val="48"/>
    <w:rsid w:val="00CE2E25"/>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tblBorders>
      <w:tblCellMar>
        <w:top w:w="85" w:type="dxa"/>
        <w:bottom w:w="85" w:type="dxa"/>
      </w:tblCellMar>
    </w:tblPr>
    <w:tblStylePr w:type="firstRow">
      <w:rPr>
        <w:b/>
        <w:bCs/>
        <w:color w:val="000000" w:themeColor="text1"/>
      </w:rPr>
      <w:tblPr/>
      <w:tcPr>
        <w:shd w:val="clear" w:color="auto" w:fill="DE7A22" w:themeFill="accent3"/>
      </w:tcPr>
    </w:tblStylePr>
    <w:tblStylePr w:type="lastRow">
      <w:rPr>
        <w:b/>
        <w:bCs/>
      </w:rPr>
      <w:tblPr/>
      <w:tcPr>
        <w:tcBorders>
          <w:top w:val="double" w:sz="4" w:space="0" w:color="DE7A2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7A22" w:themeColor="accent3"/>
          <w:right w:val="single" w:sz="4" w:space="0" w:color="DE7A22" w:themeColor="accent3"/>
        </w:tcBorders>
      </w:tcPr>
    </w:tblStylePr>
    <w:tblStylePr w:type="band1Horz">
      <w:tblPr/>
      <w:tcPr>
        <w:tcBorders>
          <w:top w:val="single" w:sz="4" w:space="0" w:color="DE7A22" w:themeColor="accent3"/>
          <w:bottom w:val="single" w:sz="4" w:space="0" w:color="DE7A2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7A22" w:themeColor="accent3"/>
          <w:left w:val="nil"/>
        </w:tcBorders>
      </w:tcPr>
    </w:tblStylePr>
    <w:tblStylePr w:type="swCell">
      <w:tblPr/>
      <w:tcPr>
        <w:tcBorders>
          <w:top w:val="double" w:sz="4" w:space="0" w:color="DE7A22" w:themeColor="accent3"/>
          <w:right w:val="nil"/>
        </w:tcBorders>
      </w:tcPr>
    </w:tblStylePr>
  </w:style>
  <w:style w:type="table" w:styleId="ListTable3-Accent4">
    <w:name w:val="List Table 3 Accent 4"/>
    <w:basedOn w:val="TableNormal"/>
    <w:uiPriority w:val="48"/>
    <w:rsid w:val="00CE2E25"/>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tblBorders>
      <w:tblCellMar>
        <w:top w:w="85" w:type="dxa"/>
        <w:bottom w:w="85" w:type="dxa"/>
      </w:tblCellMar>
    </w:tblPr>
    <w:tblStylePr w:type="firstRow">
      <w:rPr>
        <w:b/>
        <w:bCs/>
        <w:color w:val="000000" w:themeColor="text1"/>
      </w:rPr>
      <w:tblPr/>
      <w:tcPr>
        <w:shd w:val="clear" w:color="auto" w:fill="FDCE53" w:themeFill="accent4"/>
      </w:tcPr>
    </w:tblStylePr>
    <w:tblStylePr w:type="lastRow">
      <w:rPr>
        <w:b/>
        <w:bCs/>
      </w:rPr>
      <w:tblPr/>
      <w:tcPr>
        <w:tcBorders>
          <w:top w:val="double" w:sz="4" w:space="0" w:color="FDCE5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CE53" w:themeColor="accent4"/>
          <w:right w:val="single" w:sz="4" w:space="0" w:color="FDCE53" w:themeColor="accent4"/>
        </w:tcBorders>
      </w:tcPr>
    </w:tblStylePr>
    <w:tblStylePr w:type="band1Horz">
      <w:tblPr/>
      <w:tcPr>
        <w:tcBorders>
          <w:top w:val="single" w:sz="4" w:space="0" w:color="FDCE53" w:themeColor="accent4"/>
          <w:bottom w:val="single" w:sz="4" w:space="0" w:color="FDCE5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CE53" w:themeColor="accent4"/>
          <w:left w:val="nil"/>
        </w:tcBorders>
      </w:tcPr>
    </w:tblStylePr>
    <w:tblStylePr w:type="swCell">
      <w:tblPr/>
      <w:tcPr>
        <w:tcBorders>
          <w:top w:val="double" w:sz="4" w:space="0" w:color="FDCE53" w:themeColor="accent4"/>
          <w:right w:val="nil"/>
        </w:tcBorders>
      </w:tcPr>
    </w:tblStylePr>
  </w:style>
  <w:style w:type="table" w:styleId="ListTable3-Accent5">
    <w:name w:val="List Table 3 Accent 5"/>
    <w:basedOn w:val="TableNormal"/>
    <w:uiPriority w:val="48"/>
    <w:rsid w:val="00CE2E25"/>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tblBorders>
      <w:tblCellMar>
        <w:top w:w="85" w:type="dxa"/>
        <w:bottom w:w="85" w:type="dxa"/>
      </w:tblCellMar>
    </w:tblPr>
    <w:tblStylePr w:type="firstRow">
      <w:rPr>
        <w:b/>
        <w:bCs/>
        <w:color w:val="FFFFFF" w:themeColor="background1"/>
      </w:rPr>
      <w:tblPr/>
      <w:tcPr>
        <w:shd w:val="clear" w:color="auto" w:fill="006464" w:themeFill="accent5"/>
      </w:tcPr>
    </w:tblStylePr>
    <w:tblStylePr w:type="lastRow">
      <w:rPr>
        <w:b/>
        <w:bCs/>
      </w:rPr>
      <w:tblPr/>
      <w:tcPr>
        <w:tcBorders>
          <w:top w:val="double" w:sz="4" w:space="0" w:color="0064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64" w:themeColor="accent5"/>
          <w:right w:val="single" w:sz="4" w:space="0" w:color="006464" w:themeColor="accent5"/>
        </w:tcBorders>
      </w:tcPr>
    </w:tblStylePr>
    <w:tblStylePr w:type="band1Horz">
      <w:tblPr/>
      <w:tcPr>
        <w:tcBorders>
          <w:top w:val="single" w:sz="4" w:space="0" w:color="006464" w:themeColor="accent5"/>
          <w:bottom w:val="single" w:sz="4" w:space="0" w:color="0064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64" w:themeColor="accent5"/>
          <w:left w:val="nil"/>
        </w:tcBorders>
      </w:tcPr>
    </w:tblStylePr>
    <w:tblStylePr w:type="swCell">
      <w:tblPr/>
      <w:tcPr>
        <w:tcBorders>
          <w:top w:val="double" w:sz="4" w:space="0" w:color="006464" w:themeColor="accent5"/>
          <w:right w:val="nil"/>
        </w:tcBorders>
      </w:tcPr>
    </w:tblStylePr>
  </w:style>
  <w:style w:type="table" w:styleId="ListTable3-Accent6">
    <w:name w:val="List Table 3 Accent 6"/>
    <w:basedOn w:val="TableNormal"/>
    <w:uiPriority w:val="48"/>
    <w:rsid w:val="00CE2E25"/>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tblBorders>
      <w:tblCellMar>
        <w:top w:w="85" w:type="dxa"/>
        <w:bottom w:w="85" w:type="dxa"/>
      </w:tblCellMar>
    </w:tblPr>
    <w:tblStylePr w:type="firstRow">
      <w:rPr>
        <w:b/>
        <w:bCs/>
        <w:color w:val="FFFFFF" w:themeColor="background1"/>
      </w:rPr>
      <w:tblPr/>
      <w:tcPr>
        <w:shd w:val="clear" w:color="auto" w:fill="0480A8" w:themeFill="accent6"/>
      </w:tcPr>
    </w:tblStylePr>
    <w:tblStylePr w:type="lastRow">
      <w:rPr>
        <w:b/>
        <w:bCs/>
      </w:rPr>
      <w:tblPr/>
      <w:tcPr>
        <w:tcBorders>
          <w:top w:val="double" w:sz="4" w:space="0" w:color="0480A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80A8" w:themeColor="accent6"/>
          <w:right w:val="single" w:sz="4" w:space="0" w:color="0480A8" w:themeColor="accent6"/>
        </w:tcBorders>
      </w:tcPr>
    </w:tblStylePr>
    <w:tblStylePr w:type="band1Horz">
      <w:tblPr/>
      <w:tcPr>
        <w:tcBorders>
          <w:top w:val="single" w:sz="4" w:space="0" w:color="0480A8" w:themeColor="accent6"/>
          <w:bottom w:val="single" w:sz="4" w:space="0" w:color="0480A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80A8" w:themeColor="accent6"/>
          <w:left w:val="nil"/>
        </w:tcBorders>
      </w:tcPr>
    </w:tblStylePr>
    <w:tblStylePr w:type="swCell">
      <w:tblPr/>
      <w:tcPr>
        <w:tcBorders>
          <w:top w:val="double" w:sz="4" w:space="0" w:color="0480A8" w:themeColor="accent6"/>
          <w:right w:val="nil"/>
        </w:tcBorders>
      </w:tcPr>
    </w:tblStylePr>
  </w:style>
  <w:style w:type="table" w:styleId="ListTable4">
    <w:name w:val="List Table 4"/>
    <w:basedOn w:val="TableNormal"/>
    <w:uiPriority w:val="49"/>
    <w:rsid w:val="00CE2E2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E2E25"/>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4-Accent2">
    <w:name w:val="List Table 4 Accent 2"/>
    <w:basedOn w:val="TableNormal"/>
    <w:uiPriority w:val="49"/>
    <w:rsid w:val="00CE2E25"/>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4-Accent3">
    <w:name w:val="List Table 4 Accent 3"/>
    <w:basedOn w:val="TableNormal"/>
    <w:uiPriority w:val="49"/>
    <w:rsid w:val="00CE2E25"/>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tcBorders>
        <w:shd w:val="clear" w:color="auto" w:fill="DE7A22" w:themeFill="accent3"/>
      </w:tcPr>
    </w:tblStylePr>
    <w:tblStylePr w:type="lastRow">
      <w:rPr>
        <w:b/>
        <w:bCs/>
      </w:rPr>
      <w:tblPr/>
      <w:tcPr>
        <w:tcBorders>
          <w:top w:val="double" w:sz="4" w:space="0" w:color="EBAE7A" w:themeColor="accent3" w:themeTint="99"/>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4-Accent4">
    <w:name w:val="List Table 4 Accent 4"/>
    <w:basedOn w:val="TableNormal"/>
    <w:uiPriority w:val="49"/>
    <w:rsid w:val="00CE2E25"/>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4-Accent5">
    <w:name w:val="List Table 4 Accent 5"/>
    <w:basedOn w:val="TableNormal"/>
    <w:uiPriority w:val="49"/>
    <w:rsid w:val="00CE2E25"/>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5Dark">
    <w:name w:val="List Table 5 Dark"/>
    <w:basedOn w:val="TableNormal"/>
    <w:uiPriority w:val="50"/>
    <w:rsid w:val="00CE2E2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bottom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E2E25"/>
    <w:pPr>
      <w:spacing w:after="0" w:line="240" w:lineRule="auto"/>
    </w:pPr>
    <w:rPr>
      <w:color w:val="FFFFFF" w:themeColor="background1"/>
    </w:rPr>
    <w:tblPr>
      <w:tblStyleRowBandSize w:val="1"/>
      <w:tblStyleColBandSize w:val="1"/>
      <w:tblBorders>
        <w:top w:val="single" w:sz="24" w:space="0" w:color="193C5A" w:themeColor="accent1"/>
        <w:left w:val="single" w:sz="24" w:space="0" w:color="193C5A" w:themeColor="accent1"/>
        <w:bottom w:val="single" w:sz="24" w:space="0" w:color="193C5A" w:themeColor="accent1"/>
        <w:right w:val="single" w:sz="24" w:space="0" w:color="193C5A" w:themeColor="accent1"/>
      </w:tblBorders>
      <w:tblCellMar>
        <w:top w:w="85" w:type="dxa"/>
        <w:bottom w:w="85" w:type="dxa"/>
      </w:tblCellMar>
    </w:tblPr>
    <w:tcPr>
      <w:shd w:val="clear" w:color="auto" w:fill="193C5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E2E25"/>
    <w:pPr>
      <w:spacing w:after="0" w:line="240" w:lineRule="auto"/>
    </w:pPr>
    <w:rPr>
      <w:color w:val="000000" w:themeColor="text1"/>
    </w:rPr>
    <w:tblPr>
      <w:tblStyleRowBandSize w:val="1"/>
      <w:tblStyleColBandSize w:val="1"/>
      <w:tblBorders>
        <w:top w:val="single" w:sz="24" w:space="0" w:color="5BC5EA" w:themeColor="accent2"/>
        <w:left w:val="single" w:sz="24" w:space="0" w:color="5BC5EA" w:themeColor="accent2"/>
        <w:bottom w:val="single" w:sz="24" w:space="0" w:color="5BC5EA" w:themeColor="accent2"/>
        <w:right w:val="single" w:sz="24" w:space="0" w:color="5BC5EA" w:themeColor="accent2"/>
      </w:tblBorders>
      <w:tblCellMar>
        <w:top w:w="85" w:type="dxa"/>
        <w:bottom w:w="85" w:type="dxa"/>
      </w:tblCellMar>
    </w:tblPr>
    <w:tcPr>
      <w:shd w:val="clear" w:color="auto" w:fill="5BC5E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E2E25"/>
    <w:pPr>
      <w:spacing w:after="0" w:line="240" w:lineRule="auto"/>
    </w:pPr>
    <w:rPr>
      <w:color w:val="000000" w:themeColor="text1"/>
    </w:rPr>
    <w:tblPr>
      <w:tblStyleRowBandSize w:val="1"/>
      <w:tblStyleColBandSize w:val="1"/>
      <w:tblBorders>
        <w:top w:val="single" w:sz="24" w:space="0" w:color="DE7A22" w:themeColor="accent3"/>
        <w:left w:val="single" w:sz="24" w:space="0" w:color="DE7A22" w:themeColor="accent3"/>
        <w:bottom w:val="single" w:sz="24" w:space="0" w:color="DE7A22" w:themeColor="accent3"/>
        <w:right w:val="single" w:sz="24" w:space="0" w:color="DE7A22" w:themeColor="accent3"/>
      </w:tblBorders>
      <w:tblCellMar>
        <w:top w:w="85" w:type="dxa"/>
        <w:bottom w:w="85" w:type="dxa"/>
      </w:tblCellMar>
    </w:tblPr>
    <w:tcPr>
      <w:shd w:val="clear" w:color="auto" w:fill="DE7A2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E2E25"/>
    <w:pPr>
      <w:spacing w:after="0" w:line="240" w:lineRule="auto"/>
    </w:pPr>
    <w:rPr>
      <w:color w:val="000000" w:themeColor="text1"/>
    </w:rPr>
    <w:tblPr>
      <w:tblStyleRowBandSize w:val="1"/>
      <w:tblStyleColBandSize w:val="1"/>
      <w:tblBorders>
        <w:top w:val="single" w:sz="24" w:space="0" w:color="FDCE53" w:themeColor="accent4"/>
        <w:left w:val="single" w:sz="24" w:space="0" w:color="FDCE53" w:themeColor="accent4"/>
        <w:bottom w:val="single" w:sz="24" w:space="0" w:color="FDCE53" w:themeColor="accent4"/>
        <w:right w:val="single" w:sz="24" w:space="0" w:color="FDCE53" w:themeColor="accent4"/>
      </w:tblBorders>
      <w:tblCellMar>
        <w:top w:w="85" w:type="dxa"/>
        <w:bottom w:w="85" w:type="dxa"/>
      </w:tblCellMar>
    </w:tblPr>
    <w:tcPr>
      <w:shd w:val="clear" w:color="auto" w:fill="FDCE5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E2E25"/>
    <w:pPr>
      <w:spacing w:after="0" w:line="240" w:lineRule="auto"/>
    </w:pPr>
    <w:rPr>
      <w:color w:val="FFFFFF" w:themeColor="background1"/>
    </w:rPr>
    <w:tblPr>
      <w:tblStyleRowBandSize w:val="1"/>
      <w:tblStyleColBandSize w:val="1"/>
      <w:tblBorders>
        <w:top w:val="single" w:sz="24" w:space="0" w:color="006464" w:themeColor="accent5"/>
        <w:left w:val="single" w:sz="24" w:space="0" w:color="006464" w:themeColor="accent5"/>
        <w:bottom w:val="single" w:sz="24" w:space="0" w:color="006464" w:themeColor="accent5"/>
        <w:right w:val="single" w:sz="24" w:space="0" w:color="006464" w:themeColor="accent5"/>
      </w:tblBorders>
      <w:tblCellMar>
        <w:top w:w="85" w:type="dxa"/>
        <w:bottom w:w="85" w:type="dxa"/>
      </w:tblCellMar>
    </w:tblPr>
    <w:tcPr>
      <w:shd w:val="clear" w:color="auto" w:fill="0064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E2E25"/>
    <w:pPr>
      <w:spacing w:after="0" w:line="240" w:lineRule="auto"/>
    </w:pPr>
    <w:rPr>
      <w:color w:val="FFFFFF" w:themeColor="background1"/>
    </w:rPr>
    <w:tblPr>
      <w:tblStyleRowBandSize w:val="1"/>
      <w:tblStyleColBandSize w:val="1"/>
      <w:tblBorders>
        <w:top w:val="single" w:sz="24" w:space="0" w:color="0480A8" w:themeColor="accent6"/>
        <w:left w:val="single" w:sz="24" w:space="0" w:color="0480A8" w:themeColor="accent6"/>
        <w:bottom w:val="single" w:sz="24" w:space="0" w:color="0480A8" w:themeColor="accent6"/>
        <w:right w:val="single" w:sz="24" w:space="0" w:color="0480A8" w:themeColor="accent6"/>
      </w:tblBorders>
      <w:tblCellMar>
        <w:top w:w="85" w:type="dxa"/>
        <w:bottom w:w="85" w:type="dxa"/>
      </w:tblCellMar>
    </w:tblPr>
    <w:tcPr>
      <w:shd w:val="clear" w:color="auto" w:fill="0480A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E2E2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85" w:type="dxa"/>
        <w:bottom w:w="8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E2E25"/>
    <w:pPr>
      <w:spacing w:after="0" w:line="240" w:lineRule="auto"/>
    </w:pPr>
    <w:rPr>
      <w:color w:val="122C43" w:themeColor="accent1" w:themeShade="BF"/>
    </w:rPr>
    <w:tblPr>
      <w:tblStyleRowBandSize w:val="1"/>
      <w:tblStyleColBandSize w:val="1"/>
      <w:tblBorders>
        <w:top w:val="single" w:sz="4" w:space="0" w:color="193C5A" w:themeColor="accent1"/>
        <w:bottom w:val="single" w:sz="4" w:space="0" w:color="193C5A" w:themeColor="accent1"/>
      </w:tblBorders>
      <w:tblCellMar>
        <w:top w:w="85" w:type="dxa"/>
        <w:bottom w:w="85" w:type="dxa"/>
      </w:tblCellMar>
    </w:tblPr>
    <w:tblStylePr w:type="firstRow">
      <w:rPr>
        <w:b/>
        <w:bCs/>
        <w:color w:val="000000" w:themeColor="text1"/>
      </w:rPr>
      <w:tblPr/>
      <w:tcPr>
        <w:tcBorders>
          <w:bottom w:val="single" w:sz="4" w:space="0" w:color="193C5A" w:themeColor="accent1"/>
        </w:tcBorders>
      </w:tcPr>
    </w:tblStylePr>
    <w:tblStylePr w:type="lastRow">
      <w:rPr>
        <w:b/>
        <w:bCs/>
      </w:rPr>
      <w:tblPr/>
      <w:tcPr>
        <w:tcBorders>
          <w:top w:val="double" w:sz="4" w:space="0" w:color="193C5A" w:themeColor="accent1"/>
        </w:tcBorders>
      </w:tcPr>
    </w:tblStylePr>
    <w:tblStylePr w:type="firstCol">
      <w:rPr>
        <w:b/>
        <w:bCs/>
        <w:color w:val="000000" w:themeColor="text1"/>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6Colorful-Accent2">
    <w:name w:val="List Table 6 Colorful Accent 2"/>
    <w:basedOn w:val="TableNormal"/>
    <w:uiPriority w:val="51"/>
    <w:rsid w:val="00CE2E25"/>
    <w:pPr>
      <w:spacing w:after="0" w:line="240" w:lineRule="auto"/>
    </w:pPr>
    <w:rPr>
      <w:color w:val="126F90" w:themeColor="accent2" w:themeShade="80"/>
    </w:rPr>
    <w:tblPr>
      <w:tblStyleRowBandSize w:val="1"/>
      <w:tblStyleColBandSize w:val="1"/>
      <w:tblBorders>
        <w:top w:val="single" w:sz="4" w:space="0" w:color="5BC5EA" w:themeColor="accent2"/>
        <w:bottom w:val="single" w:sz="4" w:space="0" w:color="5BC5EA" w:themeColor="accent2"/>
      </w:tblBorders>
      <w:tblCellMar>
        <w:top w:w="85" w:type="dxa"/>
        <w:bottom w:w="85" w:type="dxa"/>
      </w:tblCellMar>
    </w:tblPr>
    <w:tblStylePr w:type="firstRow">
      <w:rPr>
        <w:b/>
        <w:bCs/>
        <w:color w:val="000000" w:themeColor="text1"/>
      </w:rPr>
      <w:tblPr/>
      <w:tcPr>
        <w:tcBorders>
          <w:bottom w:val="single" w:sz="4"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6Colorful-Accent3">
    <w:name w:val="List Table 6 Colorful Accent 3"/>
    <w:basedOn w:val="TableNormal"/>
    <w:uiPriority w:val="51"/>
    <w:rsid w:val="00CE2E25"/>
    <w:pPr>
      <w:spacing w:after="0" w:line="240" w:lineRule="auto"/>
    </w:pPr>
    <w:rPr>
      <w:color w:val="A65B19" w:themeColor="accent3" w:themeShade="BF"/>
    </w:rPr>
    <w:tblPr>
      <w:tblStyleRowBandSize w:val="1"/>
      <w:tblStyleColBandSize w:val="1"/>
      <w:tblBorders>
        <w:top w:val="single" w:sz="4" w:space="0" w:color="DE7A22" w:themeColor="accent3"/>
        <w:bottom w:val="single" w:sz="4" w:space="0" w:color="DE7A22" w:themeColor="accent3"/>
      </w:tblBorders>
      <w:tblCellMar>
        <w:top w:w="85" w:type="dxa"/>
        <w:bottom w:w="85" w:type="dxa"/>
      </w:tblCellMar>
    </w:tblPr>
    <w:tblStylePr w:type="firstRow">
      <w:rPr>
        <w:b/>
        <w:bCs/>
        <w:color w:val="000000" w:themeColor="text1"/>
      </w:rPr>
      <w:tblPr/>
      <w:tcPr>
        <w:tcBorders>
          <w:bottom w:val="single" w:sz="4"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6Colorful-Accent4">
    <w:name w:val="List Table 6 Colorful Accent 4"/>
    <w:basedOn w:val="TableNormal"/>
    <w:uiPriority w:val="51"/>
    <w:rsid w:val="00CE2E25"/>
    <w:pPr>
      <w:spacing w:after="0" w:line="240" w:lineRule="auto"/>
    </w:pPr>
    <w:rPr>
      <w:color w:val="A65B19" w:themeColor="accent3" w:themeShade="BF"/>
    </w:rPr>
    <w:tblPr>
      <w:tblStyleRowBandSize w:val="1"/>
      <w:tblStyleColBandSize w:val="1"/>
      <w:tblBorders>
        <w:top w:val="single" w:sz="4" w:space="0" w:color="FDCE53" w:themeColor="accent4"/>
        <w:bottom w:val="single" w:sz="4" w:space="0" w:color="FDCE53" w:themeColor="accent4"/>
      </w:tblBorders>
      <w:tblCellMar>
        <w:top w:w="85" w:type="dxa"/>
        <w:bottom w:w="85" w:type="dxa"/>
      </w:tblCellMar>
    </w:tblPr>
    <w:tblStylePr w:type="firstRow">
      <w:rPr>
        <w:b/>
        <w:bCs/>
        <w:color w:val="000000" w:themeColor="text1"/>
      </w:rPr>
      <w:tblPr/>
      <w:tcPr>
        <w:tcBorders>
          <w:bottom w:val="single" w:sz="4"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6Colorful-Accent5">
    <w:name w:val="List Table 6 Colorful Accent 5"/>
    <w:basedOn w:val="TableNormal"/>
    <w:uiPriority w:val="51"/>
    <w:rsid w:val="00CE2E25"/>
    <w:pPr>
      <w:spacing w:after="0" w:line="240" w:lineRule="auto"/>
    </w:pPr>
    <w:rPr>
      <w:color w:val="004A4A" w:themeColor="accent5" w:themeShade="BF"/>
    </w:rPr>
    <w:tblPr>
      <w:tblStyleRowBandSize w:val="1"/>
      <w:tblStyleColBandSize w:val="1"/>
      <w:tblBorders>
        <w:top w:val="single" w:sz="4" w:space="0" w:color="006464" w:themeColor="accent5"/>
        <w:bottom w:val="single" w:sz="4" w:space="0" w:color="006464" w:themeColor="accent5"/>
      </w:tblBorders>
      <w:tblCellMar>
        <w:top w:w="85" w:type="dxa"/>
        <w:bottom w:w="85" w:type="dxa"/>
      </w:tblCellMar>
    </w:tblPr>
    <w:tblStylePr w:type="firstRow">
      <w:rPr>
        <w:b/>
        <w:bCs/>
        <w:color w:val="000000" w:themeColor="text1"/>
      </w:rPr>
      <w:tblPr/>
      <w:tcPr>
        <w:tcBorders>
          <w:bottom w:val="single" w:sz="4"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6Colorful-Accent6">
    <w:name w:val="List Table 6 Colorful Accent 6"/>
    <w:basedOn w:val="TableNormal"/>
    <w:uiPriority w:val="51"/>
    <w:rsid w:val="00CE2E25"/>
    <w:pPr>
      <w:spacing w:after="0" w:line="240" w:lineRule="auto"/>
    </w:pPr>
    <w:rPr>
      <w:color w:val="035F7D" w:themeColor="accent6" w:themeShade="BF"/>
    </w:rPr>
    <w:tblPr>
      <w:tblStyleRowBandSize w:val="1"/>
      <w:tblStyleColBandSize w:val="1"/>
      <w:tblBorders>
        <w:top w:val="single" w:sz="4" w:space="0" w:color="0480A8" w:themeColor="accent6"/>
        <w:bottom w:val="single" w:sz="4" w:space="0" w:color="0480A8" w:themeColor="accent6"/>
      </w:tblBorders>
      <w:tblCellMar>
        <w:top w:w="85" w:type="dxa"/>
        <w:bottom w:w="85" w:type="dxa"/>
      </w:tblCellMar>
    </w:tblPr>
    <w:tblStylePr w:type="firstRow">
      <w:rPr>
        <w:b/>
        <w:bCs/>
        <w:color w:val="000000" w:themeColor="text1"/>
      </w:rPr>
      <w:tblPr/>
      <w:tcPr>
        <w:tcBorders>
          <w:bottom w:val="single" w:sz="4"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7Colorful">
    <w:name w:val="List Table 7 Colorful"/>
    <w:basedOn w:val="TableNormal"/>
    <w:uiPriority w:val="52"/>
    <w:rsid w:val="00CE2E25"/>
    <w:pPr>
      <w:spacing w:after="0" w:line="240" w:lineRule="auto"/>
    </w:pPr>
    <w:rPr>
      <w:color w:val="000000" w:themeColor="text1"/>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E2E25"/>
    <w:pPr>
      <w:spacing w:after="0" w:line="240" w:lineRule="auto"/>
    </w:pPr>
    <w:rPr>
      <w:color w:val="122C43" w:themeColor="accent1"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193C5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C5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C5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C5A" w:themeColor="accent1"/>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E2E25"/>
    <w:pPr>
      <w:spacing w:after="0" w:line="240" w:lineRule="auto"/>
    </w:pPr>
    <w:rPr>
      <w:color w:val="1BA6D7" w:themeColor="accent2"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5BC5E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C5E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C5E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C5EA" w:themeColor="accent2"/>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E2E25"/>
    <w:pPr>
      <w:spacing w:after="0" w:line="240" w:lineRule="auto"/>
    </w:pPr>
    <w:rPr>
      <w:color w:val="A65B19" w:themeColor="accent3"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DE7A2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7A2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7A2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7A22" w:themeColor="accent3"/>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E2E25"/>
    <w:pPr>
      <w:spacing w:after="0" w:line="240" w:lineRule="auto"/>
    </w:pPr>
    <w:rPr>
      <w:color w:val="F8B403" w:themeColor="accent4"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FDCE5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CE5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CE5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CE53" w:themeColor="accent4"/>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E2E25"/>
    <w:pPr>
      <w:spacing w:after="0" w:line="240" w:lineRule="auto"/>
    </w:pPr>
    <w:rPr>
      <w:color w:val="004A4A" w:themeColor="accent5"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64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4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4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464" w:themeColor="accent5"/>
        </w:tcBorders>
        <w:shd w:val="clear" w:color="auto" w:fill="FFFFFF" w:themeFill="background1"/>
      </w:tcPr>
    </w:tblStylePr>
    <w:tblStylePr w:type="band1Vert">
      <w:tblPr/>
      <w:tcPr>
        <w:shd w:val="clear" w:color="auto" w:fill="ADFFFF" w:themeFill="accent5" w:themeFillTint="33"/>
      </w:tcPr>
    </w:tblStylePr>
    <w:tblStylePr w:type="band1Horz">
      <w:tblPr/>
      <w:tcPr>
        <w:shd w:val="clear" w:color="auto" w:fill="AD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E2E25"/>
    <w:pPr>
      <w:spacing w:after="0" w:line="240" w:lineRule="auto"/>
    </w:pPr>
    <w:rPr>
      <w:color w:val="035F7D" w:themeColor="accent6"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480A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80A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80A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80A8" w:themeColor="accent6"/>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CE2E2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E2E25"/>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insideV w:val="single" w:sz="8" w:space="0" w:color="2E6FA7" w:themeColor="accent1" w:themeTint="BF"/>
      </w:tblBorders>
    </w:tblPr>
    <w:tcPr>
      <w:shd w:val="clear" w:color="auto" w:fill="B2D0E9" w:themeFill="accent1" w:themeFillTint="3F"/>
    </w:tcPr>
    <w:tblStylePr w:type="firstRow">
      <w:rPr>
        <w:b/>
        <w:bCs/>
      </w:rPr>
    </w:tblStylePr>
    <w:tblStylePr w:type="lastRow">
      <w:rPr>
        <w:b/>
        <w:bCs/>
      </w:rPr>
      <w:tblPr/>
      <w:tcPr>
        <w:tcBorders>
          <w:top w:val="single" w:sz="18" w:space="0" w:color="2E6FA7" w:themeColor="accent1" w:themeTint="BF"/>
        </w:tcBorders>
      </w:tcPr>
    </w:tblStylePr>
    <w:tblStylePr w:type="firstCol">
      <w:rPr>
        <w:b/>
        <w:bCs/>
      </w:rPr>
    </w:tblStylePr>
    <w:tblStylePr w:type="lastCol">
      <w:rPr>
        <w:b/>
        <w:bCs/>
      </w:r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MediumGrid1-Accent2">
    <w:name w:val="Medium Grid 1 Accent 2"/>
    <w:basedOn w:val="TableNormal"/>
    <w:uiPriority w:val="67"/>
    <w:semiHidden/>
    <w:unhideWhenUsed/>
    <w:rsid w:val="00CE2E25"/>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insideV w:val="single" w:sz="8" w:space="0" w:color="84D3EF" w:themeColor="accent2" w:themeTint="BF"/>
      </w:tblBorders>
    </w:tblPr>
    <w:tcPr>
      <w:shd w:val="clear" w:color="auto" w:fill="D6F0F9" w:themeFill="accent2" w:themeFillTint="3F"/>
    </w:tcPr>
    <w:tblStylePr w:type="firstRow">
      <w:rPr>
        <w:b/>
        <w:bCs/>
      </w:rPr>
    </w:tblStylePr>
    <w:tblStylePr w:type="lastRow">
      <w:rPr>
        <w:b/>
        <w:bCs/>
      </w:rPr>
      <w:tblPr/>
      <w:tcPr>
        <w:tcBorders>
          <w:top w:val="single" w:sz="18" w:space="0" w:color="84D3EF" w:themeColor="accent2" w:themeTint="BF"/>
        </w:tcBorders>
      </w:tcPr>
    </w:tblStylePr>
    <w:tblStylePr w:type="firstCol">
      <w:rPr>
        <w:b/>
        <w:bCs/>
      </w:rPr>
    </w:tblStylePr>
    <w:tblStylePr w:type="lastCol">
      <w:rPr>
        <w:b/>
        <w:bCs/>
      </w:r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MediumGrid1-Accent3">
    <w:name w:val="Medium Grid 1 Accent 3"/>
    <w:basedOn w:val="TableNormal"/>
    <w:uiPriority w:val="67"/>
    <w:semiHidden/>
    <w:unhideWhenUsed/>
    <w:rsid w:val="00CE2E25"/>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insideV w:val="single" w:sz="8" w:space="0" w:color="E69B59" w:themeColor="accent3" w:themeTint="BF"/>
      </w:tblBorders>
    </w:tblPr>
    <w:tcPr>
      <w:shd w:val="clear" w:color="auto" w:fill="F6DDC8" w:themeFill="accent3" w:themeFillTint="3F"/>
    </w:tcPr>
    <w:tblStylePr w:type="firstRow">
      <w:rPr>
        <w:b/>
        <w:bCs/>
      </w:rPr>
    </w:tblStylePr>
    <w:tblStylePr w:type="lastRow">
      <w:rPr>
        <w:b/>
        <w:bCs/>
      </w:rPr>
      <w:tblPr/>
      <w:tcPr>
        <w:tcBorders>
          <w:top w:val="single" w:sz="18" w:space="0" w:color="E69B59" w:themeColor="accent3" w:themeTint="BF"/>
        </w:tcBorders>
      </w:tcPr>
    </w:tblStylePr>
    <w:tblStylePr w:type="firstCol">
      <w:rPr>
        <w:b/>
        <w:bCs/>
      </w:rPr>
    </w:tblStylePr>
    <w:tblStylePr w:type="lastCol">
      <w:rPr>
        <w:b/>
        <w:bCs/>
      </w:r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MediumGrid1-Accent4">
    <w:name w:val="Medium Grid 1 Accent 4"/>
    <w:basedOn w:val="TableNormal"/>
    <w:uiPriority w:val="67"/>
    <w:semiHidden/>
    <w:unhideWhenUsed/>
    <w:rsid w:val="00CE2E25"/>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insideV w:val="single" w:sz="8" w:space="0" w:color="FDDA7E" w:themeColor="accent4" w:themeTint="BF"/>
      </w:tblBorders>
    </w:tblPr>
    <w:tcPr>
      <w:shd w:val="clear" w:color="auto" w:fill="FEF2D4" w:themeFill="accent4" w:themeFillTint="3F"/>
    </w:tcPr>
    <w:tblStylePr w:type="firstRow">
      <w:rPr>
        <w:b/>
        <w:bCs/>
      </w:rPr>
    </w:tblStylePr>
    <w:tblStylePr w:type="lastRow">
      <w:rPr>
        <w:b/>
        <w:bCs/>
      </w:rPr>
      <w:tblPr/>
      <w:tcPr>
        <w:tcBorders>
          <w:top w:val="single" w:sz="18" w:space="0" w:color="FDDA7E" w:themeColor="accent4" w:themeTint="BF"/>
        </w:tcBorders>
      </w:tcPr>
    </w:tblStylePr>
    <w:tblStylePr w:type="firstCol">
      <w:rPr>
        <w:b/>
        <w:bCs/>
      </w:rPr>
    </w:tblStylePr>
    <w:tblStylePr w:type="lastCol">
      <w:rPr>
        <w:b/>
        <w:bCs/>
      </w:r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MediumGrid1-Accent5">
    <w:name w:val="Medium Grid 1 Accent 5"/>
    <w:basedOn w:val="TableNormal"/>
    <w:uiPriority w:val="67"/>
    <w:semiHidden/>
    <w:unhideWhenUsed/>
    <w:rsid w:val="00CE2E25"/>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insideV w:val="single" w:sz="8" w:space="0" w:color="00CACA" w:themeColor="accent5" w:themeTint="BF"/>
      </w:tblBorders>
    </w:tblPr>
    <w:tcPr>
      <w:shd w:val="clear" w:color="auto" w:fill="99FFFF" w:themeFill="accent5" w:themeFillTint="3F"/>
    </w:tcPr>
    <w:tblStylePr w:type="firstRow">
      <w:rPr>
        <w:b/>
        <w:bCs/>
      </w:rPr>
    </w:tblStylePr>
    <w:tblStylePr w:type="lastRow">
      <w:rPr>
        <w:b/>
        <w:bCs/>
      </w:rPr>
      <w:tblPr/>
      <w:tcPr>
        <w:tcBorders>
          <w:top w:val="single" w:sz="18" w:space="0" w:color="00CACA" w:themeColor="accent5" w:themeTint="BF"/>
        </w:tcBorders>
      </w:tcPr>
    </w:tblStylePr>
    <w:tblStylePr w:type="firstCol">
      <w:rPr>
        <w:b/>
        <w:bCs/>
      </w:rPr>
    </w:tblStylePr>
    <w:tblStylePr w:type="lastCol">
      <w:rPr>
        <w:b/>
        <w:bCs/>
      </w:r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MediumGrid1-Accent6">
    <w:name w:val="Medium Grid 1 Accent 6"/>
    <w:basedOn w:val="TableNormal"/>
    <w:uiPriority w:val="67"/>
    <w:semiHidden/>
    <w:unhideWhenUsed/>
    <w:rsid w:val="00CE2E25"/>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insideV w:val="single" w:sz="8" w:space="0" w:color="07BDF9" w:themeColor="accent6" w:themeTint="BF"/>
      </w:tblBorders>
    </w:tblPr>
    <w:tcPr>
      <w:shd w:val="clear" w:color="auto" w:fill="ADE9FD" w:themeFill="accent6" w:themeFillTint="3F"/>
    </w:tcPr>
    <w:tblStylePr w:type="firstRow">
      <w:rPr>
        <w:b/>
        <w:bCs/>
      </w:rPr>
    </w:tblStylePr>
    <w:tblStylePr w:type="lastRow">
      <w:rPr>
        <w:b/>
        <w:bCs/>
      </w:rPr>
      <w:tblPr/>
      <w:tcPr>
        <w:tcBorders>
          <w:top w:val="single" w:sz="18" w:space="0" w:color="07BDF9" w:themeColor="accent6" w:themeTint="BF"/>
        </w:tcBorders>
      </w:tcPr>
    </w:tblStylePr>
    <w:tblStylePr w:type="firstCol">
      <w:rPr>
        <w:b/>
        <w:bCs/>
      </w:rPr>
    </w:tblStylePr>
    <w:tblStylePr w:type="lastCol">
      <w:rPr>
        <w:b/>
        <w:bCs/>
      </w:r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MediumGrid2">
    <w:name w:val="Medium Grid 2"/>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cPr>
      <w:shd w:val="clear" w:color="auto" w:fill="B2D0E9" w:themeFill="accent1" w:themeFillTint="3F"/>
    </w:tcPr>
    <w:tblStylePr w:type="firstRow">
      <w:rPr>
        <w:b/>
        <w:bCs/>
        <w:color w:val="000000" w:themeColor="text1"/>
      </w:rPr>
      <w:tblPr/>
      <w:tcPr>
        <w:shd w:val="clear" w:color="auto" w:fill="E0EC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9ED" w:themeFill="accent1" w:themeFillTint="33"/>
      </w:tcPr>
    </w:tblStylePr>
    <w:tblStylePr w:type="band1Vert">
      <w:tblPr/>
      <w:tcPr>
        <w:shd w:val="clear" w:color="auto" w:fill="64A0D4" w:themeFill="accent1" w:themeFillTint="7F"/>
      </w:tcPr>
    </w:tblStylePr>
    <w:tblStylePr w:type="band1Horz">
      <w:tblPr/>
      <w:tcPr>
        <w:tcBorders>
          <w:insideH w:val="single" w:sz="6" w:space="0" w:color="193C5A" w:themeColor="accent1"/>
          <w:insideV w:val="single" w:sz="6" w:space="0" w:color="193C5A" w:themeColor="accent1"/>
        </w:tcBorders>
        <w:shd w:val="clear" w:color="auto" w:fill="64A0D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cPr>
      <w:shd w:val="clear" w:color="auto" w:fill="D6F0F9" w:themeFill="accent2" w:themeFillTint="3F"/>
    </w:tcPr>
    <w:tblStylePr w:type="firstRow">
      <w:rPr>
        <w:b/>
        <w:bCs/>
        <w:color w:val="000000" w:themeColor="text1"/>
      </w:rPr>
      <w:tblPr/>
      <w:tcPr>
        <w:shd w:val="clear" w:color="auto" w:fill="EE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3FA" w:themeFill="accent2" w:themeFillTint="33"/>
      </w:tcPr>
    </w:tblStylePr>
    <w:tblStylePr w:type="band1Vert">
      <w:tblPr/>
      <w:tcPr>
        <w:shd w:val="clear" w:color="auto" w:fill="ADE2F4" w:themeFill="accent2" w:themeFillTint="7F"/>
      </w:tcPr>
    </w:tblStylePr>
    <w:tblStylePr w:type="band1Horz">
      <w:tblPr/>
      <w:tcPr>
        <w:tcBorders>
          <w:insideH w:val="single" w:sz="6" w:space="0" w:color="5BC5EA" w:themeColor="accent2"/>
          <w:insideV w:val="single" w:sz="6" w:space="0" w:color="5BC5EA" w:themeColor="accent2"/>
        </w:tcBorders>
        <w:shd w:val="clear" w:color="auto" w:fill="ADE2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cPr>
      <w:shd w:val="clear" w:color="auto" w:fill="F6DDC8" w:themeFill="accent3" w:themeFillTint="3F"/>
    </w:tcPr>
    <w:tblStylePr w:type="firstRow">
      <w:rPr>
        <w:b/>
        <w:bCs/>
        <w:color w:val="000000" w:themeColor="text1"/>
      </w:rPr>
      <w:tblPr/>
      <w:tcPr>
        <w:shd w:val="clear" w:color="auto" w:fill="FB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4D2" w:themeFill="accent3" w:themeFillTint="33"/>
      </w:tcPr>
    </w:tblStylePr>
    <w:tblStylePr w:type="band1Vert">
      <w:tblPr/>
      <w:tcPr>
        <w:shd w:val="clear" w:color="auto" w:fill="EEBC90" w:themeFill="accent3" w:themeFillTint="7F"/>
      </w:tcPr>
    </w:tblStylePr>
    <w:tblStylePr w:type="band1Horz">
      <w:tblPr/>
      <w:tcPr>
        <w:tcBorders>
          <w:insideH w:val="single" w:sz="6" w:space="0" w:color="DE7A22" w:themeColor="accent3"/>
          <w:insideV w:val="single" w:sz="6" w:space="0" w:color="DE7A22" w:themeColor="accent3"/>
        </w:tcBorders>
        <w:shd w:val="clear" w:color="auto" w:fill="EEBC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cPr>
      <w:shd w:val="clear" w:color="auto" w:fill="FEF2D4" w:themeFill="accent4" w:themeFillTint="3F"/>
    </w:tcPr>
    <w:tblStylePr w:type="firstRow">
      <w:rPr>
        <w:b/>
        <w:bCs/>
        <w:color w:val="000000" w:themeColor="text1"/>
      </w:rPr>
      <w:tblPr/>
      <w:tcPr>
        <w:shd w:val="clear" w:color="auto" w:fill="FEFA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5DC" w:themeFill="accent4" w:themeFillTint="33"/>
      </w:tcPr>
    </w:tblStylePr>
    <w:tblStylePr w:type="band1Vert">
      <w:tblPr/>
      <w:tcPr>
        <w:shd w:val="clear" w:color="auto" w:fill="FEE6A9" w:themeFill="accent4" w:themeFillTint="7F"/>
      </w:tcPr>
    </w:tblStylePr>
    <w:tblStylePr w:type="band1Horz">
      <w:tblPr/>
      <w:tcPr>
        <w:tcBorders>
          <w:insideH w:val="single" w:sz="6" w:space="0" w:color="FDCE53" w:themeColor="accent4"/>
          <w:insideV w:val="single" w:sz="6" w:space="0" w:color="FDCE53" w:themeColor="accent4"/>
        </w:tcBorders>
        <w:shd w:val="clear" w:color="auto" w:fill="FEE6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cPr>
      <w:shd w:val="clear" w:color="auto" w:fill="99FFFF" w:themeFill="accent5" w:themeFillTint="3F"/>
    </w:tcPr>
    <w:tblStylePr w:type="firstRow">
      <w:rPr>
        <w:b/>
        <w:bCs/>
        <w:color w:val="000000" w:themeColor="text1"/>
      </w:rPr>
      <w:tblPr/>
      <w:tcPr>
        <w:shd w:val="clear" w:color="auto" w:fill="D6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FF" w:themeFill="accent5" w:themeFillTint="33"/>
      </w:tcPr>
    </w:tblStylePr>
    <w:tblStylePr w:type="band1Vert">
      <w:tblPr/>
      <w:tcPr>
        <w:shd w:val="clear" w:color="auto" w:fill="32FFFF" w:themeFill="accent5" w:themeFillTint="7F"/>
      </w:tcPr>
    </w:tblStylePr>
    <w:tblStylePr w:type="band1Horz">
      <w:tblPr/>
      <w:tcPr>
        <w:tcBorders>
          <w:insideH w:val="single" w:sz="6" w:space="0" w:color="006464" w:themeColor="accent5"/>
          <w:insideV w:val="single" w:sz="6" w:space="0" w:color="006464" w:themeColor="accent5"/>
        </w:tcBorders>
        <w:shd w:val="clear" w:color="auto" w:fill="32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cPr>
      <w:shd w:val="clear" w:color="auto" w:fill="ADE9FD" w:themeFill="accent6" w:themeFillTint="3F"/>
    </w:tcPr>
    <w:tblStylePr w:type="firstRow">
      <w:rPr>
        <w:b/>
        <w:bCs/>
        <w:color w:val="000000" w:themeColor="text1"/>
      </w:rPr>
      <w:tblPr/>
      <w:tcPr>
        <w:shd w:val="clear" w:color="auto" w:fill="DE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DFD" w:themeFill="accent6" w:themeFillTint="33"/>
      </w:tcPr>
    </w:tblStylePr>
    <w:tblStylePr w:type="band1Vert">
      <w:tblPr/>
      <w:tcPr>
        <w:shd w:val="clear" w:color="auto" w:fill="5AD3FB" w:themeFill="accent6" w:themeFillTint="7F"/>
      </w:tcPr>
    </w:tblStylePr>
    <w:tblStylePr w:type="band1Horz">
      <w:tblPr/>
      <w:tcPr>
        <w:tcBorders>
          <w:insideH w:val="single" w:sz="6" w:space="0" w:color="0480A8" w:themeColor="accent6"/>
          <w:insideV w:val="single" w:sz="6" w:space="0" w:color="0480A8" w:themeColor="accent6"/>
        </w:tcBorders>
        <w:shd w:val="clear" w:color="auto" w:fill="5AD3F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0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3C5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3C5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A0D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A0D4" w:themeFill="accent1" w:themeFillTint="7F"/>
      </w:tcPr>
    </w:tblStylePr>
  </w:style>
  <w:style w:type="table" w:styleId="MediumGrid3-Accent2">
    <w:name w:val="Medium Grid 3 Accent 2"/>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0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C5E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C5E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E2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E2F4" w:themeFill="accent2" w:themeFillTint="7F"/>
      </w:tcPr>
    </w:tblStylePr>
  </w:style>
  <w:style w:type="table" w:styleId="MediumGrid3-Accent3">
    <w:name w:val="Medium Grid 3 Accent 3"/>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DC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7A2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7A2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C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C90" w:themeFill="accent3" w:themeFillTint="7F"/>
      </w:tcPr>
    </w:tblStylePr>
  </w:style>
  <w:style w:type="table" w:styleId="MediumGrid3-Accent4">
    <w:name w:val="Medium Grid 3 Accent 4"/>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2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CE5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CE5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6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6A9" w:themeFill="accent4" w:themeFillTint="7F"/>
      </w:tcPr>
    </w:tblStylePr>
  </w:style>
  <w:style w:type="table" w:styleId="MediumGrid3-Accent5">
    <w:name w:val="Medium Grid 3 Accent 5"/>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4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4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FFFF" w:themeFill="accent5" w:themeFillTint="7F"/>
      </w:tcPr>
    </w:tblStylePr>
  </w:style>
  <w:style w:type="table" w:styleId="MediumGrid3-Accent6">
    <w:name w:val="Medium Grid 3 Accent 6"/>
    <w:basedOn w:val="TableNormal"/>
    <w:uiPriority w:val="69"/>
    <w:semiHidden/>
    <w:unhideWhenUsed/>
    <w:rsid w:val="00CE2E2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E9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80A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80A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D3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D3FB" w:themeFill="accent6" w:themeFillTint="7F"/>
      </w:tcPr>
    </w:tblStylePr>
  </w:style>
  <w:style w:type="table" w:styleId="MediumList1">
    <w:name w:val="Medium List 1"/>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3F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193C5A" w:themeColor="accent1"/>
        <w:bottom w:val="single" w:sz="8" w:space="0" w:color="193C5A" w:themeColor="accent1"/>
      </w:tblBorders>
    </w:tblPr>
    <w:tblStylePr w:type="firstRow">
      <w:rPr>
        <w:rFonts w:asciiTheme="majorHAnsi" w:eastAsiaTheme="majorEastAsia" w:hAnsiTheme="majorHAnsi" w:cstheme="majorBidi"/>
      </w:rPr>
      <w:tblPr/>
      <w:tcPr>
        <w:tcBorders>
          <w:top w:val="nil"/>
          <w:bottom w:val="single" w:sz="8" w:space="0" w:color="193C5A" w:themeColor="accent1"/>
        </w:tcBorders>
      </w:tcPr>
    </w:tblStylePr>
    <w:tblStylePr w:type="lastRow">
      <w:rPr>
        <w:b/>
        <w:bCs/>
        <w:color w:val="3F3F3F" w:themeColor="text2"/>
      </w:rPr>
      <w:tblPr/>
      <w:tcPr>
        <w:tcBorders>
          <w:top w:val="single" w:sz="8" w:space="0" w:color="193C5A" w:themeColor="accent1"/>
          <w:bottom w:val="single" w:sz="8" w:space="0" w:color="193C5A" w:themeColor="accent1"/>
        </w:tcBorders>
      </w:tcPr>
    </w:tblStylePr>
    <w:tblStylePr w:type="firstCol">
      <w:rPr>
        <w:b/>
        <w:bCs/>
      </w:rPr>
    </w:tblStylePr>
    <w:tblStylePr w:type="lastCol">
      <w:rPr>
        <w:b/>
        <w:bCs/>
      </w:rPr>
      <w:tblPr/>
      <w:tcPr>
        <w:tcBorders>
          <w:top w:val="single" w:sz="8" w:space="0" w:color="193C5A" w:themeColor="accent1"/>
          <w:bottom w:val="single" w:sz="8" w:space="0" w:color="193C5A" w:themeColor="accent1"/>
        </w:tcBorders>
      </w:tcPr>
    </w:tblStylePr>
    <w:tblStylePr w:type="band1Vert">
      <w:tblPr/>
      <w:tcPr>
        <w:shd w:val="clear" w:color="auto" w:fill="B2D0E9" w:themeFill="accent1" w:themeFillTint="3F"/>
      </w:tcPr>
    </w:tblStylePr>
    <w:tblStylePr w:type="band1Horz">
      <w:tblPr/>
      <w:tcPr>
        <w:shd w:val="clear" w:color="auto" w:fill="B2D0E9" w:themeFill="accent1" w:themeFillTint="3F"/>
      </w:tcPr>
    </w:tblStylePr>
  </w:style>
  <w:style w:type="table" w:styleId="MediumList1-Accent2">
    <w:name w:val="Medium List 1 Accent 2"/>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5BC5EA" w:themeColor="accent2"/>
        <w:bottom w:val="single" w:sz="8" w:space="0" w:color="5BC5EA" w:themeColor="accent2"/>
      </w:tblBorders>
    </w:tblPr>
    <w:tblStylePr w:type="firstRow">
      <w:rPr>
        <w:rFonts w:asciiTheme="majorHAnsi" w:eastAsiaTheme="majorEastAsia" w:hAnsiTheme="majorHAnsi" w:cstheme="majorBidi"/>
      </w:rPr>
      <w:tblPr/>
      <w:tcPr>
        <w:tcBorders>
          <w:top w:val="nil"/>
          <w:bottom w:val="single" w:sz="8" w:space="0" w:color="5BC5EA" w:themeColor="accent2"/>
        </w:tcBorders>
      </w:tcPr>
    </w:tblStylePr>
    <w:tblStylePr w:type="lastRow">
      <w:rPr>
        <w:b/>
        <w:bCs/>
        <w:color w:val="3F3F3F" w:themeColor="text2"/>
      </w:rPr>
      <w:tblPr/>
      <w:tcPr>
        <w:tcBorders>
          <w:top w:val="single" w:sz="8" w:space="0" w:color="5BC5EA" w:themeColor="accent2"/>
          <w:bottom w:val="single" w:sz="8" w:space="0" w:color="5BC5EA" w:themeColor="accent2"/>
        </w:tcBorders>
      </w:tcPr>
    </w:tblStylePr>
    <w:tblStylePr w:type="firstCol">
      <w:rPr>
        <w:b/>
        <w:bCs/>
      </w:rPr>
    </w:tblStylePr>
    <w:tblStylePr w:type="lastCol">
      <w:rPr>
        <w:b/>
        <w:bCs/>
      </w:rPr>
      <w:tblPr/>
      <w:tcPr>
        <w:tcBorders>
          <w:top w:val="single" w:sz="8" w:space="0" w:color="5BC5EA" w:themeColor="accent2"/>
          <w:bottom w:val="single" w:sz="8" w:space="0" w:color="5BC5EA" w:themeColor="accent2"/>
        </w:tcBorders>
      </w:tcPr>
    </w:tblStylePr>
    <w:tblStylePr w:type="band1Vert">
      <w:tblPr/>
      <w:tcPr>
        <w:shd w:val="clear" w:color="auto" w:fill="D6F0F9" w:themeFill="accent2" w:themeFillTint="3F"/>
      </w:tcPr>
    </w:tblStylePr>
    <w:tblStylePr w:type="band1Horz">
      <w:tblPr/>
      <w:tcPr>
        <w:shd w:val="clear" w:color="auto" w:fill="D6F0F9" w:themeFill="accent2" w:themeFillTint="3F"/>
      </w:tcPr>
    </w:tblStylePr>
  </w:style>
  <w:style w:type="table" w:styleId="MediumList1-Accent3">
    <w:name w:val="Medium List 1 Accent 3"/>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DE7A22" w:themeColor="accent3"/>
        <w:bottom w:val="single" w:sz="8" w:space="0" w:color="DE7A22" w:themeColor="accent3"/>
      </w:tblBorders>
    </w:tblPr>
    <w:tblStylePr w:type="firstRow">
      <w:rPr>
        <w:rFonts w:asciiTheme="majorHAnsi" w:eastAsiaTheme="majorEastAsia" w:hAnsiTheme="majorHAnsi" w:cstheme="majorBidi"/>
      </w:rPr>
      <w:tblPr/>
      <w:tcPr>
        <w:tcBorders>
          <w:top w:val="nil"/>
          <w:bottom w:val="single" w:sz="8" w:space="0" w:color="DE7A22" w:themeColor="accent3"/>
        </w:tcBorders>
      </w:tcPr>
    </w:tblStylePr>
    <w:tblStylePr w:type="lastRow">
      <w:rPr>
        <w:b/>
        <w:bCs/>
        <w:color w:val="3F3F3F" w:themeColor="text2"/>
      </w:rPr>
      <w:tblPr/>
      <w:tcPr>
        <w:tcBorders>
          <w:top w:val="single" w:sz="8" w:space="0" w:color="DE7A22" w:themeColor="accent3"/>
          <w:bottom w:val="single" w:sz="8" w:space="0" w:color="DE7A22" w:themeColor="accent3"/>
        </w:tcBorders>
      </w:tcPr>
    </w:tblStylePr>
    <w:tblStylePr w:type="firstCol">
      <w:rPr>
        <w:b/>
        <w:bCs/>
      </w:rPr>
    </w:tblStylePr>
    <w:tblStylePr w:type="lastCol">
      <w:rPr>
        <w:b/>
        <w:bCs/>
      </w:rPr>
      <w:tblPr/>
      <w:tcPr>
        <w:tcBorders>
          <w:top w:val="single" w:sz="8" w:space="0" w:color="DE7A22" w:themeColor="accent3"/>
          <w:bottom w:val="single" w:sz="8" w:space="0" w:color="DE7A22" w:themeColor="accent3"/>
        </w:tcBorders>
      </w:tcPr>
    </w:tblStylePr>
    <w:tblStylePr w:type="band1Vert">
      <w:tblPr/>
      <w:tcPr>
        <w:shd w:val="clear" w:color="auto" w:fill="F6DDC8" w:themeFill="accent3" w:themeFillTint="3F"/>
      </w:tcPr>
    </w:tblStylePr>
    <w:tblStylePr w:type="band1Horz">
      <w:tblPr/>
      <w:tcPr>
        <w:shd w:val="clear" w:color="auto" w:fill="F6DDC8" w:themeFill="accent3" w:themeFillTint="3F"/>
      </w:tcPr>
    </w:tblStylePr>
  </w:style>
  <w:style w:type="table" w:styleId="MediumList1-Accent4">
    <w:name w:val="Medium List 1 Accent 4"/>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FDCE53" w:themeColor="accent4"/>
        <w:bottom w:val="single" w:sz="8" w:space="0" w:color="FDCE53" w:themeColor="accent4"/>
      </w:tblBorders>
    </w:tblPr>
    <w:tblStylePr w:type="firstRow">
      <w:rPr>
        <w:rFonts w:asciiTheme="majorHAnsi" w:eastAsiaTheme="majorEastAsia" w:hAnsiTheme="majorHAnsi" w:cstheme="majorBidi"/>
      </w:rPr>
      <w:tblPr/>
      <w:tcPr>
        <w:tcBorders>
          <w:top w:val="nil"/>
          <w:bottom w:val="single" w:sz="8" w:space="0" w:color="FDCE53" w:themeColor="accent4"/>
        </w:tcBorders>
      </w:tcPr>
    </w:tblStylePr>
    <w:tblStylePr w:type="lastRow">
      <w:rPr>
        <w:b/>
        <w:bCs/>
        <w:color w:val="3F3F3F" w:themeColor="text2"/>
      </w:rPr>
      <w:tblPr/>
      <w:tcPr>
        <w:tcBorders>
          <w:top w:val="single" w:sz="8" w:space="0" w:color="FDCE53" w:themeColor="accent4"/>
          <w:bottom w:val="single" w:sz="8" w:space="0" w:color="FDCE53" w:themeColor="accent4"/>
        </w:tcBorders>
      </w:tcPr>
    </w:tblStylePr>
    <w:tblStylePr w:type="firstCol">
      <w:rPr>
        <w:b/>
        <w:bCs/>
      </w:rPr>
    </w:tblStylePr>
    <w:tblStylePr w:type="lastCol">
      <w:rPr>
        <w:b/>
        <w:bCs/>
      </w:rPr>
      <w:tblPr/>
      <w:tcPr>
        <w:tcBorders>
          <w:top w:val="single" w:sz="8" w:space="0" w:color="FDCE53" w:themeColor="accent4"/>
          <w:bottom w:val="single" w:sz="8" w:space="0" w:color="FDCE53" w:themeColor="accent4"/>
        </w:tcBorders>
      </w:tcPr>
    </w:tblStylePr>
    <w:tblStylePr w:type="band1Vert">
      <w:tblPr/>
      <w:tcPr>
        <w:shd w:val="clear" w:color="auto" w:fill="FEF2D4" w:themeFill="accent4" w:themeFillTint="3F"/>
      </w:tcPr>
    </w:tblStylePr>
    <w:tblStylePr w:type="band1Horz">
      <w:tblPr/>
      <w:tcPr>
        <w:shd w:val="clear" w:color="auto" w:fill="FEF2D4" w:themeFill="accent4" w:themeFillTint="3F"/>
      </w:tcPr>
    </w:tblStylePr>
  </w:style>
  <w:style w:type="table" w:styleId="MediumList1-Accent5">
    <w:name w:val="Medium List 1 Accent 5"/>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006464" w:themeColor="accent5"/>
        <w:bottom w:val="single" w:sz="8" w:space="0" w:color="006464" w:themeColor="accent5"/>
      </w:tblBorders>
    </w:tblPr>
    <w:tblStylePr w:type="firstRow">
      <w:rPr>
        <w:rFonts w:asciiTheme="majorHAnsi" w:eastAsiaTheme="majorEastAsia" w:hAnsiTheme="majorHAnsi" w:cstheme="majorBidi"/>
      </w:rPr>
      <w:tblPr/>
      <w:tcPr>
        <w:tcBorders>
          <w:top w:val="nil"/>
          <w:bottom w:val="single" w:sz="8" w:space="0" w:color="006464" w:themeColor="accent5"/>
        </w:tcBorders>
      </w:tcPr>
    </w:tblStylePr>
    <w:tblStylePr w:type="lastRow">
      <w:rPr>
        <w:b/>
        <w:bCs/>
        <w:color w:val="3F3F3F" w:themeColor="text2"/>
      </w:rPr>
      <w:tblPr/>
      <w:tcPr>
        <w:tcBorders>
          <w:top w:val="single" w:sz="8" w:space="0" w:color="006464" w:themeColor="accent5"/>
          <w:bottom w:val="single" w:sz="8" w:space="0" w:color="006464" w:themeColor="accent5"/>
        </w:tcBorders>
      </w:tcPr>
    </w:tblStylePr>
    <w:tblStylePr w:type="firstCol">
      <w:rPr>
        <w:b/>
        <w:bCs/>
      </w:rPr>
    </w:tblStylePr>
    <w:tblStylePr w:type="lastCol">
      <w:rPr>
        <w:b/>
        <w:bCs/>
      </w:rPr>
      <w:tblPr/>
      <w:tcPr>
        <w:tcBorders>
          <w:top w:val="single" w:sz="8" w:space="0" w:color="006464" w:themeColor="accent5"/>
          <w:bottom w:val="single" w:sz="8" w:space="0" w:color="006464" w:themeColor="accent5"/>
        </w:tcBorders>
      </w:tcPr>
    </w:tblStylePr>
    <w:tblStylePr w:type="band1Vert">
      <w:tblPr/>
      <w:tcPr>
        <w:shd w:val="clear" w:color="auto" w:fill="99FFFF" w:themeFill="accent5" w:themeFillTint="3F"/>
      </w:tcPr>
    </w:tblStylePr>
    <w:tblStylePr w:type="band1Horz">
      <w:tblPr/>
      <w:tcPr>
        <w:shd w:val="clear" w:color="auto" w:fill="99FFFF" w:themeFill="accent5" w:themeFillTint="3F"/>
      </w:tcPr>
    </w:tblStylePr>
  </w:style>
  <w:style w:type="table" w:styleId="MediumList1-Accent6">
    <w:name w:val="Medium List 1 Accent 6"/>
    <w:basedOn w:val="TableNormal"/>
    <w:uiPriority w:val="65"/>
    <w:semiHidden/>
    <w:unhideWhenUsed/>
    <w:rsid w:val="00CE2E25"/>
    <w:pPr>
      <w:spacing w:after="0" w:line="240" w:lineRule="auto"/>
    </w:pPr>
    <w:rPr>
      <w:color w:val="000000" w:themeColor="text1"/>
    </w:rPr>
    <w:tblPr>
      <w:tblStyleRowBandSize w:val="1"/>
      <w:tblStyleColBandSize w:val="1"/>
      <w:tblBorders>
        <w:top w:val="single" w:sz="8" w:space="0" w:color="0480A8" w:themeColor="accent6"/>
        <w:bottom w:val="single" w:sz="8" w:space="0" w:color="0480A8" w:themeColor="accent6"/>
      </w:tblBorders>
    </w:tblPr>
    <w:tblStylePr w:type="firstRow">
      <w:rPr>
        <w:rFonts w:asciiTheme="majorHAnsi" w:eastAsiaTheme="majorEastAsia" w:hAnsiTheme="majorHAnsi" w:cstheme="majorBidi"/>
      </w:rPr>
      <w:tblPr/>
      <w:tcPr>
        <w:tcBorders>
          <w:top w:val="nil"/>
          <w:bottom w:val="single" w:sz="8" w:space="0" w:color="0480A8" w:themeColor="accent6"/>
        </w:tcBorders>
      </w:tcPr>
    </w:tblStylePr>
    <w:tblStylePr w:type="lastRow">
      <w:rPr>
        <w:b/>
        <w:bCs/>
        <w:color w:val="3F3F3F" w:themeColor="text2"/>
      </w:rPr>
      <w:tblPr/>
      <w:tcPr>
        <w:tcBorders>
          <w:top w:val="single" w:sz="8" w:space="0" w:color="0480A8" w:themeColor="accent6"/>
          <w:bottom w:val="single" w:sz="8" w:space="0" w:color="0480A8" w:themeColor="accent6"/>
        </w:tcBorders>
      </w:tcPr>
    </w:tblStylePr>
    <w:tblStylePr w:type="firstCol">
      <w:rPr>
        <w:b/>
        <w:bCs/>
      </w:rPr>
    </w:tblStylePr>
    <w:tblStylePr w:type="lastCol">
      <w:rPr>
        <w:b/>
        <w:bCs/>
      </w:rPr>
      <w:tblPr/>
      <w:tcPr>
        <w:tcBorders>
          <w:top w:val="single" w:sz="8" w:space="0" w:color="0480A8" w:themeColor="accent6"/>
          <w:bottom w:val="single" w:sz="8" w:space="0" w:color="0480A8" w:themeColor="accent6"/>
        </w:tcBorders>
      </w:tcPr>
    </w:tblStylePr>
    <w:tblStylePr w:type="band1Vert">
      <w:tblPr/>
      <w:tcPr>
        <w:shd w:val="clear" w:color="auto" w:fill="ADE9FD" w:themeFill="accent6" w:themeFillTint="3F"/>
      </w:tcPr>
    </w:tblStylePr>
    <w:tblStylePr w:type="band1Horz">
      <w:tblPr/>
      <w:tcPr>
        <w:shd w:val="clear" w:color="auto" w:fill="ADE9FD" w:themeFill="accent6" w:themeFillTint="3F"/>
      </w:tcPr>
    </w:tblStylePr>
  </w:style>
  <w:style w:type="table" w:styleId="MediumList2">
    <w:name w:val="Medium List 2"/>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rPr>
        <w:sz w:val="24"/>
        <w:szCs w:val="24"/>
      </w:rPr>
      <w:tblPr/>
      <w:tcPr>
        <w:tcBorders>
          <w:top w:val="nil"/>
          <w:left w:val="nil"/>
          <w:bottom w:val="single" w:sz="24" w:space="0" w:color="193C5A" w:themeColor="accent1"/>
          <w:right w:val="nil"/>
          <w:insideH w:val="nil"/>
          <w:insideV w:val="nil"/>
        </w:tcBorders>
        <w:shd w:val="clear" w:color="auto" w:fill="FFFFFF" w:themeFill="background1"/>
      </w:tcPr>
    </w:tblStylePr>
    <w:tblStylePr w:type="lastRow">
      <w:tblPr/>
      <w:tcPr>
        <w:tcBorders>
          <w:top w:val="single" w:sz="8" w:space="0" w:color="193C5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3C5A" w:themeColor="accent1"/>
          <w:insideH w:val="nil"/>
          <w:insideV w:val="nil"/>
        </w:tcBorders>
        <w:shd w:val="clear" w:color="auto" w:fill="FFFFFF" w:themeFill="background1"/>
      </w:tcPr>
    </w:tblStylePr>
    <w:tblStylePr w:type="lastCol">
      <w:tblPr/>
      <w:tcPr>
        <w:tcBorders>
          <w:top w:val="nil"/>
          <w:left w:val="single" w:sz="8" w:space="0" w:color="193C5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top w:val="nil"/>
          <w:bottom w:val="nil"/>
          <w:insideH w:val="nil"/>
          <w:insideV w:val="nil"/>
        </w:tcBorders>
        <w:shd w:val="clear" w:color="auto" w:fill="B2D0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rPr>
        <w:sz w:val="24"/>
        <w:szCs w:val="24"/>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tblPr/>
      <w:tcPr>
        <w:tcBorders>
          <w:top w:val="single" w:sz="8" w:space="0" w:color="5BC5E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BC5EA" w:themeColor="accent2"/>
          <w:insideH w:val="nil"/>
          <w:insideV w:val="nil"/>
        </w:tcBorders>
        <w:shd w:val="clear" w:color="auto" w:fill="FFFFFF" w:themeFill="background1"/>
      </w:tcPr>
    </w:tblStylePr>
    <w:tblStylePr w:type="lastCol">
      <w:tblPr/>
      <w:tcPr>
        <w:tcBorders>
          <w:top w:val="nil"/>
          <w:left w:val="single" w:sz="8" w:space="0" w:color="5BC5E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top w:val="nil"/>
          <w:bottom w:val="nil"/>
          <w:insideH w:val="nil"/>
          <w:insideV w:val="nil"/>
        </w:tcBorders>
        <w:shd w:val="clear" w:color="auto" w:fill="D6F0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rPr>
        <w:sz w:val="24"/>
        <w:szCs w:val="24"/>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tblPr/>
      <w:tcPr>
        <w:tcBorders>
          <w:top w:val="single" w:sz="8" w:space="0" w:color="DE7A2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7A22" w:themeColor="accent3"/>
          <w:insideH w:val="nil"/>
          <w:insideV w:val="nil"/>
        </w:tcBorders>
        <w:shd w:val="clear" w:color="auto" w:fill="FFFFFF" w:themeFill="background1"/>
      </w:tcPr>
    </w:tblStylePr>
    <w:tblStylePr w:type="lastCol">
      <w:tblPr/>
      <w:tcPr>
        <w:tcBorders>
          <w:top w:val="nil"/>
          <w:left w:val="single" w:sz="8" w:space="0" w:color="DE7A2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top w:val="nil"/>
          <w:bottom w:val="nil"/>
          <w:insideH w:val="nil"/>
          <w:insideV w:val="nil"/>
        </w:tcBorders>
        <w:shd w:val="clear" w:color="auto" w:fill="F6DDC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rPr>
        <w:sz w:val="24"/>
        <w:szCs w:val="24"/>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tblPr/>
      <w:tcPr>
        <w:tcBorders>
          <w:top w:val="single" w:sz="8" w:space="0" w:color="FDCE5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CE53" w:themeColor="accent4"/>
          <w:insideH w:val="nil"/>
          <w:insideV w:val="nil"/>
        </w:tcBorders>
        <w:shd w:val="clear" w:color="auto" w:fill="FFFFFF" w:themeFill="background1"/>
      </w:tcPr>
    </w:tblStylePr>
    <w:tblStylePr w:type="lastCol">
      <w:tblPr/>
      <w:tcPr>
        <w:tcBorders>
          <w:top w:val="nil"/>
          <w:left w:val="single" w:sz="8" w:space="0" w:color="FDCE5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top w:val="nil"/>
          <w:bottom w:val="nil"/>
          <w:insideH w:val="nil"/>
          <w:insideV w:val="nil"/>
        </w:tcBorders>
        <w:shd w:val="clear" w:color="auto" w:fill="FEF2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rPr>
        <w:sz w:val="24"/>
        <w:szCs w:val="24"/>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tblPr/>
      <w:tcPr>
        <w:tcBorders>
          <w:top w:val="single" w:sz="8" w:space="0" w:color="0064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464" w:themeColor="accent5"/>
          <w:insideH w:val="nil"/>
          <w:insideV w:val="nil"/>
        </w:tcBorders>
        <w:shd w:val="clear" w:color="auto" w:fill="FFFFFF" w:themeFill="background1"/>
      </w:tcPr>
    </w:tblStylePr>
    <w:tblStylePr w:type="lastCol">
      <w:tblPr/>
      <w:tcPr>
        <w:tcBorders>
          <w:top w:val="nil"/>
          <w:left w:val="single" w:sz="8" w:space="0" w:color="0064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top w:val="nil"/>
          <w:bottom w:val="nil"/>
          <w:insideH w:val="nil"/>
          <w:insideV w:val="nil"/>
        </w:tcBorders>
        <w:shd w:val="clear" w:color="auto" w:fill="99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E2E2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rPr>
        <w:sz w:val="24"/>
        <w:szCs w:val="24"/>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tblPr/>
      <w:tcPr>
        <w:tcBorders>
          <w:top w:val="single" w:sz="8" w:space="0" w:color="0480A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80A8" w:themeColor="accent6"/>
          <w:insideH w:val="nil"/>
          <w:insideV w:val="nil"/>
        </w:tcBorders>
        <w:shd w:val="clear" w:color="auto" w:fill="FFFFFF" w:themeFill="background1"/>
      </w:tcPr>
    </w:tblStylePr>
    <w:tblStylePr w:type="lastCol">
      <w:tblPr/>
      <w:tcPr>
        <w:tcBorders>
          <w:top w:val="nil"/>
          <w:left w:val="single" w:sz="8" w:space="0" w:color="0480A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top w:val="nil"/>
          <w:bottom w:val="nil"/>
          <w:insideH w:val="nil"/>
          <w:insideV w:val="nil"/>
        </w:tcBorders>
        <w:shd w:val="clear" w:color="auto" w:fill="ADE9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E2E2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E2E25"/>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tblBorders>
    </w:tblPr>
    <w:tblStylePr w:type="firstRow">
      <w:pPr>
        <w:spacing w:before="0" w:after="0" w:line="240" w:lineRule="auto"/>
      </w:pPr>
      <w:rPr>
        <w:b/>
        <w:bCs/>
        <w:color w:val="FFFFFF" w:themeColor="background1"/>
      </w:rPr>
      <w:tblPr/>
      <w:tcPr>
        <w:tc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shd w:val="clear" w:color="auto" w:fill="193C5A" w:themeFill="accent1"/>
      </w:tcPr>
    </w:tblStylePr>
    <w:tblStylePr w:type="lastRow">
      <w:pPr>
        <w:spacing w:before="0" w:after="0" w:line="240" w:lineRule="auto"/>
      </w:pPr>
      <w:rPr>
        <w:b/>
        <w:bCs/>
      </w:rPr>
      <w:tblPr/>
      <w:tcPr>
        <w:tcBorders>
          <w:top w:val="double" w:sz="6"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0E9" w:themeFill="accent1" w:themeFillTint="3F"/>
      </w:tcPr>
    </w:tblStylePr>
    <w:tblStylePr w:type="band1Horz">
      <w:tblPr/>
      <w:tcPr>
        <w:tcBorders>
          <w:insideH w:val="nil"/>
          <w:insideV w:val="nil"/>
        </w:tcBorders>
        <w:shd w:val="clear" w:color="auto" w:fill="B2D0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E2E25"/>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tblBorders>
    </w:tblPr>
    <w:tblStylePr w:type="firstRow">
      <w:pPr>
        <w:spacing w:before="0" w:after="0" w:line="240" w:lineRule="auto"/>
      </w:pPr>
      <w:rPr>
        <w:b/>
        <w:bCs/>
        <w:color w:val="FFFFFF" w:themeColor="background1"/>
      </w:rPr>
      <w:tblPr/>
      <w:tcPr>
        <w:tc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shd w:val="clear" w:color="auto" w:fill="5BC5EA" w:themeFill="accent2"/>
      </w:tcPr>
    </w:tblStylePr>
    <w:tblStylePr w:type="lastRow">
      <w:pPr>
        <w:spacing w:before="0" w:after="0" w:line="240" w:lineRule="auto"/>
      </w:pPr>
      <w:rPr>
        <w:b/>
        <w:bCs/>
      </w:rPr>
      <w:tblPr/>
      <w:tcPr>
        <w:tcBorders>
          <w:top w:val="double" w:sz="6"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0F9" w:themeFill="accent2" w:themeFillTint="3F"/>
      </w:tcPr>
    </w:tblStylePr>
    <w:tblStylePr w:type="band1Horz">
      <w:tblPr/>
      <w:tcPr>
        <w:tcBorders>
          <w:insideH w:val="nil"/>
          <w:insideV w:val="nil"/>
        </w:tcBorders>
        <w:shd w:val="clear" w:color="auto" w:fill="D6F0F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E2E25"/>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tblBorders>
    </w:tblPr>
    <w:tblStylePr w:type="firstRow">
      <w:pPr>
        <w:spacing w:before="0" w:after="0" w:line="240" w:lineRule="auto"/>
      </w:pPr>
      <w:rPr>
        <w:b/>
        <w:bCs/>
        <w:color w:val="FFFFFF" w:themeColor="background1"/>
      </w:rPr>
      <w:tblPr/>
      <w:tcPr>
        <w:tc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shd w:val="clear" w:color="auto" w:fill="DE7A22" w:themeFill="accent3"/>
      </w:tcPr>
    </w:tblStylePr>
    <w:tblStylePr w:type="lastRow">
      <w:pPr>
        <w:spacing w:before="0" w:after="0" w:line="240" w:lineRule="auto"/>
      </w:pPr>
      <w:rPr>
        <w:b/>
        <w:bCs/>
      </w:rPr>
      <w:tblPr/>
      <w:tcPr>
        <w:tcBorders>
          <w:top w:val="double" w:sz="6"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DDC8" w:themeFill="accent3" w:themeFillTint="3F"/>
      </w:tcPr>
    </w:tblStylePr>
    <w:tblStylePr w:type="band1Horz">
      <w:tblPr/>
      <w:tcPr>
        <w:tcBorders>
          <w:insideH w:val="nil"/>
          <w:insideV w:val="nil"/>
        </w:tcBorders>
        <w:shd w:val="clear" w:color="auto" w:fill="F6DDC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E2E25"/>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tblBorders>
    </w:tblPr>
    <w:tblStylePr w:type="firstRow">
      <w:pPr>
        <w:spacing w:before="0" w:after="0" w:line="240" w:lineRule="auto"/>
      </w:pPr>
      <w:rPr>
        <w:b/>
        <w:bCs/>
        <w:color w:val="FFFFFF" w:themeColor="background1"/>
      </w:rPr>
      <w:tblPr/>
      <w:tcPr>
        <w:tc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shd w:val="clear" w:color="auto" w:fill="FDCE53" w:themeFill="accent4"/>
      </w:tcPr>
    </w:tblStylePr>
    <w:tblStylePr w:type="lastRow">
      <w:pPr>
        <w:spacing w:before="0" w:after="0" w:line="240" w:lineRule="auto"/>
      </w:pPr>
      <w:rPr>
        <w:b/>
        <w:bCs/>
      </w:rPr>
      <w:tblPr/>
      <w:tcPr>
        <w:tcBorders>
          <w:top w:val="double" w:sz="6"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2D4" w:themeFill="accent4" w:themeFillTint="3F"/>
      </w:tcPr>
    </w:tblStylePr>
    <w:tblStylePr w:type="band1Horz">
      <w:tblPr/>
      <w:tcPr>
        <w:tcBorders>
          <w:insideH w:val="nil"/>
          <w:insideV w:val="nil"/>
        </w:tcBorders>
        <w:shd w:val="clear" w:color="auto" w:fill="FEF2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E2E25"/>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tblBorders>
    </w:tblPr>
    <w:tblStylePr w:type="firstRow">
      <w:pPr>
        <w:spacing w:before="0" w:after="0" w:line="240" w:lineRule="auto"/>
      </w:pPr>
      <w:rPr>
        <w:b/>
        <w:bCs/>
        <w:color w:val="FFFFFF" w:themeColor="background1"/>
      </w:rPr>
      <w:tblPr/>
      <w:tcPr>
        <w:tc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shd w:val="clear" w:color="auto" w:fill="006464" w:themeFill="accent5"/>
      </w:tcPr>
    </w:tblStylePr>
    <w:tblStylePr w:type="lastRow">
      <w:pPr>
        <w:spacing w:before="0" w:after="0" w:line="240" w:lineRule="auto"/>
      </w:pPr>
      <w:rPr>
        <w:b/>
        <w:bCs/>
      </w:rPr>
      <w:tblPr/>
      <w:tcPr>
        <w:tcBorders>
          <w:top w:val="double" w:sz="6"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tcPr>
    </w:tblStylePr>
    <w:tblStylePr w:type="firstCol">
      <w:rPr>
        <w:b/>
        <w:bCs/>
      </w:rPr>
    </w:tblStylePr>
    <w:tblStylePr w:type="lastCol">
      <w:rPr>
        <w:b/>
        <w:bCs/>
      </w:rPr>
    </w:tblStylePr>
    <w:tblStylePr w:type="band1Vert">
      <w:tblPr/>
      <w:tcPr>
        <w:shd w:val="clear" w:color="auto" w:fill="99FFFF" w:themeFill="accent5" w:themeFillTint="3F"/>
      </w:tcPr>
    </w:tblStylePr>
    <w:tblStylePr w:type="band1Horz">
      <w:tblPr/>
      <w:tcPr>
        <w:tcBorders>
          <w:insideH w:val="nil"/>
          <w:insideV w:val="nil"/>
        </w:tcBorders>
        <w:shd w:val="clear" w:color="auto" w:fill="99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E2E25"/>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tblBorders>
    </w:tblPr>
    <w:tblStylePr w:type="firstRow">
      <w:pPr>
        <w:spacing w:before="0" w:after="0" w:line="240" w:lineRule="auto"/>
      </w:pPr>
      <w:rPr>
        <w:b/>
        <w:bCs/>
        <w:color w:val="FFFFFF" w:themeColor="background1"/>
      </w:rPr>
      <w:tblPr/>
      <w:tcPr>
        <w:tc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shd w:val="clear" w:color="auto" w:fill="0480A8" w:themeFill="accent6"/>
      </w:tcPr>
    </w:tblStylePr>
    <w:tblStylePr w:type="lastRow">
      <w:pPr>
        <w:spacing w:before="0" w:after="0" w:line="240" w:lineRule="auto"/>
      </w:pPr>
      <w:rPr>
        <w:b/>
        <w:bCs/>
      </w:rPr>
      <w:tblPr/>
      <w:tcPr>
        <w:tcBorders>
          <w:top w:val="double" w:sz="6"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DE9FD" w:themeFill="accent6" w:themeFillTint="3F"/>
      </w:tcPr>
    </w:tblStylePr>
    <w:tblStylePr w:type="band1Horz">
      <w:tblPr/>
      <w:tcPr>
        <w:tcBorders>
          <w:insideH w:val="nil"/>
          <w:insideV w:val="nil"/>
        </w:tcBorders>
        <w:shd w:val="clear" w:color="auto" w:fill="ADE9F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3C5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3C5A" w:themeFill="accent1"/>
      </w:tcPr>
    </w:tblStylePr>
    <w:tblStylePr w:type="lastCol">
      <w:rPr>
        <w:b/>
        <w:bCs/>
        <w:color w:val="FFFFFF" w:themeColor="background1"/>
      </w:rPr>
      <w:tblPr/>
      <w:tcPr>
        <w:tcBorders>
          <w:left w:val="nil"/>
          <w:right w:val="nil"/>
          <w:insideH w:val="nil"/>
          <w:insideV w:val="nil"/>
        </w:tcBorders>
        <w:shd w:val="clear" w:color="auto" w:fill="193C5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C5E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C5EA" w:themeFill="accent2"/>
      </w:tcPr>
    </w:tblStylePr>
    <w:tblStylePr w:type="lastCol">
      <w:rPr>
        <w:b/>
        <w:bCs/>
        <w:color w:val="FFFFFF" w:themeColor="background1"/>
      </w:rPr>
      <w:tblPr/>
      <w:tcPr>
        <w:tcBorders>
          <w:left w:val="nil"/>
          <w:right w:val="nil"/>
          <w:insideH w:val="nil"/>
          <w:insideV w:val="nil"/>
        </w:tcBorders>
        <w:shd w:val="clear" w:color="auto" w:fill="5BC5E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7A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7A22" w:themeFill="accent3"/>
      </w:tcPr>
    </w:tblStylePr>
    <w:tblStylePr w:type="lastCol">
      <w:rPr>
        <w:b/>
        <w:bCs/>
        <w:color w:val="FFFFFF" w:themeColor="background1"/>
      </w:rPr>
      <w:tblPr/>
      <w:tcPr>
        <w:tcBorders>
          <w:left w:val="nil"/>
          <w:right w:val="nil"/>
          <w:insideH w:val="nil"/>
          <w:insideV w:val="nil"/>
        </w:tcBorders>
        <w:shd w:val="clear" w:color="auto" w:fill="DE7A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CE5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CE53" w:themeFill="accent4"/>
      </w:tcPr>
    </w:tblStylePr>
    <w:tblStylePr w:type="lastCol">
      <w:rPr>
        <w:b/>
        <w:bCs/>
        <w:color w:val="FFFFFF" w:themeColor="background1"/>
      </w:rPr>
      <w:tblPr/>
      <w:tcPr>
        <w:tcBorders>
          <w:left w:val="nil"/>
          <w:right w:val="nil"/>
          <w:insideH w:val="nil"/>
          <w:insideV w:val="nil"/>
        </w:tcBorders>
        <w:shd w:val="clear" w:color="auto" w:fill="FDCE5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4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464" w:themeFill="accent5"/>
      </w:tcPr>
    </w:tblStylePr>
    <w:tblStylePr w:type="lastCol">
      <w:rPr>
        <w:b/>
        <w:bCs/>
        <w:color w:val="FFFFFF" w:themeColor="background1"/>
      </w:rPr>
      <w:tblPr/>
      <w:tcPr>
        <w:tcBorders>
          <w:left w:val="nil"/>
          <w:right w:val="nil"/>
          <w:insideH w:val="nil"/>
          <w:insideV w:val="nil"/>
        </w:tcBorders>
        <w:shd w:val="clear" w:color="auto" w:fill="0064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E2E2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80A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80A8" w:themeFill="accent6"/>
      </w:tcPr>
    </w:tblStylePr>
    <w:tblStylePr w:type="lastCol">
      <w:rPr>
        <w:b/>
        <w:bCs/>
        <w:color w:val="FFFFFF" w:themeColor="background1"/>
      </w:rPr>
      <w:tblPr/>
      <w:tcPr>
        <w:tcBorders>
          <w:left w:val="nil"/>
          <w:right w:val="nil"/>
          <w:insideH w:val="nil"/>
          <w:insideV w:val="nil"/>
        </w:tcBorders>
        <w:shd w:val="clear" w:color="auto" w:fill="0480A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CE2E2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E2E2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85" w:type="dxa"/>
        <w:bottom w:w="85"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E2E25"/>
    <w:pPr>
      <w:spacing w:after="0" w:line="240" w:lineRule="auto"/>
    </w:pPr>
    <w:tblPr>
      <w:tblStyleRowBandSize w:val="1"/>
      <w:tblStyleColBandSize w:val="1"/>
      <w:tblCellMar>
        <w:top w:w="85" w:type="dxa"/>
        <w:bottom w:w="85"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E2E25"/>
    <w:pPr>
      <w:spacing w:after="0" w:line="240" w:lineRule="auto"/>
    </w:pPr>
    <w:tblPr>
      <w:tblStyleRowBandSize w:val="1"/>
      <w:tblStyleColBandSize w:val="1"/>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E2E25"/>
    <w:pPr>
      <w:spacing w:after="0" w:line="240" w:lineRule="auto"/>
    </w:p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CE2E25"/>
    <w:pPr>
      <w:spacing w:after="220" w:line="240" w:lineRule="auto"/>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uiPriority w:val="99"/>
    <w:semiHidden/>
    <w:unhideWhenUsed/>
    <w:rsid w:val="00CE2E25"/>
    <w:pPr>
      <w:spacing w:after="220" w:line="240" w:lineRule="auto"/>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uiPriority w:val="99"/>
    <w:semiHidden/>
    <w:unhideWhenUsed/>
    <w:rsid w:val="00CE2E25"/>
    <w:pPr>
      <w:spacing w:after="220" w:line="240" w:lineRule="auto"/>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uiPriority w:val="99"/>
    <w:semiHidden/>
    <w:unhideWhenUsed/>
    <w:rsid w:val="00CE2E25"/>
    <w:pPr>
      <w:spacing w:after="220" w:line="240" w:lineRule="auto"/>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CE2E25"/>
    <w:pPr>
      <w:spacing w:after="220" w:line="240" w:lineRule="auto"/>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uiPriority w:val="99"/>
    <w:semiHidden/>
    <w:unhideWhenUsed/>
    <w:rsid w:val="00CE2E25"/>
    <w:pPr>
      <w:spacing w:after="220" w:line="240" w:lineRule="auto"/>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CE2E25"/>
    <w:pPr>
      <w:spacing w:after="220" w:line="240" w:lineRule="auto"/>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CE2E25"/>
    <w:pPr>
      <w:spacing w:after="220" w:line="240" w:lineRule="auto"/>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uiPriority w:val="99"/>
    <w:semiHidden/>
    <w:unhideWhenUsed/>
    <w:rsid w:val="00CE2E25"/>
    <w:pPr>
      <w:spacing w:after="220" w:line="240" w:lineRule="auto"/>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uiPriority w:val="99"/>
    <w:semiHidden/>
    <w:unhideWhenUsed/>
    <w:rsid w:val="00CE2E25"/>
    <w:pPr>
      <w:spacing w:after="220" w:line="240" w:lineRule="auto"/>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CE2E25"/>
    <w:pPr>
      <w:spacing w:after="220" w:line="240" w:lineRule="auto"/>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uiPriority w:val="99"/>
    <w:semiHidden/>
    <w:unhideWhenUsed/>
    <w:rsid w:val="00CE2E25"/>
    <w:pPr>
      <w:spacing w:after="220" w:line="240" w:lineRule="auto"/>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CE2E25"/>
    <w:pPr>
      <w:spacing w:after="220" w:line="240" w:lineRule="auto"/>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uiPriority w:val="99"/>
    <w:semiHidden/>
    <w:unhideWhenUsed/>
    <w:rsid w:val="00CE2E25"/>
    <w:pPr>
      <w:spacing w:after="220" w:line="240" w:lineRule="auto"/>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E2E25"/>
    <w:pPr>
      <w:spacing w:after="220" w:line="240" w:lineRule="auto"/>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E2E25"/>
    <w:pPr>
      <w:spacing w:after="220" w:line="240" w:lineRule="auto"/>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CE2E25"/>
    <w:pPr>
      <w:spacing w:after="220" w:line="240" w:lineRule="auto"/>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E2E25"/>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CE2E25"/>
    <w:pPr>
      <w:spacing w:after="220" w:line="240" w:lineRule="auto"/>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CE2E25"/>
    <w:pPr>
      <w:spacing w:after="220" w:line="240" w:lineRule="auto"/>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CE2E25"/>
    <w:pPr>
      <w:spacing w:after="220" w:line="240" w:lineRule="auto"/>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CE2E25"/>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CE2E25"/>
    <w:pPr>
      <w:spacing w:after="220" w:line="240" w:lineRule="auto"/>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CE2E25"/>
    <w:pPr>
      <w:spacing w:after="220" w:line="240" w:lineRule="auto"/>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CE2E25"/>
    <w:pPr>
      <w:spacing w:after="220" w:line="240" w:lineRule="auto"/>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uiPriority w:val="99"/>
    <w:semiHidden/>
    <w:unhideWhenUsed/>
    <w:rsid w:val="00CE2E25"/>
    <w:pPr>
      <w:spacing w:after="220" w:line="240" w:lineRule="auto"/>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CE2E25"/>
    <w:pPr>
      <w:spacing w:after="220" w:line="240" w:lineRule="auto"/>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CE2E25"/>
    <w:pPr>
      <w:spacing w:after="220" w:line="240" w:lineRule="auto"/>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uiPriority w:val="99"/>
    <w:semiHidden/>
    <w:unhideWhenUsed/>
    <w:rsid w:val="00CE2E25"/>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E2E25"/>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6">
    <w:name w:val="Table List 6"/>
    <w:basedOn w:val="TableNormal"/>
    <w:uiPriority w:val="99"/>
    <w:semiHidden/>
    <w:unhideWhenUsed/>
    <w:rsid w:val="00CE2E25"/>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CE2E25"/>
    <w:pPr>
      <w:spacing w:after="220" w:line="240" w:lineRule="auto"/>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CE2E25"/>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uiPriority w:val="99"/>
    <w:semiHidden/>
    <w:unhideWhenUsed/>
    <w:rsid w:val="00CE2E25"/>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E2E25"/>
    <w:pPr>
      <w:spacing w:after="220" w:line="240" w:lineRule="auto"/>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CE2E25"/>
    <w:pPr>
      <w:spacing w:after="220" w:line="240" w:lineRule="auto"/>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uiPriority w:val="99"/>
    <w:semiHidden/>
    <w:unhideWhenUsed/>
    <w:rsid w:val="00CE2E25"/>
    <w:pPr>
      <w:spacing w:after="220" w:line="240" w:lineRule="auto"/>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E2E25"/>
    <w:pPr>
      <w:spacing w:after="220" w:line="240" w:lineRule="auto"/>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uiPriority w:val="99"/>
    <w:semiHidden/>
    <w:unhideWhenUsed/>
    <w:rsid w:val="00CE2E25"/>
    <w:pPr>
      <w:spacing w:after="220" w:line="240" w:lineRule="auto"/>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uiPriority w:val="99"/>
    <w:semiHidden/>
    <w:unhideWhenUsed/>
    <w:rsid w:val="00CE2E25"/>
    <w:pPr>
      <w:spacing w:after="22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E2E25"/>
    <w:pPr>
      <w:spacing w:after="220" w:line="240" w:lineRule="auto"/>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E2E25"/>
    <w:pPr>
      <w:spacing w:after="220" w:line="240" w:lineRule="auto"/>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E2E25"/>
    <w:pPr>
      <w:spacing w:after="220" w:line="240" w:lineRule="auto"/>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ATablelist">
    <w:name w:val="SA Table list"/>
    <w:basedOn w:val="Normal"/>
    <w:qFormat/>
    <w:rsid w:val="00603FDD"/>
    <w:pPr>
      <w:spacing w:before="60" w:after="60"/>
      <w:contextualSpacing w:val="0"/>
    </w:pPr>
    <w:rPr>
      <w:rFonts w:cstheme="minorBidi"/>
    </w:rPr>
  </w:style>
  <w:style w:type="character" w:styleId="CommentReference">
    <w:name w:val="annotation reference"/>
    <w:basedOn w:val="DefaultParagraphFont"/>
    <w:uiPriority w:val="99"/>
    <w:semiHidden/>
    <w:unhideWhenUsed/>
    <w:rsid w:val="00603FDD"/>
    <w:rPr>
      <w:sz w:val="16"/>
      <w:szCs w:val="16"/>
    </w:rPr>
  </w:style>
  <w:style w:type="paragraph" w:styleId="CommentText">
    <w:name w:val="annotation text"/>
    <w:basedOn w:val="Normal"/>
    <w:link w:val="CommentTextChar"/>
    <w:uiPriority w:val="99"/>
    <w:unhideWhenUsed/>
    <w:rsid w:val="00603FDD"/>
    <w:rPr>
      <w:sz w:val="20"/>
      <w:szCs w:val="20"/>
    </w:rPr>
  </w:style>
  <w:style w:type="character" w:customStyle="1" w:styleId="CommentTextChar">
    <w:name w:val="Comment Text Char"/>
    <w:basedOn w:val="DefaultParagraphFont"/>
    <w:link w:val="CommentText"/>
    <w:uiPriority w:val="99"/>
    <w:rsid w:val="00603FDD"/>
    <w:rPr>
      <w:sz w:val="20"/>
      <w:szCs w:val="20"/>
    </w:rPr>
  </w:style>
  <w:style w:type="paragraph" w:styleId="CommentSubject">
    <w:name w:val="annotation subject"/>
    <w:basedOn w:val="CommentText"/>
    <w:next w:val="CommentText"/>
    <w:link w:val="CommentSubjectChar"/>
    <w:uiPriority w:val="99"/>
    <w:semiHidden/>
    <w:unhideWhenUsed/>
    <w:rsid w:val="00603FDD"/>
    <w:rPr>
      <w:b/>
      <w:bCs/>
    </w:rPr>
  </w:style>
  <w:style w:type="character" w:customStyle="1" w:styleId="CommentSubjectChar">
    <w:name w:val="Comment Subject Char"/>
    <w:basedOn w:val="CommentTextChar"/>
    <w:link w:val="CommentSubject"/>
    <w:uiPriority w:val="99"/>
    <w:semiHidden/>
    <w:rsid w:val="00603FDD"/>
    <w:rPr>
      <w:b/>
      <w:bCs/>
      <w:sz w:val="20"/>
      <w:szCs w:val="20"/>
    </w:rPr>
  </w:style>
  <w:style w:type="paragraph" w:styleId="Revision">
    <w:name w:val="Revision"/>
    <w:hidden/>
    <w:uiPriority w:val="99"/>
    <w:semiHidden/>
    <w:rsid w:val="008220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GSRegulation.Criticalincidents@education.wa.edu.au" TargetMode="External"/><Relationship Id="rId18" Type="http://schemas.openxmlformats.org/officeDocument/2006/relationships/hyperlink" Target="https://www.education.wa.edu.au/dl/90ne6vg9"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education.wa.edu.au/standards" TargetMode="External"/><Relationship Id="rId17" Type="http://schemas.openxmlformats.org/officeDocument/2006/relationships/hyperlink" Target="mailto:NGSRegulation.Criticalincidents@education.wa.edu.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ducation.wa.edu.au/freedom-of-information" TargetMode="External"/><Relationship Id="rId20" Type="http://schemas.openxmlformats.org/officeDocument/2006/relationships/hyperlink" Target="mailto:NGSRegulation.criticalincidents@education.wa.edu.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NGSRegulation.Criticalincidents@education.wa.edu.au"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education.wa.edu.au/priva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SWTeam@cewa.edu.au" TargetMode="External"/><Relationship Id="rId22" Type="http://schemas.openxmlformats.org/officeDocument/2006/relationships/footer" Target="foot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waeduau.sharepoint.com/sites/TemplateLibrary/CorporateTemplates/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0909A63AC84B8CBB3EDEA77CEE40D8"/>
        <w:category>
          <w:name w:val="General"/>
          <w:gallery w:val="placeholder"/>
        </w:category>
        <w:types>
          <w:type w:val="bbPlcHdr"/>
        </w:types>
        <w:behaviors>
          <w:behavior w:val="content"/>
        </w:behaviors>
        <w:guid w:val="{D97A6DBF-7C0E-4D1B-9095-1F755A506A1A}"/>
      </w:docPartPr>
      <w:docPartBody>
        <w:p w:rsidR="00FE0759" w:rsidRDefault="003B08D0" w:rsidP="003B08D0">
          <w:pPr>
            <w:pStyle w:val="540909A63AC84B8CBB3EDEA77CEE40D8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821ECA5EDDE4C2FB42DC9A842A566D4"/>
        <w:category>
          <w:name w:val="General"/>
          <w:gallery w:val="placeholder"/>
        </w:category>
        <w:types>
          <w:type w:val="bbPlcHdr"/>
        </w:types>
        <w:behaviors>
          <w:behavior w:val="content"/>
        </w:behaviors>
        <w:guid w:val="{19D29804-9828-4F3F-9038-586620B587CC}"/>
      </w:docPartPr>
      <w:docPartBody>
        <w:p w:rsidR="00FE0759" w:rsidRDefault="003B08D0" w:rsidP="003B08D0">
          <w:pPr>
            <w:pStyle w:val="1821ECA5EDDE4C2FB42DC9A842A566D4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43A6275760042459408A322F14DF9E0"/>
        <w:category>
          <w:name w:val="General"/>
          <w:gallery w:val="placeholder"/>
        </w:category>
        <w:types>
          <w:type w:val="bbPlcHdr"/>
        </w:types>
        <w:behaviors>
          <w:behavior w:val="content"/>
        </w:behaviors>
        <w:guid w:val="{3F90BCDB-F47B-4DFD-8203-5B051375557E}"/>
      </w:docPartPr>
      <w:docPartBody>
        <w:p w:rsidR="00FE0759" w:rsidRDefault="003B08D0" w:rsidP="003B08D0">
          <w:pPr>
            <w:pStyle w:val="243A6275760042459408A322F14DF9E0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8D8C658624641BB9E96A63903346F33"/>
        <w:category>
          <w:name w:val="General"/>
          <w:gallery w:val="placeholder"/>
        </w:category>
        <w:types>
          <w:type w:val="bbPlcHdr"/>
        </w:types>
        <w:behaviors>
          <w:behavior w:val="content"/>
        </w:behaviors>
        <w:guid w:val="{0D77D380-C3AC-4E79-9834-D2F0DDCFBC16}"/>
      </w:docPartPr>
      <w:docPartBody>
        <w:p w:rsidR="00FE0759" w:rsidRDefault="003B08D0" w:rsidP="003B08D0">
          <w:pPr>
            <w:pStyle w:val="C8D8C658624641BB9E96A63903346F33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C9EA5EEBDE1748E593FC4CDFD7F33622"/>
        <w:category>
          <w:name w:val="General"/>
          <w:gallery w:val="placeholder"/>
        </w:category>
        <w:types>
          <w:type w:val="bbPlcHdr"/>
        </w:types>
        <w:behaviors>
          <w:behavior w:val="content"/>
        </w:behaviors>
        <w:guid w:val="{20F410C2-7CD3-493D-A078-F31A90E563A7}"/>
      </w:docPartPr>
      <w:docPartBody>
        <w:p w:rsidR="00FE0759" w:rsidRDefault="003B08D0" w:rsidP="003B08D0">
          <w:pPr>
            <w:pStyle w:val="C9EA5EEBDE1748E593FC4CDFD7F33622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CEBB07AE201B43C793E1F69BAF3B276C"/>
        <w:category>
          <w:name w:val="General"/>
          <w:gallery w:val="placeholder"/>
        </w:category>
        <w:types>
          <w:type w:val="bbPlcHdr"/>
        </w:types>
        <w:behaviors>
          <w:behavior w:val="content"/>
        </w:behaviors>
        <w:guid w:val="{C4D66E2F-571D-4803-AEBB-1EED813E5E6E}"/>
      </w:docPartPr>
      <w:docPartBody>
        <w:p w:rsidR="00FE0759" w:rsidRDefault="003B08D0" w:rsidP="003B08D0">
          <w:pPr>
            <w:pStyle w:val="CEBB07AE201B43C793E1F69BAF3B276C3"/>
          </w:pPr>
          <w:r w:rsidRPr="000048C8">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0048C8">
            <w:rPr>
              <w:rStyle w:val="PlaceholderText"/>
              <w:shd w:val="clear" w:color="auto" w:fill="FAE2D5" w:themeFill="accent2" w:themeFillTint="33"/>
            </w:rPr>
            <w:t>tap to enter.</w:t>
          </w:r>
        </w:p>
      </w:docPartBody>
    </w:docPart>
    <w:docPart>
      <w:docPartPr>
        <w:name w:val="808FD559724741389925DB5C882139CF"/>
        <w:category>
          <w:name w:val="General"/>
          <w:gallery w:val="placeholder"/>
        </w:category>
        <w:types>
          <w:type w:val="bbPlcHdr"/>
        </w:types>
        <w:behaviors>
          <w:behavior w:val="content"/>
        </w:behaviors>
        <w:guid w:val="{5D5A0370-59B9-4DBA-A683-9EBA0EE13066}"/>
      </w:docPartPr>
      <w:docPartBody>
        <w:p w:rsidR="00FE0759" w:rsidRDefault="003B08D0" w:rsidP="003B08D0">
          <w:pPr>
            <w:pStyle w:val="808FD559724741389925DB5C882139CF3"/>
          </w:pPr>
          <w:r w:rsidRPr="000048C8">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0048C8">
            <w:rPr>
              <w:rStyle w:val="PlaceholderText"/>
              <w:shd w:val="clear" w:color="auto" w:fill="FAE2D5" w:themeFill="accent2" w:themeFillTint="33"/>
            </w:rPr>
            <w:t>tap to enter.</w:t>
          </w:r>
        </w:p>
      </w:docPartBody>
    </w:docPart>
    <w:docPart>
      <w:docPartPr>
        <w:name w:val="E4BD01A549C14D5383F3765E9322BD27"/>
        <w:category>
          <w:name w:val="General"/>
          <w:gallery w:val="placeholder"/>
        </w:category>
        <w:types>
          <w:type w:val="bbPlcHdr"/>
        </w:types>
        <w:behaviors>
          <w:behavior w:val="content"/>
        </w:behaviors>
        <w:guid w:val="{59093D97-4BDC-4624-B99B-A797D1BB9C31}"/>
      </w:docPartPr>
      <w:docPartBody>
        <w:p w:rsidR="00FE0759" w:rsidRDefault="003B08D0" w:rsidP="003B08D0">
          <w:pPr>
            <w:pStyle w:val="E4BD01A549C14D5383F3765E9322BD27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38C6624750624C4EA5DA4A09517324CE"/>
        <w:category>
          <w:name w:val="General"/>
          <w:gallery w:val="placeholder"/>
        </w:category>
        <w:types>
          <w:type w:val="bbPlcHdr"/>
        </w:types>
        <w:behaviors>
          <w:behavior w:val="content"/>
        </w:behaviors>
        <w:guid w:val="{7630E9DB-6887-4FC7-A666-D01B150742D1}"/>
      </w:docPartPr>
      <w:docPartBody>
        <w:p w:rsidR="00FE0759" w:rsidRDefault="003B08D0" w:rsidP="003B08D0">
          <w:pPr>
            <w:pStyle w:val="38C6624750624C4EA5DA4A09517324CE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7CB3B790CAFD40EE8F4CEF4281EABC34"/>
        <w:category>
          <w:name w:val="General"/>
          <w:gallery w:val="placeholder"/>
        </w:category>
        <w:types>
          <w:type w:val="bbPlcHdr"/>
        </w:types>
        <w:behaviors>
          <w:behavior w:val="content"/>
        </w:behaviors>
        <w:guid w:val="{2B2CAA78-4A8A-4A85-9238-410B704D8DCC}"/>
      </w:docPartPr>
      <w:docPartBody>
        <w:p w:rsidR="00FE0759" w:rsidRDefault="003B08D0" w:rsidP="003B08D0">
          <w:pPr>
            <w:pStyle w:val="7CB3B790CAFD40EE8F4CEF4281EABC343"/>
          </w:pPr>
          <w:r w:rsidRPr="000048C8">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0048C8">
            <w:rPr>
              <w:rStyle w:val="PlaceholderText"/>
              <w:shd w:val="clear" w:color="auto" w:fill="FAE2D5" w:themeFill="accent2" w:themeFillTint="33"/>
            </w:rPr>
            <w:t>tap to enter.</w:t>
          </w:r>
        </w:p>
      </w:docPartBody>
    </w:docPart>
    <w:docPart>
      <w:docPartPr>
        <w:name w:val="DB03DE5D048C42B5BAEB8AC19FB3E88E"/>
        <w:category>
          <w:name w:val="General"/>
          <w:gallery w:val="placeholder"/>
        </w:category>
        <w:types>
          <w:type w:val="bbPlcHdr"/>
        </w:types>
        <w:behaviors>
          <w:behavior w:val="content"/>
        </w:behaviors>
        <w:guid w:val="{5D5CC40A-E0B9-4773-A8CF-08F6A5FED93A}"/>
      </w:docPartPr>
      <w:docPartBody>
        <w:p w:rsidR="00FE0759" w:rsidRDefault="003B08D0" w:rsidP="003B08D0">
          <w:pPr>
            <w:pStyle w:val="DB03DE5D048C42B5BAEB8AC19FB3E88E3"/>
          </w:pPr>
          <w:r w:rsidRPr="000048C8">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0048C8">
            <w:rPr>
              <w:rStyle w:val="PlaceholderText"/>
              <w:shd w:val="clear" w:color="auto" w:fill="FAE2D5" w:themeFill="accent2" w:themeFillTint="33"/>
            </w:rPr>
            <w:t>tap to enter.</w:t>
          </w:r>
        </w:p>
      </w:docPartBody>
    </w:docPart>
    <w:docPart>
      <w:docPartPr>
        <w:name w:val="FBEA3B5CAA784056A138AF54576FCF97"/>
        <w:category>
          <w:name w:val="General"/>
          <w:gallery w:val="placeholder"/>
        </w:category>
        <w:types>
          <w:type w:val="bbPlcHdr"/>
        </w:types>
        <w:behaviors>
          <w:behavior w:val="content"/>
        </w:behaviors>
        <w:guid w:val="{958D9974-53B6-45E7-9336-88ACC05311B4}"/>
      </w:docPartPr>
      <w:docPartBody>
        <w:p w:rsidR="00FE0759" w:rsidRDefault="003B08D0" w:rsidP="003B08D0">
          <w:pPr>
            <w:pStyle w:val="FBEA3B5CAA784056A138AF54576FCF97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9C9C1A68F4A742539B24676A97376AE7"/>
        <w:category>
          <w:name w:val="General"/>
          <w:gallery w:val="placeholder"/>
        </w:category>
        <w:types>
          <w:type w:val="bbPlcHdr"/>
        </w:types>
        <w:behaviors>
          <w:behavior w:val="content"/>
        </w:behaviors>
        <w:guid w:val="{BD8E0667-37A2-442C-A2D7-25E3D3FCE4EC}"/>
      </w:docPartPr>
      <w:docPartBody>
        <w:p w:rsidR="00FE0759" w:rsidRDefault="003B08D0" w:rsidP="003B08D0">
          <w:pPr>
            <w:pStyle w:val="9C9C1A68F4A742539B24676A97376AE7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EC043B21DC93461393C8B3A82EC9CE5C"/>
        <w:category>
          <w:name w:val="General"/>
          <w:gallery w:val="placeholder"/>
        </w:category>
        <w:types>
          <w:type w:val="bbPlcHdr"/>
        </w:types>
        <w:behaviors>
          <w:behavior w:val="content"/>
        </w:behaviors>
        <w:guid w:val="{0E5E70AE-BFDA-4215-A0DA-79A9C2107829}"/>
      </w:docPartPr>
      <w:docPartBody>
        <w:p w:rsidR="00FE0759" w:rsidRDefault="003B08D0" w:rsidP="003B08D0">
          <w:pPr>
            <w:pStyle w:val="EC043B21DC93461393C8B3A82EC9CE5C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8C4DFF6F27643F7B681F14C86A66CAA"/>
        <w:category>
          <w:name w:val="General"/>
          <w:gallery w:val="placeholder"/>
        </w:category>
        <w:types>
          <w:type w:val="bbPlcHdr"/>
        </w:types>
        <w:behaviors>
          <w:behavior w:val="content"/>
        </w:behaviors>
        <w:guid w:val="{27E4A526-F62A-4363-A612-6240D414711E}"/>
      </w:docPartPr>
      <w:docPartBody>
        <w:p w:rsidR="00FE0759" w:rsidRDefault="003B08D0" w:rsidP="003B08D0">
          <w:pPr>
            <w:pStyle w:val="E8C4DFF6F27643F7B681F14C86A66CAA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2A7A258979A44891A97B95E633A75E39"/>
        <w:category>
          <w:name w:val="General"/>
          <w:gallery w:val="placeholder"/>
        </w:category>
        <w:types>
          <w:type w:val="bbPlcHdr"/>
        </w:types>
        <w:behaviors>
          <w:behavior w:val="content"/>
        </w:behaviors>
        <w:guid w:val="{0E156451-AB1C-496D-A30F-4C1E32655145}"/>
      </w:docPartPr>
      <w:docPartBody>
        <w:p w:rsidR="00FE0759" w:rsidRDefault="003B08D0" w:rsidP="003B08D0">
          <w:pPr>
            <w:pStyle w:val="2A7A258979A44891A97B95E633A75E39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E60CBC07A4B345FE842720A103C999F6"/>
        <w:category>
          <w:name w:val="General"/>
          <w:gallery w:val="placeholder"/>
        </w:category>
        <w:types>
          <w:type w:val="bbPlcHdr"/>
        </w:types>
        <w:behaviors>
          <w:behavior w:val="content"/>
        </w:behaviors>
        <w:guid w:val="{29A7D605-4C51-4030-9776-62EF99139A0A}"/>
      </w:docPartPr>
      <w:docPartBody>
        <w:p w:rsidR="00FE0759" w:rsidRDefault="003B08D0" w:rsidP="003B08D0">
          <w:pPr>
            <w:pStyle w:val="E60CBC07A4B345FE842720A103C999F6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CF3532F7C75640408FA4067CCA3ABFB7"/>
        <w:category>
          <w:name w:val="General"/>
          <w:gallery w:val="placeholder"/>
        </w:category>
        <w:types>
          <w:type w:val="bbPlcHdr"/>
        </w:types>
        <w:behaviors>
          <w:behavior w:val="content"/>
        </w:behaviors>
        <w:guid w:val="{3DCCC4E8-FFDE-4B21-956B-E942BB0E3A02}"/>
      </w:docPartPr>
      <w:docPartBody>
        <w:p w:rsidR="00FE0759" w:rsidRDefault="003B08D0" w:rsidP="003B08D0">
          <w:pPr>
            <w:pStyle w:val="CF3532F7C75640408FA4067CCA3ABFB7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7D2FC5B7FB9E4FE69777E0025EC03A59"/>
        <w:category>
          <w:name w:val="General"/>
          <w:gallery w:val="placeholder"/>
        </w:category>
        <w:types>
          <w:type w:val="bbPlcHdr"/>
        </w:types>
        <w:behaviors>
          <w:behavior w:val="content"/>
        </w:behaviors>
        <w:guid w:val="{C6816086-D19F-4FCE-9F0B-72828A90D518}"/>
      </w:docPartPr>
      <w:docPartBody>
        <w:p w:rsidR="00FE0759" w:rsidRDefault="003B08D0" w:rsidP="003B08D0">
          <w:pPr>
            <w:pStyle w:val="7D2FC5B7FB9E4FE69777E0025EC03A59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11DBEEC0B9E14DC0A017CB67BC88207B"/>
        <w:category>
          <w:name w:val="General"/>
          <w:gallery w:val="placeholder"/>
        </w:category>
        <w:types>
          <w:type w:val="bbPlcHdr"/>
        </w:types>
        <w:behaviors>
          <w:behavior w:val="content"/>
        </w:behaviors>
        <w:guid w:val="{9BFDD3BC-7184-4292-B55F-98F11FEFE4C1}"/>
      </w:docPartPr>
      <w:docPartBody>
        <w:p w:rsidR="00FE0759" w:rsidRDefault="003B08D0" w:rsidP="003B08D0">
          <w:pPr>
            <w:pStyle w:val="11DBEEC0B9E14DC0A017CB67BC88207B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4DE26670F4B849B59A42B72A4D3CECA9"/>
        <w:category>
          <w:name w:val="General"/>
          <w:gallery w:val="placeholder"/>
        </w:category>
        <w:types>
          <w:type w:val="bbPlcHdr"/>
        </w:types>
        <w:behaviors>
          <w:behavior w:val="content"/>
        </w:behaviors>
        <w:guid w:val="{A78741F8-3B4B-45D0-A801-95F0FB989438}"/>
      </w:docPartPr>
      <w:docPartBody>
        <w:p w:rsidR="00FE0759" w:rsidRDefault="003B08D0" w:rsidP="003B08D0">
          <w:pPr>
            <w:pStyle w:val="4DE26670F4B849B59A42B72A4D3CECA9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C7D7521F85FD411CB0EEE7E63C65573A"/>
        <w:category>
          <w:name w:val="General"/>
          <w:gallery w:val="placeholder"/>
        </w:category>
        <w:types>
          <w:type w:val="bbPlcHdr"/>
        </w:types>
        <w:behaviors>
          <w:behavior w:val="content"/>
        </w:behaviors>
        <w:guid w:val="{802A35A0-972F-4055-AA2A-0AC9E193496C}"/>
      </w:docPartPr>
      <w:docPartBody>
        <w:p w:rsidR="00FE0759" w:rsidRDefault="003B08D0" w:rsidP="003B08D0">
          <w:pPr>
            <w:pStyle w:val="C7D7521F85FD411CB0EEE7E63C65573A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26973D55352A44B3A809E76671DD69D4"/>
        <w:category>
          <w:name w:val="General"/>
          <w:gallery w:val="placeholder"/>
        </w:category>
        <w:types>
          <w:type w:val="bbPlcHdr"/>
        </w:types>
        <w:behaviors>
          <w:behavior w:val="content"/>
        </w:behaviors>
        <w:guid w:val="{4D5B0037-5A3D-46A2-9C9A-7D42A7D9861C}"/>
      </w:docPartPr>
      <w:docPartBody>
        <w:p w:rsidR="00FE0759" w:rsidRDefault="003B08D0" w:rsidP="003B08D0">
          <w:pPr>
            <w:pStyle w:val="26973D55352A44B3A809E76671DD69D4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7D5F14E57FE84F94A75AC595C0936E50"/>
        <w:category>
          <w:name w:val="General"/>
          <w:gallery w:val="placeholder"/>
        </w:category>
        <w:types>
          <w:type w:val="bbPlcHdr"/>
        </w:types>
        <w:behaviors>
          <w:behavior w:val="content"/>
        </w:behaviors>
        <w:guid w:val="{BFC6F59E-8A4C-43E6-A1B0-7A8A7F159786}"/>
      </w:docPartPr>
      <w:docPartBody>
        <w:p w:rsidR="00FE0759" w:rsidRDefault="003B08D0" w:rsidP="003B08D0">
          <w:pPr>
            <w:pStyle w:val="7D5F14E57FE84F94A75AC595C0936E50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5C3B11A837064AD7B815D4FCF8DFF6AD"/>
        <w:category>
          <w:name w:val="General"/>
          <w:gallery w:val="placeholder"/>
        </w:category>
        <w:types>
          <w:type w:val="bbPlcHdr"/>
        </w:types>
        <w:behaviors>
          <w:behavior w:val="content"/>
        </w:behaviors>
        <w:guid w:val="{F66C066D-207E-4975-82EA-0973718501C0}"/>
      </w:docPartPr>
      <w:docPartBody>
        <w:p w:rsidR="00FE0759" w:rsidRDefault="003B08D0" w:rsidP="003B08D0">
          <w:pPr>
            <w:pStyle w:val="5C3B11A837064AD7B815D4FCF8DFF6AD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68CD8F961E4641638CB992C4AD003532"/>
        <w:category>
          <w:name w:val="General"/>
          <w:gallery w:val="placeholder"/>
        </w:category>
        <w:types>
          <w:type w:val="bbPlcHdr"/>
        </w:types>
        <w:behaviors>
          <w:behavior w:val="content"/>
        </w:behaviors>
        <w:guid w:val="{9A697558-6D54-4854-811E-55F1F3B080CC}"/>
      </w:docPartPr>
      <w:docPartBody>
        <w:p w:rsidR="00FE0759" w:rsidRDefault="003B08D0" w:rsidP="003B08D0">
          <w:pPr>
            <w:pStyle w:val="68CD8F961E4641638CB992C4AD003532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003B349B8EC24067B0B08BDC1F43DAC0"/>
        <w:category>
          <w:name w:val="General"/>
          <w:gallery w:val="placeholder"/>
        </w:category>
        <w:types>
          <w:type w:val="bbPlcHdr"/>
        </w:types>
        <w:behaviors>
          <w:behavior w:val="content"/>
        </w:behaviors>
        <w:guid w:val="{A77617C0-6426-41A9-BD2C-F7D9DB4150E7}"/>
      </w:docPartPr>
      <w:docPartBody>
        <w:p w:rsidR="00FE0759" w:rsidRDefault="003B08D0" w:rsidP="003B08D0">
          <w:pPr>
            <w:pStyle w:val="003B349B8EC24067B0B08BDC1F43DAC0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285276A534A34A2AA8A10F55A7E99F4F"/>
        <w:category>
          <w:name w:val="General"/>
          <w:gallery w:val="placeholder"/>
        </w:category>
        <w:types>
          <w:type w:val="bbPlcHdr"/>
        </w:types>
        <w:behaviors>
          <w:behavior w:val="content"/>
        </w:behaviors>
        <w:guid w:val="{400265EC-D65B-41DF-AC2C-85DDFA7E77A2}"/>
      </w:docPartPr>
      <w:docPartBody>
        <w:p w:rsidR="00FE0759" w:rsidRDefault="003B08D0" w:rsidP="003B08D0">
          <w:pPr>
            <w:pStyle w:val="285276A534A34A2AA8A10F55A7E99F4F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715ED944784F4A5D9D17B0F1EFD96030"/>
        <w:category>
          <w:name w:val="General"/>
          <w:gallery w:val="placeholder"/>
        </w:category>
        <w:types>
          <w:type w:val="bbPlcHdr"/>
        </w:types>
        <w:behaviors>
          <w:behavior w:val="content"/>
        </w:behaviors>
        <w:guid w:val="{E30991A1-DF88-46D4-AD5A-47FD50525CAB}"/>
      </w:docPartPr>
      <w:docPartBody>
        <w:p w:rsidR="00FE0759" w:rsidRDefault="003B08D0" w:rsidP="003B08D0">
          <w:pPr>
            <w:pStyle w:val="715ED944784F4A5D9D17B0F1EFD960303"/>
          </w:pPr>
          <w:r w:rsidRPr="0035263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352630">
            <w:rPr>
              <w:rStyle w:val="PlaceholderText"/>
              <w:shd w:val="clear" w:color="auto" w:fill="FAE2D5" w:themeFill="accent2" w:themeFillTint="33"/>
            </w:rPr>
            <w:t>tap to enter.</w:t>
          </w:r>
        </w:p>
      </w:docPartBody>
    </w:docPart>
    <w:docPart>
      <w:docPartPr>
        <w:name w:val="5E8CF136474A49C99FCDA87210E0CD29"/>
        <w:category>
          <w:name w:val="General"/>
          <w:gallery w:val="placeholder"/>
        </w:category>
        <w:types>
          <w:type w:val="bbPlcHdr"/>
        </w:types>
        <w:behaviors>
          <w:behavior w:val="content"/>
        </w:behaviors>
        <w:guid w:val="{18E00DB4-7BBB-40E9-9BCD-6E88E93E2DF1}"/>
      </w:docPartPr>
      <w:docPartBody>
        <w:p w:rsidR="00FE0759" w:rsidRDefault="003B08D0" w:rsidP="003B08D0">
          <w:pPr>
            <w:pStyle w:val="5E8CF136474A49C99FCDA87210E0CD293"/>
          </w:pPr>
          <w:r w:rsidRPr="0035263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352630">
            <w:rPr>
              <w:rStyle w:val="PlaceholderText"/>
              <w:shd w:val="clear" w:color="auto" w:fill="FAE2D5" w:themeFill="accent2" w:themeFillTint="33"/>
            </w:rPr>
            <w:t>tap to enter.</w:t>
          </w:r>
        </w:p>
      </w:docPartBody>
    </w:docPart>
    <w:docPart>
      <w:docPartPr>
        <w:name w:val="FF4BF977C2E241E3A294CAA8EAB3426F"/>
        <w:category>
          <w:name w:val="General"/>
          <w:gallery w:val="placeholder"/>
        </w:category>
        <w:types>
          <w:type w:val="bbPlcHdr"/>
        </w:types>
        <w:behaviors>
          <w:behavior w:val="content"/>
        </w:behaviors>
        <w:guid w:val="{D31BF02E-EE8D-430F-AA71-8AD218A18353}"/>
      </w:docPartPr>
      <w:docPartBody>
        <w:p w:rsidR="00FE0759" w:rsidRDefault="003B08D0" w:rsidP="003B08D0">
          <w:pPr>
            <w:pStyle w:val="FF4BF977C2E241E3A294CAA8EAB3426F3"/>
          </w:pPr>
          <w:r w:rsidRPr="0035263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352630">
            <w:rPr>
              <w:rStyle w:val="PlaceholderText"/>
              <w:shd w:val="clear" w:color="auto" w:fill="FAE2D5" w:themeFill="accent2" w:themeFillTint="33"/>
            </w:rPr>
            <w:t>tap to enter.</w:t>
          </w:r>
        </w:p>
      </w:docPartBody>
    </w:docPart>
    <w:docPart>
      <w:docPartPr>
        <w:name w:val="B380A33976204B3099CDD2B2C7D816C9"/>
        <w:category>
          <w:name w:val="General"/>
          <w:gallery w:val="placeholder"/>
        </w:category>
        <w:types>
          <w:type w:val="bbPlcHdr"/>
        </w:types>
        <w:behaviors>
          <w:behavior w:val="content"/>
        </w:behaviors>
        <w:guid w:val="{B13E7C5B-AF22-4359-8D6A-D8320FD25D37}"/>
      </w:docPartPr>
      <w:docPartBody>
        <w:p w:rsidR="00FE0759" w:rsidRDefault="003B08D0" w:rsidP="003B08D0">
          <w:pPr>
            <w:pStyle w:val="B380A33976204B3099CDD2B2C7D816C93"/>
          </w:pPr>
          <w:r w:rsidRPr="0035263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352630">
            <w:rPr>
              <w:rStyle w:val="PlaceholderText"/>
              <w:shd w:val="clear" w:color="auto" w:fill="FAE2D5" w:themeFill="accent2" w:themeFillTint="33"/>
            </w:rPr>
            <w:t>tap to enter.</w:t>
          </w:r>
        </w:p>
      </w:docPartBody>
    </w:docPart>
    <w:docPart>
      <w:docPartPr>
        <w:name w:val="289084DC5CCD40E59ECF4A12F2BF33DF"/>
        <w:category>
          <w:name w:val="General"/>
          <w:gallery w:val="placeholder"/>
        </w:category>
        <w:types>
          <w:type w:val="bbPlcHdr"/>
        </w:types>
        <w:behaviors>
          <w:behavior w:val="content"/>
        </w:behaviors>
        <w:guid w:val="{F5DE4D24-A46D-4B98-B3F6-B77DA8E97A68}"/>
      </w:docPartPr>
      <w:docPartBody>
        <w:p w:rsidR="00FE0759" w:rsidRDefault="003B08D0" w:rsidP="003B08D0">
          <w:pPr>
            <w:pStyle w:val="289084DC5CCD40E59ECF4A12F2BF33DF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8C5210C571134E23BF82272DA509FE77"/>
        <w:category>
          <w:name w:val="General"/>
          <w:gallery w:val="placeholder"/>
        </w:category>
        <w:types>
          <w:type w:val="bbPlcHdr"/>
        </w:types>
        <w:behaviors>
          <w:behavior w:val="content"/>
        </w:behaviors>
        <w:guid w:val="{4B5E73E4-7DE3-4010-B0CF-CD000470322D}"/>
      </w:docPartPr>
      <w:docPartBody>
        <w:p w:rsidR="00FE0759" w:rsidRDefault="003B08D0" w:rsidP="003B08D0">
          <w:pPr>
            <w:pStyle w:val="8C5210C571134E23BF82272DA509FE773"/>
          </w:pPr>
          <w:r w:rsidRPr="00D157C0">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157C0">
            <w:rPr>
              <w:rStyle w:val="PlaceholderText"/>
              <w:shd w:val="clear" w:color="auto" w:fill="FAE2D5" w:themeFill="accent2" w:themeFillTint="33"/>
            </w:rPr>
            <w:t>tap to enter.</w:t>
          </w:r>
        </w:p>
      </w:docPartBody>
    </w:docPart>
    <w:docPart>
      <w:docPartPr>
        <w:name w:val="51BD52A9026D4BB9A470B693F863BC59"/>
        <w:category>
          <w:name w:val="General"/>
          <w:gallery w:val="placeholder"/>
        </w:category>
        <w:types>
          <w:type w:val="bbPlcHdr"/>
        </w:types>
        <w:behaviors>
          <w:behavior w:val="content"/>
        </w:behaviors>
        <w:guid w:val="{ABEB66CD-B744-4686-AEC5-981C8AF27DAA}"/>
      </w:docPartPr>
      <w:docPartBody>
        <w:p w:rsidR="00FE0759" w:rsidRDefault="003B08D0" w:rsidP="003B08D0">
          <w:pPr>
            <w:pStyle w:val="51BD52A9026D4BB9A470B693F863BC59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0D3689EBA1D4B30ADA0758B458A29B5"/>
        <w:category>
          <w:name w:val="General"/>
          <w:gallery w:val="placeholder"/>
        </w:category>
        <w:types>
          <w:type w:val="bbPlcHdr"/>
        </w:types>
        <w:behaviors>
          <w:behavior w:val="content"/>
        </w:behaviors>
        <w:guid w:val="{B0899D99-E73A-4DD4-A58A-BFA348A6C071}"/>
      </w:docPartPr>
      <w:docPartBody>
        <w:p w:rsidR="00AC3A4A" w:rsidRDefault="003B08D0">
          <w:r w:rsidRPr="00B2059C">
            <w:t>[Publish date]</w:t>
          </w:r>
        </w:p>
      </w:docPartBody>
    </w:docPart>
    <w:docPart>
      <w:docPartPr>
        <w:name w:val="3884C252B7794699AC6D87B177638E31"/>
        <w:category>
          <w:name w:val="General"/>
          <w:gallery w:val="placeholder"/>
        </w:category>
        <w:types>
          <w:type w:val="bbPlcHdr"/>
        </w:types>
        <w:behaviors>
          <w:behavior w:val="content"/>
        </w:behaviors>
        <w:guid w:val="{A9BCD9EA-6A55-4FFD-8A54-81A09B315B6D}"/>
      </w:docPartPr>
      <w:docPartBody>
        <w:p w:rsidR="00AC3A4A" w:rsidRDefault="003B08D0">
          <w:r w:rsidRPr="00B2059C">
            <w:t>[Publish date]</w:t>
          </w:r>
        </w:p>
      </w:docPartBody>
    </w:docPart>
    <w:docPart>
      <w:docPartPr>
        <w:name w:val="5EFB3EEF288E43A1B563FCD985CC5387"/>
        <w:category>
          <w:name w:val="General"/>
          <w:gallery w:val="placeholder"/>
        </w:category>
        <w:types>
          <w:type w:val="bbPlcHdr"/>
        </w:types>
        <w:behaviors>
          <w:behavior w:val="content"/>
        </w:behaviors>
        <w:guid w:val="{7F262458-0C28-4389-B219-592899ED9597}"/>
      </w:docPartPr>
      <w:docPartBody>
        <w:p w:rsidR="00AC3A4A" w:rsidRDefault="003B08D0">
          <w:r w:rsidRPr="00B2059C">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47B"/>
    <w:rsid w:val="0002564B"/>
    <w:rsid w:val="0007647B"/>
    <w:rsid w:val="00127D1C"/>
    <w:rsid w:val="00175EB6"/>
    <w:rsid w:val="001E05ED"/>
    <w:rsid w:val="00291464"/>
    <w:rsid w:val="003B08D0"/>
    <w:rsid w:val="003C25FF"/>
    <w:rsid w:val="004A1C58"/>
    <w:rsid w:val="00543A62"/>
    <w:rsid w:val="005E62AE"/>
    <w:rsid w:val="00633AD1"/>
    <w:rsid w:val="00800EBD"/>
    <w:rsid w:val="008B6703"/>
    <w:rsid w:val="009010BE"/>
    <w:rsid w:val="009E6A05"/>
    <w:rsid w:val="00AC3A4A"/>
    <w:rsid w:val="00CA5448"/>
    <w:rsid w:val="00DA3720"/>
    <w:rsid w:val="00F6790E"/>
    <w:rsid w:val="00F7576B"/>
    <w:rsid w:val="00F769F2"/>
    <w:rsid w:val="00F7729F"/>
    <w:rsid w:val="00FB15EB"/>
    <w:rsid w:val="00FE07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08D0"/>
    <w:rPr>
      <w:color w:val="808080"/>
    </w:rPr>
  </w:style>
  <w:style w:type="paragraph" w:customStyle="1" w:styleId="540909A63AC84B8CBB3EDEA77CEE40D83">
    <w:name w:val="540909A63AC84B8CBB3EDEA77CEE40D8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1821ECA5EDDE4C2FB42DC9A842A566D43">
    <w:name w:val="1821ECA5EDDE4C2FB42DC9A842A566D4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243A6275760042459408A322F14DF9E03">
    <w:name w:val="243A6275760042459408A322F14DF9E0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C8D8C658624641BB9E96A63903346F333">
    <w:name w:val="C8D8C658624641BB9E96A63903346F33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C9EA5EEBDE1748E593FC4CDFD7F336223">
    <w:name w:val="C9EA5EEBDE1748E593FC4CDFD7F33622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CEBB07AE201B43C793E1F69BAF3B276C3">
    <w:name w:val="CEBB07AE201B43C793E1F69BAF3B276C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808FD559724741389925DB5C882139CF3">
    <w:name w:val="808FD559724741389925DB5C882139CF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E4BD01A549C14D5383F3765E9322BD273">
    <w:name w:val="E4BD01A549C14D5383F3765E9322BD27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38C6624750624C4EA5DA4A09517324CE3">
    <w:name w:val="38C6624750624C4EA5DA4A09517324CE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7CB3B790CAFD40EE8F4CEF4281EABC343">
    <w:name w:val="7CB3B790CAFD40EE8F4CEF4281EABC34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DB03DE5D048C42B5BAEB8AC19FB3E88E3">
    <w:name w:val="DB03DE5D048C42B5BAEB8AC19FB3E88E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FBEA3B5CAA784056A138AF54576FCF973">
    <w:name w:val="FBEA3B5CAA784056A138AF54576FCF97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9C9C1A68F4A742539B24676A97376AE73">
    <w:name w:val="9C9C1A68F4A742539B24676A97376AE7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EC043B21DC93461393C8B3A82EC9CE5C3">
    <w:name w:val="EC043B21DC93461393C8B3A82EC9CE5C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E8C4DFF6F27643F7B681F14C86A66CAA3">
    <w:name w:val="E8C4DFF6F27643F7B681F14C86A66CAA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2A7A258979A44891A97B95E633A75E393">
    <w:name w:val="2A7A258979A44891A97B95E633A75E39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E60CBC07A4B345FE842720A103C999F63">
    <w:name w:val="E60CBC07A4B345FE842720A103C999F6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CF3532F7C75640408FA4067CCA3ABFB73">
    <w:name w:val="CF3532F7C75640408FA4067CCA3ABFB7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7D2FC5B7FB9E4FE69777E0025EC03A593">
    <w:name w:val="7D2FC5B7FB9E4FE69777E0025EC03A59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11DBEEC0B9E14DC0A017CB67BC88207B3">
    <w:name w:val="11DBEEC0B9E14DC0A017CB67BC88207B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4DE26670F4B849B59A42B72A4D3CECA93">
    <w:name w:val="4DE26670F4B849B59A42B72A4D3CECA9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C7D7521F85FD411CB0EEE7E63C65573A3">
    <w:name w:val="C7D7521F85FD411CB0EEE7E63C65573A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26973D55352A44B3A809E76671DD69D43">
    <w:name w:val="26973D55352A44B3A809E76671DD69D4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289084DC5CCD40E59ECF4A12F2BF33DF3">
    <w:name w:val="289084DC5CCD40E59ECF4A12F2BF33DF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8C5210C571134E23BF82272DA509FE773">
    <w:name w:val="8C5210C571134E23BF82272DA509FE77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7D5F14E57FE84F94A75AC595C0936E503">
    <w:name w:val="7D5F14E57FE84F94A75AC595C0936E50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5C3B11A837064AD7B815D4FCF8DFF6AD3">
    <w:name w:val="5C3B11A837064AD7B815D4FCF8DFF6AD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68CD8F961E4641638CB992C4AD0035323">
    <w:name w:val="68CD8F961E4641638CB992C4AD003532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003B349B8EC24067B0B08BDC1F43DAC03">
    <w:name w:val="003B349B8EC24067B0B08BDC1F43DAC0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285276A534A34A2AA8A10F55A7E99F4F3">
    <w:name w:val="285276A534A34A2AA8A10F55A7E99F4F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715ED944784F4A5D9D17B0F1EFD960303">
    <w:name w:val="715ED944784F4A5D9D17B0F1EFD96030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5E8CF136474A49C99FCDA87210E0CD293">
    <w:name w:val="5E8CF136474A49C99FCDA87210E0CD29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FF4BF977C2E241E3A294CAA8EAB3426F3">
    <w:name w:val="FF4BF977C2E241E3A294CAA8EAB3426F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B380A33976204B3099CDD2B2C7D816C93">
    <w:name w:val="B380A33976204B3099CDD2B2C7D816C93"/>
    <w:rsid w:val="003B08D0"/>
    <w:pPr>
      <w:spacing w:before="60" w:after="60" w:line="240" w:lineRule="auto"/>
    </w:pPr>
    <w:rPr>
      <w:rFonts w:ascii="Arial" w:eastAsiaTheme="minorHAnsi" w:hAnsi="Arial"/>
      <w:kern w:val="0"/>
      <w:sz w:val="22"/>
      <w:szCs w:val="22"/>
      <w:lang w:eastAsia="en-US"/>
      <w14:ligatures w14:val="none"/>
    </w:rPr>
  </w:style>
  <w:style w:type="paragraph" w:customStyle="1" w:styleId="51BD52A9026D4BB9A470B693F863BC593">
    <w:name w:val="51BD52A9026D4BB9A470B693F863BC593"/>
    <w:rsid w:val="003B08D0"/>
    <w:pPr>
      <w:spacing w:before="60" w:after="60" w:line="240" w:lineRule="auto"/>
    </w:pPr>
    <w:rPr>
      <w:rFonts w:ascii="Arial" w:eastAsiaTheme="minorHAnsi" w:hAnsi="Arial"/>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earning changes lives">
      <a:dk1>
        <a:sysClr val="windowText" lastClr="000000"/>
      </a:dk1>
      <a:lt1>
        <a:sysClr val="window" lastClr="FFFFFF"/>
      </a:lt1>
      <a:dk2>
        <a:srgbClr val="3F3F3F"/>
      </a:dk2>
      <a:lt2>
        <a:srgbClr val="E7E6E6"/>
      </a:lt2>
      <a:accent1>
        <a:srgbClr val="193C5A"/>
      </a:accent1>
      <a:accent2>
        <a:srgbClr val="5BC5EA"/>
      </a:accent2>
      <a:accent3>
        <a:srgbClr val="DE7A22"/>
      </a:accent3>
      <a:accent4>
        <a:srgbClr val="FDCE53"/>
      </a:accent4>
      <a:accent5>
        <a:srgbClr val="006464"/>
      </a:accent5>
      <a:accent6>
        <a:srgbClr val="0480A8"/>
      </a:accent6>
      <a:hlink>
        <a:srgbClr val="0563C1"/>
      </a:hlink>
      <a:folHlink>
        <a:srgbClr val="954F72"/>
      </a:folHlink>
    </a:clrScheme>
    <a:fontScheme name="Learning changes liv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solidFill>
        <a:ln w="19050">
          <a:solidFill>
            <a:schemeClr val="accent6"/>
          </a:solidFill>
          <a:miter lim="800000"/>
          <a:headEnd/>
          <a:tailEnd/>
        </a:ln>
      </a:spPr>
      <a:bodyPr rot="0" vert="horz" wrap="square" lIns="108000" tIns="108000" rIns="108000" bIns="10800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620736-8f9b-4b9c-85b6-9d352308cab9">
      <Terms xmlns="http://schemas.microsoft.com/office/infopath/2007/PartnerControls"/>
    </lcf76f155ced4ddcb4097134ff3c332f>
    <TaxCatchAll xmlns="81328497-e302-4ee7-be49-3710729b5d13" xsi:nil="true"/>
    <_dlc_DocId xmlns="81328497-e302-4ee7-be49-3710729b5d13">ST6FFF2T5ZAT-906829486-264</_dlc_DocId>
    <_dlc_DocIdUrl xmlns="81328497-e302-4ee7-be49-3710729b5d13">
      <Url>https://educationwaeduau.sharepoint.com/sites/TemplateLibrary/_layouts/15/DocIdRedir.aspx?ID=ST6FFF2T5ZAT-906829486-264</Url>
      <Description>ST6FFF2T5ZAT-906829486-264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C85F2458870F041B648F164B1059096" ma:contentTypeVersion="10" ma:contentTypeDescription="Create a new document." ma:contentTypeScope="" ma:versionID="2f9f94391c27fb7ee6199bc07823aba8">
  <xsd:schema xmlns:xsd="http://www.w3.org/2001/XMLSchema" xmlns:xs="http://www.w3.org/2001/XMLSchema" xmlns:p="http://schemas.microsoft.com/office/2006/metadata/properties" xmlns:ns2="81328497-e302-4ee7-be49-3710729b5d13" xmlns:ns3="55620736-8f9b-4b9c-85b6-9d352308cab9" targetNamespace="http://schemas.microsoft.com/office/2006/metadata/properties" ma:root="true" ma:fieldsID="67c7983559bb3710b0cee801cb3e74d5" ns2:_="" ns3:_="">
    <xsd:import namespace="81328497-e302-4ee7-be49-3710729b5d13"/>
    <xsd:import namespace="55620736-8f9b-4b9c-85b6-9d352308ca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28497-e302-4ee7-be49-3710729b5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54062f8f-5637-4cbe-a83a-33b8a5b25a81}" ma:internalName="TaxCatchAll" ma:showField="CatchAllData" ma:web="81328497-e302-4ee7-be49-3710729b5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5620736-8f9b-4b9c-85b6-9d352308ca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a606fe5-00d0-49e1-aa33-d9ffd020910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27354-C976-4411-8947-0633FFFDAF2C}">
  <ds:schemaRefs>
    <ds:schemaRef ds:uri="http://schemas.microsoft.com/office/2006/metadata/properties"/>
    <ds:schemaRef ds:uri="http://schemas.microsoft.com/office/infopath/2007/PartnerControls"/>
    <ds:schemaRef ds:uri="55620736-8f9b-4b9c-85b6-9d352308cab9"/>
    <ds:schemaRef ds:uri="81328497-e302-4ee7-be49-3710729b5d13"/>
  </ds:schemaRefs>
</ds:datastoreItem>
</file>

<file path=customXml/itemProps2.xml><?xml version="1.0" encoding="utf-8"?>
<ds:datastoreItem xmlns:ds="http://schemas.openxmlformats.org/officeDocument/2006/customXml" ds:itemID="{9C694E86-A2E5-47D5-AB18-A9FAFCA99869}">
  <ds:schemaRefs>
    <ds:schemaRef ds:uri="http://schemas.microsoft.com/sharepoint/v3/contenttype/forms"/>
  </ds:schemaRefs>
</ds:datastoreItem>
</file>

<file path=customXml/itemProps3.xml><?xml version="1.0" encoding="utf-8"?>
<ds:datastoreItem xmlns:ds="http://schemas.openxmlformats.org/officeDocument/2006/customXml" ds:itemID="{7A59AFE4-EB66-454E-95C4-68E5296BC6F5}">
  <ds:schemaRefs>
    <ds:schemaRef ds:uri="http://schemas.microsoft.com/sharepoint/events"/>
  </ds:schemaRefs>
</ds:datastoreItem>
</file>

<file path=customXml/itemProps4.xml><?xml version="1.0" encoding="utf-8"?>
<ds:datastoreItem xmlns:ds="http://schemas.openxmlformats.org/officeDocument/2006/customXml" ds:itemID="{C763F2CE-1E72-4BF4-80F2-742F59A94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28497-e302-4ee7-be49-3710729b5d13"/>
    <ds:schemaRef ds:uri="55620736-8f9b-4b9c-85b6-9d352308c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E4FF80-B4D2-41B7-9391-F2039E6AE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Template>
  <TotalTime>1</TotalTime>
  <Pages>5</Pages>
  <Words>1258</Words>
  <Characters>7175</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[Title of up to 3 lines or 2 lines with a subtitle]</vt:lpstr>
    </vt:vector>
  </TitlesOfParts>
  <Company>Department of Education</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up to 3 lines or 2 lines with a subtitle]</dc:title>
  <dc:subject/>
  <dc:creator>SARGEANT Kristine [Non-Govt School Regulation]</dc:creator>
  <cp:keywords/>
  <dc:description/>
  <cp:lastModifiedBy>JOHNSTONE Melanie [Digital Content]</cp:lastModifiedBy>
  <cp:revision>2</cp:revision>
  <cp:lastPrinted>2026-09-30T05:50:00Z</cp:lastPrinted>
  <dcterms:created xsi:type="dcterms:W3CDTF">2026-10-15T01:35:00Z</dcterms:created>
  <dcterms:modified xsi:type="dcterms:W3CDTF">2026-10-15T01:35:00Z</dcterms:modified>
  <cp:contentStatus>2026/07015</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faba3c-b62d-4cd7-a2b1-d365f20898c5_Enabled">
    <vt:lpwstr>true</vt:lpwstr>
  </property>
  <property fmtid="{D5CDD505-2E9C-101B-9397-08002B2CF9AE}" pid="3" name="MSIP_Label_bcfaba3c-b62d-4cd7-a2b1-d365f20898c5_SetDate">
    <vt:lpwstr>2026-07-22T15:23:38Z</vt:lpwstr>
  </property>
  <property fmtid="{D5CDD505-2E9C-101B-9397-08002B2CF9AE}" pid="4" name="MSIP_Label_bcfaba3c-b62d-4cd7-a2b1-d365f20898c5_Method">
    <vt:lpwstr>Privileged</vt:lpwstr>
  </property>
  <property fmtid="{D5CDD505-2E9C-101B-9397-08002B2CF9AE}" pid="5" name="MSIP_Label_bcfaba3c-b62d-4cd7-a2b1-d365f20898c5_Name">
    <vt:lpwstr>NO LABEL</vt:lpwstr>
  </property>
  <property fmtid="{D5CDD505-2E9C-101B-9397-08002B2CF9AE}" pid="6" name="MSIP_Label_bcfaba3c-b62d-4cd7-a2b1-d365f20898c5_SiteId">
    <vt:lpwstr>e08016f9-d1fd-4cbb-83b0-b76eb4361627</vt:lpwstr>
  </property>
  <property fmtid="{D5CDD505-2E9C-101B-9397-08002B2CF9AE}" pid="7" name="MSIP_Label_bcfaba3c-b62d-4cd7-a2b1-d365f20898c5_ActionId">
    <vt:lpwstr>9affedf4-5934-4494-be2a-a38a54d606b6</vt:lpwstr>
  </property>
  <property fmtid="{D5CDD505-2E9C-101B-9397-08002B2CF9AE}" pid="8" name="MSIP_Label_bcfaba3c-b62d-4cd7-a2b1-d365f20898c5_ContentBits">
    <vt:lpwstr>0</vt:lpwstr>
  </property>
  <property fmtid="{D5CDD505-2E9C-101B-9397-08002B2CF9AE}" pid="9" name="MSIP_Label_bcfaba3c-b62d-4cd7-a2b1-d365f20898c5_Tag">
    <vt:lpwstr>10, 0, 1, 1</vt:lpwstr>
  </property>
  <property fmtid="{D5CDD505-2E9C-101B-9397-08002B2CF9AE}" pid="10" name="ContentTypeId">
    <vt:lpwstr>0x0101008C85F2458870F041B648F164B1059096</vt:lpwstr>
  </property>
  <property fmtid="{D5CDD505-2E9C-101B-9397-08002B2CF9AE}" pid="11" name="_dlc_DocIdItemGuid">
    <vt:lpwstr>2cd3a3c0-f4e7-417e-aab6-e095ea0c1be7</vt:lpwstr>
  </property>
</Properties>
</file>