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F520C" w14:textId="7A944D17" w:rsidR="00EE431C" w:rsidRDefault="00004F36" w:rsidP="00F2423C">
      <w:pPr>
        <w:pStyle w:val="DivisionBranch"/>
      </w:pPr>
      <w:bookmarkStart w:id="0" w:name="_Hlk103166844"/>
      <w:bookmarkStart w:id="1" w:name="_Toc84334888"/>
      <w:r>
        <w:t>Non-Government School Regulation</w:t>
      </w:r>
    </w:p>
    <w:p w14:paraId="2B6B6D34" w14:textId="249A5945" w:rsidR="00EE431C" w:rsidRDefault="00004F36" w:rsidP="00F756B1">
      <w:pPr>
        <w:pStyle w:val="Title"/>
        <w:spacing w:after="0"/>
      </w:pPr>
      <w:r w:rsidRPr="00703A74">
        <w:t>Report a concern</w:t>
      </w:r>
    </w:p>
    <w:p w14:paraId="78736B8D" w14:textId="21474316" w:rsidR="00565FF6" w:rsidRPr="00565FF6" w:rsidRDefault="00565FF6" w:rsidP="00565FF6">
      <w:r>
        <w:t xml:space="preserve">Submit report to </w:t>
      </w:r>
      <w:hyperlink r:id="rId11" w:history="1">
        <w:r w:rsidRPr="007C548C">
          <w:rPr>
            <w:rStyle w:val="Hyperlink"/>
          </w:rPr>
          <w:t>NGSRegulation.Concerns@education.wa.edu.au</w:t>
        </w:r>
      </w:hyperlink>
      <w:r>
        <w:t xml:space="preserve"> </w:t>
      </w:r>
    </w:p>
    <w:p w14:paraId="3911C04B" w14:textId="4384CE9B" w:rsidR="00EE431C" w:rsidRDefault="00004F36" w:rsidP="00F756B1">
      <w:pPr>
        <w:pStyle w:val="Heading1"/>
        <w:spacing w:before="220" w:after="0"/>
      </w:pPr>
      <w:bookmarkStart w:id="2" w:name="_Toc235654033"/>
      <w:bookmarkStart w:id="3" w:name="_Toc235705893"/>
      <w:bookmarkEnd w:id="0"/>
      <w:bookmarkEnd w:id="1"/>
      <w:r>
        <w:t>Details of person making the report</w:t>
      </w:r>
      <w:bookmarkEnd w:id="2"/>
      <w:bookmarkEnd w:id="3"/>
    </w:p>
    <w:tbl>
      <w:tblPr>
        <w:tblStyle w:val="TableGrid"/>
        <w:tblW w:w="5069"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106"/>
        <w:gridCol w:w="2425"/>
        <w:gridCol w:w="1133"/>
        <w:gridCol w:w="1540"/>
        <w:gridCol w:w="1494"/>
        <w:gridCol w:w="1637"/>
      </w:tblGrid>
      <w:tr w:rsidR="00004F36" w:rsidRPr="00246BD2" w14:paraId="2048C6BB" w14:textId="77777777" w:rsidTr="00565FF6">
        <w:trPr>
          <w:trHeight w:val="318"/>
        </w:trPr>
        <w:tc>
          <w:tcPr>
            <w:tcW w:w="1019" w:type="pct"/>
            <w:vAlign w:val="center"/>
          </w:tcPr>
          <w:p w14:paraId="194AC42A" w14:textId="77777777" w:rsidR="00004F36" w:rsidRPr="00533B74" w:rsidRDefault="00004F36" w:rsidP="00E11B4F">
            <w:pPr>
              <w:pStyle w:val="Table"/>
            </w:pPr>
            <w:r w:rsidRPr="00533B74">
              <w:t>Given name</w:t>
            </w:r>
          </w:p>
        </w:tc>
        <w:tc>
          <w:tcPr>
            <w:tcW w:w="1173" w:type="pct"/>
            <w:vAlign w:val="center"/>
          </w:tcPr>
          <w:sdt>
            <w:sdtPr>
              <w:id w:val="-1872764813"/>
              <w:placeholder>
                <w:docPart w:val="0BA265623E1345F585D304FCA5D4E197"/>
              </w:placeholder>
              <w:showingPlcHdr/>
              <w15:color w:val="FFCC99"/>
              <w15:appearance w15:val="hidden"/>
            </w:sdtPr>
            <w:sdtEndPr/>
            <w:sdtContent>
              <w:p w14:paraId="64544F5B" w14:textId="2F9CCD39" w:rsidR="00004F36" w:rsidRPr="002469D3" w:rsidRDefault="00004F36" w:rsidP="00E11B4F">
                <w:pPr>
                  <w:pStyle w:val="SATablelist"/>
                </w:pPr>
                <w:r w:rsidRPr="00C96903">
                  <w:rPr>
                    <w:rStyle w:val="PlaceholderText"/>
                    <w:shd w:val="clear" w:color="auto" w:fill="DEF3FA" w:themeFill="accent2" w:themeFillTint="33"/>
                  </w:rPr>
                  <w:t>Click</w:t>
                </w:r>
                <w:r w:rsidR="00DD53AF">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c>
          <w:tcPr>
            <w:tcW w:w="1293" w:type="pct"/>
            <w:gridSpan w:val="2"/>
            <w:vAlign w:val="center"/>
          </w:tcPr>
          <w:p w14:paraId="11753692" w14:textId="77777777" w:rsidR="00004F36" w:rsidRPr="00533B74" w:rsidRDefault="00004F36" w:rsidP="00E11B4F">
            <w:pPr>
              <w:pStyle w:val="Table"/>
              <w:rPr>
                <w:bCs/>
              </w:rPr>
            </w:pPr>
            <w:r w:rsidRPr="00533B74">
              <w:rPr>
                <w:bCs/>
              </w:rPr>
              <w:t>Surname</w:t>
            </w:r>
          </w:p>
        </w:tc>
        <w:tc>
          <w:tcPr>
            <w:tcW w:w="1515" w:type="pct"/>
            <w:gridSpan w:val="2"/>
            <w:vAlign w:val="center"/>
          </w:tcPr>
          <w:sdt>
            <w:sdtPr>
              <w:id w:val="1676544105"/>
              <w:placeholder>
                <w:docPart w:val="D29B8C58489849688A8EFCE5059A0A2C"/>
              </w:placeholder>
              <w:showingPlcHdr/>
              <w15:color w:val="FFCC99"/>
              <w15:appearance w15:val="hidden"/>
            </w:sdtPr>
            <w:sdtEndPr/>
            <w:sdtContent>
              <w:p w14:paraId="58BB30B7" w14:textId="01E68D3A" w:rsidR="00004F36" w:rsidRPr="00246BD2" w:rsidRDefault="00004F36" w:rsidP="00E11B4F">
                <w:pPr>
                  <w:pStyle w:val="SATablelist"/>
                </w:pPr>
                <w:r w:rsidRPr="00C96903">
                  <w:rPr>
                    <w:rStyle w:val="PlaceholderText"/>
                    <w:shd w:val="clear" w:color="auto" w:fill="DEF3FA" w:themeFill="accent2" w:themeFillTint="33"/>
                  </w:rPr>
                  <w:t>Click</w:t>
                </w:r>
                <w:r w:rsidR="00DD53AF">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004F36" w:rsidRPr="00246BD2" w14:paraId="35E7779C" w14:textId="77777777" w:rsidTr="00E11B4F">
        <w:trPr>
          <w:trHeight w:val="318"/>
        </w:trPr>
        <w:tc>
          <w:tcPr>
            <w:tcW w:w="1019" w:type="pct"/>
            <w:vAlign w:val="center"/>
          </w:tcPr>
          <w:p w14:paraId="22FCBD24" w14:textId="77777777" w:rsidR="00004F36" w:rsidRPr="00533B74" w:rsidRDefault="00004F36" w:rsidP="00E11B4F">
            <w:pPr>
              <w:pStyle w:val="Table"/>
            </w:pPr>
            <w:r w:rsidRPr="00533B74">
              <w:t>Address</w:t>
            </w:r>
          </w:p>
        </w:tc>
        <w:tc>
          <w:tcPr>
            <w:tcW w:w="3981" w:type="pct"/>
            <w:gridSpan w:val="5"/>
            <w:vAlign w:val="center"/>
          </w:tcPr>
          <w:sdt>
            <w:sdtPr>
              <w:id w:val="164286517"/>
              <w:placeholder>
                <w:docPart w:val="EBEE97B5FA28480AA3079F4F8512E91B"/>
              </w:placeholder>
              <w:showingPlcHdr/>
              <w15:color w:val="FFCC99"/>
              <w15:appearance w15:val="hidden"/>
            </w:sdtPr>
            <w:sdtEndPr/>
            <w:sdtContent>
              <w:p w14:paraId="54F0D350" w14:textId="5A412BA9" w:rsidR="00004F36" w:rsidRPr="00246BD2" w:rsidRDefault="00004F36" w:rsidP="00E11B4F">
                <w:pPr>
                  <w:pStyle w:val="SATablelist"/>
                </w:pPr>
                <w:r w:rsidRPr="00C96903">
                  <w:rPr>
                    <w:rStyle w:val="PlaceholderText"/>
                    <w:shd w:val="clear" w:color="auto" w:fill="DEF3FA" w:themeFill="accent2" w:themeFillTint="33"/>
                  </w:rPr>
                  <w:t>Click</w:t>
                </w:r>
                <w:r w:rsidR="00DD53AF">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004F36" w:rsidRPr="00246BD2" w14:paraId="0728CC8F" w14:textId="77777777" w:rsidTr="00565FF6">
        <w:trPr>
          <w:trHeight w:val="318"/>
        </w:trPr>
        <w:tc>
          <w:tcPr>
            <w:tcW w:w="1019" w:type="pct"/>
            <w:vAlign w:val="center"/>
          </w:tcPr>
          <w:p w14:paraId="0BE46375" w14:textId="77777777" w:rsidR="00004F36" w:rsidRPr="00533B74" w:rsidRDefault="00004F36" w:rsidP="00E11B4F">
            <w:pPr>
              <w:pStyle w:val="Table"/>
            </w:pPr>
            <w:r w:rsidRPr="00533B74">
              <w:t>Suburb</w:t>
            </w:r>
          </w:p>
        </w:tc>
        <w:tc>
          <w:tcPr>
            <w:tcW w:w="1173" w:type="pct"/>
            <w:vAlign w:val="center"/>
          </w:tcPr>
          <w:sdt>
            <w:sdtPr>
              <w:id w:val="-2030868440"/>
              <w:placeholder>
                <w:docPart w:val="8123E772040844D8AFC1D976227E8663"/>
              </w:placeholder>
              <w:showingPlcHdr/>
              <w15:color w:val="FFCC99"/>
              <w15:appearance w15:val="hidden"/>
            </w:sdtPr>
            <w:sdtEndPr/>
            <w:sdtContent>
              <w:p w14:paraId="53C8336E" w14:textId="0C762B73" w:rsidR="00004F36" w:rsidRPr="00246BD2" w:rsidRDefault="00004F36" w:rsidP="00E11B4F">
                <w:pPr>
                  <w:pStyle w:val="SATablelist"/>
                </w:pPr>
                <w:r w:rsidRPr="00C96903">
                  <w:rPr>
                    <w:rStyle w:val="PlaceholderText"/>
                    <w:shd w:val="clear" w:color="auto" w:fill="DEF3FA" w:themeFill="accent2" w:themeFillTint="33"/>
                  </w:rPr>
                  <w:t>Click</w:t>
                </w:r>
                <w:r w:rsidR="00DD53AF">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c>
          <w:tcPr>
            <w:tcW w:w="548" w:type="pct"/>
            <w:vAlign w:val="center"/>
          </w:tcPr>
          <w:p w14:paraId="4269D814" w14:textId="77777777" w:rsidR="00004F36" w:rsidRPr="002469D3" w:rsidRDefault="00004F36" w:rsidP="00E11B4F">
            <w:pPr>
              <w:pStyle w:val="Table"/>
              <w:rPr>
                <w:bCs/>
              </w:rPr>
            </w:pPr>
            <w:r w:rsidRPr="00533B74">
              <w:rPr>
                <w:bCs/>
              </w:rPr>
              <w:t>State</w:t>
            </w:r>
          </w:p>
        </w:tc>
        <w:tc>
          <w:tcPr>
            <w:tcW w:w="745" w:type="pct"/>
            <w:vAlign w:val="center"/>
          </w:tcPr>
          <w:sdt>
            <w:sdtPr>
              <w:id w:val="1576862584"/>
              <w:placeholder>
                <w:docPart w:val="29F7908B59CD4F35B79D6607B76FCCD5"/>
              </w:placeholder>
              <w:showingPlcHdr/>
              <w15:color w:val="FFCC99"/>
              <w15:appearance w15:val="hidden"/>
            </w:sdtPr>
            <w:sdtEndPr/>
            <w:sdtContent>
              <w:p w14:paraId="71935E4A" w14:textId="4A91F329" w:rsidR="00004F36" w:rsidRPr="00246BD2" w:rsidRDefault="00004F36" w:rsidP="00E11B4F">
                <w:pPr>
                  <w:pStyle w:val="SATablelist"/>
                </w:pPr>
                <w:r w:rsidRPr="00C96903">
                  <w:rPr>
                    <w:rStyle w:val="PlaceholderText"/>
                    <w:shd w:val="clear" w:color="auto" w:fill="DEF3FA" w:themeFill="accent2" w:themeFillTint="33"/>
                  </w:rPr>
                  <w:t>Click</w:t>
                </w:r>
                <w:r w:rsidR="00DD53AF">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c>
          <w:tcPr>
            <w:tcW w:w="723" w:type="pct"/>
            <w:vAlign w:val="center"/>
          </w:tcPr>
          <w:p w14:paraId="3D9533B8" w14:textId="77777777" w:rsidR="00004F36" w:rsidRPr="00533B74" w:rsidRDefault="00004F36" w:rsidP="00E11B4F">
            <w:pPr>
              <w:pStyle w:val="Table"/>
              <w:rPr>
                <w:bCs/>
              </w:rPr>
            </w:pPr>
            <w:r w:rsidRPr="00533B74">
              <w:rPr>
                <w:bCs/>
              </w:rPr>
              <w:t>Postcode</w:t>
            </w:r>
          </w:p>
        </w:tc>
        <w:tc>
          <w:tcPr>
            <w:tcW w:w="792" w:type="pct"/>
            <w:vAlign w:val="center"/>
          </w:tcPr>
          <w:sdt>
            <w:sdtPr>
              <w:id w:val="1994519052"/>
              <w:placeholder>
                <w:docPart w:val="712234243BDB429A8E4B4813F26C62C3"/>
              </w:placeholder>
              <w:showingPlcHdr/>
              <w15:color w:val="FFCC99"/>
              <w15:appearance w15:val="hidden"/>
            </w:sdtPr>
            <w:sdtEndPr/>
            <w:sdtContent>
              <w:p w14:paraId="1FEDF6FB" w14:textId="22C5F91F" w:rsidR="00004F36" w:rsidRPr="00246BD2" w:rsidRDefault="00004F36" w:rsidP="00E11B4F">
                <w:pPr>
                  <w:pStyle w:val="SATablelist"/>
                </w:pPr>
                <w:r w:rsidRPr="00C96903">
                  <w:rPr>
                    <w:rStyle w:val="PlaceholderText"/>
                    <w:shd w:val="clear" w:color="auto" w:fill="DEF3FA" w:themeFill="accent2" w:themeFillTint="33"/>
                  </w:rPr>
                  <w:t>Click</w:t>
                </w:r>
                <w:r w:rsidR="00DD53AF">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004F36" w:rsidRPr="00246BD2" w14:paraId="47A8ADCE" w14:textId="77777777" w:rsidTr="00E11B4F">
        <w:trPr>
          <w:trHeight w:val="318"/>
        </w:trPr>
        <w:tc>
          <w:tcPr>
            <w:tcW w:w="1019" w:type="pct"/>
            <w:vAlign w:val="center"/>
          </w:tcPr>
          <w:p w14:paraId="433C4777" w14:textId="77777777" w:rsidR="00004F36" w:rsidRPr="00533B74" w:rsidRDefault="00004F36" w:rsidP="00E11B4F">
            <w:pPr>
              <w:pStyle w:val="Table"/>
            </w:pPr>
            <w:r w:rsidRPr="00533B74">
              <w:t>Phone number</w:t>
            </w:r>
          </w:p>
        </w:tc>
        <w:tc>
          <w:tcPr>
            <w:tcW w:w="3981" w:type="pct"/>
            <w:gridSpan w:val="5"/>
            <w:vAlign w:val="center"/>
          </w:tcPr>
          <w:sdt>
            <w:sdtPr>
              <w:id w:val="-1662924433"/>
              <w:placeholder>
                <w:docPart w:val="80AE9B48A8DE47DF9F63D024F4E4D435"/>
              </w:placeholder>
              <w:showingPlcHdr/>
              <w15:color w:val="FFCC99"/>
              <w15:appearance w15:val="hidden"/>
            </w:sdtPr>
            <w:sdtEndPr/>
            <w:sdtContent>
              <w:p w14:paraId="7A8E7EF0" w14:textId="779F517D" w:rsidR="00004F36" w:rsidRPr="00246BD2" w:rsidRDefault="00004F36" w:rsidP="00E11B4F">
                <w:pPr>
                  <w:pStyle w:val="SATablelist"/>
                </w:pPr>
                <w:r w:rsidRPr="00C96903">
                  <w:rPr>
                    <w:rStyle w:val="PlaceholderText"/>
                    <w:shd w:val="clear" w:color="auto" w:fill="DEF3FA" w:themeFill="accent2" w:themeFillTint="33"/>
                  </w:rPr>
                  <w:t>Click</w:t>
                </w:r>
                <w:r w:rsidR="00DD53AF">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004F36" w:rsidRPr="00246BD2" w14:paraId="1A204E45" w14:textId="77777777" w:rsidTr="00E11B4F">
        <w:trPr>
          <w:trHeight w:val="318"/>
        </w:trPr>
        <w:tc>
          <w:tcPr>
            <w:tcW w:w="1019" w:type="pct"/>
            <w:vAlign w:val="center"/>
          </w:tcPr>
          <w:p w14:paraId="2D2091FA" w14:textId="77777777" w:rsidR="00004F36" w:rsidRPr="00533B74" w:rsidRDefault="00004F36" w:rsidP="00E11B4F">
            <w:pPr>
              <w:pStyle w:val="Table"/>
            </w:pPr>
            <w:r w:rsidRPr="00533B74">
              <w:t>Email address</w:t>
            </w:r>
          </w:p>
        </w:tc>
        <w:tc>
          <w:tcPr>
            <w:tcW w:w="3981" w:type="pct"/>
            <w:gridSpan w:val="5"/>
            <w:vAlign w:val="center"/>
          </w:tcPr>
          <w:sdt>
            <w:sdtPr>
              <w:id w:val="-1578129291"/>
              <w:placeholder>
                <w:docPart w:val="2AEC47F296644BB29C507353B05A64E3"/>
              </w:placeholder>
              <w:showingPlcHdr/>
              <w15:color w:val="FFCC99"/>
              <w15:appearance w15:val="hidden"/>
            </w:sdtPr>
            <w:sdtEndPr/>
            <w:sdtContent>
              <w:p w14:paraId="558CEB00" w14:textId="51E2A5F0" w:rsidR="00004F36" w:rsidRPr="00246BD2" w:rsidRDefault="00004F36" w:rsidP="00E11B4F">
                <w:pPr>
                  <w:pStyle w:val="SATablelist"/>
                </w:pPr>
                <w:r w:rsidRPr="00C96903">
                  <w:rPr>
                    <w:rStyle w:val="PlaceholderText"/>
                    <w:shd w:val="clear" w:color="auto" w:fill="DEF3FA" w:themeFill="accent2" w:themeFillTint="33"/>
                  </w:rPr>
                  <w:t>Click</w:t>
                </w:r>
                <w:r w:rsidR="00DD53AF">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bl>
    <w:p w14:paraId="6DEC909F" w14:textId="1F9FB9B5" w:rsidR="00004F36" w:rsidRDefault="00004F36" w:rsidP="00F756B1">
      <w:pPr>
        <w:pStyle w:val="Heading1"/>
        <w:spacing w:before="220" w:after="0"/>
      </w:pPr>
      <w:r>
        <w:t>What school is the report about</w:t>
      </w:r>
    </w:p>
    <w:tbl>
      <w:tblPr>
        <w:tblStyle w:val="TableGrid"/>
        <w:tblW w:w="5069"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3115"/>
        <w:gridCol w:w="7220"/>
      </w:tblGrid>
      <w:tr w:rsidR="00004F36" w:rsidRPr="00246BD2" w14:paraId="505571CF" w14:textId="77777777" w:rsidTr="00565FF6">
        <w:trPr>
          <w:trHeight w:val="303"/>
        </w:trPr>
        <w:tc>
          <w:tcPr>
            <w:tcW w:w="1507" w:type="pct"/>
            <w:vAlign w:val="center"/>
          </w:tcPr>
          <w:p w14:paraId="4C4BA63D" w14:textId="77777777" w:rsidR="00004F36" w:rsidRPr="00533B74" w:rsidRDefault="00004F36" w:rsidP="00E11B4F">
            <w:pPr>
              <w:pStyle w:val="Table"/>
            </w:pPr>
            <w:r w:rsidRPr="00533B74">
              <w:t>School</w:t>
            </w:r>
          </w:p>
        </w:tc>
        <w:tc>
          <w:tcPr>
            <w:tcW w:w="3493" w:type="pct"/>
            <w:vAlign w:val="center"/>
          </w:tcPr>
          <w:sdt>
            <w:sdtPr>
              <w:id w:val="2132511495"/>
              <w:placeholder>
                <w:docPart w:val="DF635D00004E4FBF8C196AA950243A75"/>
              </w:placeholder>
              <w:showingPlcHdr/>
              <w15:color w:val="FFCC99"/>
              <w15:appearance w15:val="hidden"/>
            </w:sdtPr>
            <w:sdtEndPr/>
            <w:sdtContent>
              <w:p w14:paraId="0D35499B" w14:textId="6E1BC0F8" w:rsidR="00004F36" w:rsidRPr="00246BD2" w:rsidRDefault="00004F36" w:rsidP="00E11B4F">
                <w:pPr>
                  <w:pStyle w:val="SATablelist"/>
                </w:pPr>
                <w:r w:rsidRPr="00C96903">
                  <w:rPr>
                    <w:rStyle w:val="PlaceholderText"/>
                    <w:shd w:val="clear" w:color="auto" w:fill="DEF3FA" w:themeFill="accent2" w:themeFillTint="33"/>
                  </w:rPr>
                  <w:t>Click</w:t>
                </w:r>
                <w:r w:rsidR="00DD53AF">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004F36" w:rsidRPr="00246BD2" w14:paraId="06506EE5" w14:textId="77777777" w:rsidTr="00565FF6">
        <w:trPr>
          <w:trHeight w:val="303"/>
        </w:trPr>
        <w:tc>
          <w:tcPr>
            <w:tcW w:w="1507" w:type="pct"/>
            <w:vAlign w:val="center"/>
          </w:tcPr>
          <w:p w14:paraId="78FBFC5F" w14:textId="77777777" w:rsidR="00004F36" w:rsidRPr="00533B74" w:rsidRDefault="00004F36" w:rsidP="00E11B4F">
            <w:pPr>
              <w:pStyle w:val="Table"/>
            </w:pPr>
            <w:r w:rsidRPr="00533B74">
              <w:t>School Premises</w:t>
            </w:r>
          </w:p>
        </w:tc>
        <w:tc>
          <w:tcPr>
            <w:tcW w:w="3493" w:type="pct"/>
            <w:vAlign w:val="center"/>
          </w:tcPr>
          <w:sdt>
            <w:sdtPr>
              <w:id w:val="-534039677"/>
              <w:placeholder>
                <w:docPart w:val="670A6B4890474E629C7BB061EB01B21C"/>
              </w:placeholder>
              <w:showingPlcHdr/>
              <w15:color w:val="FFCC99"/>
              <w15:appearance w15:val="hidden"/>
            </w:sdtPr>
            <w:sdtEndPr/>
            <w:sdtContent>
              <w:p w14:paraId="760DB11C" w14:textId="1A0E084C" w:rsidR="00004F36" w:rsidRPr="00246BD2" w:rsidRDefault="00004F36" w:rsidP="00E11B4F">
                <w:pPr>
                  <w:pStyle w:val="SATablelist"/>
                </w:pPr>
                <w:r w:rsidRPr="00C96903">
                  <w:rPr>
                    <w:rStyle w:val="PlaceholderText"/>
                    <w:shd w:val="clear" w:color="auto" w:fill="DEF3FA" w:themeFill="accent2" w:themeFillTint="33"/>
                  </w:rPr>
                  <w:t>Click</w:t>
                </w:r>
                <w:r w:rsidR="00DD53AF">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004F36" w:rsidRPr="00246BD2" w14:paraId="6E1435C1" w14:textId="77777777" w:rsidTr="00565FF6">
        <w:trPr>
          <w:trHeight w:val="303"/>
        </w:trPr>
        <w:tc>
          <w:tcPr>
            <w:tcW w:w="1507" w:type="pct"/>
            <w:vAlign w:val="center"/>
          </w:tcPr>
          <w:p w14:paraId="56BAF413" w14:textId="77777777" w:rsidR="00004F36" w:rsidRPr="00533B74" w:rsidRDefault="00004F36" w:rsidP="00E11B4F">
            <w:pPr>
              <w:pStyle w:val="Table"/>
            </w:pPr>
            <w:r w:rsidRPr="00533B74">
              <w:t>Governing body (if known)</w:t>
            </w:r>
          </w:p>
        </w:tc>
        <w:tc>
          <w:tcPr>
            <w:tcW w:w="3493" w:type="pct"/>
            <w:vAlign w:val="center"/>
          </w:tcPr>
          <w:sdt>
            <w:sdtPr>
              <w:id w:val="-795296800"/>
              <w:placeholder>
                <w:docPart w:val="4973DF6BD5384F24BAEB78E75DF4C234"/>
              </w:placeholder>
              <w:showingPlcHdr/>
              <w15:color w:val="FFCC99"/>
              <w15:appearance w15:val="hidden"/>
            </w:sdtPr>
            <w:sdtEndPr/>
            <w:sdtContent>
              <w:p w14:paraId="5D324F2C" w14:textId="6DA9D717" w:rsidR="00004F36" w:rsidRPr="00246BD2" w:rsidRDefault="00004F36" w:rsidP="00E11B4F">
                <w:pPr>
                  <w:pStyle w:val="SATablelist"/>
                </w:pPr>
                <w:r w:rsidRPr="00C96903">
                  <w:rPr>
                    <w:rStyle w:val="PlaceholderText"/>
                    <w:shd w:val="clear" w:color="auto" w:fill="DEF3FA" w:themeFill="accent2" w:themeFillTint="33"/>
                  </w:rPr>
                  <w:t>Click</w:t>
                </w:r>
                <w:r w:rsidR="00DD53AF">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bl>
    <w:p w14:paraId="68541821" w14:textId="3F14B504" w:rsidR="00F756B1" w:rsidRDefault="00F756B1" w:rsidP="00F756B1">
      <w:pPr>
        <w:pStyle w:val="Heading1"/>
        <w:spacing w:before="220" w:after="0"/>
      </w:pPr>
      <w:r>
        <w:t>What would you like to report</w:t>
      </w:r>
    </w:p>
    <w:p w14:paraId="6D2D7886" w14:textId="73719B27" w:rsidR="00F756B1" w:rsidRDefault="005A4E38" w:rsidP="00F756B1">
      <w:pPr>
        <w:shd w:val="clear" w:color="auto" w:fill="FFFFFF" w:themeFill="background1"/>
      </w:pPr>
      <w:r>
        <w:t>We are</w:t>
      </w:r>
      <w:r w:rsidR="00F756B1" w:rsidRPr="48A5B970">
        <w:t xml:space="preserve"> unable to intervene in a complaint or override a school’s decision. Rather, information provided by a member of the public may be </w:t>
      </w:r>
      <w:r w:rsidR="005611EC" w:rsidRPr="48A5B970">
        <w:t>considered</w:t>
      </w:r>
      <w:r w:rsidR="00F756B1" w:rsidRPr="48A5B970">
        <w:t xml:space="preserve"> in monitoring schools’ compliance with the </w:t>
      </w:r>
      <w:hyperlink r:id="rId12" w:history="1">
        <w:r w:rsidR="00F756B1" w:rsidRPr="00F756B1">
          <w:rPr>
            <w:rStyle w:val="Hyperlink"/>
          </w:rPr>
          <w:t>registration standards and other requirements for non-government schools</w:t>
        </w:r>
      </w:hyperlink>
      <w:r w:rsidR="00F756B1" w:rsidRPr="48A5B970">
        <w:t>.</w:t>
      </w:r>
    </w:p>
    <w:p w14:paraId="30E0B293" w14:textId="1C6EF0AE" w:rsidR="00F756B1" w:rsidRDefault="00F756B1" w:rsidP="005611EC">
      <w:pPr>
        <w:pStyle w:val="NormalWeb"/>
        <w:shd w:val="clear" w:color="auto" w:fill="FFFFFF"/>
        <w:spacing w:before="0" w:beforeAutospacing="0" w:after="240" w:afterAutospacing="0"/>
        <w:rPr>
          <w:rFonts w:ascii="Arial" w:hAnsi="Arial" w:cs="Arial"/>
          <w:color w:val="000000"/>
          <w:sz w:val="22"/>
          <w:szCs w:val="22"/>
        </w:rPr>
      </w:pPr>
      <w:r w:rsidRPr="005611EC">
        <w:rPr>
          <w:rStyle w:val="Strong"/>
          <w:rFonts w:ascii="Arial" w:eastAsiaTheme="majorEastAsia" w:hAnsi="Arial" w:cs="Arial"/>
          <w:b w:val="0"/>
          <w:bCs w:val="0"/>
          <w:color w:val="000000"/>
          <w:sz w:val="22"/>
          <w:szCs w:val="22"/>
        </w:rPr>
        <w:t>If you are concerned about the wellbeing of a child or children</w:t>
      </w:r>
      <w:r w:rsidRPr="005611EC">
        <w:rPr>
          <w:rFonts w:ascii="Arial" w:hAnsi="Arial" w:cs="Arial"/>
          <w:b/>
          <w:bCs/>
          <w:color w:val="000000"/>
          <w:sz w:val="22"/>
          <w:szCs w:val="22"/>
        </w:rPr>
        <w:t xml:space="preserve">, </w:t>
      </w:r>
      <w:r w:rsidRPr="005611EC">
        <w:rPr>
          <w:rFonts w:ascii="Arial" w:hAnsi="Arial" w:cs="Arial"/>
          <w:color w:val="000000"/>
          <w:sz w:val="22"/>
          <w:szCs w:val="22"/>
        </w:rPr>
        <w:t>you</w:t>
      </w:r>
      <w:r w:rsidRPr="005611EC">
        <w:rPr>
          <w:rFonts w:ascii="Arial" w:hAnsi="Arial" w:cs="Arial"/>
          <w:b/>
          <w:bCs/>
          <w:color w:val="000000"/>
          <w:sz w:val="22"/>
          <w:szCs w:val="22"/>
        </w:rPr>
        <w:t xml:space="preserve"> </w:t>
      </w:r>
      <w:r w:rsidRPr="000434B1">
        <w:rPr>
          <w:rFonts w:ascii="Arial" w:hAnsi="Arial" w:cs="Arial"/>
          <w:color w:val="000000"/>
          <w:sz w:val="22"/>
          <w:szCs w:val="22"/>
        </w:rPr>
        <w:t>should immediately contact the </w:t>
      </w:r>
      <w:hyperlink r:id="rId13" w:tgtFrame="_blank" w:history="1">
        <w:r w:rsidRPr="000434B1">
          <w:rPr>
            <w:rStyle w:val="Hyperlink"/>
            <w:rFonts w:eastAsiaTheme="majorEastAsia" w:cs="Arial"/>
            <w:color w:val="1078B2"/>
            <w:sz w:val="22"/>
            <w:szCs w:val="22"/>
          </w:rPr>
          <w:t>Western Australia Police Force</w:t>
        </w:r>
      </w:hyperlink>
      <w:r w:rsidRPr="000434B1">
        <w:rPr>
          <w:rFonts w:ascii="Arial" w:hAnsi="Arial" w:cs="Arial"/>
          <w:color w:val="000000"/>
          <w:sz w:val="22"/>
          <w:szCs w:val="22"/>
        </w:rPr>
        <w:t> or the </w:t>
      </w:r>
      <w:hyperlink r:id="rId14" w:tgtFrame="_blank" w:history="1">
        <w:r w:rsidRPr="000434B1">
          <w:rPr>
            <w:rStyle w:val="Hyperlink"/>
            <w:rFonts w:eastAsiaTheme="majorEastAsia" w:cs="Arial"/>
            <w:color w:val="1078B2"/>
            <w:sz w:val="22"/>
            <w:szCs w:val="22"/>
          </w:rPr>
          <w:t>Department of Communities – Child Protection and Family</w:t>
        </w:r>
        <w:r>
          <w:rPr>
            <w:rStyle w:val="Hyperlink"/>
            <w:rFonts w:eastAsiaTheme="majorEastAsia" w:cs="Arial"/>
            <w:color w:val="1078B2"/>
            <w:sz w:val="22"/>
            <w:szCs w:val="22"/>
          </w:rPr>
          <w:t xml:space="preserve"> </w:t>
        </w:r>
        <w:r w:rsidRPr="000434B1">
          <w:rPr>
            <w:rStyle w:val="Hyperlink"/>
            <w:rFonts w:eastAsiaTheme="majorEastAsia" w:cs="Arial"/>
            <w:color w:val="1078B2"/>
            <w:sz w:val="22"/>
            <w:szCs w:val="22"/>
          </w:rPr>
          <w:t>Support</w:t>
        </w:r>
      </w:hyperlink>
      <w:r w:rsidRPr="000434B1">
        <w:rPr>
          <w:rFonts w:ascii="Arial" w:hAnsi="Arial" w:cs="Arial"/>
          <w:color w:val="000000"/>
          <w:sz w:val="22"/>
          <w:szCs w:val="22"/>
        </w:rPr>
        <w:t>.</w:t>
      </w:r>
      <w:r w:rsidRPr="00C06EC8">
        <w:rPr>
          <w:rFonts w:ascii="Arial" w:hAnsi="Arial" w:cs="Arial"/>
          <w:color w:val="000000"/>
          <w:sz w:val="22"/>
          <w:szCs w:val="22"/>
        </w:rPr>
        <w:t xml:space="preserve"> </w:t>
      </w:r>
    </w:p>
    <w:p w14:paraId="071BEAE2" w14:textId="78F9BD62" w:rsidR="005611EC" w:rsidRDefault="00DA083A" w:rsidP="005611EC">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000000"/>
          <w:sz w:val="22"/>
          <w:szCs w:val="22"/>
        </w:rPr>
        <w:t>P</w:t>
      </w:r>
      <w:r w:rsidR="005611EC">
        <w:rPr>
          <w:rFonts w:ascii="Arial" w:hAnsi="Arial" w:cs="Arial"/>
          <w:color w:val="000000"/>
          <w:sz w:val="22"/>
          <w:szCs w:val="22"/>
        </w:rPr>
        <w:t>rovide a summary of your concerns:</w:t>
      </w:r>
    </w:p>
    <w:tbl>
      <w:tblPr>
        <w:tblStyle w:val="TableGrid"/>
        <w:tblpPr w:leftFromText="180" w:rightFromText="180" w:vertAnchor="text" w:horzAnchor="margin" w:tblpY="-36"/>
        <w:tblW w:w="5069"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0335"/>
      </w:tblGrid>
      <w:tr w:rsidR="00F756B1" w:rsidRPr="002469D3" w14:paraId="52E2C0F3" w14:textId="77777777" w:rsidTr="00E11B4F">
        <w:trPr>
          <w:trHeight w:val="804"/>
        </w:trPr>
        <w:tc>
          <w:tcPr>
            <w:tcW w:w="5000" w:type="pct"/>
          </w:tcPr>
          <w:sdt>
            <w:sdtPr>
              <w:id w:val="-1003817147"/>
              <w:placeholder>
                <w:docPart w:val="C4DAD6A8D39A4B70A7CBF6E4295E1ABE"/>
              </w:placeholder>
              <w:showingPlcHdr/>
              <w15:color w:val="FFCC99"/>
              <w15:appearance w15:val="hidden"/>
            </w:sdtPr>
            <w:sdtEndPr/>
            <w:sdtContent>
              <w:p w14:paraId="7DA6C5A4" w14:textId="1D2910AC" w:rsidR="00F756B1" w:rsidRDefault="00F756B1" w:rsidP="00E11B4F">
                <w:pPr>
                  <w:pStyle w:val="SATablelist"/>
                </w:pPr>
                <w:r w:rsidRPr="00C96903">
                  <w:rPr>
                    <w:rStyle w:val="PlaceholderText"/>
                    <w:shd w:val="clear" w:color="auto" w:fill="DEF3FA" w:themeFill="accent2" w:themeFillTint="33"/>
                  </w:rPr>
                  <w:t>Click</w:t>
                </w:r>
                <w:r w:rsidR="00DD53AF">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p w14:paraId="01F90EFB" w14:textId="77777777" w:rsidR="00F756B1" w:rsidRDefault="00F756B1" w:rsidP="00E11B4F">
            <w:pPr>
              <w:pStyle w:val="SATablelist"/>
            </w:pPr>
          </w:p>
          <w:p w14:paraId="4AC063F6" w14:textId="77777777" w:rsidR="00F756B1" w:rsidRDefault="00F756B1" w:rsidP="00E11B4F">
            <w:pPr>
              <w:pStyle w:val="SATablelist"/>
            </w:pPr>
          </w:p>
          <w:p w14:paraId="51C7B7B9" w14:textId="77777777" w:rsidR="00F756B1" w:rsidRDefault="00F756B1" w:rsidP="00E11B4F">
            <w:pPr>
              <w:pStyle w:val="SATablelist"/>
            </w:pPr>
          </w:p>
          <w:p w14:paraId="75E01F80" w14:textId="77777777" w:rsidR="00F756B1" w:rsidRDefault="00F756B1" w:rsidP="00E11B4F">
            <w:pPr>
              <w:pStyle w:val="SATablelist"/>
            </w:pPr>
          </w:p>
          <w:p w14:paraId="322575E6" w14:textId="77777777" w:rsidR="00F756B1" w:rsidRDefault="00F756B1" w:rsidP="00E11B4F">
            <w:pPr>
              <w:pStyle w:val="SATablelist"/>
            </w:pPr>
          </w:p>
          <w:p w14:paraId="6228D0E5" w14:textId="77777777" w:rsidR="00F756B1" w:rsidRPr="002469D3" w:rsidRDefault="00F756B1" w:rsidP="00E11B4F">
            <w:pPr>
              <w:pStyle w:val="Table"/>
              <w:rPr>
                <w:bCs/>
              </w:rPr>
            </w:pPr>
          </w:p>
        </w:tc>
      </w:tr>
    </w:tbl>
    <w:p w14:paraId="65238B31" w14:textId="77777777" w:rsidR="00004F36" w:rsidRPr="00004F36" w:rsidRDefault="00004F36" w:rsidP="00004F36"/>
    <w:p w14:paraId="65256474" w14:textId="77777777" w:rsidR="00F756B1" w:rsidRPr="00F756B1" w:rsidRDefault="00F756B1" w:rsidP="00F756B1">
      <w:pPr>
        <w:pStyle w:val="NormalWeb"/>
        <w:spacing w:before="0" w:beforeAutospacing="0" w:after="0" w:afterAutospacing="0"/>
        <w:rPr>
          <w:rFonts w:ascii="Arial" w:eastAsiaTheme="minorHAnsi" w:hAnsi="Arial" w:cs="Arial"/>
          <w:b/>
          <w:color w:val="0480A8" w:themeColor="accent6"/>
          <w:sz w:val="32"/>
          <w:szCs w:val="28"/>
          <w:lang w:eastAsia="en-US"/>
        </w:rPr>
      </w:pPr>
      <w:r w:rsidRPr="00F756B1">
        <w:rPr>
          <w:rFonts w:ascii="Arial" w:eastAsiaTheme="minorHAnsi" w:hAnsi="Arial" w:cs="Arial"/>
          <w:b/>
          <w:color w:val="0480A8" w:themeColor="accent6"/>
          <w:sz w:val="32"/>
          <w:szCs w:val="28"/>
          <w:lang w:eastAsia="en-US"/>
        </w:rPr>
        <w:lastRenderedPageBreak/>
        <w:t>Collection notice for non-government school regulation</w:t>
      </w:r>
    </w:p>
    <w:p w14:paraId="185AE598" w14:textId="0A68B59C" w:rsidR="00F756B1" w:rsidRPr="00703A74" w:rsidRDefault="005611EC" w:rsidP="00F756B1">
      <w:pPr>
        <w:pStyle w:val="NormalWeb"/>
        <w:spacing w:before="0" w:beforeAutospacing="0" w:after="220" w:afterAutospacing="0"/>
        <w:rPr>
          <w:rFonts w:eastAsia="Aptos" w:cs="Arial"/>
        </w:rPr>
      </w:pPr>
      <w:r w:rsidRPr="00703A74">
        <w:rPr>
          <w:rFonts w:ascii="Arial" w:eastAsia="Aptos" w:hAnsi="Arial" w:cs="Arial"/>
          <w:sz w:val="22"/>
          <w:szCs w:val="22"/>
        </w:rPr>
        <w:t>We</w:t>
      </w:r>
      <w:r w:rsidR="00F756B1" w:rsidRPr="00703A74">
        <w:rPr>
          <w:rFonts w:ascii="Arial" w:eastAsia="Aptos" w:hAnsi="Arial" w:cs="Arial"/>
          <w:sz w:val="22"/>
          <w:szCs w:val="22"/>
        </w:rPr>
        <w:t xml:space="preserve"> collect personal information for the purpose of administering key clauses of the </w:t>
      </w:r>
      <w:r w:rsidR="00F756B1" w:rsidRPr="00703A74">
        <w:rPr>
          <w:rFonts w:ascii="Arial" w:eastAsia="Aptos" w:hAnsi="Arial" w:cs="Arial"/>
          <w:i/>
          <w:iCs/>
          <w:sz w:val="22"/>
          <w:szCs w:val="22"/>
        </w:rPr>
        <w:t>School Education Act 1999</w:t>
      </w:r>
      <w:r w:rsidR="005A4E38" w:rsidRPr="00703A74">
        <w:rPr>
          <w:rFonts w:ascii="Arial" w:eastAsia="Aptos" w:hAnsi="Arial" w:cs="Arial"/>
          <w:i/>
          <w:iCs/>
          <w:sz w:val="22"/>
          <w:szCs w:val="22"/>
        </w:rPr>
        <w:t xml:space="preserve"> </w:t>
      </w:r>
      <w:r w:rsidR="005A4E38" w:rsidRPr="00703A74">
        <w:rPr>
          <w:rFonts w:ascii="Arial" w:eastAsia="Aptos" w:hAnsi="Arial" w:cs="Arial"/>
          <w:sz w:val="22"/>
          <w:szCs w:val="22"/>
        </w:rPr>
        <w:t>(WA)</w:t>
      </w:r>
      <w:r w:rsidR="00F756B1" w:rsidRPr="00703A74">
        <w:rPr>
          <w:rFonts w:ascii="Arial" w:eastAsia="Aptos" w:hAnsi="Arial" w:cs="Arial"/>
          <w:sz w:val="22"/>
          <w:szCs w:val="22"/>
        </w:rPr>
        <w:t xml:space="preserve"> and the School Education Regulations 2000</w:t>
      </w:r>
      <w:r w:rsidR="00F756B1" w:rsidRPr="00703A74">
        <w:rPr>
          <w:rFonts w:ascii="Arial" w:eastAsia="Aptos" w:hAnsi="Arial" w:cs="Arial"/>
          <w:i/>
          <w:iCs/>
          <w:sz w:val="22"/>
          <w:szCs w:val="22"/>
        </w:rPr>
        <w:t xml:space="preserve"> </w:t>
      </w:r>
      <w:r w:rsidR="00F756B1" w:rsidRPr="00703A74">
        <w:rPr>
          <w:rFonts w:ascii="Arial" w:eastAsia="Aptos" w:hAnsi="Arial" w:cs="Arial"/>
          <w:sz w:val="22"/>
          <w:szCs w:val="22"/>
        </w:rPr>
        <w:t xml:space="preserve">and where applicable the </w:t>
      </w:r>
      <w:r w:rsidR="00F756B1" w:rsidRPr="00703A74">
        <w:rPr>
          <w:rFonts w:ascii="Arial" w:eastAsia="Aptos" w:hAnsi="Arial" w:cs="Arial"/>
          <w:i/>
          <w:iCs/>
          <w:sz w:val="22"/>
          <w:szCs w:val="22"/>
        </w:rPr>
        <w:t>Education Service Providers (Full Fee Overseas Students) Registration Act 1991</w:t>
      </w:r>
      <w:r w:rsidR="00F756B1" w:rsidRPr="00703A74">
        <w:rPr>
          <w:rFonts w:ascii="Arial" w:eastAsia="Aptos" w:hAnsi="Arial" w:cs="Arial"/>
          <w:sz w:val="22"/>
          <w:szCs w:val="22"/>
        </w:rPr>
        <w:t xml:space="preserve"> and the </w:t>
      </w:r>
      <w:r w:rsidR="00F756B1" w:rsidRPr="00703A74">
        <w:rPr>
          <w:rFonts w:ascii="Arial" w:eastAsia="Aptos" w:hAnsi="Arial" w:cs="Arial"/>
          <w:i/>
          <w:iCs/>
          <w:sz w:val="22"/>
          <w:szCs w:val="22"/>
        </w:rPr>
        <w:t xml:space="preserve">Education Services for Overseas Students Act 2000 </w:t>
      </w:r>
      <w:r w:rsidR="00F756B1" w:rsidRPr="00703A74">
        <w:rPr>
          <w:rFonts w:ascii="Arial" w:eastAsia="Aptos" w:hAnsi="Arial" w:cs="Arial"/>
          <w:sz w:val="22"/>
          <w:szCs w:val="22"/>
        </w:rPr>
        <w:t>and make recommendations to the Director General about school registration and compliance.</w:t>
      </w:r>
    </w:p>
    <w:p w14:paraId="7226A8FF" w14:textId="758F87EA" w:rsidR="00F756B1" w:rsidRPr="00703A74" w:rsidRDefault="005A4E38" w:rsidP="00F756B1">
      <w:pPr>
        <w:rPr>
          <w:rFonts w:eastAsia="Aptos"/>
        </w:rPr>
      </w:pPr>
      <w:r w:rsidRPr="00703A74">
        <w:rPr>
          <w:rFonts w:eastAsia="Aptos"/>
        </w:rPr>
        <w:t>We use information</w:t>
      </w:r>
      <w:r w:rsidR="00F756B1" w:rsidRPr="00703A74">
        <w:rPr>
          <w:rFonts w:eastAsia="Aptos"/>
        </w:rPr>
        <w:t xml:space="preserve"> to register, assess</w:t>
      </w:r>
      <w:r w:rsidRPr="00703A74">
        <w:rPr>
          <w:rFonts w:eastAsia="Aptos"/>
        </w:rPr>
        <w:t xml:space="preserve"> and </w:t>
      </w:r>
      <w:r w:rsidR="00F756B1" w:rsidRPr="00703A74">
        <w:rPr>
          <w:rFonts w:eastAsia="Aptos"/>
        </w:rPr>
        <w:t xml:space="preserve">monitor matters raised in your concern. Information may be shared with authorised Department staff, relevant non-government school governing body and, where necessary, other agencies or parties as permitted or required by law. Your information will be stored securely within Australia with access restricted to authorised staff. Personal information is retained and disposed of following the Department’s Records Management policy and the </w:t>
      </w:r>
      <w:r w:rsidR="00F756B1" w:rsidRPr="00703A74">
        <w:rPr>
          <w:rFonts w:eastAsia="Aptos"/>
          <w:i/>
          <w:iCs/>
        </w:rPr>
        <w:t>State Records Act 2000</w:t>
      </w:r>
      <w:r w:rsidR="00F756B1" w:rsidRPr="00703A74">
        <w:rPr>
          <w:rFonts w:eastAsia="Aptos"/>
        </w:rPr>
        <w:t xml:space="preserve">. If the information is not collected, </w:t>
      </w:r>
      <w:r w:rsidR="005611EC" w:rsidRPr="00703A74">
        <w:rPr>
          <w:rFonts w:eastAsia="Aptos"/>
        </w:rPr>
        <w:t>we</w:t>
      </w:r>
      <w:r w:rsidR="00F756B1" w:rsidRPr="00703A74">
        <w:rPr>
          <w:rFonts w:eastAsia="Aptos"/>
        </w:rPr>
        <w:t xml:space="preserve"> cannot assess your concern (as applicable).</w:t>
      </w:r>
    </w:p>
    <w:p w14:paraId="455FF5B9" w14:textId="77777777" w:rsidR="00F756B1" w:rsidRPr="00703A74" w:rsidRDefault="00F756B1" w:rsidP="00F756B1">
      <w:pPr>
        <w:rPr>
          <w:rFonts w:eastAsia="Aptos"/>
        </w:rPr>
      </w:pPr>
    </w:p>
    <w:p w14:paraId="502E21FE" w14:textId="64B0EF22" w:rsidR="00F756B1" w:rsidRDefault="00F756B1" w:rsidP="00F756B1">
      <w:pPr>
        <w:rPr>
          <w:rFonts w:eastAsia="Aptos"/>
        </w:rPr>
      </w:pPr>
      <w:r w:rsidRPr="00703A74">
        <w:rPr>
          <w:rFonts w:eastAsia="Aptos"/>
        </w:rPr>
        <w:t>You may request access to, or correction of, your information by contacting the Non-Government School Regulation directorate</w:t>
      </w:r>
      <w:r w:rsidR="00DD53AF" w:rsidRPr="00703A74">
        <w:rPr>
          <w:rFonts w:eastAsia="Aptos"/>
        </w:rPr>
        <w:t xml:space="preserve"> at</w:t>
      </w:r>
      <w:r w:rsidRPr="00703A74">
        <w:rPr>
          <w:rFonts w:eastAsia="Aptos"/>
        </w:rPr>
        <w:t xml:space="preserve"> </w:t>
      </w:r>
      <w:hyperlink r:id="rId15" w:history="1">
        <w:r w:rsidRPr="00703A74">
          <w:rPr>
            <w:rStyle w:val="Hyperlink"/>
            <w:rFonts w:eastAsia="Aptos"/>
          </w:rPr>
          <w:t>NGSRegulation.Concerns@education.wa.edu.au</w:t>
        </w:r>
      </w:hyperlink>
      <w:r w:rsidRPr="00703A74">
        <w:rPr>
          <w:rFonts w:eastAsia="Aptos"/>
        </w:rPr>
        <w:t xml:space="preserve">. For further information about how </w:t>
      </w:r>
      <w:r w:rsidR="005A4E38" w:rsidRPr="00703A74">
        <w:rPr>
          <w:rFonts w:eastAsia="Aptos"/>
        </w:rPr>
        <w:t>we</w:t>
      </w:r>
      <w:r w:rsidRPr="00703A74">
        <w:rPr>
          <w:rFonts w:eastAsia="Aptos"/>
        </w:rPr>
        <w:t xml:space="preserve"> handle personal information, refer to the </w:t>
      </w:r>
      <w:hyperlink r:id="rId16" w:history="1">
        <w:r w:rsidRPr="00FB5CBD">
          <w:rPr>
            <w:rStyle w:val="Hyperlink"/>
            <w:rFonts w:eastAsia="Aptos"/>
          </w:rPr>
          <w:t>Collection notice</w:t>
        </w:r>
        <w:r w:rsidR="005A4E38" w:rsidRPr="00FB5CBD">
          <w:rPr>
            <w:rStyle w:val="Hyperlink"/>
          </w:rPr>
          <w:t xml:space="preserve"> for Non-Government School Regulation</w:t>
        </w:r>
      </w:hyperlink>
      <w:r w:rsidR="005A4E38" w:rsidRPr="00703A74">
        <w:t xml:space="preserve"> and our</w:t>
      </w:r>
      <w:r w:rsidRPr="00703A74">
        <w:rPr>
          <w:rFonts w:eastAsia="Aptos"/>
        </w:rPr>
        <w:t xml:space="preserve"> </w:t>
      </w:r>
      <w:hyperlink r:id="rId17">
        <w:r w:rsidRPr="00FB5CBD">
          <w:rPr>
            <w:rStyle w:val="Hyperlink"/>
            <w:rFonts w:eastAsia="Aptos"/>
          </w:rPr>
          <w:t xml:space="preserve">Privacy </w:t>
        </w:r>
        <w:r w:rsidR="005A4E38" w:rsidRPr="00FB5CBD">
          <w:rPr>
            <w:rStyle w:val="Hyperlink"/>
            <w:rFonts w:eastAsia="Aptos"/>
          </w:rPr>
          <w:t>Statement</w:t>
        </w:r>
      </w:hyperlink>
      <w:r w:rsidRPr="00703A74">
        <w:rPr>
          <w:rFonts w:eastAsia="Aptos"/>
        </w:rPr>
        <w:t>.</w:t>
      </w:r>
    </w:p>
    <w:p w14:paraId="69CE6305" w14:textId="6FFDB73A" w:rsidR="00F756B1" w:rsidRDefault="005A46DC" w:rsidP="00F756B1">
      <w:pPr>
        <w:pStyle w:val="NormalWeb"/>
        <w:shd w:val="clear" w:color="auto" w:fill="FFFFFF"/>
        <w:spacing w:before="0" w:beforeAutospacing="0" w:after="0" w:afterAutospacing="0"/>
        <w:rPr>
          <w:rFonts w:ascii="Arial" w:hAnsi="Arial" w:cs="Arial"/>
          <w:color w:val="000000"/>
          <w:sz w:val="22"/>
          <w:szCs w:val="22"/>
        </w:rPr>
      </w:pPr>
      <w:sdt>
        <w:sdtPr>
          <w:rPr>
            <w:rFonts w:ascii="Arial" w:hAnsi="Arial" w:cs="Arial"/>
            <w:color w:val="000000"/>
            <w:sz w:val="22"/>
            <w:szCs w:val="22"/>
          </w:rPr>
          <w:id w:val="-742724090"/>
          <w14:checkbox>
            <w14:checked w14:val="0"/>
            <w14:checkedState w14:val="2612" w14:font="MS Gothic"/>
            <w14:uncheckedState w14:val="2610" w14:font="MS Gothic"/>
          </w14:checkbox>
        </w:sdtPr>
        <w:sdtEndPr/>
        <w:sdtContent>
          <w:r w:rsidR="00DA3236">
            <w:rPr>
              <w:rFonts w:ascii="MS Gothic" w:eastAsia="MS Gothic" w:hAnsi="MS Gothic" w:cs="Arial" w:hint="eastAsia"/>
              <w:color w:val="000000"/>
              <w:sz w:val="22"/>
              <w:szCs w:val="22"/>
            </w:rPr>
            <w:t>☐</w:t>
          </w:r>
        </w:sdtContent>
      </w:sdt>
      <w:r w:rsidR="00F756B1" w:rsidRPr="00584DD6">
        <w:rPr>
          <w:rFonts w:ascii="Arial" w:hAnsi="Arial" w:cs="Arial"/>
          <w:color w:val="000000"/>
          <w:sz w:val="22"/>
          <w:szCs w:val="22"/>
        </w:rPr>
        <w:t xml:space="preserve"> </w:t>
      </w:r>
      <w:r w:rsidR="00DA083A">
        <w:rPr>
          <w:rFonts w:ascii="Arial" w:hAnsi="Arial" w:cs="Arial"/>
          <w:color w:val="000000"/>
          <w:sz w:val="22"/>
          <w:szCs w:val="22"/>
        </w:rPr>
        <w:t>T</w:t>
      </w:r>
      <w:r w:rsidR="00F756B1" w:rsidRPr="00584DD6">
        <w:rPr>
          <w:rFonts w:ascii="Arial" w:hAnsi="Arial" w:cs="Arial"/>
          <w:color w:val="000000"/>
          <w:sz w:val="22"/>
          <w:szCs w:val="22"/>
        </w:rPr>
        <w:t>ick if you consent to information about your concern, including your name, being disclosed to a school or its governing body to assist our enquiries.</w:t>
      </w:r>
    </w:p>
    <w:p w14:paraId="6B96EA2C" w14:textId="5EC4C968" w:rsidR="00F756B1" w:rsidRDefault="00F756B1" w:rsidP="00F756B1">
      <w:pPr>
        <w:pStyle w:val="Heading1"/>
        <w:spacing w:before="220" w:after="0"/>
      </w:pPr>
      <w:r>
        <w:t>How has the issue been raised with the school</w:t>
      </w:r>
    </w:p>
    <w:p w14:paraId="73A2ADCD" w14:textId="2C9A35BD" w:rsidR="00F756B1" w:rsidRDefault="00F756B1" w:rsidP="00F756B1">
      <w:pPr>
        <w:shd w:val="clear" w:color="auto" w:fill="FFFFFF"/>
        <w:spacing w:after="240"/>
        <w:rPr>
          <w:rFonts w:cstheme="minorHAnsi"/>
        </w:rPr>
      </w:pPr>
      <w:r w:rsidRPr="003461FF">
        <w:rPr>
          <w:rFonts w:cstheme="minorHAnsi"/>
        </w:rPr>
        <w:t xml:space="preserve">Non-government schools </w:t>
      </w:r>
      <w:r>
        <w:rPr>
          <w:rFonts w:cstheme="minorHAnsi"/>
        </w:rPr>
        <w:t>must</w:t>
      </w:r>
      <w:r w:rsidRPr="003461FF">
        <w:rPr>
          <w:rFonts w:cstheme="minorHAnsi"/>
        </w:rPr>
        <w:t xml:space="preserve"> have a complaint handling system which meets Standard </w:t>
      </w:r>
      <w:r>
        <w:rPr>
          <w:rFonts w:cstheme="minorHAnsi"/>
        </w:rPr>
        <w:t>9</w:t>
      </w:r>
      <w:r w:rsidRPr="003461FF">
        <w:rPr>
          <w:rFonts w:cstheme="minorHAnsi"/>
        </w:rPr>
        <w:t xml:space="preserve"> (Complaints) </w:t>
      </w:r>
      <w:r>
        <w:rPr>
          <w:rFonts w:cstheme="minorHAnsi"/>
        </w:rPr>
        <w:t>requiring a fair process and the availability of a</w:t>
      </w:r>
      <w:r w:rsidRPr="003461FF">
        <w:rPr>
          <w:rFonts w:cstheme="minorHAnsi"/>
        </w:rPr>
        <w:t xml:space="preserve"> review. In most schools, the review </w:t>
      </w:r>
      <w:r>
        <w:rPr>
          <w:rFonts w:cstheme="minorHAnsi"/>
        </w:rPr>
        <w:t>enables a complainant to escalate</w:t>
      </w:r>
      <w:r w:rsidRPr="003461FF">
        <w:rPr>
          <w:rFonts w:cstheme="minorHAnsi"/>
        </w:rPr>
        <w:t xml:space="preserve"> an unresolved complaint to the school’s governing body</w:t>
      </w:r>
      <w:r>
        <w:rPr>
          <w:rFonts w:cstheme="minorHAnsi"/>
        </w:rPr>
        <w:t xml:space="preserve"> </w:t>
      </w:r>
      <w:r w:rsidR="00DA083A">
        <w:rPr>
          <w:rFonts w:cstheme="minorHAnsi"/>
        </w:rPr>
        <w:t>for example</w:t>
      </w:r>
      <w:r>
        <w:rPr>
          <w:rFonts w:cstheme="minorHAnsi"/>
        </w:rPr>
        <w:t xml:space="preserve"> the board or management committee</w:t>
      </w:r>
      <w:r w:rsidRPr="003461FF">
        <w:rPr>
          <w:rFonts w:cstheme="minorHAnsi"/>
        </w:rPr>
        <w:t>.</w:t>
      </w:r>
      <w:r>
        <w:rPr>
          <w:rFonts w:cstheme="minorHAnsi"/>
        </w:rPr>
        <w:t xml:space="preserve"> </w:t>
      </w:r>
    </w:p>
    <w:p w14:paraId="2F6028FF" w14:textId="77777777" w:rsidR="00F756B1" w:rsidRDefault="00F756B1" w:rsidP="00F756B1">
      <w:pPr>
        <w:shd w:val="clear" w:color="auto" w:fill="FFFFFF"/>
        <w:spacing w:after="240"/>
        <w:rPr>
          <w:rFonts w:cstheme="minorHAnsi"/>
        </w:rPr>
      </w:pPr>
    </w:p>
    <w:p w14:paraId="42F27E7E" w14:textId="073F841E" w:rsidR="00F756B1" w:rsidRDefault="00DA083A" w:rsidP="00F756B1">
      <w:pPr>
        <w:shd w:val="clear" w:color="auto" w:fill="FFFFFF"/>
        <w:spacing w:after="240"/>
        <w:rPr>
          <w:rFonts w:cstheme="minorHAnsi"/>
        </w:rPr>
      </w:pPr>
      <w:r>
        <w:rPr>
          <w:rFonts w:cstheme="minorHAnsi"/>
        </w:rPr>
        <w:t>I</w:t>
      </w:r>
      <w:r w:rsidR="00F756B1" w:rsidRPr="00074564">
        <w:rPr>
          <w:rFonts w:cstheme="minorHAnsi"/>
        </w:rPr>
        <w:t xml:space="preserve">nclude all relevant </w:t>
      </w:r>
      <w:r w:rsidR="00F756B1" w:rsidRPr="00367D3C">
        <w:rPr>
          <w:rFonts w:cstheme="minorHAnsi"/>
        </w:rPr>
        <w:t>correspondence</w:t>
      </w:r>
      <w:r w:rsidR="005611EC">
        <w:rPr>
          <w:rFonts w:cstheme="minorHAnsi"/>
        </w:rPr>
        <w:t xml:space="preserve">s </w:t>
      </w:r>
      <w:r w:rsidR="00F756B1" w:rsidRPr="00367D3C">
        <w:rPr>
          <w:rFonts w:cstheme="minorHAnsi"/>
        </w:rPr>
        <w:t>exchanged with the school and governing body</w:t>
      </w:r>
      <w:r>
        <w:rPr>
          <w:rFonts w:cstheme="minorHAnsi"/>
        </w:rPr>
        <w:t xml:space="preserve"> below:</w:t>
      </w:r>
    </w:p>
    <w:p w14:paraId="149E2556" w14:textId="77777777" w:rsidR="00F756B1" w:rsidRDefault="00F756B1" w:rsidP="00F756B1">
      <w:pPr>
        <w:shd w:val="clear" w:color="auto" w:fill="FFFFFF"/>
        <w:spacing w:after="0"/>
        <w:rPr>
          <w:rFonts w:cstheme="minorHAnsi"/>
        </w:rPr>
      </w:pPr>
    </w:p>
    <w:tbl>
      <w:tblPr>
        <w:tblStyle w:val="TableGrid"/>
        <w:tblW w:w="5069"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240"/>
        <w:gridCol w:w="5095"/>
      </w:tblGrid>
      <w:tr w:rsidR="00F756B1" w:rsidRPr="00246BD2" w14:paraId="79E5C17A" w14:textId="77777777" w:rsidTr="00F756B1">
        <w:trPr>
          <w:trHeight w:val="303"/>
        </w:trPr>
        <w:tc>
          <w:tcPr>
            <w:tcW w:w="2535" w:type="pct"/>
          </w:tcPr>
          <w:p w14:paraId="3FB3370C" w14:textId="7355606E" w:rsidR="00F756B1" w:rsidRPr="00533B74" w:rsidRDefault="00F756B1" w:rsidP="00F756B1">
            <w:pPr>
              <w:pStyle w:val="Table"/>
            </w:pPr>
            <w:r w:rsidRPr="00794B40">
              <w:t>Have you accessed and followed the school’s complaints process?</w:t>
            </w:r>
          </w:p>
        </w:tc>
        <w:tc>
          <w:tcPr>
            <w:tcW w:w="2465" w:type="pct"/>
            <w:vAlign w:val="center"/>
          </w:tcPr>
          <w:sdt>
            <w:sdtPr>
              <w:id w:val="1822998995"/>
              <w:placeholder>
                <w:docPart w:val="CF9C06D434B84057A6A0CA52CD02B884"/>
              </w:placeholder>
              <w:showingPlcHdr/>
              <w15:color w:val="FFCC99"/>
              <w15:appearance w15:val="hidden"/>
            </w:sdtPr>
            <w:sdtEndPr/>
            <w:sdtContent>
              <w:p w14:paraId="5953AB76" w14:textId="3859762F" w:rsidR="00F756B1" w:rsidRPr="00246BD2" w:rsidRDefault="00F756B1" w:rsidP="00F756B1">
                <w:pPr>
                  <w:pStyle w:val="SATablelist"/>
                </w:pPr>
                <w:r w:rsidRPr="00C96903">
                  <w:rPr>
                    <w:rStyle w:val="PlaceholderText"/>
                    <w:shd w:val="clear" w:color="auto" w:fill="DEF3FA" w:themeFill="accent2" w:themeFillTint="33"/>
                  </w:rPr>
                  <w:t>Click</w:t>
                </w:r>
                <w:r w:rsidR="00DD53AF">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F756B1" w:rsidRPr="00246BD2" w14:paraId="476F6FB4" w14:textId="77777777" w:rsidTr="00F756B1">
        <w:trPr>
          <w:trHeight w:val="303"/>
        </w:trPr>
        <w:tc>
          <w:tcPr>
            <w:tcW w:w="2535" w:type="pct"/>
          </w:tcPr>
          <w:p w14:paraId="7E3C6FEF" w14:textId="2D615D97" w:rsidR="00F756B1" w:rsidRPr="00533B74" w:rsidRDefault="00F756B1" w:rsidP="00F756B1">
            <w:pPr>
              <w:pStyle w:val="Table"/>
            </w:pPr>
            <w:r w:rsidRPr="00794B40">
              <w:t>How and when did you raise the issue with the school?</w:t>
            </w:r>
          </w:p>
        </w:tc>
        <w:tc>
          <w:tcPr>
            <w:tcW w:w="2465" w:type="pct"/>
            <w:vAlign w:val="center"/>
          </w:tcPr>
          <w:sdt>
            <w:sdtPr>
              <w:id w:val="683247646"/>
              <w:placeholder>
                <w:docPart w:val="FFA7D185544845EC9AF986160C6209E5"/>
              </w:placeholder>
              <w:showingPlcHdr/>
              <w15:color w:val="FFCC99"/>
              <w15:appearance w15:val="hidden"/>
            </w:sdtPr>
            <w:sdtEndPr/>
            <w:sdtContent>
              <w:p w14:paraId="6F9F2586" w14:textId="274F2752" w:rsidR="00F756B1" w:rsidRPr="00246BD2" w:rsidRDefault="00F756B1" w:rsidP="00F756B1">
                <w:pPr>
                  <w:pStyle w:val="SATablelist"/>
                </w:pPr>
                <w:r w:rsidRPr="00C96903">
                  <w:rPr>
                    <w:rStyle w:val="PlaceholderText"/>
                    <w:shd w:val="clear" w:color="auto" w:fill="DEF3FA" w:themeFill="accent2" w:themeFillTint="33"/>
                  </w:rPr>
                  <w:t>Click</w:t>
                </w:r>
                <w:r w:rsidR="00DD53AF">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F756B1" w:rsidRPr="00246BD2" w14:paraId="6B4316E2" w14:textId="77777777" w:rsidTr="00F756B1">
        <w:trPr>
          <w:trHeight w:val="303"/>
        </w:trPr>
        <w:tc>
          <w:tcPr>
            <w:tcW w:w="2535" w:type="pct"/>
          </w:tcPr>
          <w:p w14:paraId="191D2722" w14:textId="0B5026A0" w:rsidR="00F756B1" w:rsidRPr="00533B74" w:rsidRDefault="00F756B1" w:rsidP="00F756B1">
            <w:pPr>
              <w:pStyle w:val="Table"/>
            </w:pPr>
            <w:r w:rsidRPr="00794B40">
              <w:t>What was the school’s response?</w:t>
            </w:r>
          </w:p>
        </w:tc>
        <w:tc>
          <w:tcPr>
            <w:tcW w:w="2465" w:type="pct"/>
            <w:vAlign w:val="center"/>
          </w:tcPr>
          <w:sdt>
            <w:sdtPr>
              <w:id w:val="977808672"/>
              <w:placeholder>
                <w:docPart w:val="3DBBF0C808BA4BC8A1C0D3F37410FB31"/>
              </w:placeholder>
              <w:showingPlcHdr/>
              <w15:color w:val="FFCC99"/>
              <w15:appearance w15:val="hidden"/>
            </w:sdtPr>
            <w:sdtEndPr/>
            <w:sdtContent>
              <w:p w14:paraId="0E72F58F" w14:textId="3E1682BB" w:rsidR="00F756B1" w:rsidRPr="00246BD2" w:rsidRDefault="00F756B1" w:rsidP="00F756B1">
                <w:pPr>
                  <w:pStyle w:val="SATablelist"/>
                </w:pPr>
                <w:r w:rsidRPr="00C96903">
                  <w:rPr>
                    <w:rStyle w:val="PlaceholderText"/>
                    <w:shd w:val="clear" w:color="auto" w:fill="DEF3FA" w:themeFill="accent2" w:themeFillTint="33"/>
                  </w:rPr>
                  <w:t>Click</w:t>
                </w:r>
                <w:r w:rsidR="00DD53AF">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F756B1" w:rsidRPr="00246BD2" w14:paraId="3B53A87D" w14:textId="77777777" w:rsidTr="00F756B1">
        <w:trPr>
          <w:trHeight w:val="303"/>
        </w:trPr>
        <w:tc>
          <w:tcPr>
            <w:tcW w:w="2535" w:type="pct"/>
          </w:tcPr>
          <w:p w14:paraId="5A505791" w14:textId="1CE68784" w:rsidR="00F756B1" w:rsidRPr="00533B74" w:rsidRDefault="00F756B1" w:rsidP="00F756B1">
            <w:pPr>
              <w:pStyle w:val="Table"/>
            </w:pPr>
            <w:r w:rsidRPr="00794B40">
              <w:t>How and when did you raise the issue with the governing body?</w:t>
            </w:r>
          </w:p>
        </w:tc>
        <w:tc>
          <w:tcPr>
            <w:tcW w:w="2465" w:type="pct"/>
          </w:tcPr>
          <w:sdt>
            <w:sdtPr>
              <w:id w:val="332502130"/>
              <w:placeholder>
                <w:docPart w:val="8F819172125E470BBA310D36690DCCE7"/>
              </w:placeholder>
              <w:showingPlcHdr/>
              <w15:color w:val="FFCC99"/>
              <w15:appearance w15:val="hidden"/>
            </w:sdtPr>
            <w:sdtEndPr/>
            <w:sdtContent>
              <w:p w14:paraId="573C31E9" w14:textId="1CA12810" w:rsidR="00F756B1" w:rsidRDefault="00F756B1" w:rsidP="00F756B1">
                <w:pPr>
                  <w:pStyle w:val="SATablelist"/>
                </w:pPr>
                <w:r w:rsidRPr="00BC1E78">
                  <w:rPr>
                    <w:rStyle w:val="PlaceholderText"/>
                    <w:shd w:val="clear" w:color="auto" w:fill="DEF3FA" w:themeFill="accent2" w:themeFillTint="33"/>
                  </w:rPr>
                  <w:t>Click</w:t>
                </w:r>
                <w:r w:rsidR="00DD53AF">
                  <w:rPr>
                    <w:rStyle w:val="PlaceholderText"/>
                    <w:shd w:val="clear" w:color="auto" w:fill="DEF3FA" w:themeFill="accent2" w:themeFillTint="33"/>
                  </w:rPr>
                  <w:t xml:space="preserve"> or </w:t>
                </w:r>
                <w:r w:rsidRPr="00BC1E78">
                  <w:rPr>
                    <w:rStyle w:val="PlaceholderText"/>
                    <w:shd w:val="clear" w:color="auto" w:fill="DEF3FA" w:themeFill="accent2" w:themeFillTint="33"/>
                  </w:rPr>
                  <w:t>tap to enter.</w:t>
                </w:r>
              </w:p>
            </w:sdtContent>
          </w:sdt>
        </w:tc>
      </w:tr>
      <w:tr w:rsidR="00F756B1" w:rsidRPr="00246BD2" w14:paraId="597AF13A" w14:textId="77777777" w:rsidTr="00F756B1">
        <w:trPr>
          <w:trHeight w:val="303"/>
        </w:trPr>
        <w:tc>
          <w:tcPr>
            <w:tcW w:w="2535" w:type="pct"/>
          </w:tcPr>
          <w:p w14:paraId="76302145" w14:textId="52E9A00E" w:rsidR="00F756B1" w:rsidRPr="00533B74" w:rsidRDefault="00F756B1" w:rsidP="00F756B1">
            <w:pPr>
              <w:pStyle w:val="Table"/>
            </w:pPr>
            <w:r w:rsidRPr="00794B40">
              <w:t>What was the governing body’s response?</w:t>
            </w:r>
          </w:p>
        </w:tc>
        <w:tc>
          <w:tcPr>
            <w:tcW w:w="2465" w:type="pct"/>
          </w:tcPr>
          <w:sdt>
            <w:sdtPr>
              <w:id w:val="-1923479400"/>
              <w:placeholder>
                <w:docPart w:val="9AC45176D60F4BFF835AFB39458D8F65"/>
              </w:placeholder>
              <w:showingPlcHdr/>
              <w15:color w:val="FFCC99"/>
              <w15:appearance w15:val="hidden"/>
            </w:sdtPr>
            <w:sdtEndPr/>
            <w:sdtContent>
              <w:p w14:paraId="2F793F37" w14:textId="2CA6B2E2" w:rsidR="00F756B1" w:rsidRDefault="00F756B1" w:rsidP="00F756B1">
                <w:pPr>
                  <w:pStyle w:val="SATablelist"/>
                </w:pPr>
                <w:r w:rsidRPr="00BC1E78">
                  <w:rPr>
                    <w:rStyle w:val="PlaceholderText"/>
                    <w:shd w:val="clear" w:color="auto" w:fill="DEF3FA" w:themeFill="accent2" w:themeFillTint="33"/>
                  </w:rPr>
                  <w:t>Click</w:t>
                </w:r>
                <w:r w:rsidR="00DD53AF">
                  <w:rPr>
                    <w:rStyle w:val="PlaceholderText"/>
                    <w:shd w:val="clear" w:color="auto" w:fill="DEF3FA" w:themeFill="accent2" w:themeFillTint="33"/>
                  </w:rPr>
                  <w:t xml:space="preserve"> or </w:t>
                </w:r>
                <w:r w:rsidRPr="00BC1E78">
                  <w:rPr>
                    <w:rStyle w:val="PlaceholderText"/>
                    <w:shd w:val="clear" w:color="auto" w:fill="DEF3FA" w:themeFill="accent2" w:themeFillTint="33"/>
                  </w:rPr>
                  <w:t>tap to enter.</w:t>
                </w:r>
              </w:p>
            </w:sdtContent>
          </w:sdt>
        </w:tc>
      </w:tr>
      <w:tr w:rsidR="00F756B1" w:rsidRPr="00246BD2" w14:paraId="1E02ED66" w14:textId="77777777" w:rsidTr="00F756B1">
        <w:trPr>
          <w:trHeight w:val="303"/>
        </w:trPr>
        <w:tc>
          <w:tcPr>
            <w:tcW w:w="2535" w:type="pct"/>
          </w:tcPr>
          <w:p w14:paraId="167617C0" w14:textId="62AA3480" w:rsidR="00F756B1" w:rsidRPr="00533B74" w:rsidRDefault="00F756B1" w:rsidP="00F756B1">
            <w:pPr>
              <w:pStyle w:val="Table"/>
            </w:pPr>
            <w:r w:rsidRPr="00794B40">
              <w:t xml:space="preserve">Have you reported this matter elsewhere </w:t>
            </w:r>
            <w:r w:rsidR="00DA083A">
              <w:t>for example</w:t>
            </w:r>
            <w:r w:rsidRPr="00794B40">
              <w:t xml:space="preserve"> to Police, Department of Communities</w:t>
            </w:r>
            <w:r w:rsidR="00DA083A">
              <w:t>?</w:t>
            </w:r>
          </w:p>
        </w:tc>
        <w:tc>
          <w:tcPr>
            <w:tcW w:w="2465" w:type="pct"/>
          </w:tcPr>
          <w:sdt>
            <w:sdtPr>
              <w:id w:val="-225613263"/>
              <w:placeholder>
                <w:docPart w:val="F7DC618F546D4658A9A3ED1097977682"/>
              </w:placeholder>
              <w:showingPlcHdr/>
              <w15:color w:val="FFCC99"/>
              <w15:appearance w15:val="hidden"/>
            </w:sdtPr>
            <w:sdtEndPr/>
            <w:sdtContent>
              <w:p w14:paraId="4B79E2E9" w14:textId="0DD4B7DB" w:rsidR="00F756B1" w:rsidRDefault="00F756B1" w:rsidP="00F756B1">
                <w:pPr>
                  <w:pStyle w:val="SATablelist"/>
                </w:pPr>
                <w:r w:rsidRPr="00BC1E78">
                  <w:rPr>
                    <w:rStyle w:val="PlaceholderText"/>
                    <w:shd w:val="clear" w:color="auto" w:fill="DEF3FA" w:themeFill="accent2" w:themeFillTint="33"/>
                  </w:rPr>
                  <w:t>Click</w:t>
                </w:r>
                <w:r w:rsidR="00DD53AF">
                  <w:rPr>
                    <w:rStyle w:val="PlaceholderText"/>
                    <w:shd w:val="clear" w:color="auto" w:fill="DEF3FA" w:themeFill="accent2" w:themeFillTint="33"/>
                  </w:rPr>
                  <w:t xml:space="preserve"> or </w:t>
                </w:r>
                <w:r w:rsidRPr="00BC1E78">
                  <w:rPr>
                    <w:rStyle w:val="PlaceholderText"/>
                    <w:shd w:val="clear" w:color="auto" w:fill="DEF3FA" w:themeFill="accent2" w:themeFillTint="33"/>
                  </w:rPr>
                  <w:t>tap to enter.</w:t>
                </w:r>
              </w:p>
            </w:sdtContent>
          </w:sdt>
        </w:tc>
      </w:tr>
      <w:tr w:rsidR="00F756B1" w:rsidRPr="00246BD2" w14:paraId="3D2D002F" w14:textId="77777777" w:rsidTr="00F756B1">
        <w:trPr>
          <w:trHeight w:val="303"/>
        </w:trPr>
        <w:tc>
          <w:tcPr>
            <w:tcW w:w="2535" w:type="pct"/>
          </w:tcPr>
          <w:p w14:paraId="6A92CC5F" w14:textId="1B91C5DA" w:rsidR="00F756B1" w:rsidRPr="00533B74" w:rsidRDefault="00F756B1" w:rsidP="00F756B1">
            <w:pPr>
              <w:pStyle w:val="Table"/>
            </w:pPr>
            <w:r w:rsidRPr="00794B40">
              <w:t xml:space="preserve">What outcome are you seeking from the school? </w:t>
            </w:r>
          </w:p>
        </w:tc>
        <w:tc>
          <w:tcPr>
            <w:tcW w:w="2465" w:type="pct"/>
          </w:tcPr>
          <w:sdt>
            <w:sdtPr>
              <w:id w:val="106089915"/>
              <w:placeholder>
                <w:docPart w:val="39638598D81E4ED7AAFBC8EE1BABD747"/>
              </w:placeholder>
              <w:showingPlcHdr/>
              <w15:color w:val="FFCC99"/>
              <w15:appearance w15:val="hidden"/>
            </w:sdtPr>
            <w:sdtEndPr/>
            <w:sdtContent>
              <w:p w14:paraId="1CB7405D" w14:textId="6A25C12F" w:rsidR="00F756B1" w:rsidRDefault="00F756B1" w:rsidP="00F756B1">
                <w:pPr>
                  <w:pStyle w:val="SATablelist"/>
                </w:pPr>
                <w:r w:rsidRPr="00BC1E78">
                  <w:rPr>
                    <w:rStyle w:val="PlaceholderText"/>
                    <w:shd w:val="clear" w:color="auto" w:fill="DEF3FA" w:themeFill="accent2" w:themeFillTint="33"/>
                  </w:rPr>
                  <w:t>Click</w:t>
                </w:r>
                <w:r w:rsidR="00DD53AF">
                  <w:rPr>
                    <w:rStyle w:val="PlaceholderText"/>
                    <w:shd w:val="clear" w:color="auto" w:fill="DEF3FA" w:themeFill="accent2" w:themeFillTint="33"/>
                  </w:rPr>
                  <w:t xml:space="preserve"> or </w:t>
                </w:r>
                <w:r w:rsidRPr="00BC1E78">
                  <w:rPr>
                    <w:rStyle w:val="PlaceholderText"/>
                    <w:shd w:val="clear" w:color="auto" w:fill="DEF3FA" w:themeFill="accent2" w:themeFillTint="33"/>
                  </w:rPr>
                  <w:t>tap to enter.</w:t>
                </w:r>
              </w:p>
            </w:sdtContent>
          </w:sdt>
        </w:tc>
      </w:tr>
    </w:tbl>
    <w:p w14:paraId="6E572431" w14:textId="77777777" w:rsidR="00F756B1" w:rsidRDefault="00F756B1" w:rsidP="00F756B1">
      <w:pPr>
        <w:pStyle w:val="Heading1"/>
        <w:spacing w:before="220" w:after="0"/>
      </w:pPr>
    </w:p>
    <w:p w14:paraId="45B4CB42" w14:textId="77777777" w:rsidR="00F756B1" w:rsidRDefault="00F756B1">
      <w:pPr>
        <w:spacing w:after="160" w:line="259" w:lineRule="auto"/>
        <w:contextualSpacing w:val="0"/>
        <w:rPr>
          <w:b/>
          <w:color w:val="0480A8" w:themeColor="accent6"/>
          <w:sz w:val="32"/>
          <w:szCs w:val="28"/>
        </w:rPr>
      </w:pPr>
      <w:r>
        <w:br w:type="page"/>
      </w:r>
    </w:p>
    <w:p w14:paraId="6F2452C2" w14:textId="4303E437" w:rsidR="00F756B1" w:rsidRDefault="00F756B1" w:rsidP="00F756B1">
      <w:pPr>
        <w:pStyle w:val="Heading1"/>
        <w:spacing w:before="220" w:after="0"/>
      </w:pPr>
      <w:r>
        <w:lastRenderedPageBreak/>
        <w:t xml:space="preserve">Role of </w:t>
      </w:r>
      <w:r w:rsidR="001D2889">
        <w:t>t</w:t>
      </w:r>
      <w:r>
        <w:t>he Director General</w:t>
      </w:r>
    </w:p>
    <w:p w14:paraId="027AE265" w14:textId="12FA0E08" w:rsidR="00F756B1" w:rsidRDefault="00F756B1" w:rsidP="00F756B1">
      <w:pPr>
        <w:shd w:val="clear" w:color="auto" w:fill="FFFFFF"/>
      </w:pPr>
      <w:r w:rsidRPr="008C51A5">
        <w:t xml:space="preserve">The Director General is </w:t>
      </w:r>
      <w:r>
        <w:t xml:space="preserve">the decision maker regarding the registration and compliance of non-government schools and is supported in this role by NGSR. </w:t>
      </w:r>
    </w:p>
    <w:p w14:paraId="4F2BCE83" w14:textId="77777777" w:rsidR="001D2889" w:rsidRDefault="001D2889" w:rsidP="001D2889">
      <w:pPr>
        <w:shd w:val="clear" w:color="auto" w:fill="FFFFFF"/>
      </w:pPr>
    </w:p>
    <w:p w14:paraId="059A6B1F" w14:textId="3CF8DEF8" w:rsidR="00DA083A" w:rsidRDefault="00F756B1" w:rsidP="001D2889">
      <w:pPr>
        <w:shd w:val="clear" w:color="auto" w:fill="FFFFFF"/>
      </w:pPr>
      <w:r w:rsidRPr="008C51A5">
        <w:t>Any student, parent or community member is entitled to contact the Director General</w:t>
      </w:r>
      <w:r>
        <w:t>, through NGSR,</w:t>
      </w:r>
      <w:r w:rsidRPr="008C51A5">
        <w:t xml:space="preserve"> with concerns about </w:t>
      </w:r>
      <w:r>
        <w:t>a school or the manner in which a complaint has been handled</w:t>
      </w:r>
      <w:r w:rsidRPr="008C51A5">
        <w:t xml:space="preserve">. </w:t>
      </w:r>
      <w:r>
        <w:t xml:space="preserve">It is however important to note that </w:t>
      </w:r>
      <w:r w:rsidRPr="008C51A5">
        <w:t xml:space="preserve">the Director General </w:t>
      </w:r>
      <w:r>
        <w:t xml:space="preserve">and NGSR </w:t>
      </w:r>
      <w:r w:rsidRPr="008C51A5">
        <w:t>do not have power</w:t>
      </w:r>
      <w:r>
        <w:t>s</w:t>
      </w:r>
      <w:r w:rsidRPr="008C51A5">
        <w:t xml:space="preserve"> to </w:t>
      </w:r>
      <w:r>
        <w:t>mediate or conciliate a complaint, to direct conflicted parties to a resolution</w:t>
      </w:r>
      <w:r w:rsidRPr="008C51A5">
        <w:t xml:space="preserve"> or </w:t>
      </w:r>
      <w:r>
        <w:t xml:space="preserve">to </w:t>
      </w:r>
      <w:r w:rsidRPr="008C51A5">
        <w:t xml:space="preserve">override </w:t>
      </w:r>
      <w:r>
        <w:t>a</w:t>
      </w:r>
      <w:r w:rsidRPr="008C51A5">
        <w:t xml:space="preserve"> school’s decision</w:t>
      </w:r>
      <w:r>
        <w:t xml:space="preserve"> regarding an individual student</w:t>
      </w:r>
      <w:r w:rsidRPr="008C51A5">
        <w:t>.</w:t>
      </w:r>
      <w:r>
        <w:t xml:space="preserve"> </w:t>
      </w:r>
      <w:r w:rsidR="005A4E38">
        <w:t>Instead,</w:t>
      </w:r>
      <w:r w:rsidR="00DA083A">
        <w:t xml:space="preserve"> we</w:t>
      </w:r>
      <w:r>
        <w:t xml:space="preserve"> may make enquiries into the circumstances of a complaint to determine a school’s compliance with the registration standards and other requirements applicable to </w:t>
      </w:r>
    </w:p>
    <w:p w14:paraId="3F4BEA79" w14:textId="73D9CD00" w:rsidR="00F756B1" w:rsidRDefault="00F756B1" w:rsidP="001D2889">
      <w:pPr>
        <w:shd w:val="clear" w:color="auto" w:fill="FFFFFF"/>
      </w:pPr>
      <w:r>
        <w:t xml:space="preserve">non-government schools, including the Complaints standard (Standard 9).  </w:t>
      </w:r>
    </w:p>
    <w:p w14:paraId="7BB20E9A" w14:textId="77777777" w:rsidR="001D2889" w:rsidRDefault="001D2889" w:rsidP="00F756B1">
      <w:pPr>
        <w:shd w:val="clear" w:color="auto" w:fill="FFFFFF" w:themeFill="background1"/>
      </w:pPr>
    </w:p>
    <w:p w14:paraId="5E6EFD1F" w14:textId="4D961DB5" w:rsidR="00F756B1" w:rsidRPr="000434B1" w:rsidRDefault="00F756B1" w:rsidP="00F756B1">
      <w:pPr>
        <w:shd w:val="clear" w:color="auto" w:fill="FFFFFF" w:themeFill="background1"/>
      </w:pPr>
      <w:r>
        <w:t xml:space="preserve">Where non-compliance is identified by </w:t>
      </w:r>
      <w:r w:rsidR="005A4E38">
        <w:t>us</w:t>
      </w:r>
      <w:r>
        <w:t xml:space="preserve"> through enquiries, the Director General may use regulatory powers to direct the school to rectify the non-compliance or to engage in overall system improvement to mitigate future risk of non-compliance. </w:t>
      </w:r>
    </w:p>
    <w:sectPr w:rsidR="00F756B1" w:rsidRPr="000434B1" w:rsidSect="00854706">
      <w:footerReference w:type="even" r:id="rId18"/>
      <w:footerReference w:type="default" r:id="rId19"/>
      <w:headerReference w:type="first" r:id="rId20"/>
      <w:footerReference w:type="first" r:id="rId21"/>
      <w:pgSz w:w="11906" w:h="16838"/>
      <w:pgMar w:top="1276" w:right="851" w:bottom="1276" w:left="851" w:header="737"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D3652" w14:textId="77777777" w:rsidR="005A46DC" w:rsidRDefault="005A46DC" w:rsidP="00127DAD">
      <w:r>
        <w:separator/>
      </w:r>
    </w:p>
  </w:endnote>
  <w:endnote w:type="continuationSeparator" w:id="0">
    <w:p w14:paraId="14DF314E" w14:textId="77777777" w:rsidR="005A46DC" w:rsidRDefault="005A46DC" w:rsidP="00127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0EB29" w14:textId="79A94519" w:rsidR="006641B9" w:rsidRPr="00454D5F" w:rsidRDefault="00454D5F" w:rsidP="00454D5F">
    <w:pPr>
      <w:pStyle w:val="Footer"/>
    </w:pPr>
    <w:r>
      <w:rPr>
        <w:noProof/>
      </w:rPr>
      <mc:AlternateContent>
        <mc:Choice Requires="wpg">
          <w:drawing>
            <wp:anchor distT="0" distB="0" distL="114300" distR="114300" simplePos="0" relativeHeight="251722752" behindDoc="1" locked="1" layoutInCell="1" allowOverlap="1" wp14:anchorId="15C02D09" wp14:editId="088C6081">
              <wp:simplePos x="0" y="0"/>
              <wp:positionH relativeFrom="page">
                <wp:align>center</wp:align>
              </wp:positionH>
              <wp:positionV relativeFrom="page">
                <wp:align>bottom</wp:align>
              </wp:positionV>
              <wp:extent cx="12963600" cy="486000"/>
              <wp:effectExtent l="0" t="0" r="9525" b="9525"/>
              <wp:wrapNone/>
              <wp:docPr id="1302239111" name="Group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963600" cy="486000"/>
                        <a:chOff x="0" y="0"/>
                        <a:chExt cx="12961389" cy="486000"/>
                      </a:xfrm>
                    </wpg:grpSpPr>
                    <wps:wsp>
                      <wps:cNvPr id="1286518914" name="Free-form: Shape 344029592">
                        <a:extLst>
                          <a:ext uri="{C183D7F6-B498-43B3-948B-1728B52AA6E4}">
                            <adec:decorative xmlns:adec="http://schemas.microsoft.com/office/drawing/2017/decorative" val="1"/>
                          </a:ext>
                        </a:extLst>
                      </wps:cNvPr>
                      <wps:cNvSpPr/>
                      <wps:spPr>
                        <a:xfrm>
                          <a:off x="1688420" y="0"/>
                          <a:ext cx="1483160" cy="486000"/>
                        </a:xfrm>
                        <a:custGeom>
                          <a:avLst/>
                          <a:gdLst>
                            <a:gd name="csX0" fmla="*/ 742108 w 1484153"/>
                            <a:gd name="csY0" fmla="*/ 0 h 485496"/>
                            <a:gd name="csX1" fmla="*/ 742046 w 1484153"/>
                            <a:gd name="csY1" fmla="*/ 0 h 485496"/>
                            <a:gd name="csX2" fmla="*/ 0 w 1484153"/>
                            <a:gd name="csY2" fmla="*/ 485497 h 485496"/>
                            <a:gd name="csX3" fmla="*/ 1484153 w 1484153"/>
                            <a:gd name="csY3" fmla="*/ 485497 h 485496"/>
                            <a:gd name="csX4" fmla="*/ 742108 w 1484153"/>
                            <a:gd name="csY4" fmla="*/ 0 h 485496"/>
                          </a:gdLst>
                          <a:ahLst/>
                          <a:cxnLst>
                            <a:cxn ang="0">
                              <a:pos x="csX0" y="csY0"/>
                            </a:cxn>
                            <a:cxn ang="0">
                              <a:pos x="csX1" y="csY1"/>
                            </a:cxn>
                            <a:cxn ang="0">
                              <a:pos x="csX2" y="csY2"/>
                            </a:cxn>
                            <a:cxn ang="0">
                              <a:pos x="csX3" y="csY3"/>
                            </a:cxn>
                            <a:cxn ang="0">
                              <a:pos x="csX4" y="csY4"/>
                            </a:cxn>
                          </a:cxnLst>
                          <a:rect l="l" t="t" r="r" b="b"/>
                          <a:pathLst>
                            <a:path w="1484153" h="485496">
                              <a:moveTo>
                                <a:pt x="742108" y="0"/>
                              </a:moveTo>
                              <a:lnTo>
                                <a:pt x="742046" y="0"/>
                              </a:lnTo>
                              <a:cubicBezTo>
                                <a:pt x="410088" y="12"/>
                                <a:pt x="124954" y="199768"/>
                                <a:pt x="0" y="485497"/>
                              </a:cubicBezTo>
                              <a:lnTo>
                                <a:pt x="1484153" y="485497"/>
                              </a:lnTo>
                              <a:cubicBezTo>
                                <a:pt x="1359199" y="199768"/>
                                <a:pt x="1074065" y="12"/>
                                <a:pt x="742108" y="0"/>
                              </a:cubicBezTo>
                              <a:close/>
                            </a:path>
                          </a:pathLst>
                        </a:custGeom>
                        <a:solidFill>
                          <a:schemeClr val="accent1"/>
                        </a:solidFill>
                        <a:ln w="12694" cap="flat">
                          <a:noFill/>
                          <a:prstDash val="solid"/>
                          <a:miter/>
                        </a:ln>
                      </wps:spPr>
                      <wps:bodyPr/>
                    </wps:wsp>
                    <wps:wsp>
                      <wps:cNvPr id="113411358" name="Free-form: Shape 1341957389">
                        <a:extLst>
                          <a:ext uri="{C183D7F6-B498-43B3-948B-1728B52AA6E4}">
                            <adec:decorative xmlns:adec="http://schemas.microsoft.com/office/drawing/2017/decorative" val="1"/>
                          </a:ext>
                        </a:extLst>
                      </wps:cNvPr>
                      <wps:cNvSpPr/>
                      <wps:spPr>
                        <a:xfrm>
                          <a:off x="4860795" y="0"/>
                          <a:ext cx="1619957" cy="486000"/>
                        </a:xfrm>
                        <a:custGeom>
                          <a:avLst/>
                          <a:gdLst>
                            <a:gd name="csX0" fmla="*/ 793 w 1619285"/>
                            <a:gd name="csY0" fmla="*/ 0 h 485496"/>
                            <a:gd name="csX1" fmla="*/ 0 w 1619285"/>
                            <a:gd name="csY1" fmla="*/ 10 h 485496"/>
                            <a:gd name="csX2" fmla="*/ 0 w 1619285"/>
                            <a:gd name="csY2" fmla="*/ 485497 h 485496"/>
                            <a:gd name="csX3" fmla="*/ 1619286 w 1619285"/>
                            <a:gd name="csY3" fmla="*/ 485497 h 485496"/>
                            <a:gd name="csX4" fmla="*/ 1619286 w 1619285"/>
                            <a:gd name="csY4" fmla="*/ 0 h 485496"/>
                            <a:gd name="csX5" fmla="*/ 794 w 1619285"/>
                            <a:gd name="csY5" fmla="*/ 0 h 485496"/>
                            <a:gd name="csX6" fmla="*/ 793 w 1619285"/>
                            <a:gd name="csY6" fmla="*/ 0 h 48549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5" h="485496">
                              <a:moveTo>
                                <a:pt x="793" y="0"/>
                              </a:moveTo>
                              <a:cubicBezTo>
                                <a:pt x="530" y="0"/>
                                <a:pt x="267" y="10"/>
                                <a:pt x="0" y="10"/>
                              </a:cubicBezTo>
                              <a:lnTo>
                                <a:pt x="0" y="485497"/>
                              </a:lnTo>
                              <a:lnTo>
                                <a:pt x="1619286" y="485497"/>
                              </a:lnTo>
                              <a:lnTo>
                                <a:pt x="1619286" y="0"/>
                              </a:lnTo>
                              <a:cubicBezTo>
                                <a:pt x="1619286" y="0"/>
                                <a:pt x="794" y="0"/>
                                <a:pt x="794" y="0"/>
                              </a:cubicBezTo>
                              <a:lnTo>
                                <a:pt x="793" y="0"/>
                              </a:lnTo>
                              <a:close/>
                            </a:path>
                          </a:pathLst>
                        </a:custGeom>
                        <a:solidFill>
                          <a:schemeClr val="accent3"/>
                        </a:solidFill>
                        <a:ln w="12694" cap="flat">
                          <a:noFill/>
                          <a:prstDash val="solid"/>
                          <a:miter/>
                        </a:ln>
                      </wps:spPr>
                      <wps:bodyPr/>
                    </wps:wsp>
                    <wps:wsp>
                      <wps:cNvPr id="459140099" name="Free-form: Shape 773438712">
                        <a:extLst>
                          <a:ext uri="{C183D7F6-B498-43B3-948B-1728B52AA6E4}">
                            <adec:decorative xmlns:adec="http://schemas.microsoft.com/office/drawing/2017/decorative" val="1"/>
                          </a:ext>
                        </a:extLst>
                      </wps:cNvPr>
                      <wps:cNvSpPr/>
                      <wps:spPr>
                        <a:xfrm>
                          <a:off x="6549215" y="0"/>
                          <a:ext cx="1483160" cy="486000"/>
                        </a:xfrm>
                        <a:custGeom>
                          <a:avLst/>
                          <a:gdLst>
                            <a:gd name="csX0" fmla="*/ 742108 w 1484150"/>
                            <a:gd name="csY0" fmla="*/ 0 h 485496"/>
                            <a:gd name="csX1" fmla="*/ 742046 w 1484150"/>
                            <a:gd name="csY1" fmla="*/ 0 h 485496"/>
                            <a:gd name="csX2" fmla="*/ 0 w 1484150"/>
                            <a:gd name="csY2" fmla="*/ 485497 h 485496"/>
                            <a:gd name="csX3" fmla="*/ 1484150 w 1484150"/>
                            <a:gd name="csY3" fmla="*/ 485497 h 485496"/>
                            <a:gd name="csX4" fmla="*/ 742108 w 1484150"/>
                            <a:gd name="csY4" fmla="*/ 0 h 485496"/>
                          </a:gdLst>
                          <a:ahLst/>
                          <a:cxnLst>
                            <a:cxn ang="0">
                              <a:pos x="csX0" y="csY0"/>
                            </a:cxn>
                            <a:cxn ang="0">
                              <a:pos x="csX1" y="csY1"/>
                            </a:cxn>
                            <a:cxn ang="0">
                              <a:pos x="csX2" y="csY2"/>
                            </a:cxn>
                            <a:cxn ang="0">
                              <a:pos x="csX3" y="csY3"/>
                            </a:cxn>
                            <a:cxn ang="0">
                              <a:pos x="csX4" y="csY4"/>
                            </a:cxn>
                          </a:cxnLst>
                          <a:rect l="l" t="t" r="r" b="b"/>
                          <a:pathLst>
                            <a:path w="1484150" h="485496">
                              <a:moveTo>
                                <a:pt x="742108" y="0"/>
                              </a:moveTo>
                              <a:lnTo>
                                <a:pt x="742046" y="0"/>
                              </a:lnTo>
                              <a:cubicBezTo>
                                <a:pt x="410088" y="12"/>
                                <a:pt x="124951" y="199768"/>
                                <a:pt x="0" y="485497"/>
                              </a:cubicBezTo>
                              <a:lnTo>
                                <a:pt x="1484150" y="485497"/>
                              </a:lnTo>
                              <a:cubicBezTo>
                                <a:pt x="1359199" y="199768"/>
                                <a:pt x="1074062" y="12"/>
                                <a:pt x="742108" y="0"/>
                              </a:cubicBezTo>
                              <a:close/>
                            </a:path>
                          </a:pathLst>
                        </a:custGeom>
                        <a:solidFill>
                          <a:schemeClr val="accent5"/>
                        </a:solidFill>
                        <a:ln w="12694" cap="flat">
                          <a:noFill/>
                          <a:prstDash val="solid"/>
                          <a:miter/>
                        </a:ln>
                      </wps:spPr>
                      <wps:bodyPr/>
                    </wps:wsp>
                    <wps:wsp>
                      <wps:cNvPr id="733266224" name="Free-form: Shape 1295308328">
                        <a:extLst>
                          <a:ext uri="{C183D7F6-B498-43B3-948B-1728B52AA6E4}">
                            <adec:decorative xmlns:adec="http://schemas.microsoft.com/office/drawing/2017/decorative" val="1"/>
                          </a:ext>
                        </a:extLst>
                      </wps:cNvPr>
                      <wps:cNvSpPr/>
                      <wps:spPr>
                        <a:xfrm>
                          <a:off x="3240318" y="0"/>
                          <a:ext cx="1619957" cy="486000"/>
                        </a:xfrm>
                        <a:custGeom>
                          <a:avLst/>
                          <a:gdLst>
                            <a:gd name="csX0" fmla="*/ 809640 w 1619281"/>
                            <a:gd name="csY0" fmla="*/ 0 h 485492"/>
                            <a:gd name="csX1" fmla="*/ 0 w 1619281"/>
                            <a:gd name="csY1" fmla="*/ 0 h 485492"/>
                            <a:gd name="csX2" fmla="*/ 0 w 1619281"/>
                            <a:gd name="csY2" fmla="*/ 485493 h 485492"/>
                            <a:gd name="csX3" fmla="*/ 1545099 w 1619281"/>
                            <a:gd name="csY3" fmla="*/ 485493 h 485492"/>
                            <a:gd name="csX4" fmla="*/ 1619282 w 1619281"/>
                            <a:gd name="csY4" fmla="*/ 0 h 485492"/>
                            <a:gd name="csX5" fmla="*/ 809639 w 1619281"/>
                            <a:gd name="csY5" fmla="*/ 0 h 485492"/>
                            <a:gd name="csX6" fmla="*/ 809640 w 1619281"/>
                            <a:gd name="csY6" fmla="*/ 0 h 48549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1" h="485492">
                              <a:moveTo>
                                <a:pt x="809640" y="0"/>
                              </a:moveTo>
                              <a:lnTo>
                                <a:pt x="0" y="0"/>
                              </a:lnTo>
                              <a:lnTo>
                                <a:pt x="0" y="485493"/>
                              </a:lnTo>
                              <a:lnTo>
                                <a:pt x="1545099" y="485493"/>
                              </a:lnTo>
                              <a:cubicBezTo>
                                <a:pt x="1593270" y="332227"/>
                                <a:pt x="1619282" y="169155"/>
                                <a:pt x="1619282" y="0"/>
                              </a:cubicBezTo>
                              <a:lnTo>
                                <a:pt x="809639" y="0"/>
                              </a:lnTo>
                              <a:cubicBezTo>
                                <a:pt x="809639" y="0"/>
                                <a:pt x="809640" y="0"/>
                                <a:pt x="809640" y="0"/>
                              </a:cubicBezTo>
                              <a:close/>
                            </a:path>
                          </a:pathLst>
                        </a:custGeom>
                        <a:solidFill>
                          <a:schemeClr val="accent4"/>
                        </a:solidFill>
                        <a:ln w="12694" cap="flat">
                          <a:noFill/>
                          <a:prstDash val="solid"/>
                          <a:miter/>
                        </a:ln>
                      </wps:spPr>
                      <wps:bodyPr/>
                    </wps:wsp>
                    <wps:wsp>
                      <wps:cNvPr id="587310057" name="Free-form: Shape 1857973867">
                        <a:extLst>
                          <a:ext uri="{C183D7F6-B498-43B3-948B-1728B52AA6E4}">
                            <adec:decorative xmlns:adec="http://schemas.microsoft.com/office/drawing/2017/decorative" val="1"/>
                          </a:ext>
                        </a:extLst>
                      </wps:cNvPr>
                      <wps:cNvSpPr/>
                      <wps:spPr>
                        <a:xfrm>
                          <a:off x="8101114" y="0"/>
                          <a:ext cx="1619957" cy="486000"/>
                        </a:xfrm>
                        <a:custGeom>
                          <a:avLst/>
                          <a:gdLst>
                            <a:gd name="csX0" fmla="*/ 539757 w 539756"/>
                            <a:gd name="csY0" fmla="*/ 1 h 485497"/>
                            <a:gd name="csX1" fmla="*/ 3 w 539756"/>
                            <a:gd name="csY1" fmla="*/ 1 h 485497"/>
                            <a:gd name="csX2" fmla="*/ 3 w 539756"/>
                            <a:gd name="csY2" fmla="*/ 0 h 485497"/>
                            <a:gd name="csX3" fmla="*/ 3 w 539756"/>
                            <a:gd name="csY3" fmla="*/ 0 h 485497"/>
                            <a:gd name="csX4" fmla="*/ 3 w 539756"/>
                            <a:gd name="csY4" fmla="*/ 1 h 485497"/>
                            <a:gd name="csX5" fmla="*/ 0 w 539756"/>
                            <a:gd name="csY5" fmla="*/ 1 h 485497"/>
                            <a:gd name="csX6" fmla="*/ 0 w 539756"/>
                            <a:gd name="csY6" fmla="*/ 485497 h 485497"/>
                            <a:gd name="csX7" fmla="*/ 539757 w 539756"/>
                            <a:gd name="csY7" fmla="*/ 485497 h 485497"/>
                            <a:gd name="csX8" fmla="*/ 539757 w 539756"/>
                            <a:gd name="csY8" fmla="*/ 1 h 4854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39756" h="485497">
                              <a:moveTo>
                                <a:pt x="539757" y="1"/>
                              </a:moveTo>
                              <a:lnTo>
                                <a:pt x="3" y="1"/>
                              </a:lnTo>
                              <a:lnTo>
                                <a:pt x="3" y="0"/>
                              </a:lnTo>
                              <a:lnTo>
                                <a:pt x="3" y="0"/>
                              </a:lnTo>
                              <a:lnTo>
                                <a:pt x="3" y="1"/>
                              </a:lnTo>
                              <a:lnTo>
                                <a:pt x="0" y="1"/>
                              </a:lnTo>
                              <a:lnTo>
                                <a:pt x="0" y="485497"/>
                              </a:lnTo>
                              <a:lnTo>
                                <a:pt x="539757" y="485497"/>
                              </a:lnTo>
                              <a:lnTo>
                                <a:pt x="539757" y="1"/>
                              </a:lnTo>
                              <a:close/>
                            </a:path>
                          </a:pathLst>
                        </a:custGeom>
                        <a:solidFill>
                          <a:schemeClr val="accent6"/>
                        </a:solidFill>
                        <a:ln w="12694" cap="flat">
                          <a:noFill/>
                          <a:prstDash val="solid"/>
                          <a:miter/>
                        </a:ln>
                      </wps:spPr>
                      <wps:bodyPr/>
                    </wps:wsp>
                    <wps:wsp>
                      <wps:cNvPr id="1918348611" name="Free-form: Shape 773438712">
                        <a:extLst>
                          <a:ext uri="{C183D7F6-B498-43B3-948B-1728B52AA6E4}">
                            <adec:decorative xmlns:adec="http://schemas.microsoft.com/office/drawing/2017/decorative" val="1"/>
                          </a:ext>
                        </a:extLst>
                      </wps:cNvPr>
                      <wps:cNvSpPr/>
                      <wps:spPr>
                        <a:xfrm>
                          <a:off x="9789534" y="0"/>
                          <a:ext cx="1483160" cy="486000"/>
                        </a:xfrm>
                        <a:custGeom>
                          <a:avLst/>
                          <a:gdLst>
                            <a:gd name="csX0" fmla="*/ 742108 w 1484150"/>
                            <a:gd name="csY0" fmla="*/ 0 h 485496"/>
                            <a:gd name="csX1" fmla="*/ 742046 w 1484150"/>
                            <a:gd name="csY1" fmla="*/ 0 h 485496"/>
                            <a:gd name="csX2" fmla="*/ 0 w 1484150"/>
                            <a:gd name="csY2" fmla="*/ 485497 h 485496"/>
                            <a:gd name="csX3" fmla="*/ 1484150 w 1484150"/>
                            <a:gd name="csY3" fmla="*/ 485497 h 485496"/>
                            <a:gd name="csX4" fmla="*/ 742108 w 1484150"/>
                            <a:gd name="csY4" fmla="*/ 0 h 485496"/>
                          </a:gdLst>
                          <a:ahLst/>
                          <a:cxnLst>
                            <a:cxn ang="0">
                              <a:pos x="csX0" y="csY0"/>
                            </a:cxn>
                            <a:cxn ang="0">
                              <a:pos x="csX1" y="csY1"/>
                            </a:cxn>
                            <a:cxn ang="0">
                              <a:pos x="csX2" y="csY2"/>
                            </a:cxn>
                            <a:cxn ang="0">
                              <a:pos x="csX3" y="csY3"/>
                            </a:cxn>
                            <a:cxn ang="0">
                              <a:pos x="csX4" y="csY4"/>
                            </a:cxn>
                          </a:cxnLst>
                          <a:rect l="l" t="t" r="r" b="b"/>
                          <a:pathLst>
                            <a:path w="1484150" h="485496">
                              <a:moveTo>
                                <a:pt x="742108" y="0"/>
                              </a:moveTo>
                              <a:lnTo>
                                <a:pt x="742046" y="0"/>
                              </a:lnTo>
                              <a:cubicBezTo>
                                <a:pt x="410088" y="12"/>
                                <a:pt x="124951" y="199768"/>
                                <a:pt x="0" y="485497"/>
                              </a:cubicBezTo>
                              <a:lnTo>
                                <a:pt x="1484150" y="485497"/>
                              </a:lnTo>
                              <a:cubicBezTo>
                                <a:pt x="1359199" y="199768"/>
                                <a:pt x="1074062" y="12"/>
                                <a:pt x="742108" y="0"/>
                              </a:cubicBezTo>
                              <a:close/>
                            </a:path>
                          </a:pathLst>
                        </a:custGeom>
                        <a:solidFill>
                          <a:schemeClr val="accent2"/>
                        </a:solidFill>
                        <a:ln w="12694" cap="flat">
                          <a:noFill/>
                          <a:prstDash val="solid"/>
                          <a:miter/>
                        </a:ln>
                      </wps:spPr>
                      <wps:bodyPr/>
                    </wps:wsp>
                    <wps:wsp>
                      <wps:cNvPr id="1030080616" name="Free-form: Shape 1857973867">
                        <a:extLst>
                          <a:ext uri="{C183D7F6-B498-43B3-948B-1728B52AA6E4}">
                            <adec:decorative xmlns:adec="http://schemas.microsoft.com/office/drawing/2017/decorative" val="1"/>
                          </a:ext>
                        </a:extLst>
                      </wps:cNvPr>
                      <wps:cNvSpPr/>
                      <wps:spPr>
                        <a:xfrm>
                          <a:off x="11341432" y="0"/>
                          <a:ext cx="1619957" cy="486000"/>
                        </a:xfrm>
                        <a:custGeom>
                          <a:avLst/>
                          <a:gdLst>
                            <a:gd name="csX0" fmla="*/ 539757 w 539756"/>
                            <a:gd name="csY0" fmla="*/ 1 h 485497"/>
                            <a:gd name="csX1" fmla="*/ 3 w 539756"/>
                            <a:gd name="csY1" fmla="*/ 1 h 485497"/>
                            <a:gd name="csX2" fmla="*/ 3 w 539756"/>
                            <a:gd name="csY2" fmla="*/ 0 h 485497"/>
                            <a:gd name="csX3" fmla="*/ 3 w 539756"/>
                            <a:gd name="csY3" fmla="*/ 0 h 485497"/>
                            <a:gd name="csX4" fmla="*/ 3 w 539756"/>
                            <a:gd name="csY4" fmla="*/ 1 h 485497"/>
                            <a:gd name="csX5" fmla="*/ 0 w 539756"/>
                            <a:gd name="csY5" fmla="*/ 1 h 485497"/>
                            <a:gd name="csX6" fmla="*/ 0 w 539756"/>
                            <a:gd name="csY6" fmla="*/ 485497 h 485497"/>
                            <a:gd name="csX7" fmla="*/ 539757 w 539756"/>
                            <a:gd name="csY7" fmla="*/ 485497 h 485497"/>
                            <a:gd name="csX8" fmla="*/ 539757 w 539756"/>
                            <a:gd name="csY8" fmla="*/ 1 h 4854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39756" h="485497">
                              <a:moveTo>
                                <a:pt x="539757" y="1"/>
                              </a:moveTo>
                              <a:lnTo>
                                <a:pt x="3" y="1"/>
                              </a:lnTo>
                              <a:lnTo>
                                <a:pt x="3" y="0"/>
                              </a:lnTo>
                              <a:lnTo>
                                <a:pt x="3" y="0"/>
                              </a:lnTo>
                              <a:lnTo>
                                <a:pt x="3" y="1"/>
                              </a:lnTo>
                              <a:lnTo>
                                <a:pt x="0" y="1"/>
                              </a:lnTo>
                              <a:lnTo>
                                <a:pt x="0" y="485497"/>
                              </a:lnTo>
                              <a:lnTo>
                                <a:pt x="539757" y="485497"/>
                              </a:lnTo>
                              <a:lnTo>
                                <a:pt x="539757" y="1"/>
                              </a:lnTo>
                              <a:close/>
                            </a:path>
                          </a:pathLst>
                        </a:custGeom>
                        <a:solidFill>
                          <a:schemeClr val="accent1"/>
                        </a:solidFill>
                        <a:ln w="12694" cap="flat">
                          <a:noFill/>
                          <a:prstDash val="solid"/>
                          <a:miter/>
                        </a:ln>
                      </wps:spPr>
                      <wps:bodyPr/>
                    </wps:wsp>
                    <wps:wsp>
                      <wps:cNvPr id="1381369880" name="Free-form: Shape 1341957389">
                        <a:extLst>
                          <a:ext uri="{C183D7F6-B498-43B3-948B-1728B52AA6E4}">
                            <adec:decorative xmlns:adec="http://schemas.microsoft.com/office/drawing/2017/decorative" val="1"/>
                          </a:ext>
                        </a:extLst>
                      </wps:cNvPr>
                      <wps:cNvSpPr/>
                      <wps:spPr>
                        <a:xfrm>
                          <a:off x="0" y="0"/>
                          <a:ext cx="1619957" cy="486000"/>
                        </a:xfrm>
                        <a:custGeom>
                          <a:avLst/>
                          <a:gdLst>
                            <a:gd name="csX0" fmla="*/ 793 w 1619285"/>
                            <a:gd name="csY0" fmla="*/ 0 h 485496"/>
                            <a:gd name="csX1" fmla="*/ 0 w 1619285"/>
                            <a:gd name="csY1" fmla="*/ 10 h 485496"/>
                            <a:gd name="csX2" fmla="*/ 0 w 1619285"/>
                            <a:gd name="csY2" fmla="*/ 485497 h 485496"/>
                            <a:gd name="csX3" fmla="*/ 1619286 w 1619285"/>
                            <a:gd name="csY3" fmla="*/ 485497 h 485496"/>
                            <a:gd name="csX4" fmla="*/ 1619286 w 1619285"/>
                            <a:gd name="csY4" fmla="*/ 0 h 485496"/>
                            <a:gd name="csX5" fmla="*/ 794 w 1619285"/>
                            <a:gd name="csY5" fmla="*/ 0 h 485496"/>
                            <a:gd name="csX6" fmla="*/ 793 w 1619285"/>
                            <a:gd name="csY6" fmla="*/ 0 h 48549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5" h="485496">
                              <a:moveTo>
                                <a:pt x="793" y="0"/>
                              </a:moveTo>
                              <a:cubicBezTo>
                                <a:pt x="530" y="0"/>
                                <a:pt x="267" y="10"/>
                                <a:pt x="0" y="10"/>
                              </a:cubicBezTo>
                              <a:lnTo>
                                <a:pt x="0" y="485497"/>
                              </a:lnTo>
                              <a:lnTo>
                                <a:pt x="1619286" y="485497"/>
                              </a:lnTo>
                              <a:lnTo>
                                <a:pt x="1619286" y="0"/>
                              </a:lnTo>
                              <a:cubicBezTo>
                                <a:pt x="1619286" y="0"/>
                                <a:pt x="794" y="0"/>
                                <a:pt x="794" y="0"/>
                              </a:cubicBezTo>
                              <a:lnTo>
                                <a:pt x="793" y="0"/>
                              </a:lnTo>
                              <a:close/>
                            </a:path>
                          </a:pathLst>
                        </a:custGeom>
                        <a:solidFill>
                          <a:schemeClr val="accent2"/>
                        </a:solidFill>
                        <a:ln w="12694" cap="flat">
                          <a:noFill/>
                          <a:prstDash val="solid"/>
                          <a:miter/>
                        </a:ln>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F9AEA1C" id="Group 29" o:spid="_x0000_s1026" alt="&quot;&quot;" style="position:absolute;margin-left:0;margin-top:0;width:1020.75pt;height:38.25pt;z-index:-251593728;mso-position-horizontal:center;mso-position-horizontal-relative:page;mso-position-vertical:bottom;mso-position-vertical-relative:page;mso-width-relative:margin;mso-height-relative:margin" coordsize="129613,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">
              <v:shape id="Free-form: Shape 344029592" o:spid="_x0000_s1027" alt="&quot;&quot;" style="position:absolute;left:16884;width:14831;height:4860;visibility:visible;mso-wrap-style:square;v-text-anchor:top" coordsize="1484153,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" path="m742108,r-62,c410088,12,124954,199768,,485497r1484153,c1359199,199768,1074065,12,742108,xe" fillcolor="#193c5a [3204]" stroked="f" strokeweight=".35261mm">
                <v:stroke joinstyle="miter"/>
                <v:path arrowok="t" o:connecttype="custom" o:connectlocs="741611,0;741550,0;0,486001;1483160,486001;741611,0" o:connectangles="0,0,0,0,0"/>
              </v:shape>
              <v:shape id="Free-form: Shape 1341957389" o:spid="_x0000_s1028" alt="&quot;&quot;" style="position:absolute;left:48607;width:16200;height:4860;visibility:visible;mso-wrap-style:square;v-text-anchor:top" coordsize="1619285,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" path="m793,c530,,267,10,,10l,485497r1619286,l1619286,c1619286,,794,,794,r-1,xe" fillcolor="#de7a22 [3206]" stroked="f" strokeweight=".35261mm">
                <v:stroke joinstyle="miter"/>
                <v:path arrowok="t" o:connecttype="custom" o:connectlocs="793,0;0,10;0,486001;1619958,486001;1619958,0;794,0;793,0" o:connectangles="0,0,0,0,0,0,0"/>
              </v:shape>
              <v:shape id="Free-form: Shape 773438712" o:spid="_x0000_s1029" alt="&quot;&quot;" style="position:absolute;left:65492;width:14831;height:4860;visibility:visible;mso-wrap-style:square;v-text-anchor:top" coordsize="1484150,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" path="m742108,r-62,c410088,12,124951,199768,,485497r1484150,c1359199,199768,1074062,12,742108,xe" fillcolor="#006464 [3208]" stroked="f" strokeweight=".35261mm">
                <v:stroke joinstyle="miter"/>
                <v:path arrowok="t" o:connecttype="custom" o:connectlocs="741613,0;741551,0;0,486001;1483160,486001;741613,0" o:connectangles="0,0,0,0,0"/>
              </v:shape>
              <v:shape id="Free-form: Shape 1295308328" o:spid="_x0000_s1030" alt="&quot;&quot;" style="position:absolute;left:32403;width:16199;height:4860;visibility:visible;mso-wrap-style:square;v-text-anchor:top" coordsize="1619281,485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" path="m809640,l,,,485493r1545099,c1593270,332227,1619282,169155,1619282,l809639,v,,1,,1,xe" fillcolor="#fdce53 [3207]" stroked="f" strokeweight=".35261mm">
                <v:stroke joinstyle="miter"/>
                <v:path arrowok="t" o:connecttype="custom" o:connectlocs="809978,0;0,0;0,486001;1545744,486001;1619958,0;809977,0;809978,0" o:connectangles="0,0,0,0,0,0,0"/>
              </v:shape>
              <v:shape id="Free-form: Shape 1857973867" o:spid="_x0000_s1031" alt="&quot;&quot;" style="position:absolute;left:81011;width:16199;height:4860;visibility:visible;mso-wrap-style:square;v-text-anchor:top" coordsize="539756,485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" path="m539757,1l3,1,3,r,l3,1,,1,,485497r539757,l539757,1xe" fillcolor="#0480a8 [3209]" stroked="f" strokeweight=".35261mm">
                <v:stroke joinstyle="miter"/>
                <v:path arrowok="t" o:connecttype="custom" o:connectlocs="1619960,1;9,1;9,0;9,0;9,1;0,1;0,486000;1619960,486000;1619960,1" o:connectangles="0,0,0,0,0,0,0,0,0"/>
              </v:shape>
              <v:shape id="Free-form: Shape 773438712" o:spid="_x0000_s1032" alt="&quot;&quot;" style="position:absolute;left:97895;width:14831;height:4860;visibility:visible;mso-wrap-style:square;v-text-anchor:top" coordsize="1484150,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" path="m742108,r-62,c410088,12,124951,199768,,485497r1484150,c1359199,199768,1074062,12,742108,xe" fillcolor="#5bc5ea [3205]" stroked="f" strokeweight=".35261mm">
                <v:stroke joinstyle="miter"/>
                <v:path arrowok="t" o:connecttype="custom" o:connectlocs="741613,0;741551,0;0,486001;1483160,486001;741613,0" o:connectangles="0,0,0,0,0"/>
              </v:shape>
              <v:shape id="Free-form: Shape 1857973867" o:spid="_x0000_s1033" alt="&quot;&quot;" style="position:absolute;left:113414;width:16199;height:4860;visibility:visible;mso-wrap-style:square;v-text-anchor:top" coordsize="539756,485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" path="m539757,1l3,1,3,r,l3,1,,1,,485497r539757,l539757,1xe" fillcolor="#193c5a [3204]" stroked="f" strokeweight=".35261mm">
                <v:stroke joinstyle="miter"/>
                <v:path arrowok="t" o:connecttype="custom" o:connectlocs="1619960,1;9,1;9,0;9,0;9,1;0,1;0,486000;1619960,486000;1619960,1" o:connectangles="0,0,0,0,0,0,0,0,0"/>
              </v:shape>
              <v:shape id="Free-form: Shape 1341957389" o:spid="_x0000_s1034" alt="&quot;&quot;" style="position:absolute;width:16199;height:4860;visibility:visible;mso-wrap-style:square;v-text-anchor:top" coordsize="1619285,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" path="m793,c530,,267,10,,10l,485497r1619286,l1619286,c1619286,,794,,794,r-1,xe" fillcolor="#5bc5ea [3205]" stroked="f" strokeweight=".35261mm">
                <v:stroke joinstyle="miter"/>
                <v:path arrowok="t" o:connecttype="custom" o:connectlocs="793,0;0,10;0,486001;1619958,486001;1619958,0;794,0;793,0" o:connectangles="0,0,0,0,0,0,0"/>
              </v:shape>
              <w10:wrap anchorx="page" anchory="page"/>
              <w10:anchorlock/>
            </v:group>
          </w:pict>
        </mc:Fallback>
      </mc:AlternateContent>
    </w:r>
    <w:sdt>
      <w:sdtPr>
        <w:alias w:val="TRIM number"/>
        <w:tag w:val="TRIM number"/>
        <w:id w:val="371573810"/>
        <w:dataBinding w:prefixMappings="xmlns:ns0='http://purl.org/dc/elements/1.1/' xmlns:ns1='http://schemas.openxmlformats.org/package/2006/metadata/core-properties' " w:xpath="/ns1:coreProperties[1]/ns1:contentStatus[1]" w:storeItemID="{6C3C8BC8-F283-45AE-878A-BAB7291924A1}"/>
        <w:text/>
      </w:sdtPr>
      <w:sdtEndPr/>
      <w:sdtContent>
        <w:r w:rsidR="001D2889">
          <w:t>2026/07016</w:t>
        </w:r>
      </w:sdtContent>
    </w:sdt>
    <w:r>
      <w:ptab w:relativeTo="margin" w:alignment="center" w:leader="none"/>
    </w:r>
    <w:r w:rsidRPr="00B2059C">
      <w:fldChar w:fldCharType="begin"/>
    </w:r>
    <w:r w:rsidRPr="00B2059C">
      <w:instrText>PAGE   \* MERGEFORMAT</w:instrText>
    </w:r>
    <w:r w:rsidRPr="00B2059C">
      <w:fldChar w:fldCharType="separate"/>
    </w:r>
    <w:r>
      <w:t>1</w:t>
    </w:r>
    <w:r w:rsidRPr="00B2059C">
      <w:fldChar w:fldCharType="end"/>
    </w:r>
    <w:r>
      <w:ptab w:relativeTo="margin" w:alignment="right" w:leader="none"/>
    </w:r>
    <w:sdt>
      <w:sdtPr>
        <w:alias w:val="Publish date"/>
        <w:tag w:val=""/>
        <w:id w:val="280389841"/>
        <w:placeholder>
          <w:docPart w:val="C1DD32C90FB84FBBAFC596E4D591D23D"/>
        </w:placeholder>
        <w:showingPlcHdr/>
        <w:dataBinding w:prefixMappings="xmlns:ns0='http://schemas.microsoft.com/office/2006/coverPageProps' " w:xpath="/ns0:CoverPageProperties[1]/ns0:PublishDate[1]" w:storeItemID="{55AF091B-3C7A-41E3-B477-F2FDAA23CFDA}"/>
        <w:date>
          <w:dateFormat w:val="d/MM/yyyy"/>
          <w:lid w:val="en-AU"/>
          <w:storeMappedDataAs w:val="dateTime"/>
          <w:calendar w:val="gregorian"/>
        </w:date>
      </w:sdtPr>
      <w:sdtEndPr/>
      <w:sdtContent>
        <w:r w:rsidRPr="00B2059C">
          <w:t>[Publish date]</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5CA12" w14:textId="439B4A61" w:rsidR="000F6D5A" w:rsidRPr="001B57A4" w:rsidRDefault="001B57A4" w:rsidP="001B57A4">
    <w:pPr>
      <w:pStyle w:val="Footer"/>
    </w:pPr>
    <w:r>
      <w:rPr>
        <w:noProof/>
      </w:rPr>
      <mc:AlternateContent>
        <mc:Choice Requires="wpg">
          <w:drawing>
            <wp:anchor distT="0" distB="0" distL="114300" distR="114300" simplePos="0" relativeHeight="251724800" behindDoc="0" locked="0" layoutInCell="1" allowOverlap="1" wp14:anchorId="7BD54C63" wp14:editId="40E0602F">
              <wp:simplePos x="0" y="0"/>
              <wp:positionH relativeFrom="page">
                <wp:posOffset>-2236763</wp:posOffset>
              </wp:positionH>
              <wp:positionV relativeFrom="page">
                <wp:posOffset>10199077</wp:posOffset>
              </wp:positionV>
              <wp:extent cx="12030710" cy="485775"/>
              <wp:effectExtent l="0" t="0" r="8890" b="9525"/>
              <wp:wrapNone/>
              <wp:docPr id="532006813" name="Group 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030710" cy="485775"/>
                        <a:chOff x="0" y="0"/>
                        <a:chExt cx="12032147" cy="486000"/>
                      </a:xfrm>
                    </wpg:grpSpPr>
                    <wps:wsp>
                      <wps:cNvPr id="212281332" name="Free-form: Shape 1857973867">
                        <a:extLst>
                          <a:ext uri="{C183D7F6-B498-43B3-948B-1728B52AA6E4}">
                            <adec:decorative xmlns:adec="http://schemas.microsoft.com/office/drawing/2017/decorative" val="1"/>
                          </a:ext>
                        </a:extLst>
                      </wps:cNvPr>
                      <wps:cNvSpPr/>
                      <wps:spPr>
                        <a:xfrm>
                          <a:off x="4394303" y="0"/>
                          <a:ext cx="1620000" cy="486000"/>
                        </a:xfrm>
                        <a:custGeom>
                          <a:avLst/>
                          <a:gdLst>
                            <a:gd name="csX0" fmla="*/ 539757 w 539756"/>
                            <a:gd name="csY0" fmla="*/ 1 h 485497"/>
                            <a:gd name="csX1" fmla="*/ 3 w 539756"/>
                            <a:gd name="csY1" fmla="*/ 1 h 485497"/>
                            <a:gd name="csX2" fmla="*/ 3 w 539756"/>
                            <a:gd name="csY2" fmla="*/ 0 h 485497"/>
                            <a:gd name="csX3" fmla="*/ 3 w 539756"/>
                            <a:gd name="csY3" fmla="*/ 0 h 485497"/>
                            <a:gd name="csX4" fmla="*/ 3 w 539756"/>
                            <a:gd name="csY4" fmla="*/ 1 h 485497"/>
                            <a:gd name="csX5" fmla="*/ 0 w 539756"/>
                            <a:gd name="csY5" fmla="*/ 1 h 485497"/>
                            <a:gd name="csX6" fmla="*/ 0 w 539756"/>
                            <a:gd name="csY6" fmla="*/ 485497 h 485497"/>
                            <a:gd name="csX7" fmla="*/ 539757 w 539756"/>
                            <a:gd name="csY7" fmla="*/ 485497 h 485497"/>
                            <a:gd name="csX8" fmla="*/ 539757 w 539756"/>
                            <a:gd name="csY8" fmla="*/ 1 h 4854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39756" h="485497">
                              <a:moveTo>
                                <a:pt x="539757" y="1"/>
                              </a:moveTo>
                              <a:lnTo>
                                <a:pt x="3" y="1"/>
                              </a:lnTo>
                              <a:lnTo>
                                <a:pt x="3" y="0"/>
                              </a:lnTo>
                              <a:lnTo>
                                <a:pt x="3" y="0"/>
                              </a:lnTo>
                              <a:lnTo>
                                <a:pt x="3" y="1"/>
                              </a:lnTo>
                              <a:lnTo>
                                <a:pt x="0" y="1"/>
                              </a:lnTo>
                              <a:lnTo>
                                <a:pt x="0" y="485497"/>
                              </a:lnTo>
                              <a:lnTo>
                                <a:pt x="539757" y="485497"/>
                              </a:lnTo>
                              <a:lnTo>
                                <a:pt x="539757" y="1"/>
                              </a:lnTo>
                              <a:close/>
                            </a:path>
                          </a:pathLst>
                        </a:custGeom>
                        <a:solidFill>
                          <a:schemeClr val="accent1"/>
                        </a:solidFill>
                        <a:ln w="12694" cap="flat">
                          <a:noFill/>
                          <a:prstDash val="solid"/>
                          <a:miter/>
                        </a:ln>
                      </wps:spPr>
                      <wps:bodyPr/>
                    </wps:wsp>
                    <wps:wsp>
                      <wps:cNvPr id="802004190" name="Freeform: Shape 6">
                        <a:extLst>
                          <a:ext uri="{C183D7F6-B498-43B3-948B-1728B52AA6E4}">
                            <adec:decorative xmlns:adec="http://schemas.microsoft.com/office/drawing/2017/decorative" val="1"/>
                          </a:ext>
                        </a:extLst>
                      </wps:cNvPr>
                      <wps:cNvSpPr/>
                      <wps:spPr>
                        <a:xfrm>
                          <a:off x="0" y="0"/>
                          <a:ext cx="1155600" cy="486000"/>
                        </a:xfrm>
                        <a:custGeom>
                          <a:avLst/>
                          <a:gdLst>
                            <a:gd name="csX0" fmla="*/ 1155976 w 1155976"/>
                            <a:gd name="csY0" fmla="*/ 0 h 486000"/>
                            <a:gd name="csX1" fmla="*/ 1155976 w 1155976"/>
                            <a:gd name="csY1" fmla="*/ 486000 h 486000"/>
                            <a:gd name="csX2" fmla="*/ 0 w 1155976"/>
                            <a:gd name="csY2" fmla="*/ 486000 h 486000"/>
                            <a:gd name="csX3" fmla="*/ 10463 w 1155976"/>
                            <a:gd name="csY3" fmla="*/ 474487 h 486000"/>
                            <a:gd name="csX4" fmla="*/ 1155976 w 1155976"/>
                            <a:gd name="csY4" fmla="*/ 0 h 486000"/>
                          </a:gdLst>
                          <a:ahLst/>
                          <a:cxnLst>
                            <a:cxn ang="0">
                              <a:pos x="csX0" y="csY0"/>
                            </a:cxn>
                            <a:cxn ang="0">
                              <a:pos x="csX1" y="csY1"/>
                            </a:cxn>
                            <a:cxn ang="0">
                              <a:pos x="csX2" y="csY2"/>
                            </a:cxn>
                            <a:cxn ang="0">
                              <a:pos x="csX3" y="csY3"/>
                            </a:cxn>
                            <a:cxn ang="0">
                              <a:pos x="csX4" y="csY4"/>
                            </a:cxn>
                          </a:cxnLst>
                          <a:rect l="l" t="t" r="r" b="b"/>
                          <a:pathLst>
                            <a:path w="1155976" h="486000">
                              <a:moveTo>
                                <a:pt x="1155976" y="0"/>
                              </a:moveTo>
                              <a:lnTo>
                                <a:pt x="1155976" y="486000"/>
                              </a:lnTo>
                              <a:lnTo>
                                <a:pt x="0" y="486000"/>
                              </a:lnTo>
                              <a:lnTo>
                                <a:pt x="10463" y="474487"/>
                              </a:lnTo>
                              <a:cubicBezTo>
                                <a:pt x="303626" y="181325"/>
                                <a:pt x="708626" y="0"/>
                                <a:pt x="1155976" y="0"/>
                              </a:cubicBezTo>
                              <a:close/>
                            </a:path>
                          </a:pathLst>
                        </a:cu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2005823767" name="Free-form: Shape 1295308328">
                        <a:extLst>
                          <a:ext uri="{C183D7F6-B498-43B3-948B-1728B52AA6E4}">
                            <adec:decorative xmlns:adec="http://schemas.microsoft.com/office/drawing/2017/decorative" val="1"/>
                          </a:ext>
                        </a:extLst>
                      </wps:cNvPr>
                      <wps:cNvSpPr/>
                      <wps:spPr>
                        <a:xfrm flipH="1">
                          <a:off x="1155032" y="0"/>
                          <a:ext cx="1620000" cy="486000"/>
                        </a:xfrm>
                        <a:custGeom>
                          <a:avLst/>
                          <a:gdLst>
                            <a:gd name="csX0" fmla="*/ 809640 w 1619281"/>
                            <a:gd name="csY0" fmla="*/ 0 h 485492"/>
                            <a:gd name="csX1" fmla="*/ 0 w 1619281"/>
                            <a:gd name="csY1" fmla="*/ 0 h 485492"/>
                            <a:gd name="csX2" fmla="*/ 0 w 1619281"/>
                            <a:gd name="csY2" fmla="*/ 485493 h 485492"/>
                            <a:gd name="csX3" fmla="*/ 1545099 w 1619281"/>
                            <a:gd name="csY3" fmla="*/ 485493 h 485492"/>
                            <a:gd name="csX4" fmla="*/ 1619282 w 1619281"/>
                            <a:gd name="csY4" fmla="*/ 0 h 485492"/>
                            <a:gd name="csX5" fmla="*/ 809639 w 1619281"/>
                            <a:gd name="csY5" fmla="*/ 0 h 485492"/>
                            <a:gd name="csX6" fmla="*/ 809640 w 1619281"/>
                            <a:gd name="csY6" fmla="*/ 0 h 48549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1" h="485492">
                              <a:moveTo>
                                <a:pt x="809640" y="0"/>
                              </a:moveTo>
                              <a:lnTo>
                                <a:pt x="0" y="0"/>
                              </a:lnTo>
                              <a:lnTo>
                                <a:pt x="0" y="485493"/>
                              </a:lnTo>
                              <a:lnTo>
                                <a:pt x="1545099" y="485493"/>
                              </a:lnTo>
                              <a:cubicBezTo>
                                <a:pt x="1593270" y="332227"/>
                                <a:pt x="1619282" y="169155"/>
                                <a:pt x="1619282" y="0"/>
                              </a:cubicBezTo>
                              <a:lnTo>
                                <a:pt x="809639" y="0"/>
                              </a:lnTo>
                              <a:cubicBezTo>
                                <a:pt x="809639" y="0"/>
                                <a:pt x="809640" y="0"/>
                                <a:pt x="809640" y="0"/>
                              </a:cubicBezTo>
                              <a:close/>
                            </a:path>
                          </a:pathLst>
                        </a:custGeom>
                        <a:solidFill>
                          <a:schemeClr val="accent6"/>
                        </a:solidFill>
                        <a:ln w="12694" cap="flat">
                          <a:noFill/>
                          <a:prstDash val="solid"/>
                          <a:miter/>
                        </a:ln>
                      </wps:spPr>
                      <wps:bodyPr/>
                    </wps:wsp>
                    <wps:wsp>
                      <wps:cNvPr id="19352804" name="Free-form: Shape 344029592">
                        <a:extLst>
                          <a:ext uri="{C183D7F6-B498-43B3-948B-1728B52AA6E4}">
                            <adec:decorative xmlns:adec="http://schemas.microsoft.com/office/drawing/2017/decorative" val="1"/>
                          </a:ext>
                        </a:extLst>
                      </wps:cNvPr>
                      <wps:cNvSpPr/>
                      <wps:spPr>
                        <a:xfrm>
                          <a:off x="2843155" y="0"/>
                          <a:ext cx="1483200" cy="486000"/>
                        </a:xfrm>
                        <a:custGeom>
                          <a:avLst/>
                          <a:gdLst>
                            <a:gd name="csX0" fmla="*/ 742108 w 1484153"/>
                            <a:gd name="csY0" fmla="*/ 0 h 485496"/>
                            <a:gd name="csX1" fmla="*/ 742046 w 1484153"/>
                            <a:gd name="csY1" fmla="*/ 0 h 485496"/>
                            <a:gd name="csX2" fmla="*/ 0 w 1484153"/>
                            <a:gd name="csY2" fmla="*/ 485497 h 485496"/>
                            <a:gd name="csX3" fmla="*/ 1484153 w 1484153"/>
                            <a:gd name="csY3" fmla="*/ 485497 h 485496"/>
                            <a:gd name="csX4" fmla="*/ 742108 w 1484153"/>
                            <a:gd name="csY4" fmla="*/ 0 h 485496"/>
                          </a:gdLst>
                          <a:ahLst/>
                          <a:cxnLst>
                            <a:cxn ang="0">
                              <a:pos x="csX0" y="csY0"/>
                            </a:cxn>
                            <a:cxn ang="0">
                              <a:pos x="csX1" y="csY1"/>
                            </a:cxn>
                            <a:cxn ang="0">
                              <a:pos x="csX2" y="csY2"/>
                            </a:cxn>
                            <a:cxn ang="0">
                              <a:pos x="csX3" y="csY3"/>
                            </a:cxn>
                            <a:cxn ang="0">
                              <a:pos x="csX4" y="csY4"/>
                            </a:cxn>
                          </a:cxnLst>
                          <a:rect l="l" t="t" r="r" b="b"/>
                          <a:pathLst>
                            <a:path w="1484153" h="485496">
                              <a:moveTo>
                                <a:pt x="742108" y="0"/>
                              </a:moveTo>
                              <a:lnTo>
                                <a:pt x="742046" y="0"/>
                              </a:lnTo>
                              <a:cubicBezTo>
                                <a:pt x="410088" y="12"/>
                                <a:pt x="124954" y="199768"/>
                                <a:pt x="0" y="485497"/>
                              </a:cubicBezTo>
                              <a:lnTo>
                                <a:pt x="1484153" y="485497"/>
                              </a:lnTo>
                              <a:cubicBezTo>
                                <a:pt x="1359199" y="199768"/>
                                <a:pt x="1074065" y="12"/>
                                <a:pt x="742108" y="0"/>
                              </a:cubicBezTo>
                              <a:close/>
                            </a:path>
                          </a:pathLst>
                        </a:custGeom>
                        <a:solidFill>
                          <a:schemeClr val="accent2"/>
                        </a:solidFill>
                        <a:ln w="12694" cap="flat">
                          <a:noFill/>
                          <a:prstDash val="solid"/>
                          <a:miter/>
                        </a:ln>
                      </wps:spPr>
                      <wps:bodyPr/>
                    </wps:wsp>
                    <wps:wsp>
                      <wps:cNvPr id="314251491" name="Free-form: Shape 1341957389">
                        <a:extLst>
                          <a:ext uri="{C183D7F6-B498-43B3-948B-1728B52AA6E4}">
                            <adec:decorative xmlns:adec="http://schemas.microsoft.com/office/drawing/2017/decorative" val="1"/>
                          </a:ext>
                        </a:extLst>
                      </wps:cNvPr>
                      <wps:cNvSpPr/>
                      <wps:spPr>
                        <a:xfrm>
                          <a:off x="7637276" y="0"/>
                          <a:ext cx="1620000" cy="486000"/>
                        </a:xfrm>
                        <a:custGeom>
                          <a:avLst/>
                          <a:gdLst>
                            <a:gd name="csX0" fmla="*/ 793 w 1619285"/>
                            <a:gd name="csY0" fmla="*/ 0 h 485496"/>
                            <a:gd name="csX1" fmla="*/ 0 w 1619285"/>
                            <a:gd name="csY1" fmla="*/ 10 h 485496"/>
                            <a:gd name="csX2" fmla="*/ 0 w 1619285"/>
                            <a:gd name="csY2" fmla="*/ 485497 h 485496"/>
                            <a:gd name="csX3" fmla="*/ 1619286 w 1619285"/>
                            <a:gd name="csY3" fmla="*/ 485497 h 485496"/>
                            <a:gd name="csX4" fmla="*/ 1619286 w 1619285"/>
                            <a:gd name="csY4" fmla="*/ 0 h 485496"/>
                            <a:gd name="csX5" fmla="*/ 794 w 1619285"/>
                            <a:gd name="csY5" fmla="*/ 0 h 485496"/>
                            <a:gd name="csX6" fmla="*/ 793 w 1619285"/>
                            <a:gd name="csY6" fmla="*/ 0 h 48549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5" h="485496">
                              <a:moveTo>
                                <a:pt x="793" y="0"/>
                              </a:moveTo>
                              <a:cubicBezTo>
                                <a:pt x="530" y="0"/>
                                <a:pt x="267" y="10"/>
                                <a:pt x="0" y="10"/>
                              </a:cubicBezTo>
                              <a:lnTo>
                                <a:pt x="0" y="485497"/>
                              </a:lnTo>
                              <a:lnTo>
                                <a:pt x="1619286" y="485497"/>
                              </a:lnTo>
                              <a:lnTo>
                                <a:pt x="1619286" y="0"/>
                              </a:lnTo>
                              <a:cubicBezTo>
                                <a:pt x="1619286" y="0"/>
                                <a:pt x="794" y="0"/>
                                <a:pt x="794" y="0"/>
                              </a:cubicBezTo>
                              <a:lnTo>
                                <a:pt x="793" y="0"/>
                              </a:lnTo>
                              <a:close/>
                            </a:path>
                          </a:pathLst>
                        </a:custGeom>
                        <a:solidFill>
                          <a:schemeClr val="accent3"/>
                        </a:solidFill>
                        <a:ln w="12694" cap="flat">
                          <a:noFill/>
                          <a:prstDash val="solid"/>
                          <a:miter/>
                        </a:ln>
                      </wps:spPr>
                      <wps:bodyPr/>
                    </wps:wsp>
                    <wps:wsp>
                      <wps:cNvPr id="465105480" name="Free-form: Shape 773438712">
                        <a:extLst>
                          <a:ext uri="{C183D7F6-B498-43B3-948B-1728B52AA6E4}">
                            <adec:decorative xmlns:adec="http://schemas.microsoft.com/office/drawing/2017/decorative" val="1"/>
                          </a:ext>
                        </a:extLst>
                      </wps:cNvPr>
                      <wps:cNvSpPr/>
                      <wps:spPr>
                        <a:xfrm>
                          <a:off x="9325399" y="0"/>
                          <a:ext cx="1483200" cy="486000"/>
                        </a:xfrm>
                        <a:custGeom>
                          <a:avLst/>
                          <a:gdLst>
                            <a:gd name="csX0" fmla="*/ 742108 w 1484150"/>
                            <a:gd name="csY0" fmla="*/ 0 h 485496"/>
                            <a:gd name="csX1" fmla="*/ 742046 w 1484150"/>
                            <a:gd name="csY1" fmla="*/ 0 h 485496"/>
                            <a:gd name="csX2" fmla="*/ 0 w 1484150"/>
                            <a:gd name="csY2" fmla="*/ 485497 h 485496"/>
                            <a:gd name="csX3" fmla="*/ 1484150 w 1484150"/>
                            <a:gd name="csY3" fmla="*/ 485497 h 485496"/>
                            <a:gd name="csX4" fmla="*/ 742108 w 1484150"/>
                            <a:gd name="csY4" fmla="*/ 0 h 485496"/>
                          </a:gdLst>
                          <a:ahLst/>
                          <a:cxnLst>
                            <a:cxn ang="0">
                              <a:pos x="csX0" y="csY0"/>
                            </a:cxn>
                            <a:cxn ang="0">
                              <a:pos x="csX1" y="csY1"/>
                            </a:cxn>
                            <a:cxn ang="0">
                              <a:pos x="csX2" y="csY2"/>
                            </a:cxn>
                            <a:cxn ang="0">
                              <a:pos x="csX3" y="csY3"/>
                            </a:cxn>
                            <a:cxn ang="0">
                              <a:pos x="csX4" y="csY4"/>
                            </a:cxn>
                          </a:cxnLst>
                          <a:rect l="l" t="t" r="r" b="b"/>
                          <a:pathLst>
                            <a:path w="1484150" h="485496">
                              <a:moveTo>
                                <a:pt x="742108" y="0"/>
                              </a:moveTo>
                              <a:lnTo>
                                <a:pt x="742046" y="0"/>
                              </a:lnTo>
                              <a:cubicBezTo>
                                <a:pt x="410088" y="12"/>
                                <a:pt x="124951" y="199768"/>
                                <a:pt x="0" y="485497"/>
                              </a:cubicBezTo>
                              <a:lnTo>
                                <a:pt x="1484150" y="485497"/>
                              </a:lnTo>
                              <a:cubicBezTo>
                                <a:pt x="1359199" y="199768"/>
                                <a:pt x="1074062" y="12"/>
                                <a:pt x="742108" y="0"/>
                              </a:cubicBezTo>
                              <a:close/>
                            </a:path>
                          </a:pathLst>
                        </a:custGeom>
                        <a:solidFill>
                          <a:schemeClr val="accent5"/>
                        </a:solidFill>
                        <a:ln w="12694" cap="flat">
                          <a:noFill/>
                          <a:prstDash val="solid"/>
                          <a:miter/>
                        </a:ln>
                      </wps:spPr>
                      <wps:bodyPr/>
                    </wps:wsp>
                    <wps:wsp>
                      <wps:cNvPr id="879830796" name="Freeform: Shape 6">
                        <a:extLst>
                          <a:ext uri="{C183D7F6-B498-43B3-948B-1728B52AA6E4}">
                            <adec:decorative xmlns:adec="http://schemas.microsoft.com/office/drawing/2017/decorative" val="1"/>
                          </a:ext>
                        </a:extLst>
                      </wps:cNvPr>
                      <wps:cNvSpPr/>
                      <wps:spPr>
                        <a:xfrm flipH="1">
                          <a:off x="10876547" y="0"/>
                          <a:ext cx="1155600" cy="486000"/>
                        </a:xfrm>
                        <a:custGeom>
                          <a:avLst/>
                          <a:gdLst>
                            <a:gd name="csX0" fmla="*/ 1155976 w 1155976"/>
                            <a:gd name="csY0" fmla="*/ 0 h 486000"/>
                            <a:gd name="csX1" fmla="*/ 1155976 w 1155976"/>
                            <a:gd name="csY1" fmla="*/ 486000 h 486000"/>
                            <a:gd name="csX2" fmla="*/ 0 w 1155976"/>
                            <a:gd name="csY2" fmla="*/ 486000 h 486000"/>
                            <a:gd name="csX3" fmla="*/ 10463 w 1155976"/>
                            <a:gd name="csY3" fmla="*/ 474487 h 486000"/>
                            <a:gd name="csX4" fmla="*/ 1155976 w 1155976"/>
                            <a:gd name="csY4" fmla="*/ 0 h 486000"/>
                          </a:gdLst>
                          <a:ahLst/>
                          <a:cxnLst>
                            <a:cxn ang="0">
                              <a:pos x="csX0" y="csY0"/>
                            </a:cxn>
                            <a:cxn ang="0">
                              <a:pos x="csX1" y="csY1"/>
                            </a:cxn>
                            <a:cxn ang="0">
                              <a:pos x="csX2" y="csY2"/>
                            </a:cxn>
                            <a:cxn ang="0">
                              <a:pos x="csX3" y="csY3"/>
                            </a:cxn>
                            <a:cxn ang="0">
                              <a:pos x="csX4" y="csY4"/>
                            </a:cxn>
                          </a:cxnLst>
                          <a:rect l="l" t="t" r="r" b="b"/>
                          <a:pathLst>
                            <a:path w="1155976" h="486000">
                              <a:moveTo>
                                <a:pt x="1155976" y="0"/>
                              </a:moveTo>
                              <a:lnTo>
                                <a:pt x="1155976" y="486000"/>
                              </a:lnTo>
                              <a:lnTo>
                                <a:pt x="0" y="486000"/>
                              </a:lnTo>
                              <a:lnTo>
                                <a:pt x="10463" y="474487"/>
                              </a:lnTo>
                              <a:cubicBezTo>
                                <a:pt x="303626" y="181325"/>
                                <a:pt x="708626" y="0"/>
                                <a:pt x="1155976" y="0"/>
                              </a:cubicBezTo>
                              <a:close/>
                            </a:path>
                          </a:pathLst>
                        </a:custGeom>
                        <a:solidFill>
                          <a:schemeClr val="accent6"/>
                        </a:solidFill>
                        <a:ln>
                          <a:no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1178188550" name="Free-form: Shape 1295308328">
                        <a:extLst>
                          <a:ext uri="{C183D7F6-B498-43B3-948B-1728B52AA6E4}">
                            <adec:decorative xmlns:adec="http://schemas.microsoft.com/office/drawing/2017/decorative" val="1"/>
                          </a:ext>
                        </a:extLst>
                      </wps:cNvPr>
                      <wps:cNvSpPr/>
                      <wps:spPr>
                        <a:xfrm flipH="1">
                          <a:off x="6015789" y="0"/>
                          <a:ext cx="1620000" cy="486000"/>
                        </a:xfrm>
                        <a:custGeom>
                          <a:avLst/>
                          <a:gdLst>
                            <a:gd name="csX0" fmla="*/ 809640 w 1619281"/>
                            <a:gd name="csY0" fmla="*/ 0 h 485492"/>
                            <a:gd name="csX1" fmla="*/ 0 w 1619281"/>
                            <a:gd name="csY1" fmla="*/ 0 h 485492"/>
                            <a:gd name="csX2" fmla="*/ 0 w 1619281"/>
                            <a:gd name="csY2" fmla="*/ 485493 h 485492"/>
                            <a:gd name="csX3" fmla="*/ 1545099 w 1619281"/>
                            <a:gd name="csY3" fmla="*/ 485493 h 485492"/>
                            <a:gd name="csX4" fmla="*/ 1619282 w 1619281"/>
                            <a:gd name="csY4" fmla="*/ 0 h 485492"/>
                            <a:gd name="csX5" fmla="*/ 809639 w 1619281"/>
                            <a:gd name="csY5" fmla="*/ 0 h 485492"/>
                            <a:gd name="csX6" fmla="*/ 809640 w 1619281"/>
                            <a:gd name="csY6" fmla="*/ 0 h 48549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1" h="485492">
                              <a:moveTo>
                                <a:pt x="809640" y="0"/>
                              </a:moveTo>
                              <a:lnTo>
                                <a:pt x="0" y="0"/>
                              </a:lnTo>
                              <a:lnTo>
                                <a:pt x="0" y="485493"/>
                              </a:lnTo>
                              <a:lnTo>
                                <a:pt x="1545099" y="485493"/>
                              </a:lnTo>
                              <a:cubicBezTo>
                                <a:pt x="1593270" y="332227"/>
                                <a:pt x="1619282" y="169155"/>
                                <a:pt x="1619282" y="0"/>
                              </a:cubicBezTo>
                              <a:lnTo>
                                <a:pt x="809639" y="0"/>
                              </a:lnTo>
                              <a:cubicBezTo>
                                <a:pt x="809639" y="0"/>
                                <a:pt x="809640" y="0"/>
                                <a:pt x="809640" y="0"/>
                              </a:cubicBezTo>
                              <a:close/>
                            </a:path>
                          </a:pathLst>
                        </a:custGeom>
                        <a:solidFill>
                          <a:schemeClr val="accent4"/>
                        </a:solidFill>
                        <a:ln w="12694" cap="flat">
                          <a:noFill/>
                          <a:prstDash val="solid"/>
                          <a:miter/>
                        </a:ln>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2414CAF" id="Group 30" o:spid="_x0000_s1026" alt="&quot;&quot;" style="position:absolute;margin-left:-176.1pt;margin-top:803.1pt;width:947.3pt;height:38.25pt;z-index:251724800;mso-position-horizontal-relative:page;mso-position-vertical-relative:page;mso-width-relative:margin;mso-height-relative:margin" coordsize="120321,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">
              <v:shape id="Free-form: Shape 1857973867" o:spid="_x0000_s1027" alt="&quot;&quot;" style="position:absolute;left:43943;width:16200;height:4860;visibility:visible;mso-wrap-style:square;v-text-anchor:top" coordsize="539756,485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" path="m539757,1l3,1,3,r,l3,1,,1,,485497r539757,l539757,1xe" fillcolor="#193c5a [3204]" stroked="f" strokeweight=".35261mm">
                <v:stroke joinstyle="miter"/>
                <v:path arrowok="t" o:connecttype="custom" o:connectlocs="1620003,1;9,1;9,0;9,0;9,1;0,1;0,486000;1620003,486000;1620003,1" o:connectangles="0,0,0,0,0,0,0,0,0"/>
              </v:shape>
              <v:shape id="Freeform: Shape 6" o:spid="_x0000_s1028" alt="&quot;&quot;" style="position:absolute;width:11556;height:4860;visibility:visible;mso-wrap-style:square;v-text-anchor:middle" coordsize="1155976,48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" path="m1155976,r,486000l,486000,10463,474487c303626,181325,708626,,1155976,xe" fillcolor="#fdce53 [3207]" stroked="f" strokeweight="1pt">
                <v:stroke joinstyle="miter"/>
                <v:path arrowok="t" o:connecttype="custom" o:connectlocs="1155600,0;1155600,486000;0,486000;10460,474487;1155600,0" o:connectangles="0,0,0,0,0"/>
              </v:shape>
              <v:shape id="Free-form: Shape 1295308328" o:spid="_x0000_s1029" alt="&quot;&quot;" style="position:absolute;left:11550;width:16200;height:4860;flip:x;visibility:visible;mso-wrap-style:square;v-text-anchor:top" coordsize="1619281,485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" path="m809640,l,,,485493r1545099,c1593270,332227,1619282,169155,1619282,l809639,v,,1,,1,xe" fillcolor="#0480a8 [3209]" stroked="f" strokeweight=".35261mm">
                <v:stroke joinstyle="miter"/>
                <v:path arrowok="t" o:connecttype="custom" o:connectlocs="809999,0;0,0;0,486001;1545785,486001;1620001,0;809998,0;809999,0" o:connectangles="0,0,0,0,0,0,0"/>
              </v:shape>
              <v:shape id="Free-form: Shape 344029592" o:spid="_x0000_s1030" alt="&quot;&quot;" style="position:absolute;left:28431;width:14832;height:4860;visibility:visible;mso-wrap-style:square;v-text-anchor:top" coordsize="1484153,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" path="m742108,r-62,c410088,12,124954,199768,,485497r1484153,c1359199,199768,1074065,12,742108,xe" fillcolor="#5bc5ea [3205]" stroked="f" strokeweight=".35261mm">
                <v:stroke joinstyle="miter"/>
                <v:path arrowok="t" o:connecttype="custom" o:connectlocs="741631,0;741570,0;0,486001;1483200,486001;741631,0" o:connectangles="0,0,0,0,0"/>
              </v:shape>
              <v:shape id="Free-form: Shape 1341957389" o:spid="_x0000_s1031" alt="&quot;&quot;" style="position:absolute;left:76372;width:16200;height:4860;visibility:visible;mso-wrap-style:square;v-text-anchor:top" coordsize="1619285,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" path="m793,c530,,267,10,,10l,485497r1619286,l1619286,c1619286,,794,,794,r-1,xe" fillcolor="#de7a22 [3206]" stroked="f" strokeweight=".35261mm">
                <v:stroke joinstyle="miter"/>
                <v:path arrowok="t" o:connecttype="custom" o:connectlocs="793,0;0,10;0,486001;1620001,486001;1620001,0;794,0;793,0" o:connectangles="0,0,0,0,0,0,0"/>
              </v:shape>
              <v:shape id="Free-form: Shape 773438712" o:spid="_x0000_s1032" alt="&quot;&quot;" style="position:absolute;left:93253;width:14832;height:4860;visibility:visible;mso-wrap-style:square;v-text-anchor:top" coordsize="1484150,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" path="m742108,r-62,c410088,12,124951,199768,,485497r1484150,c1359199,199768,1074062,12,742108,xe" fillcolor="#006464 [3208]" stroked="f" strokeweight=".35261mm">
                <v:stroke joinstyle="miter"/>
                <v:path arrowok="t" o:connecttype="custom" o:connectlocs="741633,0;741571,0;0,486001;1483200,486001;741633,0" o:connectangles="0,0,0,0,0"/>
              </v:shape>
              <v:shape id="Freeform: Shape 6" o:spid="_x0000_s1033" alt="&quot;&quot;" style="position:absolute;left:108765;width:11556;height:4860;flip:x;visibility:visible;mso-wrap-style:square;v-text-anchor:middle" coordsize="1155976,48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" path="m1155976,r,486000l,486000,10463,474487c303626,181325,708626,,1155976,xe" fillcolor="#0480a8 [3209]" stroked="f" strokeweight="1pt">
                <v:stroke joinstyle="miter"/>
                <v:path arrowok="t" o:connecttype="custom" o:connectlocs="1155600,0;1155600,486000;0,486000;10460,474487;1155600,0" o:connectangles="0,0,0,0,0"/>
              </v:shape>
              <v:shape id="Free-form: Shape 1295308328" o:spid="_x0000_s1034" alt="&quot;&quot;" style="position:absolute;left:60157;width:16200;height:4860;flip:x;visibility:visible;mso-wrap-style:square;v-text-anchor:top" coordsize="1619281,485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" path="m809640,l,,,485493r1545099,c1593270,332227,1619282,169155,1619282,l809639,v,,1,,1,xe" fillcolor="#fdce53 [3207]" stroked="f" strokeweight=".35261mm">
                <v:stroke joinstyle="miter"/>
                <v:path arrowok="t" o:connecttype="custom" o:connectlocs="809999,0;0,0;0,486001;1545785,486001;1620001,0;809998,0;809999,0" o:connectangles="0,0,0,0,0,0,0"/>
              </v:shape>
              <w10:wrap anchorx="page" anchory="page"/>
            </v:group>
          </w:pict>
        </mc:Fallback>
      </mc:AlternateContent>
    </w:r>
    <w:sdt>
      <w:sdtPr>
        <w:alias w:val="TRIM number"/>
        <w:tag w:val="TRIM number"/>
        <w:id w:val="-1186136734"/>
        <w:dataBinding w:prefixMappings="xmlns:ns0='http://purl.org/dc/elements/1.1/' xmlns:ns1='http://schemas.openxmlformats.org/package/2006/metadata/core-properties' " w:xpath="/ns1:coreProperties[1]/ns1:contentStatus[1]" w:storeItemID="{6C3C8BC8-F283-45AE-878A-BAB7291924A1}"/>
        <w:text/>
      </w:sdtPr>
      <w:sdtEndPr/>
      <w:sdtContent>
        <w:r w:rsidR="001D2889">
          <w:t>2026/07016</w:t>
        </w:r>
      </w:sdtContent>
    </w:sdt>
    <w:r>
      <w:ptab w:relativeTo="margin" w:alignment="center" w:leader="none"/>
    </w:r>
    <w:r w:rsidRPr="00B2059C">
      <w:fldChar w:fldCharType="begin"/>
    </w:r>
    <w:r w:rsidRPr="00B2059C">
      <w:instrText>PAGE   \* MERGEFORMAT</w:instrText>
    </w:r>
    <w:r w:rsidRPr="00B2059C">
      <w:fldChar w:fldCharType="separate"/>
    </w:r>
    <w:r>
      <w:t>1</w:t>
    </w:r>
    <w:r w:rsidRPr="00B2059C">
      <w:fldChar w:fldCharType="end"/>
    </w:r>
    <w:r>
      <w:ptab w:relativeTo="margin" w:alignment="right" w:leader="none"/>
    </w:r>
    <w:sdt>
      <w:sdtPr>
        <w:alias w:val="Publish date"/>
        <w:tag w:val=""/>
        <w:id w:val="350000044"/>
        <w:placeholder>
          <w:docPart w:val="6A52FCF11A684FC58EE4237EA73E3F4C"/>
        </w:placeholder>
        <w:showingPlcHdr/>
        <w:dataBinding w:prefixMappings="xmlns:ns0='http://schemas.microsoft.com/office/2006/coverPageProps' " w:xpath="/ns0:CoverPageProperties[1]/ns0:PublishDate[1]" w:storeItemID="{55AF091B-3C7A-41E3-B477-F2FDAA23CFDA}"/>
        <w:date>
          <w:dateFormat w:val="d/MM/yyyy"/>
          <w:lid w:val="en-AU"/>
          <w:storeMappedDataAs w:val="dateTime"/>
          <w:calendar w:val="gregorian"/>
        </w:date>
      </w:sdtPr>
      <w:sdtEndPr/>
      <w:sdtContent>
        <w:r w:rsidRPr="00B2059C">
          <w:t>[Publish date]</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526B4" w14:textId="60B36477" w:rsidR="00B2059C" w:rsidRPr="003E20A3" w:rsidRDefault="003E20A3" w:rsidP="003E20A3">
    <w:pPr>
      <w:pStyle w:val="Footer"/>
    </w:pPr>
    <w:r>
      <w:rPr>
        <w:noProof/>
      </w:rPr>
      <mc:AlternateContent>
        <mc:Choice Requires="wpg">
          <w:drawing>
            <wp:anchor distT="0" distB="0" distL="114300" distR="114300" simplePos="0" relativeHeight="251714560" behindDoc="0" locked="0" layoutInCell="1" allowOverlap="1" wp14:anchorId="6301FF57" wp14:editId="5EADA3D1">
              <wp:simplePos x="0" y="0"/>
              <wp:positionH relativeFrom="page">
                <wp:align>center</wp:align>
              </wp:positionH>
              <wp:positionV relativeFrom="page">
                <wp:align>bottom</wp:align>
              </wp:positionV>
              <wp:extent cx="12031200" cy="486000"/>
              <wp:effectExtent l="0" t="0" r="8890" b="9525"/>
              <wp:wrapNone/>
              <wp:docPr id="100366686" name="Group 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031200" cy="486000"/>
                        <a:chOff x="0" y="0"/>
                        <a:chExt cx="12032147" cy="486000"/>
                      </a:xfrm>
                    </wpg:grpSpPr>
                    <wps:wsp>
                      <wps:cNvPr id="917414091" name="Free-form: Shape 1857973867">
                        <a:extLst>
                          <a:ext uri="{C183D7F6-B498-43B3-948B-1728B52AA6E4}">
                            <adec:decorative xmlns:adec="http://schemas.microsoft.com/office/drawing/2017/decorative" val="1"/>
                          </a:ext>
                        </a:extLst>
                      </wps:cNvPr>
                      <wps:cNvSpPr/>
                      <wps:spPr>
                        <a:xfrm>
                          <a:off x="4394303" y="0"/>
                          <a:ext cx="1620000" cy="486000"/>
                        </a:xfrm>
                        <a:custGeom>
                          <a:avLst/>
                          <a:gdLst>
                            <a:gd name="csX0" fmla="*/ 539757 w 539756"/>
                            <a:gd name="csY0" fmla="*/ 1 h 485497"/>
                            <a:gd name="csX1" fmla="*/ 3 w 539756"/>
                            <a:gd name="csY1" fmla="*/ 1 h 485497"/>
                            <a:gd name="csX2" fmla="*/ 3 w 539756"/>
                            <a:gd name="csY2" fmla="*/ 0 h 485497"/>
                            <a:gd name="csX3" fmla="*/ 3 w 539756"/>
                            <a:gd name="csY3" fmla="*/ 0 h 485497"/>
                            <a:gd name="csX4" fmla="*/ 3 w 539756"/>
                            <a:gd name="csY4" fmla="*/ 1 h 485497"/>
                            <a:gd name="csX5" fmla="*/ 0 w 539756"/>
                            <a:gd name="csY5" fmla="*/ 1 h 485497"/>
                            <a:gd name="csX6" fmla="*/ 0 w 539756"/>
                            <a:gd name="csY6" fmla="*/ 485497 h 485497"/>
                            <a:gd name="csX7" fmla="*/ 539757 w 539756"/>
                            <a:gd name="csY7" fmla="*/ 485497 h 485497"/>
                            <a:gd name="csX8" fmla="*/ 539757 w 539756"/>
                            <a:gd name="csY8" fmla="*/ 1 h 4854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39756" h="485497">
                              <a:moveTo>
                                <a:pt x="539757" y="1"/>
                              </a:moveTo>
                              <a:lnTo>
                                <a:pt x="3" y="1"/>
                              </a:lnTo>
                              <a:lnTo>
                                <a:pt x="3" y="0"/>
                              </a:lnTo>
                              <a:lnTo>
                                <a:pt x="3" y="0"/>
                              </a:lnTo>
                              <a:lnTo>
                                <a:pt x="3" y="1"/>
                              </a:lnTo>
                              <a:lnTo>
                                <a:pt x="0" y="1"/>
                              </a:lnTo>
                              <a:lnTo>
                                <a:pt x="0" y="485497"/>
                              </a:lnTo>
                              <a:lnTo>
                                <a:pt x="539757" y="485497"/>
                              </a:lnTo>
                              <a:lnTo>
                                <a:pt x="539757" y="1"/>
                              </a:lnTo>
                              <a:close/>
                            </a:path>
                          </a:pathLst>
                        </a:custGeom>
                        <a:solidFill>
                          <a:schemeClr val="accent5"/>
                        </a:solidFill>
                        <a:ln w="12694" cap="flat">
                          <a:noFill/>
                          <a:prstDash val="solid"/>
                          <a:miter/>
                        </a:ln>
                      </wps:spPr>
                      <wps:bodyPr/>
                    </wps:wsp>
                    <wps:wsp>
                      <wps:cNvPr id="1674803450" name="Freeform: Shape 6">
                        <a:extLst>
                          <a:ext uri="{C183D7F6-B498-43B3-948B-1728B52AA6E4}">
                            <adec:decorative xmlns:adec="http://schemas.microsoft.com/office/drawing/2017/decorative" val="1"/>
                          </a:ext>
                        </a:extLst>
                      </wps:cNvPr>
                      <wps:cNvSpPr/>
                      <wps:spPr>
                        <a:xfrm>
                          <a:off x="0" y="0"/>
                          <a:ext cx="1155600" cy="486000"/>
                        </a:xfrm>
                        <a:custGeom>
                          <a:avLst/>
                          <a:gdLst>
                            <a:gd name="csX0" fmla="*/ 1155976 w 1155976"/>
                            <a:gd name="csY0" fmla="*/ 0 h 486000"/>
                            <a:gd name="csX1" fmla="*/ 1155976 w 1155976"/>
                            <a:gd name="csY1" fmla="*/ 486000 h 486000"/>
                            <a:gd name="csX2" fmla="*/ 0 w 1155976"/>
                            <a:gd name="csY2" fmla="*/ 486000 h 486000"/>
                            <a:gd name="csX3" fmla="*/ 10463 w 1155976"/>
                            <a:gd name="csY3" fmla="*/ 474487 h 486000"/>
                            <a:gd name="csX4" fmla="*/ 1155976 w 1155976"/>
                            <a:gd name="csY4" fmla="*/ 0 h 486000"/>
                          </a:gdLst>
                          <a:ahLst/>
                          <a:cxnLst>
                            <a:cxn ang="0">
                              <a:pos x="csX0" y="csY0"/>
                            </a:cxn>
                            <a:cxn ang="0">
                              <a:pos x="csX1" y="csY1"/>
                            </a:cxn>
                            <a:cxn ang="0">
                              <a:pos x="csX2" y="csY2"/>
                            </a:cxn>
                            <a:cxn ang="0">
                              <a:pos x="csX3" y="csY3"/>
                            </a:cxn>
                            <a:cxn ang="0">
                              <a:pos x="csX4" y="csY4"/>
                            </a:cxn>
                          </a:cxnLst>
                          <a:rect l="l" t="t" r="r" b="b"/>
                          <a:pathLst>
                            <a:path w="1155976" h="486000">
                              <a:moveTo>
                                <a:pt x="1155976" y="0"/>
                              </a:moveTo>
                              <a:lnTo>
                                <a:pt x="1155976" y="486000"/>
                              </a:lnTo>
                              <a:lnTo>
                                <a:pt x="0" y="486000"/>
                              </a:lnTo>
                              <a:lnTo>
                                <a:pt x="10463" y="474487"/>
                              </a:lnTo>
                              <a:cubicBezTo>
                                <a:pt x="303626" y="181325"/>
                                <a:pt x="708626" y="0"/>
                                <a:pt x="1155976" y="0"/>
                              </a:cubicBezTo>
                              <a:close/>
                            </a:path>
                          </a:pathLst>
                        </a:custGeom>
                        <a:solidFill>
                          <a:schemeClr val="accent6"/>
                        </a:solidFill>
                        <a:ln>
                          <a:no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109788884" name="Free-form: Shape 1295308328">
                        <a:extLst>
                          <a:ext uri="{C183D7F6-B498-43B3-948B-1728B52AA6E4}">
                            <adec:decorative xmlns:adec="http://schemas.microsoft.com/office/drawing/2017/decorative" val="1"/>
                          </a:ext>
                        </a:extLst>
                      </wps:cNvPr>
                      <wps:cNvSpPr/>
                      <wps:spPr>
                        <a:xfrm flipH="1">
                          <a:off x="1155032" y="0"/>
                          <a:ext cx="1620000" cy="486000"/>
                        </a:xfrm>
                        <a:custGeom>
                          <a:avLst/>
                          <a:gdLst>
                            <a:gd name="csX0" fmla="*/ 809640 w 1619281"/>
                            <a:gd name="csY0" fmla="*/ 0 h 485492"/>
                            <a:gd name="csX1" fmla="*/ 0 w 1619281"/>
                            <a:gd name="csY1" fmla="*/ 0 h 485492"/>
                            <a:gd name="csX2" fmla="*/ 0 w 1619281"/>
                            <a:gd name="csY2" fmla="*/ 485493 h 485492"/>
                            <a:gd name="csX3" fmla="*/ 1545099 w 1619281"/>
                            <a:gd name="csY3" fmla="*/ 485493 h 485492"/>
                            <a:gd name="csX4" fmla="*/ 1619282 w 1619281"/>
                            <a:gd name="csY4" fmla="*/ 0 h 485492"/>
                            <a:gd name="csX5" fmla="*/ 809639 w 1619281"/>
                            <a:gd name="csY5" fmla="*/ 0 h 485492"/>
                            <a:gd name="csX6" fmla="*/ 809640 w 1619281"/>
                            <a:gd name="csY6" fmla="*/ 0 h 48549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1" h="485492">
                              <a:moveTo>
                                <a:pt x="809640" y="0"/>
                              </a:moveTo>
                              <a:lnTo>
                                <a:pt x="0" y="0"/>
                              </a:lnTo>
                              <a:lnTo>
                                <a:pt x="0" y="485493"/>
                              </a:lnTo>
                              <a:lnTo>
                                <a:pt x="1545099" y="485493"/>
                              </a:lnTo>
                              <a:cubicBezTo>
                                <a:pt x="1593270" y="332227"/>
                                <a:pt x="1619282" y="169155"/>
                                <a:pt x="1619282" y="0"/>
                              </a:cubicBezTo>
                              <a:lnTo>
                                <a:pt x="809639" y="0"/>
                              </a:lnTo>
                              <a:cubicBezTo>
                                <a:pt x="809639" y="0"/>
                                <a:pt x="809640" y="0"/>
                                <a:pt x="809640" y="0"/>
                              </a:cubicBezTo>
                              <a:close/>
                            </a:path>
                          </a:pathLst>
                        </a:custGeom>
                        <a:solidFill>
                          <a:schemeClr val="accent4"/>
                        </a:solidFill>
                        <a:ln w="12694" cap="flat">
                          <a:noFill/>
                          <a:prstDash val="solid"/>
                          <a:miter/>
                        </a:ln>
                      </wps:spPr>
                      <wps:bodyPr/>
                    </wps:wsp>
                    <wps:wsp>
                      <wps:cNvPr id="688104998" name="Free-form: Shape 344029592">
                        <a:extLst>
                          <a:ext uri="{C183D7F6-B498-43B3-948B-1728B52AA6E4}">
                            <adec:decorative xmlns:adec="http://schemas.microsoft.com/office/drawing/2017/decorative" val="1"/>
                          </a:ext>
                        </a:extLst>
                      </wps:cNvPr>
                      <wps:cNvSpPr/>
                      <wps:spPr>
                        <a:xfrm>
                          <a:off x="2843155" y="0"/>
                          <a:ext cx="1483200" cy="486000"/>
                        </a:xfrm>
                        <a:custGeom>
                          <a:avLst/>
                          <a:gdLst>
                            <a:gd name="csX0" fmla="*/ 742108 w 1484153"/>
                            <a:gd name="csY0" fmla="*/ 0 h 485496"/>
                            <a:gd name="csX1" fmla="*/ 742046 w 1484153"/>
                            <a:gd name="csY1" fmla="*/ 0 h 485496"/>
                            <a:gd name="csX2" fmla="*/ 0 w 1484153"/>
                            <a:gd name="csY2" fmla="*/ 485497 h 485496"/>
                            <a:gd name="csX3" fmla="*/ 1484153 w 1484153"/>
                            <a:gd name="csY3" fmla="*/ 485497 h 485496"/>
                            <a:gd name="csX4" fmla="*/ 742108 w 1484153"/>
                            <a:gd name="csY4" fmla="*/ 0 h 485496"/>
                          </a:gdLst>
                          <a:ahLst/>
                          <a:cxnLst>
                            <a:cxn ang="0">
                              <a:pos x="csX0" y="csY0"/>
                            </a:cxn>
                            <a:cxn ang="0">
                              <a:pos x="csX1" y="csY1"/>
                            </a:cxn>
                            <a:cxn ang="0">
                              <a:pos x="csX2" y="csY2"/>
                            </a:cxn>
                            <a:cxn ang="0">
                              <a:pos x="csX3" y="csY3"/>
                            </a:cxn>
                            <a:cxn ang="0">
                              <a:pos x="csX4" y="csY4"/>
                            </a:cxn>
                          </a:cxnLst>
                          <a:rect l="l" t="t" r="r" b="b"/>
                          <a:pathLst>
                            <a:path w="1484153" h="485496">
                              <a:moveTo>
                                <a:pt x="742108" y="0"/>
                              </a:moveTo>
                              <a:lnTo>
                                <a:pt x="742046" y="0"/>
                              </a:lnTo>
                              <a:cubicBezTo>
                                <a:pt x="410088" y="12"/>
                                <a:pt x="124954" y="199768"/>
                                <a:pt x="0" y="485497"/>
                              </a:cubicBezTo>
                              <a:lnTo>
                                <a:pt x="1484153" y="485497"/>
                              </a:lnTo>
                              <a:cubicBezTo>
                                <a:pt x="1359199" y="199768"/>
                                <a:pt x="1074065" y="12"/>
                                <a:pt x="742108" y="0"/>
                              </a:cubicBezTo>
                              <a:close/>
                            </a:path>
                          </a:pathLst>
                        </a:custGeom>
                        <a:solidFill>
                          <a:schemeClr val="accent3"/>
                        </a:solidFill>
                        <a:ln w="12694" cap="flat">
                          <a:noFill/>
                          <a:prstDash val="solid"/>
                          <a:miter/>
                        </a:ln>
                      </wps:spPr>
                      <wps:bodyPr/>
                    </wps:wsp>
                    <wps:wsp>
                      <wps:cNvPr id="1664208383" name="Free-form: Shape 1341957389">
                        <a:extLst>
                          <a:ext uri="{C183D7F6-B498-43B3-948B-1728B52AA6E4}">
                            <adec:decorative xmlns:adec="http://schemas.microsoft.com/office/drawing/2017/decorative" val="1"/>
                          </a:ext>
                        </a:extLst>
                      </wps:cNvPr>
                      <wps:cNvSpPr/>
                      <wps:spPr>
                        <a:xfrm>
                          <a:off x="7637276" y="0"/>
                          <a:ext cx="1620000" cy="486000"/>
                        </a:xfrm>
                        <a:custGeom>
                          <a:avLst/>
                          <a:gdLst>
                            <a:gd name="csX0" fmla="*/ 793 w 1619285"/>
                            <a:gd name="csY0" fmla="*/ 0 h 485496"/>
                            <a:gd name="csX1" fmla="*/ 0 w 1619285"/>
                            <a:gd name="csY1" fmla="*/ 10 h 485496"/>
                            <a:gd name="csX2" fmla="*/ 0 w 1619285"/>
                            <a:gd name="csY2" fmla="*/ 485497 h 485496"/>
                            <a:gd name="csX3" fmla="*/ 1619286 w 1619285"/>
                            <a:gd name="csY3" fmla="*/ 485497 h 485496"/>
                            <a:gd name="csX4" fmla="*/ 1619286 w 1619285"/>
                            <a:gd name="csY4" fmla="*/ 0 h 485496"/>
                            <a:gd name="csX5" fmla="*/ 794 w 1619285"/>
                            <a:gd name="csY5" fmla="*/ 0 h 485496"/>
                            <a:gd name="csX6" fmla="*/ 793 w 1619285"/>
                            <a:gd name="csY6" fmla="*/ 0 h 48549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5" h="485496">
                              <a:moveTo>
                                <a:pt x="793" y="0"/>
                              </a:moveTo>
                              <a:cubicBezTo>
                                <a:pt x="530" y="0"/>
                                <a:pt x="267" y="10"/>
                                <a:pt x="0" y="10"/>
                              </a:cubicBezTo>
                              <a:lnTo>
                                <a:pt x="0" y="485497"/>
                              </a:lnTo>
                              <a:lnTo>
                                <a:pt x="1619286" y="485497"/>
                              </a:lnTo>
                              <a:lnTo>
                                <a:pt x="1619286" y="0"/>
                              </a:lnTo>
                              <a:cubicBezTo>
                                <a:pt x="1619286" y="0"/>
                                <a:pt x="794" y="0"/>
                                <a:pt x="794" y="0"/>
                              </a:cubicBezTo>
                              <a:lnTo>
                                <a:pt x="793" y="0"/>
                              </a:lnTo>
                              <a:close/>
                            </a:path>
                          </a:pathLst>
                        </a:custGeom>
                        <a:solidFill>
                          <a:schemeClr val="accent2"/>
                        </a:solidFill>
                        <a:ln w="12694" cap="flat">
                          <a:noFill/>
                          <a:prstDash val="solid"/>
                          <a:miter/>
                        </a:ln>
                      </wps:spPr>
                      <wps:bodyPr/>
                    </wps:wsp>
                    <wps:wsp>
                      <wps:cNvPr id="865646242" name="Free-form: Shape 773438712">
                        <a:extLst>
                          <a:ext uri="{C183D7F6-B498-43B3-948B-1728B52AA6E4}">
                            <adec:decorative xmlns:adec="http://schemas.microsoft.com/office/drawing/2017/decorative" val="1"/>
                          </a:ext>
                        </a:extLst>
                      </wps:cNvPr>
                      <wps:cNvSpPr/>
                      <wps:spPr>
                        <a:xfrm>
                          <a:off x="9325399" y="0"/>
                          <a:ext cx="1483200" cy="486000"/>
                        </a:xfrm>
                        <a:custGeom>
                          <a:avLst/>
                          <a:gdLst>
                            <a:gd name="csX0" fmla="*/ 742108 w 1484150"/>
                            <a:gd name="csY0" fmla="*/ 0 h 485496"/>
                            <a:gd name="csX1" fmla="*/ 742046 w 1484150"/>
                            <a:gd name="csY1" fmla="*/ 0 h 485496"/>
                            <a:gd name="csX2" fmla="*/ 0 w 1484150"/>
                            <a:gd name="csY2" fmla="*/ 485497 h 485496"/>
                            <a:gd name="csX3" fmla="*/ 1484150 w 1484150"/>
                            <a:gd name="csY3" fmla="*/ 485497 h 485496"/>
                            <a:gd name="csX4" fmla="*/ 742108 w 1484150"/>
                            <a:gd name="csY4" fmla="*/ 0 h 485496"/>
                          </a:gdLst>
                          <a:ahLst/>
                          <a:cxnLst>
                            <a:cxn ang="0">
                              <a:pos x="csX0" y="csY0"/>
                            </a:cxn>
                            <a:cxn ang="0">
                              <a:pos x="csX1" y="csY1"/>
                            </a:cxn>
                            <a:cxn ang="0">
                              <a:pos x="csX2" y="csY2"/>
                            </a:cxn>
                            <a:cxn ang="0">
                              <a:pos x="csX3" y="csY3"/>
                            </a:cxn>
                            <a:cxn ang="0">
                              <a:pos x="csX4" y="csY4"/>
                            </a:cxn>
                          </a:cxnLst>
                          <a:rect l="l" t="t" r="r" b="b"/>
                          <a:pathLst>
                            <a:path w="1484150" h="485496">
                              <a:moveTo>
                                <a:pt x="742108" y="0"/>
                              </a:moveTo>
                              <a:lnTo>
                                <a:pt x="742046" y="0"/>
                              </a:lnTo>
                              <a:cubicBezTo>
                                <a:pt x="410088" y="12"/>
                                <a:pt x="124951" y="199768"/>
                                <a:pt x="0" y="485497"/>
                              </a:cubicBezTo>
                              <a:lnTo>
                                <a:pt x="1484150" y="485497"/>
                              </a:lnTo>
                              <a:cubicBezTo>
                                <a:pt x="1359199" y="199768"/>
                                <a:pt x="1074062" y="12"/>
                                <a:pt x="742108" y="0"/>
                              </a:cubicBezTo>
                              <a:close/>
                            </a:path>
                          </a:pathLst>
                        </a:custGeom>
                        <a:solidFill>
                          <a:schemeClr val="accent1"/>
                        </a:solidFill>
                        <a:ln w="12694" cap="flat">
                          <a:noFill/>
                          <a:prstDash val="solid"/>
                          <a:miter/>
                        </a:ln>
                      </wps:spPr>
                      <wps:bodyPr/>
                    </wps:wsp>
                    <wps:wsp>
                      <wps:cNvPr id="700924132" name="Freeform: Shape 6">
                        <a:extLst>
                          <a:ext uri="{C183D7F6-B498-43B3-948B-1728B52AA6E4}">
                            <adec:decorative xmlns:adec="http://schemas.microsoft.com/office/drawing/2017/decorative" val="1"/>
                          </a:ext>
                        </a:extLst>
                      </wps:cNvPr>
                      <wps:cNvSpPr/>
                      <wps:spPr>
                        <a:xfrm flipH="1">
                          <a:off x="10876547" y="0"/>
                          <a:ext cx="1155600" cy="486000"/>
                        </a:xfrm>
                        <a:custGeom>
                          <a:avLst/>
                          <a:gdLst>
                            <a:gd name="csX0" fmla="*/ 1155976 w 1155976"/>
                            <a:gd name="csY0" fmla="*/ 0 h 486000"/>
                            <a:gd name="csX1" fmla="*/ 1155976 w 1155976"/>
                            <a:gd name="csY1" fmla="*/ 486000 h 486000"/>
                            <a:gd name="csX2" fmla="*/ 0 w 1155976"/>
                            <a:gd name="csY2" fmla="*/ 486000 h 486000"/>
                            <a:gd name="csX3" fmla="*/ 10463 w 1155976"/>
                            <a:gd name="csY3" fmla="*/ 474487 h 486000"/>
                            <a:gd name="csX4" fmla="*/ 1155976 w 1155976"/>
                            <a:gd name="csY4" fmla="*/ 0 h 486000"/>
                          </a:gdLst>
                          <a:ahLst/>
                          <a:cxnLst>
                            <a:cxn ang="0">
                              <a:pos x="csX0" y="csY0"/>
                            </a:cxn>
                            <a:cxn ang="0">
                              <a:pos x="csX1" y="csY1"/>
                            </a:cxn>
                            <a:cxn ang="0">
                              <a:pos x="csX2" y="csY2"/>
                            </a:cxn>
                            <a:cxn ang="0">
                              <a:pos x="csX3" y="csY3"/>
                            </a:cxn>
                            <a:cxn ang="0">
                              <a:pos x="csX4" y="csY4"/>
                            </a:cxn>
                          </a:cxnLst>
                          <a:rect l="l" t="t" r="r" b="b"/>
                          <a:pathLst>
                            <a:path w="1155976" h="486000">
                              <a:moveTo>
                                <a:pt x="1155976" y="0"/>
                              </a:moveTo>
                              <a:lnTo>
                                <a:pt x="1155976" y="486000"/>
                              </a:lnTo>
                              <a:lnTo>
                                <a:pt x="0" y="486000"/>
                              </a:lnTo>
                              <a:lnTo>
                                <a:pt x="10463" y="474487"/>
                              </a:lnTo>
                              <a:cubicBezTo>
                                <a:pt x="303626" y="181325"/>
                                <a:pt x="708626" y="0"/>
                                <a:pt x="1155976" y="0"/>
                              </a:cubicBezTo>
                              <a:close/>
                            </a:path>
                          </a:pathLst>
                        </a:cu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232063786" name="Free-form: Shape 1295308328">
                        <a:extLst>
                          <a:ext uri="{C183D7F6-B498-43B3-948B-1728B52AA6E4}">
                            <adec:decorative xmlns:adec="http://schemas.microsoft.com/office/drawing/2017/decorative" val="1"/>
                          </a:ext>
                        </a:extLst>
                      </wps:cNvPr>
                      <wps:cNvSpPr/>
                      <wps:spPr>
                        <a:xfrm flipH="1">
                          <a:off x="6015789" y="0"/>
                          <a:ext cx="1620000" cy="486000"/>
                        </a:xfrm>
                        <a:custGeom>
                          <a:avLst/>
                          <a:gdLst>
                            <a:gd name="csX0" fmla="*/ 809640 w 1619281"/>
                            <a:gd name="csY0" fmla="*/ 0 h 485492"/>
                            <a:gd name="csX1" fmla="*/ 0 w 1619281"/>
                            <a:gd name="csY1" fmla="*/ 0 h 485492"/>
                            <a:gd name="csX2" fmla="*/ 0 w 1619281"/>
                            <a:gd name="csY2" fmla="*/ 485493 h 485492"/>
                            <a:gd name="csX3" fmla="*/ 1545099 w 1619281"/>
                            <a:gd name="csY3" fmla="*/ 485493 h 485492"/>
                            <a:gd name="csX4" fmla="*/ 1619282 w 1619281"/>
                            <a:gd name="csY4" fmla="*/ 0 h 485492"/>
                            <a:gd name="csX5" fmla="*/ 809639 w 1619281"/>
                            <a:gd name="csY5" fmla="*/ 0 h 485492"/>
                            <a:gd name="csX6" fmla="*/ 809640 w 1619281"/>
                            <a:gd name="csY6" fmla="*/ 0 h 48549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1" h="485492">
                              <a:moveTo>
                                <a:pt x="809640" y="0"/>
                              </a:moveTo>
                              <a:lnTo>
                                <a:pt x="0" y="0"/>
                              </a:lnTo>
                              <a:lnTo>
                                <a:pt x="0" y="485493"/>
                              </a:lnTo>
                              <a:lnTo>
                                <a:pt x="1545099" y="485493"/>
                              </a:lnTo>
                              <a:cubicBezTo>
                                <a:pt x="1593270" y="332227"/>
                                <a:pt x="1619282" y="169155"/>
                                <a:pt x="1619282" y="0"/>
                              </a:cubicBezTo>
                              <a:lnTo>
                                <a:pt x="809639" y="0"/>
                              </a:lnTo>
                              <a:cubicBezTo>
                                <a:pt x="809639" y="0"/>
                                <a:pt x="809640" y="0"/>
                                <a:pt x="809640" y="0"/>
                              </a:cubicBezTo>
                              <a:close/>
                            </a:path>
                          </a:pathLst>
                        </a:custGeom>
                        <a:solidFill>
                          <a:schemeClr val="accent6"/>
                        </a:solidFill>
                        <a:ln w="12694" cap="flat">
                          <a:noFill/>
                          <a:prstDash val="solid"/>
                          <a:miter/>
                        </a:ln>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8B187FB" id="Group 30" o:spid="_x0000_s1026" alt="&quot;&quot;" style="position:absolute;margin-left:0;margin-top:0;width:947.35pt;height:38.25pt;z-index:251714560;mso-position-horizontal:center;mso-position-horizontal-relative:page;mso-position-vertical:bottom;mso-position-vertical-relative:page;mso-width-relative:margin;mso-height-relative:margin" coordsize="120321,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">
              <v:shape id="Free-form: Shape 1857973867" o:spid="_x0000_s1027" alt="&quot;&quot;" style="position:absolute;left:43943;width:16200;height:4860;visibility:visible;mso-wrap-style:square;v-text-anchor:top" coordsize="539756,485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" path="m539757,1l3,1,3,r,l3,1,,1,,485497r539757,l539757,1xe" fillcolor="#006464 [3208]" stroked="f" strokeweight=".35261mm">
                <v:stroke joinstyle="miter"/>
                <v:path arrowok="t" o:connecttype="custom" o:connectlocs="1620003,1;9,1;9,0;9,0;9,1;0,1;0,486000;1620003,486000;1620003,1" o:connectangles="0,0,0,0,0,0,0,0,0"/>
              </v:shape>
              <v:shape id="Freeform: Shape 6" o:spid="_x0000_s1028" alt="&quot;&quot;" style="position:absolute;width:11556;height:4860;visibility:visible;mso-wrap-style:square;v-text-anchor:middle" coordsize="1155976,48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" path="m1155976,r,486000l,486000,10463,474487c303626,181325,708626,,1155976,xe" fillcolor="#0480a8 [3209]" stroked="f" strokeweight="1pt">
                <v:stroke joinstyle="miter"/>
                <v:path arrowok="t" o:connecttype="custom" o:connectlocs="1155600,0;1155600,486000;0,486000;10460,474487;1155600,0" o:connectangles="0,0,0,0,0"/>
              </v:shape>
              <v:shape id="Free-form: Shape 1295308328" o:spid="_x0000_s1029" alt="&quot;&quot;" style="position:absolute;left:11550;width:16200;height:4860;flip:x;visibility:visible;mso-wrap-style:square;v-text-anchor:top" coordsize="1619281,485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" path="m809640,l,,,485493r1545099,c1593270,332227,1619282,169155,1619282,l809639,v,,1,,1,xe" fillcolor="#fdce53 [3207]" stroked="f" strokeweight=".35261mm">
                <v:stroke joinstyle="miter"/>
                <v:path arrowok="t" o:connecttype="custom" o:connectlocs="809999,0;0,0;0,486001;1545785,486001;1620001,0;809998,0;809999,0" o:connectangles="0,0,0,0,0,0,0"/>
              </v:shape>
              <v:shape id="Free-form: Shape 344029592" o:spid="_x0000_s1030" alt="&quot;&quot;" style="position:absolute;left:28431;width:14832;height:4860;visibility:visible;mso-wrap-style:square;v-text-anchor:top" coordsize="1484153,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" path="m742108,r-62,c410088,12,124954,199768,,485497r1484153,c1359199,199768,1074065,12,742108,xe" fillcolor="#de7a22 [3206]" stroked="f" strokeweight=".35261mm">
                <v:stroke joinstyle="miter"/>
                <v:path arrowok="t" o:connecttype="custom" o:connectlocs="741631,0;741570,0;0,486001;1483200,486001;741631,0" o:connectangles="0,0,0,0,0"/>
              </v:shape>
              <v:shape id="Free-form: Shape 1341957389" o:spid="_x0000_s1031" alt="&quot;&quot;" style="position:absolute;left:76372;width:16200;height:4860;visibility:visible;mso-wrap-style:square;v-text-anchor:top" coordsize="1619285,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" path="m793,c530,,267,10,,10l,485497r1619286,l1619286,c1619286,,794,,794,r-1,xe" fillcolor="#5bc5ea [3205]" stroked="f" strokeweight=".35261mm">
                <v:stroke joinstyle="miter"/>
                <v:path arrowok="t" o:connecttype="custom" o:connectlocs="793,0;0,10;0,486001;1620001,486001;1620001,0;794,0;793,0" o:connectangles="0,0,0,0,0,0,0"/>
              </v:shape>
              <v:shape id="Free-form: Shape 773438712" o:spid="_x0000_s1032" alt="&quot;&quot;" style="position:absolute;left:93253;width:14832;height:4860;visibility:visible;mso-wrap-style:square;v-text-anchor:top" coordsize="1484150,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" path="m742108,r-62,c410088,12,124951,199768,,485497r1484150,c1359199,199768,1074062,12,742108,xe" fillcolor="#193c5a [3204]" stroked="f" strokeweight=".35261mm">
                <v:stroke joinstyle="miter"/>
                <v:path arrowok="t" o:connecttype="custom" o:connectlocs="741633,0;741571,0;0,486001;1483200,486001;741633,0" o:connectangles="0,0,0,0,0"/>
              </v:shape>
              <v:shape id="Freeform: Shape 6" o:spid="_x0000_s1033" alt="&quot;&quot;" style="position:absolute;left:108765;width:11556;height:4860;flip:x;visibility:visible;mso-wrap-style:square;v-text-anchor:middle" coordsize="1155976,48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" path="m1155976,r,486000l,486000,10463,474487c303626,181325,708626,,1155976,xe" fillcolor="#fdce53 [3207]" stroked="f" strokeweight="1pt">
                <v:stroke joinstyle="miter"/>
                <v:path arrowok="t" o:connecttype="custom" o:connectlocs="1155600,0;1155600,486000;0,486000;10460,474487;1155600,0" o:connectangles="0,0,0,0,0"/>
              </v:shape>
              <v:shape id="Free-form: Shape 1295308328" o:spid="_x0000_s1034" alt="&quot;&quot;" style="position:absolute;left:60157;width:16200;height:4860;flip:x;visibility:visible;mso-wrap-style:square;v-text-anchor:top" coordsize="1619281,485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" path="m809640,l,,,485493r1545099,c1593270,332227,1619282,169155,1619282,l809639,v,,1,,1,xe" fillcolor="#0480a8 [3209]" stroked="f" strokeweight=".35261mm">
                <v:stroke joinstyle="miter"/>
                <v:path arrowok="t" o:connecttype="custom" o:connectlocs="809999,0;0,0;0,486001;1545785,486001;1620001,0;809998,0;809999,0" o:connectangles="0,0,0,0,0,0,0"/>
              </v:shape>
              <w10:wrap anchorx="page" anchory="page"/>
            </v:group>
          </w:pict>
        </mc:Fallback>
      </mc:AlternateContent>
    </w:r>
    <w:sdt>
      <w:sdtPr>
        <w:alias w:val="TRIM number"/>
        <w:tag w:val="TRIM number"/>
        <w:id w:val="1612625187"/>
        <w:dataBinding w:prefixMappings="xmlns:ns0='http://purl.org/dc/elements/1.1/' xmlns:ns1='http://schemas.openxmlformats.org/package/2006/metadata/core-properties' " w:xpath="/ns1:coreProperties[1]/ns1:contentStatus[1]" w:storeItemID="{6C3C8BC8-F283-45AE-878A-BAB7291924A1}"/>
        <w:text/>
      </w:sdtPr>
      <w:sdtEndPr/>
      <w:sdtContent>
        <w:r w:rsidR="001D2889">
          <w:t>2026/07016</w:t>
        </w:r>
      </w:sdtContent>
    </w:sdt>
    <w:r>
      <w:ptab w:relativeTo="margin" w:alignment="center" w:leader="none"/>
    </w:r>
    <w:r w:rsidRPr="00B2059C">
      <w:fldChar w:fldCharType="begin"/>
    </w:r>
    <w:r w:rsidRPr="00B2059C">
      <w:instrText>PAGE   \* MERGEFORMAT</w:instrText>
    </w:r>
    <w:r w:rsidRPr="00B2059C">
      <w:fldChar w:fldCharType="separate"/>
    </w:r>
    <w:r>
      <w:t>3</w:t>
    </w:r>
    <w:r w:rsidRPr="00B2059C">
      <w:fldChar w:fldCharType="end"/>
    </w:r>
    <w:r>
      <w:ptab w:relativeTo="margin" w:alignment="right" w:leader="none"/>
    </w:r>
    <w:sdt>
      <w:sdtPr>
        <w:alias w:val="Publish date"/>
        <w:tag w:val=""/>
        <w:id w:val="1545325127"/>
        <w:placeholder>
          <w:docPart w:val="FB43619D863F4EA2A5CBE722F5237A41"/>
        </w:placeholder>
        <w:showingPlcHdr/>
        <w:dataBinding w:prefixMappings="xmlns:ns0='http://schemas.microsoft.com/office/2006/coverPageProps' " w:xpath="/ns0:CoverPageProperties[1]/ns0:PublishDate[1]" w:storeItemID="{55AF091B-3C7A-41E3-B477-F2FDAA23CFDA}"/>
        <w:date>
          <w:dateFormat w:val="d/MM/yyyy"/>
          <w:lid w:val="en-AU"/>
          <w:storeMappedDataAs w:val="dateTime"/>
          <w:calendar w:val="gregorian"/>
        </w:date>
      </w:sdtPr>
      <w:sdtEndPr/>
      <w:sdtContent>
        <w:r w:rsidRPr="00B2059C">
          <w:t>[Publish date]</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2A168" w14:textId="77777777" w:rsidR="005A46DC" w:rsidRDefault="005A46DC" w:rsidP="00127DAD">
      <w:r>
        <w:separator/>
      </w:r>
    </w:p>
  </w:footnote>
  <w:footnote w:type="continuationSeparator" w:id="0">
    <w:p w14:paraId="5C4DF38A" w14:textId="77777777" w:rsidR="005A46DC" w:rsidRDefault="005A46DC" w:rsidP="00127D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E2B26" w14:textId="77777777" w:rsidR="00C61588" w:rsidRPr="003E20A3" w:rsidRDefault="003E20A3" w:rsidP="003E20A3">
    <w:pPr>
      <w:pStyle w:val="Header"/>
    </w:pPr>
    <w:r>
      <w:rPr>
        <w:noProof/>
      </w:rPr>
      <mc:AlternateContent>
        <mc:Choice Requires="wpg">
          <w:drawing>
            <wp:anchor distT="0" distB="0" distL="114300" distR="114300" simplePos="0" relativeHeight="251720704" behindDoc="1" locked="1" layoutInCell="1" allowOverlap="0" wp14:anchorId="70652651" wp14:editId="737BD6F3">
              <wp:simplePos x="0" y="0"/>
              <wp:positionH relativeFrom="margin">
                <wp:align>right</wp:align>
              </wp:positionH>
              <wp:positionV relativeFrom="page">
                <wp:align>top</wp:align>
              </wp:positionV>
              <wp:extent cx="2613600" cy="1180800"/>
              <wp:effectExtent l="0" t="0" r="0" b="0"/>
              <wp:wrapNone/>
              <wp:docPr id="301891611" name="Learning changes lives"/>
              <wp:cNvGraphicFramePr/>
              <a:graphic xmlns:a="http://schemas.openxmlformats.org/drawingml/2006/main">
                <a:graphicData uri="http://schemas.microsoft.com/office/word/2010/wordprocessingGroup">
                  <wpg:wgp>
                    <wpg:cNvGrpSpPr/>
                    <wpg:grpSpPr>
                      <a:xfrm>
                        <a:off x="0" y="0"/>
                        <a:ext cx="2613600" cy="1180800"/>
                        <a:chOff x="0" y="0"/>
                        <a:chExt cx="2613600" cy="1180800"/>
                      </a:xfrm>
                    </wpg:grpSpPr>
                    <wps:wsp>
                      <wps:cNvPr id="112081732" name="Free-form: Shape 112081732"/>
                      <wps:cNvSpPr/>
                      <wps:spPr>
                        <a:xfrm>
                          <a:off x="0" y="650258"/>
                          <a:ext cx="2613172" cy="226474"/>
                        </a:xfrm>
                        <a:custGeom>
                          <a:avLst/>
                          <a:gdLst>
                            <a:gd name="csX0" fmla="*/ 510835 w 2613172"/>
                            <a:gd name="csY0" fmla="*/ 59371 h 226474"/>
                            <a:gd name="csX1" fmla="*/ 512373 w 2613172"/>
                            <a:gd name="csY1" fmla="*/ 63285 h 226474"/>
                            <a:gd name="csX2" fmla="*/ 512373 w 2613172"/>
                            <a:gd name="csY2" fmla="*/ 96892 h 226474"/>
                            <a:gd name="csX3" fmla="*/ 510441 w 2613172"/>
                            <a:gd name="csY3" fmla="*/ 101137 h 226474"/>
                            <a:gd name="csX4" fmla="*/ 505992 w 2613172"/>
                            <a:gd name="csY4" fmla="*/ 102446 h 226474"/>
                            <a:gd name="csX5" fmla="*/ 499394 w 2613172"/>
                            <a:gd name="csY5" fmla="*/ 101989 h 226474"/>
                            <a:gd name="csX6" fmla="*/ 492517 w 2613172"/>
                            <a:gd name="csY6" fmla="*/ 102548 h 226474"/>
                            <a:gd name="csX7" fmla="*/ 483326 w 2613172"/>
                            <a:gd name="csY7" fmla="*/ 105166 h 226474"/>
                            <a:gd name="csX8" fmla="*/ 476856 w 2613172"/>
                            <a:gd name="csY8" fmla="*/ 109742 h 226474"/>
                            <a:gd name="csX9" fmla="*/ 476856 w 2613172"/>
                            <a:gd name="csY9" fmla="*/ 166037 h 226474"/>
                            <a:gd name="csX10" fmla="*/ 475203 w 2613172"/>
                            <a:gd name="csY10" fmla="*/ 170041 h 226474"/>
                            <a:gd name="csX11" fmla="*/ 471211 w 2613172"/>
                            <a:gd name="csY11" fmla="*/ 171693 h 226474"/>
                            <a:gd name="csX12" fmla="*/ 433546 w 2613172"/>
                            <a:gd name="csY12" fmla="*/ 171693 h 226474"/>
                            <a:gd name="csX13" fmla="*/ 429541 w 2613172"/>
                            <a:gd name="csY13" fmla="*/ 170041 h 226474"/>
                            <a:gd name="csX14" fmla="*/ 427876 w 2613172"/>
                            <a:gd name="csY14" fmla="*/ 166037 h 226474"/>
                            <a:gd name="csX15" fmla="*/ 427876 w 2613172"/>
                            <a:gd name="csY15" fmla="*/ 65967 h 226474"/>
                            <a:gd name="csX16" fmla="*/ 429541 w 2613172"/>
                            <a:gd name="csY16" fmla="*/ 61976 h 226474"/>
                            <a:gd name="csX17" fmla="*/ 433546 w 2613172"/>
                            <a:gd name="csY17" fmla="*/ 60324 h 226474"/>
                            <a:gd name="csX18" fmla="*/ 465160 w 2613172"/>
                            <a:gd name="csY18" fmla="*/ 60324 h 226474"/>
                            <a:gd name="csX19" fmla="*/ 469165 w 2613172"/>
                            <a:gd name="csY19" fmla="*/ 61976 h 226474"/>
                            <a:gd name="csX20" fmla="*/ 470817 w 2613172"/>
                            <a:gd name="csY20" fmla="*/ 65967 h 226474"/>
                            <a:gd name="csX21" fmla="*/ 470817 w 2613172"/>
                            <a:gd name="csY21" fmla="*/ 73314 h 226474"/>
                            <a:gd name="csX22" fmla="*/ 486161 w 2613172"/>
                            <a:gd name="csY22" fmla="*/ 61125 h 226474"/>
                            <a:gd name="csX23" fmla="*/ 507072 w 2613172"/>
                            <a:gd name="csY23" fmla="*/ 57604 h 226474"/>
                            <a:gd name="csX24" fmla="*/ 510835 w 2613172"/>
                            <a:gd name="csY24" fmla="*/ 59371 h 226474"/>
                            <a:gd name="csX25" fmla="*/ 245686 w 2613172"/>
                            <a:gd name="csY25" fmla="*/ 80127 h 226474"/>
                            <a:gd name="csX26" fmla="*/ 239623 w 2613172"/>
                            <a:gd name="csY26" fmla="*/ 72170 h 226474"/>
                            <a:gd name="csX27" fmla="*/ 232021 w 2613172"/>
                            <a:gd name="csY27" fmla="*/ 65866 h 226474"/>
                            <a:gd name="csX28" fmla="*/ 221966 w 2613172"/>
                            <a:gd name="csY28" fmla="*/ 60908 h 226474"/>
                            <a:gd name="csX29" fmla="*/ 209953 w 2613172"/>
                            <a:gd name="csY29" fmla="*/ 57680 h 226474"/>
                            <a:gd name="csX30" fmla="*/ 196351 w 2613172"/>
                            <a:gd name="csY30" fmla="*/ 56625 h 226474"/>
                            <a:gd name="csX31" fmla="*/ 186372 w 2613172"/>
                            <a:gd name="csY31" fmla="*/ 57400 h 226474"/>
                            <a:gd name="csX32" fmla="*/ 176393 w 2613172"/>
                            <a:gd name="csY32" fmla="*/ 59752 h 226474"/>
                            <a:gd name="csX33" fmla="*/ 166617 w 2613172"/>
                            <a:gd name="csY33" fmla="*/ 63718 h 226474"/>
                            <a:gd name="csX34" fmla="*/ 157236 w 2613172"/>
                            <a:gd name="csY34" fmla="*/ 69374 h 226474"/>
                            <a:gd name="csX35" fmla="*/ 148909 w 2613172"/>
                            <a:gd name="csY35" fmla="*/ 77229 h 226474"/>
                            <a:gd name="csX36" fmla="*/ 142274 w 2613172"/>
                            <a:gd name="csY36" fmla="*/ 87829 h 226474"/>
                            <a:gd name="csX37" fmla="*/ 137926 w 2613172"/>
                            <a:gd name="csY37" fmla="*/ 100667 h 226474"/>
                            <a:gd name="csX38" fmla="*/ 136477 w 2613172"/>
                            <a:gd name="csY38" fmla="*/ 115322 h 226474"/>
                            <a:gd name="csX39" fmla="*/ 139057 w 2613172"/>
                            <a:gd name="csY39" fmla="*/ 134133 h 226474"/>
                            <a:gd name="csX40" fmla="*/ 146799 w 2613172"/>
                            <a:gd name="csY40" fmla="*/ 149780 h 226474"/>
                            <a:gd name="csX41" fmla="*/ 158367 w 2613172"/>
                            <a:gd name="csY41" fmla="*/ 161753 h 226474"/>
                            <a:gd name="csX42" fmla="*/ 172427 w 2613172"/>
                            <a:gd name="csY42" fmla="*/ 169621 h 226474"/>
                            <a:gd name="csX43" fmla="*/ 188622 w 2613172"/>
                            <a:gd name="csY43" fmla="*/ 173968 h 226474"/>
                            <a:gd name="csX44" fmla="*/ 206559 w 2613172"/>
                            <a:gd name="csY44" fmla="*/ 175417 h 226474"/>
                            <a:gd name="csX45" fmla="*/ 226199 w 2613172"/>
                            <a:gd name="csY45" fmla="*/ 174273 h 226474"/>
                            <a:gd name="csX46" fmla="*/ 243182 w 2613172"/>
                            <a:gd name="csY46" fmla="*/ 170879 h 226474"/>
                            <a:gd name="csX47" fmla="*/ 246068 w 2613172"/>
                            <a:gd name="csY47" fmla="*/ 168820 h 226474"/>
                            <a:gd name="csX48" fmla="*/ 247161 w 2613172"/>
                            <a:gd name="csY48" fmla="*/ 165414 h 226474"/>
                            <a:gd name="csX49" fmla="*/ 247161 w 2613172"/>
                            <a:gd name="csY49" fmla="*/ 144010 h 226474"/>
                            <a:gd name="csX50" fmla="*/ 245089 w 2613172"/>
                            <a:gd name="csY50" fmla="*/ 139612 h 226474"/>
                            <a:gd name="csX51" fmla="*/ 240411 w 2613172"/>
                            <a:gd name="csY51" fmla="*/ 138481 h 226474"/>
                            <a:gd name="csX52" fmla="*/ 228385 w 2613172"/>
                            <a:gd name="csY52" fmla="*/ 140425 h 226474"/>
                            <a:gd name="csX53" fmla="*/ 215139 w 2613172"/>
                            <a:gd name="csY53" fmla="*/ 141073 h 226474"/>
                            <a:gd name="csX54" fmla="*/ 204410 w 2613172"/>
                            <a:gd name="csY54" fmla="*/ 140171 h 226474"/>
                            <a:gd name="csX55" fmla="*/ 194952 w 2613172"/>
                            <a:gd name="csY55" fmla="*/ 137489 h 226474"/>
                            <a:gd name="csX56" fmla="*/ 187643 w 2613172"/>
                            <a:gd name="csY56" fmla="*/ 133104 h 226474"/>
                            <a:gd name="csX57" fmla="*/ 183359 w 2613172"/>
                            <a:gd name="csY57" fmla="*/ 127143 h 226474"/>
                            <a:gd name="csX58" fmla="*/ 247110 w 2613172"/>
                            <a:gd name="csY58" fmla="*/ 127143 h 226474"/>
                            <a:gd name="csX59" fmla="*/ 250860 w 2613172"/>
                            <a:gd name="csY59" fmla="*/ 125757 h 226474"/>
                            <a:gd name="csX60" fmla="*/ 252754 w 2613172"/>
                            <a:gd name="csY60" fmla="*/ 122275 h 226474"/>
                            <a:gd name="csX61" fmla="*/ 253365 w 2613172"/>
                            <a:gd name="csY61" fmla="*/ 116288 h 226474"/>
                            <a:gd name="csX62" fmla="*/ 253708 w 2613172"/>
                            <a:gd name="csY62" fmla="*/ 110263 h 226474"/>
                            <a:gd name="csX63" fmla="*/ 253136 w 2613172"/>
                            <a:gd name="csY63" fmla="*/ 99599 h 226474"/>
                            <a:gd name="csX64" fmla="*/ 250377 w 2613172"/>
                            <a:gd name="csY64" fmla="*/ 89329 h 226474"/>
                            <a:gd name="csX65" fmla="*/ 245686 w 2613172"/>
                            <a:gd name="csY65" fmla="*/ 80127 h 226474"/>
                            <a:gd name="csX66" fmla="*/ 212228 w 2613172"/>
                            <a:gd name="csY66" fmla="*/ 99040 h 226474"/>
                            <a:gd name="csX67" fmla="*/ 212355 w 2613172"/>
                            <a:gd name="csY67" fmla="*/ 104645 h 226474"/>
                            <a:gd name="csX68" fmla="*/ 182876 w 2613172"/>
                            <a:gd name="csY68" fmla="*/ 104645 h 226474"/>
                            <a:gd name="csX69" fmla="*/ 183982 w 2613172"/>
                            <a:gd name="csY69" fmla="*/ 98315 h 226474"/>
                            <a:gd name="csX70" fmla="*/ 187274 w 2613172"/>
                            <a:gd name="csY70" fmla="*/ 93269 h 226474"/>
                            <a:gd name="csX71" fmla="*/ 192385 w 2613172"/>
                            <a:gd name="csY71" fmla="*/ 89965 h 226474"/>
                            <a:gd name="csX72" fmla="*/ 198880 w 2613172"/>
                            <a:gd name="csY72" fmla="*/ 88859 h 226474"/>
                            <a:gd name="csX73" fmla="*/ 205618 w 2613172"/>
                            <a:gd name="csY73" fmla="*/ 90117 h 226474"/>
                            <a:gd name="csX74" fmla="*/ 210042 w 2613172"/>
                            <a:gd name="csY74" fmla="*/ 93854 h 226474"/>
                            <a:gd name="csX75" fmla="*/ 212228 w 2613172"/>
                            <a:gd name="csY75" fmla="*/ 99040 h 226474"/>
                            <a:gd name="csX76" fmla="*/ 409329 w 2613172"/>
                            <a:gd name="csY76" fmla="*/ 144289 h 226474"/>
                            <a:gd name="csX77" fmla="*/ 405846 w 2613172"/>
                            <a:gd name="csY77" fmla="*/ 142459 h 226474"/>
                            <a:gd name="csX78" fmla="*/ 401117 w 2613172"/>
                            <a:gd name="csY78" fmla="*/ 140527 h 226474"/>
                            <a:gd name="csX79" fmla="*/ 399859 w 2613172"/>
                            <a:gd name="csY79" fmla="*/ 136434 h 226474"/>
                            <a:gd name="csX80" fmla="*/ 399859 w 2613172"/>
                            <a:gd name="csY80" fmla="*/ 66018 h 226474"/>
                            <a:gd name="csX81" fmla="*/ 398181 w 2613172"/>
                            <a:gd name="csY81" fmla="*/ 61989 h 226474"/>
                            <a:gd name="csX82" fmla="*/ 394151 w 2613172"/>
                            <a:gd name="csY82" fmla="*/ 60311 h 226474"/>
                            <a:gd name="csX83" fmla="*/ 362650 w 2613172"/>
                            <a:gd name="csY83" fmla="*/ 60311 h 226474"/>
                            <a:gd name="csX84" fmla="*/ 358608 w 2613172"/>
                            <a:gd name="csY84" fmla="*/ 61989 h 226474"/>
                            <a:gd name="csX85" fmla="*/ 356930 w 2613172"/>
                            <a:gd name="csY85" fmla="*/ 66018 h 226474"/>
                            <a:gd name="csX86" fmla="*/ 356930 w 2613172"/>
                            <a:gd name="csY86" fmla="*/ 73772 h 226474"/>
                            <a:gd name="csX87" fmla="*/ 342400 w 2613172"/>
                            <a:gd name="csY87" fmla="*/ 61709 h 226474"/>
                            <a:gd name="csX88" fmla="*/ 320726 w 2613172"/>
                            <a:gd name="csY88" fmla="*/ 56600 h 226474"/>
                            <a:gd name="csX89" fmla="*/ 281687 w 2613172"/>
                            <a:gd name="csY89" fmla="*/ 74814 h 226474"/>
                            <a:gd name="csX90" fmla="*/ 269445 w 2613172"/>
                            <a:gd name="csY90" fmla="*/ 115996 h 226474"/>
                            <a:gd name="csX91" fmla="*/ 281687 w 2613172"/>
                            <a:gd name="csY91" fmla="*/ 157190 h 226474"/>
                            <a:gd name="csX92" fmla="*/ 320726 w 2613172"/>
                            <a:gd name="csY92" fmla="*/ 175404 h 226474"/>
                            <a:gd name="csX93" fmla="*/ 321184 w 2613172"/>
                            <a:gd name="csY93" fmla="*/ 175404 h 226474"/>
                            <a:gd name="csX94" fmla="*/ 338891 w 2613172"/>
                            <a:gd name="csY94" fmla="*/ 173053 h 226474"/>
                            <a:gd name="csX95" fmla="*/ 354159 w 2613172"/>
                            <a:gd name="csY95" fmla="*/ 165973 h 226474"/>
                            <a:gd name="csX96" fmla="*/ 357845 w 2613172"/>
                            <a:gd name="csY96" fmla="*/ 164905 h 226474"/>
                            <a:gd name="csX97" fmla="*/ 361303 w 2613172"/>
                            <a:gd name="csY97" fmla="*/ 166393 h 226474"/>
                            <a:gd name="csX98" fmla="*/ 371765 w 2613172"/>
                            <a:gd name="csY98" fmla="*/ 172633 h 226474"/>
                            <a:gd name="csX99" fmla="*/ 386155 w 2613172"/>
                            <a:gd name="csY99" fmla="*/ 174718 h 226474"/>
                            <a:gd name="csX100" fmla="*/ 397392 w 2613172"/>
                            <a:gd name="csY100" fmla="*/ 174006 h 226474"/>
                            <a:gd name="csX101" fmla="*/ 407041 w 2613172"/>
                            <a:gd name="csY101" fmla="*/ 171909 h 226474"/>
                            <a:gd name="csX102" fmla="*/ 409761 w 2613172"/>
                            <a:gd name="csY102" fmla="*/ 169850 h 226474"/>
                            <a:gd name="csX103" fmla="*/ 410766 w 2613172"/>
                            <a:gd name="csY103" fmla="*/ 166558 h 226474"/>
                            <a:gd name="csX104" fmla="*/ 410766 w 2613172"/>
                            <a:gd name="csY104" fmla="*/ 148064 h 226474"/>
                            <a:gd name="csX105" fmla="*/ 409329 w 2613172"/>
                            <a:gd name="csY105" fmla="*/ 144289 h 226474"/>
                            <a:gd name="csX106" fmla="*/ 351362 w 2613172"/>
                            <a:gd name="csY106" fmla="*/ 115996 h 226474"/>
                            <a:gd name="csX107" fmla="*/ 351362 w 2613172"/>
                            <a:gd name="csY107" fmla="*/ 128299 h 226474"/>
                            <a:gd name="csX108" fmla="*/ 345819 w 2613172"/>
                            <a:gd name="csY108" fmla="*/ 133727 h 226474"/>
                            <a:gd name="csX109" fmla="*/ 336972 w 2613172"/>
                            <a:gd name="csY109" fmla="*/ 136193 h 226474"/>
                            <a:gd name="csX110" fmla="*/ 323980 w 2613172"/>
                            <a:gd name="csY110" fmla="*/ 129837 h 226474"/>
                            <a:gd name="csX111" fmla="*/ 320027 w 2613172"/>
                            <a:gd name="csY111" fmla="*/ 115996 h 226474"/>
                            <a:gd name="csX112" fmla="*/ 323980 w 2613172"/>
                            <a:gd name="csY112" fmla="*/ 102167 h 226474"/>
                            <a:gd name="csX113" fmla="*/ 336972 w 2613172"/>
                            <a:gd name="csY113" fmla="*/ 95824 h 226474"/>
                            <a:gd name="csX114" fmla="*/ 345819 w 2613172"/>
                            <a:gd name="csY114" fmla="*/ 98290 h 226474"/>
                            <a:gd name="csX115" fmla="*/ 351362 w 2613172"/>
                            <a:gd name="csY115" fmla="*/ 103705 h 226474"/>
                            <a:gd name="csX116" fmla="*/ 351362 w 2613172"/>
                            <a:gd name="csY116" fmla="*/ 115996 h 226474"/>
                            <a:gd name="csX117" fmla="*/ 696470 w 2613172"/>
                            <a:gd name="csY117" fmla="*/ 0 h 226474"/>
                            <a:gd name="csX118" fmla="*/ 686453 w 2613172"/>
                            <a:gd name="csY118" fmla="*/ 1563 h 226474"/>
                            <a:gd name="csX119" fmla="*/ 678253 w 2613172"/>
                            <a:gd name="csY119" fmla="*/ 6266 h 226474"/>
                            <a:gd name="csX120" fmla="*/ 672762 w 2613172"/>
                            <a:gd name="csY120" fmla="*/ 13918 h 226474"/>
                            <a:gd name="csX121" fmla="*/ 670918 w 2613172"/>
                            <a:gd name="csY121" fmla="*/ 24366 h 226474"/>
                            <a:gd name="csX122" fmla="*/ 672762 w 2613172"/>
                            <a:gd name="csY122" fmla="*/ 34979 h 226474"/>
                            <a:gd name="csX123" fmla="*/ 678253 w 2613172"/>
                            <a:gd name="csY123" fmla="*/ 42694 h 226474"/>
                            <a:gd name="csX124" fmla="*/ 686453 w 2613172"/>
                            <a:gd name="csY124" fmla="*/ 47385 h 226474"/>
                            <a:gd name="csX125" fmla="*/ 696470 w 2613172"/>
                            <a:gd name="csY125" fmla="*/ 48948 h 226474"/>
                            <a:gd name="csX126" fmla="*/ 706474 w 2613172"/>
                            <a:gd name="csY126" fmla="*/ 47385 h 226474"/>
                            <a:gd name="csX127" fmla="*/ 714686 w 2613172"/>
                            <a:gd name="csY127" fmla="*/ 42694 h 226474"/>
                            <a:gd name="csX128" fmla="*/ 720165 w 2613172"/>
                            <a:gd name="csY128" fmla="*/ 34979 h 226474"/>
                            <a:gd name="csX129" fmla="*/ 721983 w 2613172"/>
                            <a:gd name="csY129" fmla="*/ 24366 h 226474"/>
                            <a:gd name="csX130" fmla="*/ 720165 w 2613172"/>
                            <a:gd name="csY130" fmla="*/ 13918 h 226474"/>
                            <a:gd name="csX131" fmla="*/ 714686 w 2613172"/>
                            <a:gd name="csY131" fmla="*/ 6266 h 226474"/>
                            <a:gd name="csX132" fmla="*/ 706474 w 2613172"/>
                            <a:gd name="csY132" fmla="*/ 1563 h 226474"/>
                            <a:gd name="csX133" fmla="*/ 696470 w 2613172"/>
                            <a:gd name="csY133" fmla="*/ 0 h 226474"/>
                            <a:gd name="csX134" fmla="*/ 715411 w 2613172"/>
                            <a:gd name="csY134" fmla="*/ 60324 h 226474"/>
                            <a:gd name="csX135" fmla="*/ 677745 w 2613172"/>
                            <a:gd name="csY135" fmla="*/ 60324 h 226474"/>
                            <a:gd name="csX136" fmla="*/ 673753 w 2613172"/>
                            <a:gd name="csY136" fmla="*/ 61976 h 226474"/>
                            <a:gd name="csX137" fmla="*/ 672101 w 2613172"/>
                            <a:gd name="csY137" fmla="*/ 65980 h 226474"/>
                            <a:gd name="csX138" fmla="*/ 672101 w 2613172"/>
                            <a:gd name="csY138" fmla="*/ 166037 h 226474"/>
                            <a:gd name="csX139" fmla="*/ 673753 w 2613172"/>
                            <a:gd name="csY139" fmla="*/ 170041 h 226474"/>
                            <a:gd name="csX140" fmla="*/ 677745 w 2613172"/>
                            <a:gd name="csY140" fmla="*/ 171706 h 226474"/>
                            <a:gd name="csX141" fmla="*/ 715411 w 2613172"/>
                            <a:gd name="csY141" fmla="*/ 171706 h 226474"/>
                            <a:gd name="csX142" fmla="*/ 719415 w 2613172"/>
                            <a:gd name="csY142" fmla="*/ 170041 h 226474"/>
                            <a:gd name="csX143" fmla="*/ 721080 w 2613172"/>
                            <a:gd name="csY143" fmla="*/ 166037 h 226474"/>
                            <a:gd name="csX144" fmla="*/ 721080 w 2613172"/>
                            <a:gd name="csY144" fmla="*/ 65980 h 226474"/>
                            <a:gd name="csX145" fmla="*/ 719415 w 2613172"/>
                            <a:gd name="csY145" fmla="*/ 61976 h 226474"/>
                            <a:gd name="csX146" fmla="*/ 715411 w 2613172"/>
                            <a:gd name="csY146" fmla="*/ 60324 h 226474"/>
                            <a:gd name="csX147" fmla="*/ 822510 w 2613172"/>
                            <a:gd name="csY147" fmla="*/ 56612 h 226474"/>
                            <a:gd name="csX148" fmla="*/ 804357 w 2613172"/>
                            <a:gd name="csY148" fmla="*/ 60324 h 226474"/>
                            <a:gd name="csX149" fmla="*/ 788391 w 2613172"/>
                            <a:gd name="csY149" fmla="*/ 71458 h 226474"/>
                            <a:gd name="csX150" fmla="*/ 788391 w 2613172"/>
                            <a:gd name="csY150" fmla="*/ 66323 h 226474"/>
                            <a:gd name="csX151" fmla="*/ 786624 w 2613172"/>
                            <a:gd name="csY151" fmla="*/ 62218 h 226474"/>
                            <a:gd name="csX152" fmla="*/ 782403 w 2613172"/>
                            <a:gd name="csY152" fmla="*/ 60692 h 226474"/>
                            <a:gd name="csX153" fmla="*/ 766768 w 2613172"/>
                            <a:gd name="csY153" fmla="*/ 60502 h 226474"/>
                            <a:gd name="csX154" fmla="*/ 751132 w 2613172"/>
                            <a:gd name="csY154" fmla="*/ 60311 h 226474"/>
                            <a:gd name="csX155" fmla="*/ 747127 w 2613172"/>
                            <a:gd name="csY155" fmla="*/ 61976 h 226474"/>
                            <a:gd name="csX156" fmla="*/ 745475 w 2613172"/>
                            <a:gd name="csY156" fmla="*/ 65980 h 226474"/>
                            <a:gd name="csX157" fmla="*/ 745475 w 2613172"/>
                            <a:gd name="csY157" fmla="*/ 166037 h 226474"/>
                            <a:gd name="csX158" fmla="*/ 747127 w 2613172"/>
                            <a:gd name="csY158" fmla="*/ 170040 h 226474"/>
                            <a:gd name="csX159" fmla="*/ 751132 w 2613172"/>
                            <a:gd name="csY159" fmla="*/ 171693 h 226474"/>
                            <a:gd name="csX160" fmla="*/ 788759 w 2613172"/>
                            <a:gd name="csY160" fmla="*/ 171693 h 226474"/>
                            <a:gd name="csX161" fmla="*/ 792764 w 2613172"/>
                            <a:gd name="csY161" fmla="*/ 170040 h 226474"/>
                            <a:gd name="csX162" fmla="*/ 794429 w 2613172"/>
                            <a:gd name="csY162" fmla="*/ 166037 h 226474"/>
                            <a:gd name="csX163" fmla="*/ 794429 w 2613172"/>
                            <a:gd name="csY163" fmla="*/ 103018 h 226474"/>
                            <a:gd name="csX164" fmla="*/ 800213 w 2613172"/>
                            <a:gd name="csY164" fmla="*/ 98582 h 226474"/>
                            <a:gd name="csX165" fmla="*/ 807370 w 2613172"/>
                            <a:gd name="csY165" fmla="*/ 97502 h 226474"/>
                            <a:gd name="csX166" fmla="*/ 814056 w 2613172"/>
                            <a:gd name="csY166" fmla="*/ 100934 h 226474"/>
                            <a:gd name="csX167" fmla="*/ 816713 w 2613172"/>
                            <a:gd name="csY167" fmla="*/ 108115 h 226474"/>
                            <a:gd name="csX168" fmla="*/ 816713 w 2613172"/>
                            <a:gd name="csY168" fmla="*/ 166037 h 226474"/>
                            <a:gd name="csX169" fmla="*/ 818379 w 2613172"/>
                            <a:gd name="csY169" fmla="*/ 170041 h 226474"/>
                            <a:gd name="csX170" fmla="*/ 822383 w 2613172"/>
                            <a:gd name="csY170" fmla="*/ 171693 h 226474"/>
                            <a:gd name="csX171" fmla="*/ 860011 w 2613172"/>
                            <a:gd name="csY171" fmla="*/ 171693 h 226474"/>
                            <a:gd name="csX172" fmla="*/ 864002 w 2613172"/>
                            <a:gd name="csY172" fmla="*/ 170041 h 226474"/>
                            <a:gd name="csX173" fmla="*/ 865668 w 2613172"/>
                            <a:gd name="csY173" fmla="*/ 166037 h 226474"/>
                            <a:gd name="csX174" fmla="*/ 865668 w 2613172"/>
                            <a:gd name="csY174" fmla="*/ 99764 h 226474"/>
                            <a:gd name="csX175" fmla="*/ 862973 w 2613172"/>
                            <a:gd name="csY175" fmla="*/ 83203 h 226474"/>
                            <a:gd name="csX176" fmla="*/ 854888 w 2613172"/>
                            <a:gd name="csY176" fmla="*/ 69247 h 226474"/>
                            <a:gd name="csX177" fmla="*/ 841400 w 2613172"/>
                            <a:gd name="csY177" fmla="*/ 59777 h 226474"/>
                            <a:gd name="csX178" fmla="*/ 822510 w 2613172"/>
                            <a:gd name="csY178" fmla="*/ 56612 h 226474"/>
                            <a:gd name="csX179" fmla="*/ 1013318 w 2613172"/>
                            <a:gd name="csY179" fmla="*/ 61976 h 226474"/>
                            <a:gd name="csX180" fmla="*/ 1014971 w 2613172"/>
                            <a:gd name="csY180" fmla="*/ 65980 h 226474"/>
                            <a:gd name="csX181" fmla="*/ 1014971 w 2613172"/>
                            <a:gd name="csY181" fmla="*/ 164511 h 226474"/>
                            <a:gd name="csX182" fmla="*/ 1010127 w 2613172"/>
                            <a:gd name="csY182" fmla="*/ 192258 h 226474"/>
                            <a:gd name="csX183" fmla="*/ 995598 w 2613172"/>
                            <a:gd name="csY183" fmla="*/ 211477 h 226474"/>
                            <a:gd name="csX184" fmla="*/ 973745 w 2613172"/>
                            <a:gd name="csY184" fmla="*/ 222725 h 226474"/>
                            <a:gd name="csX185" fmla="*/ 946987 w 2613172"/>
                            <a:gd name="csY185" fmla="*/ 226475 h 226474"/>
                            <a:gd name="csX186" fmla="*/ 922414 w 2613172"/>
                            <a:gd name="csY186" fmla="*/ 224454 h 226474"/>
                            <a:gd name="csX187" fmla="*/ 900015 w 2613172"/>
                            <a:gd name="csY187" fmla="*/ 218391 h 226474"/>
                            <a:gd name="csX188" fmla="*/ 897384 w 2613172"/>
                            <a:gd name="csY188" fmla="*/ 216281 h 226474"/>
                            <a:gd name="csX189" fmla="*/ 896392 w 2613172"/>
                            <a:gd name="csY189" fmla="*/ 213040 h 226474"/>
                            <a:gd name="csX190" fmla="*/ 896392 w 2613172"/>
                            <a:gd name="csY190" fmla="*/ 185509 h 226474"/>
                            <a:gd name="csX191" fmla="*/ 898859 w 2613172"/>
                            <a:gd name="csY191" fmla="*/ 180819 h 226474"/>
                            <a:gd name="csX192" fmla="*/ 904071 w 2613172"/>
                            <a:gd name="csY192" fmla="*/ 180272 h 226474"/>
                            <a:gd name="csX193" fmla="*/ 920380 w 2613172"/>
                            <a:gd name="csY193" fmla="*/ 185166 h 226474"/>
                            <a:gd name="csX194" fmla="*/ 938152 w 2613172"/>
                            <a:gd name="csY194" fmla="*/ 186793 h 226474"/>
                            <a:gd name="csX195" fmla="*/ 959216 w 2613172"/>
                            <a:gd name="csY195" fmla="*/ 182026 h 226474"/>
                            <a:gd name="csX196" fmla="*/ 966220 w 2613172"/>
                            <a:gd name="csY196" fmla="*/ 167753 h 226474"/>
                            <a:gd name="csX197" fmla="*/ 966220 w 2613172"/>
                            <a:gd name="csY197" fmla="*/ 162198 h 226474"/>
                            <a:gd name="csX198" fmla="*/ 952961 w 2613172"/>
                            <a:gd name="csY198" fmla="*/ 170193 h 226474"/>
                            <a:gd name="csX199" fmla="*/ 935838 w 2613172"/>
                            <a:gd name="csY199" fmla="*/ 172875 h 226474"/>
                            <a:gd name="csX200" fmla="*/ 913630 w 2613172"/>
                            <a:gd name="csY200" fmla="*/ 168693 h 226474"/>
                            <a:gd name="csX201" fmla="*/ 897562 w 2613172"/>
                            <a:gd name="csY201" fmla="*/ 156148 h 226474"/>
                            <a:gd name="csX202" fmla="*/ 887812 w 2613172"/>
                            <a:gd name="csY202" fmla="*/ 137425 h 226474"/>
                            <a:gd name="csX203" fmla="*/ 884570 w 2613172"/>
                            <a:gd name="csY203" fmla="*/ 114610 h 226474"/>
                            <a:gd name="csX204" fmla="*/ 887812 w 2613172"/>
                            <a:gd name="csY204" fmla="*/ 91846 h 226474"/>
                            <a:gd name="csX205" fmla="*/ 897562 w 2613172"/>
                            <a:gd name="csY205" fmla="*/ 73199 h 226474"/>
                            <a:gd name="csX206" fmla="*/ 913630 w 2613172"/>
                            <a:gd name="csY206" fmla="*/ 60756 h 226474"/>
                            <a:gd name="csX207" fmla="*/ 935838 w 2613172"/>
                            <a:gd name="csY207" fmla="*/ 56625 h 226474"/>
                            <a:gd name="csX208" fmla="*/ 956381 w 2613172"/>
                            <a:gd name="csY208" fmla="*/ 60908 h 226474"/>
                            <a:gd name="csX209" fmla="*/ 972055 w 2613172"/>
                            <a:gd name="csY209" fmla="*/ 73784 h 226474"/>
                            <a:gd name="csX210" fmla="*/ 972055 w 2613172"/>
                            <a:gd name="csY210" fmla="*/ 65980 h 226474"/>
                            <a:gd name="csX211" fmla="*/ 973707 w 2613172"/>
                            <a:gd name="csY211" fmla="*/ 61976 h 226474"/>
                            <a:gd name="csX212" fmla="*/ 977699 w 2613172"/>
                            <a:gd name="csY212" fmla="*/ 60324 h 226474"/>
                            <a:gd name="csX213" fmla="*/ 1009327 w 2613172"/>
                            <a:gd name="csY213" fmla="*/ 60324 h 226474"/>
                            <a:gd name="csX214" fmla="*/ 1013318 w 2613172"/>
                            <a:gd name="csY214" fmla="*/ 61976 h 226474"/>
                            <a:gd name="csX215" fmla="*/ 966474 w 2613172"/>
                            <a:gd name="csY215" fmla="*/ 115322 h 226474"/>
                            <a:gd name="csX216" fmla="*/ 966474 w 2613172"/>
                            <a:gd name="csY216" fmla="*/ 103018 h 226474"/>
                            <a:gd name="csX217" fmla="*/ 960563 w 2613172"/>
                            <a:gd name="csY217" fmla="*/ 97095 h 226474"/>
                            <a:gd name="csX218" fmla="*/ 952097 w 2613172"/>
                            <a:gd name="csY218" fmla="*/ 95125 h 226474"/>
                            <a:gd name="csX219" fmla="*/ 944749 w 2613172"/>
                            <a:gd name="csY219" fmla="*/ 96612 h 226474"/>
                            <a:gd name="csX220" fmla="*/ 939436 w 2613172"/>
                            <a:gd name="csY220" fmla="*/ 101061 h 226474"/>
                            <a:gd name="csX221" fmla="*/ 936207 w 2613172"/>
                            <a:gd name="csY221" fmla="*/ 107569 h 226474"/>
                            <a:gd name="csX222" fmla="*/ 935139 w 2613172"/>
                            <a:gd name="csY222" fmla="*/ 115322 h 226474"/>
                            <a:gd name="csX223" fmla="*/ 936207 w 2613172"/>
                            <a:gd name="csY223" fmla="*/ 123063 h 226474"/>
                            <a:gd name="csX224" fmla="*/ 939436 w 2613172"/>
                            <a:gd name="csY224" fmla="*/ 129583 h 226474"/>
                            <a:gd name="csX225" fmla="*/ 944749 w 2613172"/>
                            <a:gd name="csY225" fmla="*/ 134019 h 226474"/>
                            <a:gd name="csX226" fmla="*/ 952097 w 2613172"/>
                            <a:gd name="csY226" fmla="*/ 135493 h 226474"/>
                            <a:gd name="csX227" fmla="*/ 960563 w 2613172"/>
                            <a:gd name="csY227" fmla="*/ 133523 h 226474"/>
                            <a:gd name="csX228" fmla="*/ 966474 w 2613172"/>
                            <a:gd name="csY228" fmla="*/ 127626 h 226474"/>
                            <a:gd name="csX229" fmla="*/ 966474 w 2613172"/>
                            <a:gd name="csY229" fmla="*/ 115322 h 226474"/>
                            <a:gd name="csX230" fmla="*/ 966474 w 2613172"/>
                            <a:gd name="csY230" fmla="*/ 115322 h 226474"/>
                            <a:gd name="csX231" fmla="*/ 609176 w 2613172"/>
                            <a:gd name="csY231" fmla="*/ 56612 h 226474"/>
                            <a:gd name="csX232" fmla="*/ 591023 w 2613172"/>
                            <a:gd name="csY232" fmla="*/ 60324 h 226474"/>
                            <a:gd name="csX233" fmla="*/ 575057 w 2613172"/>
                            <a:gd name="csY233" fmla="*/ 71458 h 226474"/>
                            <a:gd name="csX234" fmla="*/ 575057 w 2613172"/>
                            <a:gd name="csY234" fmla="*/ 66323 h 226474"/>
                            <a:gd name="csX235" fmla="*/ 573277 w 2613172"/>
                            <a:gd name="csY235" fmla="*/ 62218 h 226474"/>
                            <a:gd name="csX236" fmla="*/ 569056 w 2613172"/>
                            <a:gd name="csY236" fmla="*/ 60692 h 226474"/>
                            <a:gd name="csX237" fmla="*/ 553421 w 2613172"/>
                            <a:gd name="csY237" fmla="*/ 60502 h 226474"/>
                            <a:gd name="csX238" fmla="*/ 537785 w 2613172"/>
                            <a:gd name="csY238" fmla="*/ 60311 h 226474"/>
                            <a:gd name="csX239" fmla="*/ 533793 w 2613172"/>
                            <a:gd name="csY239" fmla="*/ 61976 h 226474"/>
                            <a:gd name="csX240" fmla="*/ 532141 w 2613172"/>
                            <a:gd name="csY240" fmla="*/ 65980 h 226474"/>
                            <a:gd name="csX241" fmla="*/ 532141 w 2613172"/>
                            <a:gd name="csY241" fmla="*/ 166037 h 226474"/>
                            <a:gd name="csX242" fmla="*/ 533793 w 2613172"/>
                            <a:gd name="csY242" fmla="*/ 170040 h 226474"/>
                            <a:gd name="csX243" fmla="*/ 537785 w 2613172"/>
                            <a:gd name="csY243" fmla="*/ 171693 h 226474"/>
                            <a:gd name="csX244" fmla="*/ 575425 w 2613172"/>
                            <a:gd name="csY244" fmla="*/ 171693 h 226474"/>
                            <a:gd name="csX245" fmla="*/ 579430 w 2613172"/>
                            <a:gd name="csY245" fmla="*/ 170040 h 226474"/>
                            <a:gd name="csX246" fmla="*/ 581095 w 2613172"/>
                            <a:gd name="csY246" fmla="*/ 166037 h 226474"/>
                            <a:gd name="csX247" fmla="*/ 581095 w 2613172"/>
                            <a:gd name="csY247" fmla="*/ 103018 h 226474"/>
                            <a:gd name="csX248" fmla="*/ 586879 w 2613172"/>
                            <a:gd name="csY248" fmla="*/ 98582 h 226474"/>
                            <a:gd name="csX249" fmla="*/ 594023 w 2613172"/>
                            <a:gd name="csY249" fmla="*/ 97502 h 226474"/>
                            <a:gd name="csX250" fmla="*/ 600722 w 2613172"/>
                            <a:gd name="csY250" fmla="*/ 100934 h 226474"/>
                            <a:gd name="csX251" fmla="*/ 603379 w 2613172"/>
                            <a:gd name="csY251" fmla="*/ 108115 h 226474"/>
                            <a:gd name="csX252" fmla="*/ 603379 w 2613172"/>
                            <a:gd name="csY252" fmla="*/ 166037 h 226474"/>
                            <a:gd name="csX253" fmla="*/ 605044 w 2613172"/>
                            <a:gd name="csY253" fmla="*/ 170041 h 226474"/>
                            <a:gd name="csX254" fmla="*/ 609049 w 2613172"/>
                            <a:gd name="csY254" fmla="*/ 171693 h 226474"/>
                            <a:gd name="csX255" fmla="*/ 646676 w 2613172"/>
                            <a:gd name="csY255" fmla="*/ 171693 h 226474"/>
                            <a:gd name="csX256" fmla="*/ 650668 w 2613172"/>
                            <a:gd name="csY256" fmla="*/ 170041 h 226474"/>
                            <a:gd name="csX257" fmla="*/ 652333 w 2613172"/>
                            <a:gd name="csY257" fmla="*/ 166037 h 226474"/>
                            <a:gd name="csX258" fmla="*/ 652333 w 2613172"/>
                            <a:gd name="csY258" fmla="*/ 99764 h 226474"/>
                            <a:gd name="csX259" fmla="*/ 649638 w 2613172"/>
                            <a:gd name="csY259" fmla="*/ 83203 h 226474"/>
                            <a:gd name="csX260" fmla="*/ 641553 w 2613172"/>
                            <a:gd name="csY260" fmla="*/ 69247 h 226474"/>
                            <a:gd name="csX261" fmla="*/ 628066 w 2613172"/>
                            <a:gd name="csY261" fmla="*/ 59777 h 226474"/>
                            <a:gd name="csX262" fmla="*/ 609176 w 2613172"/>
                            <a:gd name="csY262" fmla="*/ 56612 h 226474"/>
                            <a:gd name="csX263" fmla="*/ 53620 w 2613172"/>
                            <a:gd name="csY263" fmla="*/ 124829 h 226474"/>
                            <a:gd name="csX264" fmla="*/ 53620 w 2613172"/>
                            <a:gd name="csY264" fmla="*/ 14922 h 226474"/>
                            <a:gd name="csX265" fmla="*/ 51967 w 2613172"/>
                            <a:gd name="csY265" fmla="*/ 10918 h 226474"/>
                            <a:gd name="csX266" fmla="*/ 47963 w 2613172"/>
                            <a:gd name="csY266" fmla="*/ 9266 h 226474"/>
                            <a:gd name="csX267" fmla="*/ 5657 w 2613172"/>
                            <a:gd name="csY267" fmla="*/ 9266 h 226474"/>
                            <a:gd name="csX268" fmla="*/ 1665 w 2613172"/>
                            <a:gd name="csY268" fmla="*/ 10918 h 226474"/>
                            <a:gd name="csX269" fmla="*/ 0 w 2613172"/>
                            <a:gd name="csY269" fmla="*/ 14922 h 226474"/>
                            <a:gd name="csX270" fmla="*/ 0 w 2613172"/>
                            <a:gd name="csY270" fmla="*/ 166049 h 226474"/>
                            <a:gd name="csX271" fmla="*/ 1665 w 2613172"/>
                            <a:gd name="csY271" fmla="*/ 170041 h 226474"/>
                            <a:gd name="csX272" fmla="*/ 5657 w 2613172"/>
                            <a:gd name="csY272" fmla="*/ 171706 h 226474"/>
                            <a:gd name="csX273" fmla="*/ 117358 w 2613172"/>
                            <a:gd name="csY273" fmla="*/ 171706 h 226474"/>
                            <a:gd name="csX274" fmla="*/ 121350 w 2613172"/>
                            <a:gd name="csY274" fmla="*/ 170041 h 226474"/>
                            <a:gd name="csX275" fmla="*/ 123002 w 2613172"/>
                            <a:gd name="csY275" fmla="*/ 166049 h 226474"/>
                            <a:gd name="csX276" fmla="*/ 123002 w 2613172"/>
                            <a:gd name="csY276" fmla="*/ 130486 h 226474"/>
                            <a:gd name="csX277" fmla="*/ 121350 w 2613172"/>
                            <a:gd name="csY277" fmla="*/ 126482 h 226474"/>
                            <a:gd name="csX278" fmla="*/ 117358 w 2613172"/>
                            <a:gd name="csY278" fmla="*/ 124830 h 226474"/>
                            <a:gd name="csX279" fmla="*/ 53620 w 2613172"/>
                            <a:gd name="csY279" fmla="*/ 124830 h 226474"/>
                            <a:gd name="csX280" fmla="*/ 53620 w 2613172"/>
                            <a:gd name="csY280" fmla="*/ 124829 h 226474"/>
                            <a:gd name="csX281" fmla="*/ 2329642 w 2613172"/>
                            <a:gd name="csY281" fmla="*/ 170714 h 226474"/>
                            <a:gd name="csX282" fmla="*/ 2331714 w 2613172"/>
                            <a:gd name="csY282" fmla="*/ 168096 h 226474"/>
                            <a:gd name="csX283" fmla="*/ 2351113 w 2613172"/>
                            <a:gd name="csY283" fmla="*/ 118055 h 226474"/>
                            <a:gd name="csX284" fmla="*/ 2370499 w 2613172"/>
                            <a:gd name="csY284" fmla="*/ 68014 h 226474"/>
                            <a:gd name="csX285" fmla="*/ 2369901 w 2613172"/>
                            <a:gd name="csY285" fmla="*/ 62777 h 226474"/>
                            <a:gd name="csX286" fmla="*/ 2365236 w 2613172"/>
                            <a:gd name="csY286" fmla="*/ 60324 h 226474"/>
                            <a:gd name="csX287" fmla="*/ 2326515 w 2613172"/>
                            <a:gd name="csY287" fmla="*/ 60324 h 226474"/>
                            <a:gd name="csX288" fmla="*/ 2323082 w 2613172"/>
                            <a:gd name="csY288" fmla="*/ 61480 h 226474"/>
                            <a:gd name="csX289" fmla="*/ 2321061 w 2613172"/>
                            <a:gd name="csY289" fmla="*/ 64480 h 226474"/>
                            <a:gd name="csX290" fmla="*/ 2312811 w 2613172"/>
                            <a:gd name="csY290" fmla="*/ 94769 h 226474"/>
                            <a:gd name="csX291" fmla="*/ 2304561 w 2613172"/>
                            <a:gd name="csY291" fmla="*/ 125058 h 226474"/>
                            <a:gd name="csX292" fmla="*/ 2296311 w 2613172"/>
                            <a:gd name="csY292" fmla="*/ 94769 h 226474"/>
                            <a:gd name="csX293" fmla="*/ 2288061 w 2613172"/>
                            <a:gd name="csY293" fmla="*/ 64480 h 226474"/>
                            <a:gd name="csX294" fmla="*/ 2286027 w 2613172"/>
                            <a:gd name="csY294" fmla="*/ 61480 h 226474"/>
                            <a:gd name="csX295" fmla="*/ 2282607 w 2613172"/>
                            <a:gd name="csY295" fmla="*/ 60324 h 226474"/>
                            <a:gd name="csX296" fmla="*/ 2243645 w 2613172"/>
                            <a:gd name="csY296" fmla="*/ 60324 h 226474"/>
                            <a:gd name="csX297" fmla="*/ 2238980 w 2613172"/>
                            <a:gd name="csY297" fmla="*/ 62777 h 226474"/>
                            <a:gd name="csX298" fmla="*/ 2238382 w 2613172"/>
                            <a:gd name="csY298" fmla="*/ 68014 h 226474"/>
                            <a:gd name="csX299" fmla="*/ 2257768 w 2613172"/>
                            <a:gd name="csY299" fmla="*/ 118055 h 226474"/>
                            <a:gd name="csX300" fmla="*/ 2277167 w 2613172"/>
                            <a:gd name="csY300" fmla="*/ 168096 h 226474"/>
                            <a:gd name="csX301" fmla="*/ 2279239 w 2613172"/>
                            <a:gd name="csY301" fmla="*/ 170714 h 226474"/>
                            <a:gd name="csX302" fmla="*/ 2282429 w 2613172"/>
                            <a:gd name="csY302" fmla="*/ 171706 h 226474"/>
                            <a:gd name="csX303" fmla="*/ 2326439 w 2613172"/>
                            <a:gd name="csY303" fmla="*/ 171706 h 226474"/>
                            <a:gd name="csX304" fmla="*/ 2329642 w 2613172"/>
                            <a:gd name="csY304" fmla="*/ 170714 h 226474"/>
                            <a:gd name="csX305" fmla="*/ 2197614 w 2613172"/>
                            <a:gd name="csY305" fmla="*/ 0 h 226474"/>
                            <a:gd name="csX306" fmla="*/ 2187597 w 2613172"/>
                            <a:gd name="csY306" fmla="*/ 1563 h 226474"/>
                            <a:gd name="csX307" fmla="*/ 2179398 w 2613172"/>
                            <a:gd name="csY307" fmla="*/ 6266 h 226474"/>
                            <a:gd name="csX308" fmla="*/ 2173906 w 2613172"/>
                            <a:gd name="csY308" fmla="*/ 13918 h 226474"/>
                            <a:gd name="csX309" fmla="*/ 2172076 w 2613172"/>
                            <a:gd name="csY309" fmla="*/ 24366 h 226474"/>
                            <a:gd name="csX310" fmla="*/ 2173906 w 2613172"/>
                            <a:gd name="csY310" fmla="*/ 34979 h 226474"/>
                            <a:gd name="csX311" fmla="*/ 2179398 w 2613172"/>
                            <a:gd name="csY311" fmla="*/ 42694 h 226474"/>
                            <a:gd name="csX312" fmla="*/ 2187597 w 2613172"/>
                            <a:gd name="csY312" fmla="*/ 47385 h 226474"/>
                            <a:gd name="csX313" fmla="*/ 2197614 w 2613172"/>
                            <a:gd name="csY313" fmla="*/ 48948 h 226474"/>
                            <a:gd name="csX314" fmla="*/ 2207619 w 2613172"/>
                            <a:gd name="csY314" fmla="*/ 47385 h 226474"/>
                            <a:gd name="csX315" fmla="*/ 2215831 w 2613172"/>
                            <a:gd name="csY315" fmla="*/ 42694 h 226474"/>
                            <a:gd name="csX316" fmla="*/ 2221309 w 2613172"/>
                            <a:gd name="csY316" fmla="*/ 34979 h 226474"/>
                            <a:gd name="csX317" fmla="*/ 2223127 w 2613172"/>
                            <a:gd name="csY317" fmla="*/ 24366 h 226474"/>
                            <a:gd name="csX318" fmla="*/ 2221309 w 2613172"/>
                            <a:gd name="csY318" fmla="*/ 13918 h 226474"/>
                            <a:gd name="csX319" fmla="*/ 2215831 w 2613172"/>
                            <a:gd name="csY319" fmla="*/ 6266 h 226474"/>
                            <a:gd name="csX320" fmla="*/ 2207619 w 2613172"/>
                            <a:gd name="csY320" fmla="*/ 1563 h 226474"/>
                            <a:gd name="csX321" fmla="*/ 2197614 w 2613172"/>
                            <a:gd name="csY321" fmla="*/ 0 h 226474"/>
                            <a:gd name="csX322" fmla="*/ 2216555 w 2613172"/>
                            <a:gd name="csY322" fmla="*/ 60324 h 226474"/>
                            <a:gd name="csX323" fmla="*/ 2178889 w 2613172"/>
                            <a:gd name="csY323" fmla="*/ 60324 h 226474"/>
                            <a:gd name="csX324" fmla="*/ 2174898 w 2613172"/>
                            <a:gd name="csY324" fmla="*/ 61976 h 226474"/>
                            <a:gd name="csX325" fmla="*/ 2173245 w 2613172"/>
                            <a:gd name="csY325" fmla="*/ 65980 h 226474"/>
                            <a:gd name="csX326" fmla="*/ 2173245 w 2613172"/>
                            <a:gd name="csY326" fmla="*/ 166037 h 226474"/>
                            <a:gd name="csX327" fmla="*/ 2174898 w 2613172"/>
                            <a:gd name="csY327" fmla="*/ 170041 h 226474"/>
                            <a:gd name="csX328" fmla="*/ 2178889 w 2613172"/>
                            <a:gd name="csY328" fmla="*/ 171706 h 226474"/>
                            <a:gd name="csX329" fmla="*/ 2216555 w 2613172"/>
                            <a:gd name="csY329" fmla="*/ 171706 h 226474"/>
                            <a:gd name="csX330" fmla="*/ 2220560 w 2613172"/>
                            <a:gd name="csY330" fmla="*/ 170041 h 226474"/>
                            <a:gd name="csX331" fmla="*/ 2222225 w 2613172"/>
                            <a:gd name="csY331" fmla="*/ 166037 h 226474"/>
                            <a:gd name="csX332" fmla="*/ 2222225 w 2613172"/>
                            <a:gd name="csY332" fmla="*/ 65980 h 226474"/>
                            <a:gd name="csX333" fmla="*/ 2220560 w 2613172"/>
                            <a:gd name="csY333" fmla="*/ 61976 h 226474"/>
                            <a:gd name="csX334" fmla="*/ 2216555 w 2613172"/>
                            <a:gd name="csY334" fmla="*/ 60324 h 226474"/>
                            <a:gd name="csX335" fmla="*/ 2484996 w 2613172"/>
                            <a:gd name="csY335" fmla="*/ 80127 h 226474"/>
                            <a:gd name="csX336" fmla="*/ 2478920 w 2613172"/>
                            <a:gd name="csY336" fmla="*/ 72170 h 226474"/>
                            <a:gd name="csX337" fmla="*/ 2471331 w 2613172"/>
                            <a:gd name="csY337" fmla="*/ 65866 h 226474"/>
                            <a:gd name="csX338" fmla="*/ 2461275 w 2613172"/>
                            <a:gd name="csY338" fmla="*/ 60908 h 226474"/>
                            <a:gd name="csX339" fmla="*/ 2449250 w 2613172"/>
                            <a:gd name="csY339" fmla="*/ 57680 h 226474"/>
                            <a:gd name="csX340" fmla="*/ 2435648 w 2613172"/>
                            <a:gd name="csY340" fmla="*/ 56625 h 226474"/>
                            <a:gd name="csX341" fmla="*/ 2425682 w 2613172"/>
                            <a:gd name="csY341" fmla="*/ 57400 h 226474"/>
                            <a:gd name="csX342" fmla="*/ 2415703 w 2613172"/>
                            <a:gd name="csY342" fmla="*/ 59752 h 226474"/>
                            <a:gd name="csX343" fmla="*/ 2405914 w 2613172"/>
                            <a:gd name="csY343" fmla="*/ 63718 h 226474"/>
                            <a:gd name="csX344" fmla="*/ 2396546 w 2613172"/>
                            <a:gd name="csY344" fmla="*/ 69374 h 226474"/>
                            <a:gd name="csX345" fmla="*/ 2388207 w 2613172"/>
                            <a:gd name="csY345" fmla="*/ 77229 h 226474"/>
                            <a:gd name="csX346" fmla="*/ 2381571 w 2613172"/>
                            <a:gd name="csY346" fmla="*/ 87829 h 226474"/>
                            <a:gd name="csX347" fmla="*/ 2377236 w 2613172"/>
                            <a:gd name="csY347" fmla="*/ 100667 h 226474"/>
                            <a:gd name="csX348" fmla="*/ 2375774 w 2613172"/>
                            <a:gd name="csY348" fmla="*/ 115322 h 226474"/>
                            <a:gd name="csX349" fmla="*/ 2378355 w 2613172"/>
                            <a:gd name="csY349" fmla="*/ 134133 h 226474"/>
                            <a:gd name="csX350" fmla="*/ 2386109 w 2613172"/>
                            <a:gd name="csY350" fmla="*/ 149780 h 226474"/>
                            <a:gd name="csX351" fmla="*/ 2397677 w 2613172"/>
                            <a:gd name="csY351" fmla="*/ 161753 h 226474"/>
                            <a:gd name="csX352" fmla="*/ 2411737 w 2613172"/>
                            <a:gd name="csY352" fmla="*/ 169621 h 226474"/>
                            <a:gd name="csX353" fmla="*/ 2427919 w 2613172"/>
                            <a:gd name="csY353" fmla="*/ 173968 h 226474"/>
                            <a:gd name="csX354" fmla="*/ 2445856 w 2613172"/>
                            <a:gd name="csY354" fmla="*/ 175417 h 226474"/>
                            <a:gd name="csX355" fmla="*/ 2465496 w 2613172"/>
                            <a:gd name="csY355" fmla="*/ 174273 h 226474"/>
                            <a:gd name="csX356" fmla="*/ 2482492 w 2613172"/>
                            <a:gd name="csY356" fmla="*/ 170879 h 226474"/>
                            <a:gd name="csX357" fmla="*/ 2485378 w 2613172"/>
                            <a:gd name="csY357" fmla="*/ 168820 h 226474"/>
                            <a:gd name="csX358" fmla="*/ 2486458 w 2613172"/>
                            <a:gd name="csY358" fmla="*/ 165414 h 226474"/>
                            <a:gd name="csX359" fmla="*/ 2486458 w 2613172"/>
                            <a:gd name="csY359" fmla="*/ 144010 h 226474"/>
                            <a:gd name="csX360" fmla="*/ 2484386 w 2613172"/>
                            <a:gd name="csY360" fmla="*/ 139612 h 226474"/>
                            <a:gd name="csX361" fmla="*/ 2479708 w 2613172"/>
                            <a:gd name="csY361" fmla="*/ 138481 h 226474"/>
                            <a:gd name="csX362" fmla="*/ 2467683 w 2613172"/>
                            <a:gd name="csY362" fmla="*/ 140425 h 226474"/>
                            <a:gd name="csX363" fmla="*/ 2454437 w 2613172"/>
                            <a:gd name="csY363" fmla="*/ 141073 h 226474"/>
                            <a:gd name="csX364" fmla="*/ 2443708 w 2613172"/>
                            <a:gd name="csY364" fmla="*/ 140171 h 226474"/>
                            <a:gd name="csX365" fmla="*/ 2434263 w 2613172"/>
                            <a:gd name="csY365" fmla="*/ 137489 h 226474"/>
                            <a:gd name="csX366" fmla="*/ 2426940 w 2613172"/>
                            <a:gd name="csY366" fmla="*/ 133104 h 226474"/>
                            <a:gd name="csX367" fmla="*/ 2422657 w 2613172"/>
                            <a:gd name="csY367" fmla="*/ 127143 h 226474"/>
                            <a:gd name="csX368" fmla="*/ 2486408 w 2613172"/>
                            <a:gd name="csY368" fmla="*/ 127143 h 226474"/>
                            <a:gd name="csX369" fmla="*/ 2490158 w 2613172"/>
                            <a:gd name="csY369" fmla="*/ 125757 h 226474"/>
                            <a:gd name="csX370" fmla="*/ 2492052 w 2613172"/>
                            <a:gd name="csY370" fmla="*/ 122275 h 226474"/>
                            <a:gd name="csX371" fmla="*/ 2492675 w 2613172"/>
                            <a:gd name="csY371" fmla="*/ 116288 h 226474"/>
                            <a:gd name="csX372" fmla="*/ 2493018 w 2613172"/>
                            <a:gd name="csY372" fmla="*/ 110263 h 226474"/>
                            <a:gd name="csX373" fmla="*/ 2492446 w 2613172"/>
                            <a:gd name="csY373" fmla="*/ 99599 h 226474"/>
                            <a:gd name="csX374" fmla="*/ 2489687 w 2613172"/>
                            <a:gd name="csY374" fmla="*/ 89329 h 226474"/>
                            <a:gd name="csX375" fmla="*/ 2484996 w 2613172"/>
                            <a:gd name="csY375" fmla="*/ 80127 h 226474"/>
                            <a:gd name="csX376" fmla="*/ 2451538 w 2613172"/>
                            <a:gd name="csY376" fmla="*/ 99040 h 226474"/>
                            <a:gd name="csX377" fmla="*/ 2451665 w 2613172"/>
                            <a:gd name="csY377" fmla="*/ 104645 h 226474"/>
                            <a:gd name="csX378" fmla="*/ 2422173 w 2613172"/>
                            <a:gd name="csY378" fmla="*/ 104645 h 226474"/>
                            <a:gd name="csX379" fmla="*/ 2423279 w 2613172"/>
                            <a:gd name="csY379" fmla="*/ 98315 h 226474"/>
                            <a:gd name="csX380" fmla="*/ 2426584 w 2613172"/>
                            <a:gd name="csY380" fmla="*/ 93269 h 226474"/>
                            <a:gd name="csX381" fmla="*/ 2431695 w 2613172"/>
                            <a:gd name="csY381" fmla="*/ 89965 h 226474"/>
                            <a:gd name="csX382" fmla="*/ 2438178 w 2613172"/>
                            <a:gd name="csY382" fmla="*/ 88859 h 226474"/>
                            <a:gd name="csX383" fmla="*/ 2444928 w 2613172"/>
                            <a:gd name="csY383" fmla="*/ 90117 h 226474"/>
                            <a:gd name="csX384" fmla="*/ 2449339 w 2613172"/>
                            <a:gd name="csY384" fmla="*/ 93854 h 226474"/>
                            <a:gd name="csX385" fmla="*/ 2451538 w 2613172"/>
                            <a:gd name="csY385" fmla="*/ 99040 h 226474"/>
                            <a:gd name="csX386" fmla="*/ 2146753 w 2613172"/>
                            <a:gd name="csY386" fmla="*/ 170041 h 226474"/>
                            <a:gd name="csX387" fmla="*/ 2148406 w 2613172"/>
                            <a:gd name="csY387" fmla="*/ 166049 h 226474"/>
                            <a:gd name="csX388" fmla="*/ 2148406 w 2613172"/>
                            <a:gd name="csY388" fmla="*/ 7969 h 226474"/>
                            <a:gd name="csX389" fmla="*/ 2146753 w 2613172"/>
                            <a:gd name="csY389" fmla="*/ 3966 h 226474"/>
                            <a:gd name="csX390" fmla="*/ 2142749 w 2613172"/>
                            <a:gd name="csY390" fmla="*/ 2313 h 226474"/>
                            <a:gd name="csX391" fmla="*/ 2105096 w 2613172"/>
                            <a:gd name="csY391" fmla="*/ 2313 h 226474"/>
                            <a:gd name="csX392" fmla="*/ 2101104 w 2613172"/>
                            <a:gd name="csY392" fmla="*/ 3966 h 226474"/>
                            <a:gd name="csX393" fmla="*/ 2099439 w 2613172"/>
                            <a:gd name="csY393" fmla="*/ 7969 h 226474"/>
                            <a:gd name="csX394" fmla="*/ 2099439 w 2613172"/>
                            <a:gd name="csY394" fmla="*/ 166049 h 226474"/>
                            <a:gd name="csX395" fmla="*/ 2101104 w 2613172"/>
                            <a:gd name="csY395" fmla="*/ 170041 h 226474"/>
                            <a:gd name="csX396" fmla="*/ 2105096 w 2613172"/>
                            <a:gd name="csY396" fmla="*/ 171706 h 226474"/>
                            <a:gd name="csX397" fmla="*/ 2142749 w 2613172"/>
                            <a:gd name="csY397" fmla="*/ 171706 h 226474"/>
                            <a:gd name="csX398" fmla="*/ 2146753 w 2613172"/>
                            <a:gd name="csY398" fmla="*/ 170041 h 226474"/>
                            <a:gd name="csX399" fmla="*/ 2511094 w 2613172"/>
                            <a:gd name="csY399" fmla="*/ 101023 h 226474"/>
                            <a:gd name="csX400" fmla="*/ 2513967 w 2613172"/>
                            <a:gd name="csY400" fmla="*/ 108001 h 226474"/>
                            <a:gd name="csX401" fmla="*/ 2518315 w 2613172"/>
                            <a:gd name="csY401" fmla="*/ 113606 h 226474"/>
                            <a:gd name="csX402" fmla="*/ 2523717 w 2613172"/>
                            <a:gd name="csY402" fmla="*/ 118093 h 226474"/>
                            <a:gd name="csX403" fmla="*/ 2529832 w 2613172"/>
                            <a:gd name="csY403" fmla="*/ 121639 h 226474"/>
                            <a:gd name="csX404" fmla="*/ 2536366 w 2613172"/>
                            <a:gd name="csY404" fmla="*/ 124359 h 226474"/>
                            <a:gd name="csX405" fmla="*/ 2542887 w 2613172"/>
                            <a:gd name="csY405" fmla="*/ 126533 h 226474"/>
                            <a:gd name="csX406" fmla="*/ 2549002 w 2613172"/>
                            <a:gd name="csY406" fmla="*/ 128427 h 226474"/>
                            <a:gd name="csX407" fmla="*/ 2554404 w 2613172"/>
                            <a:gd name="csY407" fmla="*/ 130168 h 226474"/>
                            <a:gd name="csX408" fmla="*/ 2558764 w 2613172"/>
                            <a:gd name="csY408" fmla="*/ 131909 h 226474"/>
                            <a:gd name="csX409" fmla="*/ 2561625 w 2613172"/>
                            <a:gd name="csY409" fmla="*/ 133905 h 226474"/>
                            <a:gd name="csX410" fmla="*/ 2562578 w 2613172"/>
                            <a:gd name="csY410" fmla="*/ 136434 h 226474"/>
                            <a:gd name="csX411" fmla="*/ 2561980 w 2613172"/>
                            <a:gd name="csY411" fmla="*/ 138252 h 226474"/>
                            <a:gd name="csX412" fmla="*/ 2560150 w 2613172"/>
                            <a:gd name="csY412" fmla="*/ 139561 h 226474"/>
                            <a:gd name="csX413" fmla="*/ 2556819 w 2613172"/>
                            <a:gd name="csY413" fmla="*/ 140349 h 226474"/>
                            <a:gd name="csX414" fmla="*/ 2551684 w 2613172"/>
                            <a:gd name="csY414" fmla="*/ 140603 h 226474"/>
                            <a:gd name="csX415" fmla="*/ 2542773 w 2613172"/>
                            <a:gd name="csY415" fmla="*/ 139917 h 226474"/>
                            <a:gd name="csX416" fmla="*/ 2532298 w 2613172"/>
                            <a:gd name="csY416" fmla="*/ 137820 h 226474"/>
                            <a:gd name="csX417" fmla="*/ 2525878 w 2613172"/>
                            <a:gd name="csY417" fmla="*/ 135862 h 226474"/>
                            <a:gd name="csX418" fmla="*/ 2519751 w 2613172"/>
                            <a:gd name="csY418" fmla="*/ 133231 h 226474"/>
                            <a:gd name="csX419" fmla="*/ 2514221 w 2613172"/>
                            <a:gd name="csY419" fmla="*/ 133422 h 226474"/>
                            <a:gd name="csX420" fmla="*/ 2511526 w 2613172"/>
                            <a:gd name="csY420" fmla="*/ 138188 h 226474"/>
                            <a:gd name="csX421" fmla="*/ 2511526 w 2613172"/>
                            <a:gd name="csY421" fmla="*/ 162173 h 226474"/>
                            <a:gd name="csX422" fmla="*/ 2512353 w 2613172"/>
                            <a:gd name="csY422" fmla="*/ 165172 h 226474"/>
                            <a:gd name="csX423" fmla="*/ 2514628 w 2613172"/>
                            <a:gd name="csY423" fmla="*/ 167270 h 226474"/>
                            <a:gd name="csX424" fmla="*/ 2523043 w 2613172"/>
                            <a:gd name="csY424" fmla="*/ 170663 h 226474"/>
                            <a:gd name="csX425" fmla="*/ 2532183 w 2613172"/>
                            <a:gd name="csY425" fmla="*/ 173091 h 226474"/>
                            <a:gd name="csX426" fmla="*/ 2544362 w 2613172"/>
                            <a:gd name="csY426" fmla="*/ 174832 h 226474"/>
                            <a:gd name="csX427" fmla="*/ 2558179 w 2613172"/>
                            <a:gd name="csY427" fmla="*/ 175417 h 226474"/>
                            <a:gd name="csX428" fmla="*/ 2568680 w 2613172"/>
                            <a:gd name="csY428" fmla="*/ 175010 h 226474"/>
                            <a:gd name="csX429" fmla="*/ 2578837 w 2613172"/>
                            <a:gd name="csY429" fmla="*/ 173790 h 226474"/>
                            <a:gd name="csX430" fmla="*/ 2588231 w 2613172"/>
                            <a:gd name="csY430" fmla="*/ 171502 h 226474"/>
                            <a:gd name="csX431" fmla="*/ 2596468 w 2613172"/>
                            <a:gd name="csY431" fmla="*/ 167867 h 226474"/>
                            <a:gd name="csX432" fmla="*/ 2603346 w 2613172"/>
                            <a:gd name="csY432" fmla="*/ 162884 h 226474"/>
                            <a:gd name="csX433" fmla="*/ 2608647 w 2613172"/>
                            <a:gd name="csY433" fmla="*/ 156504 h 226474"/>
                            <a:gd name="csX434" fmla="*/ 2612041 w 2613172"/>
                            <a:gd name="csY434" fmla="*/ 148522 h 226474"/>
                            <a:gd name="csX435" fmla="*/ 2613172 w 2613172"/>
                            <a:gd name="csY435" fmla="*/ 138747 h 226474"/>
                            <a:gd name="csX436" fmla="*/ 2612219 w 2613172"/>
                            <a:gd name="csY436" fmla="*/ 129875 h 226474"/>
                            <a:gd name="csX437" fmla="*/ 2609346 w 2613172"/>
                            <a:gd name="csY437" fmla="*/ 122732 h 226474"/>
                            <a:gd name="csX438" fmla="*/ 2605024 w 2613172"/>
                            <a:gd name="csY438" fmla="*/ 117050 h 226474"/>
                            <a:gd name="csX439" fmla="*/ 2599723 w 2613172"/>
                            <a:gd name="csY439" fmla="*/ 112526 h 226474"/>
                            <a:gd name="csX440" fmla="*/ 2593659 w 2613172"/>
                            <a:gd name="csY440" fmla="*/ 109017 h 226474"/>
                            <a:gd name="csX441" fmla="*/ 2587074 w 2613172"/>
                            <a:gd name="csY441" fmla="*/ 106386 h 226474"/>
                            <a:gd name="csX442" fmla="*/ 2580489 w 2613172"/>
                            <a:gd name="csY442" fmla="*/ 104289 h 226474"/>
                            <a:gd name="csX443" fmla="*/ 2574413 w 2613172"/>
                            <a:gd name="csY443" fmla="*/ 102433 h 226474"/>
                            <a:gd name="csX444" fmla="*/ 2569112 w 2613172"/>
                            <a:gd name="csY444" fmla="*/ 100692 h 226474"/>
                            <a:gd name="csX445" fmla="*/ 2564790 w 2613172"/>
                            <a:gd name="csY445" fmla="*/ 98951 h 226474"/>
                            <a:gd name="csX446" fmla="*/ 2561917 w 2613172"/>
                            <a:gd name="csY446" fmla="*/ 96892 h 226474"/>
                            <a:gd name="csX447" fmla="*/ 2560963 w 2613172"/>
                            <a:gd name="csY447" fmla="*/ 94197 h 226474"/>
                            <a:gd name="csX448" fmla="*/ 2561573 w 2613172"/>
                            <a:gd name="csY448" fmla="*/ 92252 h 226474"/>
                            <a:gd name="csX449" fmla="*/ 2563391 w 2613172"/>
                            <a:gd name="csY449" fmla="*/ 91058 h 226474"/>
                            <a:gd name="csX450" fmla="*/ 2566035 w 2613172"/>
                            <a:gd name="csY450" fmla="*/ 90460 h 226474"/>
                            <a:gd name="csX451" fmla="*/ 2569086 w 2613172"/>
                            <a:gd name="csY451" fmla="*/ 90257 h 226474"/>
                            <a:gd name="csX452" fmla="*/ 2577820 w 2613172"/>
                            <a:gd name="csY452" fmla="*/ 90981 h 226474"/>
                            <a:gd name="csX453" fmla="*/ 2587303 w 2613172"/>
                            <a:gd name="csY453" fmla="*/ 93155 h 226474"/>
                            <a:gd name="csX454" fmla="*/ 2592095 w 2613172"/>
                            <a:gd name="csY454" fmla="*/ 94718 h 226474"/>
                            <a:gd name="csX455" fmla="*/ 2596557 w 2613172"/>
                            <a:gd name="csY455" fmla="*/ 96460 h 226474"/>
                            <a:gd name="csX456" fmla="*/ 2601858 w 2613172"/>
                            <a:gd name="csY456" fmla="*/ 96002 h 226474"/>
                            <a:gd name="csX457" fmla="*/ 2604362 w 2613172"/>
                            <a:gd name="csY457" fmla="*/ 91312 h 226474"/>
                            <a:gd name="csX458" fmla="*/ 2604362 w 2613172"/>
                            <a:gd name="csY458" fmla="*/ 69831 h 226474"/>
                            <a:gd name="csX459" fmla="*/ 2603447 w 2613172"/>
                            <a:gd name="csY459" fmla="*/ 66704 h 226474"/>
                            <a:gd name="csX460" fmla="*/ 2600994 w 2613172"/>
                            <a:gd name="csY460" fmla="*/ 64594 h 226474"/>
                            <a:gd name="csX461" fmla="*/ 2593011 w 2613172"/>
                            <a:gd name="csY461" fmla="*/ 61569 h 226474"/>
                            <a:gd name="csX462" fmla="*/ 2584633 w 2613172"/>
                            <a:gd name="csY462" fmla="*/ 59154 h 226474"/>
                            <a:gd name="csX463" fmla="*/ 2573383 w 2613172"/>
                            <a:gd name="csY463" fmla="*/ 57248 h 226474"/>
                            <a:gd name="csX464" fmla="*/ 2560506 w 2613172"/>
                            <a:gd name="csY464" fmla="*/ 56612 h 226474"/>
                            <a:gd name="csX465" fmla="*/ 2550921 w 2613172"/>
                            <a:gd name="csY465" fmla="*/ 57044 h 226474"/>
                            <a:gd name="csX466" fmla="*/ 2541705 w 2613172"/>
                            <a:gd name="csY466" fmla="*/ 58354 h 226474"/>
                            <a:gd name="csX467" fmla="*/ 2533175 w 2613172"/>
                            <a:gd name="csY467" fmla="*/ 60692 h 226474"/>
                            <a:gd name="csX468" fmla="*/ 2525687 w 2613172"/>
                            <a:gd name="csY468" fmla="*/ 64264 h 226474"/>
                            <a:gd name="csX469" fmla="*/ 2519395 w 2613172"/>
                            <a:gd name="csY469" fmla="*/ 69107 h 226474"/>
                            <a:gd name="csX470" fmla="*/ 2514437 w 2613172"/>
                            <a:gd name="csY470" fmla="*/ 75284 h 226474"/>
                            <a:gd name="csX471" fmla="*/ 2511208 w 2613172"/>
                            <a:gd name="csY471" fmla="*/ 82974 h 226474"/>
                            <a:gd name="csX472" fmla="*/ 2510141 w 2613172"/>
                            <a:gd name="csY472" fmla="*/ 92341 h 226474"/>
                            <a:gd name="csX473" fmla="*/ 2511094 w 2613172"/>
                            <a:gd name="csY473" fmla="*/ 101023 h 226474"/>
                            <a:gd name="csX474" fmla="*/ 1772420 w 2613172"/>
                            <a:gd name="csY474" fmla="*/ 61976 h 226474"/>
                            <a:gd name="csX475" fmla="*/ 1774073 w 2613172"/>
                            <a:gd name="csY475" fmla="*/ 65980 h 226474"/>
                            <a:gd name="csX476" fmla="*/ 1774073 w 2613172"/>
                            <a:gd name="csY476" fmla="*/ 164511 h 226474"/>
                            <a:gd name="csX477" fmla="*/ 1769230 w 2613172"/>
                            <a:gd name="csY477" fmla="*/ 192258 h 226474"/>
                            <a:gd name="csX478" fmla="*/ 1754700 w 2613172"/>
                            <a:gd name="csY478" fmla="*/ 211477 h 226474"/>
                            <a:gd name="csX479" fmla="*/ 1732848 w 2613172"/>
                            <a:gd name="csY479" fmla="*/ 222725 h 226474"/>
                            <a:gd name="csX480" fmla="*/ 1706089 w 2613172"/>
                            <a:gd name="csY480" fmla="*/ 226475 h 226474"/>
                            <a:gd name="csX481" fmla="*/ 1681516 w 2613172"/>
                            <a:gd name="csY481" fmla="*/ 224454 h 226474"/>
                            <a:gd name="csX482" fmla="*/ 1659118 w 2613172"/>
                            <a:gd name="csY482" fmla="*/ 218391 h 226474"/>
                            <a:gd name="csX483" fmla="*/ 1656473 w 2613172"/>
                            <a:gd name="csY483" fmla="*/ 216281 h 226474"/>
                            <a:gd name="csX484" fmla="*/ 1655482 w 2613172"/>
                            <a:gd name="csY484" fmla="*/ 213040 h 226474"/>
                            <a:gd name="csX485" fmla="*/ 1655482 w 2613172"/>
                            <a:gd name="csY485" fmla="*/ 185509 h 226474"/>
                            <a:gd name="csX486" fmla="*/ 1657948 w 2613172"/>
                            <a:gd name="csY486" fmla="*/ 180819 h 226474"/>
                            <a:gd name="csX487" fmla="*/ 1663173 w 2613172"/>
                            <a:gd name="csY487" fmla="*/ 180272 h 226474"/>
                            <a:gd name="csX488" fmla="*/ 1679470 w 2613172"/>
                            <a:gd name="csY488" fmla="*/ 185166 h 226474"/>
                            <a:gd name="csX489" fmla="*/ 1697254 w 2613172"/>
                            <a:gd name="csY489" fmla="*/ 186793 h 226474"/>
                            <a:gd name="csX490" fmla="*/ 1718318 w 2613172"/>
                            <a:gd name="csY490" fmla="*/ 182026 h 226474"/>
                            <a:gd name="csX491" fmla="*/ 1725322 w 2613172"/>
                            <a:gd name="csY491" fmla="*/ 167753 h 226474"/>
                            <a:gd name="csX492" fmla="*/ 1725322 w 2613172"/>
                            <a:gd name="csY492" fmla="*/ 162198 h 226474"/>
                            <a:gd name="csX493" fmla="*/ 1712051 w 2613172"/>
                            <a:gd name="csY493" fmla="*/ 170193 h 226474"/>
                            <a:gd name="csX494" fmla="*/ 1694941 w 2613172"/>
                            <a:gd name="csY494" fmla="*/ 172875 h 226474"/>
                            <a:gd name="csX495" fmla="*/ 1672720 w 2613172"/>
                            <a:gd name="csY495" fmla="*/ 168693 h 226474"/>
                            <a:gd name="csX496" fmla="*/ 1656664 w 2613172"/>
                            <a:gd name="csY496" fmla="*/ 156148 h 226474"/>
                            <a:gd name="csX497" fmla="*/ 1646914 w 2613172"/>
                            <a:gd name="csY497" fmla="*/ 137425 h 226474"/>
                            <a:gd name="csX498" fmla="*/ 1643660 w 2613172"/>
                            <a:gd name="csY498" fmla="*/ 114610 h 226474"/>
                            <a:gd name="csX499" fmla="*/ 1646914 w 2613172"/>
                            <a:gd name="csY499" fmla="*/ 91846 h 226474"/>
                            <a:gd name="csX500" fmla="*/ 1656664 w 2613172"/>
                            <a:gd name="csY500" fmla="*/ 73199 h 226474"/>
                            <a:gd name="csX501" fmla="*/ 1672720 w 2613172"/>
                            <a:gd name="csY501" fmla="*/ 60756 h 226474"/>
                            <a:gd name="csX502" fmla="*/ 1694940 w 2613172"/>
                            <a:gd name="csY502" fmla="*/ 56625 h 226474"/>
                            <a:gd name="csX503" fmla="*/ 1715470 w 2613172"/>
                            <a:gd name="csY503" fmla="*/ 60908 h 226474"/>
                            <a:gd name="csX504" fmla="*/ 1731144 w 2613172"/>
                            <a:gd name="csY504" fmla="*/ 73784 h 226474"/>
                            <a:gd name="csX505" fmla="*/ 1731144 w 2613172"/>
                            <a:gd name="csY505" fmla="*/ 65980 h 226474"/>
                            <a:gd name="csX506" fmla="*/ 1732810 w 2613172"/>
                            <a:gd name="csY506" fmla="*/ 61976 h 226474"/>
                            <a:gd name="csX507" fmla="*/ 1736801 w 2613172"/>
                            <a:gd name="csY507" fmla="*/ 60324 h 226474"/>
                            <a:gd name="csX508" fmla="*/ 1768416 w 2613172"/>
                            <a:gd name="csY508" fmla="*/ 60324 h 226474"/>
                            <a:gd name="csX509" fmla="*/ 1772420 w 2613172"/>
                            <a:gd name="csY509" fmla="*/ 61976 h 226474"/>
                            <a:gd name="csX510" fmla="*/ 1725576 w 2613172"/>
                            <a:gd name="csY510" fmla="*/ 115322 h 226474"/>
                            <a:gd name="csX511" fmla="*/ 1725576 w 2613172"/>
                            <a:gd name="csY511" fmla="*/ 103018 h 226474"/>
                            <a:gd name="csX512" fmla="*/ 1719665 w 2613172"/>
                            <a:gd name="csY512" fmla="*/ 97095 h 226474"/>
                            <a:gd name="csX513" fmla="*/ 1711199 w 2613172"/>
                            <a:gd name="csY513" fmla="*/ 95125 h 226474"/>
                            <a:gd name="csX514" fmla="*/ 1703851 w 2613172"/>
                            <a:gd name="csY514" fmla="*/ 96612 h 226474"/>
                            <a:gd name="csX515" fmla="*/ 1698538 w 2613172"/>
                            <a:gd name="csY515" fmla="*/ 101061 h 226474"/>
                            <a:gd name="csX516" fmla="*/ 1695309 w 2613172"/>
                            <a:gd name="csY516" fmla="*/ 107569 h 226474"/>
                            <a:gd name="csX517" fmla="*/ 1694241 w 2613172"/>
                            <a:gd name="csY517" fmla="*/ 115322 h 226474"/>
                            <a:gd name="csX518" fmla="*/ 1695309 w 2613172"/>
                            <a:gd name="csY518" fmla="*/ 123063 h 226474"/>
                            <a:gd name="csX519" fmla="*/ 1698538 w 2613172"/>
                            <a:gd name="csY519" fmla="*/ 129583 h 226474"/>
                            <a:gd name="csX520" fmla="*/ 1703851 w 2613172"/>
                            <a:gd name="csY520" fmla="*/ 134019 h 226474"/>
                            <a:gd name="csX521" fmla="*/ 1711199 w 2613172"/>
                            <a:gd name="csY521" fmla="*/ 135493 h 226474"/>
                            <a:gd name="csX522" fmla="*/ 1719665 w 2613172"/>
                            <a:gd name="csY522" fmla="*/ 133523 h 226474"/>
                            <a:gd name="csX523" fmla="*/ 1725576 w 2613172"/>
                            <a:gd name="csY523" fmla="*/ 127626 h 226474"/>
                            <a:gd name="csX524" fmla="*/ 1725576 w 2613172"/>
                            <a:gd name="csY524" fmla="*/ 115322 h 226474"/>
                            <a:gd name="csX525" fmla="*/ 1725576 w 2613172"/>
                            <a:gd name="csY525" fmla="*/ 115322 h 226474"/>
                            <a:gd name="csX526" fmla="*/ 1283692 w 2613172"/>
                            <a:gd name="csY526" fmla="*/ 56625 h 226474"/>
                            <a:gd name="csX527" fmla="*/ 1268907 w 2613172"/>
                            <a:gd name="csY527" fmla="*/ 59053 h 226474"/>
                            <a:gd name="csX528" fmla="*/ 1255611 w 2613172"/>
                            <a:gd name="csY528" fmla="*/ 66374 h 226474"/>
                            <a:gd name="csX529" fmla="*/ 1255611 w 2613172"/>
                            <a:gd name="csY529" fmla="*/ 14922 h 226474"/>
                            <a:gd name="csX530" fmla="*/ 1253958 w 2613172"/>
                            <a:gd name="csY530" fmla="*/ 10931 h 226474"/>
                            <a:gd name="csX531" fmla="*/ 1249966 w 2613172"/>
                            <a:gd name="csY531" fmla="*/ 9279 h 226474"/>
                            <a:gd name="csX532" fmla="*/ 1212313 w 2613172"/>
                            <a:gd name="csY532" fmla="*/ 9279 h 226474"/>
                            <a:gd name="csX533" fmla="*/ 1208309 w 2613172"/>
                            <a:gd name="csY533" fmla="*/ 10931 h 226474"/>
                            <a:gd name="csX534" fmla="*/ 1206656 w 2613172"/>
                            <a:gd name="csY534" fmla="*/ 14922 h 226474"/>
                            <a:gd name="csX535" fmla="*/ 1206656 w 2613172"/>
                            <a:gd name="csY535" fmla="*/ 166037 h 226474"/>
                            <a:gd name="csX536" fmla="*/ 1208309 w 2613172"/>
                            <a:gd name="csY536" fmla="*/ 170041 h 226474"/>
                            <a:gd name="csX537" fmla="*/ 1212313 w 2613172"/>
                            <a:gd name="csY537" fmla="*/ 171706 h 226474"/>
                            <a:gd name="csX538" fmla="*/ 1249966 w 2613172"/>
                            <a:gd name="csY538" fmla="*/ 171706 h 226474"/>
                            <a:gd name="csX539" fmla="*/ 1253958 w 2613172"/>
                            <a:gd name="csY539" fmla="*/ 170041 h 226474"/>
                            <a:gd name="csX540" fmla="*/ 1255611 w 2613172"/>
                            <a:gd name="csY540" fmla="*/ 166037 h 226474"/>
                            <a:gd name="csX541" fmla="*/ 1255611 w 2613172"/>
                            <a:gd name="csY541" fmla="*/ 103018 h 226474"/>
                            <a:gd name="csX542" fmla="*/ 1261394 w 2613172"/>
                            <a:gd name="csY542" fmla="*/ 98582 h 226474"/>
                            <a:gd name="csX543" fmla="*/ 1268564 w 2613172"/>
                            <a:gd name="csY543" fmla="*/ 97489 h 226474"/>
                            <a:gd name="csX544" fmla="*/ 1275251 w 2613172"/>
                            <a:gd name="csY544" fmla="*/ 100946 h 226474"/>
                            <a:gd name="csX545" fmla="*/ 1277920 w 2613172"/>
                            <a:gd name="csY545" fmla="*/ 108115 h 226474"/>
                            <a:gd name="csX546" fmla="*/ 1277920 w 2613172"/>
                            <a:gd name="csY546" fmla="*/ 166037 h 226474"/>
                            <a:gd name="csX547" fmla="*/ 1279573 w 2613172"/>
                            <a:gd name="csY547" fmla="*/ 170041 h 226474"/>
                            <a:gd name="csX548" fmla="*/ 1283564 w 2613172"/>
                            <a:gd name="csY548" fmla="*/ 171706 h 226474"/>
                            <a:gd name="csX549" fmla="*/ 1321192 w 2613172"/>
                            <a:gd name="csY549" fmla="*/ 171706 h 226474"/>
                            <a:gd name="csX550" fmla="*/ 1325196 w 2613172"/>
                            <a:gd name="csY550" fmla="*/ 170041 h 226474"/>
                            <a:gd name="csX551" fmla="*/ 1326849 w 2613172"/>
                            <a:gd name="csY551" fmla="*/ 166037 h 226474"/>
                            <a:gd name="csX552" fmla="*/ 1326849 w 2613172"/>
                            <a:gd name="csY552" fmla="*/ 99777 h 226474"/>
                            <a:gd name="csX553" fmla="*/ 1324154 w 2613172"/>
                            <a:gd name="csY553" fmla="*/ 83215 h 226474"/>
                            <a:gd name="csX554" fmla="*/ 1316082 w 2613172"/>
                            <a:gd name="csY554" fmla="*/ 69259 h 226474"/>
                            <a:gd name="csX555" fmla="*/ 1302582 w 2613172"/>
                            <a:gd name="csY555" fmla="*/ 59777 h 226474"/>
                            <a:gd name="csX556" fmla="*/ 1283691 w 2613172"/>
                            <a:gd name="csY556" fmla="*/ 56625 h 226474"/>
                            <a:gd name="csX557" fmla="*/ 1486017 w 2613172"/>
                            <a:gd name="csY557" fmla="*/ 144289 h 226474"/>
                            <a:gd name="csX558" fmla="*/ 1482534 w 2613172"/>
                            <a:gd name="csY558" fmla="*/ 142459 h 226474"/>
                            <a:gd name="csX559" fmla="*/ 1477793 w 2613172"/>
                            <a:gd name="csY559" fmla="*/ 140527 h 226474"/>
                            <a:gd name="csX560" fmla="*/ 1476547 w 2613172"/>
                            <a:gd name="csY560" fmla="*/ 136434 h 226474"/>
                            <a:gd name="csX561" fmla="*/ 1476547 w 2613172"/>
                            <a:gd name="csY561" fmla="*/ 66018 h 226474"/>
                            <a:gd name="csX562" fmla="*/ 1474869 w 2613172"/>
                            <a:gd name="csY562" fmla="*/ 61989 h 226474"/>
                            <a:gd name="csX563" fmla="*/ 1470826 w 2613172"/>
                            <a:gd name="csY563" fmla="*/ 60311 h 226474"/>
                            <a:gd name="csX564" fmla="*/ 1439326 w 2613172"/>
                            <a:gd name="csY564" fmla="*/ 60311 h 226474"/>
                            <a:gd name="csX565" fmla="*/ 1435296 w 2613172"/>
                            <a:gd name="csY565" fmla="*/ 61989 h 226474"/>
                            <a:gd name="csX566" fmla="*/ 1433618 w 2613172"/>
                            <a:gd name="csY566" fmla="*/ 66018 h 226474"/>
                            <a:gd name="csX567" fmla="*/ 1433618 w 2613172"/>
                            <a:gd name="csY567" fmla="*/ 73772 h 226474"/>
                            <a:gd name="csX568" fmla="*/ 1419076 w 2613172"/>
                            <a:gd name="csY568" fmla="*/ 61709 h 226474"/>
                            <a:gd name="csX569" fmla="*/ 1397414 w 2613172"/>
                            <a:gd name="csY569" fmla="*/ 56600 h 226474"/>
                            <a:gd name="csX570" fmla="*/ 1358375 w 2613172"/>
                            <a:gd name="csY570" fmla="*/ 74814 h 226474"/>
                            <a:gd name="csX571" fmla="*/ 1346133 w 2613172"/>
                            <a:gd name="csY571" fmla="*/ 115996 h 226474"/>
                            <a:gd name="csX572" fmla="*/ 1358375 w 2613172"/>
                            <a:gd name="csY572" fmla="*/ 157190 h 226474"/>
                            <a:gd name="csX573" fmla="*/ 1397414 w 2613172"/>
                            <a:gd name="csY573" fmla="*/ 175404 h 226474"/>
                            <a:gd name="csX574" fmla="*/ 1397872 w 2613172"/>
                            <a:gd name="csY574" fmla="*/ 175404 h 226474"/>
                            <a:gd name="csX575" fmla="*/ 1415580 w 2613172"/>
                            <a:gd name="csY575" fmla="*/ 173053 h 226474"/>
                            <a:gd name="csX576" fmla="*/ 1430847 w 2613172"/>
                            <a:gd name="csY576" fmla="*/ 165973 h 226474"/>
                            <a:gd name="csX577" fmla="*/ 1434533 w 2613172"/>
                            <a:gd name="csY577" fmla="*/ 164905 h 226474"/>
                            <a:gd name="csX578" fmla="*/ 1437991 w 2613172"/>
                            <a:gd name="csY578" fmla="*/ 166393 h 226474"/>
                            <a:gd name="csX579" fmla="*/ 1448453 w 2613172"/>
                            <a:gd name="csY579" fmla="*/ 172633 h 226474"/>
                            <a:gd name="csX580" fmla="*/ 1462843 w 2613172"/>
                            <a:gd name="csY580" fmla="*/ 174718 h 226474"/>
                            <a:gd name="csX581" fmla="*/ 1474068 w 2613172"/>
                            <a:gd name="csY581" fmla="*/ 174006 h 226474"/>
                            <a:gd name="csX582" fmla="*/ 1483729 w 2613172"/>
                            <a:gd name="csY582" fmla="*/ 171909 h 226474"/>
                            <a:gd name="csX583" fmla="*/ 1486450 w 2613172"/>
                            <a:gd name="csY583" fmla="*/ 169850 h 226474"/>
                            <a:gd name="csX584" fmla="*/ 1487454 w 2613172"/>
                            <a:gd name="csY584" fmla="*/ 166558 h 226474"/>
                            <a:gd name="csX585" fmla="*/ 1487454 w 2613172"/>
                            <a:gd name="csY585" fmla="*/ 148064 h 226474"/>
                            <a:gd name="csX586" fmla="*/ 1486017 w 2613172"/>
                            <a:gd name="csY586" fmla="*/ 144289 h 226474"/>
                            <a:gd name="csX587" fmla="*/ 1428050 w 2613172"/>
                            <a:gd name="csY587" fmla="*/ 115996 h 226474"/>
                            <a:gd name="csX588" fmla="*/ 1428050 w 2613172"/>
                            <a:gd name="csY588" fmla="*/ 128299 h 226474"/>
                            <a:gd name="csX589" fmla="*/ 1422508 w 2613172"/>
                            <a:gd name="csY589" fmla="*/ 133727 h 226474"/>
                            <a:gd name="csX590" fmla="*/ 1413660 w 2613172"/>
                            <a:gd name="csY590" fmla="*/ 136193 h 226474"/>
                            <a:gd name="csX591" fmla="*/ 1400668 w 2613172"/>
                            <a:gd name="csY591" fmla="*/ 129837 h 226474"/>
                            <a:gd name="csX592" fmla="*/ 1396715 w 2613172"/>
                            <a:gd name="csY592" fmla="*/ 115996 h 226474"/>
                            <a:gd name="csX593" fmla="*/ 1400668 w 2613172"/>
                            <a:gd name="csY593" fmla="*/ 102167 h 226474"/>
                            <a:gd name="csX594" fmla="*/ 1413660 w 2613172"/>
                            <a:gd name="csY594" fmla="*/ 95824 h 226474"/>
                            <a:gd name="csX595" fmla="*/ 1422508 w 2613172"/>
                            <a:gd name="csY595" fmla="*/ 98290 h 226474"/>
                            <a:gd name="csX596" fmla="*/ 1428050 w 2613172"/>
                            <a:gd name="csY596" fmla="*/ 103705 h 226474"/>
                            <a:gd name="csX597" fmla="*/ 1428050 w 2613172"/>
                            <a:gd name="csY597" fmla="*/ 115996 h 226474"/>
                            <a:gd name="csX598" fmla="*/ 1581599 w 2613172"/>
                            <a:gd name="csY598" fmla="*/ 56612 h 226474"/>
                            <a:gd name="csX599" fmla="*/ 1563446 w 2613172"/>
                            <a:gd name="csY599" fmla="*/ 60324 h 226474"/>
                            <a:gd name="csX600" fmla="*/ 1547493 w 2613172"/>
                            <a:gd name="csY600" fmla="*/ 71458 h 226474"/>
                            <a:gd name="csX601" fmla="*/ 1547493 w 2613172"/>
                            <a:gd name="csY601" fmla="*/ 66323 h 226474"/>
                            <a:gd name="csX602" fmla="*/ 1545713 w 2613172"/>
                            <a:gd name="csY602" fmla="*/ 62218 h 226474"/>
                            <a:gd name="csX603" fmla="*/ 1541492 w 2613172"/>
                            <a:gd name="csY603" fmla="*/ 60692 h 226474"/>
                            <a:gd name="csX604" fmla="*/ 1525857 w 2613172"/>
                            <a:gd name="csY604" fmla="*/ 60502 h 226474"/>
                            <a:gd name="csX605" fmla="*/ 1510221 w 2613172"/>
                            <a:gd name="csY605" fmla="*/ 60311 h 226474"/>
                            <a:gd name="csX606" fmla="*/ 1506229 w 2613172"/>
                            <a:gd name="csY606" fmla="*/ 61976 h 226474"/>
                            <a:gd name="csX607" fmla="*/ 1504577 w 2613172"/>
                            <a:gd name="csY607" fmla="*/ 65980 h 226474"/>
                            <a:gd name="csX608" fmla="*/ 1504577 w 2613172"/>
                            <a:gd name="csY608" fmla="*/ 166037 h 226474"/>
                            <a:gd name="csX609" fmla="*/ 1506229 w 2613172"/>
                            <a:gd name="csY609" fmla="*/ 170040 h 226474"/>
                            <a:gd name="csX610" fmla="*/ 1510221 w 2613172"/>
                            <a:gd name="csY610" fmla="*/ 171693 h 226474"/>
                            <a:gd name="csX611" fmla="*/ 1547861 w 2613172"/>
                            <a:gd name="csY611" fmla="*/ 171693 h 226474"/>
                            <a:gd name="csX612" fmla="*/ 1551866 w 2613172"/>
                            <a:gd name="csY612" fmla="*/ 170040 h 226474"/>
                            <a:gd name="csX613" fmla="*/ 1553531 w 2613172"/>
                            <a:gd name="csY613" fmla="*/ 166037 h 226474"/>
                            <a:gd name="csX614" fmla="*/ 1553531 w 2613172"/>
                            <a:gd name="csY614" fmla="*/ 103018 h 226474"/>
                            <a:gd name="csX615" fmla="*/ 1559315 w 2613172"/>
                            <a:gd name="csY615" fmla="*/ 98582 h 226474"/>
                            <a:gd name="csX616" fmla="*/ 1566459 w 2613172"/>
                            <a:gd name="csY616" fmla="*/ 97502 h 226474"/>
                            <a:gd name="csX617" fmla="*/ 1573158 w 2613172"/>
                            <a:gd name="csY617" fmla="*/ 100934 h 226474"/>
                            <a:gd name="csX618" fmla="*/ 1575815 w 2613172"/>
                            <a:gd name="csY618" fmla="*/ 108115 h 226474"/>
                            <a:gd name="csX619" fmla="*/ 1575815 w 2613172"/>
                            <a:gd name="csY619" fmla="*/ 166037 h 226474"/>
                            <a:gd name="csX620" fmla="*/ 1577480 w 2613172"/>
                            <a:gd name="csY620" fmla="*/ 170041 h 226474"/>
                            <a:gd name="csX621" fmla="*/ 1581485 w 2613172"/>
                            <a:gd name="csY621" fmla="*/ 171693 h 226474"/>
                            <a:gd name="csX622" fmla="*/ 1619113 w 2613172"/>
                            <a:gd name="csY622" fmla="*/ 171693 h 226474"/>
                            <a:gd name="csX623" fmla="*/ 1623104 w 2613172"/>
                            <a:gd name="csY623" fmla="*/ 170041 h 226474"/>
                            <a:gd name="csX624" fmla="*/ 1624757 w 2613172"/>
                            <a:gd name="csY624" fmla="*/ 166037 h 226474"/>
                            <a:gd name="csX625" fmla="*/ 1624757 w 2613172"/>
                            <a:gd name="csY625" fmla="*/ 99764 h 226474"/>
                            <a:gd name="csX626" fmla="*/ 1622075 w 2613172"/>
                            <a:gd name="csY626" fmla="*/ 83203 h 226474"/>
                            <a:gd name="csX627" fmla="*/ 1613990 w 2613172"/>
                            <a:gd name="csY627" fmla="*/ 69247 h 226474"/>
                            <a:gd name="csX628" fmla="*/ 1600502 w 2613172"/>
                            <a:gd name="csY628" fmla="*/ 59777 h 226474"/>
                            <a:gd name="csX629" fmla="*/ 1581599 w 2613172"/>
                            <a:gd name="csY629" fmla="*/ 56612 h 226474"/>
                            <a:gd name="csX630" fmla="*/ 1903495 w 2613172"/>
                            <a:gd name="csY630" fmla="*/ 80127 h 226474"/>
                            <a:gd name="csX631" fmla="*/ 1897418 w 2613172"/>
                            <a:gd name="csY631" fmla="*/ 72170 h 226474"/>
                            <a:gd name="csX632" fmla="*/ 1889829 w 2613172"/>
                            <a:gd name="csY632" fmla="*/ 65866 h 226474"/>
                            <a:gd name="csX633" fmla="*/ 1879774 w 2613172"/>
                            <a:gd name="csY633" fmla="*/ 60908 h 226474"/>
                            <a:gd name="csX634" fmla="*/ 1867748 w 2613172"/>
                            <a:gd name="csY634" fmla="*/ 57680 h 226474"/>
                            <a:gd name="csX635" fmla="*/ 1854159 w 2613172"/>
                            <a:gd name="csY635" fmla="*/ 56625 h 226474"/>
                            <a:gd name="csX636" fmla="*/ 1844180 w 2613172"/>
                            <a:gd name="csY636" fmla="*/ 57400 h 226474"/>
                            <a:gd name="csX637" fmla="*/ 1834201 w 2613172"/>
                            <a:gd name="csY637" fmla="*/ 59752 h 226474"/>
                            <a:gd name="csX638" fmla="*/ 1824426 w 2613172"/>
                            <a:gd name="csY638" fmla="*/ 63718 h 226474"/>
                            <a:gd name="csX639" fmla="*/ 1815044 w 2613172"/>
                            <a:gd name="csY639" fmla="*/ 69374 h 226474"/>
                            <a:gd name="csX640" fmla="*/ 1806705 w 2613172"/>
                            <a:gd name="csY640" fmla="*/ 77229 h 226474"/>
                            <a:gd name="csX641" fmla="*/ 1800082 w 2613172"/>
                            <a:gd name="csY641" fmla="*/ 87829 h 226474"/>
                            <a:gd name="csX642" fmla="*/ 1795734 w 2613172"/>
                            <a:gd name="csY642" fmla="*/ 100667 h 226474"/>
                            <a:gd name="csX643" fmla="*/ 1794272 w 2613172"/>
                            <a:gd name="csY643" fmla="*/ 115322 h 226474"/>
                            <a:gd name="csX644" fmla="*/ 1796866 w 2613172"/>
                            <a:gd name="csY644" fmla="*/ 134133 h 226474"/>
                            <a:gd name="csX645" fmla="*/ 1804607 w 2613172"/>
                            <a:gd name="csY645" fmla="*/ 149780 h 226474"/>
                            <a:gd name="csX646" fmla="*/ 1816176 w 2613172"/>
                            <a:gd name="csY646" fmla="*/ 161753 h 226474"/>
                            <a:gd name="csX647" fmla="*/ 1830235 w 2613172"/>
                            <a:gd name="csY647" fmla="*/ 169621 h 226474"/>
                            <a:gd name="csX648" fmla="*/ 1846430 w 2613172"/>
                            <a:gd name="csY648" fmla="*/ 173968 h 226474"/>
                            <a:gd name="csX649" fmla="*/ 1864367 w 2613172"/>
                            <a:gd name="csY649" fmla="*/ 175417 h 226474"/>
                            <a:gd name="csX650" fmla="*/ 1883994 w 2613172"/>
                            <a:gd name="csY650" fmla="*/ 174273 h 226474"/>
                            <a:gd name="csX651" fmla="*/ 1900991 w 2613172"/>
                            <a:gd name="csY651" fmla="*/ 170879 h 226474"/>
                            <a:gd name="csX652" fmla="*/ 1903876 w 2613172"/>
                            <a:gd name="csY652" fmla="*/ 168820 h 226474"/>
                            <a:gd name="csX653" fmla="*/ 1904969 w 2613172"/>
                            <a:gd name="csY653" fmla="*/ 165414 h 226474"/>
                            <a:gd name="csX654" fmla="*/ 1904969 w 2613172"/>
                            <a:gd name="csY654" fmla="*/ 144010 h 226474"/>
                            <a:gd name="csX655" fmla="*/ 1902897 w 2613172"/>
                            <a:gd name="csY655" fmla="*/ 139612 h 226474"/>
                            <a:gd name="csX656" fmla="*/ 1898219 w 2613172"/>
                            <a:gd name="csY656" fmla="*/ 138481 h 226474"/>
                            <a:gd name="csX657" fmla="*/ 1886194 w 2613172"/>
                            <a:gd name="csY657" fmla="*/ 140425 h 226474"/>
                            <a:gd name="csX658" fmla="*/ 1872935 w 2613172"/>
                            <a:gd name="csY658" fmla="*/ 141073 h 226474"/>
                            <a:gd name="csX659" fmla="*/ 1862206 w 2613172"/>
                            <a:gd name="csY659" fmla="*/ 140171 h 226474"/>
                            <a:gd name="csX660" fmla="*/ 1852761 w 2613172"/>
                            <a:gd name="csY660" fmla="*/ 137489 h 226474"/>
                            <a:gd name="csX661" fmla="*/ 1845439 w 2613172"/>
                            <a:gd name="csY661" fmla="*/ 133104 h 226474"/>
                            <a:gd name="csX662" fmla="*/ 1841167 w 2613172"/>
                            <a:gd name="csY662" fmla="*/ 127143 h 226474"/>
                            <a:gd name="csX663" fmla="*/ 1904919 w 2613172"/>
                            <a:gd name="csY663" fmla="*/ 127143 h 226474"/>
                            <a:gd name="csX664" fmla="*/ 1908656 w 2613172"/>
                            <a:gd name="csY664" fmla="*/ 125757 h 226474"/>
                            <a:gd name="csX665" fmla="*/ 1910550 w 2613172"/>
                            <a:gd name="csY665" fmla="*/ 122275 h 226474"/>
                            <a:gd name="csX666" fmla="*/ 1911173 w 2613172"/>
                            <a:gd name="csY666" fmla="*/ 116288 h 226474"/>
                            <a:gd name="csX667" fmla="*/ 1911516 w 2613172"/>
                            <a:gd name="csY667" fmla="*/ 110263 h 226474"/>
                            <a:gd name="csX668" fmla="*/ 1910944 w 2613172"/>
                            <a:gd name="csY668" fmla="*/ 99599 h 226474"/>
                            <a:gd name="csX669" fmla="*/ 1908186 w 2613172"/>
                            <a:gd name="csY669" fmla="*/ 89329 h 226474"/>
                            <a:gd name="csX670" fmla="*/ 1903495 w 2613172"/>
                            <a:gd name="csY670" fmla="*/ 80127 h 226474"/>
                            <a:gd name="csX671" fmla="*/ 1870036 w 2613172"/>
                            <a:gd name="csY671" fmla="*/ 99040 h 226474"/>
                            <a:gd name="csX672" fmla="*/ 1870164 w 2613172"/>
                            <a:gd name="csY672" fmla="*/ 104645 h 226474"/>
                            <a:gd name="csX673" fmla="*/ 1840684 w 2613172"/>
                            <a:gd name="csY673" fmla="*/ 104645 h 226474"/>
                            <a:gd name="csX674" fmla="*/ 1841790 w 2613172"/>
                            <a:gd name="csY674" fmla="*/ 98315 h 226474"/>
                            <a:gd name="csX675" fmla="*/ 1845083 w 2613172"/>
                            <a:gd name="csY675" fmla="*/ 93269 h 226474"/>
                            <a:gd name="csX676" fmla="*/ 1850193 w 2613172"/>
                            <a:gd name="csY676" fmla="*/ 89965 h 226474"/>
                            <a:gd name="csX677" fmla="*/ 1856689 w 2613172"/>
                            <a:gd name="csY677" fmla="*/ 88859 h 226474"/>
                            <a:gd name="csX678" fmla="*/ 1863426 w 2613172"/>
                            <a:gd name="csY678" fmla="*/ 90117 h 226474"/>
                            <a:gd name="csX679" fmla="*/ 1867837 w 2613172"/>
                            <a:gd name="csY679" fmla="*/ 93854 h 226474"/>
                            <a:gd name="csX680" fmla="*/ 1870037 w 2613172"/>
                            <a:gd name="csY680" fmla="*/ 99040 h 226474"/>
                            <a:gd name="csX681" fmla="*/ 1929605 w 2613172"/>
                            <a:gd name="csY681" fmla="*/ 101023 h 226474"/>
                            <a:gd name="csX682" fmla="*/ 1932478 w 2613172"/>
                            <a:gd name="csY682" fmla="*/ 108001 h 226474"/>
                            <a:gd name="csX683" fmla="*/ 1936826 w 2613172"/>
                            <a:gd name="csY683" fmla="*/ 113606 h 226474"/>
                            <a:gd name="csX684" fmla="*/ 1942228 w 2613172"/>
                            <a:gd name="csY684" fmla="*/ 118093 h 226474"/>
                            <a:gd name="csX685" fmla="*/ 1948343 w 2613172"/>
                            <a:gd name="csY685" fmla="*/ 121639 h 226474"/>
                            <a:gd name="csX686" fmla="*/ 1954877 w 2613172"/>
                            <a:gd name="csY686" fmla="*/ 124359 h 226474"/>
                            <a:gd name="csX687" fmla="*/ 1961398 w 2613172"/>
                            <a:gd name="csY687" fmla="*/ 126533 h 226474"/>
                            <a:gd name="csX688" fmla="*/ 1967513 w 2613172"/>
                            <a:gd name="csY688" fmla="*/ 128427 h 226474"/>
                            <a:gd name="csX689" fmla="*/ 1972915 w 2613172"/>
                            <a:gd name="csY689" fmla="*/ 130168 h 226474"/>
                            <a:gd name="csX690" fmla="*/ 1977275 w 2613172"/>
                            <a:gd name="csY690" fmla="*/ 131909 h 226474"/>
                            <a:gd name="csX691" fmla="*/ 1980136 w 2613172"/>
                            <a:gd name="csY691" fmla="*/ 133905 h 226474"/>
                            <a:gd name="csX692" fmla="*/ 1981089 w 2613172"/>
                            <a:gd name="csY692" fmla="*/ 136434 h 226474"/>
                            <a:gd name="csX693" fmla="*/ 1980492 w 2613172"/>
                            <a:gd name="csY693" fmla="*/ 138252 h 226474"/>
                            <a:gd name="csX694" fmla="*/ 1978661 w 2613172"/>
                            <a:gd name="csY694" fmla="*/ 139561 h 226474"/>
                            <a:gd name="csX695" fmla="*/ 1975331 w 2613172"/>
                            <a:gd name="csY695" fmla="*/ 140349 h 226474"/>
                            <a:gd name="csX696" fmla="*/ 1970195 w 2613172"/>
                            <a:gd name="csY696" fmla="*/ 140603 h 226474"/>
                            <a:gd name="csX697" fmla="*/ 1961284 w 2613172"/>
                            <a:gd name="csY697" fmla="*/ 139917 h 226474"/>
                            <a:gd name="csX698" fmla="*/ 1950809 w 2613172"/>
                            <a:gd name="csY698" fmla="*/ 137820 h 226474"/>
                            <a:gd name="csX699" fmla="*/ 1944389 w 2613172"/>
                            <a:gd name="csY699" fmla="*/ 135862 h 226474"/>
                            <a:gd name="csX700" fmla="*/ 1938262 w 2613172"/>
                            <a:gd name="csY700" fmla="*/ 133231 h 226474"/>
                            <a:gd name="csX701" fmla="*/ 1932732 w 2613172"/>
                            <a:gd name="csY701" fmla="*/ 133422 h 226474"/>
                            <a:gd name="csX702" fmla="*/ 1930038 w 2613172"/>
                            <a:gd name="csY702" fmla="*/ 138188 h 226474"/>
                            <a:gd name="csX703" fmla="*/ 1930038 w 2613172"/>
                            <a:gd name="csY703" fmla="*/ 162173 h 226474"/>
                            <a:gd name="csX704" fmla="*/ 1930864 w 2613172"/>
                            <a:gd name="csY704" fmla="*/ 165172 h 226474"/>
                            <a:gd name="csX705" fmla="*/ 1933139 w 2613172"/>
                            <a:gd name="csY705" fmla="*/ 167270 h 226474"/>
                            <a:gd name="csX706" fmla="*/ 1941555 w 2613172"/>
                            <a:gd name="csY706" fmla="*/ 170663 h 226474"/>
                            <a:gd name="csX707" fmla="*/ 1950695 w 2613172"/>
                            <a:gd name="csY707" fmla="*/ 173091 h 226474"/>
                            <a:gd name="csX708" fmla="*/ 1962873 w 2613172"/>
                            <a:gd name="csY708" fmla="*/ 174832 h 226474"/>
                            <a:gd name="csX709" fmla="*/ 1976691 w 2613172"/>
                            <a:gd name="csY709" fmla="*/ 175417 h 226474"/>
                            <a:gd name="csX710" fmla="*/ 1987191 w 2613172"/>
                            <a:gd name="csY710" fmla="*/ 175010 h 226474"/>
                            <a:gd name="csX711" fmla="*/ 1997348 w 2613172"/>
                            <a:gd name="csY711" fmla="*/ 173790 h 226474"/>
                            <a:gd name="csX712" fmla="*/ 2006742 w 2613172"/>
                            <a:gd name="csY712" fmla="*/ 171502 h 226474"/>
                            <a:gd name="csX713" fmla="*/ 2014980 w 2613172"/>
                            <a:gd name="csY713" fmla="*/ 167867 h 226474"/>
                            <a:gd name="csX714" fmla="*/ 2021857 w 2613172"/>
                            <a:gd name="csY714" fmla="*/ 162884 h 226474"/>
                            <a:gd name="csX715" fmla="*/ 2027158 w 2613172"/>
                            <a:gd name="csY715" fmla="*/ 156504 h 226474"/>
                            <a:gd name="csX716" fmla="*/ 2030552 w 2613172"/>
                            <a:gd name="csY716" fmla="*/ 148522 h 226474"/>
                            <a:gd name="csX717" fmla="*/ 2031684 w 2613172"/>
                            <a:gd name="csY717" fmla="*/ 138747 h 226474"/>
                            <a:gd name="csX718" fmla="*/ 2030730 w 2613172"/>
                            <a:gd name="csY718" fmla="*/ 129875 h 226474"/>
                            <a:gd name="csX719" fmla="*/ 2027857 w 2613172"/>
                            <a:gd name="csY719" fmla="*/ 122732 h 226474"/>
                            <a:gd name="csX720" fmla="*/ 2023535 w 2613172"/>
                            <a:gd name="csY720" fmla="*/ 117050 h 226474"/>
                            <a:gd name="csX721" fmla="*/ 2018234 w 2613172"/>
                            <a:gd name="csY721" fmla="*/ 112526 h 226474"/>
                            <a:gd name="csX722" fmla="*/ 2012170 w 2613172"/>
                            <a:gd name="csY722" fmla="*/ 109017 h 226474"/>
                            <a:gd name="csX723" fmla="*/ 2005585 w 2613172"/>
                            <a:gd name="csY723" fmla="*/ 106386 h 226474"/>
                            <a:gd name="csX724" fmla="*/ 1999001 w 2613172"/>
                            <a:gd name="csY724" fmla="*/ 104289 h 226474"/>
                            <a:gd name="csX725" fmla="*/ 1992924 w 2613172"/>
                            <a:gd name="csY725" fmla="*/ 102433 h 226474"/>
                            <a:gd name="csX726" fmla="*/ 1987623 w 2613172"/>
                            <a:gd name="csY726" fmla="*/ 100692 h 226474"/>
                            <a:gd name="csX727" fmla="*/ 1983301 w 2613172"/>
                            <a:gd name="csY727" fmla="*/ 98951 h 226474"/>
                            <a:gd name="csX728" fmla="*/ 1980428 w 2613172"/>
                            <a:gd name="csY728" fmla="*/ 96892 h 226474"/>
                            <a:gd name="csX729" fmla="*/ 1979475 w 2613172"/>
                            <a:gd name="csY729" fmla="*/ 94197 h 226474"/>
                            <a:gd name="csX730" fmla="*/ 1980085 w 2613172"/>
                            <a:gd name="csY730" fmla="*/ 92252 h 226474"/>
                            <a:gd name="csX731" fmla="*/ 1981903 w 2613172"/>
                            <a:gd name="csY731" fmla="*/ 91058 h 226474"/>
                            <a:gd name="csX732" fmla="*/ 1984547 w 2613172"/>
                            <a:gd name="csY732" fmla="*/ 90460 h 226474"/>
                            <a:gd name="csX733" fmla="*/ 1987598 w 2613172"/>
                            <a:gd name="csY733" fmla="*/ 90257 h 226474"/>
                            <a:gd name="csX734" fmla="*/ 1996331 w 2613172"/>
                            <a:gd name="csY734" fmla="*/ 90981 h 226474"/>
                            <a:gd name="csX735" fmla="*/ 2005814 w 2613172"/>
                            <a:gd name="csY735" fmla="*/ 93155 h 226474"/>
                            <a:gd name="csX736" fmla="*/ 2010607 w 2613172"/>
                            <a:gd name="csY736" fmla="*/ 94718 h 226474"/>
                            <a:gd name="csX737" fmla="*/ 2015069 w 2613172"/>
                            <a:gd name="csY737" fmla="*/ 96460 h 226474"/>
                            <a:gd name="csX738" fmla="*/ 2020370 w 2613172"/>
                            <a:gd name="csY738" fmla="*/ 96002 h 226474"/>
                            <a:gd name="csX739" fmla="*/ 2022874 w 2613172"/>
                            <a:gd name="csY739" fmla="*/ 91312 h 226474"/>
                            <a:gd name="csX740" fmla="*/ 2022874 w 2613172"/>
                            <a:gd name="csY740" fmla="*/ 69831 h 226474"/>
                            <a:gd name="csX741" fmla="*/ 2021959 w 2613172"/>
                            <a:gd name="csY741" fmla="*/ 66704 h 226474"/>
                            <a:gd name="csX742" fmla="*/ 2019505 w 2613172"/>
                            <a:gd name="csY742" fmla="*/ 64594 h 226474"/>
                            <a:gd name="csX743" fmla="*/ 2011522 w 2613172"/>
                            <a:gd name="csY743" fmla="*/ 61569 h 226474"/>
                            <a:gd name="csX744" fmla="*/ 2003145 w 2613172"/>
                            <a:gd name="csY744" fmla="*/ 59154 h 226474"/>
                            <a:gd name="csX745" fmla="*/ 1991895 w 2613172"/>
                            <a:gd name="csY745" fmla="*/ 57248 h 226474"/>
                            <a:gd name="csX746" fmla="*/ 1979017 w 2613172"/>
                            <a:gd name="csY746" fmla="*/ 56612 h 226474"/>
                            <a:gd name="csX747" fmla="*/ 1969432 w 2613172"/>
                            <a:gd name="csY747" fmla="*/ 57044 h 226474"/>
                            <a:gd name="csX748" fmla="*/ 1960216 w 2613172"/>
                            <a:gd name="csY748" fmla="*/ 58354 h 226474"/>
                            <a:gd name="csX749" fmla="*/ 1951686 w 2613172"/>
                            <a:gd name="csY749" fmla="*/ 60692 h 226474"/>
                            <a:gd name="csX750" fmla="*/ 1944199 w 2613172"/>
                            <a:gd name="csY750" fmla="*/ 64264 h 226474"/>
                            <a:gd name="csX751" fmla="*/ 1937906 w 2613172"/>
                            <a:gd name="csY751" fmla="*/ 69107 h 226474"/>
                            <a:gd name="csX752" fmla="*/ 1932949 w 2613172"/>
                            <a:gd name="csY752" fmla="*/ 75284 h 226474"/>
                            <a:gd name="csX753" fmla="*/ 1929720 w 2613172"/>
                            <a:gd name="csY753" fmla="*/ 82974 h 226474"/>
                            <a:gd name="csX754" fmla="*/ 1928652 w 2613172"/>
                            <a:gd name="csY754" fmla="*/ 92341 h 226474"/>
                            <a:gd name="csX755" fmla="*/ 1929605 w 2613172"/>
                            <a:gd name="csY755" fmla="*/ 101023 h 226474"/>
                            <a:gd name="csX756" fmla="*/ 1176834 w 2613172"/>
                            <a:gd name="csY756" fmla="*/ 132074 h 226474"/>
                            <a:gd name="csX757" fmla="*/ 1176834 w 2613172"/>
                            <a:gd name="csY757" fmla="*/ 131998 h 226474"/>
                            <a:gd name="csX758" fmla="*/ 1174457 w 2613172"/>
                            <a:gd name="csY758" fmla="*/ 132684 h 226474"/>
                            <a:gd name="csX759" fmla="*/ 1171952 w 2613172"/>
                            <a:gd name="csY759" fmla="*/ 133295 h 226474"/>
                            <a:gd name="csX760" fmla="*/ 1164618 w 2613172"/>
                            <a:gd name="csY760" fmla="*/ 134426 h 226474"/>
                            <a:gd name="csX761" fmla="*/ 1156761 w 2613172"/>
                            <a:gd name="csY761" fmla="*/ 134807 h 226474"/>
                            <a:gd name="csX762" fmla="*/ 1152198 w 2613172"/>
                            <a:gd name="csY762" fmla="*/ 134540 h 226474"/>
                            <a:gd name="csX763" fmla="*/ 1147825 w 2613172"/>
                            <a:gd name="csY763" fmla="*/ 133765 h 226474"/>
                            <a:gd name="csX764" fmla="*/ 1143795 w 2613172"/>
                            <a:gd name="csY764" fmla="*/ 132430 h 226474"/>
                            <a:gd name="csX765" fmla="*/ 1140274 w 2613172"/>
                            <a:gd name="csY765" fmla="*/ 130511 h 226474"/>
                            <a:gd name="csX766" fmla="*/ 1137350 w 2613172"/>
                            <a:gd name="csY766" fmla="*/ 127956 h 226474"/>
                            <a:gd name="csX767" fmla="*/ 1135049 w 2613172"/>
                            <a:gd name="csY767" fmla="*/ 124715 h 226474"/>
                            <a:gd name="csX768" fmla="*/ 1133575 w 2613172"/>
                            <a:gd name="csY768" fmla="*/ 120737 h 226474"/>
                            <a:gd name="csX769" fmla="*/ 1133079 w 2613172"/>
                            <a:gd name="csY769" fmla="*/ 116008 h 226474"/>
                            <a:gd name="csX770" fmla="*/ 1133575 w 2613172"/>
                            <a:gd name="csY770" fmla="*/ 111077 h 226474"/>
                            <a:gd name="csX771" fmla="*/ 1135049 w 2613172"/>
                            <a:gd name="csY771" fmla="*/ 106959 h 226474"/>
                            <a:gd name="csX772" fmla="*/ 1137401 w 2613172"/>
                            <a:gd name="csY772" fmla="*/ 103628 h 226474"/>
                            <a:gd name="csX773" fmla="*/ 1140515 w 2613172"/>
                            <a:gd name="csY773" fmla="*/ 101048 h 226474"/>
                            <a:gd name="csX774" fmla="*/ 1144227 w 2613172"/>
                            <a:gd name="csY774" fmla="*/ 99129 h 226474"/>
                            <a:gd name="csX775" fmla="*/ 1148397 w 2613172"/>
                            <a:gd name="csY775" fmla="*/ 97794 h 226474"/>
                            <a:gd name="csX776" fmla="*/ 1152922 w 2613172"/>
                            <a:gd name="csY776" fmla="*/ 97006 h 226474"/>
                            <a:gd name="csX777" fmla="*/ 1157677 w 2613172"/>
                            <a:gd name="csY777" fmla="*/ 96752 h 226474"/>
                            <a:gd name="csX778" fmla="*/ 1164414 w 2613172"/>
                            <a:gd name="csY778" fmla="*/ 97210 h 226474"/>
                            <a:gd name="csX779" fmla="*/ 1171151 w 2613172"/>
                            <a:gd name="csY779" fmla="*/ 98608 h 226474"/>
                            <a:gd name="csX780" fmla="*/ 1173452 w 2613172"/>
                            <a:gd name="csY780" fmla="*/ 99307 h 226474"/>
                            <a:gd name="csX781" fmla="*/ 1175677 w 2613172"/>
                            <a:gd name="csY781" fmla="*/ 100044 h 226474"/>
                            <a:gd name="csX782" fmla="*/ 1175677 w 2613172"/>
                            <a:gd name="csY782" fmla="*/ 99993 h 226474"/>
                            <a:gd name="csX783" fmla="*/ 1180825 w 2613172"/>
                            <a:gd name="csY783" fmla="*/ 99332 h 226474"/>
                            <a:gd name="csX784" fmla="*/ 1183215 w 2613172"/>
                            <a:gd name="csY784" fmla="*/ 94706 h 226474"/>
                            <a:gd name="csX785" fmla="*/ 1183215 w 2613172"/>
                            <a:gd name="csY785" fmla="*/ 66832 h 226474"/>
                            <a:gd name="csX786" fmla="*/ 1182198 w 2613172"/>
                            <a:gd name="csY786" fmla="*/ 63565 h 226474"/>
                            <a:gd name="csX787" fmla="*/ 1179516 w 2613172"/>
                            <a:gd name="csY787" fmla="*/ 61481 h 226474"/>
                            <a:gd name="csX788" fmla="*/ 1173033 w 2613172"/>
                            <a:gd name="csY788" fmla="*/ 59460 h 226474"/>
                            <a:gd name="csX789" fmla="*/ 1166384 w 2613172"/>
                            <a:gd name="csY789" fmla="*/ 57884 h 226474"/>
                            <a:gd name="csX790" fmla="*/ 1157651 w 2613172"/>
                            <a:gd name="csY790" fmla="*/ 56574 h 226474"/>
                            <a:gd name="csX791" fmla="*/ 1148867 w 2613172"/>
                            <a:gd name="csY791" fmla="*/ 56142 h 226474"/>
                            <a:gd name="csX792" fmla="*/ 1136511 w 2613172"/>
                            <a:gd name="csY792" fmla="*/ 57006 h 226474"/>
                            <a:gd name="csX793" fmla="*/ 1124498 w 2613172"/>
                            <a:gd name="csY793" fmla="*/ 59625 h 226474"/>
                            <a:gd name="csX794" fmla="*/ 1113299 w 2613172"/>
                            <a:gd name="csY794" fmla="*/ 64124 h 226474"/>
                            <a:gd name="csX795" fmla="*/ 1103371 w 2613172"/>
                            <a:gd name="csY795" fmla="*/ 70645 h 226474"/>
                            <a:gd name="csX796" fmla="*/ 1094993 w 2613172"/>
                            <a:gd name="csY796" fmla="*/ 79288 h 226474"/>
                            <a:gd name="csX797" fmla="*/ 1088408 w 2613172"/>
                            <a:gd name="csY797" fmla="*/ 90143 h 226474"/>
                            <a:gd name="csX798" fmla="*/ 1084150 w 2613172"/>
                            <a:gd name="csY798" fmla="*/ 103336 h 226474"/>
                            <a:gd name="csX799" fmla="*/ 1082726 w 2613172"/>
                            <a:gd name="csY799" fmla="*/ 119034 h 226474"/>
                            <a:gd name="csX800" fmla="*/ 1084061 w 2613172"/>
                            <a:gd name="csY800" fmla="*/ 133015 h 226474"/>
                            <a:gd name="csX801" fmla="*/ 1088065 w 2613172"/>
                            <a:gd name="csY801" fmla="*/ 144785 h 226474"/>
                            <a:gd name="csX802" fmla="*/ 1094269 w 2613172"/>
                            <a:gd name="csY802" fmla="*/ 154508 h 226474"/>
                            <a:gd name="csX803" fmla="*/ 1102227 w 2613172"/>
                            <a:gd name="csY803" fmla="*/ 162300 h 226474"/>
                            <a:gd name="csX804" fmla="*/ 1111646 w 2613172"/>
                            <a:gd name="csY804" fmla="*/ 168223 h 226474"/>
                            <a:gd name="csX805" fmla="*/ 1122299 w 2613172"/>
                            <a:gd name="csY805" fmla="*/ 172278 h 226474"/>
                            <a:gd name="csX806" fmla="*/ 1133753 w 2613172"/>
                            <a:gd name="csY806" fmla="*/ 174629 h 226474"/>
                            <a:gd name="csX807" fmla="*/ 1145613 w 2613172"/>
                            <a:gd name="csY807" fmla="*/ 175417 h 226474"/>
                            <a:gd name="csX808" fmla="*/ 1156024 w 2613172"/>
                            <a:gd name="csY808" fmla="*/ 175010 h 226474"/>
                            <a:gd name="csX809" fmla="*/ 1165927 w 2613172"/>
                            <a:gd name="csY809" fmla="*/ 173790 h 226474"/>
                            <a:gd name="csX810" fmla="*/ 1173287 w 2613172"/>
                            <a:gd name="csY810" fmla="*/ 172316 h 226474"/>
                            <a:gd name="csX811" fmla="*/ 1180419 w 2613172"/>
                            <a:gd name="csY811" fmla="*/ 170422 h 226474"/>
                            <a:gd name="csX812" fmla="*/ 1183279 w 2613172"/>
                            <a:gd name="csY812" fmla="*/ 168363 h 226474"/>
                            <a:gd name="csX813" fmla="*/ 1184372 w 2613172"/>
                            <a:gd name="csY813" fmla="*/ 164982 h 226474"/>
                            <a:gd name="csX814" fmla="*/ 1184372 w 2613172"/>
                            <a:gd name="csY814" fmla="*/ 137349 h 226474"/>
                            <a:gd name="csX815" fmla="*/ 1181982 w 2613172"/>
                            <a:gd name="csY815" fmla="*/ 132735 h 226474"/>
                            <a:gd name="csX816" fmla="*/ 1176834 w 2613172"/>
                            <a:gd name="csY816" fmla="*/ 132074 h 22647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 ang="0">
                              <a:pos x="csX616" y="csY616"/>
                            </a:cxn>
                            <a:cxn ang="0">
                              <a:pos x="csX617" y="csY617"/>
                            </a:cxn>
                            <a:cxn ang="0">
                              <a:pos x="csX618" y="csY618"/>
                            </a:cxn>
                            <a:cxn ang="0">
                              <a:pos x="csX619" y="csY619"/>
                            </a:cxn>
                            <a:cxn ang="0">
                              <a:pos x="csX620" y="csY620"/>
                            </a:cxn>
                            <a:cxn ang="0">
                              <a:pos x="csX621" y="csY621"/>
                            </a:cxn>
                            <a:cxn ang="0">
                              <a:pos x="csX622" y="csY622"/>
                            </a:cxn>
                            <a:cxn ang="0">
                              <a:pos x="csX623" y="csY623"/>
                            </a:cxn>
                            <a:cxn ang="0">
                              <a:pos x="csX624" y="csY624"/>
                            </a:cxn>
                            <a:cxn ang="0">
                              <a:pos x="csX625" y="csY625"/>
                            </a:cxn>
                            <a:cxn ang="0">
                              <a:pos x="csX626" y="csY626"/>
                            </a:cxn>
                            <a:cxn ang="0">
                              <a:pos x="csX627" y="csY627"/>
                            </a:cxn>
                            <a:cxn ang="0">
                              <a:pos x="csX628" y="csY628"/>
                            </a:cxn>
                            <a:cxn ang="0">
                              <a:pos x="csX629" y="csY629"/>
                            </a:cxn>
                            <a:cxn ang="0">
                              <a:pos x="csX630" y="csY630"/>
                            </a:cxn>
                            <a:cxn ang="0">
                              <a:pos x="csX631" y="csY631"/>
                            </a:cxn>
                            <a:cxn ang="0">
                              <a:pos x="csX632" y="csY632"/>
                            </a:cxn>
                            <a:cxn ang="0">
                              <a:pos x="csX633" y="csY633"/>
                            </a:cxn>
                            <a:cxn ang="0">
                              <a:pos x="csX634" y="csY634"/>
                            </a:cxn>
                            <a:cxn ang="0">
                              <a:pos x="csX635" y="csY635"/>
                            </a:cxn>
                            <a:cxn ang="0">
                              <a:pos x="csX636" y="csY636"/>
                            </a:cxn>
                            <a:cxn ang="0">
                              <a:pos x="csX637" y="csY637"/>
                            </a:cxn>
                            <a:cxn ang="0">
                              <a:pos x="csX638" y="csY638"/>
                            </a:cxn>
                            <a:cxn ang="0">
                              <a:pos x="csX639" y="csY639"/>
                            </a:cxn>
                            <a:cxn ang="0">
                              <a:pos x="csX640" y="csY640"/>
                            </a:cxn>
                            <a:cxn ang="0">
                              <a:pos x="csX641" y="csY641"/>
                            </a:cxn>
                            <a:cxn ang="0">
                              <a:pos x="csX642" y="csY642"/>
                            </a:cxn>
                            <a:cxn ang="0">
                              <a:pos x="csX643" y="csY643"/>
                            </a:cxn>
                            <a:cxn ang="0">
                              <a:pos x="csX644" y="csY644"/>
                            </a:cxn>
                            <a:cxn ang="0">
                              <a:pos x="csX645" y="csY645"/>
                            </a:cxn>
                            <a:cxn ang="0">
                              <a:pos x="csX646" y="csY646"/>
                            </a:cxn>
                            <a:cxn ang="0">
                              <a:pos x="csX647" y="csY647"/>
                            </a:cxn>
                            <a:cxn ang="0">
                              <a:pos x="csX648" y="csY648"/>
                            </a:cxn>
                            <a:cxn ang="0">
                              <a:pos x="csX649" y="csY649"/>
                            </a:cxn>
                            <a:cxn ang="0">
                              <a:pos x="csX650" y="csY650"/>
                            </a:cxn>
                            <a:cxn ang="0">
                              <a:pos x="csX651" y="csY651"/>
                            </a:cxn>
                            <a:cxn ang="0">
                              <a:pos x="csX652" y="csY652"/>
                            </a:cxn>
                            <a:cxn ang="0">
                              <a:pos x="csX653" y="csY653"/>
                            </a:cxn>
                            <a:cxn ang="0">
                              <a:pos x="csX654" y="csY654"/>
                            </a:cxn>
                            <a:cxn ang="0">
                              <a:pos x="csX655" y="csY655"/>
                            </a:cxn>
                            <a:cxn ang="0">
                              <a:pos x="csX656" y="csY656"/>
                            </a:cxn>
                            <a:cxn ang="0">
                              <a:pos x="csX657" y="csY657"/>
                            </a:cxn>
                            <a:cxn ang="0">
                              <a:pos x="csX658" y="csY658"/>
                            </a:cxn>
                            <a:cxn ang="0">
                              <a:pos x="csX659" y="csY659"/>
                            </a:cxn>
                            <a:cxn ang="0">
                              <a:pos x="csX660" y="csY660"/>
                            </a:cxn>
                            <a:cxn ang="0">
                              <a:pos x="csX661" y="csY661"/>
                            </a:cxn>
                            <a:cxn ang="0">
                              <a:pos x="csX662" y="csY662"/>
                            </a:cxn>
                            <a:cxn ang="0">
                              <a:pos x="csX663" y="csY663"/>
                            </a:cxn>
                            <a:cxn ang="0">
                              <a:pos x="csX664" y="csY664"/>
                            </a:cxn>
                            <a:cxn ang="0">
                              <a:pos x="csX665" y="csY665"/>
                            </a:cxn>
                            <a:cxn ang="0">
                              <a:pos x="csX666" y="csY666"/>
                            </a:cxn>
                            <a:cxn ang="0">
                              <a:pos x="csX667" y="csY667"/>
                            </a:cxn>
                            <a:cxn ang="0">
                              <a:pos x="csX668" y="csY668"/>
                            </a:cxn>
                            <a:cxn ang="0">
                              <a:pos x="csX669" y="csY669"/>
                            </a:cxn>
                            <a:cxn ang="0">
                              <a:pos x="csX670" y="csY670"/>
                            </a:cxn>
                            <a:cxn ang="0">
                              <a:pos x="csX671" y="csY671"/>
                            </a:cxn>
                            <a:cxn ang="0">
                              <a:pos x="csX672" y="csY672"/>
                            </a:cxn>
                            <a:cxn ang="0">
                              <a:pos x="csX673" y="csY673"/>
                            </a:cxn>
                            <a:cxn ang="0">
                              <a:pos x="csX674" y="csY674"/>
                            </a:cxn>
                            <a:cxn ang="0">
                              <a:pos x="csX675" y="csY675"/>
                            </a:cxn>
                            <a:cxn ang="0">
                              <a:pos x="csX676" y="csY676"/>
                            </a:cxn>
                            <a:cxn ang="0">
                              <a:pos x="csX677" y="csY677"/>
                            </a:cxn>
                            <a:cxn ang="0">
                              <a:pos x="csX678" y="csY678"/>
                            </a:cxn>
                            <a:cxn ang="0">
                              <a:pos x="csX679" y="csY679"/>
                            </a:cxn>
                            <a:cxn ang="0">
                              <a:pos x="csX680" y="csY680"/>
                            </a:cxn>
                            <a:cxn ang="0">
                              <a:pos x="csX681" y="csY681"/>
                            </a:cxn>
                            <a:cxn ang="0">
                              <a:pos x="csX682" y="csY682"/>
                            </a:cxn>
                            <a:cxn ang="0">
                              <a:pos x="csX683" y="csY683"/>
                            </a:cxn>
                            <a:cxn ang="0">
                              <a:pos x="csX684" y="csY684"/>
                            </a:cxn>
                            <a:cxn ang="0">
                              <a:pos x="csX685" y="csY685"/>
                            </a:cxn>
                            <a:cxn ang="0">
                              <a:pos x="csX686" y="csY686"/>
                            </a:cxn>
                            <a:cxn ang="0">
                              <a:pos x="csX687" y="csY687"/>
                            </a:cxn>
                            <a:cxn ang="0">
                              <a:pos x="csX688" y="csY688"/>
                            </a:cxn>
                            <a:cxn ang="0">
                              <a:pos x="csX689" y="csY689"/>
                            </a:cxn>
                            <a:cxn ang="0">
                              <a:pos x="csX690" y="csY690"/>
                            </a:cxn>
                            <a:cxn ang="0">
                              <a:pos x="csX691" y="csY691"/>
                            </a:cxn>
                            <a:cxn ang="0">
                              <a:pos x="csX692" y="csY692"/>
                            </a:cxn>
                            <a:cxn ang="0">
                              <a:pos x="csX693" y="csY693"/>
                            </a:cxn>
                            <a:cxn ang="0">
                              <a:pos x="csX694" y="csY694"/>
                            </a:cxn>
                            <a:cxn ang="0">
                              <a:pos x="csX695" y="csY695"/>
                            </a:cxn>
                            <a:cxn ang="0">
                              <a:pos x="csX696" y="csY696"/>
                            </a:cxn>
                            <a:cxn ang="0">
                              <a:pos x="csX697" y="csY697"/>
                            </a:cxn>
                            <a:cxn ang="0">
                              <a:pos x="csX698" y="csY698"/>
                            </a:cxn>
                            <a:cxn ang="0">
                              <a:pos x="csX699" y="csY699"/>
                            </a:cxn>
                            <a:cxn ang="0">
                              <a:pos x="csX700" y="csY700"/>
                            </a:cxn>
                            <a:cxn ang="0">
                              <a:pos x="csX701" y="csY701"/>
                            </a:cxn>
                            <a:cxn ang="0">
                              <a:pos x="csX702" y="csY702"/>
                            </a:cxn>
                            <a:cxn ang="0">
                              <a:pos x="csX703" y="csY703"/>
                            </a:cxn>
                            <a:cxn ang="0">
                              <a:pos x="csX704" y="csY704"/>
                            </a:cxn>
                            <a:cxn ang="0">
                              <a:pos x="csX705" y="csY705"/>
                            </a:cxn>
                            <a:cxn ang="0">
                              <a:pos x="csX706" y="csY706"/>
                            </a:cxn>
                            <a:cxn ang="0">
                              <a:pos x="csX707" y="csY707"/>
                            </a:cxn>
                            <a:cxn ang="0">
                              <a:pos x="csX708" y="csY708"/>
                            </a:cxn>
                            <a:cxn ang="0">
                              <a:pos x="csX709" y="csY709"/>
                            </a:cxn>
                            <a:cxn ang="0">
                              <a:pos x="csX710" y="csY710"/>
                            </a:cxn>
                            <a:cxn ang="0">
                              <a:pos x="csX711" y="csY711"/>
                            </a:cxn>
                            <a:cxn ang="0">
                              <a:pos x="csX712" y="csY712"/>
                            </a:cxn>
                            <a:cxn ang="0">
                              <a:pos x="csX713" y="csY713"/>
                            </a:cxn>
                            <a:cxn ang="0">
                              <a:pos x="csX714" y="csY714"/>
                            </a:cxn>
                            <a:cxn ang="0">
                              <a:pos x="csX715" y="csY715"/>
                            </a:cxn>
                            <a:cxn ang="0">
                              <a:pos x="csX716" y="csY716"/>
                            </a:cxn>
                            <a:cxn ang="0">
                              <a:pos x="csX717" y="csY717"/>
                            </a:cxn>
                            <a:cxn ang="0">
                              <a:pos x="csX718" y="csY718"/>
                            </a:cxn>
                            <a:cxn ang="0">
                              <a:pos x="csX719" y="csY719"/>
                            </a:cxn>
                            <a:cxn ang="0">
                              <a:pos x="csX720" y="csY720"/>
                            </a:cxn>
                            <a:cxn ang="0">
                              <a:pos x="csX721" y="csY721"/>
                            </a:cxn>
                            <a:cxn ang="0">
                              <a:pos x="csX722" y="csY722"/>
                            </a:cxn>
                            <a:cxn ang="0">
                              <a:pos x="csX723" y="csY723"/>
                            </a:cxn>
                            <a:cxn ang="0">
                              <a:pos x="csX724" y="csY724"/>
                            </a:cxn>
                            <a:cxn ang="0">
                              <a:pos x="csX725" y="csY725"/>
                            </a:cxn>
                            <a:cxn ang="0">
                              <a:pos x="csX726" y="csY726"/>
                            </a:cxn>
                            <a:cxn ang="0">
                              <a:pos x="csX727" y="csY727"/>
                            </a:cxn>
                            <a:cxn ang="0">
                              <a:pos x="csX728" y="csY728"/>
                            </a:cxn>
                            <a:cxn ang="0">
                              <a:pos x="csX729" y="csY729"/>
                            </a:cxn>
                            <a:cxn ang="0">
                              <a:pos x="csX730" y="csY730"/>
                            </a:cxn>
                            <a:cxn ang="0">
                              <a:pos x="csX731" y="csY731"/>
                            </a:cxn>
                            <a:cxn ang="0">
                              <a:pos x="csX732" y="csY732"/>
                            </a:cxn>
                            <a:cxn ang="0">
                              <a:pos x="csX733" y="csY733"/>
                            </a:cxn>
                            <a:cxn ang="0">
                              <a:pos x="csX734" y="csY734"/>
                            </a:cxn>
                            <a:cxn ang="0">
                              <a:pos x="csX735" y="csY735"/>
                            </a:cxn>
                            <a:cxn ang="0">
                              <a:pos x="csX736" y="csY736"/>
                            </a:cxn>
                            <a:cxn ang="0">
                              <a:pos x="csX737" y="csY737"/>
                            </a:cxn>
                            <a:cxn ang="0">
                              <a:pos x="csX738" y="csY738"/>
                            </a:cxn>
                            <a:cxn ang="0">
                              <a:pos x="csX739" y="csY739"/>
                            </a:cxn>
                            <a:cxn ang="0">
                              <a:pos x="csX740" y="csY740"/>
                            </a:cxn>
                            <a:cxn ang="0">
                              <a:pos x="csX741" y="csY741"/>
                            </a:cxn>
                            <a:cxn ang="0">
                              <a:pos x="csX742" y="csY742"/>
                            </a:cxn>
                            <a:cxn ang="0">
                              <a:pos x="csX743" y="csY743"/>
                            </a:cxn>
                            <a:cxn ang="0">
                              <a:pos x="csX744" y="csY744"/>
                            </a:cxn>
                            <a:cxn ang="0">
                              <a:pos x="csX745" y="csY745"/>
                            </a:cxn>
                            <a:cxn ang="0">
                              <a:pos x="csX746" y="csY746"/>
                            </a:cxn>
                            <a:cxn ang="0">
                              <a:pos x="csX747" y="csY747"/>
                            </a:cxn>
                            <a:cxn ang="0">
                              <a:pos x="csX748" y="csY748"/>
                            </a:cxn>
                            <a:cxn ang="0">
                              <a:pos x="csX749" y="csY749"/>
                            </a:cxn>
                            <a:cxn ang="0">
                              <a:pos x="csX750" y="csY750"/>
                            </a:cxn>
                            <a:cxn ang="0">
                              <a:pos x="csX751" y="csY751"/>
                            </a:cxn>
                            <a:cxn ang="0">
                              <a:pos x="csX752" y="csY752"/>
                            </a:cxn>
                            <a:cxn ang="0">
                              <a:pos x="csX753" y="csY753"/>
                            </a:cxn>
                            <a:cxn ang="0">
                              <a:pos x="csX754" y="csY754"/>
                            </a:cxn>
                            <a:cxn ang="0">
                              <a:pos x="csX755" y="csY755"/>
                            </a:cxn>
                            <a:cxn ang="0">
                              <a:pos x="csX756" y="csY756"/>
                            </a:cxn>
                            <a:cxn ang="0">
                              <a:pos x="csX757" y="csY757"/>
                            </a:cxn>
                            <a:cxn ang="0">
                              <a:pos x="csX758" y="csY758"/>
                            </a:cxn>
                            <a:cxn ang="0">
                              <a:pos x="csX759" y="csY759"/>
                            </a:cxn>
                            <a:cxn ang="0">
                              <a:pos x="csX760" y="csY760"/>
                            </a:cxn>
                            <a:cxn ang="0">
                              <a:pos x="csX761" y="csY761"/>
                            </a:cxn>
                            <a:cxn ang="0">
                              <a:pos x="csX762" y="csY762"/>
                            </a:cxn>
                            <a:cxn ang="0">
                              <a:pos x="csX763" y="csY763"/>
                            </a:cxn>
                            <a:cxn ang="0">
                              <a:pos x="csX764" y="csY764"/>
                            </a:cxn>
                            <a:cxn ang="0">
                              <a:pos x="csX765" y="csY765"/>
                            </a:cxn>
                            <a:cxn ang="0">
                              <a:pos x="csX766" y="csY766"/>
                            </a:cxn>
                            <a:cxn ang="0">
                              <a:pos x="csX767" y="csY767"/>
                            </a:cxn>
                            <a:cxn ang="0">
                              <a:pos x="csX768" y="csY768"/>
                            </a:cxn>
                            <a:cxn ang="0">
                              <a:pos x="csX769" y="csY769"/>
                            </a:cxn>
                            <a:cxn ang="0">
                              <a:pos x="csX770" y="csY770"/>
                            </a:cxn>
                            <a:cxn ang="0">
                              <a:pos x="csX771" y="csY771"/>
                            </a:cxn>
                            <a:cxn ang="0">
                              <a:pos x="csX772" y="csY772"/>
                            </a:cxn>
                            <a:cxn ang="0">
                              <a:pos x="csX773" y="csY773"/>
                            </a:cxn>
                            <a:cxn ang="0">
                              <a:pos x="csX774" y="csY774"/>
                            </a:cxn>
                            <a:cxn ang="0">
                              <a:pos x="csX775" y="csY775"/>
                            </a:cxn>
                            <a:cxn ang="0">
                              <a:pos x="csX776" y="csY776"/>
                            </a:cxn>
                            <a:cxn ang="0">
                              <a:pos x="csX777" y="csY777"/>
                            </a:cxn>
                            <a:cxn ang="0">
                              <a:pos x="csX778" y="csY778"/>
                            </a:cxn>
                            <a:cxn ang="0">
                              <a:pos x="csX779" y="csY779"/>
                            </a:cxn>
                            <a:cxn ang="0">
                              <a:pos x="csX780" y="csY780"/>
                            </a:cxn>
                            <a:cxn ang="0">
                              <a:pos x="csX781" y="csY781"/>
                            </a:cxn>
                            <a:cxn ang="0">
                              <a:pos x="csX782" y="csY782"/>
                            </a:cxn>
                            <a:cxn ang="0">
                              <a:pos x="csX783" y="csY783"/>
                            </a:cxn>
                            <a:cxn ang="0">
                              <a:pos x="csX784" y="csY784"/>
                            </a:cxn>
                            <a:cxn ang="0">
                              <a:pos x="csX785" y="csY785"/>
                            </a:cxn>
                            <a:cxn ang="0">
                              <a:pos x="csX786" y="csY786"/>
                            </a:cxn>
                            <a:cxn ang="0">
                              <a:pos x="csX787" y="csY787"/>
                            </a:cxn>
                            <a:cxn ang="0">
                              <a:pos x="csX788" y="csY788"/>
                            </a:cxn>
                            <a:cxn ang="0">
                              <a:pos x="csX789" y="csY789"/>
                            </a:cxn>
                            <a:cxn ang="0">
                              <a:pos x="csX790" y="csY790"/>
                            </a:cxn>
                            <a:cxn ang="0">
                              <a:pos x="csX791" y="csY791"/>
                            </a:cxn>
                            <a:cxn ang="0">
                              <a:pos x="csX792" y="csY792"/>
                            </a:cxn>
                            <a:cxn ang="0">
                              <a:pos x="csX793" y="csY793"/>
                            </a:cxn>
                            <a:cxn ang="0">
                              <a:pos x="csX794" y="csY794"/>
                            </a:cxn>
                            <a:cxn ang="0">
                              <a:pos x="csX795" y="csY795"/>
                            </a:cxn>
                            <a:cxn ang="0">
                              <a:pos x="csX796" y="csY796"/>
                            </a:cxn>
                            <a:cxn ang="0">
                              <a:pos x="csX797" y="csY797"/>
                            </a:cxn>
                            <a:cxn ang="0">
                              <a:pos x="csX798" y="csY798"/>
                            </a:cxn>
                            <a:cxn ang="0">
                              <a:pos x="csX799" y="csY799"/>
                            </a:cxn>
                            <a:cxn ang="0">
                              <a:pos x="csX800" y="csY800"/>
                            </a:cxn>
                            <a:cxn ang="0">
                              <a:pos x="csX801" y="csY801"/>
                            </a:cxn>
                            <a:cxn ang="0">
                              <a:pos x="csX802" y="csY802"/>
                            </a:cxn>
                            <a:cxn ang="0">
                              <a:pos x="csX803" y="csY803"/>
                            </a:cxn>
                            <a:cxn ang="0">
                              <a:pos x="csX804" y="csY804"/>
                            </a:cxn>
                            <a:cxn ang="0">
                              <a:pos x="csX805" y="csY805"/>
                            </a:cxn>
                            <a:cxn ang="0">
                              <a:pos x="csX806" y="csY806"/>
                            </a:cxn>
                            <a:cxn ang="0">
                              <a:pos x="csX807" y="csY807"/>
                            </a:cxn>
                            <a:cxn ang="0">
                              <a:pos x="csX808" y="csY808"/>
                            </a:cxn>
                            <a:cxn ang="0">
                              <a:pos x="csX809" y="csY809"/>
                            </a:cxn>
                            <a:cxn ang="0">
                              <a:pos x="csX810" y="csY810"/>
                            </a:cxn>
                            <a:cxn ang="0">
                              <a:pos x="csX811" y="csY811"/>
                            </a:cxn>
                            <a:cxn ang="0">
                              <a:pos x="csX812" y="csY812"/>
                            </a:cxn>
                            <a:cxn ang="0">
                              <a:pos x="csX813" y="csY813"/>
                            </a:cxn>
                            <a:cxn ang="0">
                              <a:pos x="csX814" y="csY814"/>
                            </a:cxn>
                            <a:cxn ang="0">
                              <a:pos x="csX815" y="csY815"/>
                            </a:cxn>
                            <a:cxn ang="0">
                              <a:pos x="csX816" y="csY816"/>
                            </a:cxn>
                          </a:cxnLst>
                          <a:rect l="l" t="t" r="r" b="b"/>
                          <a:pathLst>
                            <a:path w="2613172" h="226474">
                              <a:moveTo>
                                <a:pt x="510835" y="59371"/>
                              </a:moveTo>
                              <a:cubicBezTo>
                                <a:pt x="511788" y="60400"/>
                                <a:pt x="512373" y="61798"/>
                                <a:pt x="512373" y="63285"/>
                              </a:cubicBezTo>
                              <a:lnTo>
                                <a:pt x="512373" y="96892"/>
                              </a:lnTo>
                              <a:cubicBezTo>
                                <a:pt x="512373" y="98608"/>
                                <a:pt x="511623" y="100120"/>
                                <a:pt x="510441" y="101137"/>
                              </a:cubicBezTo>
                              <a:cubicBezTo>
                                <a:pt x="509271" y="102167"/>
                                <a:pt x="507682" y="102701"/>
                                <a:pt x="505992" y="102446"/>
                              </a:cubicBezTo>
                              <a:cubicBezTo>
                                <a:pt x="503843" y="102116"/>
                                <a:pt x="501644" y="101963"/>
                                <a:pt x="499394" y="101989"/>
                              </a:cubicBezTo>
                              <a:cubicBezTo>
                                <a:pt x="497157" y="102002"/>
                                <a:pt x="494856" y="102192"/>
                                <a:pt x="492517" y="102548"/>
                              </a:cubicBezTo>
                              <a:cubicBezTo>
                                <a:pt x="488996" y="103095"/>
                                <a:pt x="485932" y="103972"/>
                                <a:pt x="483326" y="105166"/>
                              </a:cubicBezTo>
                              <a:cubicBezTo>
                                <a:pt x="480720" y="106361"/>
                                <a:pt x="478559" y="107886"/>
                                <a:pt x="476856" y="109742"/>
                              </a:cubicBezTo>
                              <a:lnTo>
                                <a:pt x="476856" y="166037"/>
                              </a:lnTo>
                              <a:cubicBezTo>
                                <a:pt x="476856" y="167600"/>
                                <a:pt x="476233" y="169011"/>
                                <a:pt x="475203" y="170041"/>
                              </a:cubicBezTo>
                              <a:cubicBezTo>
                                <a:pt x="474186" y="171070"/>
                                <a:pt x="472775" y="171693"/>
                                <a:pt x="471211" y="171693"/>
                              </a:cubicBezTo>
                              <a:lnTo>
                                <a:pt x="433546" y="171693"/>
                              </a:lnTo>
                              <a:cubicBezTo>
                                <a:pt x="431982" y="171693"/>
                                <a:pt x="430571" y="171070"/>
                                <a:pt x="429541" y="170041"/>
                              </a:cubicBezTo>
                              <a:cubicBezTo>
                                <a:pt x="428512" y="169011"/>
                                <a:pt x="427876" y="167600"/>
                                <a:pt x="427876" y="166037"/>
                              </a:cubicBezTo>
                              <a:lnTo>
                                <a:pt x="427876" y="65967"/>
                              </a:lnTo>
                              <a:cubicBezTo>
                                <a:pt x="427876" y="64417"/>
                                <a:pt x="428512" y="62993"/>
                                <a:pt x="429541" y="61976"/>
                              </a:cubicBezTo>
                              <a:cubicBezTo>
                                <a:pt x="430571" y="60947"/>
                                <a:pt x="431982" y="60324"/>
                                <a:pt x="433546" y="60324"/>
                              </a:cubicBezTo>
                              <a:lnTo>
                                <a:pt x="465160" y="60324"/>
                              </a:lnTo>
                              <a:cubicBezTo>
                                <a:pt x="466724" y="60324"/>
                                <a:pt x="468135" y="60947"/>
                                <a:pt x="469165" y="61976"/>
                              </a:cubicBezTo>
                              <a:cubicBezTo>
                                <a:pt x="470182" y="62993"/>
                                <a:pt x="470817" y="64417"/>
                                <a:pt x="470817" y="65967"/>
                              </a:cubicBezTo>
                              <a:lnTo>
                                <a:pt x="470817" y="73314"/>
                              </a:lnTo>
                              <a:cubicBezTo>
                                <a:pt x="475000" y="67798"/>
                                <a:pt x="480123" y="63743"/>
                                <a:pt x="486161" y="61125"/>
                              </a:cubicBezTo>
                              <a:cubicBezTo>
                                <a:pt x="492199" y="58506"/>
                                <a:pt x="499178" y="57337"/>
                                <a:pt x="507072" y="57604"/>
                              </a:cubicBezTo>
                              <a:cubicBezTo>
                                <a:pt x="508560" y="57655"/>
                                <a:pt x="509882" y="58341"/>
                                <a:pt x="510835" y="59371"/>
                              </a:cubicBezTo>
                              <a:moveTo>
                                <a:pt x="245686" y="80127"/>
                              </a:moveTo>
                              <a:cubicBezTo>
                                <a:pt x="243894" y="77267"/>
                                <a:pt x="241873" y="74610"/>
                                <a:pt x="239623" y="72170"/>
                              </a:cubicBezTo>
                              <a:cubicBezTo>
                                <a:pt x="237500" y="69844"/>
                                <a:pt x="234970" y="67734"/>
                                <a:pt x="232021" y="65866"/>
                              </a:cubicBezTo>
                              <a:cubicBezTo>
                                <a:pt x="229084" y="63984"/>
                                <a:pt x="225728" y="62332"/>
                                <a:pt x="221966" y="60908"/>
                              </a:cubicBezTo>
                              <a:cubicBezTo>
                                <a:pt x="218228" y="59472"/>
                                <a:pt x="214224" y="58392"/>
                                <a:pt x="209953" y="57680"/>
                              </a:cubicBezTo>
                              <a:cubicBezTo>
                                <a:pt x="205669" y="56968"/>
                                <a:pt x="201143" y="56625"/>
                                <a:pt x="196351" y="56625"/>
                              </a:cubicBezTo>
                              <a:cubicBezTo>
                                <a:pt x="193020" y="56625"/>
                                <a:pt x="189702" y="56879"/>
                                <a:pt x="186372" y="57400"/>
                              </a:cubicBezTo>
                              <a:cubicBezTo>
                                <a:pt x="183041" y="57922"/>
                                <a:pt x="179723" y="58710"/>
                                <a:pt x="176393" y="59752"/>
                              </a:cubicBezTo>
                              <a:cubicBezTo>
                                <a:pt x="173062" y="60794"/>
                                <a:pt x="169808" y="62116"/>
                                <a:pt x="166617" y="63718"/>
                              </a:cubicBezTo>
                              <a:cubicBezTo>
                                <a:pt x="163426" y="65319"/>
                                <a:pt x="160299" y="67200"/>
                                <a:pt x="157236" y="69374"/>
                              </a:cubicBezTo>
                              <a:cubicBezTo>
                                <a:pt x="154185" y="71534"/>
                                <a:pt x="151401" y="74153"/>
                                <a:pt x="148909" y="77229"/>
                              </a:cubicBezTo>
                              <a:cubicBezTo>
                                <a:pt x="146405" y="80305"/>
                                <a:pt x="144193" y="83838"/>
                                <a:pt x="142274" y="87829"/>
                              </a:cubicBezTo>
                              <a:cubicBezTo>
                                <a:pt x="140341" y="91808"/>
                                <a:pt x="138892" y="96091"/>
                                <a:pt x="137926" y="100667"/>
                              </a:cubicBezTo>
                              <a:cubicBezTo>
                                <a:pt x="136960" y="105243"/>
                                <a:pt x="136477" y="110136"/>
                                <a:pt x="136477" y="115322"/>
                              </a:cubicBezTo>
                              <a:cubicBezTo>
                                <a:pt x="136477" y="122122"/>
                                <a:pt x="137329" y="128388"/>
                                <a:pt x="139057" y="134133"/>
                              </a:cubicBezTo>
                              <a:cubicBezTo>
                                <a:pt x="140774" y="139879"/>
                                <a:pt x="143354" y="145103"/>
                                <a:pt x="146799" y="149780"/>
                              </a:cubicBezTo>
                              <a:cubicBezTo>
                                <a:pt x="150244" y="154458"/>
                                <a:pt x="154096" y="158449"/>
                                <a:pt x="158367" y="161753"/>
                              </a:cubicBezTo>
                              <a:cubicBezTo>
                                <a:pt x="162638" y="165058"/>
                                <a:pt x="167329" y="167676"/>
                                <a:pt x="172427" y="169621"/>
                              </a:cubicBezTo>
                              <a:cubicBezTo>
                                <a:pt x="177537" y="171540"/>
                                <a:pt x="182940" y="173002"/>
                                <a:pt x="188622" y="173968"/>
                              </a:cubicBezTo>
                              <a:cubicBezTo>
                                <a:pt x="194304" y="174934"/>
                                <a:pt x="200279" y="175417"/>
                                <a:pt x="206559" y="175417"/>
                              </a:cubicBezTo>
                              <a:cubicBezTo>
                                <a:pt x="213538" y="175417"/>
                                <a:pt x="220084" y="175036"/>
                                <a:pt x="226199" y="174273"/>
                              </a:cubicBezTo>
                              <a:cubicBezTo>
                                <a:pt x="232301" y="173523"/>
                                <a:pt x="237970" y="172379"/>
                                <a:pt x="243182" y="170879"/>
                              </a:cubicBezTo>
                              <a:cubicBezTo>
                                <a:pt x="244377" y="170524"/>
                                <a:pt x="245381" y="169786"/>
                                <a:pt x="246068" y="168820"/>
                              </a:cubicBezTo>
                              <a:cubicBezTo>
                                <a:pt x="246767" y="167854"/>
                                <a:pt x="247161" y="166672"/>
                                <a:pt x="247161" y="165414"/>
                              </a:cubicBezTo>
                              <a:lnTo>
                                <a:pt x="247161" y="144010"/>
                              </a:lnTo>
                              <a:cubicBezTo>
                                <a:pt x="247161" y="142217"/>
                                <a:pt x="246335" y="140641"/>
                                <a:pt x="245089" y="139612"/>
                              </a:cubicBezTo>
                              <a:cubicBezTo>
                                <a:pt x="243830" y="138582"/>
                                <a:pt x="242152" y="138099"/>
                                <a:pt x="240411" y="138481"/>
                              </a:cubicBezTo>
                              <a:cubicBezTo>
                                <a:pt x="236597" y="139345"/>
                                <a:pt x="232593" y="139993"/>
                                <a:pt x="228385" y="140425"/>
                              </a:cubicBezTo>
                              <a:cubicBezTo>
                                <a:pt x="224165" y="140857"/>
                                <a:pt x="219754" y="141073"/>
                                <a:pt x="215139" y="141073"/>
                              </a:cubicBezTo>
                              <a:cubicBezTo>
                                <a:pt x="211338" y="141073"/>
                                <a:pt x="207766" y="140768"/>
                                <a:pt x="204410" y="140171"/>
                              </a:cubicBezTo>
                              <a:cubicBezTo>
                                <a:pt x="201042" y="139574"/>
                                <a:pt x="197889" y="138684"/>
                                <a:pt x="194952" y="137489"/>
                              </a:cubicBezTo>
                              <a:cubicBezTo>
                                <a:pt x="192003" y="136282"/>
                                <a:pt x="189563" y="134820"/>
                                <a:pt x="187643" y="133104"/>
                              </a:cubicBezTo>
                              <a:cubicBezTo>
                                <a:pt x="185711" y="131375"/>
                                <a:pt x="184274" y="129393"/>
                                <a:pt x="183359" y="127143"/>
                              </a:cubicBezTo>
                              <a:lnTo>
                                <a:pt x="247110" y="127143"/>
                              </a:lnTo>
                              <a:cubicBezTo>
                                <a:pt x="248521" y="127143"/>
                                <a:pt x="249843" y="126622"/>
                                <a:pt x="250860" y="125757"/>
                              </a:cubicBezTo>
                              <a:cubicBezTo>
                                <a:pt x="251864" y="124893"/>
                                <a:pt x="252564" y="123673"/>
                                <a:pt x="252754" y="122275"/>
                              </a:cubicBezTo>
                              <a:cubicBezTo>
                                <a:pt x="252996" y="120279"/>
                                <a:pt x="253212" y="118284"/>
                                <a:pt x="253365" y="116288"/>
                              </a:cubicBezTo>
                              <a:cubicBezTo>
                                <a:pt x="253530" y="114280"/>
                                <a:pt x="253644" y="112272"/>
                                <a:pt x="253708" y="110263"/>
                              </a:cubicBezTo>
                              <a:cubicBezTo>
                                <a:pt x="253835" y="106704"/>
                                <a:pt x="253670" y="103120"/>
                                <a:pt x="253136" y="99599"/>
                              </a:cubicBezTo>
                              <a:cubicBezTo>
                                <a:pt x="252614" y="96091"/>
                                <a:pt x="251725" y="92634"/>
                                <a:pt x="250377" y="89329"/>
                              </a:cubicBezTo>
                              <a:cubicBezTo>
                                <a:pt x="249055" y="86063"/>
                                <a:pt x="247491" y="82999"/>
                                <a:pt x="245686" y="80127"/>
                              </a:cubicBezTo>
                              <a:moveTo>
                                <a:pt x="212228" y="99040"/>
                              </a:moveTo>
                              <a:cubicBezTo>
                                <a:pt x="212622" y="100845"/>
                                <a:pt x="212660" y="102713"/>
                                <a:pt x="212355" y="104645"/>
                              </a:cubicBezTo>
                              <a:lnTo>
                                <a:pt x="182876" y="104645"/>
                              </a:lnTo>
                              <a:cubicBezTo>
                                <a:pt x="182876" y="102319"/>
                                <a:pt x="183245" y="100209"/>
                                <a:pt x="183982" y="98315"/>
                              </a:cubicBezTo>
                              <a:cubicBezTo>
                                <a:pt x="184719" y="96422"/>
                                <a:pt x="185812" y="94744"/>
                                <a:pt x="187274" y="93269"/>
                              </a:cubicBezTo>
                              <a:cubicBezTo>
                                <a:pt x="188749" y="91808"/>
                                <a:pt x="190452" y="90702"/>
                                <a:pt x="192385" y="89965"/>
                              </a:cubicBezTo>
                              <a:cubicBezTo>
                                <a:pt x="194317" y="89240"/>
                                <a:pt x="196478" y="88859"/>
                                <a:pt x="198880" y="88859"/>
                              </a:cubicBezTo>
                              <a:cubicBezTo>
                                <a:pt x="201512" y="88859"/>
                                <a:pt x="203762" y="89278"/>
                                <a:pt x="205618" y="90117"/>
                              </a:cubicBezTo>
                              <a:cubicBezTo>
                                <a:pt x="207487" y="90943"/>
                                <a:pt x="208961" y="92189"/>
                                <a:pt x="210042" y="93854"/>
                              </a:cubicBezTo>
                              <a:cubicBezTo>
                                <a:pt x="211109" y="95519"/>
                                <a:pt x="211847" y="97248"/>
                                <a:pt x="212228" y="99040"/>
                              </a:cubicBezTo>
                              <a:moveTo>
                                <a:pt x="409329" y="144289"/>
                              </a:moveTo>
                              <a:cubicBezTo>
                                <a:pt x="408439" y="143247"/>
                                <a:pt x="407206" y="142535"/>
                                <a:pt x="405846" y="142459"/>
                              </a:cubicBezTo>
                              <a:cubicBezTo>
                                <a:pt x="403520" y="142344"/>
                                <a:pt x="402032" y="141620"/>
                                <a:pt x="401117" y="140527"/>
                              </a:cubicBezTo>
                              <a:cubicBezTo>
                                <a:pt x="400189" y="139434"/>
                                <a:pt x="399859" y="137985"/>
                                <a:pt x="399859" y="136434"/>
                              </a:cubicBezTo>
                              <a:lnTo>
                                <a:pt x="399859" y="66018"/>
                              </a:lnTo>
                              <a:cubicBezTo>
                                <a:pt x="399859" y="64442"/>
                                <a:pt x="399223" y="63018"/>
                                <a:pt x="398181" y="61989"/>
                              </a:cubicBezTo>
                              <a:cubicBezTo>
                                <a:pt x="397151" y="60947"/>
                                <a:pt x="395727" y="60311"/>
                                <a:pt x="394151" y="60311"/>
                              </a:cubicBezTo>
                              <a:lnTo>
                                <a:pt x="362650" y="60311"/>
                              </a:lnTo>
                              <a:cubicBezTo>
                                <a:pt x="361061" y="60311"/>
                                <a:pt x="359638" y="60947"/>
                                <a:pt x="358608" y="61989"/>
                              </a:cubicBezTo>
                              <a:cubicBezTo>
                                <a:pt x="357566" y="63018"/>
                                <a:pt x="356930" y="64442"/>
                                <a:pt x="356930" y="66018"/>
                              </a:cubicBezTo>
                              <a:lnTo>
                                <a:pt x="356930" y="73772"/>
                              </a:lnTo>
                              <a:cubicBezTo>
                                <a:pt x="353332" y="69132"/>
                                <a:pt x="348464" y="64849"/>
                                <a:pt x="342400" y="61709"/>
                              </a:cubicBezTo>
                              <a:cubicBezTo>
                                <a:pt x="336336" y="58570"/>
                                <a:pt x="329078" y="56600"/>
                                <a:pt x="320726" y="56600"/>
                              </a:cubicBezTo>
                              <a:cubicBezTo>
                                <a:pt x="302865" y="56600"/>
                                <a:pt x="290039" y="63794"/>
                                <a:pt x="281687" y="74814"/>
                              </a:cubicBezTo>
                              <a:cubicBezTo>
                                <a:pt x="273335" y="85834"/>
                                <a:pt x="269445" y="100692"/>
                                <a:pt x="269445" y="115996"/>
                              </a:cubicBezTo>
                              <a:cubicBezTo>
                                <a:pt x="269445" y="131312"/>
                                <a:pt x="273335" y="146170"/>
                                <a:pt x="281687" y="157190"/>
                              </a:cubicBezTo>
                              <a:cubicBezTo>
                                <a:pt x="290039" y="168210"/>
                                <a:pt x="302865" y="175404"/>
                                <a:pt x="320726" y="175404"/>
                              </a:cubicBezTo>
                              <a:lnTo>
                                <a:pt x="321184" y="175404"/>
                              </a:lnTo>
                              <a:cubicBezTo>
                                <a:pt x="327501" y="175404"/>
                                <a:pt x="333400" y="174629"/>
                                <a:pt x="338891" y="173053"/>
                              </a:cubicBezTo>
                              <a:cubicBezTo>
                                <a:pt x="344383" y="171477"/>
                                <a:pt x="349481" y="169113"/>
                                <a:pt x="354159" y="165973"/>
                              </a:cubicBezTo>
                              <a:cubicBezTo>
                                <a:pt x="355277" y="165223"/>
                                <a:pt x="356587" y="164842"/>
                                <a:pt x="357845" y="164905"/>
                              </a:cubicBezTo>
                              <a:cubicBezTo>
                                <a:pt x="359116" y="164956"/>
                                <a:pt x="360337" y="165439"/>
                                <a:pt x="361303" y="166393"/>
                              </a:cubicBezTo>
                              <a:cubicBezTo>
                                <a:pt x="364138" y="169163"/>
                                <a:pt x="367633" y="171248"/>
                                <a:pt x="371765" y="172633"/>
                              </a:cubicBezTo>
                              <a:cubicBezTo>
                                <a:pt x="375909" y="174019"/>
                                <a:pt x="380714" y="174718"/>
                                <a:pt x="386155" y="174718"/>
                              </a:cubicBezTo>
                              <a:cubicBezTo>
                                <a:pt x="390159" y="174718"/>
                                <a:pt x="393909" y="174476"/>
                                <a:pt x="397392" y="174006"/>
                              </a:cubicBezTo>
                              <a:cubicBezTo>
                                <a:pt x="400863" y="173536"/>
                                <a:pt x="404092" y="172837"/>
                                <a:pt x="407041" y="171909"/>
                              </a:cubicBezTo>
                              <a:cubicBezTo>
                                <a:pt x="408172" y="171540"/>
                                <a:pt x="409113" y="170803"/>
                                <a:pt x="409761" y="169850"/>
                              </a:cubicBezTo>
                              <a:cubicBezTo>
                                <a:pt x="410410" y="168909"/>
                                <a:pt x="410766" y="167753"/>
                                <a:pt x="410766" y="166558"/>
                              </a:cubicBezTo>
                              <a:lnTo>
                                <a:pt x="410766" y="148064"/>
                              </a:lnTo>
                              <a:cubicBezTo>
                                <a:pt x="410766" y="146704"/>
                                <a:pt x="410219" y="145331"/>
                                <a:pt x="409329" y="144289"/>
                              </a:cubicBezTo>
                              <a:moveTo>
                                <a:pt x="351362" y="115996"/>
                              </a:moveTo>
                              <a:lnTo>
                                <a:pt x="351362" y="128299"/>
                              </a:lnTo>
                              <a:cubicBezTo>
                                <a:pt x="350205" y="130269"/>
                                <a:pt x="348286" y="132252"/>
                                <a:pt x="345819" y="133727"/>
                              </a:cubicBezTo>
                              <a:cubicBezTo>
                                <a:pt x="343353" y="135201"/>
                                <a:pt x="340341" y="136193"/>
                                <a:pt x="336972" y="136193"/>
                              </a:cubicBezTo>
                              <a:cubicBezTo>
                                <a:pt x="330946" y="136193"/>
                                <a:pt x="326701" y="133638"/>
                                <a:pt x="323980" y="129837"/>
                              </a:cubicBezTo>
                              <a:cubicBezTo>
                                <a:pt x="321247" y="126037"/>
                                <a:pt x="320027" y="120991"/>
                                <a:pt x="320027" y="115996"/>
                              </a:cubicBezTo>
                              <a:cubicBezTo>
                                <a:pt x="320027" y="111013"/>
                                <a:pt x="321247" y="105967"/>
                                <a:pt x="323980" y="102167"/>
                              </a:cubicBezTo>
                              <a:cubicBezTo>
                                <a:pt x="326701" y="98366"/>
                                <a:pt x="330946" y="95824"/>
                                <a:pt x="336972" y="95824"/>
                              </a:cubicBezTo>
                              <a:cubicBezTo>
                                <a:pt x="340341" y="95824"/>
                                <a:pt x="343353" y="96803"/>
                                <a:pt x="345819" y="98290"/>
                              </a:cubicBezTo>
                              <a:cubicBezTo>
                                <a:pt x="348286" y="99764"/>
                                <a:pt x="350205" y="101735"/>
                                <a:pt x="351362" y="103705"/>
                              </a:cubicBezTo>
                              <a:lnTo>
                                <a:pt x="351362" y="115996"/>
                              </a:lnTo>
                              <a:close/>
                              <a:moveTo>
                                <a:pt x="696470" y="0"/>
                              </a:moveTo>
                              <a:cubicBezTo>
                                <a:pt x="692821" y="0"/>
                                <a:pt x="689491" y="521"/>
                                <a:pt x="686453" y="1563"/>
                              </a:cubicBezTo>
                              <a:cubicBezTo>
                                <a:pt x="683427" y="2618"/>
                                <a:pt x="680694" y="4182"/>
                                <a:pt x="678253" y="6266"/>
                              </a:cubicBezTo>
                              <a:cubicBezTo>
                                <a:pt x="675813" y="8351"/>
                                <a:pt x="673982" y="10906"/>
                                <a:pt x="672762" y="13918"/>
                              </a:cubicBezTo>
                              <a:cubicBezTo>
                                <a:pt x="671541" y="16930"/>
                                <a:pt x="670918" y="20413"/>
                                <a:pt x="670918" y="24366"/>
                              </a:cubicBezTo>
                              <a:cubicBezTo>
                                <a:pt x="670918" y="28383"/>
                                <a:pt x="671541" y="31916"/>
                                <a:pt x="672762" y="34979"/>
                              </a:cubicBezTo>
                              <a:cubicBezTo>
                                <a:pt x="673982" y="38030"/>
                                <a:pt x="675813" y="40610"/>
                                <a:pt x="678253" y="42694"/>
                              </a:cubicBezTo>
                              <a:cubicBezTo>
                                <a:pt x="680694" y="44779"/>
                                <a:pt x="683427" y="46342"/>
                                <a:pt x="686453" y="47385"/>
                              </a:cubicBezTo>
                              <a:cubicBezTo>
                                <a:pt x="689491" y="48427"/>
                                <a:pt x="692821" y="48948"/>
                                <a:pt x="696470" y="48948"/>
                              </a:cubicBezTo>
                              <a:cubicBezTo>
                                <a:pt x="700093" y="48948"/>
                                <a:pt x="703436" y="48427"/>
                                <a:pt x="706474" y="47385"/>
                              </a:cubicBezTo>
                              <a:cubicBezTo>
                                <a:pt x="709512" y="46342"/>
                                <a:pt x="712245" y="44779"/>
                                <a:pt x="714686" y="42694"/>
                              </a:cubicBezTo>
                              <a:cubicBezTo>
                                <a:pt x="717127" y="40610"/>
                                <a:pt x="718945" y="38030"/>
                                <a:pt x="720165" y="34979"/>
                              </a:cubicBezTo>
                              <a:cubicBezTo>
                                <a:pt x="721373" y="31916"/>
                                <a:pt x="721983" y="28382"/>
                                <a:pt x="721983" y="24366"/>
                              </a:cubicBezTo>
                              <a:cubicBezTo>
                                <a:pt x="721983" y="20413"/>
                                <a:pt x="721373" y="16930"/>
                                <a:pt x="720165" y="13918"/>
                              </a:cubicBezTo>
                              <a:cubicBezTo>
                                <a:pt x="718945" y="10906"/>
                                <a:pt x="717127" y="8351"/>
                                <a:pt x="714686" y="6266"/>
                              </a:cubicBezTo>
                              <a:cubicBezTo>
                                <a:pt x="712245" y="4182"/>
                                <a:pt x="709512" y="2618"/>
                                <a:pt x="706474" y="1563"/>
                              </a:cubicBezTo>
                              <a:cubicBezTo>
                                <a:pt x="703436" y="521"/>
                                <a:pt x="700093" y="0"/>
                                <a:pt x="696470" y="0"/>
                              </a:cubicBezTo>
                              <a:moveTo>
                                <a:pt x="715411" y="60324"/>
                              </a:moveTo>
                              <a:lnTo>
                                <a:pt x="677745" y="60324"/>
                              </a:lnTo>
                              <a:cubicBezTo>
                                <a:pt x="676181" y="60324"/>
                                <a:pt x="674770" y="60959"/>
                                <a:pt x="673753" y="61976"/>
                              </a:cubicBezTo>
                              <a:cubicBezTo>
                                <a:pt x="672723" y="63006"/>
                                <a:pt x="672101" y="64417"/>
                                <a:pt x="672101" y="65980"/>
                              </a:cubicBezTo>
                              <a:lnTo>
                                <a:pt x="672101" y="166037"/>
                              </a:lnTo>
                              <a:cubicBezTo>
                                <a:pt x="672101" y="167600"/>
                                <a:pt x="672723" y="169011"/>
                                <a:pt x="673753" y="170041"/>
                              </a:cubicBezTo>
                              <a:cubicBezTo>
                                <a:pt x="674770" y="171070"/>
                                <a:pt x="676181" y="171706"/>
                                <a:pt x="677745" y="171706"/>
                              </a:cubicBezTo>
                              <a:lnTo>
                                <a:pt x="715411" y="171706"/>
                              </a:lnTo>
                              <a:cubicBezTo>
                                <a:pt x="716974" y="171706"/>
                                <a:pt x="718385" y="171070"/>
                                <a:pt x="719415" y="170041"/>
                              </a:cubicBezTo>
                              <a:cubicBezTo>
                                <a:pt x="720445" y="169011"/>
                                <a:pt x="721080" y="167600"/>
                                <a:pt x="721080" y="166037"/>
                              </a:cubicBezTo>
                              <a:lnTo>
                                <a:pt x="721080" y="65980"/>
                              </a:lnTo>
                              <a:cubicBezTo>
                                <a:pt x="721080" y="64417"/>
                                <a:pt x="720445" y="63006"/>
                                <a:pt x="719415" y="61976"/>
                              </a:cubicBezTo>
                              <a:cubicBezTo>
                                <a:pt x="718385" y="60959"/>
                                <a:pt x="716974" y="60324"/>
                                <a:pt x="715411" y="60324"/>
                              </a:cubicBezTo>
                              <a:moveTo>
                                <a:pt x="822510" y="56612"/>
                              </a:moveTo>
                              <a:cubicBezTo>
                                <a:pt x="816090" y="56612"/>
                                <a:pt x="810039" y="57858"/>
                                <a:pt x="804357" y="60324"/>
                              </a:cubicBezTo>
                              <a:cubicBezTo>
                                <a:pt x="798675" y="62802"/>
                                <a:pt x="793348" y="66514"/>
                                <a:pt x="788391" y="71458"/>
                              </a:cubicBezTo>
                              <a:lnTo>
                                <a:pt x="788391" y="66323"/>
                              </a:lnTo>
                              <a:cubicBezTo>
                                <a:pt x="788391" y="64696"/>
                                <a:pt x="787717" y="63235"/>
                                <a:pt x="786624" y="62218"/>
                              </a:cubicBezTo>
                              <a:cubicBezTo>
                                <a:pt x="785530" y="61188"/>
                                <a:pt x="784030" y="60591"/>
                                <a:pt x="782403" y="60692"/>
                              </a:cubicBezTo>
                              <a:lnTo>
                                <a:pt x="766768" y="60502"/>
                              </a:lnTo>
                              <a:lnTo>
                                <a:pt x="751132" y="60311"/>
                              </a:lnTo>
                              <a:cubicBezTo>
                                <a:pt x="749568" y="60311"/>
                                <a:pt x="748157" y="60947"/>
                                <a:pt x="747127" y="61976"/>
                              </a:cubicBezTo>
                              <a:cubicBezTo>
                                <a:pt x="746110" y="62993"/>
                                <a:pt x="745475" y="64417"/>
                                <a:pt x="745475" y="65980"/>
                              </a:cubicBezTo>
                              <a:lnTo>
                                <a:pt x="745475" y="166037"/>
                              </a:lnTo>
                              <a:cubicBezTo>
                                <a:pt x="745475" y="167600"/>
                                <a:pt x="746110" y="169011"/>
                                <a:pt x="747127" y="170040"/>
                              </a:cubicBezTo>
                              <a:cubicBezTo>
                                <a:pt x="748157" y="171057"/>
                                <a:pt x="749568" y="171693"/>
                                <a:pt x="751132" y="171693"/>
                              </a:cubicBezTo>
                              <a:lnTo>
                                <a:pt x="788759" y="171693"/>
                              </a:lnTo>
                              <a:cubicBezTo>
                                <a:pt x="790323" y="171693"/>
                                <a:pt x="791747" y="171057"/>
                                <a:pt x="792764" y="170040"/>
                              </a:cubicBezTo>
                              <a:cubicBezTo>
                                <a:pt x="793793" y="169011"/>
                                <a:pt x="794429" y="167600"/>
                                <a:pt x="794429" y="166037"/>
                              </a:cubicBezTo>
                              <a:lnTo>
                                <a:pt x="794429" y="103018"/>
                              </a:lnTo>
                              <a:cubicBezTo>
                                <a:pt x="796132" y="100985"/>
                                <a:pt x="798052" y="99510"/>
                                <a:pt x="800213" y="98582"/>
                              </a:cubicBezTo>
                              <a:cubicBezTo>
                                <a:pt x="802374" y="97667"/>
                                <a:pt x="804751" y="97298"/>
                                <a:pt x="807370" y="97502"/>
                              </a:cubicBezTo>
                              <a:cubicBezTo>
                                <a:pt x="810052" y="97693"/>
                                <a:pt x="812391" y="99002"/>
                                <a:pt x="814056" y="100934"/>
                              </a:cubicBezTo>
                              <a:cubicBezTo>
                                <a:pt x="815722" y="102878"/>
                                <a:pt x="816713" y="105433"/>
                                <a:pt x="816713" y="108115"/>
                              </a:cubicBezTo>
                              <a:lnTo>
                                <a:pt x="816713" y="166037"/>
                              </a:lnTo>
                              <a:cubicBezTo>
                                <a:pt x="816713" y="167600"/>
                                <a:pt x="817349" y="169011"/>
                                <a:pt x="818379" y="170041"/>
                              </a:cubicBezTo>
                              <a:cubicBezTo>
                                <a:pt x="819408" y="171057"/>
                                <a:pt x="820819" y="171693"/>
                                <a:pt x="822383" y="171693"/>
                              </a:cubicBezTo>
                              <a:lnTo>
                                <a:pt x="860011" y="171693"/>
                              </a:lnTo>
                              <a:cubicBezTo>
                                <a:pt x="861574" y="171693"/>
                                <a:pt x="862985" y="171057"/>
                                <a:pt x="864002" y="170041"/>
                              </a:cubicBezTo>
                              <a:cubicBezTo>
                                <a:pt x="865032" y="169011"/>
                                <a:pt x="865668" y="167600"/>
                                <a:pt x="865668" y="166037"/>
                              </a:cubicBezTo>
                              <a:lnTo>
                                <a:pt x="865668" y="99764"/>
                              </a:lnTo>
                              <a:cubicBezTo>
                                <a:pt x="865668" y="93816"/>
                                <a:pt x="864765" y="88300"/>
                                <a:pt x="862973" y="83203"/>
                              </a:cubicBezTo>
                              <a:cubicBezTo>
                                <a:pt x="861180" y="78119"/>
                                <a:pt x="858485" y="73466"/>
                                <a:pt x="854888" y="69247"/>
                              </a:cubicBezTo>
                              <a:cubicBezTo>
                                <a:pt x="851290" y="65039"/>
                                <a:pt x="846803" y="61874"/>
                                <a:pt x="841400" y="59777"/>
                              </a:cubicBezTo>
                              <a:cubicBezTo>
                                <a:pt x="836010" y="57667"/>
                                <a:pt x="829705" y="56612"/>
                                <a:pt x="822510" y="56612"/>
                              </a:cubicBezTo>
                              <a:moveTo>
                                <a:pt x="1013318" y="61976"/>
                              </a:moveTo>
                              <a:cubicBezTo>
                                <a:pt x="1014335" y="63006"/>
                                <a:pt x="1014971" y="64417"/>
                                <a:pt x="1014971" y="65980"/>
                              </a:cubicBezTo>
                              <a:lnTo>
                                <a:pt x="1014971" y="164511"/>
                              </a:lnTo>
                              <a:cubicBezTo>
                                <a:pt x="1014971" y="175188"/>
                                <a:pt x="1013356" y="184429"/>
                                <a:pt x="1010127" y="192258"/>
                              </a:cubicBezTo>
                              <a:cubicBezTo>
                                <a:pt x="1006899" y="200088"/>
                                <a:pt x="1002055" y="206494"/>
                                <a:pt x="995598" y="211477"/>
                              </a:cubicBezTo>
                              <a:cubicBezTo>
                                <a:pt x="989127" y="216485"/>
                                <a:pt x="981856" y="220234"/>
                                <a:pt x="973745" y="222725"/>
                              </a:cubicBezTo>
                              <a:cubicBezTo>
                                <a:pt x="965648" y="225229"/>
                                <a:pt x="956724" y="226475"/>
                                <a:pt x="946987" y="226475"/>
                              </a:cubicBezTo>
                              <a:cubicBezTo>
                                <a:pt x="938431" y="226475"/>
                                <a:pt x="930245" y="225801"/>
                                <a:pt x="922414" y="224454"/>
                              </a:cubicBezTo>
                              <a:cubicBezTo>
                                <a:pt x="914583" y="223107"/>
                                <a:pt x="907122" y="221086"/>
                                <a:pt x="900015" y="218391"/>
                              </a:cubicBezTo>
                              <a:cubicBezTo>
                                <a:pt x="898922" y="217972"/>
                                <a:pt x="898007" y="217222"/>
                                <a:pt x="897384" y="216281"/>
                              </a:cubicBezTo>
                              <a:cubicBezTo>
                                <a:pt x="896748" y="215341"/>
                                <a:pt x="896392" y="214209"/>
                                <a:pt x="896392" y="213040"/>
                              </a:cubicBezTo>
                              <a:lnTo>
                                <a:pt x="896392" y="185509"/>
                              </a:lnTo>
                              <a:cubicBezTo>
                                <a:pt x="896392" y="183514"/>
                                <a:pt x="897397" y="181823"/>
                                <a:pt x="898859" y="180819"/>
                              </a:cubicBezTo>
                              <a:cubicBezTo>
                                <a:pt x="900320" y="179828"/>
                                <a:pt x="902240" y="179510"/>
                                <a:pt x="904071" y="180272"/>
                              </a:cubicBezTo>
                              <a:cubicBezTo>
                                <a:pt x="909270" y="182446"/>
                                <a:pt x="914698" y="184073"/>
                                <a:pt x="920380" y="185166"/>
                              </a:cubicBezTo>
                              <a:cubicBezTo>
                                <a:pt x="926050" y="186246"/>
                                <a:pt x="931974" y="186793"/>
                                <a:pt x="938152" y="186793"/>
                              </a:cubicBezTo>
                              <a:cubicBezTo>
                                <a:pt x="947520" y="186793"/>
                                <a:pt x="954538" y="185204"/>
                                <a:pt x="959216" y="182026"/>
                              </a:cubicBezTo>
                              <a:cubicBezTo>
                                <a:pt x="963894" y="178862"/>
                                <a:pt x="966220" y="174095"/>
                                <a:pt x="966220" y="167753"/>
                              </a:cubicBezTo>
                              <a:lnTo>
                                <a:pt x="966220" y="162198"/>
                              </a:lnTo>
                              <a:cubicBezTo>
                                <a:pt x="962444" y="165744"/>
                                <a:pt x="958021" y="168414"/>
                                <a:pt x="952961" y="170193"/>
                              </a:cubicBezTo>
                              <a:cubicBezTo>
                                <a:pt x="947889" y="171973"/>
                                <a:pt x="942181" y="172875"/>
                                <a:pt x="935838" y="172875"/>
                              </a:cubicBezTo>
                              <a:cubicBezTo>
                                <a:pt x="927410" y="172875"/>
                                <a:pt x="920011" y="171477"/>
                                <a:pt x="913630" y="168693"/>
                              </a:cubicBezTo>
                              <a:cubicBezTo>
                                <a:pt x="907236" y="165897"/>
                                <a:pt x="901884" y="161728"/>
                                <a:pt x="897562" y="156148"/>
                              </a:cubicBezTo>
                              <a:cubicBezTo>
                                <a:pt x="893227" y="150581"/>
                                <a:pt x="889973" y="144340"/>
                                <a:pt x="887812" y="137425"/>
                              </a:cubicBezTo>
                              <a:cubicBezTo>
                                <a:pt x="885651" y="130498"/>
                                <a:pt x="884570" y="122897"/>
                                <a:pt x="884570" y="114610"/>
                              </a:cubicBezTo>
                              <a:cubicBezTo>
                                <a:pt x="884570" y="106348"/>
                                <a:pt x="885651" y="98748"/>
                                <a:pt x="887812" y="91846"/>
                              </a:cubicBezTo>
                              <a:cubicBezTo>
                                <a:pt x="889973" y="84944"/>
                                <a:pt x="893227" y="78729"/>
                                <a:pt x="897562" y="73199"/>
                              </a:cubicBezTo>
                              <a:cubicBezTo>
                                <a:pt x="901884" y="67670"/>
                                <a:pt x="907236" y="63527"/>
                                <a:pt x="913630" y="60756"/>
                              </a:cubicBezTo>
                              <a:cubicBezTo>
                                <a:pt x="920012" y="57998"/>
                                <a:pt x="927410" y="56625"/>
                                <a:pt x="935838" y="56625"/>
                              </a:cubicBezTo>
                              <a:cubicBezTo>
                                <a:pt x="943491" y="56625"/>
                                <a:pt x="950343" y="58049"/>
                                <a:pt x="956381" y="60908"/>
                              </a:cubicBezTo>
                              <a:cubicBezTo>
                                <a:pt x="962419" y="63768"/>
                                <a:pt x="967644" y="68064"/>
                                <a:pt x="972055" y="73784"/>
                              </a:cubicBezTo>
                              <a:lnTo>
                                <a:pt x="972055" y="65980"/>
                              </a:lnTo>
                              <a:cubicBezTo>
                                <a:pt x="972055" y="64416"/>
                                <a:pt x="972678" y="63006"/>
                                <a:pt x="973707" y="61976"/>
                              </a:cubicBezTo>
                              <a:cubicBezTo>
                                <a:pt x="974724" y="60959"/>
                                <a:pt x="976148" y="60324"/>
                                <a:pt x="977699" y="60324"/>
                              </a:cubicBezTo>
                              <a:lnTo>
                                <a:pt x="1009327" y="60324"/>
                              </a:lnTo>
                              <a:cubicBezTo>
                                <a:pt x="1010877" y="60324"/>
                                <a:pt x="1012301" y="60959"/>
                                <a:pt x="1013318" y="61976"/>
                              </a:cubicBezTo>
                              <a:moveTo>
                                <a:pt x="966474" y="115322"/>
                              </a:moveTo>
                              <a:lnTo>
                                <a:pt x="966474" y="103018"/>
                              </a:lnTo>
                              <a:cubicBezTo>
                                <a:pt x="964923" y="100387"/>
                                <a:pt x="962953" y="98417"/>
                                <a:pt x="960563" y="97095"/>
                              </a:cubicBezTo>
                              <a:cubicBezTo>
                                <a:pt x="958173" y="95786"/>
                                <a:pt x="955351" y="95125"/>
                                <a:pt x="952097" y="95125"/>
                              </a:cubicBezTo>
                              <a:cubicBezTo>
                                <a:pt x="949313" y="95125"/>
                                <a:pt x="946859" y="95621"/>
                                <a:pt x="944749" y="96612"/>
                              </a:cubicBezTo>
                              <a:cubicBezTo>
                                <a:pt x="942639" y="97591"/>
                                <a:pt x="940872" y="99078"/>
                                <a:pt x="939436" y="101061"/>
                              </a:cubicBezTo>
                              <a:cubicBezTo>
                                <a:pt x="937999" y="103018"/>
                                <a:pt x="936919" y="105192"/>
                                <a:pt x="936207" y="107569"/>
                              </a:cubicBezTo>
                              <a:cubicBezTo>
                                <a:pt x="935495" y="109945"/>
                                <a:pt x="935139" y="112526"/>
                                <a:pt x="935139" y="115322"/>
                              </a:cubicBezTo>
                              <a:cubicBezTo>
                                <a:pt x="935139" y="118106"/>
                                <a:pt x="935495" y="120686"/>
                                <a:pt x="936207" y="123063"/>
                              </a:cubicBezTo>
                              <a:cubicBezTo>
                                <a:pt x="936919" y="125439"/>
                                <a:pt x="937999" y="127613"/>
                                <a:pt x="939436" y="129583"/>
                              </a:cubicBezTo>
                              <a:cubicBezTo>
                                <a:pt x="940872" y="131553"/>
                                <a:pt x="942639" y="133040"/>
                                <a:pt x="944749" y="134019"/>
                              </a:cubicBezTo>
                              <a:cubicBezTo>
                                <a:pt x="946860" y="135010"/>
                                <a:pt x="949313" y="135493"/>
                                <a:pt x="952097" y="135493"/>
                              </a:cubicBezTo>
                              <a:cubicBezTo>
                                <a:pt x="955351" y="135493"/>
                                <a:pt x="958173" y="134832"/>
                                <a:pt x="960563" y="133523"/>
                              </a:cubicBezTo>
                              <a:cubicBezTo>
                                <a:pt x="962953" y="132214"/>
                                <a:pt x="964923" y="130244"/>
                                <a:pt x="966474" y="127626"/>
                              </a:cubicBezTo>
                              <a:lnTo>
                                <a:pt x="966474" y="115322"/>
                              </a:lnTo>
                              <a:lnTo>
                                <a:pt x="966474" y="115322"/>
                              </a:lnTo>
                              <a:close/>
                              <a:moveTo>
                                <a:pt x="609176" y="56612"/>
                              </a:moveTo>
                              <a:cubicBezTo>
                                <a:pt x="602756" y="56612"/>
                                <a:pt x="596705" y="57858"/>
                                <a:pt x="591023" y="60324"/>
                              </a:cubicBezTo>
                              <a:cubicBezTo>
                                <a:pt x="585328" y="62802"/>
                                <a:pt x="580014" y="66514"/>
                                <a:pt x="575057" y="71458"/>
                              </a:cubicBezTo>
                              <a:lnTo>
                                <a:pt x="575057" y="66323"/>
                              </a:lnTo>
                              <a:cubicBezTo>
                                <a:pt x="575057" y="64696"/>
                                <a:pt x="574370" y="63235"/>
                                <a:pt x="573277" y="62218"/>
                              </a:cubicBezTo>
                              <a:cubicBezTo>
                                <a:pt x="572184" y="61188"/>
                                <a:pt x="570696" y="60591"/>
                                <a:pt x="569056" y="60692"/>
                              </a:cubicBezTo>
                              <a:lnTo>
                                <a:pt x="553421" y="60502"/>
                              </a:lnTo>
                              <a:lnTo>
                                <a:pt x="537785" y="60311"/>
                              </a:lnTo>
                              <a:cubicBezTo>
                                <a:pt x="536234" y="60311"/>
                                <a:pt x="534810" y="60947"/>
                                <a:pt x="533793" y="61976"/>
                              </a:cubicBezTo>
                              <a:cubicBezTo>
                                <a:pt x="532763" y="62993"/>
                                <a:pt x="532141" y="64417"/>
                                <a:pt x="532141" y="65980"/>
                              </a:cubicBezTo>
                              <a:lnTo>
                                <a:pt x="532141" y="166037"/>
                              </a:lnTo>
                              <a:cubicBezTo>
                                <a:pt x="532141" y="167600"/>
                                <a:pt x="532763" y="169011"/>
                                <a:pt x="533793" y="170040"/>
                              </a:cubicBezTo>
                              <a:cubicBezTo>
                                <a:pt x="534810" y="171057"/>
                                <a:pt x="536234" y="171693"/>
                                <a:pt x="537785" y="171693"/>
                              </a:cubicBezTo>
                              <a:lnTo>
                                <a:pt x="575425" y="171693"/>
                              </a:lnTo>
                              <a:cubicBezTo>
                                <a:pt x="576989" y="171693"/>
                                <a:pt x="578413" y="171057"/>
                                <a:pt x="579430" y="170040"/>
                              </a:cubicBezTo>
                              <a:cubicBezTo>
                                <a:pt x="580459" y="169011"/>
                                <a:pt x="581095" y="167600"/>
                                <a:pt x="581095" y="166037"/>
                              </a:cubicBezTo>
                              <a:lnTo>
                                <a:pt x="581095" y="103018"/>
                              </a:lnTo>
                              <a:cubicBezTo>
                                <a:pt x="582785" y="100985"/>
                                <a:pt x="584718" y="99510"/>
                                <a:pt x="586879" y="98582"/>
                              </a:cubicBezTo>
                              <a:cubicBezTo>
                                <a:pt x="589027" y="97667"/>
                                <a:pt x="591417" y="97298"/>
                                <a:pt x="594023" y="97502"/>
                              </a:cubicBezTo>
                              <a:cubicBezTo>
                                <a:pt x="596705" y="97693"/>
                                <a:pt x="599044" y="99002"/>
                                <a:pt x="600722" y="100934"/>
                              </a:cubicBezTo>
                              <a:cubicBezTo>
                                <a:pt x="602388" y="102878"/>
                                <a:pt x="603379" y="105433"/>
                                <a:pt x="603379" y="108115"/>
                              </a:cubicBezTo>
                              <a:lnTo>
                                <a:pt x="603379" y="166037"/>
                              </a:lnTo>
                              <a:cubicBezTo>
                                <a:pt x="603379" y="167600"/>
                                <a:pt x="604015" y="169011"/>
                                <a:pt x="605044" y="170041"/>
                              </a:cubicBezTo>
                              <a:cubicBezTo>
                                <a:pt x="606074" y="171057"/>
                                <a:pt x="607485" y="171693"/>
                                <a:pt x="609049" y="171693"/>
                              </a:cubicBezTo>
                              <a:lnTo>
                                <a:pt x="646676" y="171693"/>
                              </a:lnTo>
                              <a:cubicBezTo>
                                <a:pt x="648240" y="171693"/>
                                <a:pt x="649651" y="171057"/>
                                <a:pt x="650668" y="170041"/>
                              </a:cubicBezTo>
                              <a:cubicBezTo>
                                <a:pt x="651698" y="169011"/>
                                <a:pt x="652333" y="167600"/>
                                <a:pt x="652333" y="166037"/>
                              </a:cubicBezTo>
                              <a:lnTo>
                                <a:pt x="652333" y="99764"/>
                              </a:lnTo>
                              <a:cubicBezTo>
                                <a:pt x="652333" y="93816"/>
                                <a:pt x="651431" y="88300"/>
                                <a:pt x="649638" y="83203"/>
                              </a:cubicBezTo>
                              <a:cubicBezTo>
                                <a:pt x="647833" y="78119"/>
                                <a:pt x="645138" y="73466"/>
                                <a:pt x="641553" y="69247"/>
                              </a:cubicBezTo>
                              <a:cubicBezTo>
                                <a:pt x="637956" y="65039"/>
                                <a:pt x="633456" y="61874"/>
                                <a:pt x="628066" y="59777"/>
                              </a:cubicBezTo>
                              <a:cubicBezTo>
                                <a:pt x="622663" y="57667"/>
                                <a:pt x="616371" y="56612"/>
                                <a:pt x="609176" y="56612"/>
                              </a:cubicBezTo>
                              <a:moveTo>
                                <a:pt x="53620" y="124829"/>
                              </a:moveTo>
                              <a:lnTo>
                                <a:pt x="53620" y="14922"/>
                              </a:lnTo>
                              <a:cubicBezTo>
                                <a:pt x="53620" y="13359"/>
                                <a:pt x="52984" y="11948"/>
                                <a:pt x="51967" y="10918"/>
                              </a:cubicBezTo>
                              <a:cubicBezTo>
                                <a:pt x="50937" y="9901"/>
                                <a:pt x="49526" y="9266"/>
                                <a:pt x="47963" y="9266"/>
                              </a:cubicBezTo>
                              <a:lnTo>
                                <a:pt x="5657" y="9266"/>
                              </a:lnTo>
                              <a:cubicBezTo>
                                <a:pt x="4093" y="9266"/>
                                <a:pt x="2682" y="9901"/>
                                <a:pt x="1665" y="10918"/>
                              </a:cubicBezTo>
                              <a:cubicBezTo>
                                <a:pt x="636" y="11948"/>
                                <a:pt x="0" y="13359"/>
                                <a:pt x="0" y="14922"/>
                              </a:cubicBezTo>
                              <a:lnTo>
                                <a:pt x="0" y="166049"/>
                              </a:lnTo>
                              <a:cubicBezTo>
                                <a:pt x="0" y="167613"/>
                                <a:pt x="636" y="169024"/>
                                <a:pt x="1665" y="170041"/>
                              </a:cubicBezTo>
                              <a:cubicBezTo>
                                <a:pt x="2682" y="171070"/>
                                <a:pt x="4093" y="171706"/>
                                <a:pt x="5657" y="171706"/>
                              </a:cubicBezTo>
                              <a:lnTo>
                                <a:pt x="117358" y="171706"/>
                              </a:lnTo>
                              <a:cubicBezTo>
                                <a:pt x="118909" y="171706"/>
                                <a:pt x="120333" y="171070"/>
                                <a:pt x="121350" y="170041"/>
                              </a:cubicBezTo>
                              <a:cubicBezTo>
                                <a:pt x="122367" y="169024"/>
                                <a:pt x="123002" y="167613"/>
                                <a:pt x="123002" y="166049"/>
                              </a:cubicBezTo>
                              <a:lnTo>
                                <a:pt x="123002" y="130486"/>
                              </a:lnTo>
                              <a:cubicBezTo>
                                <a:pt x="123002" y="128922"/>
                                <a:pt x="122367" y="127511"/>
                                <a:pt x="121350" y="126482"/>
                              </a:cubicBezTo>
                              <a:cubicBezTo>
                                <a:pt x="120333" y="125465"/>
                                <a:pt x="118909" y="124830"/>
                                <a:pt x="117358" y="124830"/>
                              </a:cubicBezTo>
                              <a:lnTo>
                                <a:pt x="53620" y="124830"/>
                              </a:lnTo>
                              <a:lnTo>
                                <a:pt x="53620" y="124829"/>
                              </a:lnTo>
                              <a:close/>
                              <a:moveTo>
                                <a:pt x="2329642" y="170714"/>
                              </a:moveTo>
                              <a:cubicBezTo>
                                <a:pt x="2330557" y="170079"/>
                                <a:pt x="2331295" y="169176"/>
                                <a:pt x="2331714" y="168096"/>
                              </a:cubicBezTo>
                              <a:lnTo>
                                <a:pt x="2351113" y="118055"/>
                              </a:lnTo>
                              <a:lnTo>
                                <a:pt x="2370499" y="68014"/>
                              </a:lnTo>
                              <a:cubicBezTo>
                                <a:pt x="2371223" y="66158"/>
                                <a:pt x="2370893" y="64239"/>
                                <a:pt x="2369901" y="62777"/>
                              </a:cubicBezTo>
                              <a:cubicBezTo>
                                <a:pt x="2368897" y="61315"/>
                                <a:pt x="2367219" y="60324"/>
                                <a:pt x="2365236" y="60324"/>
                              </a:cubicBezTo>
                              <a:lnTo>
                                <a:pt x="2326515" y="60324"/>
                              </a:lnTo>
                              <a:cubicBezTo>
                                <a:pt x="2325231" y="60324"/>
                                <a:pt x="2324036" y="60743"/>
                                <a:pt x="2323082" y="61480"/>
                              </a:cubicBezTo>
                              <a:cubicBezTo>
                                <a:pt x="2322117" y="62218"/>
                                <a:pt x="2321392" y="63260"/>
                                <a:pt x="2321061" y="64480"/>
                              </a:cubicBezTo>
                              <a:lnTo>
                                <a:pt x="2312811" y="94769"/>
                              </a:lnTo>
                              <a:lnTo>
                                <a:pt x="2304561" y="125058"/>
                              </a:lnTo>
                              <a:lnTo>
                                <a:pt x="2296311" y="94769"/>
                              </a:lnTo>
                              <a:lnTo>
                                <a:pt x="2288061" y="64480"/>
                              </a:lnTo>
                              <a:cubicBezTo>
                                <a:pt x="2287718" y="63260"/>
                                <a:pt x="2286993" y="62218"/>
                                <a:pt x="2286027" y="61480"/>
                              </a:cubicBezTo>
                              <a:cubicBezTo>
                                <a:pt x="2285074" y="60743"/>
                                <a:pt x="2283879" y="60324"/>
                                <a:pt x="2282607" y="60324"/>
                              </a:cubicBezTo>
                              <a:lnTo>
                                <a:pt x="2243645" y="60324"/>
                              </a:lnTo>
                              <a:cubicBezTo>
                                <a:pt x="2241662" y="60324"/>
                                <a:pt x="2239984" y="61315"/>
                                <a:pt x="2238980" y="62777"/>
                              </a:cubicBezTo>
                              <a:cubicBezTo>
                                <a:pt x="2237988" y="64239"/>
                                <a:pt x="2237657" y="66158"/>
                                <a:pt x="2238382" y="68014"/>
                              </a:cubicBezTo>
                              <a:lnTo>
                                <a:pt x="2257768" y="118055"/>
                              </a:lnTo>
                              <a:lnTo>
                                <a:pt x="2277167" y="168096"/>
                              </a:lnTo>
                              <a:cubicBezTo>
                                <a:pt x="2277586" y="169176"/>
                                <a:pt x="2278324" y="170079"/>
                                <a:pt x="2279239" y="170714"/>
                              </a:cubicBezTo>
                              <a:cubicBezTo>
                                <a:pt x="2280154" y="171337"/>
                                <a:pt x="2281260" y="171706"/>
                                <a:pt x="2282429" y="171706"/>
                              </a:cubicBezTo>
                              <a:lnTo>
                                <a:pt x="2326439" y="171706"/>
                              </a:lnTo>
                              <a:cubicBezTo>
                                <a:pt x="2327608" y="171706"/>
                                <a:pt x="2328714" y="171337"/>
                                <a:pt x="2329642" y="170714"/>
                              </a:cubicBezTo>
                              <a:moveTo>
                                <a:pt x="2197614" y="0"/>
                              </a:moveTo>
                              <a:cubicBezTo>
                                <a:pt x="2193966" y="0"/>
                                <a:pt x="2190635" y="521"/>
                                <a:pt x="2187597" y="1563"/>
                              </a:cubicBezTo>
                              <a:cubicBezTo>
                                <a:pt x="2184571" y="2618"/>
                                <a:pt x="2181838" y="4182"/>
                                <a:pt x="2179398" y="6266"/>
                              </a:cubicBezTo>
                              <a:cubicBezTo>
                                <a:pt x="2176957" y="8351"/>
                                <a:pt x="2175126" y="10906"/>
                                <a:pt x="2173906" y="13918"/>
                              </a:cubicBezTo>
                              <a:cubicBezTo>
                                <a:pt x="2172686" y="16930"/>
                                <a:pt x="2172076" y="20413"/>
                                <a:pt x="2172076" y="24366"/>
                              </a:cubicBezTo>
                              <a:cubicBezTo>
                                <a:pt x="2172076" y="28383"/>
                                <a:pt x="2172686" y="31916"/>
                                <a:pt x="2173906" y="34979"/>
                              </a:cubicBezTo>
                              <a:cubicBezTo>
                                <a:pt x="2175126" y="38030"/>
                                <a:pt x="2176957" y="40610"/>
                                <a:pt x="2179398" y="42694"/>
                              </a:cubicBezTo>
                              <a:cubicBezTo>
                                <a:pt x="2181838" y="44779"/>
                                <a:pt x="2184571" y="46342"/>
                                <a:pt x="2187597" y="47385"/>
                              </a:cubicBezTo>
                              <a:cubicBezTo>
                                <a:pt x="2190635" y="48427"/>
                                <a:pt x="2193966" y="48948"/>
                                <a:pt x="2197614" y="48948"/>
                              </a:cubicBezTo>
                              <a:cubicBezTo>
                                <a:pt x="2201250" y="48948"/>
                                <a:pt x="2204581" y="48427"/>
                                <a:pt x="2207619" y="47385"/>
                              </a:cubicBezTo>
                              <a:cubicBezTo>
                                <a:pt x="2210657" y="46342"/>
                                <a:pt x="2213390" y="44779"/>
                                <a:pt x="2215831" y="42694"/>
                              </a:cubicBezTo>
                              <a:cubicBezTo>
                                <a:pt x="2218271" y="40610"/>
                                <a:pt x="2220089" y="38030"/>
                                <a:pt x="2221309" y="34979"/>
                              </a:cubicBezTo>
                              <a:cubicBezTo>
                                <a:pt x="2222517" y="31916"/>
                                <a:pt x="2223127" y="28382"/>
                                <a:pt x="2223127" y="24366"/>
                              </a:cubicBezTo>
                              <a:cubicBezTo>
                                <a:pt x="2223127" y="20413"/>
                                <a:pt x="2222517" y="16930"/>
                                <a:pt x="2221309" y="13918"/>
                              </a:cubicBezTo>
                              <a:cubicBezTo>
                                <a:pt x="2220089" y="10906"/>
                                <a:pt x="2218271" y="8351"/>
                                <a:pt x="2215831" y="6266"/>
                              </a:cubicBezTo>
                              <a:cubicBezTo>
                                <a:pt x="2213390" y="4182"/>
                                <a:pt x="2210657" y="2618"/>
                                <a:pt x="2207619" y="1563"/>
                              </a:cubicBezTo>
                              <a:cubicBezTo>
                                <a:pt x="2204580" y="521"/>
                                <a:pt x="2201250" y="0"/>
                                <a:pt x="2197614" y="0"/>
                              </a:cubicBezTo>
                              <a:moveTo>
                                <a:pt x="2216555" y="60324"/>
                              </a:moveTo>
                              <a:lnTo>
                                <a:pt x="2178889" y="60324"/>
                              </a:lnTo>
                              <a:cubicBezTo>
                                <a:pt x="2177339" y="60324"/>
                                <a:pt x="2175915" y="60959"/>
                                <a:pt x="2174898" y="61976"/>
                              </a:cubicBezTo>
                              <a:cubicBezTo>
                                <a:pt x="2173868" y="63006"/>
                                <a:pt x="2173245" y="64417"/>
                                <a:pt x="2173245" y="65980"/>
                              </a:cubicBezTo>
                              <a:lnTo>
                                <a:pt x="2173245" y="166037"/>
                              </a:lnTo>
                              <a:cubicBezTo>
                                <a:pt x="2173245" y="167600"/>
                                <a:pt x="2173868" y="169011"/>
                                <a:pt x="2174898" y="170041"/>
                              </a:cubicBezTo>
                              <a:cubicBezTo>
                                <a:pt x="2175915" y="171070"/>
                                <a:pt x="2177339" y="171706"/>
                                <a:pt x="2178889" y="171706"/>
                              </a:cubicBezTo>
                              <a:lnTo>
                                <a:pt x="2216555" y="171706"/>
                              </a:lnTo>
                              <a:cubicBezTo>
                                <a:pt x="2218119" y="171706"/>
                                <a:pt x="2219543" y="171070"/>
                                <a:pt x="2220560" y="170041"/>
                              </a:cubicBezTo>
                              <a:cubicBezTo>
                                <a:pt x="2221589" y="169011"/>
                                <a:pt x="2222225" y="167600"/>
                                <a:pt x="2222225" y="166037"/>
                              </a:cubicBezTo>
                              <a:lnTo>
                                <a:pt x="2222225" y="65980"/>
                              </a:lnTo>
                              <a:cubicBezTo>
                                <a:pt x="2222225" y="64417"/>
                                <a:pt x="2221589" y="63006"/>
                                <a:pt x="2220560" y="61976"/>
                              </a:cubicBezTo>
                              <a:cubicBezTo>
                                <a:pt x="2219543" y="60959"/>
                                <a:pt x="2218119" y="60324"/>
                                <a:pt x="2216555" y="60324"/>
                              </a:cubicBezTo>
                              <a:moveTo>
                                <a:pt x="2484996" y="80127"/>
                              </a:moveTo>
                              <a:cubicBezTo>
                                <a:pt x="2483204" y="77267"/>
                                <a:pt x="2481170" y="74610"/>
                                <a:pt x="2478920" y="72170"/>
                              </a:cubicBezTo>
                              <a:cubicBezTo>
                                <a:pt x="2476797" y="69844"/>
                                <a:pt x="2474267" y="67734"/>
                                <a:pt x="2471331" y="65866"/>
                              </a:cubicBezTo>
                              <a:cubicBezTo>
                                <a:pt x="2468394" y="63984"/>
                                <a:pt x="2465038" y="62332"/>
                                <a:pt x="2461275" y="60908"/>
                              </a:cubicBezTo>
                              <a:cubicBezTo>
                                <a:pt x="2457538" y="59472"/>
                                <a:pt x="2453521" y="58392"/>
                                <a:pt x="2449250" y="57680"/>
                              </a:cubicBezTo>
                              <a:cubicBezTo>
                                <a:pt x="2444979" y="56968"/>
                                <a:pt x="2440440" y="56625"/>
                                <a:pt x="2435648" y="56625"/>
                              </a:cubicBezTo>
                              <a:cubicBezTo>
                                <a:pt x="2432330" y="56625"/>
                                <a:pt x="2428999" y="56879"/>
                                <a:pt x="2425682" y="57400"/>
                              </a:cubicBezTo>
                              <a:cubicBezTo>
                                <a:pt x="2422351" y="57922"/>
                                <a:pt x="2419021" y="58710"/>
                                <a:pt x="2415703" y="59752"/>
                              </a:cubicBezTo>
                              <a:cubicBezTo>
                                <a:pt x="2412372" y="60794"/>
                                <a:pt x="2409105" y="62116"/>
                                <a:pt x="2405914" y="63718"/>
                              </a:cubicBezTo>
                              <a:cubicBezTo>
                                <a:pt x="2402724" y="65319"/>
                                <a:pt x="2399609" y="67200"/>
                                <a:pt x="2396546" y="69374"/>
                              </a:cubicBezTo>
                              <a:cubicBezTo>
                                <a:pt x="2393482" y="71534"/>
                                <a:pt x="2390698" y="74153"/>
                                <a:pt x="2388207" y="77229"/>
                              </a:cubicBezTo>
                              <a:cubicBezTo>
                                <a:pt x="2385715" y="80305"/>
                                <a:pt x="2383503" y="83838"/>
                                <a:pt x="2381571" y="87829"/>
                              </a:cubicBezTo>
                              <a:cubicBezTo>
                                <a:pt x="2379651" y="91808"/>
                                <a:pt x="2378202" y="96091"/>
                                <a:pt x="2377236" y="100667"/>
                              </a:cubicBezTo>
                              <a:cubicBezTo>
                                <a:pt x="2376257" y="105243"/>
                                <a:pt x="2375774" y="110136"/>
                                <a:pt x="2375774" y="115322"/>
                              </a:cubicBezTo>
                              <a:cubicBezTo>
                                <a:pt x="2375774" y="122122"/>
                                <a:pt x="2376639" y="128388"/>
                                <a:pt x="2378355" y="134133"/>
                              </a:cubicBezTo>
                              <a:cubicBezTo>
                                <a:pt x="2380084" y="139879"/>
                                <a:pt x="2382664" y="145103"/>
                                <a:pt x="2386109" y="149780"/>
                              </a:cubicBezTo>
                              <a:cubicBezTo>
                                <a:pt x="2389541" y="154458"/>
                                <a:pt x="2393406" y="158449"/>
                                <a:pt x="2397677" y="161753"/>
                              </a:cubicBezTo>
                              <a:cubicBezTo>
                                <a:pt x="2401948" y="165058"/>
                                <a:pt x="2406639" y="167676"/>
                                <a:pt x="2411737" y="169621"/>
                              </a:cubicBezTo>
                              <a:cubicBezTo>
                                <a:pt x="2416847" y="171540"/>
                                <a:pt x="2422237" y="173002"/>
                                <a:pt x="2427919" y="173968"/>
                              </a:cubicBezTo>
                              <a:cubicBezTo>
                                <a:pt x="2433614" y="174934"/>
                                <a:pt x="2439589" y="175417"/>
                                <a:pt x="2445856" y="175417"/>
                              </a:cubicBezTo>
                              <a:cubicBezTo>
                                <a:pt x="2452848" y="175417"/>
                                <a:pt x="2459394" y="175036"/>
                                <a:pt x="2465496" y="174273"/>
                              </a:cubicBezTo>
                              <a:cubicBezTo>
                                <a:pt x="2471598" y="173523"/>
                                <a:pt x="2477268" y="172379"/>
                                <a:pt x="2482492" y="170879"/>
                              </a:cubicBezTo>
                              <a:cubicBezTo>
                                <a:pt x="2483687" y="170524"/>
                                <a:pt x="2484679" y="169786"/>
                                <a:pt x="2485378" y="168820"/>
                              </a:cubicBezTo>
                              <a:cubicBezTo>
                                <a:pt x="2486064" y="167854"/>
                                <a:pt x="2486458" y="166672"/>
                                <a:pt x="2486458" y="165414"/>
                              </a:cubicBezTo>
                              <a:lnTo>
                                <a:pt x="2486458" y="144010"/>
                              </a:lnTo>
                              <a:cubicBezTo>
                                <a:pt x="2486458" y="142217"/>
                                <a:pt x="2485645" y="140641"/>
                                <a:pt x="2484386" y="139612"/>
                              </a:cubicBezTo>
                              <a:cubicBezTo>
                                <a:pt x="2483140" y="138582"/>
                                <a:pt x="2481450" y="138099"/>
                                <a:pt x="2479708" y="138481"/>
                              </a:cubicBezTo>
                              <a:cubicBezTo>
                                <a:pt x="2475907" y="139345"/>
                                <a:pt x="2471903" y="139993"/>
                                <a:pt x="2467683" y="140425"/>
                              </a:cubicBezTo>
                              <a:cubicBezTo>
                                <a:pt x="2463475" y="140857"/>
                                <a:pt x="2459064" y="141073"/>
                                <a:pt x="2454437" y="141073"/>
                              </a:cubicBezTo>
                              <a:cubicBezTo>
                                <a:pt x="2450648" y="141073"/>
                                <a:pt x="2447076" y="140768"/>
                                <a:pt x="2443708" y="140171"/>
                              </a:cubicBezTo>
                              <a:cubicBezTo>
                                <a:pt x="2440352" y="139574"/>
                                <a:pt x="2437199" y="138684"/>
                                <a:pt x="2434263" y="137489"/>
                              </a:cubicBezTo>
                              <a:cubicBezTo>
                                <a:pt x="2431313" y="136282"/>
                                <a:pt x="2428873" y="134820"/>
                                <a:pt x="2426940" y="133104"/>
                              </a:cubicBezTo>
                              <a:cubicBezTo>
                                <a:pt x="2425008" y="131375"/>
                                <a:pt x="2423585" y="129393"/>
                                <a:pt x="2422657" y="127143"/>
                              </a:cubicBezTo>
                              <a:lnTo>
                                <a:pt x="2486408" y="127143"/>
                              </a:lnTo>
                              <a:cubicBezTo>
                                <a:pt x="2487831" y="127143"/>
                                <a:pt x="2489141" y="126622"/>
                                <a:pt x="2490158" y="125757"/>
                              </a:cubicBezTo>
                              <a:cubicBezTo>
                                <a:pt x="2491175" y="124893"/>
                                <a:pt x="2491874" y="123673"/>
                                <a:pt x="2492052" y="122275"/>
                              </a:cubicBezTo>
                              <a:cubicBezTo>
                                <a:pt x="2492306" y="120279"/>
                                <a:pt x="2492509" y="118284"/>
                                <a:pt x="2492675" y="116288"/>
                              </a:cubicBezTo>
                              <a:cubicBezTo>
                                <a:pt x="2492840" y="114280"/>
                                <a:pt x="2492954" y="112272"/>
                                <a:pt x="2493018" y="110263"/>
                              </a:cubicBezTo>
                              <a:cubicBezTo>
                                <a:pt x="2493132" y="106704"/>
                                <a:pt x="2492967" y="103120"/>
                                <a:pt x="2492446" y="99599"/>
                              </a:cubicBezTo>
                              <a:cubicBezTo>
                                <a:pt x="2491912" y="96091"/>
                                <a:pt x="2491022" y="92634"/>
                                <a:pt x="2489687" y="89329"/>
                              </a:cubicBezTo>
                              <a:cubicBezTo>
                                <a:pt x="2488353" y="86063"/>
                                <a:pt x="2486789" y="82999"/>
                                <a:pt x="2484996" y="80127"/>
                              </a:cubicBezTo>
                              <a:moveTo>
                                <a:pt x="2451538" y="99040"/>
                              </a:moveTo>
                              <a:cubicBezTo>
                                <a:pt x="2451920" y="100845"/>
                                <a:pt x="2451970" y="102713"/>
                                <a:pt x="2451665" y="104645"/>
                              </a:cubicBezTo>
                              <a:lnTo>
                                <a:pt x="2422173" y="104645"/>
                              </a:lnTo>
                              <a:cubicBezTo>
                                <a:pt x="2422173" y="102319"/>
                                <a:pt x="2422542" y="100209"/>
                                <a:pt x="2423279" y="98315"/>
                              </a:cubicBezTo>
                              <a:cubicBezTo>
                                <a:pt x="2424017" y="96422"/>
                                <a:pt x="2425123" y="94744"/>
                                <a:pt x="2426584" y="93269"/>
                              </a:cubicBezTo>
                              <a:cubicBezTo>
                                <a:pt x="2428059" y="91808"/>
                                <a:pt x="2429762" y="90702"/>
                                <a:pt x="2431695" y="89965"/>
                              </a:cubicBezTo>
                              <a:cubicBezTo>
                                <a:pt x="2433627" y="89240"/>
                                <a:pt x="2435788" y="88859"/>
                                <a:pt x="2438178" y="88859"/>
                              </a:cubicBezTo>
                              <a:cubicBezTo>
                                <a:pt x="2440822" y="88859"/>
                                <a:pt x="2443072" y="89278"/>
                                <a:pt x="2444928" y="90117"/>
                              </a:cubicBezTo>
                              <a:cubicBezTo>
                                <a:pt x="2446784" y="90943"/>
                                <a:pt x="2448259" y="92189"/>
                                <a:pt x="2449339" y="93854"/>
                              </a:cubicBezTo>
                              <a:cubicBezTo>
                                <a:pt x="2450420" y="95519"/>
                                <a:pt x="2451144" y="97248"/>
                                <a:pt x="2451538" y="99040"/>
                              </a:cubicBezTo>
                              <a:moveTo>
                                <a:pt x="2146753" y="170041"/>
                              </a:moveTo>
                              <a:cubicBezTo>
                                <a:pt x="2147783" y="169024"/>
                                <a:pt x="2148406" y="167613"/>
                                <a:pt x="2148406" y="166049"/>
                              </a:cubicBezTo>
                              <a:lnTo>
                                <a:pt x="2148406" y="7969"/>
                              </a:lnTo>
                              <a:cubicBezTo>
                                <a:pt x="2148406" y="6406"/>
                                <a:pt x="2147783" y="4982"/>
                                <a:pt x="2146753" y="3966"/>
                              </a:cubicBezTo>
                              <a:cubicBezTo>
                                <a:pt x="2145736" y="2936"/>
                                <a:pt x="2144312" y="2313"/>
                                <a:pt x="2142749" y="2313"/>
                              </a:cubicBezTo>
                              <a:lnTo>
                                <a:pt x="2105096" y="2313"/>
                              </a:lnTo>
                              <a:cubicBezTo>
                                <a:pt x="2103532" y="2313"/>
                                <a:pt x="2102121" y="2936"/>
                                <a:pt x="2101104" y="3966"/>
                              </a:cubicBezTo>
                              <a:cubicBezTo>
                                <a:pt x="2100074" y="4983"/>
                                <a:pt x="2099439" y="6406"/>
                                <a:pt x="2099439" y="7969"/>
                              </a:cubicBezTo>
                              <a:lnTo>
                                <a:pt x="2099439" y="166049"/>
                              </a:lnTo>
                              <a:cubicBezTo>
                                <a:pt x="2099439" y="167613"/>
                                <a:pt x="2100074" y="169024"/>
                                <a:pt x="2101104" y="170041"/>
                              </a:cubicBezTo>
                              <a:cubicBezTo>
                                <a:pt x="2102121" y="171070"/>
                                <a:pt x="2103532" y="171706"/>
                                <a:pt x="2105096" y="171706"/>
                              </a:cubicBezTo>
                              <a:lnTo>
                                <a:pt x="2142749" y="171706"/>
                              </a:lnTo>
                              <a:cubicBezTo>
                                <a:pt x="2144312" y="171706"/>
                                <a:pt x="2145736" y="171070"/>
                                <a:pt x="2146753" y="170041"/>
                              </a:cubicBezTo>
                              <a:moveTo>
                                <a:pt x="2511094" y="101023"/>
                              </a:moveTo>
                              <a:cubicBezTo>
                                <a:pt x="2511730" y="103628"/>
                                <a:pt x="2512683" y="105954"/>
                                <a:pt x="2513967" y="108001"/>
                              </a:cubicBezTo>
                              <a:cubicBezTo>
                                <a:pt x="2515239" y="110060"/>
                                <a:pt x="2516688" y="111916"/>
                                <a:pt x="2518315" y="113606"/>
                              </a:cubicBezTo>
                              <a:cubicBezTo>
                                <a:pt x="2519942" y="115284"/>
                                <a:pt x="2521747" y="116784"/>
                                <a:pt x="2523717" y="118093"/>
                              </a:cubicBezTo>
                              <a:cubicBezTo>
                                <a:pt x="2525688" y="119415"/>
                                <a:pt x="2527722" y="120597"/>
                                <a:pt x="2529832" y="121639"/>
                              </a:cubicBezTo>
                              <a:cubicBezTo>
                                <a:pt x="2531942" y="122681"/>
                                <a:pt x="2534116" y="123596"/>
                                <a:pt x="2536366" y="124359"/>
                              </a:cubicBezTo>
                              <a:cubicBezTo>
                                <a:pt x="2538603" y="125134"/>
                                <a:pt x="2540777" y="125859"/>
                                <a:pt x="2542887" y="126533"/>
                              </a:cubicBezTo>
                              <a:cubicBezTo>
                                <a:pt x="2544997" y="127219"/>
                                <a:pt x="2547031" y="127842"/>
                                <a:pt x="2549002" y="128427"/>
                              </a:cubicBezTo>
                              <a:cubicBezTo>
                                <a:pt x="2550985" y="129011"/>
                                <a:pt x="2552777" y="129583"/>
                                <a:pt x="2554404" y="130168"/>
                              </a:cubicBezTo>
                              <a:cubicBezTo>
                                <a:pt x="2556031" y="130740"/>
                                <a:pt x="2557481" y="131325"/>
                                <a:pt x="2558764" y="131909"/>
                              </a:cubicBezTo>
                              <a:cubicBezTo>
                                <a:pt x="2560036" y="132481"/>
                                <a:pt x="2560989" y="133155"/>
                                <a:pt x="2561625" y="133905"/>
                              </a:cubicBezTo>
                              <a:cubicBezTo>
                                <a:pt x="2562260" y="134667"/>
                                <a:pt x="2562578" y="135506"/>
                                <a:pt x="2562578" y="136434"/>
                              </a:cubicBezTo>
                              <a:cubicBezTo>
                                <a:pt x="2562578" y="137120"/>
                                <a:pt x="2562387" y="137731"/>
                                <a:pt x="2561980" y="138252"/>
                              </a:cubicBezTo>
                              <a:cubicBezTo>
                                <a:pt x="2561574" y="138786"/>
                                <a:pt x="2560964" y="139218"/>
                                <a:pt x="2560150" y="139561"/>
                              </a:cubicBezTo>
                              <a:cubicBezTo>
                                <a:pt x="2559336" y="139904"/>
                                <a:pt x="2558230" y="140171"/>
                                <a:pt x="2556819" y="140349"/>
                              </a:cubicBezTo>
                              <a:cubicBezTo>
                                <a:pt x="2555408" y="140514"/>
                                <a:pt x="2553692" y="140603"/>
                                <a:pt x="2551684" y="140603"/>
                              </a:cubicBezTo>
                              <a:cubicBezTo>
                                <a:pt x="2548964" y="140603"/>
                                <a:pt x="2546001" y="140374"/>
                                <a:pt x="2542773" y="139917"/>
                              </a:cubicBezTo>
                              <a:cubicBezTo>
                                <a:pt x="2539544" y="139446"/>
                                <a:pt x="2536048" y="138747"/>
                                <a:pt x="2532298" y="137820"/>
                              </a:cubicBezTo>
                              <a:cubicBezTo>
                                <a:pt x="2530111" y="137286"/>
                                <a:pt x="2527963" y="136625"/>
                                <a:pt x="2525878" y="135862"/>
                              </a:cubicBezTo>
                              <a:cubicBezTo>
                                <a:pt x="2523781" y="135099"/>
                                <a:pt x="2521747" y="134222"/>
                                <a:pt x="2519751" y="133231"/>
                              </a:cubicBezTo>
                              <a:cubicBezTo>
                                <a:pt x="2517857" y="132290"/>
                                <a:pt x="2515797" y="132468"/>
                                <a:pt x="2514221" y="133422"/>
                              </a:cubicBezTo>
                              <a:cubicBezTo>
                                <a:pt x="2512645" y="134362"/>
                                <a:pt x="2511526" y="136078"/>
                                <a:pt x="2511526" y="138188"/>
                              </a:cubicBezTo>
                              <a:lnTo>
                                <a:pt x="2511526" y="162173"/>
                              </a:lnTo>
                              <a:cubicBezTo>
                                <a:pt x="2511526" y="163240"/>
                                <a:pt x="2511819" y="164283"/>
                                <a:pt x="2512353" y="165172"/>
                              </a:cubicBezTo>
                              <a:cubicBezTo>
                                <a:pt x="2512886" y="166062"/>
                                <a:pt x="2513662" y="166799"/>
                                <a:pt x="2514628" y="167270"/>
                              </a:cubicBezTo>
                              <a:cubicBezTo>
                                <a:pt x="2517310" y="168566"/>
                                <a:pt x="2520120" y="169697"/>
                                <a:pt x="2523043" y="170663"/>
                              </a:cubicBezTo>
                              <a:cubicBezTo>
                                <a:pt x="2525967" y="171642"/>
                                <a:pt x="2529018" y="172443"/>
                                <a:pt x="2532183" y="173091"/>
                              </a:cubicBezTo>
                              <a:cubicBezTo>
                                <a:pt x="2535972" y="173866"/>
                                <a:pt x="2540039" y="174451"/>
                                <a:pt x="2544362" y="174832"/>
                              </a:cubicBezTo>
                              <a:cubicBezTo>
                                <a:pt x="2548696" y="175226"/>
                                <a:pt x="2553298" y="175417"/>
                                <a:pt x="2558179" y="175417"/>
                              </a:cubicBezTo>
                              <a:cubicBezTo>
                                <a:pt x="2561739" y="175417"/>
                                <a:pt x="2565235" y="175277"/>
                                <a:pt x="2568680" y="175010"/>
                              </a:cubicBezTo>
                              <a:cubicBezTo>
                                <a:pt x="2572125" y="174731"/>
                                <a:pt x="2575506" y="174324"/>
                                <a:pt x="2578837" y="173790"/>
                              </a:cubicBezTo>
                              <a:cubicBezTo>
                                <a:pt x="2582154" y="173244"/>
                                <a:pt x="2585294" y="172481"/>
                                <a:pt x="2588231" y="171502"/>
                              </a:cubicBezTo>
                              <a:cubicBezTo>
                                <a:pt x="2591167" y="170511"/>
                                <a:pt x="2593913" y="169303"/>
                                <a:pt x="2596468" y="167867"/>
                              </a:cubicBezTo>
                              <a:cubicBezTo>
                                <a:pt x="2599023" y="166443"/>
                                <a:pt x="2601312" y="164778"/>
                                <a:pt x="2603346" y="162884"/>
                              </a:cubicBezTo>
                              <a:cubicBezTo>
                                <a:pt x="2605379" y="160991"/>
                                <a:pt x="2607146" y="158868"/>
                                <a:pt x="2608647" y="156504"/>
                              </a:cubicBezTo>
                              <a:cubicBezTo>
                                <a:pt x="2610159" y="154140"/>
                                <a:pt x="2611291" y="151483"/>
                                <a:pt x="2612041" y="148522"/>
                              </a:cubicBezTo>
                              <a:cubicBezTo>
                                <a:pt x="2612803" y="145573"/>
                                <a:pt x="2613172" y="142306"/>
                                <a:pt x="2613172" y="138747"/>
                              </a:cubicBezTo>
                              <a:cubicBezTo>
                                <a:pt x="2613172" y="135506"/>
                                <a:pt x="2612854" y="132545"/>
                                <a:pt x="2612219" y="129875"/>
                              </a:cubicBezTo>
                              <a:cubicBezTo>
                                <a:pt x="2611583" y="127206"/>
                                <a:pt x="2610630" y="124829"/>
                                <a:pt x="2609346" y="122732"/>
                              </a:cubicBezTo>
                              <a:cubicBezTo>
                                <a:pt x="2608075" y="120648"/>
                                <a:pt x="2606638" y="118754"/>
                                <a:pt x="2605024" y="117050"/>
                              </a:cubicBezTo>
                              <a:cubicBezTo>
                                <a:pt x="2603422" y="115360"/>
                                <a:pt x="2601655" y="113847"/>
                                <a:pt x="2599723" y="112526"/>
                              </a:cubicBezTo>
                              <a:cubicBezTo>
                                <a:pt x="2597790" y="111216"/>
                                <a:pt x="2595769" y="110047"/>
                                <a:pt x="2593659" y="109017"/>
                              </a:cubicBezTo>
                              <a:cubicBezTo>
                                <a:pt x="2591549" y="108001"/>
                                <a:pt x="2589350" y="107111"/>
                                <a:pt x="2587074" y="106386"/>
                              </a:cubicBezTo>
                              <a:cubicBezTo>
                                <a:pt x="2584786" y="105649"/>
                                <a:pt x="2582587" y="104950"/>
                                <a:pt x="2580489" y="104289"/>
                              </a:cubicBezTo>
                              <a:cubicBezTo>
                                <a:pt x="2578379" y="103641"/>
                                <a:pt x="2576358" y="103018"/>
                                <a:pt x="2574413" y="102433"/>
                              </a:cubicBezTo>
                              <a:cubicBezTo>
                                <a:pt x="2572481" y="101861"/>
                                <a:pt x="2570714" y="101277"/>
                                <a:pt x="2569112" y="100692"/>
                              </a:cubicBezTo>
                              <a:cubicBezTo>
                                <a:pt x="2567510" y="100120"/>
                                <a:pt x="2566074" y="99536"/>
                                <a:pt x="2564790" y="98951"/>
                              </a:cubicBezTo>
                              <a:cubicBezTo>
                                <a:pt x="2563518" y="98379"/>
                                <a:pt x="2562565" y="97693"/>
                                <a:pt x="2561917" y="96892"/>
                              </a:cubicBezTo>
                              <a:cubicBezTo>
                                <a:pt x="2561281" y="96104"/>
                                <a:pt x="2560963" y="95201"/>
                                <a:pt x="2560963" y="94197"/>
                              </a:cubicBezTo>
                              <a:cubicBezTo>
                                <a:pt x="2560963" y="93422"/>
                                <a:pt x="2561167" y="92774"/>
                                <a:pt x="2561573" y="92252"/>
                              </a:cubicBezTo>
                              <a:cubicBezTo>
                                <a:pt x="2561980" y="91731"/>
                                <a:pt x="2562578" y="91337"/>
                                <a:pt x="2563391" y="91058"/>
                              </a:cubicBezTo>
                              <a:cubicBezTo>
                                <a:pt x="2564205" y="90791"/>
                                <a:pt x="2565095" y="90587"/>
                                <a:pt x="2566035" y="90460"/>
                              </a:cubicBezTo>
                              <a:cubicBezTo>
                                <a:pt x="2566989" y="90320"/>
                                <a:pt x="2567993" y="90257"/>
                                <a:pt x="2569086" y="90257"/>
                              </a:cubicBezTo>
                              <a:cubicBezTo>
                                <a:pt x="2571870" y="90257"/>
                                <a:pt x="2574781" y="90498"/>
                                <a:pt x="2577820" y="90981"/>
                              </a:cubicBezTo>
                              <a:cubicBezTo>
                                <a:pt x="2580858" y="91464"/>
                                <a:pt x="2584010" y="92189"/>
                                <a:pt x="2587303" y="93155"/>
                              </a:cubicBezTo>
                              <a:cubicBezTo>
                                <a:pt x="2588955" y="93638"/>
                                <a:pt x="2590557" y="94159"/>
                                <a:pt x="2592095" y="94718"/>
                              </a:cubicBezTo>
                              <a:cubicBezTo>
                                <a:pt x="2593646" y="95265"/>
                                <a:pt x="2595133" y="95849"/>
                                <a:pt x="2596557" y="96460"/>
                              </a:cubicBezTo>
                              <a:cubicBezTo>
                                <a:pt x="2598426" y="97260"/>
                                <a:pt x="2600371" y="96981"/>
                                <a:pt x="2601858" y="96002"/>
                              </a:cubicBezTo>
                              <a:cubicBezTo>
                                <a:pt x="2603346" y="95023"/>
                                <a:pt x="2604362" y="93333"/>
                                <a:pt x="2604362" y="91312"/>
                              </a:cubicBezTo>
                              <a:lnTo>
                                <a:pt x="2604362" y="69831"/>
                              </a:lnTo>
                              <a:cubicBezTo>
                                <a:pt x="2604362" y="68713"/>
                                <a:pt x="2604032" y="67620"/>
                                <a:pt x="2603447" y="66704"/>
                              </a:cubicBezTo>
                              <a:cubicBezTo>
                                <a:pt x="2602862" y="65789"/>
                                <a:pt x="2602023" y="65039"/>
                                <a:pt x="2600994" y="64594"/>
                              </a:cubicBezTo>
                              <a:cubicBezTo>
                                <a:pt x="2598388" y="63489"/>
                                <a:pt x="2595731" y="62472"/>
                                <a:pt x="2593011" y="61569"/>
                              </a:cubicBezTo>
                              <a:cubicBezTo>
                                <a:pt x="2590278" y="60654"/>
                                <a:pt x="2587494" y="59853"/>
                                <a:pt x="2584633" y="59154"/>
                              </a:cubicBezTo>
                              <a:cubicBezTo>
                                <a:pt x="2581150" y="58316"/>
                                <a:pt x="2577400" y="57667"/>
                                <a:pt x="2573383" y="57248"/>
                              </a:cubicBezTo>
                              <a:cubicBezTo>
                                <a:pt x="2569353" y="56816"/>
                                <a:pt x="2565070" y="56612"/>
                                <a:pt x="2560506" y="56612"/>
                              </a:cubicBezTo>
                              <a:cubicBezTo>
                                <a:pt x="2557252" y="56612"/>
                                <a:pt x="2554061" y="56752"/>
                                <a:pt x="2550921" y="57044"/>
                              </a:cubicBezTo>
                              <a:cubicBezTo>
                                <a:pt x="2547794" y="57337"/>
                                <a:pt x="2544718" y="57769"/>
                                <a:pt x="2541705" y="58354"/>
                              </a:cubicBezTo>
                              <a:cubicBezTo>
                                <a:pt x="2538679" y="58926"/>
                                <a:pt x="2535844" y="59714"/>
                                <a:pt x="2533175" y="60692"/>
                              </a:cubicBezTo>
                              <a:cubicBezTo>
                                <a:pt x="2530505" y="61684"/>
                                <a:pt x="2528001" y="62879"/>
                                <a:pt x="2525687" y="64264"/>
                              </a:cubicBezTo>
                              <a:cubicBezTo>
                                <a:pt x="2523361" y="65649"/>
                                <a:pt x="2521264" y="67276"/>
                                <a:pt x="2519395" y="69107"/>
                              </a:cubicBezTo>
                              <a:cubicBezTo>
                                <a:pt x="2517513" y="70950"/>
                                <a:pt x="2515861" y="73009"/>
                                <a:pt x="2514437" y="75284"/>
                              </a:cubicBezTo>
                              <a:cubicBezTo>
                                <a:pt x="2513001" y="77572"/>
                                <a:pt x="2511920" y="80127"/>
                                <a:pt x="2511208" y="82974"/>
                              </a:cubicBezTo>
                              <a:cubicBezTo>
                                <a:pt x="2510496" y="85821"/>
                                <a:pt x="2510141" y="88935"/>
                                <a:pt x="2510141" y="92341"/>
                              </a:cubicBezTo>
                              <a:cubicBezTo>
                                <a:pt x="2510141" y="95519"/>
                                <a:pt x="2510458" y="98404"/>
                                <a:pt x="2511094" y="101023"/>
                              </a:cubicBezTo>
                              <a:moveTo>
                                <a:pt x="1772420" y="61976"/>
                              </a:moveTo>
                              <a:cubicBezTo>
                                <a:pt x="1773437" y="63006"/>
                                <a:pt x="1774073" y="64417"/>
                                <a:pt x="1774073" y="65980"/>
                              </a:cubicBezTo>
                              <a:lnTo>
                                <a:pt x="1774073" y="164511"/>
                              </a:lnTo>
                              <a:cubicBezTo>
                                <a:pt x="1774073" y="175188"/>
                                <a:pt x="1772458" y="184429"/>
                                <a:pt x="1769230" y="192258"/>
                              </a:cubicBezTo>
                              <a:cubicBezTo>
                                <a:pt x="1766001" y="200088"/>
                                <a:pt x="1761158" y="206494"/>
                                <a:pt x="1754700" y="211477"/>
                              </a:cubicBezTo>
                              <a:cubicBezTo>
                                <a:pt x="1748229" y="216485"/>
                                <a:pt x="1740945" y="220234"/>
                                <a:pt x="1732848" y="222725"/>
                              </a:cubicBezTo>
                              <a:cubicBezTo>
                                <a:pt x="1724750" y="225229"/>
                                <a:pt x="1715826" y="226475"/>
                                <a:pt x="1706089" y="226475"/>
                              </a:cubicBezTo>
                              <a:cubicBezTo>
                                <a:pt x="1697534" y="226475"/>
                                <a:pt x="1689347" y="225801"/>
                                <a:pt x="1681516" y="224454"/>
                              </a:cubicBezTo>
                              <a:cubicBezTo>
                                <a:pt x="1673686" y="223107"/>
                                <a:pt x="1666211" y="221086"/>
                                <a:pt x="1659118" y="218391"/>
                              </a:cubicBezTo>
                              <a:cubicBezTo>
                                <a:pt x="1658012" y="217972"/>
                                <a:pt x="1657109" y="217222"/>
                                <a:pt x="1656473" y="216281"/>
                              </a:cubicBezTo>
                              <a:cubicBezTo>
                                <a:pt x="1655838" y="215341"/>
                                <a:pt x="1655482" y="214209"/>
                                <a:pt x="1655482" y="213040"/>
                              </a:cubicBezTo>
                              <a:lnTo>
                                <a:pt x="1655482" y="185509"/>
                              </a:lnTo>
                              <a:cubicBezTo>
                                <a:pt x="1655482" y="183514"/>
                                <a:pt x="1656486" y="181823"/>
                                <a:pt x="1657948" y="180819"/>
                              </a:cubicBezTo>
                              <a:cubicBezTo>
                                <a:pt x="1659410" y="179828"/>
                                <a:pt x="1661342" y="179510"/>
                                <a:pt x="1663173" y="180272"/>
                              </a:cubicBezTo>
                              <a:cubicBezTo>
                                <a:pt x="1668359" y="182446"/>
                                <a:pt x="1673800" y="184073"/>
                                <a:pt x="1679470" y="185166"/>
                              </a:cubicBezTo>
                              <a:cubicBezTo>
                                <a:pt x="1685152" y="186246"/>
                                <a:pt x="1691076" y="186793"/>
                                <a:pt x="1697254" y="186793"/>
                              </a:cubicBezTo>
                              <a:cubicBezTo>
                                <a:pt x="1706623" y="186793"/>
                                <a:pt x="1713640" y="185204"/>
                                <a:pt x="1718318" y="182026"/>
                              </a:cubicBezTo>
                              <a:cubicBezTo>
                                <a:pt x="1722996" y="178862"/>
                                <a:pt x="1725322" y="174095"/>
                                <a:pt x="1725322" y="167753"/>
                              </a:cubicBezTo>
                              <a:lnTo>
                                <a:pt x="1725322" y="162198"/>
                              </a:lnTo>
                              <a:cubicBezTo>
                                <a:pt x="1721547" y="165744"/>
                                <a:pt x="1717123" y="168414"/>
                                <a:pt x="1712051" y="170193"/>
                              </a:cubicBezTo>
                              <a:cubicBezTo>
                                <a:pt x="1706992" y="171973"/>
                                <a:pt x="1701284" y="172875"/>
                                <a:pt x="1694941" y="172875"/>
                              </a:cubicBezTo>
                              <a:cubicBezTo>
                                <a:pt x="1686512" y="172875"/>
                                <a:pt x="1679101" y="171477"/>
                                <a:pt x="1672720" y="168693"/>
                              </a:cubicBezTo>
                              <a:cubicBezTo>
                                <a:pt x="1666338" y="165897"/>
                                <a:pt x="1660986" y="161728"/>
                                <a:pt x="1656664" y="156148"/>
                              </a:cubicBezTo>
                              <a:cubicBezTo>
                                <a:pt x="1652317" y="150581"/>
                                <a:pt x="1649075" y="144340"/>
                                <a:pt x="1646914" y="137425"/>
                              </a:cubicBezTo>
                              <a:cubicBezTo>
                                <a:pt x="1644740" y="130498"/>
                                <a:pt x="1643660" y="122897"/>
                                <a:pt x="1643660" y="114610"/>
                              </a:cubicBezTo>
                              <a:cubicBezTo>
                                <a:pt x="1643660" y="106348"/>
                                <a:pt x="1644740" y="98748"/>
                                <a:pt x="1646914" y="91846"/>
                              </a:cubicBezTo>
                              <a:cubicBezTo>
                                <a:pt x="1649075" y="84944"/>
                                <a:pt x="1652317" y="78729"/>
                                <a:pt x="1656664" y="73199"/>
                              </a:cubicBezTo>
                              <a:cubicBezTo>
                                <a:pt x="1660986" y="67670"/>
                                <a:pt x="1666338" y="63527"/>
                                <a:pt x="1672720" y="60756"/>
                              </a:cubicBezTo>
                              <a:cubicBezTo>
                                <a:pt x="1679101" y="57998"/>
                                <a:pt x="1686512" y="56625"/>
                                <a:pt x="1694940" y="56625"/>
                              </a:cubicBezTo>
                              <a:cubicBezTo>
                                <a:pt x="1702593" y="56625"/>
                                <a:pt x="1709445" y="58049"/>
                                <a:pt x="1715470" y="60908"/>
                              </a:cubicBezTo>
                              <a:cubicBezTo>
                                <a:pt x="1721508" y="63768"/>
                                <a:pt x="1726733" y="68064"/>
                                <a:pt x="1731144" y="73784"/>
                              </a:cubicBezTo>
                              <a:lnTo>
                                <a:pt x="1731144" y="65980"/>
                              </a:lnTo>
                              <a:cubicBezTo>
                                <a:pt x="1731144" y="64416"/>
                                <a:pt x="1731780" y="63006"/>
                                <a:pt x="1732810" y="61976"/>
                              </a:cubicBezTo>
                              <a:cubicBezTo>
                                <a:pt x="1733827" y="60959"/>
                                <a:pt x="1735238" y="60324"/>
                                <a:pt x="1736801" y="60324"/>
                              </a:cubicBezTo>
                              <a:lnTo>
                                <a:pt x="1768416" y="60324"/>
                              </a:lnTo>
                              <a:cubicBezTo>
                                <a:pt x="1769980" y="60324"/>
                                <a:pt x="1771391" y="60959"/>
                                <a:pt x="1772420" y="61976"/>
                              </a:cubicBezTo>
                              <a:moveTo>
                                <a:pt x="1725576" y="115322"/>
                              </a:moveTo>
                              <a:lnTo>
                                <a:pt x="1725576" y="103018"/>
                              </a:lnTo>
                              <a:cubicBezTo>
                                <a:pt x="1724025" y="100387"/>
                                <a:pt x="1722055" y="98417"/>
                                <a:pt x="1719665" y="97095"/>
                              </a:cubicBezTo>
                              <a:cubicBezTo>
                                <a:pt x="1717262" y="95786"/>
                                <a:pt x="1714440" y="95125"/>
                                <a:pt x="1711199" y="95125"/>
                              </a:cubicBezTo>
                              <a:cubicBezTo>
                                <a:pt x="1708402" y="95125"/>
                                <a:pt x="1705962" y="95621"/>
                                <a:pt x="1703851" y="96612"/>
                              </a:cubicBezTo>
                              <a:cubicBezTo>
                                <a:pt x="1701741" y="97591"/>
                                <a:pt x="1699974" y="99078"/>
                                <a:pt x="1698538" y="101061"/>
                              </a:cubicBezTo>
                              <a:cubicBezTo>
                                <a:pt x="1697088" y="103018"/>
                                <a:pt x="1696021" y="105192"/>
                                <a:pt x="1695309" y="107569"/>
                              </a:cubicBezTo>
                              <a:cubicBezTo>
                                <a:pt x="1694597" y="109945"/>
                                <a:pt x="1694241" y="112526"/>
                                <a:pt x="1694241" y="115322"/>
                              </a:cubicBezTo>
                              <a:cubicBezTo>
                                <a:pt x="1694241" y="118106"/>
                                <a:pt x="1694597" y="120686"/>
                                <a:pt x="1695309" y="123063"/>
                              </a:cubicBezTo>
                              <a:cubicBezTo>
                                <a:pt x="1696021" y="125439"/>
                                <a:pt x="1697088" y="127613"/>
                                <a:pt x="1698538" y="129583"/>
                              </a:cubicBezTo>
                              <a:cubicBezTo>
                                <a:pt x="1699974" y="131553"/>
                                <a:pt x="1701741" y="133040"/>
                                <a:pt x="1703851" y="134019"/>
                              </a:cubicBezTo>
                              <a:cubicBezTo>
                                <a:pt x="1705962" y="135010"/>
                                <a:pt x="1708402" y="135493"/>
                                <a:pt x="1711199" y="135493"/>
                              </a:cubicBezTo>
                              <a:cubicBezTo>
                                <a:pt x="1714440" y="135493"/>
                                <a:pt x="1717262" y="134832"/>
                                <a:pt x="1719665" y="133523"/>
                              </a:cubicBezTo>
                              <a:cubicBezTo>
                                <a:pt x="1722055" y="132214"/>
                                <a:pt x="1724025" y="130244"/>
                                <a:pt x="1725576" y="127626"/>
                              </a:cubicBezTo>
                              <a:lnTo>
                                <a:pt x="1725576" y="115322"/>
                              </a:lnTo>
                              <a:lnTo>
                                <a:pt x="1725576" y="115322"/>
                              </a:lnTo>
                              <a:close/>
                              <a:moveTo>
                                <a:pt x="1283692" y="56625"/>
                              </a:moveTo>
                              <a:cubicBezTo>
                                <a:pt x="1278518" y="56625"/>
                                <a:pt x="1273586" y="57439"/>
                                <a:pt x="1268907" y="59053"/>
                              </a:cubicBezTo>
                              <a:cubicBezTo>
                                <a:pt x="1264229" y="60680"/>
                                <a:pt x="1259793" y="63120"/>
                                <a:pt x="1255611" y="66374"/>
                              </a:cubicBezTo>
                              <a:lnTo>
                                <a:pt x="1255611" y="14922"/>
                              </a:lnTo>
                              <a:cubicBezTo>
                                <a:pt x="1255611" y="13371"/>
                                <a:pt x="1254988" y="11948"/>
                                <a:pt x="1253958" y="10931"/>
                              </a:cubicBezTo>
                              <a:cubicBezTo>
                                <a:pt x="1252941" y="9901"/>
                                <a:pt x="1251530" y="9279"/>
                                <a:pt x="1249966" y="9279"/>
                              </a:cubicBezTo>
                              <a:lnTo>
                                <a:pt x="1212313" y="9279"/>
                              </a:lnTo>
                              <a:cubicBezTo>
                                <a:pt x="1210750" y="9279"/>
                                <a:pt x="1209339" y="9901"/>
                                <a:pt x="1208309" y="10931"/>
                              </a:cubicBezTo>
                              <a:cubicBezTo>
                                <a:pt x="1207292" y="11948"/>
                                <a:pt x="1206656" y="13371"/>
                                <a:pt x="1206656" y="14922"/>
                              </a:cubicBezTo>
                              <a:lnTo>
                                <a:pt x="1206656" y="166037"/>
                              </a:lnTo>
                              <a:cubicBezTo>
                                <a:pt x="1206656" y="167600"/>
                                <a:pt x="1207292" y="169011"/>
                                <a:pt x="1208309" y="170041"/>
                              </a:cubicBezTo>
                              <a:cubicBezTo>
                                <a:pt x="1209339" y="171070"/>
                                <a:pt x="1210750" y="171706"/>
                                <a:pt x="1212313" y="171706"/>
                              </a:cubicBezTo>
                              <a:lnTo>
                                <a:pt x="1249966" y="171706"/>
                              </a:lnTo>
                              <a:cubicBezTo>
                                <a:pt x="1251530" y="171706"/>
                                <a:pt x="1252941" y="171070"/>
                                <a:pt x="1253958" y="170041"/>
                              </a:cubicBezTo>
                              <a:cubicBezTo>
                                <a:pt x="1254988" y="169011"/>
                                <a:pt x="1255611" y="167600"/>
                                <a:pt x="1255611" y="166037"/>
                              </a:cubicBezTo>
                              <a:lnTo>
                                <a:pt x="1255611" y="103018"/>
                              </a:lnTo>
                              <a:cubicBezTo>
                                <a:pt x="1257314" y="100985"/>
                                <a:pt x="1259246" y="99510"/>
                                <a:pt x="1261394" y="98582"/>
                              </a:cubicBezTo>
                              <a:cubicBezTo>
                                <a:pt x="1263556" y="97667"/>
                                <a:pt x="1265945" y="97299"/>
                                <a:pt x="1268564" y="97489"/>
                              </a:cubicBezTo>
                              <a:cubicBezTo>
                                <a:pt x="1271234" y="97693"/>
                                <a:pt x="1273573" y="99015"/>
                                <a:pt x="1275251" y="100946"/>
                              </a:cubicBezTo>
                              <a:cubicBezTo>
                                <a:pt x="1276916" y="102878"/>
                                <a:pt x="1277920" y="105433"/>
                                <a:pt x="1277920" y="108115"/>
                              </a:cubicBezTo>
                              <a:lnTo>
                                <a:pt x="1277920" y="166037"/>
                              </a:lnTo>
                              <a:cubicBezTo>
                                <a:pt x="1277920" y="167600"/>
                                <a:pt x="1278543" y="169011"/>
                                <a:pt x="1279573" y="170041"/>
                              </a:cubicBezTo>
                              <a:cubicBezTo>
                                <a:pt x="1280590" y="171070"/>
                                <a:pt x="1282013" y="171706"/>
                                <a:pt x="1283564" y="171706"/>
                              </a:cubicBezTo>
                              <a:lnTo>
                                <a:pt x="1321192" y="171706"/>
                              </a:lnTo>
                              <a:cubicBezTo>
                                <a:pt x="1322756" y="171706"/>
                                <a:pt x="1324167" y="171070"/>
                                <a:pt x="1325196" y="170041"/>
                              </a:cubicBezTo>
                              <a:cubicBezTo>
                                <a:pt x="1326213" y="169011"/>
                                <a:pt x="1326849" y="167600"/>
                                <a:pt x="1326849" y="166037"/>
                              </a:cubicBezTo>
                              <a:lnTo>
                                <a:pt x="1326849" y="99777"/>
                              </a:lnTo>
                              <a:cubicBezTo>
                                <a:pt x="1326849" y="93816"/>
                                <a:pt x="1325946" y="88300"/>
                                <a:pt x="1324154" y="83215"/>
                              </a:cubicBezTo>
                              <a:cubicBezTo>
                                <a:pt x="1322361" y="78118"/>
                                <a:pt x="1319667" y="73466"/>
                                <a:pt x="1316082" y="69259"/>
                              </a:cubicBezTo>
                              <a:cubicBezTo>
                                <a:pt x="1312484" y="65039"/>
                                <a:pt x="1307984" y="61887"/>
                                <a:pt x="1302582" y="59777"/>
                              </a:cubicBezTo>
                              <a:cubicBezTo>
                                <a:pt x="1297192" y="57667"/>
                                <a:pt x="1290899" y="56625"/>
                                <a:pt x="1283691" y="56625"/>
                              </a:cubicBezTo>
                              <a:moveTo>
                                <a:pt x="1486017" y="144289"/>
                              </a:moveTo>
                              <a:cubicBezTo>
                                <a:pt x="1485127" y="143247"/>
                                <a:pt x="1483894" y="142535"/>
                                <a:pt x="1482534" y="142459"/>
                              </a:cubicBezTo>
                              <a:cubicBezTo>
                                <a:pt x="1480208" y="142344"/>
                                <a:pt x="1478720" y="141620"/>
                                <a:pt x="1477793" y="140527"/>
                              </a:cubicBezTo>
                              <a:cubicBezTo>
                                <a:pt x="1476877" y="139434"/>
                                <a:pt x="1476547" y="137985"/>
                                <a:pt x="1476547" y="136434"/>
                              </a:cubicBezTo>
                              <a:lnTo>
                                <a:pt x="1476547" y="66018"/>
                              </a:lnTo>
                              <a:cubicBezTo>
                                <a:pt x="1476547" y="64442"/>
                                <a:pt x="1475911" y="63018"/>
                                <a:pt x="1474869" y="61989"/>
                              </a:cubicBezTo>
                              <a:cubicBezTo>
                                <a:pt x="1473839" y="60947"/>
                                <a:pt x="1472415" y="60311"/>
                                <a:pt x="1470826" y="60311"/>
                              </a:cubicBezTo>
                              <a:lnTo>
                                <a:pt x="1439326" y="60311"/>
                              </a:lnTo>
                              <a:cubicBezTo>
                                <a:pt x="1437750" y="60311"/>
                                <a:pt x="1436326" y="60947"/>
                                <a:pt x="1435296" y="61989"/>
                              </a:cubicBezTo>
                              <a:cubicBezTo>
                                <a:pt x="1434254" y="63018"/>
                                <a:pt x="1433618" y="64442"/>
                                <a:pt x="1433618" y="66018"/>
                              </a:cubicBezTo>
                              <a:lnTo>
                                <a:pt x="1433618" y="73772"/>
                              </a:lnTo>
                              <a:cubicBezTo>
                                <a:pt x="1430021" y="69132"/>
                                <a:pt x="1425139" y="64849"/>
                                <a:pt x="1419076" y="61709"/>
                              </a:cubicBezTo>
                              <a:cubicBezTo>
                                <a:pt x="1413025" y="58570"/>
                                <a:pt x="1405766" y="56600"/>
                                <a:pt x="1397414" y="56600"/>
                              </a:cubicBezTo>
                              <a:cubicBezTo>
                                <a:pt x="1379541" y="56600"/>
                                <a:pt x="1366727" y="63794"/>
                                <a:pt x="1358375" y="74814"/>
                              </a:cubicBezTo>
                              <a:cubicBezTo>
                                <a:pt x="1350023" y="85834"/>
                                <a:pt x="1346133" y="100692"/>
                                <a:pt x="1346133" y="115996"/>
                              </a:cubicBezTo>
                              <a:cubicBezTo>
                                <a:pt x="1346133" y="131312"/>
                                <a:pt x="1350023" y="146170"/>
                                <a:pt x="1358375" y="157190"/>
                              </a:cubicBezTo>
                              <a:cubicBezTo>
                                <a:pt x="1366727" y="168210"/>
                                <a:pt x="1379541" y="175404"/>
                                <a:pt x="1397414" y="175404"/>
                              </a:cubicBezTo>
                              <a:lnTo>
                                <a:pt x="1397872" y="175404"/>
                              </a:lnTo>
                              <a:cubicBezTo>
                                <a:pt x="1404177" y="175404"/>
                                <a:pt x="1410088" y="174629"/>
                                <a:pt x="1415580" y="173053"/>
                              </a:cubicBezTo>
                              <a:cubicBezTo>
                                <a:pt x="1421071" y="171477"/>
                                <a:pt x="1426169" y="169113"/>
                                <a:pt x="1430847" y="165973"/>
                              </a:cubicBezTo>
                              <a:cubicBezTo>
                                <a:pt x="1431966" y="165223"/>
                                <a:pt x="1433275" y="164842"/>
                                <a:pt x="1434533" y="164905"/>
                              </a:cubicBezTo>
                              <a:cubicBezTo>
                                <a:pt x="1435792" y="164956"/>
                                <a:pt x="1437025" y="165439"/>
                                <a:pt x="1437991" y="166393"/>
                              </a:cubicBezTo>
                              <a:cubicBezTo>
                                <a:pt x="1440826" y="169163"/>
                                <a:pt x="1444309" y="171248"/>
                                <a:pt x="1448453" y="172633"/>
                              </a:cubicBezTo>
                              <a:cubicBezTo>
                                <a:pt x="1452597" y="174019"/>
                                <a:pt x="1457403" y="174718"/>
                                <a:pt x="1462843" y="174718"/>
                              </a:cubicBezTo>
                              <a:cubicBezTo>
                                <a:pt x="1466848" y="174718"/>
                                <a:pt x="1470598" y="174476"/>
                                <a:pt x="1474068" y="174006"/>
                              </a:cubicBezTo>
                              <a:cubicBezTo>
                                <a:pt x="1477551" y="173536"/>
                                <a:pt x="1480767" y="172837"/>
                                <a:pt x="1483729" y="171909"/>
                              </a:cubicBezTo>
                              <a:cubicBezTo>
                                <a:pt x="1484861" y="171540"/>
                                <a:pt x="1485801" y="170803"/>
                                <a:pt x="1486450" y="169850"/>
                              </a:cubicBezTo>
                              <a:cubicBezTo>
                                <a:pt x="1487085" y="168909"/>
                                <a:pt x="1487454" y="167753"/>
                                <a:pt x="1487454" y="166558"/>
                              </a:cubicBezTo>
                              <a:lnTo>
                                <a:pt x="1487454" y="148064"/>
                              </a:lnTo>
                              <a:cubicBezTo>
                                <a:pt x="1487454" y="146704"/>
                                <a:pt x="1486907" y="145331"/>
                                <a:pt x="1486017" y="144289"/>
                              </a:cubicBezTo>
                              <a:moveTo>
                                <a:pt x="1428050" y="115996"/>
                              </a:moveTo>
                              <a:lnTo>
                                <a:pt x="1428050" y="128299"/>
                              </a:lnTo>
                              <a:cubicBezTo>
                                <a:pt x="1426893" y="130269"/>
                                <a:pt x="1424974" y="132252"/>
                                <a:pt x="1422508" y="133727"/>
                              </a:cubicBezTo>
                              <a:cubicBezTo>
                                <a:pt x="1420041" y="135201"/>
                                <a:pt x="1417029" y="136193"/>
                                <a:pt x="1413660" y="136193"/>
                              </a:cubicBezTo>
                              <a:cubicBezTo>
                                <a:pt x="1407622" y="136193"/>
                                <a:pt x="1403389" y="133638"/>
                                <a:pt x="1400668" y="129837"/>
                              </a:cubicBezTo>
                              <a:cubicBezTo>
                                <a:pt x="1397935" y="126037"/>
                                <a:pt x="1396715" y="120991"/>
                                <a:pt x="1396715" y="115996"/>
                              </a:cubicBezTo>
                              <a:cubicBezTo>
                                <a:pt x="1396715" y="111013"/>
                                <a:pt x="1397935" y="105967"/>
                                <a:pt x="1400668" y="102167"/>
                              </a:cubicBezTo>
                              <a:cubicBezTo>
                                <a:pt x="1403389" y="98366"/>
                                <a:pt x="1407622" y="95824"/>
                                <a:pt x="1413660" y="95824"/>
                              </a:cubicBezTo>
                              <a:cubicBezTo>
                                <a:pt x="1417029" y="95824"/>
                                <a:pt x="1420042" y="96803"/>
                                <a:pt x="1422508" y="98290"/>
                              </a:cubicBezTo>
                              <a:cubicBezTo>
                                <a:pt x="1424974" y="99764"/>
                                <a:pt x="1426893" y="101735"/>
                                <a:pt x="1428050" y="103705"/>
                              </a:cubicBezTo>
                              <a:lnTo>
                                <a:pt x="1428050" y="115996"/>
                              </a:lnTo>
                              <a:close/>
                              <a:moveTo>
                                <a:pt x="1581599" y="56612"/>
                              </a:moveTo>
                              <a:cubicBezTo>
                                <a:pt x="1575192" y="56612"/>
                                <a:pt x="1569142" y="57858"/>
                                <a:pt x="1563446" y="60324"/>
                              </a:cubicBezTo>
                              <a:cubicBezTo>
                                <a:pt x="1557764" y="62802"/>
                                <a:pt x="1552450" y="66514"/>
                                <a:pt x="1547493" y="71458"/>
                              </a:cubicBezTo>
                              <a:lnTo>
                                <a:pt x="1547493" y="66323"/>
                              </a:lnTo>
                              <a:cubicBezTo>
                                <a:pt x="1547493" y="64696"/>
                                <a:pt x="1546806" y="63235"/>
                                <a:pt x="1545713" y="62218"/>
                              </a:cubicBezTo>
                              <a:cubicBezTo>
                                <a:pt x="1544620" y="61188"/>
                                <a:pt x="1543120" y="60591"/>
                                <a:pt x="1541492" y="60692"/>
                              </a:cubicBezTo>
                              <a:lnTo>
                                <a:pt x="1525857" y="60502"/>
                              </a:lnTo>
                              <a:lnTo>
                                <a:pt x="1510221" y="60311"/>
                              </a:lnTo>
                              <a:cubicBezTo>
                                <a:pt x="1508657" y="60311"/>
                                <a:pt x="1507246" y="60947"/>
                                <a:pt x="1506229" y="61976"/>
                              </a:cubicBezTo>
                              <a:cubicBezTo>
                                <a:pt x="1505199" y="62993"/>
                                <a:pt x="1504577" y="64417"/>
                                <a:pt x="1504577" y="65980"/>
                              </a:cubicBezTo>
                              <a:lnTo>
                                <a:pt x="1504577" y="166037"/>
                              </a:lnTo>
                              <a:cubicBezTo>
                                <a:pt x="1504577" y="167600"/>
                                <a:pt x="1505200" y="169011"/>
                                <a:pt x="1506229" y="170040"/>
                              </a:cubicBezTo>
                              <a:cubicBezTo>
                                <a:pt x="1507246" y="171057"/>
                                <a:pt x="1508657" y="171693"/>
                                <a:pt x="1510221" y="171693"/>
                              </a:cubicBezTo>
                              <a:lnTo>
                                <a:pt x="1547861" y="171693"/>
                              </a:lnTo>
                              <a:cubicBezTo>
                                <a:pt x="1549425" y="171693"/>
                                <a:pt x="1550836" y="171057"/>
                                <a:pt x="1551866" y="170040"/>
                              </a:cubicBezTo>
                              <a:cubicBezTo>
                                <a:pt x="1552895" y="169011"/>
                                <a:pt x="1553531" y="167600"/>
                                <a:pt x="1553531" y="166037"/>
                              </a:cubicBezTo>
                              <a:lnTo>
                                <a:pt x="1553531" y="103018"/>
                              </a:lnTo>
                              <a:cubicBezTo>
                                <a:pt x="1555222" y="100985"/>
                                <a:pt x="1557154" y="99510"/>
                                <a:pt x="1559315" y="98582"/>
                              </a:cubicBezTo>
                              <a:cubicBezTo>
                                <a:pt x="1561463" y="97667"/>
                                <a:pt x="1563853" y="97298"/>
                                <a:pt x="1566459" y="97502"/>
                              </a:cubicBezTo>
                              <a:cubicBezTo>
                                <a:pt x="1569141" y="97693"/>
                                <a:pt x="1571480" y="99002"/>
                                <a:pt x="1573158" y="100934"/>
                              </a:cubicBezTo>
                              <a:cubicBezTo>
                                <a:pt x="1574824" y="102878"/>
                                <a:pt x="1575815" y="105433"/>
                                <a:pt x="1575815" y="108115"/>
                              </a:cubicBezTo>
                              <a:lnTo>
                                <a:pt x="1575815" y="166037"/>
                              </a:lnTo>
                              <a:cubicBezTo>
                                <a:pt x="1575815" y="167600"/>
                                <a:pt x="1576451" y="169011"/>
                                <a:pt x="1577480" y="170041"/>
                              </a:cubicBezTo>
                              <a:cubicBezTo>
                                <a:pt x="1578510" y="171057"/>
                                <a:pt x="1579921" y="171693"/>
                                <a:pt x="1581485" y="171693"/>
                              </a:cubicBezTo>
                              <a:lnTo>
                                <a:pt x="1619113" y="171693"/>
                              </a:lnTo>
                              <a:cubicBezTo>
                                <a:pt x="1620676" y="171693"/>
                                <a:pt x="1622087" y="171057"/>
                                <a:pt x="1623104" y="170041"/>
                              </a:cubicBezTo>
                              <a:cubicBezTo>
                                <a:pt x="1624134" y="169011"/>
                                <a:pt x="1624757" y="167600"/>
                                <a:pt x="1624757" y="166037"/>
                              </a:cubicBezTo>
                              <a:lnTo>
                                <a:pt x="1624757" y="99764"/>
                              </a:lnTo>
                              <a:cubicBezTo>
                                <a:pt x="1624757" y="93816"/>
                                <a:pt x="1623867" y="88300"/>
                                <a:pt x="1622075" y="83203"/>
                              </a:cubicBezTo>
                              <a:cubicBezTo>
                                <a:pt x="1620269" y="78119"/>
                                <a:pt x="1617574" y="73466"/>
                                <a:pt x="1613990" y="69247"/>
                              </a:cubicBezTo>
                              <a:cubicBezTo>
                                <a:pt x="1610392" y="65039"/>
                                <a:pt x="1605892" y="61874"/>
                                <a:pt x="1600502" y="59777"/>
                              </a:cubicBezTo>
                              <a:cubicBezTo>
                                <a:pt x="1595099" y="57667"/>
                                <a:pt x="1588807" y="56612"/>
                                <a:pt x="1581599" y="56612"/>
                              </a:cubicBezTo>
                              <a:moveTo>
                                <a:pt x="1903495" y="80127"/>
                              </a:moveTo>
                              <a:cubicBezTo>
                                <a:pt x="1901702" y="77267"/>
                                <a:pt x="1899681" y="74610"/>
                                <a:pt x="1897418" y="72170"/>
                              </a:cubicBezTo>
                              <a:cubicBezTo>
                                <a:pt x="1895308" y="69844"/>
                                <a:pt x="1892765" y="67734"/>
                                <a:pt x="1889829" y="65866"/>
                              </a:cubicBezTo>
                              <a:cubicBezTo>
                                <a:pt x="1886892" y="63984"/>
                                <a:pt x="1883537" y="62332"/>
                                <a:pt x="1879774" y="60908"/>
                              </a:cubicBezTo>
                              <a:cubicBezTo>
                                <a:pt x="1876036" y="59472"/>
                                <a:pt x="1872032" y="58392"/>
                                <a:pt x="1867748" y="57680"/>
                              </a:cubicBezTo>
                              <a:cubicBezTo>
                                <a:pt x="1863477" y="56968"/>
                                <a:pt x="1858939" y="56625"/>
                                <a:pt x="1854159" y="56625"/>
                              </a:cubicBezTo>
                              <a:cubicBezTo>
                                <a:pt x="1850828" y="56625"/>
                                <a:pt x="1847511" y="56879"/>
                                <a:pt x="1844180" y="57400"/>
                              </a:cubicBezTo>
                              <a:cubicBezTo>
                                <a:pt x="1840849" y="57922"/>
                                <a:pt x="1837532" y="58710"/>
                                <a:pt x="1834201" y="59752"/>
                              </a:cubicBezTo>
                              <a:cubicBezTo>
                                <a:pt x="1830870" y="60794"/>
                                <a:pt x="1827616" y="62116"/>
                                <a:pt x="1824426" y="63718"/>
                              </a:cubicBezTo>
                              <a:cubicBezTo>
                                <a:pt x="1821235" y="65319"/>
                                <a:pt x="1818108" y="67200"/>
                                <a:pt x="1815044" y="69374"/>
                              </a:cubicBezTo>
                              <a:cubicBezTo>
                                <a:pt x="1811980" y="71534"/>
                                <a:pt x="1809209" y="74153"/>
                                <a:pt x="1806705" y="77229"/>
                              </a:cubicBezTo>
                              <a:cubicBezTo>
                                <a:pt x="1804213" y="80305"/>
                                <a:pt x="1802001" y="83838"/>
                                <a:pt x="1800082" y="87829"/>
                              </a:cubicBezTo>
                              <a:cubicBezTo>
                                <a:pt x="1798150" y="91808"/>
                                <a:pt x="1796700" y="96091"/>
                                <a:pt x="1795734" y="100667"/>
                              </a:cubicBezTo>
                              <a:cubicBezTo>
                                <a:pt x="1794768" y="105243"/>
                                <a:pt x="1794272" y="110136"/>
                                <a:pt x="1794272" y="115322"/>
                              </a:cubicBezTo>
                              <a:cubicBezTo>
                                <a:pt x="1794272" y="122122"/>
                                <a:pt x="1795137" y="128388"/>
                                <a:pt x="1796866" y="134133"/>
                              </a:cubicBezTo>
                              <a:cubicBezTo>
                                <a:pt x="1798582" y="139879"/>
                                <a:pt x="1801163" y="145103"/>
                                <a:pt x="1804607" y="149780"/>
                              </a:cubicBezTo>
                              <a:cubicBezTo>
                                <a:pt x="1808052" y="154458"/>
                                <a:pt x="1811904" y="158449"/>
                                <a:pt x="1816176" y="161753"/>
                              </a:cubicBezTo>
                              <a:cubicBezTo>
                                <a:pt x="1820447" y="165058"/>
                                <a:pt x="1825138" y="167676"/>
                                <a:pt x="1830235" y="169621"/>
                              </a:cubicBezTo>
                              <a:cubicBezTo>
                                <a:pt x="1835345" y="171540"/>
                                <a:pt x="1840748" y="173002"/>
                                <a:pt x="1846430" y="173968"/>
                              </a:cubicBezTo>
                              <a:cubicBezTo>
                                <a:pt x="1852113" y="174934"/>
                                <a:pt x="1858087" y="175417"/>
                                <a:pt x="1864367" y="175417"/>
                              </a:cubicBezTo>
                              <a:cubicBezTo>
                                <a:pt x="1871346" y="175417"/>
                                <a:pt x="1877893" y="175036"/>
                                <a:pt x="1883994" y="174273"/>
                              </a:cubicBezTo>
                              <a:cubicBezTo>
                                <a:pt x="1890109" y="173523"/>
                                <a:pt x="1895766" y="172379"/>
                                <a:pt x="1900991" y="170879"/>
                              </a:cubicBezTo>
                              <a:cubicBezTo>
                                <a:pt x="1902185" y="170524"/>
                                <a:pt x="1903177" y="169786"/>
                                <a:pt x="1903876" y="168820"/>
                              </a:cubicBezTo>
                              <a:cubicBezTo>
                                <a:pt x="1904575" y="167854"/>
                                <a:pt x="1904969" y="166672"/>
                                <a:pt x="1904969" y="165414"/>
                              </a:cubicBezTo>
                              <a:lnTo>
                                <a:pt x="1904969" y="144010"/>
                              </a:lnTo>
                              <a:cubicBezTo>
                                <a:pt x="1904969" y="142217"/>
                                <a:pt x="1904143" y="140641"/>
                                <a:pt x="1902897" y="139612"/>
                              </a:cubicBezTo>
                              <a:cubicBezTo>
                                <a:pt x="1901639" y="138582"/>
                                <a:pt x="1899961" y="138099"/>
                                <a:pt x="1898219" y="138481"/>
                              </a:cubicBezTo>
                              <a:cubicBezTo>
                                <a:pt x="1894406" y="139345"/>
                                <a:pt x="1890401" y="139993"/>
                                <a:pt x="1886194" y="140425"/>
                              </a:cubicBezTo>
                              <a:cubicBezTo>
                                <a:pt x="1881973" y="140857"/>
                                <a:pt x="1877562" y="141073"/>
                                <a:pt x="1872935" y="141073"/>
                              </a:cubicBezTo>
                              <a:cubicBezTo>
                                <a:pt x="1869147" y="141073"/>
                                <a:pt x="1865575" y="140768"/>
                                <a:pt x="1862206" y="140171"/>
                              </a:cubicBezTo>
                              <a:cubicBezTo>
                                <a:pt x="1858850" y="139574"/>
                                <a:pt x="1855697" y="138684"/>
                                <a:pt x="1852761" y="137489"/>
                              </a:cubicBezTo>
                              <a:cubicBezTo>
                                <a:pt x="1849812" y="136282"/>
                                <a:pt x="1847371" y="134820"/>
                                <a:pt x="1845439" y="133104"/>
                              </a:cubicBezTo>
                              <a:cubicBezTo>
                                <a:pt x="1843506" y="131375"/>
                                <a:pt x="1842083" y="129393"/>
                                <a:pt x="1841167" y="127143"/>
                              </a:cubicBezTo>
                              <a:lnTo>
                                <a:pt x="1904919" y="127143"/>
                              </a:lnTo>
                              <a:cubicBezTo>
                                <a:pt x="1906330" y="127143"/>
                                <a:pt x="1907652" y="126622"/>
                                <a:pt x="1908656" y="125757"/>
                              </a:cubicBezTo>
                              <a:cubicBezTo>
                                <a:pt x="1909673" y="124893"/>
                                <a:pt x="1910372" y="123673"/>
                                <a:pt x="1910550" y="122275"/>
                              </a:cubicBezTo>
                              <a:cubicBezTo>
                                <a:pt x="1910804" y="120279"/>
                                <a:pt x="1911020" y="118284"/>
                                <a:pt x="1911173" y="116288"/>
                              </a:cubicBezTo>
                              <a:cubicBezTo>
                                <a:pt x="1911338" y="114280"/>
                                <a:pt x="1911453" y="112272"/>
                                <a:pt x="1911516" y="110263"/>
                              </a:cubicBezTo>
                              <a:cubicBezTo>
                                <a:pt x="1911631" y="106704"/>
                                <a:pt x="1911478" y="103120"/>
                                <a:pt x="1910944" y="99599"/>
                              </a:cubicBezTo>
                              <a:cubicBezTo>
                                <a:pt x="1910423" y="96091"/>
                                <a:pt x="1909521" y="92634"/>
                                <a:pt x="1908186" y="89329"/>
                              </a:cubicBezTo>
                              <a:cubicBezTo>
                                <a:pt x="1906864" y="86063"/>
                                <a:pt x="1905300" y="82999"/>
                                <a:pt x="1903495" y="80127"/>
                              </a:cubicBezTo>
                              <a:moveTo>
                                <a:pt x="1870036" y="99040"/>
                              </a:moveTo>
                              <a:cubicBezTo>
                                <a:pt x="1870430" y="100845"/>
                                <a:pt x="1870469" y="102713"/>
                                <a:pt x="1870164" y="104645"/>
                              </a:cubicBezTo>
                              <a:lnTo>
                                <a:pt x="1840684" y="104645"/>
                              </a:lnTo>
                              <a:cubicBezTo>
                                <a:pt x="1840684" y="102319"/>
                                <a:pt x="1841053" y="100209"/>
                                <a:pt x="1841790" y="98315"/>
                              </a:cubicBezTo>
                              <a:cubicBezTo>
                                <a:pt x="1842528" y="96422"/>
                                <a:pt x="1843621" y="94744"/>
                                <a:pt x="1845083" y="93269"/>
                              </a:cubicBezTo>
                              <a:cubicBezTo>
                                <a:pt x="1846557" y="91808"/>
                                <a:pt x="1848261" y="90702"/>
                                <a:pt x="1850193" y="89965"/>
                              </a:cubicBezTo>
                              <a:cubicBezTo>
                                <a:pt x="1852125" y="89240"/>
                                <a:pt x="1854286" y="88859"/>
                                <a:pt x="1856689" y="88859"/>
                              </a:cubicBezTo>
                              <a:cubicBezTo>
                                <a:pt x="1859320" y="88859"/>
                                <a:pt x="1861570" y="89278"/>
                                <a:pt x="1863426" y="90117"/>
                              </a:cubicBezTo>
                              <a:cubicBezTo>
                                <a:pt x="1865295" y="90943"/>
                                <a:pt x="1866757" y="92189"/>
                                <a:pt x="1867837" y="93854"/>
                              </a:cubicBezTo>
                              <a:cubicBezTo>
                                <a:pt x="1868918" y="95519"/>
                                <a:pt x="1869655" y="97248"/>
                                <a:pt x="1870037" y="99040"/>
                              </a:cubicBezTo>
                              <a:moveTo>
                                <a:pt x="1929605" y="101023"/>
                              </a:moveTo>
                              <a:cubicBezTo>
                                <a:pt x="1930241" y="103628"/>
                                <a:pt x="1931194" y="105954"/>
                                <a:pt x="1932478" y="108001"/>
                              </a:cubicBezTo>
                              <a:cubicBezTo>
                                <a:pt x="1933749" y="110060"/>
                                <a:pt x="1935198" y="111916"/>
                                <a:pt x="1936826" y="113606"/>
                              </a:cubicBezTo>
                              <a:cubicBezTo>
                                <a:pt x="1938453" y="115284"/>
                                <a:pt x="1940258" y="116784"/>
                                <a:pt x="1942228" y="118093"/>
                              </a:cubicBezTo>
                              <a:cubicBezTo>
                                <a:pt x="1944199" y="119415"/>
                                <a:pt x="1946233" y="120597"/>
                                <a:pt x="1948343" y="121639"/>
                              </a:cubicBezTo>
                              <a:cubicBezTo>
                                <a:pt x="1950453" y="122681"/>
                                <a:pt x="1952627" y="123596"/>
                                <a:pt x="1954877" y="124359"/>
                              </a:cubicBezTo>
                              <a:cubicBezTo>
                                <a:pt x="1957114" y="125134"/>
                                <a:pt x="1959288" y="125859"/>
                                <a:pt x="1961398" y="126533"/>
                              </a:cubicBezTo>
                              <a:cubicBezTo>
                                <a:pt x="1963508" y="127219"/>
                                <a:pt x="1965542" y="127842"/>
                                <a:pt x="1967513" y="128427"/>
                              </a:cubicBezTo>
                              <a:cubicBezTo>
                                <a:pt x="1969496" y="129011"/>
                                <a:pt x="1971288" y="129583"/>
                                <a:pt x="1972915" y="130168"/>
                              </a:cubicBezTo>
                              <a:cubicBezTo>
                                <a:pt x="1974542" y="130740"/>
                                <a:pt x="1975991" y="131325"/>
                                <a:pt x="1977275" y="131909"/>
                              </a:cubicBezTo>
                              <a:cubicBezTo>
                                <a:pt x="1978547" y="132481"/>
                                <a:pt x="1979500" y="133155"/>
                                <a:pt x="1980136" y="133905"/>
                              </a:cubicBezTo>
                              <a:cubicBezTo>
                                <a:pt x="1980771" y="134667"/>
                                <a:pt x="1981089" y="135506"/>
                                <a:pt x="1981089" y="136434"/>
                              </a:cubicBezTo>
                              <a:cubicBezTo>
                                <a:pt x="1981089" y="137120"/>
                                <a:pt x="1980898" y="137731"/>
                                <a:pt x="1980492" y="138252"/>
                              </a:cubicBezTo>
                              <a:cubicBezTo>
                                <a:pt x="1980085" y="138786"/>
                                <a:pt x="1979475" y="139218"/>
                                <a:pt x="1978661" y="139561"/>
                              </a:cubicBezTo>
                              <a:cubicBezTo>
                                <a:pt x="1977848" y="139904"/>
                                <a:pt x="1976742" y="140171"/>
                                <a:pt x="1975331" y="140349"/>
                              </a:cubicBezTo>
                              <a:cubicBezTo>
                                <a:pt x="1973920" y="140514"/>
                                <a:pt x="1972204" y="140603"/>
                                <a:pt x="1970195" y="140603"/>
                              </a:cubicBezTo>
                              <a:cubicBezTo>
                                <a:pt x="1967475" y="140603"/>
                                <a:pt x="1964513" y="140374"/>
                                <a:pt x="1961284" y="139917"/>
                              </a:cubicBezTo>
                              <a:cubicBezTo>
                                <a:pt x="1958055" y="139446"/>
                                <a:pt x="1954559" y="138747"/>
                                <a:pt x="1950809" y="137820"/>
                              </a:cubicBezTo>
                              <a:cubicBezTo>
                                <a:pt x="1948622" y="137286"/>
                                <a:pt x="1946474" y="136625"/>
                                <a:pt x="1944389" y="135862"/>
                              </a:cubicBezTo>
                              <a:cubicBezTo>
                                <a:pt x="1942292" y="135099"/>
                                <a:pt x="1940258" y="134222"/>
                                <a:pt x="1938262" y="133231"/>
                              </a:cubicBezTo>
                              <a:cubicBezTo>
                                <a:pt x="1936368" y="132290"/>
                                <a:pt x="1934309" y="132468"/>
                                <a:pt x="1932732" y="133422"/>
                              </a:cubicBezTo>
                              <a:cubicBezTo>
                                <a:pt x="1931156" y="134362"/>
                                <a:pt x="1930038" y="136078"/>
                                <a:pt x="1930038" y="138188"/>
                              </a:cubicBezTo>
                              <a:lnTo>
                                <a:pt x="1930038" y="162173"/>
                              </a:lnTo>
                              <a:cubicBezTo>
                                <a:pt x="1930038" y="163240"/>
                                <a:pt x="1930330" y="164283"/>
                                <a:pt x="1930864" y="165172"/>
                              </a:cubicBezTo>
                              <a:cubicBezTo>
                                <a:pt x="1931398" y="166062"/>
                                <a:pt x="1932173" y="166799"/>
                                <a:pt x="1933139" y="167270"/>
                              </a:cubicBezTo>
                              <a:cubicBezTo>
                                <a:pt x="1935822" y="168566"/>
                                <a:pt x="1938631" y="169697"/>
                                <a:pt x="1941555" y="170663"/>
                              </a:cubicBezTo>
                              <a:cubicBezTo>
                                <a:pt x="1944479" y="171642"/>
                                <a:pt x="1947529" y="172443"/>
                                <a:pt x="1950695" y="173091"/>
                              </a:cubicBezTo>
                              <a:cubicBezTo>
                                <a:pt x="1954483" y="173866"/>
                                <a:pt x="1958551" y="174451"/>
                                <a:pt x="1962873" y="174832"/>
                              </a:cubicBezTo>
                              <a:cubicBezTo>
                                <a:pt x="1967208" y="175226"/>
                                <a:pt x="1971809" y="175417"/>
                                <a:pt x="1976691" y="175417"/>
                              </a:cubicBezTo>
                              <a:cubicBezTo>
                                <a:pt x="1980250" y="175417"/>
                                <a:pt x="1983746" y="175277"/>
                                <a:pt x="1987191" y="175010"/>
                              </a:cubicBezTo>
                              <a:cubicBezTo>
                                <a:pt x="1990636" y="174731"/>
                                <a:pt x="1994017" y="174324"/>
                                <a:pt x="1997348" y="173790"/>
                              </a:cubicBezTo>
                              <a:cubicBezTo>
                                <a:pt x="2000666" y="173244"/>
                                <a:pt x="2003806" y="172481"/>
                                <a:pt x="2006742" y="171502"/>
                              </a:cubicBezTo>
                              <a:cubicBezTo>
                                <a:pt x="2009679" y="170511"/>
                                <a:pt x="2012425" y="169303"/>
                                <a:pt x="2014980" y="167867"/>
                              </a:cubicBezTo>
                              <a:cubicBezTo>
                                <a:pt x="2017535" y="166443"/>
                                <a:pt x="2019823" y="164778"/>
                                <a:pt x="2021857" y="162884"/>
                              </a:cubicBezTo>
                              <a:cubicBezTo>
                                <a:pt x="2023891" y="160991"/>
                                <a:pt x="2025658" y="158868"/>
                                <a:pt x="2027158" y="156504"/>
                              </a:cubicBezTo>
                              <a:cubicBezTo>
                                <a:pt x="2028671" y="154140"/>
                                <a:pt x="2029802" y="151483"/>
                                <a:pt x="2030552" y="148522"/>
                              </a:cubicBezTo>
                              <a:cubicBezTo>
                                <a:pt x="2031315" y="145573"/>
                                <a:pt x="2031684" y="142306"/>
                                <a:pt x="2031684" y="138747"/>
                              </a:cubicBezTo>
                              <a:cubicBezTo>
                                <a:pt x="2031684" y="135506"/>
                                <a:pt x="2031366" y="132545"/>
                                <a:pt x="2030730" y="129875"/>
                              </a:cubicBezTo>
                              <a:cubicBezTo>
                                <a:pt x="2030095" y="127206"/>
                                <a:pt x="2029141" y="124829"/>
                                <a:pt x="2027857" y="122732"/>
                              </a:cubicBezTo>
                              <a:cubicBezTo>
                                <a:pt x="2026586" y="120648"/>
                                <a:pt x="2025149" y="118754"/>
                                <a:pt x="2023535" y="117050"/>
                              </a:cubicBezTo>
                              <a:cubicBezTo>
                                <a:pt x="2021933" y="115360"/>
                                <a:pt x="2020166" y="113847"/>
                                <a:pt x="2018234" y="112526"/>
                              </a:cubicBezTo>
                              <a:cubicBezTo>
                                <a:pt x="2016302" y="111216"/>
                                <a:pt x="2014280" y="110047"/>
                                <a:pt x="2012170" y="109017"/>
                              </a:cubicBezTo>
                              <a:cubicBezTo>
                                <a:pt x="2010060" y="108001"/>
                                <a:pt x="2007861" y="107111"/>
                                <a:pt x="2005585" y="106386"/>
                              </a:cubicBezTo>
                              <a:cubicBezTo>
                                <a:pt x="2003297" y="105649"/>
                                <a:pt x="2001098" y="104950"/>
                                <a:pt x="1999001" y="104289"/>
                              </a:cubicBezTo>
                              <a:cubicBezTo>
                                <a:pt x="1996890" y="103641"/>
                                <a:pt x="1994869" y="103018"/>
                                <a:pt x="1992924" y="102433"/>
                              </a:cubicBezTo>
                              <a:cubicBezTo>
                                <a:pt x="1990992" y="101861"/>
                                <a:pt x="1989225" y="101277"/>
                                <a:pt x="1987623" y="100692"/>
                              </a:cubicBezTo>
                              <a:cubicBezTo>
                                <a:pt x="1986021" y="100120"/>
                                <a:pt x="1984585" y="99536"/>
                                <a:pt x="1983301" y="98951"/>
                              </a:cubicBezTo>
                              <a:cubicBezTo>
                                <a:pt x="1982030" y="98379"/>
                                <a:pt x="1981077" y="97693"/>
                                <a:pt x="1980428" y="96892"/>
                              </a:cubicBezTo>
                              <a:cubicBezTo>
                                <a:pt x="1979793" y="96104"/>
                                <a:pt x="1979475" y="95201"/>
                                <a:pt x="1979475" y="94197"/>
                              </a:cubicBezTo>
                              <a:cubicBezTo>
                                <a:pt x="1979475" y="93422"/>
                                <a:pt x="1979678" y="92774"/>
                                <a:pt x="1980085" y="92252"/>
                              </a:cubicBezTo>
                              <a:cubicBezTo>
                                <a:pt x="1980492" y="91731"/>
                                <a:pt x="1981089" y="91337"/>
                                <a:pt x="1981903" y="91058"/>
                              </a:cubicBezTo>
                              <a:cubicBezTo>
                                <a:pt x="1982716" y="90791"/>
                                <a:pt x="1983606" y="90587"/>
                                <a:pt x="1984547" y="90460"/>
                              </a:cubicBezTo>
                              <a:cubicBezTo>
                                <a:pt x="1985500" y="90320"/>
                                <a:pt x="1986505" y="90257"/>
                                <a:pt x="1987598" y="90257"/>
                              </a:cubicBezTo>
                              <a:cubicBezTo>
                                <a:pt x="1990382" y="90257"/>
                                <a:pt x="1993293" y="90498"/>
                                <a:pt x="1996331" y="90981"/>
                              </a:cubicBezTo>
                              <a:cubicBezTo>
                                <a:pt x="1999369" y="91464"/>
                                <a:pt x="2002522" y="92189"/>
                                <a:pt x="2005814" y="93155"/>
                              </a:cubicBezTo>
                              <a:cubicBezTo>
                                <a:pt x="2007467" y="93638"/>
                                <a:pt x="2009069" y="94159"/>
                                <a:pt x="2010607" y="94718"/>
                              </a:cubicBezTo>
                              <a:cubicBezTo>
                                <a:pt x="2012158" y="95265"/>
                                <a:pt x="2013645" y="95849"/>
                                <a:pt x="2015069" y="96460"/>
                              </a:cubicBezTo>
                              <a:cubicBezTo>
                                <a:pt x="2016938" y="97260"/>
                                <a:pt x="2018882" y="96981"/>
                                <a:pt x="2020370" y="96002"/>
                              </a:cubicBezTo>
                              <a:cubicBezTo>
                                <a:pt x="2021857" y="95023"/>
                                <a:pt x="2022874" y="93333"/>
                                <a:pt x="2022874" y="91312"/>
                              </a:cubicBezTo>
                              <a:lnTo>
                                <a:pt x="2022874" y="69831"/>
                              </a:lnTo>
                              <a:cubicBezTo>
                                <a:pt x="2022874" y="68713"/>
                                <a:pt x="2022543" y="67620"/>
                                <a:pt x="2021959" y="66704"/>
                              </a:cubicBezTo>
                              <a:cubicBezTo>
                                <a:pt x="2021374" y="65789"/>
                                <a:pt x="2020535" y="65039"/>
                                <a:pt x="2019505" y="64594"/>
                              </a:cubicBezTo>
                              <a:cubicBezTo>
                                <a:pt x="2016899" y="63489"/>
                                <a:pt x="2014242" y="62472"/>
                                <a:pt x="2011522" y="61569"/>
                              </a:cubicBezTo>
                              <a:cubicBezTo>
                                <a:pt x="2008789" y="60654"/>
                                <a:pt x="2006005" y="59853"/>
                                <a:pt x="2003145" y="59154"/>
                              </a:cubicBezTo>
                              <a:cubicBezTo>
                                <a:pt x="1999662" y="58316"/>
                                <a:pt x="1995912" y="57667"/>
                                <a:pt x="1991895" y="57248"/>
                              </a:cubicBezTo>
                              <a:cubicBezTo>
                                <a:pt x="1987865" y="56816"/>
                                <a:pt x="1983581" y="56612"/>
                                <a:pt x="1979017" y="56612"/>
                              </a:cubicBezTo>
                              <a:cubicBezTo>
                                <a:pt x="1975763" y="56612"/>
                                <a:pt x="1972572" y="56752"/>
                                <a:pt x="1969432" y="57044"/>
                              </a:cubicBezTo>
                              <a:cubicBezTo>
                                <a:pt x="1966305" y="57337"/>
                                <a:pt x="1963229" y="57769"/>
                                <a:pt x="1960216" y="58354"/>
                              </a:cubicBezTo>
                              <a:cubicBezTo>
                                <a:pt x="1957191" y="58926"/>
                                <a:pt x="1954356" y="59714"/>
                                <a:pt x="1951686" y="60692"/>
                              </a:cubicBezTo>
                              <a:cubicBezTo>
                                <a:pt x="1949017" y="61684"/>
                                <a:pt x="1946512" y="62879"/>
                                <a:pt x="1944199" y="64264"/>
                              </a:cubicBezTo>
                              <a:cubicBezTo>
                                <a:pt x="1941873" y="65649"/>
                                <a:pt x="1939775" y="67276"/>
                                <a:pt x="1937906" y="69107"/>
                              </a:cubicBezTo>
                              <a:cubicBezTo>
                                <a:pt x="1936025" y="70950"/>
                                <a:pt x="1934372" y="73009"/>
                                <a:pt x="1932949" y="75284"/>
                              </a:cubicBezTo>
                              <a:cubicBezTo>
                                <a:pt x="1931512" y="77572"/>
                                <a:pt x="1930432" y="80127"/>
                                <a:pt x="1929720" y="82974"/>
                              </a:cubicBezTo>
                              <a:cubicBezTo>
                                <a:pt x="1929008" y="85821"/>
                                <a:pt x="1928652" y="88935"/>
                                <a:pt x="1928652" y="92341"/>
                              </a:cubicBezTo>
                              <a:cubicBezTo>
                                <a:pt x="1928652" y="95519"/>
                                <a:pt x="1928970" y="98404"/>
                                <a:pt x="1929605" y="101023"/>
                              </a:cubicBezTo>
                              <a:moveTo>
                                <a:pt x="1176834" y="132074"/>
                              </a:moveTo>
                              <a:lnTo>
                                <a:pt x="1176834" y="131998"/>
                              </a:lnTo>
                              <a:cubicBezTo>
                                <a:pt x="1176046" y="132227"/>
                                <a:pt x="1175258" y="132468"/>
                                <a:pt x="1174457" y="132684"/>
                              </a:cubicBezTo>
                              <a:cubicBezTo>
                                <a:pt x="1173643" y="132901"/>
                                <a:pt x="1172817" y="133117"/>
                                <a:pt x="1171952" y="133295"/>
                              </a:cubicBezTo>
                              <a:cubicBezTo>
                                <a:pt x="1169601" y="133803"/>
                                <a:pt x="1167147" y="134184"/>
                                <a:pt x="1164618" y="134426"/>
                              </a:cubicBezTo>
                              <a:cubicBezTo>
                                <a:pt x="1162088" y="134680"/>
                                <a:pt x="1159469" y="134807"/>
                                <a:pt x="1156761" y="134807"/>
                              </a:cubicBezTo>
                              <a:cubicBezTo>
                                <a:pt x="1155211" y="134807"/>
                                <a:pt x="1153685" y="134718"/>
                                <a:pt x="1152198" y="134540"/>
                              </a:cubicBezTo>
                              <a:cubicBezTo>
                                <a:pt x="1150711" y="134375"/>
                                <a:pt x="1149249" y="134108"/>
                                <a:pt x="1147825" y="133765"/>
                              </a:cubicBezTo>
                              <a:cubicBezTo>
                                <a:pt x="1146388" y="133409"/>
                                <a:pt x="1145041" y="132964"/>
                                <a:pt x="1143795" y="132430"/>
                              </a:cubicBezTo>
                              <a:cubicBezTo>
                                <a:pt x="1142537" y="131884"/>
                                <a:pt x="1141367" y="131248"/>
                                <a:pt x="1140274" y="130511"/>
                              </a:cubicBezTo>
                              <a:cubicBezTo>
                                <a:pt x="1139193" y="129774"/>
                                <a:pt x="1138215" y="128922"/>
                                <a:pt x="1137350" y="127956"/>
                              </a:cubicBezTo>
                              <a:cubicBezTo>
                                <a:pt x="1136473" y="126990"/>
                                <a:pt x="1135710" y="125910"/>
                                <a:pt x="1135049" y="124715"/>
                              </a:cubicBezTo>
                              <a:cubicBezTo>
                                <a:pt x="1134401" y="123507"/>
                                <a:pt x="1133905" y="122186"/>
                                <a:pt x="1133575" y="120737"/>
                              </a:cubicBezTo>
                              <a:cubicBezTo>
                                <a:pt x="1133244" y="119288"/>
                                <a:pt x="1133079" y="117712"/>
                                <a:pt x="1133079" y="116008"/>
                              </a:cubicBezTo>
                              <a:cubicBezTo>
                                <a:pt x="1133079" y="114229"/>
                                <a:pt x="1133244" y="112589"/>
                                <a:pt x="1133575" y="111077"/>
                              </a:cubicBezTo>
                              <a:cubicBezTo>
                                <a:pt x="1133905" y="109577"/>
                                <a:pt x="1134401" y="108204"/>
                                <a:pt x="1135049" y="106959"/>
                              </a:cubicBezTo>
                              <a:cubicBezTo>
                                <a:pt x="1135710" y="105726"/>
                                <a:pt x="1136498" y="104620"/>
                                <a:pt x="1137401" y="103628"/>
                              </a:cubicBezTo>
                              <a:cubicBezTo>
                                <a:pt x="1138316" y="102637"/>
                                <a:pt x="1139346" y="101785"/>
                                <a:pt x="1140515" y="101048"/>
                              </a:cubicBezTo>
                              <a:cubicBezTo>
                                <a:pt x="1141672" y="100311"/>
                                <a:pt x="1142905" y="99675"/>
                                <a:pt x="1144227" y="99129"/>
                              </a:cubicBezTo>
                              <a:cubicBezTo>
                                <a:pt x="1145537" y="98582"/>
                                <a:pt x="1146935" y="98138"/>
                                <a:pt x="1148397" y="97794"/>
                              </a:cubicBezTo>
                              <a:cubicBezTo>
                                <a:pt x="1149871" y="97451"/>
                                <a:pt x="1151371" y="97184"/>
                                <a:pt x="1152922" y="97006"/>
                              </a:cubicBezTo>
                              <a:cubicBezTo>
                                <a:pt x="1154473" y="96841"/>
                                <a:pt x="1156062" y="96752"/>
                                <a:pt x="1157677" y="96752"/>
                              </a:cubicBezTo>
                              <a:cubicBezTo>
                                <a:pt x="1159927" y="96752"/>
                                <a:pt x="1162164" y="96905"/>
                                <a:pt x="1164414" y="97210"/>
                              </a:cubicBezTo>
                              <a:cubicBezTo>
                                <a:pt x="1166651" y="97527"/>
                                <a:pt x="1168901" y="97985"/>
                                <a:pt x="1171151" y="98608"/>
                              </a:cubicBezTo>
                              <a:cubicBezTo>
                                <a:pt x="1171940" y="98824"/>
                                <a:pt x="1172702" y="99065"/>
                                <a:pt x="1173452" y="99307"/>
                              </a:cubicBezTo>
                              <a:cubicBezTo>
                                <a:pt x="1174202" y="99548"/>
                                <a:pt x="1174940" y="99803"/>
                                <a:pt x="1175677" y="100044"/>
                              </a:cubicBezTo>
                              <a:lnTo>
                                <a:pt x="1175677" y="99993"/>
                              </a:lnTo>
                              <a:cubicBezTo>
                                <a:pt x="1177520" y="100667"/>
                                <a:pt x="1179402" y="100324"/>
                                <a:pt x="1180825" y="99332"/>
                              </a:cubicBezTo>
                              <a:cubicBezTo>
                                <a:pt x="1182249" y="98328"/>
                                <a:pt x="1183215" y="96676"/>
                                <a:pt x="1183215" y="94706"/>
                              </a:cubicBezTo>
                              <a:lnTo>
                                <a:pt x="1183215" y="66832"/>
                              </a:lnTo>
                              <a:cubicBezTo>
                                <a:pt x="1183215" y="65637"/>
                                <a:pt x="1182847" y="64506"/>
                                <a:pt x="1182198" y="63565"/>
                              </a:cubicBezTo>
                              <a:cubicBezTo>
                                <a:pt x="1181550" y="62625"/>
                                <a:pt x="1180635" y="61875"/>
                                <a:pt x="1179516" y="61481"/>
                              </a:cubicBezTo>
                              <a:cubicBezTo>
                                <a:pt x="1177380" y="60731"/>
                                <a:pt x="1175219" y="60057"/>
                                <a:pt x="1173033" y="59460"/>
                              </a:cubicBezTo>
                              <a:cubicBezTo>
                                <a:pt x="1170846" y="58862"/>
                                <a:pt x="1168634" y="58328"/>
                                <a:pt x="1166384" y="57884"/>
                              </a:cubicBezTo>
                              <a:cubicBezTo>
                                <a:pt x="1163486" y="57299"/>
                                <a:pt x="1160575" y="56867"/>
                                <a:pt x="1157651" y="56574"/>
                              </a:cubicBezTo>
                              <a:cubicBezTo>
                                <a:pt x="1154740" y="56282"/>
                                <a:pt x="1151804" y="56142"/>
                                <a:pt x="1148867" y="56142"/>
                              </a:cubicBezTo>
                              <a:cubicBezTo>
                                <a:pt x="1144685" y="56142"/>
                                <a:pt x="1140566" y="56434"/>
                                <a:pt x="1136511" y="57006"/>
                              </a:cubicBezTo>
                              <a:cubicBezTo>
                                <a:pt x="1132443" y="57591"/>
                                <a:pt x="1128439" y="58468"/>
                                <a:pt x="1124498" y="59625"/>
                              </a:cubicBezTo>
                              <a:cubicBezTo>
                                <a:pt x="1120557" y="60781"/>
                                <a:pt x="1116820" y="62281"/>
                                <a:pt x="1113299" y="64124"/>
                              </a:cubicBezTo>
                              <a:cubicBezTo>
                                <a:pt x="1109777" y="65955"/>
                                <a:pt x="1106472" y="68128"/>
                                <a:pt x="1103371" y="70645"/>
                              </a:cubicBezTo>
                              <a:cubicBezTo>
                                <a:pt x="1100282" y="73161"/>
                                <a:pt x="1097485" y="76047"/>
                                <a:pt x="1094993" y="79288"/>
                              </a:cubicBezTo>
                              <a:cubicBezTo>
                                <a:pt x="1092502" y="82542"/>
                                <a:pt x="1090302" y="86151"/>
                                <a:pt x="1088408" y="90143"/>
                              </a:cubicBezTo>
                              <a:cubicBezTo>
                                <a:pt x="1086514" y="94121"/>
                                <a:pt x="1085091" y="98519"/>
                                <a:pt x="1084150" y="103336"/>
                              </a:cubicBezTo>
                              <a:cubicBezTo>
                                <a:pt x="1083196" y="108153"/>
                                <a:pt x="1082726" y="113377"/>
                                <a:pt x="1082726" y="119034"/>
                              </a:cubicBezTo>
                              <a:cubicBezTo>
                                <a:pt x="1082726" y="124054"/>
                                <a:pt x="1083171" y="128719"/>
                                <a:pt x="1084061" y="133015"/>
                              </a:cubicBezTo>
                              <a:cubicBezTo>
                                <a:pt x="1084951" y="137298"/>
                                <a:pt x="1086286" y="141226"/>
                                <a:pt x="1088065" y="144785"/>
                              </a:cubicBezTo>
                              <a:cubicBezTo>
                                <a:pt x="1089845" y="148344"/>
                                <a:pt x="1091904" y="151585"/>
                                <a:pt x="1094269" y="154508"/>
                              </a:cubicBezTo>
                              <a:cubicBezTo>
                                <a:pt x="1096633" y="157419"/>
                                <a:pt x="1099277" y="160025"/>
                                <a:pt x="1102227" y="162300"/>
                              </a:cubicBezTo>
                              <a:cubicBezTo>
                                <a:pt x="1105163" y="164588"/>
                                <a:pt x="1108303" y="166558"/>
                                <a:pt x="1111646" y="168223"/>
                              </a:cubicBezTo>
                              <a:cubicBezTo>
                                <a:pt x="1114989" y="169888"/>
                                <a:pt x="1118549" y="171235"/>
                                <a:pt x="1122299" y="172278"/>
                              </a:cubicBezTo>
                              <a:cubicBezTo>
                                <a:pt x="1126049" y="173320"/>
                                <a:pt x="1129863" y="174108"/>
                                <a:pt x="1133753" y="174629"/>
                              </a:cubicBezTo>
                              <a:cubicBezTo>
                                <a:pt x="1137642" y="175150"/>
                                <a:pt x="1141596" y="175417"/>
                                <a:pt x="1145613" y="175417"/>
                              </a:cubicBezTo>
                              <a:cubicBezTo>
                                <a:pt x="1149172" y="175417"/>
                                <a:pt x="1152643" y="175277"/>
                                <a:pt x="1156024" y="175010"/>
                              </a:cubicBezTo>
                              <a:cubicBezTo>
                                <a:pt x="1159418" y="174731"/>
                                <a:pt x="1162711" y="174324"/>
                                <a:pt x="1165927" y="173790"/>
                              </a:cubicBezTo>
                              <a:cubicBezTo>
                                <a:pt x="1168418" y="173371"/>
                                <a:pt x="1170872" y="172875"/>
                                <a:pt x="1173287" y="172316"/>
                              </a:cubicBezTo>
                              <a:cubicBezTo>
                                <a:pt x="1175702" y="171757"/>
                                <a:pt x="1178080" y="171121"/>
                                <a:pt x="1180419" y="170422"/>
                              </a:cubicBezTo>
                              <a:cubicBezTo>
                                <a:pt x="1181601" y="170066"/>
                                <a:pt x="1182592" y="169329"/>
                                <a:pt x="1183279" y="168363"/>
                              </a:cubicBezTo>
                              <a:cubicBezTo>
                                <a:pt x="1183978" y="167410"/>
                                <a:pt x="1184372" y="166228"/>
                                <a:pt x="1184372" y="164982"/>
                              </a:cubicBezTo>
                              <a:lnTo>
                                <a:pt x="1184372" y="137349"/>
                              </a:lnTo>
                              <a:cubicBezTo>
                                <a:pt x="1184372" y="135392"/>
                                <a:pt x="1183406" y="133740"/>
                                <a:pt x="1181982" y="132735"/>
                              </a:cubicBezTo>
                              <a:cubicBezTo>
                                <a:pt x="1180558" y="131731"/>
                                <a:pt x="1178677" y="131401"/>
                                <a:pt x="1176834" y="132074"/>
                              </a:cubicBezTo>
                            </a:path>
                          </a:pathLst>
                        </a:custGeom>
                        <a:solidFill>
                          <a:schemeClr val="tx1"/>
                        </a:solidFill>
                        <a:ln w="1269" cap="flat">
                          <a:noFill/>
                          <a:prstDash val="solid"/>
                          <a:miter/>
                        </a:ln>
                      </wps:spPr>
                      <wps:bodyPr/>
                    </wps:wsp>
                    <wps:wsp>
                      <wps:cNvPr id="1565504729" name="Free-form: Shape 1565504729"/>
                      <wps:cNvSpPr/>
                      <wps:spPr>
                        <a:xfrm>
                          <a:off x="0" y="0"/>
                          <a:ext cx="1271" cy="1271"/>
                        </a:xfrm>
                        <a:custGeom>
                          <a:avLst/>
                          <a:gdLst/>
                          <a:ahLst/>
                          <a:cxnLst/>
                          <a:rect l="l" t="t" r="r" b="b"/>
                          <a:pathLst>
                            <a:path w="1271" h="1271"/>
                          </a:pathLst>
                        </a:custGeom>
                        <a:solidFill>
                          <a:srgbClr val="FFFFFF"/>
                        </a:solidFill>
                        <a:ln w="1269" cap="flat">
                          <a:noFill/>
                          <a:prstDash val="solid"/>
                          <a:miter/>
                        </a:ln>
                      </wps:spPr>
                      <wps:bodyPr/>
                    </wps:wsp>
                    <wps:wsp>
                      <wps:cNvPr id="211013662" name="Free-form: Shape 211013662"/>
                      <wps:cNvSpPr/>
                      <wps:spPr>
                        <a:xfrm>
                          <a:off x="0" y="0"/>
                          <a:ext cx="1271" cy="1271"/>
                        </a:xfrm>
                        <a:custGeom>
                          <a:avLst/>
                          <a:gdLst/>
                          <a:ahLst/>
                          <a:cxnLst/>
                          <a:rect l="l" t="t" r="r" b="b"/>
                          <a:pathLst>
                            <a:path w="1271" h="1271"/>
                          </a:pathLst>
                        </a:custGeom>
                        <a:solidFill>
                          <a:srgbClr val="FFFFFF"/>
                        </a:solidFill>
                        <a:ln w="1269" cap="flat">
                          <a:noFill/>
                          <a:prstDash val="solid"/>
                          <a:miter/>
                        </a:ln>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FA1096F" id="Learning changes lives" o:spid="_x0000_s1026" style="position:absolute;margin-left:154.6pt;margin-top:0;width:205.8pt;height:93pt;z-index:-251595776;mso-position-horizontal:right;mso-position-horizontal-relative:margin;mso-position-vertical:top;mso-position-vertical-relative:page;mso-width-relative:margin;mso-height-relative:margin" coordsize="26136,118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" o:allowoverlap="f">
              <v:shape id="Free-form: Shape 112081732" o:spid="_x0000_s1027" style="position:absolute;top:6502;width:26131;height:2265;visibility:visible;mso-wrap-style:square;v-text-anchor:top" coordsize="2613172,226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" path="m510835,59371v953,1029,1538,2427,1538,3914l512373,96892v,1716,-750,3228,-1932,4245c509271,102167,507682,102701,505992,102446v-2149,-330,-4348,-483,-6598,-457c497157,102002,494856,102192,492517,102548v-3521,547,-6585,1424,-9191,2618c480720,106361,478559,107886,476856,109742r,56295c476856,167600,476233,169011,475203,170041v-1017,1029,-2428,1652,-3992,1652l433546,171693v-1564,,-2975,-623,-4005,-1652c428512,169011,427876,167600,427876,166037r,-100070c427876,64417,428512,62993,429541,61976v1030,-1029,2441,-1652,4005,-1652l465160,60324v1564,,2975,623,4005,1652c470182,62993,470817,64417,470817,65967r,7347c475000,67798,480123,63743,486161,61125v6038,-2619,13017,-3788,20911,-3521c508560,57655,509882,58341,510835,59371m245686,80127v-1792,-2860,-3813,-5517,-6063,-7957c237500,69844,234970,67734,232021,65866v-2937,-1882,-6293,-3534,-10055,-4958c218228,59472,214224,58392,209953,57680v-4284,-712,-8810,-1055,-13602,-1055c193020,56625,189702,56879,186372,57400v-3331,522,-6649,1310,-9979,2352c173062,60794,169808,62116,166617,63718v-3191,1601,-6318,3482,-9381,5656c154185,71534,151401,74153,148909,77229v-2504,3076,-4716,6609,-6635,10600c140341,91808,138892,96091,137926,100667v-966,4576,-1449,9469,-1449,14655c136477,122122,137329,128388,139057,134133v1717,5746,4297,10970,7742,15647c150244,154458,154096,158449,158367,161753v4271,3305,8962,5923,14060,7868c177537,171540,182940,173002,188622,173968v5682,966,11657,1449,17937,1449c213538,175417,220084,175036,226199,174273v6102,-750,11771,-1894,16983,-3394c244377,170524,245381,169786,246068,168820v699,-966,1093,-2148,1093,-3406l247161,144010v,-1793,-826,-3369,-2072,-4398c243830,138582,242152,138099,240411,138481v-3814,864,-7818,1512,-12026,1944c224165,140857,219754,141073,215139,141073v-3801,,-7373,-305,-10729,-902c201042,139574,197889,138684,194952,137489v-2949,-1207,-5389,-2669,-7309,-4385c185711,131375,184274,129393,183359,127143r63751,c248521,127143,249843,126622,250860,125757v1004,-864,1704,-2084,1894,-3482c252996,120279,253212,118284,253365,116288v165,-2008,279,-4016,343,-6025c253835,106704,253670,103120,253136,99599v-522,-3508,-1411,-6965,-2759,-10270c249055,86063,247491,82999,245686,80127m212228,99040v394,1805,432,3673,127,5605l182876,104645v,-2326,369,-4436,1106,-6330c184719,96422,185812,94744,187274,93269v1475,-1461,3178,-2567,5111,-3304c194317,89240,196478,88859,198880,88859v2632,,4882,419,6738,1258c207487,90943,208961,92189,210042,93854v1067,1665,1805,3394,2186,5186m409329,144289v-890,-1042,-2123,-1754,-3483,-1830c403520,142344,402032,141620,401117,140527v-928,-1093,-1258,-2542,-1258,-4093l399859,66018v,-1576,-636,-3000,-1678,-4029c397151,60947,395727,60311,394151,60311r-31501,c361061,60311,359638,60947,358608,61989v-1042,1029,-1678,2453,-1678,4029l356930,73772v-3598,-4640,-8466,-8923,-14530,-12063c336336,58570,329078,56600,320726,56600v-17861,,-30687,7194,-39039,18214c273335,85834,269445,100692,269445,115996v,15316,3890,30174,12242,41194c290039,168210,302865,175404,320726,175404r458,c327501,175404,333400,174629,338891,173053v5492,-1576,10590,-3940,15268,-7080c355277,165223,356587,164842,357845,164905v1271,51,2492,534,3458,1488c364138,169163,367633,171248,371765,172633v4144,1386,8949,2085,14390,2085c390159,174718,393909,174476,397392,174006v3471,-470,6700,-1169,9649,-2097c408172,171540,409113,170803,409761,169850v649,-941,1005,-2097,1005,-3292l410766,148064v,-1360,-547,-2733,-1437,-3775m351362,115996r,12303c350205,130269,348286,132252,345819,133727v-2466,1474,-5478,2466,-8847,2466c330946,136193,326701,133638,323980,129837v-2733,-3800,-3953,-8846,-3953,-13841c320027,111013,321247,105967,323980,102167v2721,-3801,6966,-6343,12992,-6343c340341,95824,343353,96803,345819,98290v2467,1474,4386,3445,5543,5415l351362,115996xm696470,v-3649,,-6979,521,-10017,1563c683427,2618,680694,4182,678253,6266v-2440,2085,-4271,4640,-5491,7652c671541,16930,670918,20413,670918,24366v,4017,623,7550,1844,10613c673982,38030,675813,40610,678253,42694v2441,2085,5174,3648,8200,4691c689491,48427,692821,48948,696470,48948v3623,,6966,-521,10004,-1563c709512,46342,712245,44779,714686,42694v2441,-2084,4259,-4664,5479,-7715c721373,31916,721983,28382,721983,24366v,-3953,-610,-7436,-1818,-10448c718945,10906,717127,8351,714686,6266,712245,4182,709512,2618,706474,1563,703436,521,700093,,696470,t18941,60324l677745,60324v-1564,,-2975,635,-3992,1652c672723,63006,672101,64417,672101,65980r,100057c672101,167600,672723,169011,673753,170041v1017,1029,2428,1665,3992,1665l715411,171706v1563,,2974,-636,4004,-1665c720445,169011,721080,167600,721080,166037r,-100057c721080,64417,720445,63006,719415,61976v-1030,-1017,-2441,-1652,-4004,-1652m822510,56612v-6420,,-12471,1246,-18153,3712c798675,62802,793348,66514,788391,71458r,-5135c788391,64696,787717,63235,786624,62218v-1094,-1030,-2594,-1627,-4221,-1526l766768,60502r-15636,-191c749568,60311,748157,60947,747127,61976v-1017,1017,-1652,2441,-1652,4004l745475,166037v,1563,635,2974,1652,4003c748157,171057,749568,171693,751132,171693r37627,c790323,171693,791747,171057,792764,170040v1029,-1029,1665,-2440,1665,-4003l794429,103018v1703,-2033,3623,-3508,5784,-4436c802374,97667,804751,97298,807370,97502v2682,191,5021,1500,6686,3432c815722,102878,816713,105433,816713,108115r,57922c816713,167600,817349,169011,818379,170041v1029,1016,2440,1652,4004,1652l860011,171693v1563,,2974,-636,3991,-1652c865032,169011,865668,167600,865668,166037r,-66273c865668,93816,864765,88300,862973,83203v-1793,-5084,-4488,-9737,-8085,-13956c851290,65039,846803,61874,841400,59777v-5390,-2110,-11695,-3165,-18890,-3165m1013318,61976v1017,1030,1653,2441,1653,4004l1014971,164511v,10677,-1615,19918,-4844,27747c1006899,200088,1002055,206494,995598,211477v-6471,5008,-13742,8757,-21853,11248c965648,225229,956724,226475,946987,226475v-8556,,-16742,-674,-24573,-2021c914583,223107,907122,221086,900015,218391v-1093,-419,-2008,-1169,-2631,-2110c896748,215341,896392,214209,896392,213040r,-27531c896392,183514,897397,181823,898859,180819v1461,-991,3381,-1309,5212,-547c909270,182446,914698,184073,920380,185166v5670,1080,11594,1627,17772,1627c947520,186793,954538,185204,959216,182026v4678,-3164,7004,-7931,7004,-14273l966220,162198v-3776,3546,-8199,6216,-13259,7995c947889,171973,942181,172875,935838,172875v-8428,,-15827,-1398,-22208,-4182c907236,165897,901884,161728,897562,156148v-4335,-5567,-7589,-11808,-9750,-18723c885651,130498,884570,122897,884570,114610v,-8262,1081,-15862,3242,-22764c889973,84944,893227,78729,897562,73199v4322,-5529,9674,-9672,16068,-12443c920012,57998,927410,56625,935838,56625v7653,,14505,1424,20543,4283c962419,63768,967644,68064,972055,73784r,-7804c972055,64416,972678,63006,973707,61976v1017,-1017,2441,-1652,3992,-1652l1009327,60324v1550,,2974,635,3991,1652m966474,115322r,-12304c964923,100387,962953,98417,960563,97095v-2390,-1309,-5212,-1970,-8466,-1970c949313,95125,946859,95621,944749,96612v-2110,979,-3877,2466,-5313,4449c937999,103018,936919,105192,936207,107569v-712,2376,-1068,4957,-1068,7753c935139,118106,935495,120686,936207,123063v712,2376,1792,4550,3229,6520c940872,131553,942639,133040,944749,134019v2111,991,4564,1474,7348,1474c955351,135493,958173,134832,960563,133523v2390,-1309,4360,-3279,5911,-5897l966474,115322r,xm609176,56612v-6420,,-12471,1246,-18153,3712c585328,62802,580014,66514,575057,71458r,-5135c575057,64696,574370,63235,573277,62218v-1093,-1030,-2581,-1627,-4221,-1526l553421,60502r-15636,-191c536234,60311,534810,60947,533793,61976v-1030,1017,-1652,2441,-1652,4004l532141,166037v,1563,622,2974,1652,4003c534810,171057,536234,171693,537785,171693r37640,c576989,171693,578413,171057,579430,170040v1029,-1029,1665,-2440,1665,-4003l581095,103018v1690,-2033,3623,-3508,5784,-4436c589027,97667,591417,97298,594023,97502v2682,191,5021,1500,6699,3432c602388,102878,603379,105433,603379,108115r,57922c603379,167600,604015,169011,605044,170041v1030,1016,2441,1652,4005,1652l646676,171693v1564,,2975,-636,3992,-1652c651698,169011,652333,167600,652333,166037r,-66273c652333,93816,651431,88300,649638,83203v-1805,-5084,-4500,-9737,-8085,-13956c637956,65039,633456,61874,628066,59777v-5403,-2110,-11695,-3165,-18890,-3165m53620,124829r,-109907c53620,13359,52984,11948,51967,10918,50937,9901,49526,9266,47963,9266r-42306,c4093,9266,2682,9901,1665,10918,636,11948,,13359,,14922l,166049v,1564,636,2975,1665,3992c2682,171070,4093,171706,5657,171706r111701,c118909,171706,120333,171070,121350,170041v1017,-1017,1652,-2428,1652,-3992l123002,130486v,-1564,-635,-2975,-1652,-4004c120333,125465,118909,124830,117358,124830r-63738,l53620,124829xm2329642,170714v915,-635,1653,-1538,2072,-2618l2351113,118055r19386,-50041c2371223,66158,2370893,64239,2369901,62777v-1004,-1462,-2682,-2453,-4665,-2453l2326515,60324v-1284,,-2479,419,-3433,1156c2322117,62218,2321392,63260,2321061,64480r-8250,30289l2304561,125058r-8250,-30289l2288061,64480v-343,-1220,-1068,-2262,-2034,-3000c2285074,60743,2283879,60324,2282607,60324r-38962,c2241662,60324,2239984,61315,2238980,62777v-992,1462,-1323,3381,-598,5237l2257768,118055r19399,50041c2277586,169176,2278324,170079,2279239,170714v915,623,2021,992,3190,992l2326439,171706v1169,,2275,-369,3203,-992m2197614,v-3648,,-6979,521,-10017,1563c2184571,2618,2181838,4182,2179398,6266v-2441,2085,-4272,4640,-5492,7652c2172686,16930,2172076,20413,2172076,24366v,4017,610,7550,1830,10613c2175126,38030,2176957,40610,2179398,42694v2440,2085,5173,3648,8199,4691c2190635,48427,2193966,48948,2197614,48948v3636,,6967,-521,10005,-1563c2210657,46342,2213390,44779,2215831,42694v2440,-2084,4258,-4664,5478,-7715c2222517,31916,2223127,28382,2223127,24366v,-3953,-610,-7436,-1818,-10448c2220089,10906,2218271,8351,2215831,6266v-2441,-2084,-5174,-3648,-8212,-4703c2204580,521,2201250,,2197614,t18941,60324l2178889,60324v-1550,,-2974,635,-3991,1652c2173868,63006,2173245,64417,2173245,65980r,100057c2173245,167600,2173868,169011,2174898,170041v1017,1029,2441,1665,3991,1665l2216555,171706v1564,,2988,-636,4005,-1665c2221589,169011,2222225,167600,2222225,166037r,-100057c2222225,64417,2221589,63006,2220560,61976v-1017,-1017,-2441,-1652,-4005,-1652m2484996,80127v-1792,-2860,-3826,-5517,-6076,-7957c2476797,69844,2474267,67734,2471331,65866v-2937,-1882,-6293,-3534,-10056,-4958c2457538,59472,2453521,58392,2449250,57680v-4271,-712,-8810,-1055,-13602,-1055c2432330,56625,2428999,56879,2425682,57400v-3331,522,-6661,1310,-9979,2352c2412372,60794,2409105,62116,2405914,63718v-3190,1601,-6305,3482,-9368,5656c2393482,71534,2390698,74153,2388207,77229v-2492,3076,-4704,6609,-6636,10600c2379651,91808,2378202,96091,2377236,100667v-979,4576,-1462,9469,-1462,14655c2375774,122122,2376639,128388,2378355,134133v1729,5746,4309,10970,7754,15647c2389541,154458,2393406,158449,2397677,161753v4271,3305,8962,5923,14060,7868c2416847,171540,2422237,173002,2427919,173968v5695,966,11670,1449,17937,1449c2452848,175417,2459394,175036,2465496,174273v6102,-750,11772,-1894,16996,-3394c2483687,170524,2484679,169786,2485378,168820v686,-966,1080,-2148,1080,-3406l2486458,144010v,-1793,-813,-3369,-2072,-4398c2483140,138582,2481450,138099,2479708,138481v-3801,864,-7805,1512,-12025,1944c2463475,140857,2459064,141073,2454437,141073v-3789,,-7361,-305,-10729,-902c2440352,139574,2437199,138684,2434263,137489v-2950,-1207,-5390,-2669,-7323,-4385c2425008,131375,2423585,129393,2422657,127143r63751,c2487831,127143,2489141,126622,2490158,125757v1017,-864,1716,-2084,1894,-3482c2492306,120279,2492509,118284,2492675,116288v165,-2008,279,-4016,343,-6025c2493132,106704,2492967,103120,2492446,99599v-534,-3508,-1424,-6965,-2759,-10270c2488353,86063,2486789,82999,2484996,80127t-33458,18913c2451920,100845,2451970,102713,2451665,104645r-29492,c2422173,102319,2422542,100209,2423279,98315v738,-1893,1844,-3571,3305,-5046c2428059,91808,2429762,90702,2431695,89965v1932,-725,4093,-1106,6483,-1106c2440822,88859,2443072,89278,2444928,90117v1856,826,3331,2072,4411,3737c2450420,95519,2451144,97248,2451538,99040t-304785,71001c2147783,169024,2148406,167613,2148406,166049r,-158080c2148406,6406,2147783,4982,2146753,3966v-1017,-1030,-2441,-1653,-4004,-1653l2105096,2313v-1564,,-2975,623,-3992,1653c2100074,4983,2099439,6406,2099439,7969r,158080c2099439,167613,2100074,169024,2101104,170041v1017,1029,2428,1665,3992,1665l2142749,171706v1563,,2987,-636,4004,-1665m2511094,101023v636,2605,1589,4931,2873,6978c2515239,110060,2516688,111916,2518315,113606v1627,1678,3432,3178,5402,4487c2525688,119415,2527722,120597,2529832,121639v2110,1042,4284,1957,6534,2720c2538603,125134,2540777,125859,2542887,126533v2110,686,4144,1309,6115,1894c2550985,129011,2552777,129583,2554404,130168v1627,572,3077,1157,4360,1741c2560036,132481,2560989,133155,2561625,133905v635,762,953,1601,953,2529c2562578,137120,2562387,137731,2561980,138252v-406,534,-1016,966,-1830,1309c2559336,139904,2558230,140171,2556819,140349v-1411,165,-3127,254,-5135,254c2548964,140603,2546001,140374,2542773,139917v-3229,-471,-6725,-1170,-10475,-2097c2530111,137286,2527963,136625,2525878,135862v-2097,-763,-4131,-1640,-6127,-2631c2517857,132290,2515797,132468,2514221,133422v-1576,940,-2695,2656,-2695,4766l2511526,162173v,1067,293,2110,827,2999c2512886,166062,2513662,166799,2514628,167270v2682,1296,5492,2427,8415,3393c2525967,171642,2529018,172443,2532183,173091v3789,775,7856,1360,12179,1741c2548696,175226,2553298,175417,2558179,175417v3560,,7056,-140,10501,-407c2572125,174731,2575506,174324,2578837,173790v3317,-546,6457,-1309,9394,-2288c2591167,170511,2593913,169303,2596468,167867v2555,-1424,4844,-3089,6878,-4983c2605379,160991,2607146,158868,2608647,156504v1512,-2364,2644,-5021,3394,-7982c2612803,145573,2613172,142306,2613172,138747v,-3241,-318,-6202,-953,-8872c2611583,127206,2610630,124829,2609346,122732v-1271,-2084,-2708,-3978,-4322,-5682c2603422,115360,2601655,113847,2599723,112526v-1933,-1310,-3954,-2479,-6064,-3509c2591549,108001,2589350,107111,2587074,106386v-2288,-737,-4487,-1436,-6585,-2097c2578379,103641,2576358,103018,2574413,102433v-1932,-572,-3699,-1156,-5301,-1741c2567510,100120,2566074,99536,2564790,98951v-1272,-572,-2225,-1258,-2873,-2059c2561281,96104,2560963,95201,2560963,94197v,-775,204,-1423,610,-1945c2561980,91731,2562578,91337,2563391,91058v814,-267,1704,-471,2644,-598c2566989,90320,2567993,90257,2569086,90257v2784,,5695,241,8734,724c2580858,91464,2584010,92189,2587303,93155v1652,483,3254,1004,4792,1563c2593646,95265,2595133,95849,2596557,96460v1869,800,3814,521,5301,-458c2603346,95023,2604362,93333,2604362,91312r,-21481c2604362,68713,2604032,67620,2603447,66704v-585,-915,-1424,-1665,-2453,-2110c2598388,63489,2595731,62472,2593011,61569v-2733,-915,-5517,-1716,-8378,-2415c2581150,58316,2577400,57667,2573383,57248v-4030,-432,-8313,-636,-12877,-636c2557252,56612,2554061,56752,2550921,57044v-3127,293,-6203,725,-9216,1310c2538679,58926,2535844,59714,2533175,60692v-2670,992,-5174,2187,-7488,3572c2523361,65649,2521264,67276,2519395,69107v-1882,1843,-3534,3902,-4958,6177c2513001,77572,2511920,80127,2511208,82974v-712,2847,-1067,5961,-1067,9367c2510141,95519,2510458,98404,2511094,101023m1772420,61976v1017,1030,1653,2441,1653,4004l1774073,164511v,10677,-1615,19918,-4843,27747c1766001,200088,1761158,206494,1754700,211477v-6471,5008,-13755,8757,-21852,11248c1724750,225229,1715826,226475,1706089,226475v-8555,,-16742,-674,-24573,-2021c1673686,223107,1666211,221086,1659118,218391v-1106,-419,-2009,-1169,-2645,-2110c1655838,215341,1655482,214209,1655482,213040r,-27531c1655482,183514,1656486,181823,1657948,180819v1462,-991,3394,-1309,5225,-547c1668359,182446,1673800,184073,1679470,185166v5682,1080,11606,1627,17784,1627c1706623,186793,1713640,185204,1718318,182026v4678,-3164,7004,-7931,7004,-14273l1725322,162198v-3775,3546,-8199,6216,-13271,7995c1706992,171973,1701284,172875,1694941,172875v-8429,,-15840,-1398,-22221,-4182c1666338,165897,1660986,161728,1656664,156148v-4347,-5567,-7589,-11808,-9750,-18723c1644740,130498,1643660,122897,1643660,114610v,-8262,1080,-15862,3254,-22764c1649075,84944,1652317,78729,1656664,73199v4322,-5529,9674,-9672,16056,-12443c1679101,57998,1686512,56625,1694940,56625v7653,,14505,1424,20530,4283c1721508,63768,1726733,68064,1731144,73784r,-7804c1731144,64416,1731780,63006,1732810,61976v1017,-1017,2428,-1652,3991,-1652l1768416,60324v1564,,2975,635,4004,1652m1725576,115322r,-12304c1724025,100387,1722055,98417,1719665,97095v-2403,-1309,-5225,-1970,-8466,-1970c1708402,95125,1705962,95621,1703851,96612v-2110,979,-3877,2466,-5313,4449c1697088,103018,1696021,105192,1695309,107569v-712,2376,-1068,4957,-1068,7753c1694241,118106,1694597,120686,1695309,123063v712,2376,1779,4550,3229,6520c1699974,131553,1701741,133040,1703851,134019v2111,991,4551,1474,7348,1474c1714440,135493,1717262,134832,1719665,133523v2390,-1309,4360,-3279,5911,-5897l1725576,115322r,xm1283692,56625v-5174,,-10106,814,-14785,2428c1264229,60680,1259793,63120,1255611,66374r,-51452c1255611,13371,1254988,11948,1253958,10931v-1017,-1030,-2428,-1652,-3992,-1652l1212313,9279v-1563,,-2974,622,-4004,1652c1207292,11948,1206656,13371,1206656,14922r,151115c1206656,167600,1207292,169011,1208309,170041v1030,1029,2441,1665,4004,1665l1249966,171706v1564,,2975,-636,3992,-1665c1254988,169011,1255611,167600,1255611,166037r,-63019c1257314,100985,1259246,99510,1261394,98582v2162,-915,4551,-1283,7170,-1093c1271234,97693,1273573,99015,1275251,100946v1665,1932,2669,4487,2669,7169l1277920,166037v,1563,623,2974,1653,4004c1280590,171070,1282013,171706,1283564,171706r37628,c1322756,171706,1324167,171070,1325196,170041v1017,-1030,1653,-2441,1653,-4004l1326849,99777v,-5961,-903,-11477,-2695,-16562c1322361,78118,1319667,73466,1316082,69259v-3598,-4220,-8098,-7372,-13500,-9482c1297192,57667,1290899,56625,1283691,56625t202326,87664c1485127,143247,1483894,142535,1482534,142459v-2326,-115,-3814,-839,-4741,-1932c1476877,139434,1476547,137985,1476547,136434r,-70416c1476547,64442,1475911,63018,1474869,61989v-1030,-1042,-2454,-1678,-4043,-1678l1439326,60311v-1576,,-3000,636,-4030,1678c1434254,63018,1433618,64442,1433618,66018r,7754c1430021,69132,1425139,64849,1419076,61709v-6051,-3139,-13310,-5109,-21662,-5109c1379541,56600,1366727,63794,1358375,74814v-8352,11020,-12242,25878,-12242,41182c1346133,131312,1350023,146170,1358375,157190v8352,11020,21166,18214,39039,18214l1397872,175404v6305,,12216,-775,17708,-2351c1421071,171477,1426169,169113,1430847,165973v1119,-750,2428,-1131,3686,-1068c1435792,164956,1437025,165439,1437991,166393v2835,2770,6318,4855,10462,6240c1452597,174019,1457403,174718,1462843,174718v4005,,7755,-242,11225,-712c1477551,173536,1480767,172837,1483729,171909v1132,-369,2072,-1106,2721,-2059c1487085,168909,1487454,167753,1487454,166558r,-18494c1487454,146704,1486907,145331,1486017,144289t-57967,-28293l1428050,128299v-1157,1970,-3076,3953,-5542,5428c1420041,135201,1417029,136193,1413660,136193v-6038,,-10271,-2555,-12992,-6356c1397935,126037,1396715,120991,1396715,115996v,-4983,1220,-10029,3953,-13829c1403389,98366,1407622,95824,1413660,95824v3369,,6382,979,8848,2466c1424974,99764,1426893,101735,1428050,103705r,12291xm1581599,56612v-6407,,-12457,1246,-18153,3712c1557764,62802,1552450,66514,1547493,71458r,-5135c1547493,64696,1546806,63235,1545713,62218v-1093,-1030,-2593,-1627,-4221,-1526l1525857,60502r-15636,-191c1508657,60311,1507246,60947,1506229,61976v-1030,1017,-1652,2441,-1652,4004l1504577,166037v,1563,623,2974,1652,4003c1507246,171057,1508657,171693,1510221,171693r37640,c1549425,171693,1550836,171057,1551866,170040v1029,-1029,1665,-2440,1665,-4003l1553531,103018v1691,-2033,3623,-3508,5784,-4436c1561463,97667,1563853,97298,1566459,97502v2682,191,5021,1500,6699,3432c1574824,102878,1575815,105433,1575815,108115r,57922c1575815,167600,1576451,169011,1577480,170041v1030,1016,2441,1652,4005,1652l1619113,171693v1563,,2974,-636,3991,-1652c1624134,169011,1624757,167600,1624757,166037r,-66273c1624757,93816,1623867,88300,1622075,83203v-1806,-5084,-4501,-9737,-8085,-13956c1610392,65039,1605892,61874,1600502,59777v-5403,-2110,-11695,-3165,-18903,-3165m1903495,80127v-1793,-2860,-3814,-5517,-6077,-7957c1895308,69844,1892765,67734,1889829,65866v-2937,-1882,-6292,-3534,-10055,-4958c1876036,59472,1872032,58392,1867748,57680v-4271,-712,-8809,-1055,-13589,-1055c1850828,56625,1847511,56879,1844180,57400v-3331,522,-6648,1310,-9979,2352c1830870,60794,1827616,62116,1824426,63718v-3191,1601,-6318,3482,-9382,5656c1811980,71534,1809209,74153,1806705,77229v-2492,3076,-4704,6609,-6623,10600c1798150,91808,1796700,96091,1795734,100667v-966,4576,-1462,9469,-1462,14655c1794272,122122,1795137,128388,1796866,134133v1716,5746,4297,10970,7741,15647c1808052,154458,1811904,158449,1816176,161753v4271,3305,8962,5923,14059,7868c1835345,171540,1840748,173002,1846430,173968v5683,966,11657,1449,17937,1449c1871346,175417,1877893,175036,1883994,174273v6115,-750,11772,-1894,16997,-3394c1902185,170524,1903177,169786,1903876,168820v699,-966,1093,-2148,1093,-3406l1904969,144010v,-1793,-826,-3369,-2072,-4398c1901639,138582,1899961,138099,1898219,138481v-3813,864,-7818,1512,-12025,1944c1881973,140857,1877562,141073,1872935,141073v-3788,,-7360,-305,-10729,-902c1858850,139574,1855697,138684,1852761,137489v-2949,-1207,-5390,-2669,-7322,-4385c1843506,131375,1842083,129393,1841167,127143r63752,c1906330,127143,1907652,126622,1908656,125757v1017,-864,1716,-2084,1894,-3482c1910804,120279,1911020,118284,1911173,116288v165,-2008,280,-4016,343,-6025c1911631,106704,1911478,103120,1910944,99599v-521,-3508,-1423,-6965,-2758,-10270c1906864,86063,1905300,82999,1903495,80127t-33459,18913c1870430,100845,1870469,102713,1870164,104645r-29480,c1840684,102319,1841053,100209,1841790,98315v738,-1893,1831,-3571,3293,-5046c1846557,91808,1848261,90702,1850193,89965v1932,-725,4093,-1106,6496,-1106c1859320,88859,1861570,89278,1863426,90117v1869,826,3331,2072,4411,3737c1868918,95519,1869655,97248,1870037,99040t59568,1983c1930241,103628,1931194,105954,1932478,108001v1271,2059,2720,3915,4348,5605c1938453,115284,1940258,116784,1942228,118093v1971,1322,4005,2504,6115,3546c1950453,122681,1952627,123596,1954877,124359v2237,775,4411,1500,6521,2174c1963508,127219,1965542,127842,1967513,128427v1983,584,3775,1156,5402,1741c1974542,130740,1975991,131325,1977275,131909v1272,572,2225,1246,2861,1996c1980771,134667,1981089,135506,1981089,136434v,686,-191,1297,-597,1818c1980085,138786,1979475,139218,1978661,139561v-813,343,-1919,610,-3330,788c1973920,140514,1972204,140603,1970195,140603v-2720,,-5682,-229,-8911,-686c1958055,139446,1954559,138747,1950809,137820v-2187,-534,-4335,-1195,-6420,-1958c1942292,135099,1940258,134222,1938262,133231v-1894,-941,-3953,-763,-5530,191c1931156,134362,1930038,136078,1930038,138188r,23985c1930038,163240,1930330,164283,1930864,165172v534,890,1309,1627,2275,2098c1935822,168566,1938631,169697,1941555,170663v2924,979,5974,1780,9140,2428c1954483,173866,1958551,174451,1962873,174832v4335,394,8936,585,13818,585c1980250,175417,1983746,175277,1987191,175010v3445,-279,6826,-686,10157,-1220c2000666,173244,2003806,172481,2006742,171502v2937,-991,5683,-2199,8238,-3635c2017535,166443,2019823,164778,2021857,162884v2034,-1893,3801,-4016,5301,-6380c2028671,154140,2029802,151483,2030552,148522v763,-2949,1132,-6216,1132,-9775c2031684,135506,2031366,132545,2030730,129875v-635,-2669,-1589,-5046,-2873,-7143c2026586,120648,2025149,118754,2023535,117050v-1602,-1690,-3369,-3203,-5301,-4524c2016302,111216,2014280,110047,2012170,109017v-2110,-1016,-4309,-1906,-6585,-2631c2003297,105649,2001098,104950,1999001,104289v-2111,-648,-4132,-1271,-6077,-1856c1990992,101861,1989225,101277,1987623,100692v-1602,-572,-3038,-1156,-4322,-1741c1982030,98379,1981077,97693,1980428,96892v-635,-788,-953,-1691,-953,-2695c1979475,93422,1979678,92774,1980085,92252v407,-521,1004,-915,1818,-1194c1982716,90791,1983606,90587,1984547,90460v953,-140,1958,-203,3051,-203c1990382,90257,1993293,90498,1996331,90981v3038,483,6191,1208,9483,2174c2007467,93638,2009069,94159,2010607,94718v1551,547,3038,1131,4462,1742c2016938,97260,2018882,96981,2020370,96002v1487,-979,2504,-2669,2504,-4690l2022874,69831v,-1118,-331,-2211,-915,-3127c2021374,65789,2020535,65039,2019505,64594v-2606,-1105,-5263,-2122,-7983,-3025c2008789,60654,2006005,59853,2003145,59154v-3483,-838,-7233,-1487,-11250,-1906c1987865,56816,1983581,56612,1979017,56612v-3254,,-6445,140,-9585,432c1966305,57337,1963229,57769,1960216,58354v-3025,572,-5860,1360,-8530,2338c1949017,61684,1946512,62879,1944199,64264v-2326,1385,-4424,3012,-6293,4843c1936025,70950,1934372,73009,1932949,75284v-1437,2288,-2517,4843,-3229,7690c1929008,85821,1928652,88935,1928652,92341v,3178,318,6063,953,8682m1176834,132074r,-76c1176046,132227,1175258,132468,1174457,132684v-814,217,-1640,433,-2505,611c1169601,133803,1167147,134184,1164618,134426v-2530,254,-5149,381,-7857,381c1155211,134807,1153685,134718,1152198,134540v-1487,-165,-2949,-432,-4373,-775c1146388,133409,1145041,132964,1143795,132430v-1258,-546,-2428,-1182,-3521,-1919c1139193,129774,1138215,128922,1137350,127956v-877,-966,-1640,-2046,-2301,-3241c1134401,123507,1133905,122186,1133575,120737v-331,-1449,-496,-3025,-496,-4729c1133079,114229,1133244,112589,1133575,111077v330,-1500,826,-2873,1474,-4118c1135710,105726,1136498,104620,1137401,103628v915,-991,1945,-1843,3114,-2580c1141672,100311,1142905,99675,1144227,99129v1310,-547,2708,-991,4170,-1335c1149871,97451,1151371,97184,1152922,97006v1551,-165,3140,-254,4755,-254c1159927,96752,1162164,96905,1164414,97210v2237,317,4487,775,6737,1398c1171940,98824,1172702,99065,1173452,99307v750,241,1488,496,2225,737l1175677,99993v1843,674,3725,331,5148,-661c1182249,98328,1183215,96676,1183215,94706r,-27874c1183215,65637,1182847,64506,1182198,63565v-648,-940,-1563,-1690,-2682,-2084c1177380,60731,1175219,60057,1173033,59460v-2187,-598,-4399,-1132,-6649,-1576c1163486,57299,1160575,56867,1157651,56574v-2911,-292,-5847,-432,-8784,-432c1144685,56142,1140566,56434,1136511,57006v-4068,585,-8072,1462,-12013,2619c1120557,60781,1116820,62281,1113299,64124v-3522,1831,-6827,4004,-9928,6521c1100282,73161,1097485,76047,1094993,79288v-2491,3254,-4691,6863,-6585,10855c1086514,94121,1085091,98519,1084150,103336v-954,4817,-1424,10041,-1424,15698c1082726,124054,1083171,128719,1084061,133015v890,4283,2225,8211,4004,11770c1089845,148344,1091904,151585,1094269,154508v2364,2911,5008,5517,7958,7792c1105163,164588,1108303,166558,1111646,168223v3343,1665,6903,3012,10653,4055c1126049,173320,1129863,174108,1133753,174629v3889,521,7843,788,11860,788c1149172,175417,1152643,175277,1156024,175010v3394,-279,6687,-686,9903,-1220c1168418,173371,1170872,172875,1173287,172316v2415,-559,4793,-1195,7132,-1894c1181601,170066,1182592,169329,1183279,168363v699,-953,1093,-2135,1093,-3381l1184372,137349v,-1957,-966,-3609,-2390,-4614c1180558,131731,1178677,131401,1176834,132074e" fillcolor="black [3213]" stroked="f" strokeweight=".03525mm">
                <v:stroke joinstyle="miter"/>
                <v:path arrowok="t" o:connecttype="custom" o:connectlocs="510835,59371;512373,63285;512373,96892;510441,101137;505992,102446;499394,101989;492517,102548;483326,105166;476856,109742;476856,166037;475203,170041;471211,171693;433546,171693;429541,170041;427876,166037;427876,65967;429541,61976;433546,60324;465160,60324;469165,61976;470817,65967;470817,73314;486161,61125;507072,57604;510835,59371;245686,80127;239623,72170;232021,65866;221966,60908;209953,57680;196351,56625;186372,57400;176393,59752;166617,63718;157236,69374;148909,77229;142274,87829;137926,100667;136477,115322;139057,134133;146799,149780;158367,161753;172427,169621;188622,173968;206559,175417;226199,174273;243182,170879;246068,168820;247161,165414;247161,144010;245089,139612;240411,138481;228385,140425;215139,141073;204410,140171;194952,137489;187643,133104;183359,127143;247110,127143;250860,125757;252754,122275;253365,116288;253708,110263;253136,99599;250377,89329;245686,80127;212228,99040;212355,104645;182876,104645;183982,98315;187274,93269;192385,89965;198880,88859;205618,90117;210042,93854;212228,99040;409329,144289;405846,142459;401117,140527;399859,136434;399859,66018;398181,61989;394151,60311;362650,60311;358608,61989;356930,66018;356930,73772;342400,61709;320726,56600;281687,74814;269445,115996;281687,157190;320726,175404;321184,175404;338891,173053;354159,165973;357845,164905;361303,166393;371765,172633;386155,174718;397392,174006;407041,171909;409761,169850;410766,166558;410766,148064;409329,144289;351362,115996;351362,128299;345819,133727;336972,136193;323980,129837;320027,115996;323980,102167;336972,95824;345819,98290;351362,103705;351362,115996;696470,0;686453,1563;678253,6266;672762,13918;670918,24366;672762,34979;678253,42694;686453,47385;696470,48948;706474,47385;714686,42694;720165,34979;721983,24366;720165,13918;714686,6266;706474,1563;696470,0;715411,60324;677745,60324;673753,61976;672101,65980;672101,166037;673753,170041;677745,171706;715411,171706;719415,170041;721080,166037;721080,65980;719415,61976;715411,60324;822510,56612;804357,60324;788391,71458;788391,66323;786624,62218;782403,60692;766768,60502;751132,60311;747127,61976;745475,65980;745475,166037;747127,170040;751132,171693;788759,171693;792764,170040;794429,166037;794429,103018;800213,98582;807370,97502;814056,100934;816713,108115;816713,166037;818379,170041;822383,171693;860011,171693;864002,170041;865668,166037;865668,99764;862973,83203;854888,69247;841400,59777;822510,56612;1013318,61976;1014971,65980;1014971,164511;1010127,192258;995598,211477;973745,222725;946987,226475;922414,224454;900015,218391;897384,216281;896392,213040;896392,185509;898859,180819;904071,180272;920380,185166;938152,186793;959216,182026;966220,167753;966220,162198;952961,170193;935838,172875;913630,168693;897562,156148;887812,137425;884570,114610;887812,91846;897562,73199;913630,60756;935838,56625;956381,60908;972055,73784;972055,65980;973707,61976;977699,60324;1009327,60324;1013318,61976;966474,115322;966474,103018;960563,97095;952097,95125;944749,96612;939436,101061;936207,107569;935139,115322;936207,123063;939436,129583;944749,134019;952097,135493;960563,133523;966474,127626;966474,115322;966474,115322;609176,56612;591023,60324;575057,71458;575057,66323;573277,62218;569056,60692;553421,60502;537785,60311;533793,61976;532141,65980;532141,166037;533793,170040;537785,171693;575425,171693;579430,170040;581095,166037;581095,103018;586879,98582;594023,97502;600722,100934;603379,108115;603379,166037;605044,170041;609049,171693;646676,171693;650668,170041;652333,166037;652333,99764;649638,83203;641553,69247;628066,59777;609176,56612;53620,124829;53620,14922;51967,10918;47963,9266;5657,9266;1665,10918;0,14922;0,166049;1665,170041;5657,171706;117358,171706;121350,170041;123002,166049;123002,130486;121350,126482;117358,124830;53620,124830;53620,124829;2329642,170714;2331714,168096;2351113,118055;2370499,68014;2369901,62777;2365236,60324;2326515,60324;2323082,61480;2321061,64480;2312811,94769;2304561,125058;2296311,94769;2288061,64480;2286027,61480;2282607,60324;2243645,60324;2238980,62777;2238382,68014;2257768,118055;2277167,168096;2279239,170714;2282429,171706;2326439,171706;2329642,170714;2197614,0;2187597,1563;2179398,6266;2173906,13918;2172076,24366;2173906,34979;2179398,42694;2187597,47385;2197614,48948;2207619,47385;2215831,42694;2221309,34979;2223127,24366;2221309,13918;2215831,6266;2207619,1563;2197614,0;2216555,60324;2178889,60324;2174898,61976;2173245,65980;2173245,166037;2174898,170041;2178889,171706;2216555,171706;2220560,170041;2222225,166037;2222225,65980;2220560,61976;2216555,60324;2484996,80127;2478920,72170;2471331,65866;2461275,60908;2449250,57680;2435648,56625;2425682,57400;2415703,59752;2405914,63718;2396546,69374;2388207,77229;2381571,87829;2377236,100667;2375774,115322;2378355,134133;2386109,149780;2397677,161753;2411737,169621;2427919,173968;2445856,175417;2465496,174273;2482492,170879;2485378,168820;2486458,165414;2486458,144010;2484386,139612;2479708,138481;2467683,140425;2454437,141073;2443708,140171;2434263,137489;2426940,133104;2422657,127143;2486408,127143;2490158,125757;2492052,122275;2492675,116288;2493018,110263;2492446,99599;2489687,89329;2484996,80127;2451538,99040;2451665,104645;2422173,104645;2423279,98315;2426584,93269;2431695,89965;2438178,88859;2444928,90117;2449339,93854;2451538,99040;2146753,170041;2148406,166049;2148406,7969;2146753,3966;2142749,2313;2105096,2313;2101104,3966;2099439,7969;2099439,166049;2101104,170041;2105096,171706;2142749,171706;2146753,170041;2511094,101023;2513967,108001;2518315,113606;2523717,118093;2529832,121639;2536366,124359;2542887,126533;2549002,128427;2554404,130168;2558764,131909;2561625,133905;2562578,136434;2561980,138252;2560150,139561;2556819,140349;2551684,140603;2542773,139917;2532298,137820;2525878,135862;2519751,133231;2514221,133422;2511526,138188;2511526,162173;2512353,165172;2514628,167270;2523043,170663;2532183,173091;2544362,174832;2558179,175417;2568680,175010;2578837,173790;2588231,171502;2596468,167867;2603346,162884;2608647,156504;2612041,148522;2613172,138747;2612219,129875;2609346,122732;2605024,117050;2599723,112526;2593659,109017;2587074,106386;2580489,104289;2574413,102433;2569112,100692;2564790,98951;2561917,96892;2560963,94197;2561573,92252;2563391,91058;2566035,90460;2569086,90257;2577820,90981;2587303,93155;2592095,94718;2596557,96460;2601858,96002;2604362,91312;2604362,69831;2603447,66704;2600994,64594;2593011,61569;2584633,59154;2573383,57248;2560506,56612;2550921,57044;2541705,58354;2533175,60692;2525687,64264;2519395,69107;2514437,75284;2511208,82974;2510141,92341;2511094,101023;1772420,61976;1774073,65980;1774073,164511;1769230,192258;1754700,211477;1732848,222725;1706089,226475;1681516,224454;1659118,218391;1656473,216281;1655482,213040;1655482,185509;1657948,180819;1663173,180272;1679470,185166;1697254,186793;1718318,182026;1725322,167753;1725322,162198;1712051,170193;1694941,172875;1672720,168693;1656664,156148;1646914,137425;1643660,114610;1646914,91846;1656664,73199;1672720,60756;1694940,56625;1715470,60908;1731144,73784;1731144,65980;1732810,61976;1736801,60324;1768416,60324;1772420,61976;1725576,115322;1725576,103018;1719665,97095;1711199,95125;1703851,96612;1698538,101061;1695309,107569;1694241,115322;1695309,123063;1698538,129583;1703851,134019;1711199,135493;1719665,133523;1725576,127626;1725576,115322;1725576,115322;1283692,56625;1268907,59053;1255611,66374;1255611,14922;1253958,10931;1249966,9279;1212313,9279;1208309,10931;1206656,14922;1206656,166037;1208309,170041;1212313,171706;1249966,171706;1253958,170041;1255611,166037;1255611,103018;1261394,98582;1268564,97489;1275251,100946;1277920,108115;1277920,166037;1279573,170041;1283564,171706;1321192,171706;1325196,170041;1326849,166037;1326849,99777;1324154,83215;1316082,69259;1302582,59777;1283691,56625;1486017,144289;1482534,142459;1477793,140527;1476547,136434;1476547,66018;1474869,61989;1470826,60311;1439326,60311;1435296,61989;1433618,66018;1433618,73772;1419076,61709;1397414,56600;1358375,74814;1346133,115996;1358375,157190;1397414,175404;1397872,175404;1415580,173053;1430847,165973;1434533,164905;1437991,166393;1448453,172633;1462843,174718;1474068,174006;1483729,171909;1486450,169850;1487454,166558;1487454,148064;1486017,144289;1428050,115996;1428050,128299;1422508,133727;1413660,136193;1400668,129837;1396715,115996;1400668,102167;1413660,95824;1422508,98290;1428050,103705;1428050,115996;1581599,56612;1563446,60324;1547493,71458;1547493,66323;1545713,62218;1541492,60692;1525857,60502;1510221,60311;1506229,61976;1504577,65980;1504577,166037;1506229,170040;1510221,171693;1547861,171693;1551866,170040;1553531,166037;1553531,103018;1559315,98582;1566459,97502;1573158,100934;1575815,108115;1575815,166037;1577480,170041;1581485,171693;1619113,171693;1623104,170041;1624757,166037;1624757,99764;1622075,83203;1613990,69247;1600502,59777;1581599,56612;1903495,80127;1897418,72170;1889829,65866;1879774,60908;1867748,57680;1854159,56625;1844180,57400;1834201,59752;1824426,63718;1815044,69374;1806705,77229;1800082,87829;1795734,100667;1794272,115322;1796866,134133;1804607,149780;1816176,161753;1830235,169621;1846430,173968;1864367,175417;1883994,174273;1900991,170879;1903876,168820;1904969,165414;1904969,144010;1902897,139612;1898219,138481;1886194,140425;1872935,141073;1862206,140171;1852761,137489;1845439,133104;1841167,127143;1904919,127143;1908656,125757;1910550,122275;1911173,116288;1911516,110263;1910944,99599;1908186,89329;1903495,80127;1870036,99040;1870164,104645;1840684,104645;1841790,98315;1845083,93269;1850193,89965;1856689,88859;1863426,90117;1867837,93854;1870037,99040;1929605,101023;1932478,108001;1936826,113606;1942228,118093;1948343,121639;1954877,124359;1961398,126533;1967513,128427;1972915,130168;1977275,131909;1980136,133905;1981089,136434;1980492,138252;1978661,139561;1975331,140349;1970195,140603;1961284,139917;1950809,137820;1944389,135862;1938262,133231;1932732,133422;1930038,138188;1930038,162173;1930864,165172;1933139,167270;1941555,170663;1950695,173091;1962873,174832;1976691,175417;1987191,175010;1997348,173790;2006742,171502;2014980,167867;2021857,162884;2027158,156504;2030552,148522;2031684,138747;2030730,129875;2027857,122732;2023535,117050;2018234,112526;2012170,109017;2005585,106386;1999001,104289;1992924,102433;1987623,100692;1983301,98951;1980428,96892;1979475,94197;1980085,92252;1981903,91058;1984547,90460;1987598,90257;1996331,90981;2005814,93155;2010607,94718;2015069,96460;2020370,96002;2022874,91312;2022874,69831;2021959,66704;2019505,64594;2011522,61569;2003145,59154;1991895,57248;1979017,56612;1969432,57044;1960216,58354;1951686,60692;1944199,64264;1937906,69107;1932949,75284;1929720,82974;1928652,92341;1929605,101023;1176834,132074;1176834,131998;1174457,132684;1171952,133295;1164618,134426;1156761,134807;1152198,134540;1147825,133765;1143795,132430;1140274,130511;1137350,127956;1135049,124715;1133575,120737;1133079,116008;1133575,111077;1135049,106959;1137401,103628;1140515,101048;1144227,99129;1148397,97794;1152922,97006;1157677,96752;1164414,97210;1171151,98608;1173452,99307;1175677,100044;1175677,99993;1180825,99332;1183215,94706;1183215,66832;1182198,63565;1179516,61481;1173033,59460;1166384,57884;1157651,56574;1148867,56142;1136511,57006;1124498,59625;1113299,64124;1103371,70645;1094993,79288;1088408,90143;1084150,103336;1082726,119034;1084061,133015;1088065,144785;1094269,154508;1102227,162300;1111646,168223;1122299,172278;1133753,174629;1145613,175417;1156024,175010;1165927,173790;1173287,172316;1180419,170422;1183279,168363;1184372,164982;1184372,137349;1181982,132735;1176834,132074"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565504729" o:spid="_x0000_s1028" style="position:absolute;width:12;height:12;visibility:visible;mso-wrap-style:square;v-text-anchor:top" coordsize="1271,1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" path="" stroked="f" strokeweight=".03525mm">
                <v:stroke joinstyle="miter"/>
                <v:path arrowok="t"/>
              </v:shape>
              <v:shape id="Free-form: Shape 211013662" o:spid="_x0000_s1029" style="position:absolute;width:12;height:12;visibility:visible;mso-wrap-style:square;v-text-anchor:top" coordsize="1271,1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" path="" stroked="f" strokeweight=".03525mm">
                <v:stroke joinstyle="miter"/>
                <v:path arrowok="t"/>
              </v:shape>
              <w10:wrap anchorx="margin" anchory="page"/>
              <w10:anchorlock/>
            </v:group>
          </w:pict>
        </mc:Fallback>
      </mc:AlternateContent>
    </w:r>
    <w:r>
      <w:rPr>
        <w:noProof/>
      </w:rPr>
      <mc:AlternateContent>
        <mc:Choice Requires="wpg">
          <w:drawing>
            <wp:anchor distT="0" distB="0" distL="114300" distR="114300" simplePos="0" relativeHeight="251719680" behindDoc="1" locked="0" layoutInCell="1" allowOverlap="0" wp14:anchorId="70F22D46" wp14:editId="15BFC028">
              <wp:simplePos x="539750" y="1441450"/>
              <wp:positionH relativeFrom="margin">
                <wp:align>left</wp:align>
              </wp:positionH>
              <wp:positionV relativeFrom="page">
                <wp:align>top</wp:align>
              </wp:positionV>
              <wp:extent cx="1620000" cy="1180800"/>
              <wp:effectExtent l="0" t="0" r="0" b="635"/>
              <wp:wrapNone/>
              <wp:docPr id="1" name="Graphic 1" descr="Department of Education logo"/>
              <wp:cNvGraphicFramePr/>
              <a:graphic xmlns:a="http://schemas.openxmlformats.org/drawingml/2006/main">
                <a:graphicData uri="http://schemas.microsoft.com/office/word/2010/wordprocessingGroup">
                  <wpg:wgp>
                    <wpg:cNvGrpSpPr/>
                    <wpg:grpSpPr>
                      <a:xfrm>
                        <a:off x="0" y="0"/>
                        <a:ext cx="1620000" cy="1180800"/>
                        <a:chOff x="0" y="0"/>
                        <a:chExt cx="1620000" cy="1179437"/>
                      </a:xfrm>
                    </wpg:grpSpPr>
                    <wps:wsp>
                      <wps:cNvPr id="31347338" name="Freeform: Shape 31347338"/>
                      <wps:cNvSpPr/>
                      <wps:spPr>
                        <a:xfrm>
                          <a:off x="3" y="485839"/>
                          <a:ext cx="1619476" cy="693081"/>
                        </a:xfrm>
                        <a:custGeom>
                          <a:avLst/>
                          <a:gdLst>
                            <a:gd name="csX0" fmla="*/ 326526 w 1619476"/>
                            <a:gd name="csY0" fmla="*/ 137059 h 693081"/>
                            <a:gd name="csX1" fmla="*/ 325447 w 1619476"/>
                            <a:gd name="csY1" fmla="*/ 134939 h 693081"/>
                            <a:gd name="csX2" fmla="*/ 332430 w 1619476"/>
                            <a:gd name="csY2" fmla="*/ 130355 h 693081"/>
                            <a:gd name="csX3" fmla="*/ 333039 w 1619476"/>
                            <a:gd name="csY3" fmla="*/ 130343 h 693081"/>
                            <a:gd name="csX4" fmla="*/ 339831 w 1619476"/>
                            <a:gd name="csY4" fmla="*/ 134228 h 693081"/>
                            <a:gd name="csX5" fmla="*/ 332836 w 1619476"/>
                            <a:gd name="csY5" fmla="*/ 138823 h 693081"/>
                            <a:gd name="csX6" fmla="*/ 332239 w 1619476"/>
                            <a:gd name="csY6" fmla="*/ 138836 h 693081"/>
                            <a:gd name="csX7" fmla="*/ 326526 w 1619476"/>
                            <a:gd name="csY7" fmla="*/ 137059 h 693081"/>
                            <a:gd name="csX8" fmla="*/ 308752 w 1619476"/>
                            <a:gd name="csY8" fmla="*/ 149996 h 693081"/>
                            <a:gd name="csX9" fmla="*/ 308726 w 1619476"/>
                            <a:gd name="csY9" fmla="*/ 149716 h 693081"/>
                            <a:gd name="csX10" fmla="*/ 318578 w 1619476"/>
                            <a:gd name="csY10" fmla="*/ 146327 h 693081"/>
                            <a:gd name="csX11" fmla="*/ 323124 w 1619476"/>
                            <a:gd name="csY11" fmla="*/ 146860 h 693081"/>
                            <a:gd name="csX12" fmla="*/ 315252 w 1619476"/>
                            <a:gd name="csY12" fmla="*/ 148777 h 693081"/>
                            <a:gd name="csX13" fmla="*/ 323009 w 1619476"/>
                            <a:gd name="csY13" fmla="*/ 148599 h 693081"/>
                            <a:gd name="csX14" fmla="*/ 315328 w 1619476"/>
                            <a:gd name="csY14" fmla="*/ 149767 h 693081"/>
                            <a:gd name="csX15" fmla="*/ 323428 w 1619476"/>
                            <a:gd name="csY15" fmla="*/ 150288 h 693081"/>
                            <a:gd name="csX16" fmla="*/ 319048 w 1619476"/>
                            <a:gd name="csY16" fmla="*/ 151621 h 693081"/>
                            <a:gd name="csX17" fmla="*/ 308752 w 1619476"/>
                            <a:gd name="csY17" fmla="*/ 149996 h 693081"/>
                            <a:gd name="csX18" fmla="*/ 329484 w 1619476"/>
                            <a:gd name="csY18" fmla="*/ 148751 h 693081"/>
                            <a:gd name="csX19" fmla="*/ 329471 w 1619476"/>
                            <a:gd name="csY19" fmla="*/ 148472 h 693081"/>
                            <a:gd name="csX20" fmla="*/ 339387 w 1619476"/>
                            <a:gd name="csY20" fmla="*/ 145260 h 693081"/>
                            <a:gd name="csX21" fmla="*/ 343907 w 1619476"/>
                            <a:gd name="csY21" fmla="*/ 145882 h 693081"/>
                            <a:gd name="csX22" fmla="*/ 335997 w 1619476"/>
                            <a:gd name="csY22" fmla="*/ 147660 h 693081"/>
                            <a:gd name="csX23" fmla="*/ 343780 w 1619476"/>
                            <a:gd name="csY23" fmla="*/ 147622 h 693081"/>
                            <a:gd name="csX24" fmla="*/ 336061 w 1619476"/>
                            <a:gd name="csY24" fmla="*/ 148650 h 693081"/>
                            <a:gd name="csX25" fmla="*/ 344135 w 1619476"/>
                            <a:gd name="csY25" fmla="*/ 149310 h 693081"/>
                            <a:gd name="csX26" fmla="*/ 339742 w 1619476"/>
                            <a:gd name="csY26" fmla="*/ 150567 h 693081"/>
                            <a:gd name="csX27" fmla="*/ 329484 w 1619476"/>
                            <a:gd name="csY27" fmla="*/ 148752 h 693081"/>
                            <a:gd name="csX28" fmla="*/ 405266 w 1619476"/>
                            <a:gd name="csY28" fmla="*/ 152230 h 693081"/>
                            <a:gd name="csX29" fmla="*/ 395427 w 1619476"/>
                            <a:gd name="csY29" fmla="*/ 148840 h 693081"/>
                            <a:gd name="csX30" fmla="*/ 395439 w 1619476"/>
                            <a:gd name="csY30" fmla="*/ 148561 h 693081"/>
                            <a:gd name="csX31" fmla="*/ 405736 w 1619476"/>
                            <a:gd name="csY31" fmla="*/ 146936 h 693081"/>
                            <a:gd name="csX32" fmla="*/ 410116 w 1619476"/>
                            <a:gd name="csY32" fmla="*/ 148256 h 693081"/>
                            <a:gd name="csX33" fmla="*/ 402029 w 1619476"/>
                            <a:gd name="csY33" fmla="*/ 148777 h 693081"/>
                            <a:gd name="csX34" fmla="*/ 409710 w 1619476"/>
                            <a:gd name="csY34" fmla="*/ 149945 h 693081"/>
                            <a:gd name="csX35" fmla="*/ 401940 w 1619476"/>
                            <a:gd name="csY35" fmla="*/ 149767 h 693081"/>
                            <a:gd name="csX36" fmla="*/ 409824 w 1619476"/>
                            <a:gd name="csY36" fmla="*/ 151672 h 693081"/>
                            <a:gd name="csX37" fmla="*/ 405266 w 1619476"/>
                            <a:gd name="csY37" fmla="*/ 152230 h 693081"/>
                            <a:gd name="csX38" fmla="*/ 384267 w 1619476"/>
                            <a:gd name="csY38" fmla="*/ 151176 h 693081"/>
                            <a:gd name="csX39" fmla="*/ 374351 w 1619476"/>
                            <a:gd name="csY39" fmla="*/ 147964 h 693081"/>
                            <a:gd name="csX40" fmla="*/ 374364 w 1619476"/>
                            <a:gd name="csY40" fmla="*/ 147672 h 693081"/>
                            <a:gd name="csX41" fmla="*/ 384635 w 1619476"/>
                            <a:gd name="csY41" fmla="*/ 145882 h 693081"/>
                            <a:gd name="csX42" fmla="*/ 389028 w 1619476"/>
                            <a:gd name="csY42" fmla="*/ 147126 h 693081"/>
                            <a:gd name="csX43" fmla="*/ 380953 w 1619476"/>
                            <a:gd name="csY43" fmla="*/ 147774 h 693081"/>
                            <a:gd name="csX44" fmla="*/ 388660 w 1619476"/>
                            <a:gd name="csY44" fmla="*/ 148828 h 693081"/>
                            <a:gd name="csX45" fmla="*/ 380877 w 1619476"/>
                            <a:gd name="csY45" fmla="*/ 148777 h 693081"/>
                            <a:gd name="csX46" fmla="*/ 388787 w 1619476"/>
                            <a:gd name="csY46" fmla="*/ 150554 h 693081"/>
                            <a:gd name="csX47" fmla="*/ 384267 w 1619476"/>
                            <a:gd name="csY47" fmla="*/ 151176 h 693081"/>
                            <a:gd name="csX48" fmla="*/ 361630 w 1619476"/>
                            <a:gd name="csY48" fmla="*/ 150478 h 693081"/>
                            <a:gd name="csX49" fmla="*/ 351524 w 1619476"/>
                            <a:gd name="csY49" fmla="*/ 147964 h 693081"/>
                            <a:gd name="csX50" fmla="*/ 351524 w 1619476"/>
                            <a:gd name="csY50" fmla="*/ 147685 h 693081"/>
                            <a:gd name="csX51" fmla="*/ 361630 w 1619476"/>
                            <a:gd name="csY51" fmla="*/ 145159 h 693081"/>
                            <a:gd name="csX52" fmla="*/ 366112 w 1619476"/>
                            <a:gd name="csY52" fmla="*/ 146098 h 693081"/>
                            <a:gd name="csX53" fmla="*/ 358088 w 1619476"/>
                            <a:gd name="csY53" fmla="*/ 147317 h 693081"/>
                            <a:gd name="csX54" fmla="*/ 365845 w 1619476"/>
                            <a:gd name="csY54" fmla="*/ 147825 h 693081"/>
                            <a:gd name="csX55" fmla="*/ 358088 w 1619476"/>
                            <a:gd name="csY55" fmla="*/ 148320 h 693081"/>
                            <a:gd name="csX56" fmla="*/ 366112 w 1619476"/>
                            <a:gd name="csY56" fmla="*/ 149539 h 693081"/>
                            <a:gd name="csX57" fmla="*/ 361630 w 1619476"/>
                            <a:gd name="csY57" fmla="*/ 150478 h 693081"/>
                            <a:gd name="csX58" fmla="*/ 403285 w 1619476"/>
                            <a:gd name="csY58" fmla="*/ 167198 h 693081"/>
                            <a:gd name="csX59" fmla="*/ 406091 w 1619476"/>
                            <a:gd name="csY59" fmla="*/ 170474 h 693081"/>
                            <a:gd name="csX60" fmla="*/ 391593 w 1619476"/>
                            <a:gd name="csY60" fmla="*/ 161422 h 693081"/>
                            <a:gd name="csX61" fmla="*/ 395858 w 1619476"/>
                            <a:gd name="csY61" fmla="*/ 170106 h 693081"/>
                            <a:gd name="csX62" fmla="*/ 385587 w 1619476"/>
                            <a:gd name="csY62" fmla="*/ 161955 h 693081"/>
                            <a:gd name="csX63" fmla="*/ 382591 w 1619476"/>
                            <a:gd name="csY63" fmla="*/ 157232 h 693081"/>
                            <a:gd name="csX64" fmla="*/ 382007 w 1619476"/>
                            <a:gd name="csY64" fmla="*/ 156826 h 693081"/>
                            <a:gd name="csX65" fmla="*/ 391212 w 1619476"/>
                            <a:gd name="csY65" fmla="*/ 166043 h 693081"/>
                            <a:gd name="csX66" fmla="*/ 389993 w 1619476"/>
                            <a:gd name="csY66" fmla="*/ 157638 h 693081"/>
                            <a:gd name="csX67" fmla="*/ 394868 w 1619476"/>
                            <a:gd name="csY67" fmla="*/ 163225 h 693081"/>
                            <a:gd name="csX68" fmla="*/ 399553 w 1619476"/>
                            <a:gd name="csY68" fmla="*/ 166068 h 693081"/>
                            <a:gd name="csX69" fmla="*/ 395021 w 1619476"/>
                            <a:gd name="csY69" fmla="*/ 157143 h 693081"/>
                            <a:gd name="csX70" fmla="*/ 403285 w 1619476"/>
                            <a:gd name="csY70" fmla="*/ 167198 h 693081"/>
                            <a:gd name="csX71" fmla="*/ 357212 w 1619476"/>
                            <a:gd name="csY71" fmla="*/ 165383 h 693081"/>
                            <a:gd name="csX72" fmla="*/ 359383 w 1619476"/>
                            <a:gd name="csY72" fmla="*/ 168443 h 693081"/>
                            <a:gd name="csX73" fmla="*/ 344897 w 1619476"/>
                            <a:gd name="csY73" fmla="*/ 160279 h 693081"/>
                            <a:gd name="csX74" fmla="*/ 350305 w 1619476"/>
                            <a:gd name="csY74" fmla="*/ 168836 h 693081"/>
                            <a:gd name="csX75" fmla="*/ 339234 w 1619476"/>
                            <a:gd name="csY75" fmla="*/ 161219 h 693081"/>
                            <a:gd name="csX76" fmla="*/ 335883 w 1619476"/>
                            <a:gd name="csY76" fmla="*/ 156724 h 693081"/>
                            <a:gd name="csX77" fmla="*/ 335261 w 1619476"/>
                            <a:gd name="csY77" fmla="*/ 156369 h 693081"/>
                            <a:gd name="csX78" fmla="*/ 344732 w 1619476"/>
                            <a:gd name="csY78" fmla="*/ 164215 h 693081"/>
                            <a:gd name="csX79" fmla="*/ 342332 w 1619476"/>
                            <a:gd name="csY79" fmla="*/ 156267 h 693081"/>
                            <a:gd name="csX80" fmla="*/ 349429 w 1619476"/>
                            <a:gd name="csY80" fmla="*/ 161320 h 693081"/>
                            <a:gd name="csX81" fmla="*/ 353555 w 1619476"/>
                            <a:gd name="csY81" fmla="*/ 164012 h 693081"/>
                            <a:gd name="csX82" fmla="*/ 347995 w 1619476"/>
                            <a:gd name="csY82" fmla="*/ 155417 h 693081"/>
                            <a:gd name="csX83" fmla="*/ 357212 w 1619476"/>
                            <a:gd name="csY83" fmla="*/ 165383 h 693081"/>
                            <a:gd name="csX84" fmla="*/ 369400 w 1619476"/>
                            <a:gd name="csY84" fmla="*/ 135853 h 693081"/>
                            <a:gd name="csX85" fmla="*/ 349963 w 1619476"/>
                            <a:gd name="csY85" fmla="*/ 135853 h 693081"/>
                            <a:gd name="csX86" fmla="*/ 349963 w 1619476"/>
                            <a:gd name="csY86" fmla="*/ 127854 h 693081"/>
                            <a:gd name="csX87" fmla="*/ 369400 w 1619476"/>
                            <a:gd name="csY87" fmla="*/ 127854 h 693081"/>
                            <a:gd name="csX88" fmla="*/ 369400 w 1619476"/>
                            <a:gd name="csY88" fmla="*/ 135853 h 693081"/>
                            <a:gd name="csX89" fmla="*/ 380572 w 1619476"/>
                            <a:gd name="csY89" fmla="*/ 136475 h 693081"/>
                            <a:gd name="csX90" fmla="*/ 379696 w 1619476"/>
                            <a:gd name="csY90" fmla="*/ 134240 h 693081"/>
                            <a:gd name="csX91" fmla="*/ 380788 w 1619476"/>
                            <a:gd name="csY91" fmla="*/ 132107 h 693081"/>
                            <a:gd name="csX92" fmla="*/ 387073 w 1619476"/>
                            <a:gd name="csY92" fmla="*/ 130368 h 693081"/>
                            <a:gd name="csX93" fmla="*/ 393179 w 1619476"/>
                            <a:gd name="csY93" fmla="*/ 132717 h 693081"/>
                            <a:gd name="csX94" fmla="*/ 394055 w 1619476"/>
                            <a:gd name="csY94" fmla="*/ 134939 h 693081"/>
                            <a:gd name="csX95" fmla="*/ 392964 w 1619476"/>
                            <a:gd name="csY95" fmla="*/ 137071 h 693081"/>
                            <a:gd name="csX96" fmla="*/ 387276 w 1619476"/>
                            <a:gd name="csY96" fmla="*/ 138836 h 693081"/>
                            <a:gd name="csX97" fmla="*/ 386654 w 1619476"/>
                            <a:gd name="csY97" fmla="*/ 138811 h 693081"/>
                            <a:gd name="csX98" fmla="*/ 380572 w 1619476"/>
                            <a:gd name="csY98" fmla="*/ 136475 h 693081"/>
                            <a:gd name="csX99" fmla="*/ 233567 w 1619476"/>
                            <a:gd name="csY99" fmla="*/ 110118 h 693081"/>
                            <a:gd name="csX100" fmla="*/ 236944 w 1619476"/>
                            <a:gd name="csY100" fmla="*/ 114156 h 693081"/>
                            <a:gd name="csX101" fmla="*/ 238239 w 1619476"/>
                            <a:gd name="csY101" fmla="*/ 115032 h 693081"/>
                            <a:gd name="csX102" fmla="*/ 238721 w 1619476"/>
                            <a:gd name="csY102" fmla="*/ 114079 h 693081"/>
                            <a:gd name="csX103" fmla="*/ 238810 w 1619476"/>
                            <a:gd name="csY103" fmla="*/ 109407 h 693081"/>
                            <a:gd name="csX104" fmla="*/ 238848 w 1619476"/>
                            <a:gd name="csY104" fmla="*/ 108836 h 693081"/>
                            <a:gd name="csX105" fmla="*/ 239787 w 1619476"/>
                            <a:gd name="csY105" fmla="*/ 103186 h 693081"/>
                            <a:gd name="csX106" fmla="*/ 242111 w 1619476"/>
                            <a:gd name="csY106" fmla="*/ 110588 h 693081"/>
                            <a:gd name="csX107" fmla="*/ 243165 w 1619476"/>
                            <a:gd name="csY107" fmla="*/ 112403 h 693081"/>
                            <a:gd name="csX108" fmla="*/ 244434 w 1619476"/>
                            <a:gd name="csY108" fmla="*/ 111464 h 693081"/>
                            <a:gd name="csX109" fmla="*/ 244536 w 1619476"/>
                            <a:gd name="csY109" fmla="*/ 111312 h 693081"/>
                            <a:gd name="csX110" fmla="*/ 248433 w 1619476"/>
                            <a:gd name="csY110" fmla="*/ 107021 h 693081"/>
                            <a:gd name="csX111" fmla="*/ 245793 w 1619476"/>
                            <a:gd name="csY111" fmla="*/ 113724 h 693081"/>
                            <a:gd name="csX112" fmla="*/ 245666 w 1619476"/>
                            <a:gd name="csY112" fmla="*/ 115222 h 693081"/>
                            <a:gd name="csX113" fmla="*/ 248078 w 1619476"/>
                            <a:gd name="csY113" fmla="*/ 113927 h 693081"/>
                            <a:gd name="csX114" fmla="*/ 250642 w 1619476"/>
                            <a:gd name="csY114" fmla="*/ 111769 h 693081"/>
                            <a:gd name="csX115" fmla="*/ 252940 w 1619476"/>
                            <a:gd name="csY115" fmla="*/ 110474 h 693081"/>
                            <a:gd name="csX116" fmla="*/ 252229 w 1619476"/>
                            <a:gd name="csY116" fmla="*/ 111134 h 693081"/>
                            <a:gd name="csX117" fmla="*/ 248471 w 1619476"/>
                            <a:gd name="csY117" fmla="*/ 122129 h 693081"/>
                            <a:gd name="csX118" fmla="*/ 249982 w 1619476"/>
                            <a:gd name="csY118" fmla="*/ 126775 h 693081"/>
                            <a:gd name="csX119" fmla="*/ 250211 w 1619476"/>
                            <a:gd name="csY119" fmla="*/ 126902 h 693081"/>
                            <a:gd name="csX120" fmla="*/ 248306 w 1619476"/>
                            <a:gd name="csY120" fmla="*/ 126382 h 693081"/>
                            <a:gd name="csX121" fmla="*/ 243177 w 1619476"/>
                            <a:gd name="csY121" fmla="*/ 125214 h 693081"/>
                            <a:gd name="csX122" fmla="*/ 242593 w 1619476"/>
                            <a:gd name="csY122" fmla="*/ 125188 h 693081"/>
                            <a:gd name="csX123" fmla="*/ 239597 w 1619476"/>
                            <a:gd name="csY123" fmla="*/ 125671 h 693081"/>
                            <a:gd name="csX124" fmla="*/ 236550 w 1619476"/>
                            <a:gd name="csY124" fmla="*/ 125810 h 693081"/>
                            <a:gd name="csX125" fmla="*/ 234760 w 1619476"/>
                            <a:gd name="csY125" fmla="*/ 118688 h 693081"/>
                            <a:gd name="csX126" fmla="*/ 234988 w 1619476"/>
                            <a:gd name="csY126" fmla="*/ 117291 h 693081"/>
                            <a:gd name="csX127" fmla="*/ 234252 w 1619476"/>
                            <a:gd name="csY127" fmla="*/ 113597 h 693081"/>
                            <a:gd name="csX128" fmla="*/ 232487 w 1619476"/>
                            <a:gd name="csY128" fmla="*/ 109674 h 693081"/>
                            <a:gd name="csX129" fmla="*/ 232157 w 1619476"/>
                            <a:gd name="csY129" fmla="*/ 108849 h 693081"/>
                            <a:gd name="csX130" fmla="*/ 233567 w 1619476"/>
                            <a:gd name="csY130" fmla="*/ 110118 h 693081"/>
                            <a:gd name="csX131" fmla="*/ 265484 w 1619476"/>
                            <a:gd name="csY131" fmla="*/ 94223 h 693081"/>
                            <a:gd name="csX132" fmla="*/ 265471 w 1619476"/>
                            <a:gd name="csY132" fmla="*/ 94198 h 693081"/>
                            <a:gd name="csX133" fmla="*/ 266347 w 1619476"/>
                            <a:gd name="csY133" fmla="*/ 94274 h 693081"/>
                            <a:gd name="csX134" fmla="*/ 268201 w 1619476"/>
                            <a:gd name="csY134" fmla="*/ 96166 h 693081"/>
                            <a:gd name="csX135" fmla="*/ 268950 w 1619476"/>
                            <a:gd name="csY135" fmla="*/ 102031 h 693081"/>
                            <a:gd name="csX136" fmla="*/ 265014 w 1619476"/>
                            <a:gd name="csY136" fmla="*/ 98705 h 693081"/>
                            <a:gd name="csX137" fmla="*/ 262285 w 1619476"/>
                            <a:gd name="csY137" fmla="*/ 96204 h 693081"/>
                            <a:gd name="csX138" fmla="*/ 265484 w 1619476"/>
                            <a:gd name="csY138" fmla="*/ 94223 h 693081"/>
                            <a:gd name="csX139" fmla="*/ 254781 w 1619476"/>
                            <a:gd name="csY139" fmla="*/ 67372 h 693081"/>
                            <a:gd name="csX140" fmla="*/ 254756 w 1619476"/>
                            <a:gd name="csY140" fmla="*/ 67308 h 693081"/>
                            <a:gd name="csX141" fmla="*/ 253042 w 1619476"/>
                            <a:gd name="csY141" fmla="*/ 65962 h 693081"/>
                            <a:gd name="csX142" fmla="*/ 254274 w 1619476"/>
                            <a:gd name="csY142" fmla="*/ 62166 h 693081"/>
                            <a:gd name="csX143" fmla="*/ 256102 w 1619476"/>
                            <a:gd name="csY143" fmla="*/ 61036 h 693081"/>
                            <a:gd name="csX144" fmla="*/ 259923 w 1619476"/>
                            <a:gd name="csY144" fmla="*/ 63956 h 693081"/>
                            <a:gd name="csX145" fmla="*/ 262374 w 1619476"/>
                            <a:gd name="csY145" fmla="*/ 75002 h 693081"/>
                            <a:gd name="csX146" fmla="*/ 254781 w 1619476"/>
                            <a:gd name="csY146" fmla="*/ 67372 h 693081"/>
                            <a:gd name="csX147" fmla="*/ 248827 w 1619476"/>
                            <a:gd name="csY147" fmla="*/ 81527 h 693081"/>
                            <a:gd name="csX148" fmla="*/ 248294 w 1619476"/>
                            <a:gd name="csY148" fmla="*/ 82353 h 693081"/>
                            <a:gd name="csX149" fmla="*/ 248611 w 1619476"/>
                            <a:gd name="csY149" fmla="*/ 85197 h 693081"/>
                            <a:gd name="csX150" fmla="*/ 243812 w 1619476"/>
                            <a:gd name="csY150" fmla="*/ 85438 h 693081"/>
                            <a:gd name="csX151" fmla="*/ 239242 w 1619476"/>
                            <a:gd name="csY151" fmla="*/ 85704 h 693081"/>
                            <a:gd name="csX152" fmla="*/ 236995 w 1619476"/>
                            <a:gd name="csY152" fmla="*/ 79623 h 693081"/>
                            <a:gd name="csX153" fmla="*/ 236956 w 1619476"/>
                            <a:gd name="csY153" fmla="*/ 78988 h 693081"/>
                            <a:gd name="csX154" fmla="*/ 235738 w 1619476"/>
                            <a:gd name="csY154" fmla="*/ 74291 h 693081"/>
                            <a:gd name="csX155" fmla="*/ 237363 w 1619476"/>
                            <a:gd name="csY155" fmla="*/ 75713 h 693081"/>
                            <a:gd name="csX156" fmla="*/ 237337 w 1619476"/>
                            <a:gd name="csY156" fmla="*/ 75725 h 693081"/>
                            <a:gd name="csX157" fmla="*/ 239915 w 1619476"/>
                            <a:gd name="csY157" fmla="*/ 80436 h 693081"/>
                            <a:gd name="csX158" fmla="*/ 240892 w 1619476"/>
                            <a:gd name="csY158" fmla="*/ 81400 h 693081"/>
                            <a:gd name="csX159" fmla="*/ 241451 w 1619476"/>
                            <a:gd name="csY159" fmla="*/ 81147 h 693081"/>
                            <a:gd name="csX160" fmla="*/ 241387 w 1619476"/>
                            <a:gd name="csY160" fmla="*/ 80588 h 693081"/>
                            <a:gd name="csX161" fmla="*/ 241921 w 1619476"/>
                            <a:gd name="csY161" fmla="*/ 74367 h 693081"/>
                            <a:gd name="csX162" fmla="*/ 242771 w 1619476"/>
                            <a:gd name="csY162" fmla="*/ 72361 h 693081"/>
                            <a:gd name="csX163" fmla="*/ 244282 w 1619476"/>
                            <a:gd name="csY163" fmla="*/ 74938 h 693081"/>
                            <a:gd name="csX164" fmla="*/ 245513 w 1619476"/>
                            <a:gd name="csY164" fmla="*/ 79344 h 693081"/>
                            <a:gd name="csX165" fmla="*/ 245551 w 1619476"/>
                            <a:gd name="csY165" fmla="*/ 80004 h 693081"/>
                            <a:gd name="csX166" fmla="*/ 246796 w 1619476"/>
                            <a:gd name="csY166" fmla="*/ 79966 h 693081"/>
                            <a:gd name="csX167" fmla="*/ 246796 w 1619476"/>
                            <a:gd name="csY167" fmla="*/ 79344 h 693081"/>
                            <a:gd name="csX168" fmla="*/ 248472 w 1619476"/>
                            <a:gd name="csY168" fmla="*/ 76652 h 693081"/>
                            <a:gd name="csX169" fmla="*/ 249690 w 1619476"/>
                            <a:gd name="csY169" fmla="*/ 75345 h 693081"/>
                            <a:gd name="csX170" fmla="*/ 250084 w 1619476"/>
                            <a:gd name="csY170" fmla="*/ 74291 h 693081"/>
                            <a:gd name="csX171" fmla="*/ 250338 w 1619476"/>
                            <a:gd name="csY171" fmla="*/ 73580 h 693081"/>
                            <a:gd name="csX172" fmla="*/ 248827 w 1619476"/>
                            <a:gd name="csY172" fmla="*/ 81527 h 693081"/>
                            <a:gd name="csX173" fmla="*/ 311253 w 1619476"/>
                            <a:gd name="csY173" fmla="*/ 164291 h 693081"/>
                            <a:gd name="csX174" fmla="*/ 315963 w 1619476"/>
                            <a:gd name="csY174" fmla="*/ 171477 h 693081"/>
                            <a:gd name="csX175" fmla="*/ 307990 w 1619476"/>
                            <a:gd name="csY175" fmla="*/ 171909 h 693081"/>
                            <a:gd name="csX176" fmla="*/ 303394 w 1619476"/>
                            <a:gd name="csY176" fmla="*/ 172404 h 693081"/>
                            <a:gd name="csX177" fmla="*/ 294088 w 1619476"/>
                            <a:gd name="csY177" fmla="*/ 170410 h 693081"/>
                            <a:gd name="csX178" fmla="*/ 292412 w 1619476"/>
                            <a:gd name="csY178" fmla="*/ 160876 h 693081"/>
                            <a:gd name="csX179" fmla="*/ 301071 w 1619476"/>
                            <a:gd name="csY179" fmla="*/ 154896 h 693081"/>
                            <a:gd name="csX180" fmla="*/ 304384 w 1619476"/>
                            <a:gd name="csY180" fmla="*/ 161384 h 693081"/>
                            <a:gd name="csX181" fmla="*/ 305375 w 1619476"/>
                            <a:gd name="csY181" fmla="*/ 164228 h 693081"/>
                            <a:gd name="csX182" fmla="*/ 297833 w 1619476"/>
                            <a:gd name="csY182" fmla="*/ 159391 h 693081"/>
                            <a:gd name="csX183" fmla="*/ 297262 w 1619476"/>
                            <a:gd name="csY183" fmla="*/ 166779 h 693081"/>
                            <a:gd name="csX184" fmla="*/ 293885 w 1619476"/>
                            <a:gd name="csY184" fmla="*/ 160584 h 693081"/>
                            <a:gd name="csX185" fmla="*/ 293834 w 1619476"/>
                            <a:gd name="csY185" fmla="*/ 159784 h 693081"/>
                            <a:gd name="csX186" fmla="*/ 299471 w 1619476"/>
                            <a:gd name="csY186" fmla="*/ 171566 h 693081"/>
                            <a:gd name="csX187" fmla="*/ 298773 w 1619476"/>
                            <a:gd name="csY187" fmla="*/ 162120 h 693081"/>
                            <a:gd name="csX188" fmla="*/ 311583 w 1619476"/>
                            <a:gd name="csY188" fmla="*/ 168874 h 693081"/>
                            <a:gd name="csX189" fmla="*/ 308828 w 1619476"/>
                            <a:gd name="csY189" fmla="*/ 164837 h 693081"/>
                            <a:gd name="csX190" fmla="*/ 301084 w 1619476"/>
                            <a:gd name="csY190" fmla="*/ 154896 h 693081"/>
                            <a:gd name="csX191" fmla="*/ 302137 w 1619476"/>
                            <a:gd name="csY191" fmla="*/ 154719 h 693081"/>
                            <a:gd name="csX192" fmla="*/ 302379 w 1619476"/>
                            <a:gd name="csY192" fmla="*/ 154719 h 693081"/>
                            <a:gd name="csX193" fmla="*/ 311253 w 1619476"/>
                            <a:gd name="csY193" fmla="*/ 164291 h 693081"/>
                            <a:gd name="csX194" fmla="*/ 303915 w 1619476"/>
                            <a:gd name="csY194" fmla="*/ 148625 h 693081"/>
                            <a:gd name="csX195" fmla="*/ 307495 w 1619476"/>
                            <a:gd name="csY195" fmla="*/ 144828 h 693081"/>
                            <a:gd name="csX196" fmla="*/ 307964 w 1619476"/>
                            <a:gd name="csY196" fmla="*/ 144803 h 693081"/>
                            <a:gd name="csX197" fmla="*/ 309843 w 1619476"/>
                            <a:gd name="csY197" fmla="*/ 144828 h 693081"/>
                            <a:gd name="csX198" fmla="*/ 311265 w 1619476"/>
                            <a:gd name="csY198" fmla="*/ 144562 h 693081"/>
                            <a:gd name="csX199" fmla="*/ 314046 w 1619476"/>
                            <a:gd name="csY199" fmla="*/ 144473 h 693081"/>
                            <a:gd name="csX200" fmla="*/ 314896 w 1619476"/>
                            <a:gd name="csY200" fmla="*/ 144816 h 693081"/>
                            <a:gd name="csX201" fmla="*/ 315125 w 1619476"/>
                            <a:gd name="csY201" fmla="*/ 144917 h 693081"/>
                            <a:gd name="csX202" fmla="*/ 316318 w 1619476"/>
                            <a:gd name="csY202" fmla="*/ 144587 h 693081"/>
                            <a:gd name="csX203" fmla="*/ 320978 w 1619476"/>
                            <a:gd name="csY203" fmla="*/ 143673 h 693081"/>
                            <a:gd name="csX204" fmla="*/ 321981 w 1619476"/>
                            <a:gd name="csY204" fmla="*/ 144016 h 693081"/>
                            <a:gd name="csX205" fmla="*/ 323098 w 1619476"/>
                            <a:gd name="csY205" fmla="*/ 143864 h 693081"/>
                            <a:gd name="csX206" fmla="*/ 327541 w 1619476"/>
                            <a:gd name="csY206" fmla="*/ 143089 h 693081"/>
                            <a:gd name="csX207" fmla="*/ 328519 w 1619476"/>
                            <a:gd name="csY207" fmla="*/ 143368 h 693081"/>
                            <a:gd name="csX208" fmla="*/ 329789 w 1619476"/>
                            <a:gd name="csY208" fmla="*/ 143292 h 693081"/>
                            <a:gd name="csX209" fmla="*/ 333889 w 1619476"/>
                            <a:gd name="csY209" fmla="*/ 142632 h 693081"/>
                            <a:gd name="csX210" fmla="*/ 334118 w 1619476"/>
                            <a:gd name="csY210" fmla="*/ 142683 h 693081"/>
                            <a:gd name="csX211" fmla="*/ 335057 w 1619476"/>
                            <a:gd name="csY211" fmla="*/ 143013 h 693081"/>
                            <a:gd name="csX212" fmla="*/ 336213 w 1619476"/>
                            <a:gd name="csY212" fmla="*/ 142835 h 693081"/>
                            <a:gd name="csX213" fmla="*/ 340276 w 1619476"/>
                            <a:gd name="csY213" fmla="*/ 142327 h 693081"/>
                            <a:gd name="csX214" fmla="*/ 341164 w 1619476"/>
                            <a:gd name="csY214" fmla="*/ 142734 h 693081"/>
                            <a:gd name="csX215" fmla="*/ 341482 w 1619476"/>
                            <a:gd name="csY215" fmla="*/ 142886 h 693081"/>
                            <a:gd name="csX216" fmla="*/ 342396 w 1619476"/>
                            <a:gd name="csY216" fmla="*/ 142708 h 693081"/>
                            <a:gd name="csX217" fmla="*/ 346877 w 1619476"/>
                            <a:gd name="csY217" fmla="*/ 142099 h 693081"/>
                            <a:gd name="csX218" fmla="*/ 347664 w 1619476"/>
                            <a:gd name="csY218" fmla="*/ 142467 h 693081"/>
                            <a:gd name="csX219" fmla="*/ 348718 w 1619476"/>
                            <a:gd name="csY219" fmla="*/ 142416 h 693081"/>
                            <a:gd name="csX220" fmla="*/ 353149 w 1619476"/>
                            <a:gd name="csY220" fmla="*/ 141947 h 693081"/>
                            <a:gd name="csX221" fmla="*/ 354444 w 1619476"/>
                            <a:gd name="csY221" fmla="*/ 142492 h 693081"/>
                            <a:gd name="csX222" fmla="*/ 355549 w 1619476"/>
                            <a:gd name="csY222" fmla="*/ 142378 h 693081"/>
                            <a:gd name="csX223" fmla="*/ 359548 w 1619476"/>
                            <a:gd name="csY223" fmla="*/ 141972 h 693081"/>
                            <a:gd name="csX224" fmla="*/ 360779 w 1619476"/>
                            <a:gd name="csY224" fmla="*/ 142467 h 693081"/>
                            <a:gd name="csX225" fmla="*/ 361744 w 1619476"/>
                            <a:gd name="csY225" fmla="*/ 142302 h 693081"/>
                            <a:gd name="csX226" fmla="*/ 366200 w 1619476"/>
                            <a:gd name="csY226" fmla="*/ 142023 h 693081"/>
                            <a:gd name="csX227" fmla="*/ 367026 w 1619476"/>
                            <a:gd name="csY227" fmla="*/ 142492 h 693081"/>
                            <a:gd name="csX228" fmla="*/ 368206 w 1619476"/>
                            <a:gd name="csY228" fmla="*/ 142416 h 693081"/>
                            <a:gd name="csX229" fmla="*/ 372739 w 1619476"/>
                            <a:gd name="csY229" fmla="*/ 142188 h 693081"/>
                            <a:gd name="csX230" fmla="*/ 373297 w 1619476"/>
                            <a:gd name="csY230" fmla="*/ 142531 h 693081"/>
                            <a:gd name="csX231" fmla="*/ 374529 w 1619476"/>
                            <a:gd name="csY231" fmla="*/ 142607 h 693081"/>
                            <a:gd name="csX232" fmla="*/ 379112 w 1619476"/>
                            <a:gd name="csY232" fmla="*/ 142454 h 693081"/>
                            <a:gd name="csX233" fmla="*/ 380013 w 1619476"/>
                            <a:gd name="csY233" fmla="*/ 142937 h 693081"/>
                            <a:gd name="csX234" fmla="*/ 381080 w 1619476"/>
                            <a:gd name="csY234" fmla="*/ 142899 h 693081"/>
                            <a:gd name="csX235" fmla="*/ 385447 w 1619476"/>
                            <a:gd name="csY235" fmla="*/ 142746 h 693081"/>
                            <a:gd name="csX236" fmla="*/ 386311 w 1619476"/>
                            <a:gd name="csY236" fmla="*/ 143280 h 693081"/>
                            <a:gd name="csX237" fmla="*/ 387263 w 1619476"/>
                            <a:gd name="csY237" fmla="*/ 143267 h 693081"/>
                            <a:gd name="csX238" fmla="*/ 391605 w 1619476"/>
                            <a:gd name="csY238" fmla="*/ 143165 h 693081"/>
                            <a:gd name="csX239" fmla="*/ 392570 w 1619476"/>
                            <a:gd name="csY239" fmla="*/ 143825 h 693081"/>
                            <a:gd name="csX240" fmla="*/ 393661 w 1619476"/>
                            <a:gd name="csY240" fmla="*/ 143825 h 693081"/>
                            <a:gd name="csX241" fmla="*/ 397889 w 1619476"/>
                            <a:gd name="csY241" fmla="*/ 143876 h 693081"/>
                            <a:gd name="csX242" fmla="*/ 398714 w 1619476"/>
                            <a:gd name="csY242" fmla="*/ 144333 h 693081"/>
                            <a:gd name="csX243" fmla="*/ 399019 w 1619476"/>
                            <a:gd name="csY243" fmla="*/ 144498 h 693081"/>
                            <a:gd name="csX244" fmla="*/ 400047 w 1619476"/>
                            <a:gd name="csY244" fmla="*/ 144435 h 693081"/>
                            <a:gd name="csX245" fmla="*/ 404453 w 1619476"/>
                            <a:gd name="csY245" fmla="*/ 144600 h 693081"/>
                            <a:gd name="csX246" fmla="*/ 405494 w 1619476"/>
                            <a:gd name="csY246" fmla="*/ 145159 h 693081"/>
                            <a:gd name="csX247" fmla="*/ 406522 w 1619476"/>
                            <a:gd name="csY247" fmla="*/ 145133 h 693081"/>
                            <a:gd name="csX248" fmla="*/ 411207 w 1619476"/>
                            <a:gd name="csY248" fmla="*/ 145285 h 693081"/>
                            <a:gd name="csX249" fmla="*/ 412299 w 1619476"/>
                            <a:gd name="csY249" fmla="*/ 145933 h 693081"/>
                            <a:gd name="csX250" fmla="*/ 413099 w 1619476"/>
                            <a:gd name="csY250" fmla="*/ 146212 h 693081"/>
                            <a:gd name="csX251" fmla="*/ 414267 w 1619476"/>
                            <a:gd name="csY251" fmla="*/ 146669 h 693081"/>
                            <a:gd name="csX252" fmla="*/ 415333 w 1619476"/>
                            <a:gd name="csY252" fmla="*/ 153335 h 693081"/>
                            <a:gd name="csX253" fmla="*/ 413543 w 1619476"/>
                            <a:gd name="csY253" fmla="*/ 153627 h 693081"/>
                            <a:gd name="csX254" fmla="*/ 407843 w 1619476"/>
                            <a:gd name="csY254" fmla="*/ 153170 h 693081"/>
                            <a:gd name="csX255" fmla="*/ 397991 w 1619476"/>
                            <a:gd name="csY255" fmla="*/ 154579 h 693081"/>
                            <a:gd name="csX256" fmla="*/ 391947 w 1619476"/>
                            <a:gd name="csY256" fmla="*/ 154033 h 693081"/>
                            <a:gd name="csX257" fmla="*/ 388634 w 1619476"/>
                            <a:gd name="csY257" fmla="*/ 154007 h 693081"/>
                            <a:gd name="csX258" fmla="*/ 377322 w 1619476"/>
                            <a:gd name="csY258" fmla="*/ 153982 h 693081"/>
                            <a:gd name="csX259" fmla="*/ 367749 w 1619476"/>
                            <a:gd name="csY259" fmla="*/ 152738 h 693081"/>
                            <a:gd name="csX260" fmla="*/ 363661 w 1619476"/>
                            <a:gd name="csY260" fmla="*/ 152941 h 693081"/>
                            <a:gd name="csX261" fmla="*/ 352933 w 1619476"/>
                            <a:gd name="csY261" fmla="*/ 153385 h 693081"/>
                            <a:gd name="csX262" fmla="*/ 345582 w 1619476"/>
                            <a:gd name="csY262" fmla="*/ 152357 h 693081"/>
                            <a:gd name="csX263" fmla="*/ 344934 w 1619476"/>
                            <a:gd name="csY263" fmla="*/ 152535 h 693081"/>
                            <a:gd name="csX264" fmla="*/ 342370 w 1619476"/>
                            <a:gd name="csY264" fmla="*/ 152687 h 693081"/>
                            <a:gd name="csX265" fmla="*/ 334003 w 1619476"/>
                            <a:gd name="csY265" fmla="*/ 152459 h 693081"/>
                            <a:gd name="csX266" fmla="*/ 330220 w 1619476"/>
                            <a:gd name="csY266" fmla="*/ 153601 h 693081"/>
                            <a:gd name="csX267" fmla="*/ 329991 w 1619476"/>
                            <a:gd name="csY267" fmla="*/ 153550 h 693081"/>
                            <a:gd name="csX268" fmla="*/ 320914 w 1619476"/>
                            <a:gd name="csY268" fmla="*/ 152814 h 693081"/>
                            <a:gd name="csX269" fmla="*/ 317905 w 1619476"/>
                            <a:gd name="csY269" fmla="*/ 153119 h 693081"/>
                            <a:gd name="csX270" fmla="*/ 306517 w 1619476"/>
                            <a:gd name="csY270" fmla="*/ 154134 h 693081"/>
                            <a:gd name="csX271" fmla="*/ 304879 w 1619476"/>
                            <a:gd name="csY271" fmla="*/ 153423 h 693081"/>
                            <a:gd name="csX272" fmla="*/ 303914 w 1619476"/>
                            <a:gd name="csY272" fmla="*/ 148624 h 693081"/>
                            <a:gd name="csX273" fmla="*/ 305171 w 1619476"/>
                            <a:gd name="csY273" fmla="*/ 131980 h 693081"/>
                            <a:gd name="csX274" fmla="*/ 304867 w 1619476"/>
                            <a:gd name="csY274" fmla="*/ 131016 h 693081"/>
                            <a:gd name="csX275" fmla="*/ 305755 w 1619476"/>
                            <a:gd name="csY275" fmla="*/ 127448 h 693081"/>
                            <a:gd name="csX276" fmla="*/ 317512 w 1619476"/>
                            <a:gd name="csY276" fmla="*/ 130190 h 693081"/>
                            <a:gd name="csX277" fmla="*/ 327465 w 1619476"/>
                            <a:gd name="csY277" fmla="*/ 127042 h 693081"/>
                            <a:gd name="csX278" fmla="*/ 329154 w 1619476"/>
                            <a:gd name="csY278" fmla="*/ 125252 h 693081"/>
                            <a:gd name="csX279" fmla="*/ 331820 w 1619476"/>
                            <a:gd name="csY279" fmla="*/ 129530 h 693081"/>
                            <a:gd name="csX280" fmla="*/ 333407 w 1619476"/>
                            <a:gd name="csY280" fmla="*/ 124503 h 693081"/>
                            <a:gd name="csX281" fmla="*/ 335604 w 1619476"/>
                            <a:gd name="csY281" fmla="*/ 126166 h 693081"/>
                            <a:gd name="csX282" fmla="*/ 346827 w 1619476"/>
                            <a:gd name="csY282" fmla="*/ 127143 h 693081"/>
                            <a:gd name="csX283" fmla="*/ 357555 w 1619476"/>
                            <a:gd name="csY283" fmla="*/ 121341 h 693081"/>
                            <a:gd name="csX284" fmla="*/ 357834 w 1619476"/>
                            <a:gd name="csY284" fmla="*/ 121024 h 693081"/>
                            <a:gd name="csX285" fmla="*/ 359764 w 1619476"/>
                            <a:gd name="csY285" fmla="*/ 127626 h 693081"/>
                            <a:gd name="csX286" fmla="*/ 361681 w 1619476"/>
                            <a:gd name="csY286" fmla="*/ 121024 h 693081"/>
                            <a:gd name="csX287" fmla="*/ 372676 w 1619476"/>
                            <a:gd name="csY287" fmla="*/ 127143 h 693081"/>
                            <a:gd name="csX288" fmla="*/ 386121 w 1619476"/>
                            <a:gd name="csY288" fmla="*/ 124503 h 693081"/>
                            <a:gd name="csX289" fmla="*/ 387695 w 1619476"/>
                            <a:gd name="csY289" fmla="*/ 129530 h 693081"/>
                            <a:gd name="csX290" fmla="*/ 390361 w 1619476"/>
                            <a:gd name="csY290" fmla="*/ 125252 h 693081"/>
                            <a:gd name="csX291" fmla="*/ 402003 w 1619476"/>
                            <a:gd name="csY291" fmla="*/ 130190 h 693081"/>
                            <a:gd name="csX292" fmla="*/ 403946 w 1619476"/>
                            <a:gd name="csY292" fmla="*/ 130254 h 693081"/>
                            <a:gd name="csX293" fmla="*/ 413760 w 1619476"/>
                            <a:gd name="csY293" fmla="*/ 127448 h 693081"/>
                            <a:gd name="csX294" fmla="*/ 414648 w 1619476"/>
                            <a:gd name="csY294" fmla="*/ 131066 h 693081"/>
                            <a:gd name="csX295" fmla="*/ 414369 w 1619476"/>
                            <a:gd name="csY295" fmla="*/ 131968 h 693081"/>
                            <a:gd name="csX296" fmla="*/ 404517 w 1619476"/>
                            <a:gd name="csY296" fmla="*/ 135726 h 693081"/>
                            <a:gd name="csX297" fmla="*/ 412414 w 1619476"/>
                            <a:gd name="csY297" fmla="*/ 141883 h 693081"/>
                            <a:gd name="csX298" fmla="*/ 412185 w 1619476"/>
                            <a:gd name="csY298" fmla="*/ 144397 h 693081"/>
                            <a:gd name="csX299" fmla="*/ 411754 w 1619476"/>
                            <a:gd name="csY299" fmla="*/ 144143 h 693081"/>
                            <a:gd name="csX300" fmla="*/ 406129 w 1619476"/>
                            <a:gd name="csY300" fmla="*/ 143927 h 693081"/>
                            <a:gd name="csX301" fmla="*/ 405977 w 1619476"/>
                            <a:gd name="csY301" fmla="*/ 143965 h 693081"/>
                            <a:gd name="csX302" fmla="*/ 405038 w 1619476"/>
                            <a:gd name="csY302" fmla="*/ 143457 h 693081"/>
                            <a:gd name="csX303" fmla="*/ 399604 w 1619476"/>
                            <a:gd name="csY303" fmla="*/ 143242 h 693081"/>
                            <a:gd name="csX304" fmla="*/ 399477 w 1619476"/>
                            <a:gd name="csY304" fmla="*/ 143280 h 693081"/>
                            <a:gd name="csX305" fmla="*/ 399350 w 1619476"/>
                            <a:gd name="csY305" fmla="*/ 143204 h 693081"/>
                            <a:gd name="csX306" fmla="*/ 398410 w 1619476"/>
                            <a:gd name="csY306" fmla="*/ 142721 h 693081"/>
                            <a:gd name="csX307" fmla="*/ 393230 w 1619476"/>
                            <a:gd name="csY307" fmla="*/ 142620 h 693081"/>
                            <a:gd name="csX308" fmla="*/ 393142 w 1619476"/>
                            <a:gd name="csY308" fmla="*/ 142658 h 693081"/>
                            <a:gd name="csX309" fmla="*/ 392075 w 1619476"/>
                            <a:gd name="csY309" fmla="*/ 141972 h 693081"/>
                            <a:gd name="csX310" fmla="*/ 386781 w 1619476"/>
                            <a:gd name="csY310" fmla="*/ 142074 h 693081"/>
                            <a:gd name="csX311" fmla="*/ 385981 w 1619476"/>
                            <a:gd name="csY311" fmla="*/ 141591 h 693081"/>
                            <a:gd name="csX312" fmla="*/ 380611 w 1619476"/>
                            <a:gd name="csY312" fmla="*/ 141718 h 693081"/>
                            <a:gd name="csX313" fmla="*/ 380534 w 1619476"/>
                            <a:gd name="csY313" fmla="*/ 141731 h 693081"/>
                            <a:gd name="csX314" fmla="*/ 379557 w 1619476"/>
                            <a:gd name="csY314" fmla="*/ 141248 h 693081"/>
                            <a:gd name="csX315" fmla="*/ 374123 w 1619476"/>
                            <a:gd name="csY315" fmla="*/ 141401 h 693081"/>
                            <a:gd name="csX316" fmla="*/ 374009 w 1619476"/>
                            <a:gd name="csY316" fmla="*/ 141439 h 693081"/>
                            <a:gd name="csX317" fmla="*/ 373209 w 1619476"/>
                            <a:gd name="csY317" fmla="*/ 141007 h 693081"/>
                            <a:gd name="csX318" fmla="*/ 367712 w 1619476"/>
                            <a:gd name="csY318" fmla="*/ 141248 h 693081"/>
                            <a:gd name="csX319" fmla="*/ 367572 w 1619476"/>
                            <a:gd name="csY319" fmla="*/ 141299 h 693081"/>
                            <a:gd name="csX320" fmla="*/ 366506 w 1619476"/>
                            <a:gd name="csY320" fmla="*/ 140779 h 693081"/>
                            <a:gd name="csX321" fmla="*/ 361173 w 1619476"/>
                            <a:gd name="csY321" fmla="*/ 141160 h 693081"/>
                            <a:gd name="csX322" fmla="*/ 361084 w 1619476"/>
                            <a:gd name="csY322" fmla="*/ 141210 h 693081"/>
                            <a:gd name="csX323" fmla="*/ 359891 w 1619476"/>
                            <a:gd name="csY323" fmla="*/ 140741 h 693081"/>
                            <a:gd name="csX324" fmla="*/ 355029 w 1619476"/>
                            <a:gd name="csY324" fmla="*/ 141210 h 693081"/>
                            <a:gd name="csX325" fmla="*/ 354876 w 1619476"/>
                            <a:gd name="csY325" fmla="*/ 141274 h 693081"/>
                            <a:gd name="csX326" fmla="*/ 353416 w 1619476"/>
                            <a:gd name="csY326" fmla="*/ 140702 h 693081"/>
                            <a:gd name="csX327" fmla="*/ 348249 w 1619476"/>
                            <a:gd name="csY327" fmla="*/ 141223 h 693081"/>
                            <a:gd name="csX328" fmla="*/ 348147 w 1619476"/>
                            <a:gd name="csY328" fmla="*/ 141261 h 693081"/>
                            <a:gd name="csX329" fmla="*/ 347081 w 1619476"/>
                            <a:gd name="csY329" fmla="*/ 140842 h 693081"/>
                            <a:gd name="csX330" fmla="*/ 341774 w 1619476"/>
                            <a:gd name="csY330" fmla="*/ 141591 h 693081"/>
                            <a:gd name="csX331" fmla="*/ 341761 w 1619476"/>
                            <a:gd name="csY331" fmla="*/ 141604 h 693081"/>
                            <a:gd name="csX332" fmla="*/ 341736 w 1619476"/>
                            <a:gd name="csY332" fmla="*/ 141591 h 693081"/>
                            <a:gd name="csX333" fmla="*/ 340606 w 1619476"/>
                            <a:gd name="csY333" fmla="*/ 141096 h 693081"/>
                            <a:gd name="csX334" fmla="*/ 335629 w 1619476"/>
                            <a:gd name="csY334" fmla="*/ 141693 h 693081"/>
                            <a:gd name="csX335" fmla="*/ 335464 w 1619476"/>
                            <a:gd name="csY335" fmla="*/ 141794 h 693081"/>
                            <a:gd name="csX336" fmla="*/ 334398 w 1619476"/>
                            <a:gd name="csY336" fmla="*/ 141439 h 693081"/>
                            <a:gd name="csX337" fmla="*/ 334207 w 1619476"/>
                            <a:gd name="csY337" fmla="*/ 141401 h 693081"/>
                            <a:gd name="csX338" fmla="*/ 329192 w 1619476"/>
                            <a:gd name="csY338" fmla="*/ 142175 h 693081"/>
                            <a:gd name="csX339" fmla="*/ 329078 w 1619476"/>
                            <a:gd name="csY339" fmla="*/ 142226 h 693081"/>
                            <a:gd name="csX340" fmla="*/ 327809 w 1619476"/>
                            <a:gd name="csY340" fmla="*/ 141832 h 693081"/>
                            <a:gd name="csX341" fmla="*/ 322451 w 1619476"/>
                            <a:gd name="csY341" fmla="*/ 142759 h 693081"/>
                            <a:gd name="csX342" fmla="*/ 322387 w 1619476"/>
                            <a:gd name="csY342" fmla="*/ 142810 h 693081"/>
                            <a:gd name="csX343" fmla="*/ 321372 w 1619476"/>
                            <a:gd name="csY343" fmla="*/ 142454 h 693081"/>
                            <a:gd name="csX344" fmla="*/ 315658 w 1619476"/>
                            <a:gd name="csY344" fmla="*/ 143495 h 693081"/>
                            <a:gd name="csX345" fmla="*/ 315417 w 1619476"/>
                            <a:gd name="csY345" fmla="*/ 143648 h 693081"/>
                            <a:gd name="csX346" fmla="*/ 314414 w 1619476"/>
                            <a:gd name="csY346" fmla="*/ 143242 h 693081"/>
                            <a:gd name="csX347" fmla="*/ 310745 w 1619476"/>
                            <a:gd name="csY347" fmla="*/ 143394 h 693081"/>
                            <a:gd name="csX348" fmla="*/ 310123 w 1619476"/>
                            <a:gd name="csY348" fmla="*/ 143572 h 693081"/>
                            <a:gd name="csX349" fmla="*/ 307838 w 1619476"/>
                            <a:gd name="csY349" fmla="*/ 143533 h 693081"/>
                            <a:gd name="csX350" fmla="*/ 307660 w 1619476"/>
                            <a:gd name="csY350" fmla="*/ 143546 h 693081"/>
                            <a:gd name="csX351" fmla="*/ 307444 w 1619476"/>
                            <a:gd name="csY351" fmla="*/ 141616 h 693081"/>
                            <a:gd name="csX352" fmla="*/ 314986 w 1619476"/>
                            <a:gd name="csY352" fmla="*/ 135726 h 693081"/>
                            <a:gd name="csX353" fmla="*/ 305172 w 1619476"/>
                            <a:gd name="csY353" fmla="*/ 131980 h 693081"/>
                            <a:gd name="csX354" fmla="*/ 305171 w 1619476"/>
                            <a:gd name="csY354" fmla="*/ 131980 h 693081"/>
                            <a:gd name="csX355" fmla="*/ 302264 w 1619476"/>
                            <a:gd name="csY355" fmla="*/ 122827 h 693081"/>
                            <a:gd name="csX356" fmla="*/ 303648 w 1619476"/>
                            <a:gd name="csY356" fmla="*/ 122141 h 693081"/>
                            <a:gd name="csX357" fmla="*/ 303876 w 1619476"/>
                            <a:gd name="csY357" fmla="*/ 121252 h 693081"/>
                            <a:gd name="csX358" fmla="*/ 315252 w 1619476"/>
                            <a:gd name="csY358" fmla="*/ 127981 h 693081"/>
                            <a:gd name="csX359" fmla="*/ 315963 w 1619476"/>
                            <a:gd name="csY359" fmla="*/ 127969 h 693081"/>
                            <a:gd name="csX360" fmla="*/ 326704 w 1619476"/>
                            <a:gd name="csY360" fmla="*/ 121710 h 693081"/>
                            <a:gd name="csX361" fmla="*/ 333179 w 1619476"/>
                            <a:gd name="csY361" fmla="*/ 120948 h 693081"/>
                            <a:gd name="csX362" fmla="*/ 333179 w 1619476"/>
                            <a:gd name="csY362" fmla="*/ 120960 h 693081"/>
                            <a:gd name="csX363" fmla="*/ 332912 w 1619476"/>
                            <a:gd name="csY363" fmla="*/ 121798 h 693081"/>
                            <a:gd name="csX364" fmla="*/ 331439 w 1619476"/>
                            <a:gd name="csY364" fmla="*/ 126470 h 693081"/>
                            <a:gd name="csX365" fmla="*/ 328646 w 1619476"/>
                            <a:gd name="csY365" fmla="*/ 122014 h 693081"/>
                            <a:gd name="csX366" fmla="*/ 328646 w 1619476"/>
                            <a:gd name="csY366" fmla="*/ 122027 h 693081"/>
                            <a:gd name="csX367" fmla="*/ 328646 w 1619476"/>
                            <a:gd name="csY367" fmla="*/ 122014 h 693081"/>
                            <a:gd name="csX368" fmla="*/ 328392 w 1619476"/>
                            <a:gd name="csY368" fmla="*/ 123728 h 693081"/>
                            <a:gd name="csX369" fmla="*/ 327415 w 1619476"/>
                            <a:gd name="csY369" fmla="*/ 125379 h 693081"/>
                            <a:gd name="csX370" fmla="*/ 317423 w 1619476"/>
                            <a:gd name="csY370" fmla="*/ 128908 h 693081"/>
                            <a:gd name="csX371" fmla="*/ 313983 w 1619476"/>
                            <a:gd name="csY371" fmla="*/ 128895 h 693081"/>
                            <a:gd name="csX372" fmla="*/ 306682 w 1619476"/>
                            <a:gd name="csY372" fmla="*/ 126369 h 693081"/>
                            <a:gd name="csX373" fmla="*/ 306060 w 1619476"/>
                            <a:gd name="csY373" fmla="*/ 125709 h 693081"/>
                            <a:gd name="csX374" fmla="*/ 305299 w 1619476"/>
                            <a:gd name="csY374" fmla="*/ 124071 h 693081"/>
                            <a:gd name="csX375" fmla="*/ 304130 w 1619476"/>
                            <a:gd name="csY375" fmla="*/ 128692 h 693081"/>
                            <a:gd name="csX376" fmla="*/ 302264 w 1619476"/>
                            <a:gd name="csY376" fmla="*/ 122827 h 693081"/>
                            <a:gd name="csX377" fmla="*/ 301312 w 1619476"/>
                            <a:gd name="csY377" fmla="*/ 121963 h 693081"/>
                            <a:gd name="csX378" fmla="*/ 298481 w 1619476"/>
                            <a:gd name="csY378" fmla="*/ 118663 h 693081"/>
                            <a:gd name="csX379" fmla="*/ 299154 w 1619476"/>
                            <a:gd name="csY379" fmla="*/ 115996 h 693081"/>
                            <a:gd name="csX380" fmla="*/ 299192 w 1619476"/>
                            <a:gd name="csY380" fmla="*/ 115958 h 693081"/>
                            <a:gd name="csX381" fmla="*/ 300461 w 1619476"/>
                            <a:gd name="csY381" fmla="*/ 115324 h 693081"/>
                            <a:gd name="csX382" fmla="*/ 300512 w 1619476"/>
                            <a:gd name="csY382" fmla="*/ 115324 h 693081"/>
                            <a:gd name="csX383" fmla="*/ 303343 w 1619476"/>
                            <a:gd name="csY383" fmla="*/ 118624 h 693081"/>
                            <a:gd name="csX384" fmla="*/ 303343 w 1619476"/>
                            <a:gd name="csY384" fmla="*/ 118637 h 693081"/>
                            <a:gd name="csX385" fmla="*/ 302683 w 1619476"/>
                            <a:gd name="csY385" fmla="*/ 121303 h 693081"/>
                            <a:gd name="csX386" fmla="*/ 301375 w 1619476"/>
                            <a:gd name="csY386" fmla="*/ 121963 h 693081"/>
                            <a:gd name="csX387" fmla="*/ 301312 w 1619476"/>
                            <a:gd name="csY387" fmla="*/ 121963 h 693081"/>
                            <a:gd name="csX388" fmla="*/ 297021 w 1619476"/>
                            <a:gd name="csY388" fmla="*/ 110728 h 693081"/>
                            <a:gd name="csX389" fmla="*/ 295205 w 1619476"/>
                            <a:gd name="csY389" fmla="*/ 106754 h 693081"/>
                            <a:gd name="csX390" fmla="*/ 306213 w 1619476"/>
                            <a:gd name="csY390" fmla="*/ 103466 h 693081"/>
                            <a:gd name="csX391" fmla="*/ 302188 w 1619476"/>
                            <a:gd name="csY391" fmla="*/ 114854 h 693081"/>
                            <a:gd name="csX392" fmla="*/ 300499 w 1619476"/>
                            <a:gd name="csY392" fmla="*/ 114041 h 693081"/>
                            <a:gd name="csX393" fmla="*/ 300436 w 1619476"/>
                            <a:gd name="csY393" fmla="*/ 114041 h 693081"/>
                            <a:gd name="csX394" fmla="*/ 298912 w 1619476"/>
                            <a:gd name="csY394" fmla="*/ 114790 h 693081"/>
                            <a:gd name="csX395" fmla="*/ 297021 w 1619476"/>
                            <a:gd name="csY395" fmla="*/ 110728 h 693081"/>
                            <a:gd name="csX396" fmla="*/ 294202 w 1619476"/>
                            <a:gd name="csY396" fmla="*/ 71853 h 693081"/>
                            <a:gd name="csX397" fmla="*/ 314122 w 1619476"/>
                            <a:gd name="csY397" fmla="*/ 62484 h 693081"/>
                            <a:gd name="csX398" fmla="*/ 314478 w 1619476"/>
                            <a:gd name="csY398" fmla="*/ 62484 h 693081"/>
                            <a:gd name="csX399" fmla="*/ 330754 w 1619476"/>
                            <a:gd name="csY399" fmla="*/ 66991 h 693081"/>
                            <a:gd name="csX400" fmla="*/ 345037 w 1619476"/>
                            <a:gd name="csY400" fmla="*/ 71193 h 693081"/>
                            <a:gd name="csX401" fmla="*/ 347538 w 1619476"/>
                            <a:gd name="csY401" fmla="*/ 78011 h 693081"/>
                            <a:gd name="csX402" fmla="*/ 329903 w 1619476"/>
                            <a:gd name="csY402" fmla="*/ 72640 h 693081"/>
                            <a:gd name="csX403" fmla="*/ 314719 w 1619476"/>
                            <a:gd name="csY403" fmla="*/ 67943 h 693081"/>
                            <a:gd name="csX404" fmla="*/ 314351 w 1619476"/>
                            <a:gd name="csY404" fmla="*/ 67943 h 693081"/>
                            <a:gd name="csX405" fmla="*/ 299585 w 1619476"/>
                            <a:gd name="csY405" fmla="*/ 75776 h 693081"/>
                            <a:gd name="csX406" fmla="*/ 300626 w 1619476"/>
                            <a:gd name="csY406" fmla="*/ 103808 h 693081"/>
                            <a:gd name="csX407" fmla="*/ 295624 w 1619476"/>
                            <a:gd name="csY407" fmla="*/ 105294 h 693081"/>
                            <a:gd name="csX408" fmla="*/ 294202 w 1619476"/>
                            <a:gd name="csY408" fmla="*/ 71853 h 693081"/>
                            <a:gd name="csX409" fmla="*/ 290647 w 1619476"/>
                            <a:gd name="csY409" fmla="*/ 105840 h 693081"/>
                            <a:gd name="csX410" fmla="*/ 290647 w 1619476"/>
                            <a:gd name="csY410" fmla="*/ 105840 h 693081"/>
                            <a:gd name="csX411" fmla="*/ 287626 w 1619476"/>
                            <a:gd name="csY411" fmla="*/ 106792 h 693081"/>
                            <a:gd name="csX412" fmla="*/ 284807 w 1619476"/>
                            <a:gd name="csY412" fmla="*/ 105345 h 693081"/>
                            <a:gd name="csX413" fmla="*/ 283855 w 1619476"/>
                            <a:gd name="csY413" fmla="*/ 102298 h 693081"/>
                            <a:gd name="csX414" fmla="*/ 285315 w 1619476"/>
                            <a:gd name="csY414" fmla="*/ 99479 h 693081"/>
                            <a:gd name="csX415" fmla="*/ 287981 w 1619476"/>
                            <a:gd name="csY415" fmla="*/ 98514 h 693081"/>
                            <a:gd name="csX416" fmla="*/ 288349 w 1619476"/>
                            <a:gd name="csY416" fmla="*/ 98527 h 693081"/>
                            <a:gd name="csX417" fmla="*/ 291155 w 1619476"/>
                            <a:gd name="csY417" fmla="*/ 99974 h 693081"/>
                            <a:gd name="csX418" fmla="*/ 290647 w 1619476"/>
                            <a:gd name="csY418" fmla="*/ 105840 h 693081"/>
                            <a:gd name="csX419" fmla="*/ 282090 w 1619476"/>
                            <a:gd name="csY419" fmla="*/ 94452 h 693081"/>
                            <a:gd name="csX420" fmla="*/ 282585 w 1619476"/>
                            <a:gd name="csY420" fmla="*/ 88599 h 693081"/>
                            <a:gd name="csX421" fmla="*/ 285264 w 1619476"/>
                            <a:gd name="csY421" fmla="*/ 87621 h 693081"/>
                            <a:gd name="csX422" fmla="*/ 285620 w 1619476"/>
                            <a:gd name="csY422" fmla="*/ 87634 h 693081"/>
                            <a:gd name="csX423" fmla="*/ 288438 w 1619476"/>
                            <a:gd name="csY423" fmla="*/ 89120 h 693081"/>
                            <a:gd name="csX424" fmla="*/ 289403 w 1619476"/>
                            <a:gd name="csY424" fmla="*/ 92141 h 693081"/>
                            <a:gd name="csX425" fmla="*/ 287930 w 1619476"/>
                            <a:gd name="csY425" fmla="*/ 94960 h 693081"/>
                            <a:gd name="csX426" fmla="*/ 284896 w 1619476"/>
                            <a:gd name="csY426" fmla="*/ 95912 h 693081"/>
                            <a:gd name="csX427" fmla="*/ 282090 w 1619476"/>
                            <a:gd name="csY427" fmla="*/ 94452 h 693081"/>
                            <a:gd name="csX428" fmla="*/ 281824 w 1619476"/>
                            <a:gd name="csY428" fmla="*/ 83051 h 693081"/>
                            <a:gd name="csX429" fmla="*/ 282344 w 1619476"/>
                            <a:gd name="csY429" fmla="*/ 77211 h 693081"/>
                            <a:gd name="csX430" fmla="*/ 284985 w 1619476"/>
                            <a:gd name="csY430" fmla="*/ 76246 h 693081"/>
                            <a:gd name="csX431" fmla="*/ 285366 w 1619476"/>
                            <a:gd name="csY431" fmla="*/ 76259 h 693081"/>
                            <a:gd name="csX432" fmla="*/ 288184 w 1619476"/>
                            <a:gd name="csY432" fmla="*/ 77731 h 693081"/>
                            <a:gd name="csX433" fmla="*/ 289136 w 1619476"/>
                            <a:gd name="csY433" fmla="*/ 80753 h 693081"/>
                            <a:gd name="csX434" fmla="*/ 287676 w 1619476"/>
                            <a:gd name="csY434" fmla="*/ 83559 h 693081"/>
                            <a:gd name="csX435" fmla="*/ 281824 w 1619476"/>
                            <a:gd name="csY435" fmla="*/ 83051 h 693081"/>
                            <a:gd name="csX436" fmla="*/ 285582 w 1619476"/>
                            <a:gd name="csY436" fmla="*/ 66331 h 693081"/>
                            <a:gd name="csX437" fmla="*/ 288261 w 1619476"/>
                            <a:gd name="csY437" fmla="*/ 65366 h 693081"/>
                            <a:gd name="csX438" fmla="*/ 291447 w 1619476"/>
                            <a:gd name="csY438" fmla="*/ 66838 h 693081"/>
                            <a:gd name="csX439" fmla="*/ 292399 w 1619476"/>
                            <a:gd name="csY439" fmla="*/ 69860 h 693081"/>
                            <a:gd name="csX440" fmla="*/ 290939 w 1619476"/>
                            <a:gd name="csY440" fmla="*/ 72678 h 693081"/>
                            <a:gd name="csX441" fmla="*/ 290927 w 1619476"/>
                            <a:gd name="csY441" fmla="*/ 72678 h 693081"/>
                            <a:gd name="csX442" fmla="*/ 287880 w 1619476"/>
                            <a:gd name="csY442" fmla="*/ 73631 h 693081"/>
                            <a:gd name="csX443" fmla="*/ 285087 w 1619476"/>
                            <a:gd name="csY443" fmla="*/ 72171 h 693081"/>
                            <a:gd name="csX444" fmla="*/ 285582 w 1619476"/>
                            <a:gd name="csY444" fmla="*/ 66331 h 693081"/>
                            <a:gd name="csX445" fmla="*/ 293491 w 1619476"/>
                            <a:gd name="csY445" fmla="*/ 58167 h 693081"/>
                            <a:gd name="csX446" fmla="*/ 296157 w 1619476"/>
                            <a:gd name="csY446" fmla="*/ 57190 h 693081"/>
                            <a:gd name="csX447" fmla="*/ 299344 w 1619476"/>
                            <a:gd name="csY447" fmla="*/ 58675 h 693081"/>
                            <a:gd name="csX448" fmla="*/ 300296 w 1619476"/>
                            <a:gd name="csY448" fmla="*/ 61709 h 693081"/>
                            <a:gd name="csX449" fmla="*/ 298836 w 1619476"/>
                            <a:gd name="csY449" fmla="*/ 64515 h 693081"/>
                            <a:gd name="csX450" fmla="*/ 295789 w 1619476"/>
                            <a:gd name="csY450" fmla="*/ 65480 h 693081"/>
                            <a:gd name="csX451" fmla="*/ 292971 w 1619476"/>
                            <a:gd name="csY451" fmla="*/ 64007 h 693081"/>
                            <a:gd name="csX452" fmla="*/ 292031 w 1619476"/>
                            <a:gd name="csY452" fmla="*/ 60998 h 693081"/>
                            <a:gd name="csX453" fmla="*/ 293491 w 1619476"/>
                            <a:gd name="csY453" fmla="*/ 58167 h 693081"/>
                            <a:gd name="csX454" fmla="*/ 304016 w 1619476"/>
                            <a:gd name="csY454" fmla="*/ 53940 h 693081"/>
                            <a:gd name="csX455" fmla="*/ 306682 w 1619476"/>
                            <a:gd name="csY455" fmla="*/ 52962 h 693081"/>
                            <a:gd name="csX456" fmla="*/ 309869 w 1619476"/>
                            <a:gd name="csY456" fmla="*/ 54447 h 693081"/>
                            <a:gd name="csX457" fmla="*/ 310821 w 1619476"/>
                            <a:gd name="csY457" fmla="*/ 57469 h 693081"/>
                            <a:gd name="csX458" fmla="*/ 309361 w 1619476"/>
                            <a:gd name="csY458" fmla="*/ 60275 h 693081"/>
                            <a:gd name="csX459" fmla="*/ 309348 w 1619476"/>
                            <a:gd name="csY459" fmla="*/ 60275 h 693081"/>
                            <a:gd name="csX460" fmla="*/ 306314 w 1619476"/>
                            <a:gd name="csY460" fmla="*/ 61240 h 693081"/>
                            <a:gd name="csX461" fmla="*/ 303508 w 1619476"/>
                            <a:gd name="csY461" fmla="*/ 59767 h 693081"/>
                            <a:gd name="csX462" fmla="*/ 304016 w 1619476"/>
                            <a:gd name="csY462" fmla="*/ 53940 h 693081"/>
                            <a:gd name="csX463" fmla="*/ 315265 w 1619476"/>
                            <a:gd name="csY463" fmla="*/ 53305 h 693081"/>
                            <a:gd name="csX464" fmla="*/ 317931 w 1619476"/>
                            <a:gd name="csY464" fmla="*/ 52340 h 693081"/>
                            <a:gd name="csX465" fmla="*/ 321105 w 1619476"/>
                            <a:gd name="csY465" fmla="*/ 53825 h 693081"/>
                            <a:gd name="csX466" fmla="*/ 320597 w 1619476"/>
                            <a:gd name="csY466" fmla="*/ 59665 h 693081"/>
                            <a:gd name="csX467" fmla="*/ 317575 w 1619476"/>
                            <a:gd name="csY467" fmla="*/ 60618 h 693081"/>
                            <a:gd name="csX468" fmla="*/ 314757 w 1619476"/>
                            <a:gd name="csY468" fmla="*/ 59145 h 693081"/>
                            <a:gd name="csX469" fmla="*/ 313805 w 1619476"/>
                            <a:gd name="csY469" fmla="*/ 56123 h 693081"/>
                            <a:gd name="csX470" fmla="*/ 315265 w 1619476"/>
                            <a:gd name="csY470" fmla="*/ 53305 h 693081"/>
                            <a:gd name="csX471" fmla="*/ 326386 w 1619476"/>
                            <a:gd name="csY471" fmla="*/ 55907 h 693081"/>
                            <a:gd name="csX472" fmla="*/ 329052 w 1619476"/>
                            <a:gd name="csY472" fmla="*/ 54943 h 693081"/>
                            <a:gd name="csX473" fmla="*/ 332239 w 1619476"/>
                            <a:gd name="csY473" fmla="*/ 56415 h 693081"/>
                            <a:gd name="csX474" fmla="*/ 331719 w 1619476"/>
                            <a:gd name="csY474" fmla="*/ 62268 h 693081"/>
                            <a:gd name="csX475" fmla="*/ 328697 w 1619476"/>
                            <a:gd name="csY475" fmla="*/ 63233 h 693081"/>
                            <a:gd name="csX476" fmla="*/ 325878 w 1619476"/>
                            <a:gd name="csY476" fmla="*/ 61747 h 693081"/>
                            <a:gd name="csX477" fmla="*/ 324914 w 1619476"/>
                            <a:gd name="csY477" fmla="*/ 58726 h 693081"/>
                            <a:gd name="csX478" fmla="*/ 326386 w 1619476"/>
                            <a:gd name="csY478" fmla="*/ 55907 h 693081"/>
                            <a:gd name="csX479" fmla="*/ 336556 w 1619476"/>
                            <a:gd name="csY479" fmla="*/ 60986 h 693081"/>
                            <a:gd name="csX480" fmla="*/ 339247 w 1619476"/>
                            <a:gd name="csY480" fmla="*/ 60021 h 693081"/>
                            <a:gd name="csX481" fmla="*/ 342409 w 1619476"/>
                            <a:gd name="csY481" fmla="*/ 61494 h 693081"/>
                            <a:gd name="csX482" fmla="*/ 341913 w 1619476"/>
                            <a:gd name="csY482" fmla="*/ 67346 h 693081"/>
                            <a:gd name="csX483" fmla="*/ 336048 w 1619476"/>
                            <a:gd name="csY483" fmla="*/ 66839 h 693081"/>
                            <a:gd name="csX484" fmla="*/ 336556 w 1619476"/>
                            <a:gd name="csY484" fmla="*/ 60986 h 693081"/>
                            <a:gd name="csX485" fmla="*/ 349366 w 1619476"/>
                            <a:gd name="csY485" fmla="*/ 67803 h 693081"/>
                            <a:gd name="csX486" fmla="*/ 353644 w 1619476"/>
                            <a:gd name="csY486" fmla="*/ 82124 h 693081"/>
                            <a:gd name="csX487" fmla="*/ 355054 w 1619476"/>
                            <a:gd name="csY487" fmla="*/ 96445 h 693081"/>
                            <a:gd name="csX488" fmla="*/ 351765 w 1619476"/>
                            <a:gd name="csY488" fmla="*/ 96445 h 693081"/>
                            <a:gd name="csX489" fmla="*/ 350013 w 1619476"/>
                            <a:gd name="csY489" fmla="*/ 81883 h 693081"/>
                            <a:gd name="csX490" fmla="*/ 344999 w 1619476"/>
                            <a:gd name="csY490" fmla="*/ 67803 h 693081"/>
                            <a:gd name="csX491" fmla="*/ 349366 w 1619476"/>
                            <a:gd name="csY491" fmla="*/ 67803 h 693081"/>
                            <a:gd name="csX492" fmla="*/ 350483 w 1619476"/>
                            <a:gd name="csY492" fmla="*/ 60897 h 693081"/>
                            <a:gd name="csX493" fmla="*/ 357999 w 1619476"/>
                            <a:gd name="csY493" fmla="*/ 60897 h 693081"/>
                            <a:gd name="csX494" fmla="*/ 357999 w 1619476"/>
                            <a:gd name="csY494" fmla="*/ 53292 h 693081"/>
                            <a:gd name="csX495" fmla="*/ 359878 w 1619476"/>
                            <a:gd name="csY495" fmla="*/ 52911 h 693081"/>
                            <a:gd name="csX496" fmla="*/ 361770 w 1619476"/>
                            <a:gd name="csY496" fmla="*/ 53292 h 693081"/>
                            <a:gd name="csX497" fmla="*/ 361770 w 1619476"/>
                            <a:gd name="csY497" fmla="*/ 60897 h 693081"/>
                            <a:gd name="csX498" fmla="*/ 369286 w 1619476"/>
                            <a:gd name="csY498" fmla="*/ 60897 h 693081"/>
                            <a:gd name="csX499" fmla="*/ 369654 w 1619476"/>
                            <a:gd name="csY499" fmla="*/ 62687 h 693081"/>
                            <a:gd name="csX500" fmla="*/ 369464 w 1619476"/>
                            <a:gd name="csY500" fmla="*/ 63791 h 693081"/>
                            <a:gd name="csX501" fmla="*/ 350293 w 1619476"/>
                            <a:gd name="csY501" fmla="*/ 63791 h 693081"/>
                            <a:gd name="csX502" fmla="*/ 350115 w 1619476"/>
                            <a:gd name="csY502" fmla="*/ 62687 h 693081"/>
                            <a:gd name="csX503" fmla="*/ 350483 w 1619476"/>
                            <a:gd name="csY503" fmla="*/ 60897 h 693081"/>
                            <a:gd name="csX504" fmla="*/ 356069 w 1619476"/>
                            <a:gd name="csY504" fmla="*/ 53686 h 693081"/>
                            <a:gd name="csX505" fmla="*/ 356069 w 1619476"/>
                            <a:gd name="csY505" fmla="*/ 58967 h 693081"/>
                            <a:gd name="csX506" fmla="*/ 350864 w 1619476"/>
                            <a:gd name="csY506" fmla="*/ 58967 h 693081"/>
                            <a:gd name="csX507" fmla="*/ 356069 w 1619476"/>
                            <a:gd name="csY507" fmla="*/ 53686 h 693081"/>
                            <a:gd name="csX508" fmla="*/ 358228 w 1619476"/>
                            <a:gd name="csY508" fmla="*/ 44570 h 693081"/>
                            <a:gd name="csX509" fmla="*/ 359853 w 1619476"/>
                            <a:gd name="csY509" fmla="*/ 45167 h 693081"/>
                            <a:gd name="csX510" fmla="*/ 361503 w 1619476"/>
                            <a:gd name="csY510" fmla="*/ 44405 h 693081"/>
                            <a:gd name="csX511" fmla="*/ 364944 w 1619476"/>
                            <a:gd name="csY511" fmla="*/ 52251 h 693081"/>
                            <a:gd name="csX512" fmla="*/ 359878 w 1619476"/>
                            <a:gd name="csY512" fmla="*/ 50994 h 693081"/>
                            <a:gd name="csX513" fmla="*/ 354813 w 1619476"/>
                            <a:gd name="csY513" fmla="*/ 52264 h 693081"/>
                            <a:gd name="csX514" fmla="*/ 358228 w 1619476"/>
                            <a:gd name="csY514" fmla="*/ 44570 h 693081"/>
                            <a:gd name="csX515" fmla="*/ 357529 w 1619476"/>
                            <a:gd name="csY515" fmla="*/ 38260 h 693081"/>
                            <a:gd name="csX516" fmla="*/ 359853 w 1619476"/>
                            <a:gd name="csY516" fmla="*/ 37181 h 693081"/>
                            <a:gd name="csX517" fmla="*/ 361808 w 1619476"/>
                            <a:gd name="csY517" fmla="*/ 37892 h 693081"/>
                            <a:gd name="csX518" fmla="*/ 362874 w 1619476"/>
                            <a:gd name="csY518" fmla="*/ 39949 h 693081"/>
                            <a:gd name="csX519" fmla="*/ 362189 w 1619476"/>
                            <a:gd name="csY519" fmla="*/ 42158 h 693081"/>
                            <a:gd name="csX520" fmla="*/ 357910 w 1619476"/>
                            <a:gd name="csY520" fmla="*/ 42526 h 693081"/>
                            <a:gd name="csX521" fmla="*/ 357529 w 1619476"/>
                            <a:gd name="csY521" fmla="*/ 38260 h 693081"/>
                            <a:gd name="csX522" fmla="*/ 355485 w 1619476"/>
                            <a:gd name="csY522" fmla="*/ 29018 h 693081"/>
                            <a:gd name="csX523" fmla="*/ 364271 w 1619476"/>
                            <a:gd name="csY523" fmla="*/ 29018 h 693081"/>
                            <a:gd name="csX524" fmla="*/ 360970 w 1619476"/>
                            <a:gd name="csY524" fmla="*/ 35772 h 693081"/>
                            <a:gd name="csX525" fmla="*/ 358748 w 1619476"/>
                            <a:gd name="csY525" fmla="*/ 35645 h 693081"/>
                            <a:gd name="csX526" fmla="*/ 355485 w 1619476"/>
                            <a:gd name="csY526" fmla="*/ 29018 h 693081"/>
                            <a:gd name="csX527" fmla="*/ 368905 w 1619476"/>
                            <a:gd name="csY527" fmla="*/ 58967 h 693081"/>
                            <a:gd name="csX528" fmla="*/ 363700 w 1619476"/>
                            <a:gd name="csY528" fmla="*/ 58967 h 693081"/>
                            <a:gd name="csX529" fmla="*/ 363700 w 1619476"/>
                            <a:gd name="csY529" fmla="*/ 53686 h 693081"/>
                            <a:gd name="csX530" fmla="*/ 368905 w 1619476"/>
                            <a:gd name="csY530" fmla="*/ 58967 h 693081"/>
                            <a:gd name="csX531" fmla="*/ 370263 w 1619476"/>
                            <a:gd name="csY531" fmla="*/ 67803 h 693081"/>
                            <a:gd name="csX532" fmla="*/ 374529 w 1619476"/>
                            <a:gd name="csY532" fmla="*/ 67803 h 693081"/>
                            <a:gd name="csX533" fmla="*/ 369489 w 1619476"/>
                            <a:gd name="csY533" fmla="*/ 81883 h 693081"/>
                            <a:gd name="csX534" fmla="*/ 367750 w 1619476"/>
                            <a:gd name="csY534" fmla="*/ 96445 h 693081"/>
                            <a:gd name="csX535" fmla="*/ 364449 w 1619476"/>
                            <a:gd name="csY535" fmla="*/ 96445 h 693081"/>
                            <a:gd name="csX536" fmla="*/ 365858 w 1619476"/>
                            <a:gd name="csY536" fmla="*/ 82124 h 693081"/>
                            <a:gd name="csX537" fmla="*/ 369794 w 1619476"/>
                            <a:gd name="csY537" fmla="*/ 68679 h 693081"/>
                            <a:gd name="csX538" fmla="*/ 370263 w 1619476"/>
                            <a:gd name="csY538" fmla="*/ 67803 h 693081"/>
                            <a:gd name="csX539" fmla="*/ 388761 w 1619476"/>
                            <a:gd name="csY539" fmla="*/ 66991 h 693081"/>
                            <a:gd name="csX540" fmla="*/ 405037 w 1619476"/>
                            <a:gd name="csY540" fmla="*/ 62484 h 693081"/>
                            <a:gd name="csX541" fmla="*/ 405380 w 1619476"/>
                            <a:gd name="csY541" fmla="*/ 62484 h 693081"/>
                            <a:gd name="csX542" fmla="*/ 425313 w 1619476"/>
                            <a:gd name="csY542" fmla="*/ 71853 h 693081"/>
                            <a:gd name="csX543" fmla="*/ 423904 w 1619476"/>
                            <a:gd name="csY543" fmla="*/ 105307 h 693081"/>
                            <a:gd name="csX544" fmla="*/ 418889 w 1619476"/>
                            <a:gd name="csY544" fmla="*/ 103808 h 693081"/>
                            <a:gd name="csX545" fmla="*/ 419930 w 1619476"/>
                            <a:gd name="csY545" fmla="*/ 75776 h 693081"/>
                            <a:gd name="csX546" fmla="*/ 405139 w 1619476"/>
                            <a:gd name="csY546" fmla="*/ 67943 h 693081"/>
                            <a:gd name="csX547" fmla="*/ 404784 w 1619476"/>
                            <a:gd name="csY547" fmla="*/ 67943 h 693081"/>
                            <a:gd name="csX548" fmla="*/ 389599 w 1619476"/>
                            <a:gd name="csY548" fmla="*/ 72640 h 693081"/>
                            <a:gd name="csX549" fmla="*/ 371977 w 1619476"/>
                            <a:gd name="csY549" fmla="*/ 78011 h 693081"/>
                            <a:gd name="csX550" fmla="*/ 374478 w 1619476"/>
                            <a:gd name="csY550" fmla="*/ 71193 h 693081"/>
                            <a:gd name="csX551" fmla="*/ 388761 w 1619476"/>
                            <a:gd name="csY551" fmla="*/ 66991 h 693081"/>
                            <a:gd name="csX552" fmla="*/ 377094 w 1619476"/>
                            <a:gd name="csY552" fmla="*/ 61494 h 693081"/>
                            <a:gd name="csX553" fmla="*/ 379874 w 1619476"/>
                            <a:gd name="csY553" fmla="*/ 60034 h 693081"/>
                            <a:gd name="csX554" fmla="*/ 380280 w 1619476"/>
                            <a:gd name="csY554" fmla="*/ 60021 h 693081"/>
                            <a:gd name="csX555" fmla="*/ 382934 w 1619476"/>
                            <a:gd name="csY555" fmla="*/ 60986 h 693081"/>
                            <a:gd name="csX556" fmla="*/ 384419 w 1619476"/>
                            <a:gd name="csY556" fmla="*/ 63817 h 693081"/>
                            <a:gd name="csX557" fmla="*/ 383454 w 1619476"/>
                            <a:gd name="csY557" fmla="*/ 66839 h 693081"/>
                            <a:gd name="csX558" fmla="*/ 377602 w 1619476"/>
                            <a:gd name="csY558" fmla="*/ 67346 h 693081"/>
                            <a:gd name="csX559" fmla="*/ 376142 w 1619476"/>
                            <a:gd name="csY559" fmla="*/ 64541 h 693081"/>
                            <a:gd name="csX560" fmla="*/ 377094 w 1619476"/>
                            <a:gd name="csY560" fmla="*/ 61494 h 693081"/>
                            <a:gd name="csX561" fmla="*/ 387276 w 1619476"/>
                            <a:gd name="csY561" fmla="*/ 56415 h 693081"/>
                            <a:gd name="csX562" fmla="*/ 390082 w 1619476"/>
                            <a:gd name="csY562" fmla="*/ 54955 h 693081"/>
                            <a:gd name="csX563" fmla="*/ 390463 w 1619476"/>
                            <a:gd name="csY563" fmla="*/ 54930 h 693081"/>
                            <a:gd name="csX564" fmla="*/ 393129 w 1619476"/>
                            <a:gd name="csY564" fmla="*/ 55895 h 693081"/>
                            <a:gd name="csX565" fmla="*/ 393637 w 1619476"/>
                            <a:gd name="csY565" fmla="*/ 61760 h 693081"/>
                            <a:gd name="csX566" fmla="*/ 390818 w 1619476"/>
                            <a:gd name="csY566" fmla="*/ 63220 h 693081"/>
                            <a:gd name="csX567" fmla="*/ 387797 w 1619476"/>
                            <a:gd name="csY567" fmla="*/ 62268 h 693081"/>
                            <a:gd name="csX568" fmla="*/ 387797 w 1619476"/>
                            <a:gd name="csY568" fmla="*/ 62255 h 693081"/>
                            <a:gd name="csX569" fmla="*/ 386311 w 1619476"/>
                            <a:gd name="csY569" fmla="*/ 59450 h 693081"/>
                            <a:gd name="csX570" fmla="*/ 387276 w 1619476"/>
                            <a:gd name="csY570" fmla="*/ 56415 h 693081"/>
                            <a:gd name="csX571" fmla="*/ 398410 w 1619476"/>
                            <a:gd name="csY571" fmla="*/ 53787 h 693081"/>
                            <a:gd name="csX572" fmla="*/ 401241 w 1619476"/>
                            <a:gd name="csY572" fmla="*/ 52315 h 693081"/>
                            <a:gd name="csX573" fmla="*/ 404250 w 1619476"/>
                            <a:gd name="csY573" fmla="*/ 53279 h 693081"/>
                            <a:gd name="csX574" fmla="*/ 405723 w 1619476"/>
                            <a:gd name="csY574" fmla="*/ 56085 h 693081"/>
                            <a:gd name="csX575" fmla="*/ 405736 w 1619476"/>
                            <a:gd name="csY575" fmla="*/ 56453 h 693081"/>
                            <a:gd name="csX576" fmla="*/ 404771 w 1619476"/>
                            <a:gd name="csY576" fmla="*/ 59119 h 693081"/>
                            <a:gd name="csX577" fmla="*/ 401940 w 1619476"/>
                            <a:gd name="csY577" fmla="*/ 60579 h 693081"/>
                            <a:gd name="csX578" fmla="*/ 398931 w 1619476"/>
                            <a:gd name="csY578" fmla="*/ 59640 h 693081"/>
                            <a:gd name="csX579" fmla="*/ 398931 w 1619476"/>
                            <a:gd name="csY579" fmla="*/ 59627 h 693081"/>
                            <a:gd name="csX580" fmla="*/ 397458 w 1619476"/>
                            <a:gd name="csY580" fmla="*/ 56441 h 693081"/>
                            <a:gd name="csX581" fmla="*/ 398410 w 1619476"/>
                            <a:gd name="csY581" fmla="*/ 53787 h 693081"/>
                            <a:gd name="csX582" fmla="*/ 409646 w 1619476"/>
                            <a:gd name="csY582" fmla="*/ 54435 h 693081"/>
                            <a:gd name="csX583" fmla="*/ 412452 w 1619476"/>
                            <a:gd name="csY583" fmla="*/ 52975 h 693081"/>
                            <a:gd name="csX584" fmla="*/ 412833 w 1619476"/>
                            <a:gd name="csY584" fmla="*/ 52949 h 693081"/>
                            <a:gd name="csX585" fmla="*/ 415486 w 1619476"/>
                            <a:gd name="csY585" fmla="*/ 53940 h 693081"/>
                            <a:gd name="csX586" fmla="*/ 416019 w 1619476"/>
                            <a:gd name="csY586" fmla="*/ 59767 h 693081"/>
                            <a:gd name="csX587" fmla="*/ 410154 w 1619476"/>
                            <a:gd name="csY587" fmla="*/ 60275 h 693081"/>
                            <a:gd name="csX588" fmla="*/ 408694 w 1619476"/>
                            <a:gd name="csY588" fmla="*/ 57482 h 693081"/>
                            <a:gd name="csX589" fmla="*/ 409646 w 1619476"/>
                            <a:gd name="csY589" fmla="*/ 54435 h 693081"/>
                            <a:gd name="csX590" fmla="*/ 418546 w 1619476"/>
                            <a:gd name="csY590" fmla="*/ 64299 h 693081"/>
                            <a:gd name="csX591" fmla="*/ 418736 w 1619476"/>
                            <a:gd name="csY591" fmla="*/ 64617 h 693081"/>
                            <a:gd name="csX592" fmla="*/ 418533 w 1619476"/>
                            <a:gd name="csY592" fmla="*/ 64515 h 693081"/>
                            <a:gd name="csX593" fmla="*/ 418546 w 1619476"/>
                            <a:gd name="csY593" fmla="*/ 64299 h 693081"/>
                            <a:gd name="csX594" fmla="*/ 420171 w 1619476"/>
                            <a:gd name="csY594" fmla="*/ 58675 h 693081"/>
                            <a:gd name="csX595" fmla="*/ 422989 w 1619476"/>
                            <a:gd name="csY595" fmla="*/ 57202 h 693081"/>
                            <a:gd name="csX596" fmla="*/ 426011 w 1619476"/>
                            <a:gd name="csY596" fmla="*/ 58167 h 693081"/>
                            <a:gd name="csX597" fmla="*/ 426544 w 1619476"/>
                            <a:gd name="csY597" fmla="*/ 64020 h 693081"/>
                            <a:gd name="csX598" fmla="*/ 420679 w 1619476"/>
                            <a:gd name="csY598" fmla="*/ 64515 h 693081"/>
                            <a:gd name="csX599" fmla="*/ 419206 w 1619476"/>
                            <a:gd name="csY599" fmla="*/ 61709 h 693081"/>
                            <a:gd name="csX600" fmla="*/ 420171 w 1619476"/>
                            <a:gd name="csY600" fmla="*/ 58675 h 693081"/>
                            <a:gd name="csX601" fmla="*/ 431254 w 1619476"/>
                            <a:gd name="csY601" fmla="*/ 65366 h 693081"/>
                            <a:gd name="csX602" fmla="*/ 433921 w 1619476"/>
                            <a:gd name="csY602" fmla="*/ 66331 h 693081"/>
                            <a:gd name="csX603" fmla="*/ 434428 w 1619476"/>
                            <a:gd name="csY603" fmla="*/ 72171 h 693081"/>
                            <a:gd name="csX604" fmla="*/ 431610 w 1619476"/>
                            <a:gd name="csY604" fmla="*/ 73631 h 693081"/>
                            <a:gd name="csX605" fmla="*/ 428576 w 1619476"/>
                            <a:gd name="csY605" fmla="*/ 72679 h 693081"/>
                            <a:gd name="csX606" fmla="*/ 428068 w 1619476"/>
                            <a:gd name="csY606" fmla="*/ 66839 h 693081"/>
                            <a:gd name="csX607" fmla="*/ 431255 w 1619476"/>
                            <a:gd name="csY607" fmla="*/ 65366 h 693081"/>
                            <a:gd name="csX608" fmla="*/ 434162 w 1619476"/>
                            <a:gd name="csY608" fmla="*/ 76259 h 693081"/>
                            <a:gd name="csX609" fmla="*/ 437171 w 1619476"/>
                            <a:gd name="csY609" fmla="*/ 77224 h 693081"/>
                            <a:gd name="csX610" fmla="*/ 437704 w 1619476"/>
                            <a:gd name="csY610" fmla="*/ 83064 h 693081"/>
                            <a:gd name="csX611" fmla="*/ 431838 w 1619476"/>
                            <a:gd name="csY611" fmla="*/ 83559 h 693081"/>
                            <a:gd name="csX612" fmla="*/ 430366 w 1619476"/>
                            <a:gd name="csY612" fmla="*/ 80753 h 693081"/>
                            <a:gd name="csX613" fmla="*/ 431331 w 1619476"/>
                            <a:gd name="csY613" fmla="*/ 77731 h 693081"/>
                            <a:gd name="csX614" fmla="*/ 434162 w 1619476"/>
                            <a:gd name="csY614" fmla="*/ 76259 h 693081"/>
                            <a:gd name="csX615" fmla="*/ 436917 w 1619476"/>
                            <a:gd name="csY615" fmla="*/ 88599 h 693081"/>
                            <a:gd name="csX616" fmla="*/ 438402 w 1619476"/>
                            <a:gd name="csY616" fmla="*/ 91417 h 693081"/>
                            <a:gd name="csX617" fmla="*/ 437425 w 1619476"/>
                            <a:gd name="csY617" fmla="*/ 94452 h 693081"/>
                            <a:gd name="csX618" fmla="*/ 434619 w 1619476"/>
                            <a:gd name="csY618" fmla="*/ 95912 h 693081"/>
                            <a:gd name="csX619" fmla="*/ 431585 w 1619476"/>
                            <a:gd name="csY619" fmla="*/ 94960 h 693081"/>
                            <a:gd name="csX620" fmla="*/ 430099 w 1619476"/>
                            <a:gd name="csY620" fmla="*/ 92128 h 693081"/>
                            <a:gd name="csX621" fmla="*/ 431077 w 1619476"/>
                            <a:gd name="csY621" fmla="*/ 89107 h 693081"/>
                            <a:gd name="csX622" fmla="*/ 436917 w 1619476"/>
                            <a:gd name="csY622" fmla="*/ 88599 h 693081"/>
                            <a:gd name="csX623" fmla="*/ 434721 w 1619476"/>
                            <a:gd name="csY623" fmla="*/ 105332 h 693081"/>
                            <a:gd name="csX624" fmla="*/ 431889 w 1619476"/>
                            <a:gd name="csY624" fmla="*/ 106792 h 693081"/>
                            <a:gd name="csX625" fmla="*/ 428855 w 1619476"/>
                            <a:gd name="csY625" fmla="*/ 105852 h 693081"/>
                            <a:gd name="csX626" fmla="*/ 428335 w 1619476"/>
                            <a:gd name="csY626" fmla="*/ 99987 h 693081"/>
                            <a:gd name="csX627" fmla="*/ 434187 w 1619476"/>
                            <a:gd name="csY627" fmla="*/ 99492 h 693081"/>
                            <a:gd name="csX628" fmla="*/ 434721 w 1619476"/>
                            <a:gd name="csY628" fmla="*/ 105332 h 693081"/>
                            <a:gd name="csX629" fmla="*/ 425757 w 1619476"/>
                            <a:gd name="csY629" fmla="*/ 103821 h 693081"/>
                            <a:gd name="csX630" fmla="*/ 425783 w 1619476"/>
                            <a:gd name="csY630" fmla="*/ 103745 h 693081"/>
                            <a:gd name="csX631" fmla="*/ 425897 w 1619476"/>
                            <a:gd name="csY631" fmla="*/ 103974 h 693081"/>
                            <a:gd name="csX632" fmla="*/ 425757 w 1619476"/>
                            <a:gd name="csY632" fmla="*/ 103821 h 693081"/>
                            <a:gd name="csX633" fmla="*/ 422367 w 1619476"/>
                            <a:gd name="csY633" fmla="*/ 111032 h 693081"/>
                            <a:gd name="csX634" fmla="*/ 420615 w 1619476"/>
                            <a:gd name="csY634" fmla="*/ 114803 h 693081"/>
                            <a:gd name="csX635" fmla="*/ 419079 w 1619476"/>
                            <a:gd name="csY635" fmla="*/ 114041 h 693081"/>
                            <a:gd name="csX636" fmla="*/ 419003 w 1619476"/>
                            <a:gd name="csY636" fmla="*/ 114041 h 693081"/>
                            <a:gd name="csX637" fmla="*/ 417353 w 1619476"/>
                            <a:gd name="csY637" fmla="*/ 114828 h 693081"/>
                            <a:gd name="csX638" fmla="*/ 413315 w 1619476"/>
                            <a:gd name="csY638" fmla="*/ 103466 h 693081"/>
                            <a:gd name="csX639" fmla="*/ 424323 w 1619476"/>
                            <a:gd name="csY639" fmla="*/ 106754 h 693081"/>
                            <a:gd name="csX640" fmla="*/ 422368 w 1619476"/>
                            <a:gd name="csY640" fmla="*/ 111032 h 693081"/>
                            <a:gd name="csX641" fmla="*/ 418178 w 1619476"/>
                            <a:gd name="csY641" fmla="*/ 121963 h 693081"/>
                            <a:gd name="csX642" fmla="*/ 416845 w 1619476"/>
                            <a:gd name="csY642" fmla="*/ 121316 h 693081"/>
                            <a:gd name="csX643" fmla="*/ 416159 w 1619476"/>
                            <a:gd name="csY643" fmla="*/ 118624 h 693081"/>
                            <a:gd name="csX644" fmla="*/ 419003 w 1619476"/>
                            <a:gd name="csY644" fmla="*/ 115324 h 693081"/>
                            <a:gd name="csX645" fmla="*/ 419054 w 1619476"/>
                            <a:gd name="csY645" fmla="*/ 115324 h 693081"/>
                            <a:gd name="csX646" fmla="*/ 420349 w 1619476"/>
                            <a:gd name="csY646" fmla="*/ 115971 h 693081"/>
                            <a:gd name="csX647" fmla="*/ 421034 w 1619476"/>
                            <a:gd name="csY647" fmla="*/ 118662 h 693081"/>
                            <a:gd name="csX648" fmla="*/ 418178 w 1619476"/>
                            <a:gd name="csY648" fmla="*/ 121963 h 693081"/>
                            <a:gd name="csX649" fmla="*/ 323872 w 1619476"/>
                            <a:gd name="csY649" fmla="*/ 118091 h 693081"/>
                            <a:gd name="csX650" fmla="*/ 325015 w 1619476"/>
                            <a:gd name="csY650" fmla="*/ 117482 h 693081"/>
                            <a:gd name="csX651" fmla="*/ 334867 w 1619476"/>
                            <a:gd name="csY651" fmla="*/ 116339 h 693081"/>
                            <a:gd name="csX652" fmla="*/ 335083 w 1619476"/>
                            <a:gd name="csY652" fmla="*/ 116327 h 693081"/>
                            <a:gd name="csX653" fmla="*/ 336162 w 1619476"/>
                            <a:gd name="csY653" fmla="*/ 116695 h 693081"/>
                            <a:gd name="csX654" fmla="*/ 336708 w 1619476"/>
                            <a:gd name="csY654" fmla="*/ 117672 h 693081"/>
                            <a:gd name="csX655" fmla="*/ 336403 w 1619476"/>
                            <a:gd name="csY655" fmla="*/ 118777 h 693081"/>
                            <a:gd name="csX656" fmla="*/ 335223 w 1619476"/>
                            <a:gd name="csY656" fmla="*/ 119424 h 693081"/>
                            <a:gd name="csX657" fmla="*/ 325383 w 1619476"/>
                            <a:gd name="csY657" fmla="*/ 120567 h 693081"/>
                            <a:gd name="csX658" fmla="*/ 325155 w 1619476"/>
                            <a:gd name="csY658" fmla="*/ 120580 h 693081"/>
                            <a:gd name="csX659" fmla="*/ 323517 w 1619476"/>
                            <a:gd name="csY659" fmla="*/ 119221 h 693081"/>
                            <a:gd name="csX660" fmla="*/ 323872 w 1619476"/>
                            <a:gd name="csY660" fmla="*/ 118091 h 693081"/>
                            <a:gd name="csX661" fmla="*/ 355930 w 1619476"/>
                            <a:gd name="csY661" fmla="*/ 108900 h 693081"/>
                            <a:gd name="csX662" fmla="*/ 355980 w 1619476"/>
                            <a:gd name="csY662" fmla="*/ 112505 h 693081"/>
                            <a:gd name="csX663" fmla="*/ 347957 w 1619476"/>
                            <a:gd name="csY663" fmla="*/ 117926 h 693081"/>
                            <a:gd name="csX664" fmla="*/ 347957 w 1619476"/>
                            <a:gd name="csY664" fmla="*/ 103478 h 693081"/>
                            <a:gd name="csX665" fmla="*/ 355930 w 1619476"/>
                            <a:gd name="csY665" fmla="*/ 108900 h 693081"/>
                            <a:gd name="csX666" fmla="*/ 363192 w 1619476"/>
                            <a:gd name="csY666" fmla="*/ 110385 h 693081"/>
                            <a:gd name="csX667" fmla="*/ 362430 w 1619476"/>
                            <a:gd name="csY667" fmla="*/ 112835 h 693081"/>
                            <a:gd name="csX668" fmla="*/ 357694 w 1619476"/>
                            <a:gd name="csY668" fmla="*/ 113254 h 693081"/>
                            <a:gd name="csX669" fmla="*/ 357275 w 1619476"/>
                            <a:gd name="csY669" fmla="*/ 108531 h 693081"/>
                            <a:gd name="csX670" fmla="*/ 362011 w 1619476"/>
                            <a:gd name="csY670" fmla="*/ 108112 h 693081"/>
                            <a:gd name="csX671" fmla="*/ 363192 w 1619476"/>
                            <a:gd name="csY671" fmla="*/ 110385 h 693081"/>
                            <a:gd name="csX672" fmla="*/ 371635 w 1619476"/>
                            <a:gd name="csY672" fmla="*/ 103478 h 693081"/>
                            <a:gd name="csX673" fmla="*/ 371635 w 1619476"/>
                            <a:gd name="csY673" fmla="*/ 117926 h 693081"/>
                            <a:gd name="csX674" fmla="*/ 363750 w 1619476"/>
                            <a:gd name="csY674" fmla="*/ 112543 h 693081"/>
                            <a:gd name="csX675" fmla="*/ 364474 w 1619476"/>
                            <a:gd name="csY675" fmla="*/ 110271 h 693081"/>
                            <a:gd name="csX676" fmla="*/ 363750 w 1619476"/>
                            <a:gd name="csY676" fmla="*/ 108874 h 693081"/>
                            <a:gd name="csX677" fmla="*/ 371635 w 1619476"/>
                            <a:gd name="csY677" fmla="*/ 103478 h 693081"/>
                            <a:gd name="csX678" fmla="*/ 395985 w 1619476"/>
                            <a:gd name="csY678" fmla="*/ 119221 h 693081"/>
                            <a:gd name="csX679" fmla="*/ 394348 w 1619476"/>
                            <a:gd name="csY679" fmla="*/ 120580 h 693081"/>
                            <a:gd name="csX680" fmla="*/ 394144 w 1619476"/>
                            <a:gd name="csY680" fmla="*/ 120567 h 693081"/>
                            <a:gd name="csX681" fmla="*/ 384292 w 1619476"/>
                            <a:gd name="csY681" fmla="*/ 119424 h 693081"/>
                            <a:gd name="csX682" fmla="*/ 383137 w 1619476"/>
                            <a:gd name="csY682" fmla="*/ 118815 h 693081"/>
                            <a:gd name="csX683" fmla="*/ 382794 w 1619476"/>
                            <a:gd name="csY683" fmla="*/ 117672 h 693081"/>
                            <a:gd name="csX684" fmla="*/ 383340 w 1619476"/>
                            <a:gd name="csY684" fmla="*/ 116695 h 693081"/>
                            <a:gd name="csX685" fmla="*/ 384432 w 1619476"/>
                            <a:gd name="csY685" fmla="*/ 116327 h 693081"/>
                            <a:gd name="csX686" fmla="*/ 384635 w 1619476"/>
                            <a:gd name="csY686" fmla="*/ 116339 h 693081"/>
                            <a:gd name="csX687" fmla="*/ 394500 w 1619476"/>
                            <a:gd name="csY687" fmla="*/ 117482 h 693081"/>
                            <a:gd name="csX688" fmla="*/ 395630 w 1619476"/>
                            <a:gd name="csY688" fmla="*/ 118091 h 693081"/>
                            <a:gd name="csX689" fmla="*/ 395985 w 1619476"/>
                            <a:gd name="csY689" fmla="*/ 119221 h 693081"/>
                            <a:gd name="csX690" fmla="*/ 400886 w 1619476"/>
                            <a:gd name="csY690" fmla="*/ 114740 h 693081"/>
                            <a:gd name="csX691" fmla="*/ 398918 w 1619476"/>
                            <a:gd name="csY691" fmla="*/ 112708 h 693081"/>
                            <a:gd name="csX692" fmla="*/ 397636 w 1619476"/>
                            <a:gd name="csY692" fmla="*/ 112492 h 693081"/>
                            <a:gd name="csX693" fmla="*/ 395401 w 1619476"/>
                            <a:gd name="csY693" fmla="*/ 113229 h 693081"/>
                            <a:gd name="csX694" fmla="*/ 394259 w 1619476"/>
                            <a:gd name="csY694" fmla="*/ 116174 h 693081"/>
                            <a:gd name="csX695" fmla="*/ 385130 w 1619476"/>
                            <a:gd name="csY695" fmla="*/ 115108 h 693081"/>
                            <a:gd name="csX696" fmla="*/ 384724 w 1619476"/>
                            <a:gd name="csY696" fmla="*/ 111972 h 693081"/>
                            <a:gd name="csX697" fmla="*/ 381410 w 1619476"/>
                            <a:gd name="csY697" fmla="*/ 110651 h 693081"/>
                            <a:gd name="csX698" fmla="*/ 379011 w 1619476"/>
                            <a:gd name="csY698" fmla="*/ 112150 h 693081"/>
                            <a:gd name="csX699" fmla="*/ 378287 w 1619476"/>
                            <a:gd name="csY699" fmla="*/ 117558 h 693081"/>
                            <a:gd name="csX700" fmla="*/ 376027 w 1619476"/>
                            <a:gd name="csY700" fmla="*/ 109966 h 693081"/>
                            <a:gd name="csX701" fmla="*/ 381944 w 1619476"/>
                            <a:gd name="csY701" fmla="*/ 105649 h 693081"/>
                            <a:gd name="csX702" fmla="*/ 382071 w 1619476"/>
                            <a:gd name="csY702" fmla="*/ 105662 h 693081"/>
                            <a:gd name="csX703" fmla="*/ 386375 w 1619476"/>
                            <a:gd name="csY703" fmla="*/ 109357 h 693081"/>
                            <a:gd name="csX704" fmla="*/ 386387 w 1619476"/>
                            <a:gd name="csY704" fmla="*/ 109357 h 693081"/>
                            <a:gd name="csX705" fmla="*/ 386476 w 1619476"/>
                            <a:gd name="csY705" fmla="*/ 109610 h 693081"/>
                            <a:gd name="csX706" fmla="*/ 386819 w 1619476"/>
                            <a:gd name="csY706" fmla="*/ 110042 h 693081"/>
                            <a:gd name="csX707" fmla="*/ 387746 w 1619476"/>
                            <a:gd name="csY707" fmla="*/ 109471 h 693081"/>
                            <a:gd name="csX708" fmla="*/ 387581 w 1619476"/>
                            <a:gd name="csY708" fmla="*/ 108963 h 693081"/>
                            <a:gd name="csX709" fmla="*/ 387492 w 1619476"/>
                            <a:gd name="csY709" fmla="*/ 108671 h 693081"/>
                            <a:gd name="csX710" fmla="*/ 392431 w 1619476"/>
                            <a:gd name="csY710" fmla="*/ 92598 h 693081"/>
                            <a:gd name="csX711" fmla="*/ 393459 w 1619476"/>
                            <a:gd name="csY711" fmla="*/ 109382 h 693081"/>
                            <a:gd name="csX712" fmla="*/ 393319 w 1619476"/>
                            <a:gd name="csY712" fmla="*/ 109623 h 693081"/>
                            <a:gd name="csX713" fmla="*/ 393015 w 1619476"/>
                            <a:gd name="csY713" fmla="*/ 110144 h 693081"/>
                            <a:gd name="csX714" fmla="*/ 393802 w 1619476"/>
                            <a:gd name="csY714" fmla="*/ 110842 h 693081"/>
                            <a:gd name="csX715" fmla="*/ 394233 w 1619476"/>
                            <a:gd name="csY715" fmla="*/ 110512 h 693081"/>
                            <a:gd name="csX716" fmla="*/ 394640 w 1619476"/>
                            <a:gd name="csY716" fmla="*/ 109928 h 693081"/>
                            <a:gd name="csX717" fmla="*/ 399426 w 1619476"/>
                            <a:gd name="csY717" fmla="*/ 107706 h 693081"/>
                            <a:gd name="csX718" fmla="*/ 404314 w 1619476"/>
                            <a:gd name="csY718" fmla="*/ 113318 h 693081"/>
                            <a:gd name="csX719" fmla="*/ 400315 w 1619476"/>
                            <a:gd name="csY719" fmla="*/ 120161 h 693081"/>
                            <a:gd name="csX720" fmla="*/ 400886 w 1619476"/>
                            <a:gd name="csY720" fmla="*/ 114739 h 693081"/>
                            <a:gd name="csX721" fmla="*/ 394068 w 1619476"/>
                            <a:gd name="csY721" fmla="*/ 82073 h 693081"/>
                            <a:gd name="csX722" fmla="*/ 393852 w 1619476"/>
                            <a:gd name="csY722" fmla="*/ 82315 h 693081"/>
                            <a:gd name="csX723" fmla="*/ 393802 w 1619476"/>
                            <a:gd name="csY723" fmla="*/ 82315 h 693081"/>
                            <a:gd name="csX724" fmla="*/ 391389 w 1619476"/>
                            <a:gd name="csY724" fmla="*/ 81883 h 693081"/>
                            <a:gd name="csX725" fmla="*/ 385689 w 1619476"/>
                            <a:gd name="csY725" fmla="*/ 80804 h 693081"/>
                            <a:gd name="csX726" fmla="*/ 370301 w 1619476"/>
                            <a:gd name="csY726" fmla="*/ 84486 h 693081"/>
                            <a:gd name="csX727" fmla="*/ 370733 w 1619476"/>
                            <a:gd name="csY727" fmla="*/ 82175 h 693081"/>
                            <a:gd name="csX728" fmla="*/ 371380 w 1619476"/>
                            <a:gd name="csY728" fmla="*/ 80004 h 693081"/>
                            <a:gd name="csX729" fmla="*/ 390551 w 1619476"/>
                            <a:gd name="csY729" fmla="*/ 74316 h 693081"/>
                            <a:gd name="csX730" fmla="*/ 404860 w 1619476"/>
                            <a:gd name="csY730" fmla="*/ 69860 h 693081"/>
                            <a:gd name="csX731" fmla="*/ 405164 w 1619476"/>
                            <a:gd name="csY731" fmla="*/ 69860 h 693081"/>
                            <a:gd name="csX732" fmla="*/ 418343 w 1619476"/>
                            <a:gd name="csY732" fmla="*/ 76855 h 693081"/>
                            <a:gd name="csX733" fmla="*/ 420018 w 1619476"/>
                            <a:gd name="csY733" fmla="*/ 80753 h 693081"/>
                            <a:gd name="csX734" fmla="*/ 414648 w 1619476"/>
                            <a:gd name="csY734" fmla="*/ 78366 h 693081"/>
                            <a:gd name="csX735" fmla="*/ 394068 w 1619476"/>
                            <a:gd name="csY735" fmla="*/ 82073 h 693081"/>
                            <a:gd name="csX736" fmla="*/ 415105 w 1619476"/>
                            <a:gd name="csY736" fmla="*/ 119297 h 693081"/>
                            <a:gd name="csX737" fmla="*/ 414483 w 1619476"/>
                            <a:gd name="csY737" fmla="*/ 119221 h 693081"/>
                            <a:gd name="csX738" fmla="*/ 405469 w 1619476"/>
                            <a:gd name="csY738" fmla="*/ 122205 h 693081"/>
                            <a:gd name="csX739" fmla="*/ 409646 w 1619476"/>
                            <a:gd name="csY739" fmla="*/ 108392 h 693081"/>
                            <a:gd name="csX740" fmla="*/ 415981 w 1619476"/>
                            <a:gd name="csY740" fmla="*/ 116047 h 693081"/>
                            <a:gd name="csX741" fmla="*/ 414877 w 1619476"/>
                            <a:gd name="csY741" fmla="*/ 118472 h 693081"/>
                            <a:gd name="csX742" fmla="*/ 414877 w 1619476"/>
                            <a:gd name="csY742" fmla="*/ 118485 h 693081"/>
                            <a:gd name="csX743" fmla="*/ 415105 w 1619476"/>
                            <a:gd name="csY743" fmla="*/ 119297 h 693081"/>
                            <a:gd name="csX744" fmla="*/ 369476 w 1619476"/>
                            <a:gd name="csY744" fmla="*/ 97727 h 693081"/>
                            <a:gd name="csX745" fmla="*/ 362405 w 1619476"/>
                            <a:gd name="csY745" fmla="*/ 106995 h 693081"/>
                            <a:gd name="csX746" fmla="*/ 357187 w 1619476"/>
                            <a:gd name="csY746" fmla="*/ 107262 h 693081"/>
                            <a:gd name="csX747" fmla="*/ 350026 w 1619476"/>
                            <a:gd name="csY747" fmla="*/ 97727 h 693081"/>
                            <a:gd name="csX748" fmla="*/ 369476 w 1619476"/>
                            <a:gd name="csY748" fmla="*/ 97727 h 693081"/>
                            <a:gd name="csX749" fmla="*/ 355917 w 1619476"/>
                            <a:gd name="csY749" fmla="*/ 73618 h 693081"/>
                            <a:gd name="csX750" fmla="*/ 356374 w 1619476"/>
                            <a:gd name="csY750" fmla="*/ 78227 h 693081"/>
                            <a:gd name="csX751" fmla="*/ 356310 w 1619476"/>
                            <a:gd name="csY751" fmla="*/ 78277 h 693081"/>
                            <a:gd name="csX752" fmla="*/ 356361 w 1619476"/>
                            <a:gd name="csY752" fmla="*/ 84041 h 693081"/>
                            <a:gd name="csX753" fmla="*/ 356310 w 1619476"/>
                            <a:gd name="csY753" fmla="*/ 84079 h 693081"/>
                            <a:gd name="csX754" fmla="*/ 355485 w 1619476"/>
                            <a:gd name="csY754" fmla="*/ 86517 h 693081"/>
                            <a:gd name="csX755" fmla="*/ 354914 w 1619476"/>
                            <a:gd name="csY755" fmla="*/ 81934 h 693081"/>
                            <a:gd name="csX756" fmla="*/ 351994 w 1619476"/>
                            <a:gd name="csY756" fmla="*/ 71142 h 693081"/>
                            <a:gd name="csX757" fmla="*/ 355917 w 1619476"/>
                            <a:gd name="csY757" fmla="*/ 73618 h 693081"/>
                            <a:gd name="csX758" fmla="*/ 356311 w 1619476"/>
                            <a:gd name="csY758" fmla="*/ 66673 h 693081"/>
                            <a:gd name="csX759" fmla="*/ 355955 w 1619476"/>
                            <a:gd name="csY759" fmla="*/ 71511 h 693081"/>
                            <a:gd name="csX760" fmla="*/ 350597 w 1619476"/>
                            <a:gd name="csY760" fmla="*/ 65734 h 693081"/>
                            <a:gd name="csX761" fmla="*/ 358126 w 1619476"/>
                            <a:gd name="csY761" fmla="*/ 65734 h 693081"/>
                            <a:gd name="csX762" fmla="*/ 356311 w 1619476"/>
                            <a:gd name="csY762" fmla="*/ 66673 h 693081"/>
                            <a:gd name="csX763" fmla="*/ 362011 w 1619476"/>
                            <a:gd name="csY763" fmla="*/ 67067 h 693081"/>
                            <a:gd name="csX764" fmla="*/ 362443 w 1619476"/>
                            <a:gd name="csY764" fmla="*/ 71764 h 693081"/>
                            <a:gd name="csX765" fmla="*/ 359459 w 1619476"/>
                            <a:gd name="csY765" fmla="*/ 70825 h 693081"/>
                            <a:gd name="csX766" fmla="*/ 357428 w 1619476"/>
                            <a:gd name="csY766" fmla="*/ 71879 h 693081"/>
                            <a:gd name="csX767" fmla="*/ 357275 w 1619476"/>
                            <a:gd name="csY767" fmla="*/ 67486 h 693081"/>
                            <a:gd name="csX768" fmla="*/ 362011 w 1619476"/>
                            <a:gd name="csY768" fmla="*/ 67067 h 693081"/>
                            <a:gd name="csX769" fmla="*/ 363204 w 1619476"/>
                            <a:gd name="csY769" fmla="*/ 95937 h 693081"/>
                            <a:gd name="csX770" fmla="*/ 363179 w 1619476"/>
                            <a:gd name="csY770" fmla="*/ 96445 h 693081"/>
                            <a:gd name="csX771" fmla="*/ 362100 w 1619476"/>
                            <a:gd name="csY771" fmla="*/ 96445 h 693081"/>
                            <a:gd name="csX772" fmla="*/ 363205 w 1619476"/>
                            <a:gd name="csY772" fmla="*/ 95937 h 693081"/>
                            <a:gd name="csX773" fmla="*/ 363192 w 1619476"/>
                            <a:gd name="csY773" fmla="*/ 86758 h 693081"/>
                            <a:gd name="csX774" fmla="*/ 362430 w 1619476"/>
                            <a:gd name="csY774" fmla="*/ 89183 h 693081"/>
                            <a:gd name="csX775" fmla="*/ 357440 w 1619476"/>
                            <a:gd name="csY775" fmla="*/ 89310 h 693081"/>
                            <a:gd name="csX776" fmla="*/ 357275 w 1619476"/>
                            <a:gd name="csY776" fmla="*/ 84892 h 693081"/>
                            <a:gd name="csX777" fmla="*/ 362011 w 1619476"/>
                            <a:gd name="csY777" fmla="*/ 84473 h 693081"/>
                            <a:gd name="csX778" fmla="*/ 363192 w 1619476"/>
                            <a:gd name="csY778" fmla="*/ 86758 h 693081"/>
                            <a:gd name="csX779" fmla="*/ 357275 w 1619476"/>
                            <a:gd name="csY779" fmla="*/ 73288 h 693081"/>
                            <a:gd name="csX780" fmla="*/ 359573 w 1619476"/>
                            <a:gd name="csY780" fmla="*/ 72095 h 693081"/>
                            <a:gd name="csX781" fmla="*/ 362011 w 1619476"/>
                            <a:gd name="csY781" fmla="*/ 72869 h 693081"/>
                            <a:gd name="csX782" fmla="*/ 363192 w 1619476"/>
                            <a:gd name="csY782" fmla="*/ 75142 h 693081"/>
                            <a:gd name="csX783" fmla="*/ 362405 w 1619476"/>
                            <a:gd name="csY783" fmla="*/ 77554 h 693081"/>
                            <a:gd name="csX784" fmla="*/ 357440 w 1619476"/>
                            <a:gd name="csY784" fmla="*/ 77681 h 693081"/>
                            <a:gd name="csX785" fmla="*/ 357275 w 1619476"/>
                            <a:gd name="csY785" fmla="*/ 73288 h 693081"/>
                            <a:gd name="csX786" fmla="*/ 357275 w 1619476"/>
                            <a:gd name="csY786" fmla="*/ 79090 h 693081"/>
                            <a:gd name="csX787" fmla="*/ 362011 w 1619476"/>
                            <a:gd name="csY787" fmla="*/ 78671 h 693081"/>
                            <a:gd name="csX788" fmla="*/ 363192 w 1619476"/>
                            <a:gd name="csY788" fmla="*/ 80956 h 693081"/>
                            <a:gd name="csX789" fmla="*/ 362405 w 1619476"/>
                            <a:gd name="csY789" fmla="*/ 83368 h 693081"/>
                            <a:gd name="csX790" fmla="*/ 357428 w 1619476"/>
                            <a:gd name="csY790" fmla="*/ 83483 h 693081"/>
                            <a:gd name="csX791" fmla="*/ 357275 w 1619476"/>
                            <a:gd name="csY791" fmla="*/ 79090 h 693081"/>
                            <a:gd name="csX792" fmla="*/ 357275 w 1619476"/>
                            <a:gd name="csY792" fmla="*/ 90719 h 693081"/>
                            <a:gd name="csX793" fmla="*/ 362011 w 1619476"/>
                            <a:gd name="csY793" fmla="*/ 90288 h 693081"/>
                            <a:gd name="csX794" fmla="*/ 362430 w 1619476"/>
                            <a:gd name="csY794" fmla="*/ 95010 h 693081"/>
                            <a:gd name="csX795" fmla="*/ 357694 w 1619476"/>
                            <a:gd name="csY795" fmla="*/ 95429 h 693081"/>
                            <a:gd name="csX796" fmla="*/ 357275 w 1619476"/>
                            <a:gd name="csY796" fmla="*/ 90719 h 693081"/>
                            <a:gd name="csX797" fmla="*/ 355930 w 1619476"/>
                            <a:gd name="csY797" fmla="*/ 91100 h 693081"/>
                            <a:gd name="csX798" fmla="*/ 355650 w 1619476"/>
                            <a:gd name="csY798" fmla="*/ 88193 h 693081"/>
                            <a:gd name="csX799" fmla="*/ 356374 w 1619476"/>
                            <a:gd name="csY799" fmla="*/ 89856 h 693081"/>
                            <a:gd name="csX800" fmla="*/ 356311 w 1619476"/>
                            <a:gd name="csY800" fmla="*/ 89881 h 693081"/>
                            <a:gd name="csX801" fmla="*/ 355930 w 1619476"/>
                            <a:gd name="csY801" fmla="*/ 91100 h 693081"/>
                            <a:gd name="csX802" fmla="*/ 356869 w 1619476"/>
                            <a:gd name="csY802" fmla="*/ 96407 h 693081"/>
                            <a:gd name="csX803" fmla="*/ 356983 w 1619476"/>
                            <a:gd name="csY803" fmla="*/ 96445 h 693081"/>
                            <a:gd name="csX804" fmla="*/ 356323 w 1619476"/>
                            <a:gd name="csY804" fmla="*/ 96445 h 693081"/>
                            <a:gd name="csX805" fmla="*/ 356247 w 1619476"/>
                            <a:gd name="csY805" fmla="*/ 95201 h 693081"/>
                            <a:gd name="csX806" fmla="*/ 356869 w 1619476"/>
                            <a:gd name="csY806" fmla="*/ 96407 h 693081"/>
                            <a:gd name="csX807" fmla="*/ 363750 w 1619476"/>
                            <a:gd name="csY807" fmla="*/ 71536 h 693081"/>
                            <a:gd name="csX808" fmla="*/ 362836 w 1619476"/>
                            <a:gd name="csY808" fmla="*/ 66089 h 693081"/>
                            <a:gd name="csX809" fmla="*/ 361681 w 1619476"/>
                            <a:gd name="csY809" fmla="*/ 65734 h 693081"/>
                            <a:gd name="csX810" fmla="*/ 369172 w 1619476"/>
                            <a:gd name="csY810" fmla="*/ 65734 h 693081"/>
                            <a:gd name="csX811" fmla="*/ 363750 w 1619476"/>
                            <a:gd name="csY811" fmla="*/ 71536 h 693081"/>
                            <a:gd name="csX812" fmla="*/ 363801 w 1619476"/>
                            <a:gd name="csY812" fmla="*/ 88777 h 693081"/>
                            <a:gd name="csX813" fmla="*/ 363598 w 1619476"/>
                            <a:gd name="csY813" fmla="*/ 90795 h 693081"/>
                            <a:gd name="csX814" fmla="*/ 363268 w 1619476"/>
                            <a:gd name="csY814" fmla="*/ 90161 h 693081"/>
                            <a:gd name="csX815" fmla="*/ 363408 w 1619476"/>
                            <a:gd name="csY815" fmla="*/ 90008 h 693081"/>
                            <a:gd name="csX816" fmla="*/ 363801 w 1619476"/>
                            <a:gd name="csY816" fmla="*/ 88777 h 693081"/>
                            <a:gd name="csX817" fmla="*/ 363268 w 1619476"/>
                            <a:gd name="csY817" fmla="*/ 84359 h 693081"/>
                            <a:gd name="csX818" fmla="*/ 363408 w 1619476"/>
                            <a:gd name="csY818" fmla="*/ 84219 h 693081"/>
                            <a:gd name="csX819" fmla="*/ 364474 w 1619476"/>
                            <a:gd name="csY819" fmla="*/ 80855 h 693081"/>
                            <a:gd name="csX820" fmla="*/ 363268 w 1619476"/>
                            <a:gd name="csY820" fmla="*/ 78557 h 693081"/>
                            <a:gd name="csX821" fmla="*/ 363408 w 1619476"/>
                            <a:gd name="csY821" fmla="*/ 78404 h 693081"/>
                            <a:gd name="csX822" fmla="*/ 364474 w 1619476"/>
                            <a:gd name="csY822" fmla="*/ 75027 h 693081"/>
                            <a:gd name="csX823" fmla="*/ 363750 w 1619476"/>
                            <a:gd name="csY823" fmla="*/ 73656 h 693081"/>
                            <a:gd name="csX824" fmla="*/ 367381 w 1619476"/>
                            <a:gd name="csY824" fmla="*/ 71536 h 693081"/>
                            <a:gd name="csX825" fmla="*/ 364601 w 1619476"/>
                            <a:gd name="csY825" fmla="*/ 81934 h 693081"/>
                            <a:gd name="csX826" fmla="*/ 364093 w 1619476"/>
                            <a:gd name="csY826" fmla="*/ 85920 h 693081"/>
                            <a:gd name="csX827" fmla="*/ 363268 w 1619476"/>
                            <a:gd name="csY827" fmla="*/ 84359 h 693081"/>
                            <a:gd name="csX828" fmla="*/ 304867 w 1619476"/>
                            <a:gd name="csY828" fmla="*/ 78366 h 693081"/>
                            <a:gd name="csX829" fmla="*/ 299496 w 1619476"/>
                            <a:gd name="csY829" fmla="*/ 80753 h 693081"/>
                            <a:gd name="csX830" fmla="*/ 301172 w 1619476"/>
                            <a:gd name="csY830" fmla="*/ 76855 h 693081"/>
                            <a:gd name="csX831" fmla="*/ 314338 w 1619476"/>
                            <a:gd name="csY831" fmla="*/ 69860 h 693081"/>
                            <a:gd name="csX832" fmla="*/ 314643 w 1619476"/>
                            <a:gd name="csY832" fmla="*/ 69860 h 693081"/>
                            <a:gd name="csX833" fmla="*/ 328951 w 1619476"/>
                            <a:gd name="csY833" fmla="*/ 74316 h 693081"/>
                            <a:gd name="csX834" fmla="*/ 348122 w 1619476"/>
                            <a:gd name="csY834" fmla="*/ 80004 h 693081"/>
                            <a:gd name="csX835" fmla="*/ 348769 w 1619476"/>
                            <a:gd name="csY835" fmla="*/ 82175 h 693081"/>
                            <a:gd name="csX836" fmla="*/ 349188 w 1619476"/>
                            <a:gd name="csY836" fmla="*/ 84460 h 693081"/>
                            <a:gd name="csX837" fmla="*/ 333813 w 1619476"/>
                            <a:gd name="csY837" fmla="*/ 80804 h 693081"/>
                            <a:gd name="csX838" fmla="*/ 328113 w 1619476"/>
                            <a:gd name="csY838" fmla="*/ 81896 h 693081"/>
                            <a:gd name="csX839" fmla="*/ 325739 w 1619476"/>
                            <a:gd name="csY839" fmla="*/ 82327 h 693081"/>
                            <a:gd name="csX840" fmla="*/ 325459 w 1619476"/>
                            <a:gd name="csY840" fmla="*/ 82086 h 693081"/>
                            <a:gd name="csX841" fmla="*/ 304867 w 1619476"/>
                            <a:gd name="csY841" fmla="*/ 78366 h 693081"/>
                            <a:gd name="csX842" fmla="*/ 303521 w 1619476"/>
                            <a:gd name="csY842" fmla="*/ 116047 h 693081"/>
                            <a:gd name="csX843" fmla="*/ 309869 w 1619476"/>
                            <a:gd name="csY843" fmla="*/ 108392 h 693081"/>
                            <a:gd name="csX844" fmla="*/ 314046 w 1619476"/>
                            <a:gd name="csY844" fmla="*/ 122217 h 693081"/>
                            <a:gd name="csX845" fmla="*/ 304384 w 1619476"/>
                            <a:gd name="csY845" fmla="*/ 119348 h 693081"/>
                            <a:gd name="csX846" fmla="*/ 304613 w 1619476"/>
                            <a:gd name="csY846" fmla="*/ 118472 h 693081"/>
                            <a:gd name="csX847" fmla="*/ 303521 w 1619476"/>
                            <a:gd name="csY847" fmla="*/ 116047 h 693081"/>
                            <a:gd name="csX848" fmla="*/ 319188 w 1619476"/>
                            <a:gd name="csY848" fmla="*/ 120161 h 693081"/>
                            <a:gd name="csX849" fmla="*/ 315189 w 1619476"/>
                            <a:gd name="csY849" fmla="*/ 113318 h 693081"/>
                            <a:gd name="csX850" fmla="*/ 320076 w 1619476"/>
                            <a:gd name="csY850" fmla="*/ 107706 h 693081"/>
                            <a:gd name="csX851" fmla="*/ 324888 w 1619476"/>
                            <a:gd name="csY851" fmla="*/ 109953 h 693081"/>
                            <a:gd name="csX852" fmla="*/ 325282 w 1619476"/>
                            <a:gd name="csY852" fmla="*/ 110512 h 693081"/>
                            <a:gd name="csX853" fmla="*/ 325701 w 1619476"/>
                            <a:gd name="csY853" fmla="*/ 110855 h 693081"/>
                            <a:gd name="csX854" fmla="*/ 326475 w 1619476"/>
                            <a:gd name="csY854" fmla="*/ 110068 h 693081"/>
                            <a:gd name="csX855" fmla="*/ 326196 w 1619476"/>
                            <a:gd name="csY855" fmla="*/ 109623 h 693081"/>
                            <a:gd name="csX856" fmla="*/ 326056 w 1619476"/>
                            <a:gd name="csY856" fmla="*/ 109395 h 693081"/>
                            <a:gd name="csX857" fmla="*/ 327072 w 1619476"/>
                            <a:gd name="csY857" fmla="*/ 92598 h 693081"/>
                            <a:gd name="csX858" fmla="*/ 332011 w 1619476"/>
                            <a:gd name="csY858" fmla="*/ 108709 h 693081"/>
                            <a:gd name="csX859" fmla="*/ 331922 w 1619476"/>
                            <a:gd name="csY859" fmla="*/ 108963 h 693081"/>
                            <a:gd name="csX860" fmla="*/ 331744 w 1619476"/>
                            <a:gd name="csY860" fmla="*/ 109534 h 693081"/>
                            <a:gd name="csX861" fmla="*/ 332683 w 1619476"/>
                            <a:gd name="csY861" fmla="*/ 110042 h 693081"/>
                            <a:gd name="csX862" fmla="*/ 333026 w 1619476"/>
                            <a:gd name="csY862" fmla="*/ 109623 h 693081"/>
                            <a:gd name="csX863" fmla="*/ 333280 w 1619476"/>
                            <a:gd name="csY863" fmla="*/ 108950 h 693081"/>
                            <a:gd name="csX864" fmla="*/ 337419 w 1619476"/>
                            <a:gd name="csY864" fmla="*/ 105662 h 693081"/>
                            <a:gd name="csX865" fmla="*/ 337546 w 1619476"/>
                            <a:gd name="csY865" fmla="*/ 105649 h 693081"/>
                            <a:gd name="csX866" fmla="*/ 343488 w 1619476"/>
                            <a:gd name="csY866" fmla="*/ 109966 h 693081"/>
                            <a:gd name="csX867" fmla="*/ 341228 w 1619476"/>
                            <a:gd name="csY867" fmla="*/ 117558 h 693081"/>
                            <a:gd name="csX868" fmla="*/ 340504 w 1619476"/>
                            <a:gd name="csY868" fmla="*/ 112162 h 693081"/>
                            <a:gd name="csX869" fmla="*/ 338092 w 1619476"/>
                            <a:gd name="csY869" fmla="*/ 110651 h 693081"/>
                            <a:gd name="csX870" fmla="*/ 337724 w 1619476"/>
                            <a:gd name="csY870" fmla="*/ 110613 h 693081"/>
                            <a:gd name="csX871" fmla="*/ 334804 w 1619476"/>
                            <a:gd name="csY871" fmla="*/ 111972 h 693081"/>
                            <a:gd name="csX872" fmla="*/ 334639 w 1619476"/>
                            <a:gd name="csY872" fmla="*/ 113851 h 693081"/>
                            <a:gd name="csX873" fmla="*/ 334588 w 1619476"/>
                            <a:gd name="csY873" fmla="*/ 114397 h 693081"/>
                            <a:gd name="csX874" fmla="*/ 334524 w 1619476"/>
                            <a:gd name="csY874" fmla="*/ 115095 h 693081"/>
                            <a:gd name="csX875" fmla="*/ 325117 w 1619476"/>
                            <a:gd name="csY875" fmla="*/ 116187 h 693081"/>
                            <a:gd name="csX876" fmla="*/ 324114 w 1619476"/>
                            <a:gd name="csY876" fmla="*/ 113229 h 693081"/>
                            <a:gd name="csX877" fmla="*/ 320597 w 1619476"/>
                            <a:gd name="csY877" fmla="*/ 112721 h 693081"/>
                            <a:gd name="csX878" fmla="*/ 319759 w 1619476"/>
                            <a:gd name="csY878" fmla="*/ 113571 h 693081"/>
                            <a:gd name="csX879" fmla="*/ 319543 w 1619476"/>
                            <a:gd name="csY879" fmla="*/ 113800 h 693081"/>
                            <a:gd name="csX880" fmla="*/ 318616 w 1619476"/>
                            <a:gd name="csY880" fmla="*/ 114752 h 693081"/>
                            <a:gd name="csX881" fmla="*/ 319188 w 1619476"/>
                            <a:gd name="csY881" fmla="*/ 120160 h 693081"/>
                            <a:gd name="csX882" fmla="*/ 415385 w 1619476"/>
                            <a:gd name="csY882" fmla="*/ 128743 h 693081"/>
                            <a:gd name="csX883" fmla="*/ 414229 w 1619476"/>
                            <a:gd name="csY883" fmla="*/ 124084 h 693081"/>
                            <a:gd name="csX884" fmla="*/ 413467 w 1619476"/>
                            <a:gd name="csY884" fmla="*/ 125709 h 693081"/>
                            <a:gd name="csX885" fmla="*/ 402105 w 1619476"/>
                            <a:gd name="csY885" fmla="*/ 128908 h 693081"/>
                            <a:gd name="csX886" fmla="*/ 391123 w 1619476"/>
                            <a:gd name="csY886" fmla="*/ 123728 h 693081"/>
                            <a:gd name="csX887" fmla="*/ 390843 w 1619476"/>
                            <a:gd name="csY887" fmla="*/ 122001 h 693081"/>
                            <a:gd name="csX888" fmla="*/ 388076 w 1619476"/>
                            <a:gd name="csY888" fmla="*/ 126483 h 693081"/>
                            <a:gd name="csX889" fmla="*/ 386336 w 1619476"/>
                            <a:gd name="csY889" fmla="*/ 120948 h 693081"/>
                            <a:gd name="csX890" fmla="*/ 385689 w 1619476"/>
                            <a:gd name="csY890" fmla="*/ 122725 h 693081"/>
                            <a:gd name="csX891" fmla="*/ 372904 w 1619476"/>
                            <a:gd name="csY891" fmla="*/ 125886 h 693081"/>
                            <a:gd name="csX892" fmla="*/ 362227 w 1619476"/>
                            <a:gd name="csY892" fmla="*/ 118942 h 693081"/>
                            <a:gd name="csX893" fmla="*/ 361757 w 1619476"/>
                            <a:gd name="csY893" fmla="*/ 116187 h 693081"/>
                            <a:gd name="csX894" fmla="*/ 359764 w 1619476"/>
                            <a:gd name="csY894" fmla="*/ 123055 h 693081"/>
                            <a:gd name="csX895" fmla="*/ 358545 w 1619476"/>
                            <a:gd name="csY895" fmla="*/ 118866 h 693081"/>
                            <a:gd name="csX896" fmla="*/ 357758 w 1619476"/>
                            <a:gd name="csY896" fmla="*/ 116187 h 693081"/>
                            <a:gd name="csX897" fmla="*/ 357758 w 1619476"/>
                            <a:gd name="csY897" fmla="*/ 116212 h 693081"/>
                            <a:gd name="csX898" fmla="*/ 357745 w 1619476"/>
                            <a:gd name="csY898" fmla="*/ 116174 h 693081"/>
                            <a:gd name="csX899" fmla="*/ 357288 w 1619476"/>
                            <a:gd name="csY899" fmla="*/ 118942 h 693081"/>
                            <a:gd name="csX900" fmla="*/ 356565 w 1619476"/>
                            <a:gd name="csY900" fmla="*/ 120402 h 693081"/>
                            <a:gd name="csX901" fmla="*/ 353251 w 1619476"/>
                            <a:gd name="csY901" fmla="*/ 123449 h 693081"/>
                            <a:gd name="csX902" fmla="*/ 346598 w 1619476"/>
                            <a:gd name="csY902" fmla="*/ 125886 h 693081"/>
                            <a:gd name="csX903" fmla="*/ 335413 w 1619476"/>
                            <a:gd name="csY903" fmla="*/ 124604 h 693081"/>
                            <a:gd name="csX904" fmla="*/ 333813 w 1619476"/>
                            <a:gd name="csY904" fmla="*/ 122712 h 693081"/>
                            <a:gd name="csX905" fmla="*/ 333191 w 1619476"/>
                            <a:gd name="csY905" fmla="*/ 120948 h 693081"/>
                            <a:gd name="csX906" fmla="*/ 334740 w 1619476"/>
                            <a:gd name="csY906" fmla="*/ 120770 h 693081"/>
                            <a:gd name="csX907" fmla="*/ 335883 w 1619476"/>
                            <a:gd name="csY907" fmla="*/ 121570 h 693081"/>
                            <a:gd name="csX908" fmla="*/ 337064 w 1619476"/>
                            <a:gd name="csY908" fmla="*/ 122408 h 693081"/>
                            <a:gd name="csX909" fmla="*/ 344097 w 1619476"/>
                            <a:gd name="csY909" fmla="*/ 124617 h 693081"/>
                            <a:gd name="csX910" fmla="*/ 345633 w 1619476"/>
                            <a:gd name="csY910" fmla="*/ 124541 h 693081"/>
                            <a:gd name="csX911" fmla="*/ 354711 w 1619476"/>
                            <a:gd name="csY911" fmla="*/ 119792 h 693081"/>
                            <a:gd name="csX912" fmla="*/ 356780 w 1619476"/>
                            <a:gd name="csY912" fmla="*/ 114041 h 693081"/>
                            <a:gd name="csX913" fmla="*/ 356869 w 1619476"/>
                            <a:gd name="csY913" fmla="*/ 114232 h 693081"/>
                            <a:gd name="csX914" fmla="*/ 359840 w 1619476"/>
                            <a:gd name="csY914" fmla="*/ 115298 h 693081"/>
                            <a:gd name="csX915" fmla="*/ 362722 w 1619476"/>
                            <a:gd name="csY915" fmla="*/ 113965 h 693081"/>
                            <a:gd name="csX916" fmla="*/ 364791 w 1619476"/>
                            <a:gd name="csY916" fmla="*/ 119805 h 693081"/>
                            <a:gd name="csX917" fmla="*/ 373882 w 1619476"/>
                            <a:gd name="csY917" fmla="*/ 124541 h 693081"/>
                            <a:gd name="csX918" fmla="*/ 375405 w 1619476"/>
                            <a:gd name="csY918" fmla="*/ 124617 h 693081"/>
                            <a:gd name="csX919" fmla="*/ 382782 w 1619476"/>
                            <a:gd name="csY919" fmla="*/ 122166 h 693081"/>
                            <a:gd name="csX920" fmla="*/ 383302 w 1619476"/>
                            <a:gd name="csY920" fmla="*/ 121798 h 693081"/>
                            <a:gd name="csX921" fmla="*/ 384762 w 1619476"/>
                            <a:gd name="csY921" fmla="*/ 120770 h 693081"/>
                            <a:gd name="csX922" fmla="*/ 392811 w 1619476"/>
                            <a:gd name="csY922" fmla="*/ 121710 h 693081"/>
                            <a:gd name="csX923" fmla="*/ 394259 w 1619476"/>
                            <a:gd name="csY923" fmla="*/ 123220 h 693081"/>
                            <a:gd name="csX924" fmla="*/ 395427 w 1619476"/>
                            <a:gd name="csY924" fmla="*/ 124452 h 693081"/>
                            <a:gd name="csX925" fmla="*/ 403552 w 1619476"/>
                            <a:gd name="csY925" fmla="*/ 127969 h 693081"/>
                            <a:gd name="csX926" fmla="*/ 404225 w 1619476"/>
                            <a:gd name="csY926" fmla="*/ 127981 h 693081"/>
                            <a:gd name="csX927" fmla="*/ 415638 w 1619476"/>
                            <a:gd name="csY927" fmla="*/ 121265 h 693081"/>
                            <a:gd name="csX928" fmla="*/ 415867 w 1619476"/>
                            <a:gd name="csY928" fmla="*/ 122154 h 693081"/>
                            <a:gd name="csX929" fmla="*/ 417264 w 1619476"/>
                            <a:gd name="csY929" fmla="*/ 122839 h 693081"/>
                            <a:gd name="csX930" fmla="*/ 415385 w 1619476"/>
                            <a:gd name="csY930" fmla="*/ 128743 h 693081"/>
                            <a:gd name="csX931" fmla="*/ 402562 w 1619476"/>
                            <a:gd name="csY931" fmla="*/ 172226 h 693081"/>
                            <a:gd name="csX932" fmla="*/ 398309 w 1619476"/>
                            <a:gd name="csY932" fmla="*/ 171452 h 693081"/>
                            <a:gd name="csX933" fmla="*/ 395554 w 1619476"/>
                            <a:gd name="csY933" fmla="*/ 171642 h 693081"/>
                            <a:gd name="csX934" fmla="*/ 394551 w 1619476"/>
                            <a:gd name="csY934" fmla="*/ 171705 h 693081"/>
                            <a:gd name="csX935" fmla="*/ 383823 w 1619476"/>
                            <a:gd name="csY935" fmla="*/ 161904 h 693081"/>
                            <a:gd name="csX936" fmla="*/ 381436 w 1619476"/>
                            <a:gd name="csY936" fmla="*/ 157854 h 693081"/>
                            <a:gd name="csX937" fmla="*/ 379074 w 1619476"/>
                            <a:gd name="csY937" fmla="*/ 155214 h 693081"/>
                            <a:gd name="csX938" fmla="*/ 387898 w 1619476"/>
                            <a:gd name="csY938" fmla="*/ 155798 h 693081"/>
                            <a:gd name="csX939" fmla="*/ 392215 w 1619476"/>
                            <a:gd name="csY939" fmla="*/ 155937 h 693081"/>
                            <a:gd name="csX940" fmla="*/ 398067 w 1619476"/>
                            <a:gd name="csY940" fmla="*/ 156902 h 693081"/>
                            <a:gd name="csX941" fmla="*/ 403946 w 1619476"/>
                            <a:gd name="csY941" fmla="*/ 165447 h 693081"/>
                            <a:gd name="csX942" fmla="*/ 408592 w 1619476"/>
                            <a:gd name="csY942" fmla="*/ 172505 h 693081"/>
                            <a:gd name="csX943" fmla="*/ 402562 w 1619476"/>
                            <a:gd name="csY943" fmla="*/ 172226 h 693081"/>
                            <a:gd name="csX944" fmla="*/ 355739 w 1619476"/>
                            <a:gd name="csY944" fmla="*/ 170461 h 693081"/>
                            <a:gd name="csX945" fmla="*/ 351232 w 1619476"/>
                            <a:gd name="csY945" fmla="*/ 170385 h 693081"/>
                            <a:gd name="csX946" fmla="*/ 343843 w 1619476"/>
                            <a:gd name="csY946" fmla="*/ 169953 h 693081"/>
                            <a:gd name="csX947" fmla="*/ 337051 w 1619476"/>
                            <a:gd name="csY947" fmla="*/ 161638 h 693081"/>
                            <a:gd name="csX948" fmla="*/ 334207 w 1619476"/>
                            <a:gd name="csY948" fmla="*/ 157067 h 693081"/>
                            <a:gd name="csX949" fmla="*/ 332404 w 1619476"/>
                            <a:gd name="csY949" fmla="*/ 155226 h 693081"/>
                            <a:gd name="csX950" fmla="*/ 334829 w 1619476"/>
                            <a:gd name="csY950" fmla="*/ 154185 h 693081"/>
                            <a:gd name="csX951" fmla="*/ 341609 w 1619476"/>
                            <a:gd name="csY951" fmla="*/ 154452 h 693081"/>
                            <a:gd name="csX952" fmla="*/ 345455 w 1619476"/>
                            <a:gd name="csY952" fmla="*/ 154388 h 693081"/>
                            <a:gd name="csX953" fmla="*/ 346039 w 1619476"/>
                            <a:gd name="csY953" fmla="*/ 154223 h 693081"/>
                            <a:gd name="csX954" fmla="*/ 356996 w 1619476"/>
                            <a:gd name="csY954" fmla="*/ 161638 h 693081"/>
                            <a:gd name="csX955" fmla="*/ 357098 w 1619476"/>
                            <a:gd name="csY955" fmla="*/ 161980 h 693081"/>
                            <a:gd name="csX956" fmla="*/ 362024 w 1619476"/>
                            <a:gd name="csY956" fmla="*/ 170461 h 693081"/>
                            <a:gd name="csX957" fmla="*/ 355739 w 1619476"/>
                            <a:gd name="csY957" fmla="*/ 170461 h 693081"/>
                            <a:gd name="csX958" fmla="*/ 355244 w 1619476"/>
                            <a:gd name="csY958" fmla="*/ 41257 h 693081"/>
                            <a:gd name="csX959" fmla="*/ 348883 w 1619476"/>
                            <a:gd name="csY959" fmla="*/ 44405 h 693081"/>
                            <a:gd name="csX960" fmla="*/ 348883 w 1619476"/>
                            <a:gd name="csY960" fmla="*/ 35620 h 693081"/>
                            <a:gd name="csX961" fmla="*/ 355498 w 1619476"/>
                            <a:gd name="csY961" fmla="*/ 38844 h 693081"/>
                            <a:gd name="csX962" fmla="*/ 355244 w 1619476"/>
                            <a:gd name="csY962" fmla="*/ 41257 h 693081"/>
                            <a:gd name="csX963" fmla="*/ 370873 w 1619476"/>
                            <a:gd name="csY963" fmla="*/ 35620 h 693081"/>
                            <a:gd name="csX964" fmla="*/ 370873 w 1619476"/>
                            <a:gd name="csY964" fmla="*/ 44405 h 693081"/>
                            <a:gd name="csX965" fmla="*/ 364360 w 1619476"/>
                            <a:gd name="csY965" fmla="*/ 41168 h 693081"/>
                            <a:gd name="csX966" fmla="*/ 364791 w 1619476"/>
                            <a:gd name="csY966" fmla="*/ 39784 h 693081"/>
                            <a:gd name="csX967" fmla="*/ 364309 w 1619476"/>
                            <a:gd name="csY967" fmla="*/ 38844 h 693081"/>
                            <a:gd name="csX968" fmla="*/ 370873 w 1619476"/>
                            <a:gd name="csY968" fmla="*/ 35620 h 693081"/>
                            <a:gd name="csX969" fmla="*/ 459528 w 1619476"/>
                            <a:gd name="csY969" fmla="*/ 64083 h 693081"/>
                            <a:gd name="csX970" fmla="*/ 463413 w 1619476"/>
                            <a:gd name="csY970" fmla="*/ 61037 h 693081"/>
                            <a:gd name="csX971" fmla="*/ 465229 w 1619476"/>
                            <a:gd name="csY971" fmla="*/ 62166 h 693081"/>
                            <a:gd name="csX972" fmla="*/ 466460 w 1619476"/>
                            <a:gd name="csY972" fmla="*/ 65962 h 693081"/>
                            <a:gd name="csX973" fmla="*/ 464772 w 1619476"/>
                            <a:gd name="csY973" fmla="*/ 67296 h 693081"/>
                            <a:gd name="csX974" fmla="*/ 457142 w 1619476"/>
                            <a:gd name="csY974" fmla="*/ 75002 h 693081"/>
                            <a:gd name="csX975" fmla="*/ 459528 w 1619476"/>
                            <a:gd name="csY975" fmla="*/ 64083 h 693081"/>
                            <a:gd name="csX976" fmla="*/ 469190 w 1619476"/>
                            <a:gd name="csY976" fmla="*/ 73580 h 693081"/>
                            <a:gd name="csX977" fmla="*/ 469418 w 1619476"/>
                            <a:gd name="csY977" fmla="*/ 74278 h 693081"/>
                            <a:gd name="csX978" fmla="*/ 469825 w 1619476"/>
                            <a:gd name="csY978" fmla="*/ 75345 h 693081"/>
                            <a:gd name="csX979" fmla="*/ 471044 w 1619476"/>
                            <a:gd name="csY979" fmla="*/ 76652 h 693081"/>
                            <a:gd name="csX980" fmla="*/ 472707 w 1619476"/>
                            <a:gd name="csY980" fmla="*/ 79344 h 693081"/>
                            <a:gd name="csX981" fmla="*/ 472707 w 1619476"/>
                            <a:gd name="csY981" fmla="*/ 79979 h 693081"/>
                            <a:gd name="csX982" fmla="*/ 473341 w 1619476"/>
                            <a:gd name="csY982" fmla="*/ 79991 h 693081"/>
                            <a:gd name="csX983" fmla="*/ 473963 w 1619476"/>
                            <a:gd name="csY983" fmla="*/ 79966 h 693081"/>
                            <a:gd name="csX984" fmla="*/ 473989 w 1619476"/>
                            <a:gd name="csY984" fmla="*/ 79344 h 693081"/>
                            <a:gd name="csX985" fmla="*/ 475220 w 1619476"/>
                            <a:gd name="csY985" fmla="*/ 74938 h 693081"/>
                            <a:gd name="csX986" fmla="*/ 476744 w 1619476"/>
                            <a:gd name="csY986" fmla="*/ 72336 h 693081"/>
                            <a:gd name="csX987" fmla="*/ 477607 w 1619476"/>
                            <a:gd name="csY987" fmla="*/ 74380 h 693081"/>
                            <a:gd name="csX988" fmla="*/ 478128 w 1619476"/>
                            <a:gd name="csY988" fmla="*/ 80588 h 693081"/>
                            <a:gd name="csX989" fmla="*/ 478623 w 1619476"/>
                            <a:gd name="csY989" fmla="*/ 81400 h 693081"/>
                            <a:gd name="csX990" fmla="*/ 478813 w 1619476"/>
                            <a:gd name="csY990" fmla="*/ 81426 h 693081"/>
                            <a:gd name="csX991" fmla="*/ 479588 w 1619476"/>
                            <a:gd name="csY991" fmla="*/ 80448 h 693081"/>
                            <a:gd name="csX992" fmla="*/ 482165 w 1619476"/>
                            <a:gd name="csY992" fmla="*/ 75725 h 693081"/>
                            <a:gd name="csX993" fmla="*/ 482152 w 1619476"/>
                            <a:gd name="csY993" fmla="*/ 75713 h 693081"/>
                            <a:gd name="csX994" fmla="*/ 483777 w 1619476"/>
                            <a:gd name="csY994" fmla="*/ 74291 h 693081"/>
                            <a:gd name="csX995" fmla="*/ 482546 w 1619476"/>
                            <a:gd name="csY995" fmla="*/ 78988 h 693081"/>
                            <a:gd name="csX996" fmla="*/ 482520 w 1619476"/>
                            <a:gd name="csY996" fmla="*/ 79585 h 693081"/>
                            <a:gd name="csX997" fmla="*/ 480261 w 1619476"/>
                            <a:gd name="csY997" fmla="*/ 85704 h 693081"/>
                            <a:gd name="csX998" fmla="*/ 475690 w 1619476"/>
                            <a:gd name="csY998" fmla="*/ 85438 h 693081"/>
                            <a:gd name="csX999" fmla="*/ 472288 w 1619476"/>
                            <a:gd name="csY999" fmla="*/ 85171 h 693081"/>
                            <a:gd name="csX1000" fmla="*/ 470904 w 1619476"/>
                            <a:gd name="csY1000" fmla="*/ 85196 h 693081"/>
                            <a:gd name="csX1001" fmla="*/ 471234 w 1619476"/>
                            <a:gd name="csY1001" fmla="*/ 82353 h 693081"/>
                            <a:gd name="csX1002" fmla="*/ 470688 w 1619476"/>
                            <a:gd name="csY1002" fmla="*/ 81527 h 693081"/>
                            <a:gd name="csX1003" fmla="*/ 469190 w 1619476"/>
                            <a:gd name="csY1003" fmla="*/ 73580 h 693081"/>
                            <a:gd name="csX1004" fmla="*/ 447861 w 1619476"/>
                            <a:gd name="csY1004" fmla="*/ 106195 h 693081"/>
                            <a:gd name="csX1005" fmla="*/ 447911 w 1619476"/>
                            <a:gd name="csY1005" fmla="*/ 106233 h 693081"/>
                            <a:gd name="csX1006" fmla="*/ 447861 w 1619476"/>
                            <a:gd name="csY1006" fmla="*/ 106195 h 693081"/>
                            <a:gd name="csX1007" fmla="*/ 451124 w 1619476"/>
                            <a:gd name="csY1007" fmla="*/ 96585 h 693081"/>
                            <a:gd name="csX1008" fmla="*/ 453155 w 1619476"/>
                            <a:gd name="csY1008" fmla="*/ 94299 h 693081"/>
                            <a:gd name="csX1009" fmla="*/ 454044 w 1619476"/>
                            <a:gd name="csY1009" fmla="*/ 94198 h 693081"/>
                            <a:gd name="csX1010" fmla="*/ 454044 w 1619476"/>
                            <a:gd name="csY1010" fmla="*/ 94223 h 693081"/>
                            <a:gd name="csX1011" fmla="*/ 457230 w 1619476"/>
                            <a:gd name="csY1011" fmla="*/ 96204 h 693081"/>
                            <a:gd name="csX1012" fmla="*/ 454514 w 1619476"/>
                            <a:gd name="csY1012" fmla="*/ 98692 h 693081"/>
                            <a:gd name="csX1013" fmla="*/ 450552 w 1619476"/>
                            <a:gd name="csY1013" fmla="*/ 102031 h 693081"/>
                            <a:gd name="csX1014" fmla="*/ 451124 w 1619476"/>
                            <a:gd name="csY1014" fmla="*/ 96585 h 693081"/>
                            <a:gd name="csX1015" fmla="*/ 468885 w 1619476"/>
                            <a:gd name="csY1015" fmla="*/ 111769 h 693081"/>
                            <a:gd name="csX1016" fmla="*/ 471412 w 1619476"/>
                            <a:gd name="csY1016" fmla="*/ 113902 h 693081"/>
                            <a:gd name="csX1017" fmla="*/ 473849 w 1619476"/>
                            <a:gd name="csY1017" fmla="*/ 115222 h 693081"/>
                            <a:gd name="csX1018" fmla="*/ 473735 w 1619476"/>
                            <a:gd name="csY1018" fmla="*/ 113724 h 693081"/>
                            <a:gd name="csX1019" fmla="*/ 471082 w 1619476"/>
                            <a:gd name="csY1019" fmla="*/ 107021 h 693081"/>
                            <a:gd name="csX1020" fmla="*/ 474967 w 1619476"/>
                            <a:gd name="csY1020" fmla="*/ 111312 h 693081"/>
                            <a:gd name="csX1021" fmla="*/ 475068 w 1619476"/>
                            <a:gd name="csY1021" fmla="*/ 111489 h 693081"/>
                            <a:gd name="csX1022" fmla="*/ 476211 w 1619476"/>
                            <a:gd name="csY1022" fmla="*/ 112416 h 693081"/>
                            <a:gd name="csX1023" fmla="*/ 476363 w 1619476"/>
                            <a:gd name="csY1023" fmla="*/ 112403 h 693081"/>
                            <a:gd name="csX1024" fmla="*/ 477417 w 1619476"/>
                            <a:gd name="csY1024" fmla="*/ 110575 h 693081"/>
                            <a:gd name="csX1025" fmla="*/ 479715 w 1619476"/>
                            <a:gd name="csY1025" fmla="*/ 103199 h 693081"/>
                            <a:gd name="csX1026" fmla="*/ 480667 w 1619476"/>
                            <a:gd name="csY1026" fmla="*/ 108849 h 693081"/>
                            <a:gd name="csX1027" fmla="*/ 480692 w 1619476"/>
                            <a:gd name="csY1027" fmla="*/ 109179 h 693081"/>
                            <a:gd name="csX1028" fmla="*/ 480781 w 1619476"/>
                            <a:gd name="csY1028" fmla="*/ 114079 h 693081"/>
                            <a:gd name="csX1029" fmla="*/ 481276 w 1619476"/>
                            <a:gd name="csY1029" fmla="*/ 115032 h 693081"/>
                            <a:gd name="csX1030" fmla="*/ 482571 w 1619476"/>
                            <a:gd name="csY1030" fmla="*/ 114156 h 693081"/>
                            <a:gd name="csX1031" fmla="*/ 485936 w 1619476"/>
                            <a:gd name="csY1031" fmla="*/ 110118 h 693081"/>
                            <a:gd name="csX1032" fmla="*/ 487345 w 1619476"/>
                            <a:gd name="csY1032" fmla="*/ 108861 h 693081"/>
                            <a:gd name="csX1033" fmla="*/ 487040 w 1619476"/>
                            <a:gd name="csY1033" fmla="*/ 109610 h 693081"/>
                            <a:gd name="csX1034" fmla="*/ 485275 w 1619476"/>
                            <a:gd name="csY1034" fmla="*/ 113597 h 693081"/>
                            <a:gd name="csX1035" fmla="*/ 484526 w 1619476"/>
                            <a:gd name="csY1035" fmla="*/ 117291 h 693081"/>
                            <a:gd name="csX1036" fmla="*/ 484755 w 1619476"/>
                            <a:gd name="csY1036" fmla="*/ 118701 h 693081"/>
                            <a:gd name="csX1037" fmla="*/ 482965 w 1619476"/>
                            <a:gd name="csY1037" fmla="*/ 125810 h 693081"/>
                            <a:gd name="csX1038" fmla="*/ 479893 w 1619476"/>
                            <a:gd name="csY1038" fmla="*/ 125671 h 693081"/>
                            <a:gd name="csX1039" fmla="*/ 476338 w 1619476"/>
                            <a:gd name="csY1039" fmla="*/ 125214 h 693081"/>
                            <a:gd name="csX1040" fmla="*/ 471208 w 1619476"/>
                            <a:gd name="csY1040" fmla="*/ 126382 h 693081"/>
                            <a:gd name="csX1041" fmla="*/ 469317 w 1619476"/>
                            <a:gd name="csY1041" fmla="*/ 126902 h 693081"/>
                            <a:gd name="csX1042" fmla="*/ 469533 w 1619476"/>
                            <a:gd name="csY1042" fmla="*/ 126775 h 693081"/>
                            <a:gd name="csX1043" fmla="*/ 471043 w 1619476"/>
                            <a:gd name="csY1043" fmla="*/ 122128 h 693081"/>
                            <a:gd name="csX1044" fmla="*/ 467273 w 1619476"/>
                            <a:gd name="csY1044" fmla="*/ 111134 h 693081"/>
                            <a:gd name="csX1045" fmla="*/ 466587 w 1619476"/>
                            <a:gd name="csY1045" fmla="*/ 110486 h 693081"/>
                            <a:gd name="csX1046" fmla="*/ 468885 w 1619476"/>
                            <a:gd name="csY1046" fmla="*/ 111769 h 693081"/>
                            <a:gd name="csX1047" fmla="*/ 231319 w 1619476"/>
                            <a:gd name="csY1047" fmla="*/ 110156 h 693081"/>
                            <a:gd name="csX1048" fmla="*/ 233160 w 1619476"/>
                            <a:gd name="csY1048" fmla="*/ 114270 h 693081"/>
                            <a:gd name="csX1049" fmla="*/ 233719 w 1619476"/>
                            <a:gd name="csY1049" fmla="*/ 117126 h 693081"/>
                            <a:gd name="csX1050" fmla="*/ 233503 w 1619476"/>
                            <a:gd name="csY1050" fmla="*/ 118472 h 693081"/>
                            <a:gd name="csX1051" fmla="*/ 236169 w 1619476"/>
                            <a:gd name="csY1051" fmla="*/ 127042 h 693081"/>
                            <a:gd name="csX1052" fmla="*/ 234862 w 1619476"/>
                            <a:gd name="csY1052" fmla="*/ 130889 h 693081"/>
                            <a:gd name="csX1053" fmla="*/ 234189 w 1619476"/>
                            <a:gd name="csY1053" fmla="*/ 131104 h 693081"/>
                            <a:gd name="csX1054" fmla="*/ 233909 w 1619476"/>
                            <a:gd name="csY1054" fmla="*/ 132349 h 693081"/>
                            <a:gd name="csX1055" fmla="*/ 235725 w 1619476"/>
                            <a:gd name="csY1055" fmla="*/ 131841 h 693081"/>
                            <a:gd name="csX1056" fmla="*/ 237426 w 1619476"/>
                            <a:gd name="csY1056" fmla="*/ 127232 h 693081"/>
                            <a:gd name="csX1057" fmla="*/ 238581 w 1619476"/>
                            <a:gd name="csY1057" fmla="*/ 127207 h 693081"/>
                            <a:gd name="csX1058" fmla="*/ 237197 w 1619476"/>
                            <a:gd name="csY1058" fmla="*/ 132184 h 693081"/>
                            <a:gd name="csX1059" fmla="*/ 236220 w 1619476"/>
                            <a:gd name="csY1059" fmla="*/ 132577 h 693081"/>
                            <a:gd name="csX1060" fmla="*/ 236029 w 1619476"/>
                            <a:gd name="csY1060" fmla="*/ 133834 h 693081"/>
                            <a:gd name="csX1061" fmla="*/ 238124 w 1619476"/>
                            <a:gd name="csY1061" fmla="*/ 133060 h 693081"/>
                            <a:gd name="csX1062" fmla="*/ 239851 w 1619476"/>
                            <a:gd name="csY1062" fmla="*/ 126927 h 693081"/>
                            <a:gd name="csX1063" fmla="*/ 239978 w 1619476"/>
                            <a:gd name="csY1063" fmla="*/ 126889 h 693081"/>
                            <a:gd name="csX1064" fmla="*/ 241400 w 1619476"/>
                            <a:gd name="csY1064" fmla="*/ 126547 h 693081"/>
                            <a:gd name="csX1065" fmla="*/ 240270 w 1619476"/>
                            <a:gd name="csY1065" fmla="*/ 133123 h 693081"/>
                            <a:gd name="csX1066" fmla="*/ 239597 w 1619476"/>
                            <a:gd name="csY1066" fmla="*/ 133491 h 693081"/>
                            <a:gd name="csX1067" fmla="*/ 239635 w 1619476"/>
                            <a:gd name="csY1067" fmla="*/ 134773 h 693081"/>
                            <a:gd name="csX1068" fmla="*/ 241324 w 1619476"/>
                            <a:gd name="csY1068" fmla="*/ 133834 h 693081"/>
                            <a:gd name="csX1069" fmla="*/ 242669 w 1619476"/>
                            <a:gd name="csY1069" fmla="*/ 126470 h 693081"/>
                            <a:gd name="csX1070" fmla="*/ 243380 w 1619476"/>
                            <a:gd name="csY1070" fmla="*/ 126496 h 693081"/>
                            <a:gd name="csX1071" fmla="*/ 243786 w 1619476"/>
                            <a:gd name="csY1071" fmla="*/ 132425 h 693081"/>
                            <a:gd name="csX1072" fmla="*/ 243215 w 1619476"/>
                            <a:gd name="csY1072" fmla="*/ 145120 h 693081"/>
                            <a:gd name="csX1073" fmla="*/ 242111 w 1619476"/>
                            <a:gd name="csY1073" fmla="*/ 145438 h 693081"/>
                            <a:gd name="csX1074" fmla="*/ 242390 w 1619476"/>
                            <a:gd name="csY1074" fmla="*/ 143153 h 693081"/>
                            <a:gd name="csX1075" fmla="*/ 241171 w 1619476"/>
                            <a:gd name="csY1075" fmla="*/ 142721 h 693081"/>
                            <a:gd name="csX1076" fmla="*/ 241400 w 1619476"/>
                            <a:gd name="csY1076" fmla="*/ 146504 h 693081"/>
                            <a:gd name="csX1077" fmla="*/ 242288 w 1619476"/>
                            <a:gd name="csY1077" fmla="*/ 146771 h 693081"/>
                            <a:gd name="csX1078" fmla="*/ 244040 w 1619476"/>
                            <a:gd name="csY1078" fmla="*/ 146098 h 693081"/>
                            <a:gd name="csX1079" fmla="*/ 244980 w 1619476"/>
                            <a:gd name="csY1079" fmla="*/ 132006 h 693081"/>
                            <a:gd name="csX1080" fmla="*/ 244650 w 1619476"/>
                            <a:gd name="csY1080" fmla="*/ 126597 h 693081"/>
                            <a:gd name="csX1081" fmla="*/ 244751 w 1619476"/>
                            <a:gd name="csY1081" fmla="*/ 126610 h 693081"/>
                            <a:gd name="csX1082" fmla="*/ 245742 w 1619476"/>
                            <a:gd name="csY1082" fmla="*/ 133047 h 693081"/>
                            <a:gd name="csX1083" fmla="*/ 247481 w 1619476"/>
                            <a:gd name="csY1083" fmla="*/ 134316 h 693081"/>
                            <a:gd name="csX1084" fmla="*/ 247735 w 1619476"/>
                            <a:gd name="csY1084" fmla="*/ 133060 h 693081"/>
                            <a:gd name="csX1085" fmla="*/ 245996 w 1619476"/>
                            <a:gd name="csY1085" fmla="*/ 126851 h 693081"/>
                            <a:gd name="csX1086" fmla="*/ 247443 w 1619476"/>
                            <a:gd name="csY1086" fmla="*/ 127385 h 693081"/>
                            <a:gd name="csX1087" fmla="*/ 248116 w 1619476"/>
                            <a:gd name="csY1087" fmla="*/ 132628 h 693081"/>
                            <a:gd name="csX1088" fmla="*/ 250249 w 1619476"/>
                            <a:gd name="csY1088" fmla="*/ 134113 h 693081"/>
                            <a:gd name="csX1089" fmla="*/ 250515 w 1619476"/>
                            <a:gd name="csY1089" fmla="*/ 132856 h 693081"/>
                            <a:gd name="csX1090" fmla="*/ 249195 w 1619476"/>
                            <a:gd name="csY1090" fmla="*/ 131955 h 693081"/>
                            <a:gd name="csX1091" fmla="*/ 248649 w 1619476"/>
                            <a:gd name="csY1091" fmla="*/ 127930 h 693081"/>
                            <a:gd name="csX1092" fmla="*/ 250503 w 1619476"/>
                            <a:gd name="csY1092" fmla="*/ 128172 h 693081"/>
                            <a:gd name="csX1093" fmla="*/ 257714 w 1619476"/>
                            <a:gd name="csY1093" fmla="*/ 114828 h 693081"/>
                            <a:gd name="csX1094" fmla="*/ 260367 w 1619476"/>
                            <a:gd name="csY1094" fmla="*/ 100114 h 693081"/>
                            <a:gd name="csX1095" fmla="*/ 261358 w 1619476"/>
                            <a:gd name="csY1095" fmla="*/ 97816 h 693081"/>
                            <a:gd name="csX1096" fmla="*/ 261434 w 1619476"/>
                            <a:gd name="csY1096" fmla="*/ 97676 h 693081"/>
                            <a:gd name="csX1097" fmla="*/ 269572 w 1619476"/>
                            <a:gd name="csY1097" fmla="*/ 108531 h 693081"/>
                            <a:gd name="csX1098" fmla="*/ 269915 w 1619476"/>
                            <a:gd name="csY1098" fmla="*/ 110055 h 693081"/>
                            <a:gd name="csX1099" fmla="*/ 275057 w 1619476"/>
                            <a:gd name="csY1099" fmla="*/ 114486 h 693081"/>
                            <a:gd name="csX1100" fmla="*/ 301236 w 1619476"/>
                            <a:gd name="csY1100" fmla="*/ 151798 h 693081"/>
                            <a:gd name="csX1101" fmla="*/ 302188 w 1619476"/>
                            <a:gd name="csY1101" fmla="*/ 152814 h 693081"/>
                            <a:gd name="csX1102" fmla="*/ 302023 w 1619476"/>
                            <a:gd name="csY1102" fmla="*/ 152814 h 693081"/>
                            <a:gd name="csX1103" fmla="*/ 290622 w 1619476"/>
                            <a:gd name="csY1103" fmla="*/ 160140 h 693081"/>
                            <a:gd name="csX1104" fmla="*/ 292742 w 1619476"/>
                            <a:gd name="csY1104" fmla="*/ 171782 h 693081"/>
                            <a:gd name="csX1105" fmla="*/ 299674 w 1619476"/>
                            <a:gd name="csY1105" fmla="*/ 175006 h 693081"/>
                            <a:gd name="csX1106" fmla="*/ 303902 w 1619476"/>
                            <a:gd name="csY1106" fmla="*/ 174257 h 693081"/>
                            <a:gd name="csX1107" fmla="*/ 307558 w 1619476"/>
                            <a:gd name="csY1107" fmla="*/ 173788 h 693081"/>
                            <a:gd name="csX1108" fmla="*/ 317727 w 1619476"/>
                            <a:gd name="csY1108" fmla="*/ 172797 h 693081"/>
                            <a:gd name="csX1109" fmla="*/ 319111 w 1619476"/>
                            <a:gd name="csY1109" fmla="*/ 173508 h 693081"/>
                            <a:gd name="csX1110" fmla="*/ 327503 w 1619476"/>
                            <a:gd name="csY1110" fmla="*/ 172988 h 693081"/>
                            <a:gd name="csX1111" fmla="*/ 333064 w 1619476"/>
                            <a:gd name="csY1111" fmla="*/ 173330 h 693081"/>
                            <a:gd name="csX1112" fmla="*/ 343678 w 1619476"/>
                            <a:gd name="csY1112" fmla="*/ 172035 h 693081"/>
                            <a:gd name="csX1113" fmla="*/ 351918 w 1619476"/>
                            <a:gd name="csY1113" fmla="*/ 172175 h 693081"/>
                            <a:gd name="csX1114" fmla="*/ 355180 w 1619476"/>
                            <a:gd name="csY1114" fmla="*/ 172289 h 693081"/>
                            <a:gd name="csX1115" fmla="*/ 364093 w 1619476"/>
                            <a:gd name="csY1115" fmla="*/ 171858 h 693081"/>
                            <a:gd name="csX1116" fmla="*/ 368130 w 1619476"/>
                            <a:gd name="csY1116" fmla="*/ 173000 h 693081"/>
                            <a:gd name="csX1117" fmla="*/ 372739 w 1619476"/>
                            <a:gd name="csY1117" fmla="*/ 172772 h 693081"/>
                            <a:gd name="csX1118" fmla="*/ 378668 w 1619476"/>
                            <a:gd name="csY1118" fmla="*/ 173242 h 693081"/>
                            <a:gd name="csX1119" fmla="*/ 389891 w 1619476"/>
                            <a:gd name="csY1119" fmla="*/ 172404 h 693081"/>
                            <a:gd name="csX1120" fmla="*/ 395922 w 1619476"/>
                            <a:gd name="csY1120" fmla="*/ 173546 h 693081"/>
                            <a:gd name="csX1121" fmla="*/ 401787 w 1619476"/>
                            <a:gd name="csY1121" fmla="*/ 173991 h 693081"/>
                            <a:gd name="csX1122" fmla="*/ 410497 w 1619476"/>
                            <a:gd name="csY1122" fmla="*/ 173800 h 693081"/>
                            <a:gd name="csX1123" fmla="*/ 412922 w 1619476"/>
                            <a:gd name="csY1123" fmla="*/ 174410 h 693081"/>
                            <a:gd name="csX1124" fmla="*/ 415372 w 1619476"/>
                            <a:gd name="csY1124" fmla="*/ 174206 h 693081"/>
                            <a:gd name="csX1125" fmla="*/ 422443 w 1619476"/>
                            <a:gd name="csY1125" fmla="*/ 174435 h 693081"/>
                            <a:gd name="csX1126" fmla="*/ 429515 w 1619476"/>
                            <a:gd name="csY1126" fmla="*/ 170931 h 693081"/>
                            <a:gd name="csX1127" fmla="*/ 425402 w 1619476"/>
                            <a:gd name="csY1127" fmla="*/ 155074 h 693081"/>
                            <a:gd name="csX1128" fmla="*/ 416781 w 1619476"/>
                            <a:gd name="csY1128" fmla="*/ 153093 h 693081"/>
                            <a:gd name="csX1129" fmla="*/ 418279 w 1619476"/>
                            <a:gd name="csY1129" fmla="*/ 151798 h 693081"/>
                            <a:gd name="csX1130" fmla="*/ 444446 w 1619476"/>
                            <a:gd name="csY1130" fmla="*/ 114486 h 693081"/>
                            <a:gd name="csX1131" fmla="*/ 449587 w 1619476"/>
                            <a:gd name="csY1131" fmla="*/ 110055 h 693081"/>
                            <a:gd name="csX1132" fmla="*/ 449917 w 1619476"/>
                            <a:gd name="csY1132" fmla="*/ 108646 h 693081"/>
                            <a:gd name="csX1133" fmla="*/ 458068 w 1619476"/>
                            <a:gd name="csY1133" fmla="*/ 97676 h 693081"/>
                            <a:gd name="csX1134" fmla="*/ 458119 w 1619476"/>
                            <a:gd name="csY1134" fmla="*/ 97740 h 693081"/>
                            <a:gd name="csX1135" fmla="*/ 459198 w 1619476"/>
                            <a:gd name="csY1135" fmla="*/ 100228 h 693081"/>
                            <a:gd name="csX1136" fmla="*/ 461801 w 1619476"/>
                            <a:gd name="csY1136" fmla="*/ 114828 h 693081"/>
                            <a:gd name="csX1137" fmla="*/ 468999 w 1619476"/>
                            <a:gd name="csY1137" fmla="*/ 128172 h 693081"/>
                            <a:gd name="csX1138" fmla="*/ 469291 w 1619476"/>
                            <a:gd name="csY1138" fmla="*/ 128184 h 693081"/>
                            <a:gd name="csX1139" fmla="*/ 470853 w 1619476"/>
                            <a:gd name="csY1139" fmla="*/ 127943 h 693081"/>
                            <a:gd name="csX1140" fmla="*/ 470307 w 1619476"/>
                            <a:gd name="csY1140" fmla="*/ 131955 h 693081"/>
                            <a:gd name="csX1141" fmla="*/ 468999 w 1619476"/>
                            <a:gd name="csY1141" fmla="*/ 132856 h 693081"/>
                            <a:gd name="csX1142" fmla="*/ 469266 w 1619476"/>
                            <a:gd name="csY1142" fmla="*/ 134113 h 693081"/>
                            <a:gd name="csX1143" fmla="*/ 471386 w 1619476"/>
                            <a:gd name="csY1143" fmla="*/ 132641 h 693081"/>
                            <a:gd name="csX1144" fmla="*/ 472059 w 1619476"/>
                            <a:gd name="csY1144" fmla="*/ 127397 h 693081"/>
                            <a:gd name="csX1145" fmla="*/ 473506 w 1619476"/>
                            <a:gd name="csY1145" fmla="*/ 126851 h 693081"/>
                            <a:gd name="csX1146" fmla="*/ 471767 w 1619476"/>
                            <a:gd name="csY1146" fmla="*/ 133059 h 693081"/>
                            <a:gd name="csX1147" fmla="*/ 472021 w 1619476"/>
                            <a:gd name="csY1147" fmla="*/ 134316 h 693081"/>
                            <a:gd name="csX1148" fmla="*/ 473773 w 1619476"/>
                            <a:gd name="csY1148" fmla="*/ 133047 h 693081"/>
                            <a:gd name="csX1149" fmla="*/ 474763 w 1619476"/>
                            <a:gd name="csY1149" fmla="*/ 126610 h 693081"/>
                            <a:gd name="csX1150" fmla="*/ 474865 w 1619476"/>
                            <a:gd name="csY1150" fmla="*/ 126597 h 693081"/>
                            <a:gd name="csX1151" fmla="*/ 474509 w 1619476"/>
                            <a:gd name="csY1151" fmla="*/ 132031 h 693081"/>
                            <a:gd name="csX1152" fmla="*/ 475474 w 1619476"/>
                            <a:gd name="csY1152" fmla="*/ 146085 h 693081"/>
                            <a:gd name="csX1153" fmla="*/ 477201 w 1619476"/>
                            <a:gd name="csY1153" fmla="*/ 146771 h 693081"/>
                            <a:gd name="csX1154" fmla="*/ 478102 w 1619476"/>
                            <a:gd name="csY1154" fmla="*/ 146504 h 693081"/>
                            <a:gd name="csX1155" fmla="*/ 478331 w 1619476"/>
                            <a:gd name="csY1155" fmla="*/ 142721 h 693081"/>
                            <a:gd name="csX1156" fmla="*/ 477125 w 1619476"/>
                            <a:gd name="csY1156" fmla="*/ 143153 h 693081"/>
                            <a:gd name="csX1157" fmla="*/ 477391 w 1619476"/>
                            <a:gd name="csY1157" fmla="*/ 145438 h 693081"/>
                            <a:gd name="csX1158" fmla="*/ 476299 w 1619476"/>
                            <a:gd name="csY1158" fmla="*/ 145120 h 693081"/>
                            <a:gd name="csX1159" fmla="*/ 475728 w 1619476"/>
                            <a:gd name="csY1159" fmla="*/ 132437 h 693081"/>
                            <a:gd name="csX1160" fmla="*/ 476122 w 1619476"/>
                            <a:gd name="csY1160" fmla="*/ 126496 h 693081"/>
                            <a:gd name="csX1161" fmla="*/ 476845 w 1619476"/>
                            <a:gd name="csY1161" fmla="*/ 126470 h 693081"/>
                            <a:gd name="csX1162" fmla="*/ 478191 w 1619476"/>
                            <a:gd name="csY1162" fmla="*/ 133872 h 693081"/>
                            <a:gd name="csX1163" fmla="*/ 479880 w 1619476"/>
                            <a:gd name="csY1163" fmla="*/ 134773 h 693081"/>
                            <a:gd name="csX1164" fmla="*/ 479905 w 1619476"/>
                            <a:gd name="csY1164" fmla="*/ 133491 h 693081"/>
                            <a:gd name="csX1165" fmla="*/ 479245 w 1619476"/>
                            <a:gd name="csY1165" fmla="*/ 133123 h 693081"/>
                            <a:gd name="csX1166" fmla="*/ 478090 w 1619476"/>
                            <a:gd name="csY1166" fmla="*/ 126547 h 693081"/>
                            <a:gd name="csX1167" fmla="*/ 479512 w 1619476"/>
                            <a:gd name="csY1167" fmla="*/ 126889 h 693081"/>
                            <a:gd name="csX1168" fmla="*/ 479651 w 1619476"/>
                            <a:gd name="csY1168" fmla="*/ 126927 h 693081"/>
                            <a:gd name="csX1169" fmla="*/ 481390 w 1619476"/>
                            <a:gd name="csY1169" fmla="*/ 133059 h 693081"/>
                            <a:gd name="csX1170" fmla="*/ 483473 w 1619476"/>
                            <a:gd name="csY1170" fmla="*/ 133834 h 693081"/>
                            <a:gd name="csX1171" fmla="*/ 483282 w 1619476"/>
                            <a:gd name="csY1171" fmla="*/ 132577 h 693081"/>
                            <a:gd name="csX1172" fmla="*/ 482317 w 1619476"/>
                            <a:gd name="csY1172" fmla="*/ 132183 h 693081"/>
                            <a:gd name="csX1173" fmla="*/ 480921 w 1619476"/>
                            <a:gd name="csY1173" fmla="*/ 127207 h 693081"/>
                            <a:gd name="csX1174" fmla="*/ 482076 w 1619476"/>
                            <a:gd name="csY1174" fmla="*/ 127232 h 693081"/>
                            <a:gd name="csX1175" fmla="*/ 483790 w 1619476"/>
                            <a:gd name="csY1175" fmla="*/ 131828 h 693081"/>
                            <a:gd name="csX1176" fmla="*/ 485618 w 1619476"/>
                            <a:gd name="csY1176" fmla="*/ 132348 h 693081"/>
                            <a:gd name="csX1177" fmla="*/ 485326 w 1619476"/>
                            <a:gd name="csY1177" fmla="*/ 131104 h 693081"/>
                            <a:gd name="csX1178" fmla="*/ 484653 w 1619476"/>
                            <a:gd name="csY1178" fmla="*/ 130888 h 693081"/>
                            <a:gd name="csX1179" fmla="*/ 483346 w 1619476"/>
                            <a:gd name="csY1179" fmla="*/ 127042 h 693081"/>
                            <a:gd name="csX1180" fmla="*/ 486012 w 1619476"/>
                            <a:gd name="csY1180" fmla="*/ 118497 h 693081"/>
                            <a:gd name="csX1181" fmla="*/ 485796 w 1619476"/>
                            <a:gd name="csY1181" fmla="*/ 117114 h 693081"/>
                            <a:gd name="csX1182" fmla="*/ 486355 w 1619476"/>
                            <a:gd name="csY1182" fmla="*/ 114270 h 693081"/>
                            <a:gd name="csX1183" fmla="*/ 488221 w 1619476"/>
                            <a:gd name="csY1183" fmla="*/ 110093 h 693081"/>
                            <a:gd name="csX1184" fmla="*/ 488906 w 1619476"/>
                            <a:gd name="csY1184" fmla="*/ 108455 h 693081"/>
                            <a:gd name="csX1185" fmla="*/ 488843 w 1619476"/>
                            <a:gd name="csY1185" fmla="*/ 106957 h 693081"/>
                            <a:gd name="csX1186" fmla="*/ 485021 w 1619476"/>
                            <a:gd name="csY1186" fmla="*/ 109255 h 693081"/>
                            <a:gd name="csX1187" fmla="*/ 482089 w 1619476"/>
                            <a:gd name="csY1187" fmla="*/ 112670 h 693081"/>
                            <a:gd name="csX1188" fmla="*/ 481962 w 1619476"/>
                            <a:gd name="csY1188" fmla="*/ 109115 h 693081"/>
                            <a:gd name="csX1189" fmla="*/ 481949 w 1619476"/>
                            <a:gd name="csY1189" fmla="*/ 108760 h 693081"/>
                            <a:gd name="csX1190" fmla="*/ 480578 w 1619476"/>
                            <a:gd name="csY1190" fmla="*/ 101549 h 693081"/>
                            <a:gd name="csX1191" fmla="*/ 479892 w 1619476"/>
                            <a:gd name="csY1191" fmla="*/ 101142 h 693081"/>
                            <a:gd name="csX1192" fmla="*/ 479765 w 1619476"/>
                            <a:gd name="csY1192" fmla="*/ 101155 h 693081"/>
                            <a:gd name="csX1193" fmla="*/ 476134 w 1619476"/>
                            <a:gd name="csY1193" fmla="*/ 110372 h 693081"/>
                            <a:gd name="csX1194" fmla="*/ 476083 w 1619476"/>
                            <a:gd name="csY1194" fmla="*/ 110690 h 693081"/>
                            <a:gd name="csX1195" fmla="*/ 476007 w 1619476"/>
                            <a:gd name="csY1195" fmla="*/ 110588 h 693081"/>
                            <a:gd name="csX1196" fmla="*/ 471069 w 1619476"/>
                            <a:gd name="csY1196" fmla="*/ 105484 h 693081"/>
                            <a:gd name="csX1197" fmla="*/ 470650 w 1619476"/>
                            <a:gd name="csY1197" fmla="*/ 105230 h 693081"/>
                            <a:gd name="csX1198" fmla="*/ 464124 w 1619476"/>
                            <a:gd name="csY1198" fmla="*/ 93131 h 693081"/>
                            <a:gd name="csX1199" fmla="*/ 457738 w 1619476"/>
                            <a:gd name="csY1199" fmla="*/ 92916 h 693081"/>
                            <a:gd name="csX1200" fmla="*/ 455796 w 1619476"/>
                            <a:gd name="csY1200" fmla="*/ 92941 h 693081"/>
                            <a:gd name="csX1201" fmla="*/ 452558 w 1619476"/>
                            <a:gd name="csY1201" fmla="*/ 93157 h 693081"/>
                            <a:gd name="csX1202" fmla="*/ 450222 w 1619476"/>
                            <a:gd name="csY1202" fmla="*/ 95594 h 693081"/>
                            <a:gd name="csX1203" fmla="*/ 450171 w 1619476"/>
                            <a:gd name="csY1203" fmla="*/ 95569 h 693081"/>
                            <a:gd name="csX1204" fmla="*/ 449968 w 1619476"/>
                            <a:gd name="csY1204" fmla="*/ 96051 h 693081"/>
                            <a:gd name="csX1205" fmla="*/ 447505 w 1619476"/>
                            <a:gd name="csY1205" fmla="*/ 103085 h 693081"/>
                            <a:gd name="csX1206" fmla="*/ 446680 w 1619476"/>
                            <a:gd name="csY1206" fmla="*/ 105687 h 693081"/>
                            <a:gd name="csX1207" fmla="*/ 445436 w 1619476"/>
                            <a:gd name="csY1207" fmla="*/ 104976 h 693081"/>
                            <a:gd name="csX1208" fmla="*/ 453193 w 1619476"/>
                            <a:gd name="csY1208" fmla="*/ 88205 h 693081"/>
                            <a:gd name="csX1209" fmla="*/ 457217 w 1619476"/>
                            <a:gd name="csY1209" fmla="*/ 81908 h 693081"/>
                            <a:gd name="csX1210" fmla="*/ 462562 w 1619476"/>
                            <a:gd name="csY1210" fmla="*/ 75611 h 693081"/>
                            <a:gd name="csX1211" fmla="*/ 465609 w 1619476"/>
                            <a:gd name="csY1211" fmla="*/ 68819 h 693081"/>
                            <a:gd name="csX1212" fmla="*/ 465876 w 1619476"/>
                            <a:gd name="csY1212" fmla="*/ 67918 h 693081"/>
                            <a:gd name="csX1213" fmla="*/ 465940 w 1619476"/>
                            <a:gd name="csY1213" fmla="*/ 67841 h 693081"/>
                            <a:gd name="csX1214" fmla="*/ 466346 w 1619476"/>
                            <a:gd name="csY1214" fmla="*/ 67448 h 693081"/>
                            <a:gd name="csX1215" fmla="*/ 466447 w 1619476"/>
                            <a:gd name="csY1215" fmla="*/ 83495 h 693081"/>
                            <a:gd name="csX1216" fmla="*/ 470802 w 1619476"/>
                            <a:gd name="csY1216" fmla="*/ 86492 h 693081"/>
                            <a:gd name="csX1217" fmla="*/ 470713 w 1619476"/>
                            <a:gd name="csY1217" fmla="*/ 86974 h 693081"/>
                            <a:gd name="csX1218" fmla="*/ 469647 w 1619476"/>
                            <a:gd name="csY1218" fmla="*/ 91963 h 693081"/>
                            <a:gd name="csX1219" fmla="*/ 471805 w 1619476"/>
                            <a:gd name="csY1219" fmla="*/ 92941 h 693081"/>
                            <a:gd name="csX1220" fmla="*/ 471576 w 1619476"/>
                            <a:gd name="csY1220" fmla="*/ 91671 h 693081"/>
                            <a:gd name="csX1221" fmla="*/ 470713 w 1619476"/>
                            <a:gd name="csY1221" fmla="*/ 91265 h 693081"/>
                            <a:gd name="csX1222" fmla="*/ 471818 w 1619476"/>
                            <a:gd name="csY1222" fmla="*/ 87583 h 693081"/>
                            <a:gd name="csX1223" fmla="*/ 472097 w 1619476"/>
                            <a:gd name="csY1223" fmla="*/ 86441 h 693081"/>
                            <a:gd name="csX1224" fmla="*/ 472859 w 1619476"/>
                            <a:gd name="csY1224" fmla="*/ 86441 h 693081"/>
                            <a:gd name="csX1225" fmla="*/ 472656 w 1619476"/>
                            <a:gd name="csY1225" fmla="*/ 87291 h 693081"/>
                            <a:gd name="csX1226" fmla="*/ 472046 w 1619476"/>
                            <a:gd name="csY1226" fmla="*/ 91379 h 693081"/>
                            <a:gd name="csX1227" fmla="*/ 473811 w 1619476"/>
                            <a:gd name="csY1227" fmla="*/ 93093 h 693081"/>
                            <a:gd name="csX1228" fmla="*/ 473849 w 1619476"/>
                            <a:gd name="csY1228" fmla="*/ 91811 h 693081"/>
                            <a:gd name="csX1229" fmla="*/ 473468 w 1619476"/>
                            <a:gd name="csY1229" fmla="*/ 91836 h 693081"/>
                            <a:gd name="csX1230" fmla="*/ 473316 w 1619476"/>
                            <a:gd name="csY1230" fmla="*/ 91189 h 693081"/>
                            <a:gd name="csX1231" fmla="*/ 473773 w 1619476"/>
                            <a:gd name="csY1231" fmla="*/ 87901 h 693081"/>
                            <a:gd name="csX1232" fmla="*/ 474128 w 1619476"/>
                            <a:gd name="csY1232" fmla="*/ 86530 h 693081"/>
                            <a:gd name="csX1233" fmla="*/ 475423 w 1619476"/>
                            <a:gd name="csY1233" fmla="*/ 86682 h 693081"/>
                            <a:gd name="csX1234" fmla="*/ 474751 w 1619476"/>
                            <a:gd name="csY1234" fmla="*/ 88688 h 693081"/>
                            <a:gd name="csX1235" fmla="*/ 474585 w 1619476"/>
                            <a:gd name="csY1235" fmla="*/ 93106 h 693081"/>
                            <a:gd name="csX1236" fmla="*/ 474281 w 1619476"/>
                            <a:gd name="csY1236" fmla="*/ 97118 h 693081"/>
                            <a:gd name="csX1237" fmla="*/ 474230 w 1619476"/>
                            <a:gd name="csY1237" fmla="*/ 103935 h 693081"/>
                            <a:gd name="csX1238" fmla="*/ 475195 w 1619476"/>
                            <a:gd name="csY1238" fmla="*/ 104380 h 693081"/>
                            <a:gd name="csX1239" fmla="*/ 475868 w 1619476"/>
                            <a:gd name="csY1239" fmla="*/ 104215 h 693081"/>
                            <a:gd name="csX1240" fmla="*/ 477125 w 1619476"/>
                            <a:gd name="csY1240" fmla="*/ 101561 h 693081"/>
                            <a:gd name="csX1241" fmla="*/ 475855 w 1619476"/>
                            <a:gd name="csY1241" fmla="*/ 101511 h 693081"/>
                            <a:gd name="csX1242" fmla="*/ 475220 w 1619476"/>
                            <a:gd name="csY1242" fmla="*/ 103098 h 693081"/>
                            <a:gd name="csX1243" fmla="*/ 474928 w 1619476"/>
                            <a:gd name="csY1243" fmla="*/ 102450 h 693081"/>
                            <a:gd name="csX1244" fmla="*/ 475347 w 1619476"/>
                            <a:gd name="csY1244" fmla="*/ 97816 h 693081"/>
                            <a:gd name="csX1245" fmla="*/ 475690 w 1619476"/>
                            <a:gd name="csY1245" fmla="*/ 92471 h 693081"/>
                            <a:gd name="csX1246" fmla="*/ 475855 w 1619476"/>
                            <a:gd name="csY1246" fmla="*/ 89335 h 693081"/>
                            <a:gd name="csX1247" fmla="*/ 476693 w 1619476"/>
                            <a:gd name="csY1247" fmla="*/ 86860 h 693081"/>
                            <a:gd name="csX1248" fmla="*/ 476998 w 1619476"/>
                            <a:gd name="csY1248" fmla="*/ 86898 h 693081"/>
                            <a:gd name="csX1249" fmla="*/ 476947 w 1619476"/>
                            <a:gd name="csY1249" fmla="*/ 91595 h 693081"/>
                            <a:gd name="csX1250" fmla="*/ 478521 w 1619476"/>
                            <a:gd name="csY1250" fmla="*/ 93500 h 693081"/>
                            <a:gd name="csX1251" fmla="*/ 478686 w 1619476"/>
                            <a:gd name="csY1251" fmla="*/ 92217 h 693081"/>
                            <a:gd name="csX1252" fmla="*/ 478191 w 1619476"/>
                            <a:gd name="csY1252" fmla="*/ 91265 h 693081"/>
                            <a:gd name="csX1253" fmla="*/ 478305 w 1619476"/>
                            <a:gd name="csY1253" fmla="*/ 86974 h 693081"/>
                            <a:gd name="csX1254" fmla="*/ 478902 w 1619476"/>
                            <a:gd name="csY1254" fmla="*/ 86999 h 693081"/>
                            <a:gd name="csX1255" fmla="*/ 479334 w 1619476"/>
                            <a:gd name="csY1255" fmla="*/ 91786 h 693081"/>
                            <a:gd name="csX1256" fmla="*/ 481098 w 1619476"/>
                            <a:gd name="csY1256" fmla="*/ 93500 h 693081"/>
                            <a:gd name="csX1257" fmla="*/ 481124 w 1619476"/>
                            <a:gd name="csY1257" fmla="*/ 92243 h 693081"/>
                            <a:gd name="csX1258" fmla="*/ 481467 w 1619476"/>
                            <a:gd name="csY1258" fmla="*/ 92623 h 693081"/>
                            <a:gd name="csX1259" fmla="*/ 483841 w 1619476"/>
                            <a:gd name="csY1259" fmla="*/ 92738 h 693081"/>
                            <a:gd name="csX1260" fmla="*/ 483155 w 1619476"/>
                            <a:gd name="csY1260" fmla="*/ 91659 h 693081"/>
                            <a:gd name="csX1261" fmla="*/ 482216 w 1619476"/>
                            <a:gd name="csY1261" fmla="*/ 91582 h 693081"/>
                            <a:gd name="csX1262" fmla="*/ 481924 w 1619476"/>
                            <a:gd name="csY1262" fmla="*/ 87761 h 693081"/>
                            <a:gd name="csX1263" fmla="*/ 481720 w 1619476"/>
                            <a:gd name="csY1263" fmla="*/ 86517 h 693081"/>
                            <a:gd name="csX1264" fmla="*/ 483790 w 1619476"/>
                            <a:gd name="csY1264" fmla="*/ 79648 h 693081"/>
                            <a:gd name="csX1265" fmla="*/ 483828 w 1619476"/>
                            <a:gd name="csY1265" fmla="*/ 79064 h 693081"/>
                            <a:gd name="csX1266" fmla="*/ 485313 w 1619476"/>
                            <a:gd name="csY1266" fmla="*/ 74164 h 693081"/>
                            <a:gd name="csX1267" fmla="*/ 485491 w 1619476"/>
                            <a:gd name="csY1267" fmla="*/ 72285 h 693081"/>
                            <a:gd name="csX1268" fmla="*/ 485098 w 1619476"/>
                            <a:gd name="csY1268" fmla="*/ 72171 h 693081"/>
                            <a:gd name="csX1269" fmla="*/ 480794 w 1619476"/>
                            <a:gd name="csY1269" fmla="*/ 75268 h 693081"/>
                            <a:gd name="csX1270" fmla="*/ 480616 w 1619476"/>
                            <a:gd name="csY1270" fmla="*/ 75459 h 693081"/>
                            <a:gd name="csX1271" fmla="*/ 480387 w 1619476"/>
                            <a:gd name="csY1271" fmla="*/ 72958 h 693081"/>
                            <a:gd name="csX1272" fmla="*/ 480362 w 1619476"/>
                            <a:gd name="csY1272" fmla="*/ 72628 h 693081"/>
                            <a:gd name="csX1273" fmla="*/ 474293 w 1619476"/>
                            <a:gd name="csY1273" fmla="*/ 60529 h 693081"/>
                            <a:gd name="csX1274" fmla="*/ 469151 w 1619476"/>
                            <a:gd name="csY1274" fmla="*/ 59754 h 693081"/>
                            <a:gd name="csX1275" fmla="*/ 464670 w 1619476"/>
                            <a:gd name="csY1275" fmla="*/ 59703 h 693081"/>
                            <a:gd name="csX1276" fmla="*/ 458715 w 1619476"/>
                            <a:gd name="csY1276" fmla="*/ 63068 h 693081"/>
                            <a:gd name="csX1277" fmla="*/ 458588 w 1619476"/>
                            <a:gd name="csY1277" fmla="*/ 63004 h 693081"/>
                            <a:gd name="csX1278" fmla="*/ 458373 w 1619476"/>
                            <a:gd name="csY1278" fmla="*/ 63576 h 693081"/>
                            <a:gd name="csX1279" fmla="*/ 452456 w 1619476"/>
                            <a:gd name="csY1279" fmla="*/ 79775 h 693081"/>
                            <a:gd name="csX1280" fmla="*/ 451555 w 1619476"/>
                            <a:gd name="csY1280" fmla="*/ 80004 h 693081"/>
                            <a:gd name="csX1281" fmla="*/ 452977 w 1619476"/>
                            <a:gd name="csY1281" fmla="*/ 63576 h 693081"/>
                            <a:gd name="csX1282" fmla="*/ 457712 w 1619476"/>
                            <a:gd name="csY1282" fmla="*/ 58916 h 693081"/>
                            <a:gd name="csX1283" fmla="*/ 457687 w 1619476"/>
                            <a:gd name="csY1283" fmla="*/ 58599 h 693081"/>
                            <a:gd name="csX1284" fmla="*/ 460569 w 1619476"/>
                            <a:gd name="csY1284" fmla="*/ 51642 h 693081"/>
                            <a:gd name="csX1285" fmla="*/ 465330 w 1619476"/>
                            <a:gd name="csY1285" fmla="*/ 43123 h 693081"/>
                            <a:gd name="csX1286" fmla="*/ 475144 w 1619476"/>
                            <a:gd name="csY1286" fmla="*/ 31494 h 693081"/>
                            <a:gd name="csX1287" fmla="*/ 478877 w 1619476"/>
                            <a:gd name="csY1287" fmla="*/ 31049 h 693081"/>
                            <a:gd name="csX1288" fmla="*/ 467552 w 1619476"/>
                            <a:gd name="csY1288" fmla="*/ 30567 h 693081"/>
                            <a:gd name="csX1289" fmla="*/ 458170 w 1619476"/>
                            <a:gd name="csY1289" fmla="*/ 47554 h 693081"/>
                            <a:gd name="csX1290" fmla="*/ 455516 w 1619476"/>
                            <a:gd name="csY1290" fmla="*/ 54904 h 693081"/>
                            <a:gd name="csX1291" fmla="*/ 455618 w 1619476"/>
                            <a:gd name="csY1291" fmla="*/ 55070 h 693081"/>
                            <a:gd name="csX1292" fmla="*/ 455148 w 1619476"/>
                            <a:gd name="csY1292" fmla="*/ 54866 h 693081"/>
                            <a:gd name="csX1293" fmla="*/ 451504 w 1619476"/>
                            <a:gd name="csY1293" fmla="*/ 56517 h 693081"/>
                            <a:gd name="csX1294" fmla="*/ 450400 w 1619476"/>
                            <a:gd name="csY1294" fmla="*/ 56631 h 693081"/>
                            <a:gd name="csX1295" fmla="*/ 449752 w 1619476"/>
                            <a:gd name="csY1295" fmla="*/ 50004 h 693081"/>
                            <a:gd name="csX1296" fmla="*/ 450730 w 1619476"/>
                            <a:gd name="csY1296" fmla="*/ 46462 h 693081"/>
                            <a:gd name="csX1297" fmla="*/ 452710 w 1619476"/>
                            <a:gd name="csY1297" fmla="*/ 42526 h 693081"/>
                            <a:gd name="csX1298" fmla="*/ 452253 w 1619476"/>
                            <a:gd name="csY1298" fmla="*/ 40876 h 693081"/>
                            <a:gd name="csX1299" fmla="*/ 454450 w 1619476"/>
                            <a:gd name="csY1299" fmla="*/ 30884 h 693081"/>
                            <a:gd name="csX1300" fmla="*/ 462804 w 1619476"/>
                            <a:gd name="csY1300" fmla="*/ 17884 h 693081"/>
                            <a:gd name="csX1301" fmla="*/ 467793 w 1619476"/>
                            <a:gd name="csY1301" fmla="*/ 17769 h 693081"/>
                            <a:gd name="csX1302" fmla="*/ 463908 w 1619476"/>
                            <a:gd name="csY1302" fmla="*/ 14557 h 693081"/>
                            <a:gd name="csX1303" fmla="*/ 451606 w 1619476"/>
                            <a:gd name="csY1303" fmla="*/ 30668 h 693081"/>
                            <a:gd name="csX1304" fmla="*/ 449701 w 1619476"/>
                            <a:gd name="csY1304" fmla="*/ 40127 h 693081"/>
                            <a:gd name="csX1305" fmla="*/ 447899 w 1619476"/>
                            <a:gd name="csY1305" fmla="*/ 44773 h 693081"/>
                            <a:gd name="csX1306" fmla="*/ 447188 w 1619476"/>
                            <a:gd name="csY1306" fmla="*/ 45599 h 693081"/>
                            <a:gd name="csX1307" fmla="*/ 446147 w 1619476"/>
                            <a:gd name="csY1307" fmla="*/ 45599 h 693081"/>
                            <a:gd name="csX1308" fmla="*/ 444064 w 1619476"/>
                            <a:gd name="csY1308" fmla="*/ 38819 h 693081"/>
                            <a:gd name="csX1309" fmla="*/ 445372 w 1619476"/>
                            <a:gd name="csY1309" fmla="*/ 34236 h 693081"/>
                            <a:gd name="csX1310" fmla="*/ 445232 w 1619476"/>
                            <a:gd name="csY1310" fmla="*/ 33474 h 693081"/>
                            <a:gd name="csX1311" fmla="*/ 445448 w 1619476"/>
                            <a:gd name="csY1311" fmla="*/ 20448 h 693081"/>
                            <a:gd name="csX1312" fmla="*/ 446642 w 1619476"/>
                            <a:gd name="csY1312" fmla="*/ 15383 h 693081"/>
                            <a:gd name="csX1313" fmla="*/ 449155 w 1619476"/>
                            <a:gd name="csY1313" fmla="*/ 11929 h 693081"/>
                            <a:gd name="csX1314" fmla="*/ 451822 w 1619476"/>
                            <a:gd name="csY1314" fmla="*/ 9416 h 693081"/>
                            <a:gd name="csX1315" fmla="*/ 449308 w 1619476"/>
                            <a:gd name="csY1315" fmla="*/ 9149 h 693081"/>
                            <a:gd name="csX1316" fmla="*/ 441398 w 1619476"/>
                            <a:gd name="csY1316" fmla="*/ 15319 h 693081"/>
                            <a:gd name="csX1317" fmla="*/ 441309 w 1619476"/>
                            <a:gd name="csY1317" fmla="*/ 21591 h 693081"/>
                            <a:gd name="csX1318" fmla="*/ 441411 w 1619476"/>
                            <a:gd name="csY1318" fmla="*/ 23533 h 693081"/>
                            <a:gd name="csX1319" fmla="*/ 442300 w 1619476"/>
                            <a:gd name="csY1319" fmla="*/ 32243 h 693081"/>
                            <a:gd name="csX1320" fmla="*/ 442058 w 1619476"/>
                            <a:gd name="csY1320" fmla="*/ 32306 h 693081"/>
                            <a:gd name="csX1321" fmla="*/ 440840 w 1619476"/>
                            <a:gd name="csY1321" fmla="*/ 35264 h 693081"/>
                            <a:gd name="csX1322" fmla="*/ 440243 w 1619476"/>
                            <a:gd name="csY1322" fmla="*/ 35366 h 693081"/>
                            <a:gd name="csX1323" fmla="*/ 435875 w 1619476"/>
                            <a:gd name="csY1323" fmla="*/ 30452 h 693081"/>
                            <a:gd name="csX1324" fmla="*/ 435748 w 1619476"/>
                            <a:gd name="csY1324" fmla="*/ 27164 h 693081"/>
                            <a:gd name="csX1325" fmla="*/ 435469 w 1619476"/>
                            <a:gd name="csY1325" fmla="*/ 25565 h 693081"/>
                            <a:gd name="csX1326" fmla="*/ 434225 w 1619476"/>
                            <a:gd name="csY1326" fmla="*/ 24752 h 693081"/>
                            <a:gd name="csX1327" fmla="*/ 434733 w 1619476"/>
                            <a:gd name="csY1327" fmla="*/ 10723 h 693081"/>
                            <a:gd name="csX1328" fmla="*/ 439418 w 1619476"/>
                            <a:gd name="csY1328" fmla="*/ 5378 h 693081"/>
                            <a:gd name="csX1329" fmla="*/ 440370 w 1619476"/>
                            <a:gd name="csY1329" fmla="*/ 3791 h 693081"/>
                            <a:gd name="csX1330" fmla="*/ 438554 w 1619476"/>
                            <a:gd name="csY1330" fmla="*/ 3360 h 693081"/>
                            <a:gd name="csX1331" fmla="*/ 430289 w 1619476"/>
                            <a:gd name="csY1331" fmla="*/ 8768 h 693081"/>
                            <a:gd name="csX1332" fmla="*/ 430619 w 1619476"/>
                            <a:gd name="csY1332" fmla="*/ 15040 h 693081"/>
                            <a:gd name="csX1333" fmla="*/ 431559 w 1619476"/>
                            <a:gd name="csY1333" fmla="*/ 22467 h 693081"/>
                            <a:gd name="csX1334" fmla="*/ 432346 w 1619476"/>
                            <a:gd name="csY1334" fmla="*/ 25158 h 693081"/>
                            <a:gd name="csX1335" fmla="*/ 431914 w 1619476"/>
                            <a:gd name="csY1335" fmla="*/ 25526 h 693081"/>
                            <a:gd name="csX1336" fmla="*/ 431889 w 1619476"/>
                            <a:gd name="csY1336" fmla="*/ 28916 h 693081"/>
                            <a:gd name="csX1337" fmla="*/ 427077 w 1619476"/>
                            <a:gd name="csY1337" fmla="*/ 25641 h 693081"/>
                            <a:gd name="csX1338" fmla="*/ 426430 w 1619476"/>
                            <a:gd name="csY1338" fmla="*/ 21388 h 693081"/>
                            <a:gd name="csX1339" fmla="*/ 425325 w 1619476"/>
                            <a:gd name="csY1339" fmla="*/ 20423 h 693081"/>
                            <a:gd name="csX1340" fmla="*/ 425554 w 1619476"/>
                            <a:gd name="csY1340" fmla="*/ 20435 h 693081"/>
                            <a:gd name="csX1341" fmla="*/ 423548 w 1619476"/>
                            <a:gd name="csY1341" fmla="*/ 14875 h 693081"/>
                            <a:gd name="csX1342" fmla="*/ 424475 w 1619476"/>
                            <a:gd name="csY1342" fmla="*/ 8273 h 693081"/>
                            <a:gd name="csX1343" fmla="*/ 424183 w 1619476"/>
                            <a:gd name="csY1343" fmla="*/ 1557 h 693081"/>
                            <a:gd name="csX1344" fmla="*/ 422608 w 1619476"/>
                            <a:gd name="csY1344" fmla="*/ 478 h 693081"/>
                            <a:gd name="csX1345" fmla="*/ 420463 w 1619476"/>
                            <a:gd name="csY1345" fmla="*/ 7232 h 693081"/>
                            <a:gd name="csX1346" fmla="*/ 420260 w 1619476"/>
                            <a:gd name="csY1346" fmla="*/ 13351 h 693081"/>
                            <a:gd name="csX1347" fmla="*/ 422888 w 1619476"/>
                            <a:gd name="csY1347" fmla="*/ 20182 h 693081"/>
                            <a:gd name="csX1348" fmla="*/ 422646 w 1619476"/>
                            <a:gd name="csY1348" fmla="*/ 20182 h 693081"/>
                            <a:gd name="csX1349" fmla="*/ 422811 w 1619476"/>
                            <a:gd name="csY1349" fmla="*/ 23660 h 693081"/>
                            <a:gd name="csX1350" fmla="*/ 419320 w 1619476"/>
                            <a:gd name="csY1350" fmla="*/ 22645 h 693081"/>
                            <a:gd name="csX1351" fmla="*/ 417543 w 1619476"/>
                            <a:gd name="csY1351" fmla="*/ 19433 h 693081"/>
                            <a:gd name="csX1352" fmla="*/ 416349 w 1619476"/>
                            <a:gd name="csY1352" fmla="*/ 18849 h 693081"/>
                            <a:gd name="csX1353" fmla="*/ 414178 w 1619476"/>
                            <a:gd name="csY1353" fmla="*/ 12031 h 693081"/>
                            <a:gd name="csX1354" fmla="*/ 414572 w 1619476"/>
                            <a:gd name="csY1354" fmla="*/ 8920 h 693081"/>
                            <a:gd name="csX1355" fmla="*/ 413531 w 1619476"/>
                            <a:gd name="csY1355" fmla="*/ 4452 h 693081"/>
                            <a:gd name="csX1356" fmla="*/ 412490 w 1619476"/>
                            <a:gd name="csY1356" fmla="*/ 2585 h 693081"/>
                            <a:gd name="csX1357" fmla="*/ 410903 w 1619476"/>
                            <a:gd name="csY1357" fmla="*/ 6470 h 693081"/>
                            <a:gd name="csX1358" fmla="*/ 411398 w 1619476"/>
                            <a:gd name="csY1358" fmla="*/ 13580 h 693081"/>
                            <a:gd name="csX1359" fmla="*/ 414115 w 1619476"/>
                            <a:gd name="csY1359" fmla="*/ 19141 h 693081"/>
                            <a:gd name="csX1360" fmla="*/ 414737 w 1619476"/>
                            <a:gd name="csY1360" fmla="*/ 21984 h 693081"/>
                            <a:gd name="csX1361" fmla="*/ 410738 w 1619476"/>
                            <a:gd name="csY1361" fmla="*/ 20562 h 693081"/>
                            <a:gd name="csX1362" fmla="*/ 408859 w 1619476"/>
                            <a:gd name="csY1362" fmla="*/ 17985 h 693081"/>
                            <a:gd name="csX1363" fmla="*/ 408135 w 1619476"/>
                            <a:gd name="csY1363" fmla="*/ 17008 h 693081"/>
                            <a:gd name="csX1364" fmla="*/ 405393 w 1619476"/>
                            <a:gd name="csY1364" fmla="*/ 13186 h 693081"/>
                            <a:gd name="csX1365" fmla="*/ 404516 w 1619476"/>
                            <a:gd name="csY1365" fmla="*/ 6737 h 693081"/>
                            <a:gd name="csX1366" fmla="*/ 402930 w 1619476"/>
                            <a:gd name="csY1366" fmla="*/ 5531 h 693081"/>
                            <a:gd name="csX1367" fmla="*/ 401190 w 1619476"/>
                            <a:gd name="csY1367" fmla="*/ 10393 h 693081"/>
                            <a:gd name="csX1368" fmla="*/ 405532 w 1619476"/>
                            <a:gd name="csY1368" fmla="*/ 17782 h 693081"/>
                            <a:gd name="csX1369" fmla="*/ 406421 w 1619476"/>
                            <a:gd name="csY1369" fmla="*/ 19433 h 693081"/>
                            <a:gd name="csX1370" fmla="*/ 402434 w 1619476"/>
                            <a:gd name="csY1370" fmla="*/ 19572 h 693081"/>
                            <a:gd name="csX1371" fmla="*/ 399375 w 1619476"/>
                            <a:gd name="csY1371" fmla="*/ 18176 h 693081"/>
                            <a:gd name="csX1372" fmla="*/ 398994 w 1619476"/>
                            <a:gd name="csY1372" fmla="*/ 20512 h 693081"/>
                            <a:gd name="csX1373" fmla="*/ 393039 w 1619476"/>
                            <a:gd name="csY1373" fmla="*/ 22835 h 693081"/>
                            <a:gd name="csX1374" fmla="*/ 410306 w 1619476"/>
                            <a:gd name="csY1374" fmla="*/ 22962 h 693081"/>
                            <a:gd name="csX1375" fmla="*/ 414267 w 1619476"/>
                            <a:gd name="csY1375" fmla="*/ 142708 h 693081"/>
                            <a:gd name="csX1376" fmla="*/ 414419 w 1619476"/>
                            <a:gd name="csY1376" fmla="*/ 141236 h 693081"/>
                            <a:gd name="csX1377" fmla="*/ 416882 w 1619476"/>
                            <a:gd name="csY1377" fmla="*/ 137579 h 693081"/>
                            <a:gd name="csX1378" fmla="*/ 415765 w 1619476"/>
                            <a:gd name="csY1378" fmla="*/ 133897 h 693081"/>
                            <a:gd name="csX1379" fmla="*/ 418799 w 1619476"/>
                            <a:gd name="csY1379" fmla="*/ 124058 h 693081"/>
                            <a:gd name="csX1380" fmla="*/ 422926 w 1619476"/>
                            <a:gd name="csY1380" fmla="*/ 119602 h 693081"/>
                            <a:gd name="csX1381" fmla="*/ 422456 w 1619476"/>
                            <a:gd name="csY1381" fmla="*/ 115387 h 693081"/>
                            <a:gd name="csX1382" fmla="*/ 424106 w 1619476"/>
                            <a:gd name="csY1382" fmla="*/ 111845 h 693081"/>
                            <a:gd name="csX1383" fmla="*/ 426658 w 1619476"/>
                            <a:gd name="csY1383" fmla="*/ 106259 h 693081"/>
                            <a:gd name="csX1384" fmla="*/ 426582 w 1619476"/>
                            <a:gd name="csY1384" fmla="*/ 106221 h 693081"/>
                            <a:gd name="csX1385" fmla="*/ 426849 w 1619476"/>
                            <a:gd name="csY1385" fmla="*/ 106208 h 693081"/>
                            <a:gd name="csX1386" fmla="*/ 426963 w 1619476"/>
                            <a:gd name="csY1386" fmla="*/ 106043 h 693081"/>
                            <a:gd name="csX1387" fmla="*/ 427623 w 1619476"/>
                            <a:gd name="csY1387" fmla="*/ 107313 h 693081"/>
                            <a:gd name="csX1388" fmla="*/ 427623 w 1619476"/>
                            <a:gd name="csY1388" fmla="*/ 107325 h 693081"/>
                            <a:gd name="csX1389" fmla="*/ 431521 w 1619476"/>
                            <a:gd name="csY1389" fmla="*/ 108734 h 693081"/>
                            <a:gd name="csX1390" fmla="*/ 432067 w 1619476"/>
                            <a:gd name="csY1390" fmla="*/ 108709 h 693081"/>
                            <a:gd name="csX1391" fmla="*/ 436180 w 1619476"/>
                            <a:gd name="csY1391" fmla="*/ 106551 h 693081"/>
                            <a:gd name="csX1392" fmla="*/ 435444 w 1619476"/>
                            <a:gd name="csY1392" fmla="*/ 98007 h 693081"/>
                            <a:gd name="csX1393" fmla="*/ 434809 w 1619476"/>
                            <a:gd name="csY1393" fmla="*/ 97816 h 693081"/>
                            <a:gd name="csX1394" fmla="*/ 438884 w 1619476"/>
                            <a:gd name="csY1394" fmla="*/ 95671 h 693081"/>
                            <a:gd name="csX1395" fmla="*/ 440306 w 1619476"/>
                            <a:gd name="csY1395" fmla="*/ 91252 h 693081"/>
                            <a:gd name="csX1396" fmla="*/ 438148 w 1619476"/>
                            <a:gd name="csY1396" fmla="*/ 87114 h 693081"/>
                            <a:gd name="csX1397" fmla="*/ 435406 w 1619476"/>
                            <a:gd name="csY1397" fmla="*/ 86263 h 693081"/>
                            <a:gd name="csX1398" fmla="*/ 439164 w 1619476"/>
                            <a:gd name="csY1398" fmla="*/ 84295 h 693081"/>
                            <a:gd name="csX1399" fmla="*/ 438402 w 1619476"/>
                            <a:gd name="csY1399" fmla="*/ 75751 h 693081"/>
                            <a:gd name="csX1400" fmla="*/ 434073 w 1619476"/>
                            <a:gd name="csY1400" fmla="*/ 74354 h 693081"/>
                            <a:gd name="csX1401" fmla="*/ 435901 w 1619476"/>
                            <a:gd name="csY1401" fmla="*/ 73415 h 693081"/>
                            <a:gd name="csX1402" fmla="*/ 435165 w 1619476"/>
                            <a:gd name="csY1402" fmla="*/ 64858 h 693081"/>
                            <a:gd name="csX1403" fmla="*/ 428283 w 1619476"/>
                            <a:gd name="csY1403" fmla="*/ 64731 h 693081"/>
                            <a:gd name="csX1404" fmla="*/ 427242 w 1619476"/>
                            <a:gd name="csY1404" fmla="*/ 56695 h 693081"/>
                            <a:gd name="csX1405" fmla="*/ 422824 w 1619476"/>
                            <a:gd name="csY1405" fmla="*/ 55311 h 693081"/>
                            <a:gd name="csX1406" fmla="*/ 418787 w 1619476"/>
                            <a:gd name="csY1406" fmla="*/ 57380 h 693081"/>
                            <a:gd name="csX1407" fmla="*/ 416730 w 1619476"/>
                            <a:gd name="csY1407" fmla="*/ 52467 h 693081"/>
                            <a:gd name="csX1408" fmla="*/ 412299 w 1619476"/>
                            <a:gd name="csY1408" fmla="*/ 51045 h 693081"/>
                            <a:gd name="csX1409" fmla="*/ 408186 w 1619476"/>
                            <a:gd name="csY1409" fmla="*/ 53203 h 693081"/>
                            <a:gd name="csX1410" fmla="*/ 407322 w 1619476"/>
                            <a:gd name="csY1410" fmla="*/ 54765 h 693081"/>
                            <a:gd name="csX1411" fmla="*/ 405494 w 1619476"/>
                            <a:gd name="csY1411" fmla="*/ 51794 h 693081"/>
                            <a:gd name="csX1412" fmla="*/ 401063 w 1619476"/>
                            <a:gd name="csY1412" fmla="*/ 50410 h 693081"/>
                            <a:gd name="csX1413" fmla="*/ 396950 w 1619476"/>
                            <a:gd name="csY1413" fmla="*/ 52543 h 693081"/>
                            <a:gd name="csX1414" fmla="*/ 395655 w 1619476"/>
                            <a:gd name="csY1414" fmla="*/ 56060 h 693081"/>
                            <a:gd name="csX1415" fmla="*/ 394373 w 1619476"/>
                            <a:gd name="csY1415" fmla="*/ 54422 h 693081"/>
                            <a:gd name="csX1416" fmla="*/ 389904 w 1619476"/>
                            <a:gd name="csY1416" fmla="*/ 53038 h 693081"/>
                            <a:gd name="csX1417" fmla="*/ 385816 w 1619476"/>
                            <a:gd name="csY1417" fmla="*/ 55184 h 693081"/>
                            <a:gd name="csX1418" fmla="*/ 384394 w 1619476"/>
                            <a:gd name="csY1418" fmla="*/ 59615 h 693081"/>
                            <a:gd name="csX1419" fmla="*/ 384483 w 1619476"/>
                            <a:gd name="csY1419" fmla="*/ 59894 h 693081"/>
                            <a:gd name="csX1420" fmla="*/ 384178 w 1619476"/>
                            <a:gd name="csY1420" fmla="*/ 59513 h 693081"/>
                            <a:gd name="csX1421" fmla="*/ 379709 w 1619476"/>
                            <a:gd name="csY1421" fmla="*/ 58129 h 693081"/>
                            <a:gd name="csX1422" fmla="*/ 375634 w 1619476"/>
                            <a:gd name="csY1422" fmla="*/ 60275 h 693081"/>
                            <a:gd name="csX1423" fmla="*/ 374225 w 1619476"/>
                            <a:gd name="csY1423" fmla="*/ 64718 h 693081"/>
                            <a:gd name="csX1424" fmla="*/ 374745 w 1619476"/>
                            <a:gd name="csY1424" fmla="*/ 66534 h 693081"/>
                            <a:gd name="csX1425" fmla="*/ 370911 w 1619476"/>
                            <a:gd name="csY1425" fmla="*/ 66534 h 693081"/>
                            <a:gd name="csX1426" fmla="*/ 371571 w 1619476"/>
                            <a:gd name="csY1426" fmla="*/ 62687 h 693081"/>
                            <a:gd name="csX1427" fmla="*/ 369070 w 1619476"/>
                            <a:gd name="csY1427" fmla="*/ 55793 h 693081"/>
                            <a:gd name="csX1428" fmla="*/ 369248 w 1619476"/>
                            <a:gd name="csY1428" fmla="*/ 55679 h 693081"/>
                            <a:gd name="csX1429" fmla="*/ 363243 w 1619476"/>
                            <a:gd name="csY1429" fmla="*/ 43593 h 693081"/>
                            <a:gd name="csX1430" fmla="*/ 363649 w 1619476"/>
                            <a:gd name="csY1430" fmla="*/ 43402 h 693081"/>
                            <a:gd name="csX1431" fmla="*/ 363776 w 1619476"/>
                            <a:gd name="csY1431" fmla="*/ 43009 h 693081"/>
                            <a:gd name="csX1432" fmla="*/ 371304 w 1619476"/>
                            <a:gd name="csY1432" fmla="*/ 46957 h 693081"/>
                            <a:gd name="csX1433" fmla="*/ 372790 w 1619476"/>
                            <a:gd name="csY1433" fmla="*/ 47935 h 693081"/>
                            <a:gd name="csX1434" fmla="*/ 372790 w 1619476"/>
                            <a:gd name="csY1434" fmla="*/ 32103 h 693081"/>
                            <a:gd name="csX1435" fmla="*/ 371317 w 1619476"/>
                            <a:gd name="csY1435" fmla="*/ 33081 h 693081"/>
                            <a:gd name="csX1436" fmla="*/ 363433 w 1619476"/>
                            <a:gd name="csY1436" fmla="*/ 37156 h 693081"/>
                            <a:gd name="csX1437" fmla="*/ 363039 w 1619476"/>
                            <a:gd name="csY1437" fmla="*/ 36420 h 693081"/>
                            <a:gd name="csX1438" fmla="*/ 362798 w 1619476"/>
                            <a:gd name="csY1438" fmla="*/ 36343 h 693081"/>
                            <a:gd name="csX1439" fmla="*/ 366823 w 1619476"/>
                            <a:gd name="csY1439" fmla="*/ 28586 h 693081"/>
                            <a:gd name="csX1440" fmla="*/ 367800 w 1619476"/>
                            <a:gd name="csY1440" fmla="*/ 27088 h 693081"/>
                            <a:gd name="csX1441" fmla="*/ 351969 w 1619476"/>
                            <a:gd name="csY1441" fmla="*/ 27088 h 693081"/>
                            <a:gd name="csX1442" fmla="*/ 352946 w 1619476"/>
                            <a:gd name="csY1442" fmla="*/ 28586 h 693081"/>
                            <a:gd name="csX1443" fmla="*/ 357047 w 1619476"/>
                            <a:gd name="csY1443" fmla="*/ 36521 h 693081"/>
                            <a:gd name="csX1444" fmla="*/ 356069 w 1619476"/>
                            <a:gd name="csY1444" fmla="*/ 37016 h 693081"/>
                            <a:gd name="csX1445" fmla="*/ 348439 w 1619476"/>
                            <a:gd name="csY1445" fmla="*/ 33081 h 693081"/>
                            <a:gd name="csX1446" fmla="*/ 346954 w 1619476"/>
                            <a:gd name="csY1446" fmla="*/ 32103 h 693081"/>
                            <a:gd name="csX1447" fmla="*/ 346954 w 1619476"/>
                            <a:gd name="csY1447" fmla="*/ 47935 h 693081"/>
                            <a:gd name="csX1448" fmla="*/ 348452 w 1619476"/>
                            <a:gd name="csY1448" fmla="*/ 46957 h 693081"/>
                            <a:gd name="csX1449" fmla="*/ 356133 w 1619476"/>
                            <a:gd name="csY1449" fmla="*/ 42958 h 693081"/>
                            <a:gd name="csX1450" fmla="*/ 356514 w 1619476"/>
                            <a:gd name="csY1450" fmla="*/ 43694 h 693081"/>
                            <a:gd name="csX1451" fmla="*/ 350508 w 1619476"/>
                            <a:gd name="csY1451" fmla="*/ 55679 h 693081"/>
                            <a:gd name="csX1452" fmla="*/ 350686 w 1619476"/>
                            <a:gd name="csY1452" fmla="*/ 55793 h 693081"/>
                            <a:gd name="csX1453" fmla="*/ 348185 w 1619476"/>
                            <a:gd name="csY1453" fmla="*/ 62687 h 693081"/>
                            <a:gd name="csX1454" fmla="*/ 348858 w 1619476"/>
                            <a:gd name="csY1454" fmla="*/ 66534 h 693081"/>
                            <a:gd name="csX1455" fmla="*/ 344770 w 1619476"/>
                            <a:gd name="csY1455" fmla="*/ 66534 h 693081"/>
                            <a:gd name="csX1456" fmla="*/ 343894 w 1619476"/>
                            <a:gd name="csY1456" fmla="*/ 60262 h 693081"/>
                            <a:gd name="csX1457" fmla="*/ 335337 w 1619476"/>
                            <a:gd name="csY1457" fmla="*/ 59513 h 693081"/>
                            <a:gd name="csX1458" fmla="*/ 335019 w 1619476"/>
                            <a:gd name="csY1458" fmla="*/ 59919 h 693081"/>
                            <a:gd name="csX1459" fmla="*/ 333712 w 1619476"/>
                            <a:gd name="csY1459" fmla="*/ 55184 h 693081"/>
                            <a:gd name="csX1460" fmla="*/ 325142 w 1619476"/>
                            <a:gd name="csY1460" fmla="*/ 54422 h 693081"/>
                            <a:gd name="csX1461" fmla="*/ 323872 w 1619476"/>
                            <a:gd name="csY1461" fmla="*/ 56022 h 693081"/>
                            <a:gd name="csX1462" fmla="*/ 322578 w 1619476"/>
                            <a:gd name="csY1462" fmla="*/ 52581 h 693081"/>
                            <a:gd name="csX1463" fmla="*/ 314020 w 1619476"/>
                            <a:gd name="csY1463" fmla="*/ 51832 h 693081"/>
                            <a:gd name="csX1464" fmla="*/ 312218 w 1619476"/>
                            <a:gd name="csY1464" fmla="*/ 54803 h 693081"/>
                            <a:gd name="csX1465" fmla="*/ 311342 w 1619476"/>
                            <a:gd name="csY1465" fmla="*/ 53203 h 693081"/>
                            <a:gd name="csX1466" fmla="*/ 307216 w 1619476"/>
                            <a:gd name="csY1466" fmla="*/ 51058 h 693081"/>
                            <a:gd name="csX1467" fmla="*/ 302785 w 1619476"/>
                            <a:gd name="csY1467" fmla="*/ 52467 h 693081"/>
                            <a:gd name="csX1468" fmla="*/ 300728 w 1619476"/>
                            <a:gd name="csY1468" fmla="*/ 57380 h 693081"/>
                            <a:gd name="csX1469" fmla="*/ 292260 w 1619476"/>
                            <a:gd name="csY1469" fmla="*/ 56695 h 693081"/>
                            <a:gd name="csX1470" fmla="*/ 290102 w 1619476"/>
                            <a:gd name="csY1470" fmla="*/ 60834 h 693081"/>
                            <a:gd name="csX1471" fmla="*/ 290851 w 1619476"/>
                            <a:gd name="csY1471" fmla="*/ 64058 h 693081"/>
                            <a:gd name="csX1472" fmla="*/ 284363 w 1619476"/>
                            <a:gd name="csY1472" fmla="*/ 64858 h 693081"/>
                            <a:gd name="csX1473" fmla="*/ 283614 w 1619476"/>
                            <a:gd name="csY1473" fmla="*/ 73415 h 693081"/>
                            <a:gd name="csX1474" fmla="*/ 284985 w 1619476"/>
                            <a:gd name="csY1474" fmla="*/ 74520 h 693081"/>
                            <a:gd name="csX1475" fmla="*/ 281100 w 1619476"/>
                            <a:gd name="csY1475" fmla="*/ 75738 h 693081"/>
                            <a:gd name="csX1476" fmla="*/ 278954 w 1619476"/>
                            <a:gd name="csY1476" fmla="*/ 79864 h 693081"/>
                            <a:gd name="csX1477" fmla="*/ 280351 w 1619476"/>
                            <a:gd name="csY1477" fmla="*/ 84295 h 693081"/>
                            <a:gd name="csX1478" fmla="*/ 284109 w 1619476"/>
                            <a:gd name="csY1478" fmla="*/ 86263 h 693081"/>
                            <a:gd name="csX1479" fmla="*/ 281354 w 1619476"/>
                            <a:gd name="csY1479" fmla="*/ 87126 h 693081"/>
                            <a:gd name="csX1480" fmla="*/ 280605 w 1619476"/>
                            <a:gd name="csY1480" fmla="*/ 95683 h 693081"/>
                            <a:gd name="csX1481" fmla="*/ 284528 w 1619476"/>
                            <a:gd name="csY1481" fmla="*/ 97765 h 693081"/>
                            <a:gd name="csX1482" fmla="*/ 284084 w 1619476"/>
                            <a:gd name="csY1482" fmla="*/ 98007 h 693081"/>
                            <a:gd name="csX1483" fmla="*/ 281938 w 1619476"/>
                            <a:gd name="csY1483" fmla="*/ 102133 h 693081"/>
                            <a:gd name="csX1484" fmla="*/ 283334 w 1619476"/>
                            <a:gd name="csY1484" fmla="*/ 106576 h 693081"/>
                            <a:gd name="csX1485" fmla="*/ 287994 w 1619476"/>
                            <a:gd name="csY1485" fmla="*/ 108722 h 693081"/>
                            <a:gd name="csX1486" fmla="*/ 291892 w 1619476"/>
                            <a:gd name="csY1486" fmla="*/ 107300 h 693081"/>
                            <a:gd name="csX1487" fmla="*/ 292755 w 1619476"/>
                            <a:gd name="csY1487" fmla="*/ 106208 h 693081"/>
                            <a:gd name="csX1488" fmla="*/ 292945 w 1619476"/>
                            <a:gd name="csY1488" fmla="*/ 106233 h 693081"/>
                            <a:gd name="csX1489" fmla="*/ 292869 w 1619476"/>
                            <a:gd name="csY1489" fmla="*/ 106272 h 693081"/>
                            <a:gd name="csX1490" fmla="*/ 295281 w 1619476"/>
                            <a:gd name="csY1490" fmla="*/ 111540 h 693081"/>
                            <a:gd name="csX1491" fmla="*/ 297173 w 1619476"/>
                            <a:gd name="csY1491" fmla="*/ 115628 h 693081"/>
                            <a:gd name="csX1492" fmla="*/ 296602 w 1619476"/>
                            <a:gd name="csY1492" fmla="*/ 119602 h 693081"/>
                            <a:gd name="csX1493" fmla="*/ 300575 w 1619476"/>
                            <a:gd name="csY1493" fmla="*/ 123804 h 693081"/>
                            <a:gd name="csX1494" fmla="*/ 303762 w 1619476"/>
                            <a:gd name="csY1494" fmla="*/ 133847 h 693081"/>
                            <a:gd name="csX1495" fmla="*/ 302620 w 1619476"/>
                            <a:gd name="csY1495" fmla="*/ 137592 h 693081"/>
                            <a:gd name="csX1496" fmla="*/ 305552 w 1619476"/>
                            <a:gd name="csY1496" fmla="*/ 141909 h 693081"/>
                            <a:gd name="csX1497" fmla="*/ 305705 w 1619476"/>
                            <a:gd name="csY1497" fmla="*/ 143254 h 693081"/>
                            <a:gd name="csX1498" fmla="*/ 309209 w 1619476"/>
                            <a:gd name="csY1498" fmla="*/ 22962 h 693081"/>
                            <a:gd name="csX1499" fmla="*/ 326475 w 1619476"/>
                            <a:gd name="csY1499" fmla="*/ 22835 h 693081"/>
                            <a:gd name="csX1500" fmla="*/ 320508 w 1619476"/>
                            <a:gd name="csY1500" fmla="*/ 20499 h 693081"/>
                            <a:gd name="csX1501" fmla="*/ 320153 w 1619476"/>
                            <a:gd name="csY1501" fmla="*/ 18189 h 693081"/>
                            <a:gd name="csX1502" fmla="*/ 317067 w 1619476"/>
                            <a:gd name="csY1502" fmla="*/ 19572 h 693081"/>
                            <a:gd name="csX1503" fmla="*/ 313094 w 1619476"/>
                            <a:gd name="csY1503" fmla="*/ 19433 h 693081"/>
                            <a:gd name="csX1504" fmla="*/ 313982 w 1619476"/>
                            <a:gd name="csY1504" fmla="*/ 17795 h 693081"/>
                            <a:gd name="csX1505" fmla="*/ 318324 w 1619476"/>
                            <a:gd name="csY1505" fmla="*/ 10393 h 693081"/>
                            <a:gd name="csX1506" fmla="*/ 316585 w 1619476"/>
                            <a:gd name="csY1506" fmla="*/ 5531 h 693081"/>
                            <a:gd name="csX1507" fmla="*/ 314998 w 1619476"/>
                            <a:gd name="csY1507" fmla="*/ 6737 h 693081"/>
                            <a:gd name="csX1508" fmla="*/ 314122 w 1619476"/>
                            <a:gd name="csY1508" fmla="*/ 13186 h 693081"/>
                            <a:gd name="csX1509" fmla="*/ 311380 w 1619476"/>
                            <a:gd name="csY1509" fmla="*/ 17008 h 693081"/>
                            <a:gd name="csX1510" fmla="*/ 311392 w 1619476"/>
                            <a:gd name="csY1510" fmla="*/ 17021 h 693081"/>
                            <a:gd name="csX1511" fmla="*/ 310643 w 1619476"/>
                            <a:gd name="csY1511" fmla="*/ 17985 h 693081"/>
                            <a:gd name="csX1512" fmla="*/ 308764 w 1619476"/>
                            <a:gd name="csY1512" fmla="*/ 20575 h 693081"/>
                            <a:gd name="csX1513" fmla="*/ 304791 w 1619476"/>
                            <a:gd name="csY1513" fmla="*/ 21985 h 693081"/>
                            <a:gd name="csX1514" fmla="*/ 305400 w 1619476"/>
                            <a:gd name="csY1514" fmla="*/ 19153 h 693081"/>
                            <a:gd name="csX1515" fmla="*/ 307025 w 1619476"/>
                            <a:gd name="csY1515" fmla="*/ 15408 h 693081"/>
                            <a:gd name="csX1516" fmla="*/ 308117 w 1619476"/>
                            <a:gd name="csY1516" fmla="*/ 13567 h 693081"/>
                            <a:gd name="csX1517" fmla="*/ 308980 w 1619476"/>
                            <a:gd name="csY1517" fmla="*/ 10114 h 693081"/>
                            <a:gd name="csX1518" fmla="*/ 308955 w 1619476"/>
                            <a:gd name="csY1518" fmla="*/ 9847 h 693081"/>
                            <a:gd name="csX1519" fmla="*/ 308612 w 1619476"/>
                            <a:gd name="csY1519" fmla="*/ 6470 h 693081"/>
                            <a:gd name="csX1520" fmla="*/ 307165 w 1619476"/>
                            <a:gd name="csY1520" fmla="*/ 2941 h 693081"/>
                            <a:gd name="csX1521" fmla="*/ 307025 w 1619476"/>
                            <a:gd name="csY1521" fmla="*/ 2585 h 693081"/>
                            <a:gd name="csX1522" fmla="*/ 306644 w 1619476"/>
                            <a:gd name="csY1522" fmla="*/ 2814 h 693081"/>
                            <a:gd name="csX1523" fmla="*/ 305438 w 1619476"/>
                            <a:gd name="csY1523" fmla="*/ 5709 h 693081"/>
                            <a:gd name="csX1524" fmla="*/ 304943 w 1619476"/>
                            <a:gd name="csY1524" fmla="*/ 8933 h 693081"/>
                            <a:gd name="csX1525" fmla="*/ 305324 w 1619476"/>
                            <a:gd name="csY1525" fmla="*/ 12044 h 693081"/>
                            <a:gd name="csX1526" fmla="*/ 305298 w 1619476"/>
                            <a:gd name="csY1526" fmla="*/ 12221 h 693081"/>
                            <a:gd name="csX1527" fmla="*/ 303457 w 1619476"/>
                            <a:gd name="csY1527" fmla="*/ 18188 h 693081"/>
                            <a:gd name="csX1528" fmla="*/ 303191 w 1619476"/>
                            <a:gd name="csY1528" fmla="*/ 18709 h 693081"/>
                            <a:gd name="csX1529" fmla="*/ 303216 w 1619476"/>
                            <a:gd name="csY1529" fmla="*/ 18709 h 693081"/>
                            <a:gd name="csX1530" fmla="*/ 303140 w 1619476"/>
                            <a:gd name="csY1530" fmla="*/ 18849 h 693081"/>
                            <a:gd name="csX1531" fmla="*/ 301972 w 1619476"/>
                            <a:gd name="csY1531" fmla="*/ 19433 h 693081"/>
                            <a:gd name="csX1532" fmla="*/ 300195 w 1619476"/>
                            <a:gd name="csY1532" fmla="*/ 22645 h 693081"/>
                            <a:gd name="csX1533" fmla="*/ 296691 w 1619476"/>
                            <a:gd name="csY1533" fmla="*/ 23673 h 693081"/>
                            <a:gd name="csX1534" fmla="*/ 296856 w 1619476"/>
                            <a:gd name="csY1534" fmla="*/ 20182 h 693081"/>
                            <a:gd name="csX1535" fmla="*/ 296589 w 1619476"/>
                            <a:gd name="csY1535" fmla="*/ 20182 h 693081"/>
                            <a:gd name="csX1536" fmla="*/ 299268 w 1619476"/>
                            <a:gd name="csY1536" fmla="*/ 13351 h 693081"/>
                            <a:gd name="csX1537" fmla="*/ 299039 w 1619476"/>
                            <a:gd name="csY1537" fmla="*/ 7232 h 693081"/>
                            <a:gd name="csX1538" fmla="*/ 296894 w 1619476"/>
                            <a:gd name="csY1538" fmla="*/ 491 h 693081"/>
                            <a:gd name="csX1539" fmla="*/ 295332 w 1619476"/>
                            <a:gd name="csY1539" fmla="*/ 1544 h 693081"/>
                            <a:gd name="csX1540" fmla="*/ 295040 w 1619476"/>
                            <a:gd name="csY1540" fmla="*/ 8273 h 693081"/>
                            <a:gd name="csX1541" fmla="*/ 295967 w 1619476"/>
                            <a:gd name="csY1541" fmla="*/ 14875 h 693081"/>
                            <a:gd name="csX1542" fmla="*/ 293885 w 1619476"/>
                            <a:gd name="csY1542" fmla="*/ 20524 h 693081"/>
                            <a:gd name="csX1543" fmla="*/ 294088 w 1619476"/>
                            <a:gd name="csY1543" fmla="*/ 20512 h 693081"/>
                            <a:gd name="csX1544" fmla="*/ 293098 w 1619476"/>
                            <a:gd name="csY1544" fmla="*/ 21388 h 693081"/>
                            <a:gd name="csX1545" fmla="*/ 292425 w 1619476"/>
                            <a:gd name="csY1545" fmla="*/ 25654 h 693081"/>
                            <a:gd name="csX1546" fmla="*/ 287626 w 1619476"/>
                            <a:gd name="csY1546" fmla="*/ 28929 h 693081"/>
                            <a:gd name="csX1547" fmla="*/ 287549 w 1619476"/>
                            <a:gd name="csY1547" fmla="*/ 25298 h 693081"/>
                            <a:gd name="csX1548" fmla="*/ 287232 w 1619476"/>
                            <a:gd name="csY1548" fmla="*/ 25031 h 693081"/>
                            <a:gd name="csX1549" fmla="*/ 287956 w 1619476"/>
                            <a:gd name="csY1549" fmla="*/ 22480 h 693081"/>
                            <a:gd name="csX1550" fmla="*/ 288883 w 1619476"/>
                            <a:gd name="csY1550" fmla="*/ 15040 h 693081"/>
                            <a:gd name="csX1551" fmla="*/ 289200 w 1619476"/>
                            <a:gd name="csY1551" fmla="*/ 8756 h 693081"/>
                            <a:gd name="csX1552" fmla="*/ 280960 w 1619476"/>
                            <a:gd name="csY1552" fmla="*/ 3347 h 693081"/>
                            <a:gd name="csX1553" fmla="*/ 279145 w 1619476"/>
                            <a:gd name="csY1553" fmla="*/ 3791 h 693081"/>
                            <a:gd name="csX1554" fmla="*/ 280097 w 1619476"/>
                            <a:gd name="csY1554" fmla="*/ 5378 h 693081"/>
                            <a:gd name="csX1555" fmla="*/ 284794 w 1619476"/>
                            <a:gd name="csY1555" fmla="*/ 10736 h 693081"/>
                            <a:gd name="csX1556" fmla="*/ 285290 w 1619476"/>
                            <a:gd name="csY1556" fmla="*/ 24955 h 693081"/>
                            <a:gd name="csX1557" fmla="*/ 284388 w 1619476"/>
                            <a:gd name="csY1557" fmla="*/ 25425 h 693081"/>
                            <a:gd name="csX1558" fmla="*/ 283817 w 1619476"/>
                            <a:gd name="csY1558" fmla="*/ 26657 h 693081"/>
                            <a:gd name="csX1559" fmla="*/ 283639 w 1619476"/>
                            <a:gd name="csY1559" fmla="*/ 30453 h 693081"/>
                            <a:gd name="csX1560" fmla="*/ 279259 w 1619476"/>
                            <a:gd name="csY1560" fmla="*/ 35366 h 693081"/>
                            <a:gd name="csX1561" fmla="*/ 278662 w 1619476"/>
                            <a:gd name="csY1561" fmla="*/ 35264 h 693081"/>
                            <a:gd name="csX1562" fmla="*/ 277672 w 1619476"/>
                            <a:gd name="csY1562" fmla="*/ 32382 h 693081"/>
                            <a:gd name="csX1563" fmla="*/ 277190 w 1619476"/>
                            <a:gd name="csY1563" fmla="*/ 32116 h 693081"/>
                            <a:gd name="csX1564" fmla="*/ 278104 w 1619476"/>
                            <a:gd name="csY1564" fmla="*/ 23521 h 693081"/>
                            <a:gd name="csX1565" fmla="*/ 278205 w 1619476"/>
                            <a:gd name="csY1565" fmla="*/ 21591 h 693081"/>
                            <a:gd name="csX1566" fmla="*/ 278129 w 1619476"/>
                            <a:gd name="csY1566" fmla="*/ 15319 h 693081"/>
                            <a:gd name="csX1567" fmla="*/ 270194 w 1619476"/>
                            <a:gd name="csY1567" fmla="*/ 9136 h 693081"/>
                            <a:gd name="csX1568" fmla="*/ 267680 w 1619476"/>
                            <a:gd name="csY1568" fmla="*/ 9416 h 693081"/>
                            <a:gd name="csX1569" fmla="*/ 270359 w 1619476"/>
                            <a:gd name="csY1569" fmla="*/ 11930 h 693081"/>
                            <a:gd name="csX1570" fmla="*/ 272873 w 1619476"/>
                            <a:gd name="csY1570" fmla="*/ 15395 h 693081"/>
                            <a:gd name="csX1571" fmla="*/ 274067 w 1619476"/>
                            <a:gd name="csY1571" fmla="*/ 20436 h 693081"/>
                            <a:gd name="csX1572" fmla="*/ 274308 w 1619476"/>
                            <a:gd name="csY1572" fmla="*/ 33538 h 693081"/>
                            <a:gd name="csX1573" fmla="*/ 275438 w 1619476"/>
                            <a:gd name="csY1573" fmla="*/ 38819 h 693081"/>
                            <a:gd name="csX1574" fmla="*/ 273368 w 1619476"/>
                            <a:gd name="csY1574" fmla="*/ 45599 h 693081"/>
                            <a:gd name="csX1575" fmla="*/ 272327 w 1619476"/>
                            <a:gd name="csY1575" fmla="*/ 45599 h 693081"/>
                            <a:gd name="csX1576" fmla="*/ 271616 w 1619476"/>
                            <a:gd name="csY1576" fmla="*/ 44773 h 693081"/>
                            <a:gd name="csX1577" fmla="*/ 269813 w 1619476"/>
                            <a:gd name="csY1577" fmla="*/ 40127 h 693081"/>
                            <a:gd name="csX1578" fmla="*/ 267896 w 1619476"/>
                            <a:gd name="csY1578" fmla="*/ 30668 h 693081"/>
                            <a:gd name="csX1579" fmla="*/ 255607 w 1619476"/>
                            <a:gd name="csY1579" fmla="*/ 14558 h 693081"/>
                            <a:gd name="csX1580" fmla="*/ 251722 w 1619476"/>
                            <a:gd name="csY1580" fmla="*/ 17770 h 693081"/>
                            <a:gd name="csX1581" fmla="*/ 252433 w 1619476"/>
                            <a:gd name="csY1581" fmla="*/ 17719 h 693081"/>
                            <a:gd name="csX1582" fmla="*/ 253398 w 1619476"/>
                            <a:gd name="csY1582" fmla="*/ 17224 h 693081"/>
                            <a:gd name="csX1583" fmla="*/ 256711 w 1619476"/>
                            <a:gd name="csY1583" fmla="*/ 17884 h 693081"/>
                            <a:gd name="csX1584" fmla="*/ 258781 w 1619476"/>
                            <a:gd name="csY1584" fmla="*/ 20055 h 693081"/>
                            <a:gd name="csX1585" fmla="*/ 260368 w 1619476"/>
                            <a:gd name="csY1585" fmla="*/ 22099 h 693081"/>
                            <a:gd name="csX1586" fmla="*/ 261104 w 1619476"/>
                            <a:gd name="csY1586" fmla="*/ 23203 h 693081"/>
                            <a:gd name="csX1587" fmla="*/ 262018 w 1619476"/>
                            <a:gd name="csY1587" fmla="*/ 24663 h 693081"/>
                            <a:gd name="csX1588" fmla="*/ 265916 w 1619476"/>
                            <a:gd name="csY1588" fmla="*/ 34490 h 693081"/>
                            <a:gd name="csX1589" fmla="*/ 267236 w 1619476"/>
                            <a:gd name="csY1589" fmla="*/ 40736 h 693081"/>
                            <a:gd name="csX1590" fmla="*/ 267274 w 1619476"/>
                            <a:gd name="csY1590" fmla="*/ 40723 h 693081"/>
                            <a:gd name="csX1591" fmla="*/ 267287 w 1619476"/>
                            <a:gd name="csY1591" fmla="*/ 40850 h 693081"/>
                            <a:gd name="csX1592" fmla="*/ 266805 w 1619476"/>
                            <a:gd name="csY1592" fmla="*/ 42526 h 693081"/>
                            <a:gd name="csX1593" fmla="*/ 268772 w 1619476"/>
                            <a:gd name="csY1593" fmla="*/ 46462 h 693081"/>
                            <a:gd name="csX1594" fmla="*/ 269750 w 1619476"/>
                            <a:gd name="csY1594" fmla="*/ 50017 h 693081"/>
                            <a:gd name="csX1595" fmla="*/ 269103 w 1619476"/>
                            <a:gd name="csY1595" fmla="*/ 56631 h 693081"/>
                            <a:gd name="csX1596" fmla="*/ 268011 w 1619476"/>
                            <a:gd name="csY1596" fmla="*/ 56517 h 693081"/>
                            <a:gd name="csX1597" fmla="*/ 264138 w 1619476"/>
                            <a:gd name="csY1597" fmla="*/ 54879 h 693081"/>
                            <a:gd name="csX1598" fmla="*/ 263961 w 1619476"/>
                            <a:gd name="csY1598" fmla="*/ 54955 h 693081"/>
                            <a:gd name="csX1599" fmla="*/ 263986 w 1619476"/>
                            <a:gd name="csY1599" fmla="*/ 54905 h 693081"/>
                            <a:gd name="csX1600" fmla="*/ 261421 w 1619476"/>
                            <a:gd name="csY1600" fmla="*/ 48214 h 693081"/>
                            <a:gd name="csX1601" fmla="*/ 261345 w 1619476"/>
                            <a:gd name="csY1601" fmla="*/ 47541 h 693081"/>
                            <a:gd name="csX1602" fmla="*/ 251950 w 1619476"/>
                            <a:gd name="csY1602" fmla="*/ 30567 h 693081"/>
                            <a:gd name="csX1603" fmla="*/ 247291 w 1619476"/>
                            <a:gd name="csY1603" fmla="*/ 28993 h 693081"/>
                            <a:gd name="csX1604" fmla="*/ 245209 w 1619476"/>
                            <a:gd name="csY1604" fmla="*/ 29145 h 693081"/>
                            <a:gd name="csX1605" fmla="*/ 243876 w 1619476"/>
                            <a:gd name="csY1605" fmla="*/ 29234 h 693081"/>
                            <a:gd name="csX1606" fmla="*/ 243495 w 1619476"/>
                            <a:gd name="csY1606" fmla="*/ 29412 h 693081"/>
                            <a:gd name="csX1607" fmla="*/ 241197 w 1619476"/>
                            <a:gd name="csY1607" fmla="*/ 30643 h 693081"/>
                            <a:gd name="csX1608" fmla="*/ 240651 w 1619476"/>
                            <a:gd name="csY1608" fmla="*/ 31049 h 693081"/>
                            <a:gd name="csX1609" fmla="*/ 240638 w 1619476"/>
                            <a:gd name="csY1609" fmla="*/ 31049 h 693081"/>
                            <a:gd name="csX1610" fmla="*/ 240638 w 1619476"/>
                            <a:gd name="csY1610" fmla="*/ 31075 h 693081"/>
                            <a:gd name="csX1611" fmla="*/ 240511 w 1619476"/>
                            <a:gd name="csY1611" fmla="*/ 31468 h 693081"/>
                            <a:gd name="csX1612" fmla="*/ 244358 w 1619476"/>
                            <a:gd name="csY1612" fmla="*/ 31494 h 693081"/>
                            <a:gd name="csX1613" fmla="*/ 254185 w 1619476"/>
                            <a:gd name="csY1613" fmla="*/ 43136 h 693081"/>
                            <a:gd name="csX1614" fmla="*/ 258946 w 1619476"/>
                            <a:gd name="csY1614" fmla="*/ 51642 h 693081"/>
                            <a:gd name="csX1615" fmla="*/ 259339 w 1619476"/>
                            <a:gd name="csY1615" fmla="*/ 52670 h 693081"/>
                            <a:gd name="csX1616" fmla="*/ 261840 w 1619476"/>
                            <a:gd name="csY1616" fmla="*/ 58637 h 693081"/>
                            <a:gd name="csX1617" fmla="*/ 261866 w 1619476"/>
                            <a:gd name="csY1617" fmla="*/ 58574 h 693081"/>
                            <a:gd name="csX1618" fmla="*/ 261840 w 1619476"/>
                            <a:gd name="csY1618" fmla="*/ 58866 h 693081"/>
                            <a:gd name="csX1619" fmla="*/ 266525 w 1619476"/>
                            <a:gd name="csY1619" fmla="*/ 63563 h 693081"/>
                            <a:gd name="csX1620" fmla="*/ 267960 w 1619476"/>
                            <a:gd name="csY1620" fmla="*/ 80017 h 693081"/>
                            <a:gd name="csX1621" fmla="*/ 267338 w 1619476"/>
                            <a:gd name="csY1621" fmla="*/ 80029 h 693081"/>
                            <a:gd name="csX1622" fmla="*/ 267274 w 1619476"/>
                            <a:gd name="csY1622" fmla="*/ 79776 h 693081"/>
                            <a:gd name="csX1623" fmla="*/ 261003 w 1619476"/>
                            <a:gd name="csY1623" fmla="*/ 63220 h 693081"/>
                            <a:gd name="csX1624" fmla="*/ 260926 w 1619476"/>
                            <a:gd name="csY1624" fmla="*/ 63004 h 693081"/>
                            <a:gd name="csX1625" fmla="*/ 260876 w 1619476"/>
                            <a:gd name="csY1625" fmla="*/ 63043 h 693081"/>
                            <a:gd name="csX1626" fmla="*/ 254832 w 1619476"/>
                            <a:gd name="csY1626" fmla="*/ 59704 h 693081"/>
                            <a:gd name="csX1627" fmla="*/ 250440 w 1619476"/>
                            <a:gd name="csY1627" fmla="*/ 59792 h 693081"/>
                            <a:gd name="csX1628" fmla="*/ 245222 w 1619476"/>
                            <a:gd name="csY1628" fmla="*/ 60529 h 693081"/>
                            <a:gd name="csX1629" fmla="*/ 239127 w 1619476"/>
                            <a:gd name="csY1629" fmla="*/ 72628 h 693081"/>
                            <a:gd name="csX1630" fmla="*/ 239127 w 1619476"/>
                            <a:gd name="csY1630" fmla="*/ 72920 h 693081"/>
                            <a:gd name="csX1631" fmla="*/ 238899 w 1619476"/>
                            <a:gd name="csY1631" fmla="*/ 75459 h 693081"/>
                            <a:gd name="csX1632" fmla="*/ 238708 w 1619476"/>
                            <a:gd name="csY1632" fmla="*/ 75269 h 693081"/>
                            <a:gd name="csX1633" fmla="*/ 234011 w 1619476"/>
                            <a:gd name="csY1633" fmla="*/ 72285 h 693081"/>
                            <a:gd name="csX1634" fmla="*/ 234189 w 1619476"/>
                            <a:gd name="csY1634" fmla="*/ 74151 h 693081"/>
                            <a:gd name="csX1635" fmla="*/ 235674 w 1619476"/>
                            <a:gd name="csY1635" fmla="*/ 79077 h 693081"/>
                            <a:gd name="csX1636" fmla="*/ 235712 w 1619476"/>
                            <a:gd name="csY1636" fmla="*/ 79687 h 693081"/>
                            <a:gd name="csX1637" fmla="*/ 237782 w 1619476"/>
                            <a:gd name="csY1637" fmla="*/ 86517 h 693081"/>
                            <a:gd name="csX1638" fmla="*/ 237591 w 1619476"/>
                            <a:gd name="csY1638" fmla="*/ 87736 h 693081"/>
                            <a:gd name="csX1639" fmla="*/ 237299 w 1619476"/>
                            <a:gd name="csY1639" fmla="*/ 91570 h 693081"/>
                            <a:gd name="csX1640" fmla="*/ 236296 w 1619476"/>
                            <a:gd name="csY1640" fmla="*/ 91633 h 693081"/>
                            <a:gd name="csX1641" fmla="*/ 235712 w 1619476"/>
                            <a:gd name="csY1641" fmla="*/ 92763 h 693081"/>
                            <a:gd name="csX1642" fmla="*/ 238023 w 1619476"/>
                            <a:gd name="csY1642" fmla="*/ 92624 h 693081"/>
                            <a:gd name="csX1643" fmla="*/ 238391 w 1619476"/>
                            <a:gd name="csY1643" fmla="*/ 92217 h 693081"/>
                            <a:gd name="csX1644" fmla="*/ 238404 w 1619476"/>
                            <a:gd name="csY1644" fmla="*/ 93500 h 693081"/>
                            <a:gd name="csX1645" fmla="*/ 240181 w 1619476"/>
                            <a:gd name="csY1645" fmla="*/ 91786 h 693081"/>
                            <a:gd name="csX1646" fmla="*/ 240626 w 1619476"/>
                            <a:gd name="csY1646" fmla="*/ 86999 h 693081"/>
                            <a:gd name="csX1647" fmla="*/ 241222 w 1619476"/>
                            <a:gd name="csY1647" fmla="*/ 86974 h 693081"/>
                            <a:gd name="csX1648" fmla="*/ 241324 w 1619476"/>
                            <a:gd name="csY1648" fmla="*/ 91265 h 693081"/>
                            <a:gd name="csX1649" fmla="*/ 240816 w 1619476"/>
                            <a:gd name="csY1649" fmla="*/ 92217 h 693081"/>
                            <a:gd name="csX1650" fmla="*/ 240981 w 1619476"/>
                            <a:gd name="csY1650" fmla="*/ 93500 h 693081"/>
                            <a:gd name="csX1651" fmla="*/ 242568 w 1619476"/>
                            <a:gd name="csY1651" fmla="*/ 91608 h 693081"/>
                            <a:gd name="csX1652" fmla="*/ 242517 w 1619476"/>
                            <a:gd name="csY1652" fmla="*/ 86898 h 693081"/>
                            <a:gd name="csX1653" fmla="*/ 242809 w 1619476"/>
                            <a:gd name="csY1653" fmla="*/ 86860 h 693081"/>
                            <a:gd name="csX1654" fmla="*/ 243647 w 1619476"/>
                            <a:gd name="csY1654" fmla="*/ 89335 h 693081"/>
                            <a:gd name="csX1655" fmla="*/ 243838 w 1619476"/>
                            <a:gd name="csY1655" fmla="*/ 92471 h 693081"/>
                            <a:gd name="csX1656" fmla="*/ 244155 w 1619476"/>
                            <a:gd name="csY1656" fmla="*/ 97816 h 693081"/>
                            <a:gd name="csX1657" fmla="*/ 244574 w 1619476"/>
                            <a:gd name="csY1657" fmla="*/ 102437 h 693081"/>
                            <a:gd name="csX1658" fmla="*/ 244219 w 1619476"/>
                            <a:gd name="csY1658" fmla="*/ 103060 h 693081"/>
                            <a:gd name="csX1659" fmla="*/ 243660 w 1619476"/>
                            <a:gd name="csY1659" fmla="*/ 101523 h 693081"/>
                            <a:gd name="csX1660" fmla="*/ 242390 w 1619476"/>
                            <a:gd name="csY1660" fmla="*/ 101549 h 693081"/>
                            <a:gd name="csX1661" fmla="*/ 243647 w 1619476"/>
                            <a:gd name="csY1661" fmla="*/ 104215 h 693081"/>
                            <a:gd name="csX1662" fmla="*/ 244320 w 1619476"/>
                            <a:gd name="csY1662" fmla="*/ 104380 h 693081"/>
                            <a:gd name="csX1663" fmla="*/ 245285 w 1619476"/>
                            <a:gd name="csY1663" fmla="*/ 103936 h 693081"/>
                            <a:gd name="csX1664" fmla="*/ 245222 w 1619476"/>
                            <a:gd name="csY1664" fmla="*/ 97105 h 693081"/>
                            <a:gd name="csX1665" fmla="*/ 244930 w 1619476"/>
                            <a:gd name="csY1665" fmla="*/ 93106 h 693081"/>
                            <a:gd name="csX1666" fmla="*/ 244752 w 1619476"/>
                            <a:gd name="csY1666" fmla="*/ 88675 h 693081"/>
                            <a:gd name="csX1667" fmla="*/ 244079 w 1619476"/>
                            <a:gd name="csY1667" fmla="*/ 86682 h 693081"/>
                            <a:gd name="csX1668" fmla="*/ 245374 w 1619476"/>
                            <a:gd name="csY1668" fmla="*/ 86530 h 693081"/>
                            <a:gd name="csX1669" fmla="*/ 245729 w 1619476"/>
                            <a:gd name="csY1669" fmla="*/ 87888 h 693081"/>
                            <a:gd name="csX1670" fmla="*/ 246186 w 1619476"/>
                            <a:gd name="csY1670" fmla="*/ 91189 h 693081"/>
                            <a:gd name="csX1671" fmla="*/ 246123 w 1619476"/>
                            <a:gd name="csY1671" fmla="*/ 91773 h 693081"/>
                            <a:gd name="csX1672" fmla="*/ 245666 w 1619476"/>
                            <a:gd name="csY1672" fmla="*/ 91811 h 693081"/>
                            <a:gd name="csX1673" fmla="*/ 245717 w 1619476"/>
                            <a:gd name="csY1673" fmla="*/ 93093 h 693081"/>
                            <a:gd name="csX1674" fmla="*/ 247443 w 1619476"/>
                            <a:gd name="csY1674" fmla="*/ 91379 h 693081"/>
                            <a:gd name="csX1675" fmla="*/ 246859 w 1619476"/>
                            <a:gd name="csY1675" fmla="*/ 87279 h 693081"/>
                            <a:gd name="csX1676" fmla="*/ 246669 w 1619476"/>
                            <a:gd name="csY1676" fmla="*/ 86441 h 693081"/>
                            <a:gd name="csX1677" fmla="*/ 247418 w 1619476"/>
                            <a:gd name="csY1677" fmla="*/ 86441 h 693081"/>
                            <a:gd name="csX1678" fmla="*/ 247685 w 1619476"/>
                            <a:gd name="csY1678" fmla="*/ 87583 h 693081"/>
                            <a:gd name="csX1679" fmla="*/ 248814 w 1619476"/>
                            <a:gd name="csY1679" fmla="*/ 91240 h 693081"/>
                            <a:gd name="csX1680" fmla="*/ 247888 w 1619476"/>
                            <a:gd name="csY1680" fmla="*/ 91659 h 693081"/>
                            <a:gd name="csX1681" fmla="*/ 247761 w 1619476"/>
                            <a:gd name="csY1681" fmla="*/ 92941 h 693081"/>
                            <a:gd name="csX1682" fmla="*/ 249868 w 1619476"/>
                            <a:gd name="csY1682" fmla="*/ 91964 h 693081"/>
                            <a:gd name="csX1683" fmla="*/ 248814 w 1619476"/>
                            <a:gd name="csY1683" fmla="*/ 86974 h 693081"/>
                            <a:gd name="csX1684" fmla="*/ 248700 w 1619476"/>
                            <a:gd name="csY1684" fmla="*/ 86492 h 693081"/>
                            <a:gd name="csX1685" fmla="*/ 249005 w 1619476"/>
                            <a:gd name="csY1685" fmla="*/ 86504 h 693081"/>
                            <a:gd name="csX1686" fmla="*/ 253068 w 1619476"/>
                            <a:gd name="csY1686" fmla="*/ 83495 h 693081"/>
                            <a:gd name="csX1687" fmla="*/ 253144 w 1619476"/>
                            <a:gd name="csY1687" fmla="*/ 67448 h 693081"/>
                            <a:gd name="csX1688" fmla="*/ 253575 w 1619476"/>
                            <a:gd name="csY1688" fmla="*/ 67842 h 693081"/>
                            <a:gd name="csX1689" fmla="*/ 253575 w 1619476"/>
                            <a:gd name="csY1689" fmla="*/ 67854 h 693081"/>
                            <a:gd name="csX1690" fmla="*/ 253652 w 1619476"/>
                            <a:gd name="csY1690" fmla="*/ 67956 h 693081"/>
                            <a:gd name="csX1691" fmla="*/ 253880 w 1619476"/>
                            <a:gd name="csY1691" fmla="*/ 68794 h 693081"/>
                            <a:gd name="csX1692" fmla="*/ 256940 w 1619476"/>
                            <a:gd name="csY1692" fmla="*/ 75611 h 693081"/>
                            <a:gd name="csX1693" fmla="*/ 262285 w 1619476"/>
                            <a:gd name="csY1693" fmla="*/ 81972 h 693081"/>
                            <a:gd name="csX1694" fmla="*/ 266309 w 1619476"/>
                            <a:gd name="csY1694" fmla="*/ 88205 h 693081"/>
                            <a:gd name="csX1695" fmla="*/ 274079 w 1619476"/>
                            <a:gd name="csY1695" fmla="*/ 104976 h 693081"/>
                            <a:gd name="csX1696" fmla="*/ 272822 w 1619476"/>
                            <a:gd name="csY1696" fmla="*/ 105687 h 693081"/>
                            <a:gd name="csX1697" fmla="*/ 272403 w 1619476"/>
                            <a:gd name="csY1697" fmla="*/ 104139 h 693081"/>
                            <a:gd name="csX1698" fmla="*/ 269331 w 1619476"/>
                            <a:gd name="csY1698" fmla="*/ 95582 h 693081"/>
                            <a:gd name="csX1699" fmla="*/ 269318 w 1619476"/>
                            <a:gd name="csY1699" fmla="*/ 95569 h 693081"/>
                            <a:gd name="csX1700" fmla="*/ 266932 w 1619476"/>
                            <a:gd name="csY1700" fmla="*/ 93131 h 693081"/>
                            <a:gd name="csX1701" fmla="*/ 263745 w 1619476"/>
                            <a:gd name="csY1701" fmla="*/ 92941 h 693081"/>
                            <a:gd name="csX1702" fmla="*/ 261790 w 1619476"/>
                            <a:gd name="csY1702" fmla="*/ 92928 h 693081"/>
                            <a:gd name="csX1703" fmla="*/ 255378 w 1619476"/>
                            <a:gd name="csY1703" fmla="*/ 93131 h 693081"/>
                            <a:gd name="csX1704" fmla="*/ 248891 w 1619476"/>
                            <a:gd name="csY1704" fmla="*/ 105180 h 693081"/>
                            <a:gd name="csX1705" fmla="*/ 248459 w 1619476"/>
                            <a:gd name="csY1705" fmla="*/ 105484 h 693081"/>
                            <a:gd name="csX1706" fmla="*/ 243482 w 1619476"/>
                            <a:gd name="csY1706" fmla="*/ 110588 h 693081"/>
                            <a:gd name="csX1707" fmla="*/ 243431 w 1619476"/>
                            <a:gd name="csY1707" fmla="*/ 110677 h 693081"/>
                            <a:gd name="csX1708" fmla="*/ 243355 w 1619476"/>
                            <a:gd name="csY1708" fmla="*/ 110359 h 693081"/>
                            <a:gd name="csX1709" fmla="*/ 239737 w 1619476"/>
                            <a:gd name="csY1709" fmla="*/ 101155 h 693081"/>
                            <a:gd name="csX1710" fmla="*/ 238937 w 1619476"/>
                            <a:gd name="csY1710" fmla="*/ 101549 h 693081"/>
                            <a:gd name="csX1711" fmla="*/ 237566 w 1619476"/>
                            <a:gd name="csY1711" fmla="*/ 108760 h 693081"/>
                            <a:gd name="csX1712" fmla="*/ 237540 w 1619476"/>
                            <a:gd name="csY1712" fmla="*/ 109331 h 693081"/>
                            <a:gd name="csX1713" fmla="*/ 237413 w 1619476"/>
                            <a:gd name="csY1713" fmla="*/ 112657 h 693081"/>
                            <a:gd name="csX1714" fmla="*/ 234493 w 1619476"/>
                            <a:gd name="csY1714" fmla="*/ 109255 h 693081"/>
                            <a:gd name="csX1715" fmla="*/ 230659 w 1619476"/>
                            <a:gd name="csY1715" fmla="*/ 106957 h 693081"/>
                            <a:gd name="csX1716" fmla="*/ 230596 w 1619476"/>
                            <a:gd name="csY1716" fmla="*/ 108455 h 693081"/>
                            <a:gd name="csX1717" fmla="*/ 231319 w 1619476"/>
                            <a:gd name="csY1717" fmla="*/ 110156 h 693081"/>
                            <a:gd name="csX1718" fmla="*/ 313513 w 1619476"/>
                            <a:gd name="csY1718" fmla="*/ 237647 h 693081"/>
                            <a:gd name="csX1719" fmla="*/ 312370 w 1619476"/>
                            <a:gd name="csY1719" fmla="*/ 232696 h 693081"/>
                            <a:gd name="csX1720" fmla="*/ 313513 w 1619476"/>
                            <a:gd name="csY1720" fmla="*/ 237647 h 693081"/>
                            <a:gd name="csX1721" fmla="*/ 298595 w 1619476"/>
                            <a:gd name="csY1721" fmla="*/ 252387 h 693081"/>
                            <a:gd name="csX1722" fmla="*/ 296691 w 1619476"/>
                            <a:gd name="csY1722" fmla="*/ 249924 h 693081"/>
                            <a:gd name="csX1723" fmla="*/ 296056 w 1619476"/>
                            <a:gd name="csY1723" fmla="*/ 249289 h 693081"/>
                            <a:gd name="csX1724" fmla="*/ 298671 w 1619476"/>
                            <a:gd name="csY1724" fmla="*/ 247537 h 693081"/>
                            <a:gd name="csX1725" fmla="*/ 301528 w 1619476"/>
                            <a:gd name="csY1725" fmla="*/ 250559 h 693081"/>
                            <a:gd name="csX1726" fmla="*/ 298595 w 1619476"/>
                            <a:gd name="csY1726" fmla="*/ 252387 h 693081"/>
                            <a:gd name="csX1727" fmla="*/ 338816 w 1619476"/>
                            <a:gd name="csY1727" fmla="*/ 359234 h 693081"/>
                            <a:gd name="csX1728" fmla="*/ 339527 w 1619476"/>
                            <a:gd name="csY1728" fmla="*/ 360669 h 693081"/>
                            <a:gd name="csX1729" fmla="*/ 342688 w 1619476"/>
                            <a:gd name="csY1729" fmla="*/ 358841 h 693081"/>
                            <a:gd name="csX1730" fmla="*/ 345227 w 1619476"/>
                            <a:gd name="csY1730" fmla="*/ 357254 h 693081"/>
                            <a:gd name="csX1731" fmla="*/ 342853 w 1619476"/>
                            <a:gd name="csY1731" fmla="*/ 360352 h 693081"/>
                            <a:gd name="csX1732" fmla="*/ 340631 w 1619476"/>
                            <a:gd name="csY1732" fmla="*/ 361621 h 693081"/>
                            <a:gd name="csX1733" fmla="*/ 338422 w 1619476"/>
                            <a:gd name="csY1733" fmla="*/ 362891 h 693081"/>
                            <a:gd name="csX1734" fmla="*/ 338816 w 1619476"/>
                            <a:gd name="csY1734" fmla="*/ 359234 h 693081"/>
                            <a:gd name="csX1735" fmla="*/ 341825 w 1619476"/>
                            <a:gd name="csY1735" fmla="*/ 355108 h 693081"/>
                            <a:gd name="csX1736" fmla="*/ 343653 w 1619476"/>
                            <a:gd name="csY1736" fmla="*/ 350830 h 693081"/>
                            <a:gd name="csX1737" fmla="*/ 343323 w 1619476"/>
                            <a:gd name="csY1737" fmla="*/ 354791 h 693081"/>
                            <a:gd name="csX1738" fmla="*/ 345227 w 1619476"/>
                            <a:gd name="csY1738" fmla="*/ 354156 h 693081"/>
                            <a:gd name="csX1739" fmla="*/ 350077 w 1619476"/>
                            <a:gd name="csY1739" fmla="*/ 351769 h 693081"/>
                            <a:gd name="csX1740" fmla="*/ 348807 w 1619476"/>
                            <a:gd name="csY1740" fmla="*/ 353280 h 693081"/>
                            <a:gd name="csX1741" fmla="*/ 343018 w 1619476"/>
                            <a:gd name="csY1741" fmla="*/ 356606 h 693081"/>
                            <a:gd name="csX1742" fmla="*/ 341659 w 1619476"/>
                            <a:gd name="csY1742" fmla="*/ 357101 h 693081"/>
                            <a:gd name="csX1743" fmla="*/ 341824 w 1619476"/>
                            <a:gd name="csY1743" fmla="*/ 355108 h 693081"/>
                            <a:gd name="csX1744" fmla="*/ 346268 w 1619476"/>
                            <a:gd name="csY1744" fmla="*/ 349230 h 693081"/>
                            <a:gd name="csX1745" fmla="*/ 349366 w 1619476"/>
                            <a:gd name="csY1745" fmla="*/ 344469 h 693081"/>
                            <a:gd name="csX1746" fmla="*/ 348655 w 1619476"/>
                            <a:gd name="csY1746" fmla="*/ 346373 h 693081"/>
                            <a:gd name="csX1747" fmla="*/ 348414 w 1619476"/>
                            <a:gd name="csY1747" fmla="*/ 349154 h 693081"/>
                            <a:gd name="csX1748" fmla="*/ 352375 w 1619476"/>
                            <a:gd name="csY1748" fmla="*/ 347338 h 693081"/>
                            <a:gd name="csX1749" fmla="*/ 356818 w 1619476"/>
                            <a:gd name="csY1749" fmla="*/ 345104 h 693081"/>
                            <a:gd name="csX1750" fmla="*/ 349290 w 1619476"/>
                            <a:gd name="csY1750" fmla="*/ 349865 h 693081"/>
                            <a:gd name="csX1751" fmla="*/ 346027 w 1619476"/>
                            <a:gd name="csY1751" fmla="*/ 350741 h 693081"/>
                            <a:gd name="csX1752" fmla="*/ 346268 w 1619476"/>
                            <a:gd name="csY1752" fmla="*/ 349230 h 693081"/>
                            <a:gd name="csX1753" fmla="*/ 352299 w 1619476"/>
                            <a:gd name="csY1753" fmla="*/ 342336 h 693081"/>
                            <a:gd name="csX1754" fmla="*/ 353010 w 1619476"/>
                            <a:gd name="csY1754" fmla="*/ 340597 h 693081"/>
                            <a:gd name="csX1755" fmla="*/ 355231 w 1619476"/>
                            <a:gd name="csY1755" fmla="*/ 338845 h 693081"/>
                            <a:gd name="csX1756" fmla="*/ 354990 w 1619476"/>
                            <a:gd name="csY1756" fmla="*/ 342336 h 693081"/>
                            <a:gd name="csX1757" fmla="*/ 359523 w 1619476"/>
                            <a:gd name="csY1757" fmla="*/ 340203 h 693081"/>
                            <a:gd name="csX1758" fmla="*/ 360716 w 1619476"/>
                            <a:gd name="csY1758" fmla="*/ 340038 h 693081"/>
                            <a:gd name="csX1759" fmla="*/ 353962 w 1619476"/>
                            <a:gd name="csY1759" fmla="*/ 343606 h 693081"/>
                            <a:gd name="csX1760" fmla="*/ 351905 w 1619476"/>
                            <a:gd name="csY1760" fmla="*/ 344241 h 693081"/>
                            <a:gd name="csX1761" fmla="*/ 352299 w 1619476"/>
                            <a:gd name="csY1761" fmla="*/ 342336 h 693081"/>
                            <a:gd name="csX1762" fmla="*/ 359523 w 1619476"/>
                            <a:gd name="csY1762" fmla="*/ 336712 h 693081"/>
                            <a:gd name="csX1763" fmla="*/ 363090 w 1619476"/>
                            <a:gd name="csY1763" fmla="*/ 333538 h 693081"/>
                            <a:gd name="csX1764" fmla="*/ 362062 w 1619476"/>
                            <a:gd name="csY1764" fmla="*/ 335747 h 693081"/>
                            <a:gd name="csX1765" fmla="*/ 366416 w 1619476"/>
                            <a:gd name="csY1765" fmla="*/ 335671 h 693081"/>
                            <a:gd name="csX1766" fmla="*/ 368003 w 1619476"/>
                            <a:gd name="csY1766" fmla="*/ 335366 h 693081"/>
                            <a:gd name="csX1767" fmla="*/ 367051 w 1619476"/>
                            <a:gd name="csY1767" fmla="*/ 336230 h 693081"/>
                            <a:gd name="csX1768" fmla="*/ 362062 w 1619476"/>
                            <a:gd name="csY1768" fmla="*/ 337575 h 693081"/>
                            <a:gd name="csX1769" fmla="*/ 358964 w 1619476"/>
                            <a:gd name="csY1769" fmla="*/ 337982 h 693081"/>
                            <a:gd name="csX1770" fmla="*/ 359523 w 1619476"/>
                            <a:gd name="csY1770" fmla="*/ 336712 h 693081"/>
                            <a:gd name="csX1771" fmla="*/ 369819 w 1619476"/>
                            <a:gd name="csY1771" fmla="*/ 332103 h 693081"/>
                            <a:gd name="csX1772" fmla="*/ 372841 w 1619476"/>
                            <a:gd name="csY1772" fmla="*/ 329882 h 693081"/>
                            <a:gd name="csX1773" fmla="*/ 373006 w 1619476"/>
                            <a:gd name="csY1773" fmla="*/ 331938 h 693081"/>
                            <a:gd name="csX1774" fmla="*/ 377043 w 1619476"/>
                            <a:gd name="csY1774" fmla="*/ 332814 h 693081"/>
                            <a:gd name="csX1775" fmla="*/ 375545 w 1619476"/>
                            <a:gd name="csY1775" fmla="*/ 333145 h 693081"/>
                            <a:gd name="csX1776" fmla="*/ 371101 w 1619476"/>
                            <a:gd name="csY1776" fmla="*/ 333221 h 693081"/>
                            <a:gd name="csX1777" fmla="*/ 369819 w 1619476"/>
                            <a:gd name="csY1777" fmla="*/ 332103 h 693081"/>
                            <a:gd name="csX1778" fmla="*/ 378236 w 1619476"/>
                            <a:gd name="csY1778" fmla="*/ 329412 h 693081"/>
                            <a:gd name="csX1779" fmla="*/ 394817 w 1619476"/>
                            <a:gd name="csY1779" fmla="*/ 328066 h 693081"/>
                            <a:gd name="csX1780" fmla="*/ 388876 w 1619476"/>
                            <a:gd name="csY1780" fmla="*/ 329171 h 693081"/>
                            <a:gd name="csX1781" fmla="*/ 388076 w 1619476"/>
                            <a:gd name="csY1781" fmla="*/ 328612 h 693081"/>
                            <a:gd name="csX1782" fmla="*/ 382997 w 1619476"/>
                            <a:gd name="csY1782" fmla="*/ 329564 h 693081"/>
                            <a:gd name="csX1783" fmla="*/ 379912 w 1619476"/>
                            <a:gd name="csY1783" fmla="*/ 329564 h 693081"/>
                            <a:gd name="csX1784" fmla="*/ 377843 w 1619476"/>
                            <a:gd name="csY1784" fmla="*/ 329640 h 693081"/>
                            <a:gd name="csX1785" fmla="*/ 378237 w 1619476"/>
                            <a:gd name="csY1785" fmla="*/ 329412 h 693081"/>
                            <a:gd name="csX1786" fmla="*/ 386171 w 1619476"/>
                            <a:gd name="csY1786" fmla="*/ 323775 h 693081"/>
                            <a:gd name="csX1787" fmla="*/ 386806 w 1619476"/>
                            <a:gd name="csY1787" fmla="*/ 321236 h 693081"/>
                            <a:gd name="csX1788" fmla="*/ 386730 w 1619476"/>
                            <a:gd name="csY1788" fmla="*/ 320436 h 693081"/>
                            <a:gd name="csX1789" fmla="*/ 387847 w 1619476"/>
                            <a:gd name="csY1789" fmla="*/ 322658 h 693081"/>
                            <a:gd name="csX1790" fmla="*/ 387212 w 1619476"/>
                            <a:gd name="csY1790" fmla="*/ 325121 h 693081"/>
                            <a:gd name="csX1791" fmla="*/ 385384 w 1619476"/>
                            <a:gd name="csY1791" fmla="*/ 325273 h 693081"/>
                            <a:gd name="csX1792" fmla="*/ 386171 w 1619476"/>
                            <a:gd name="csY1792" fmla="*/ 323775 h 693081"/>
                            <a:gd name="csX1793" fmla="*/ 396798 w 1619476"/>
                            <a:gd name="csY1793" fmla="*/ 331710 h 693081"/>
                            <a:gd name="csX1794" fmla="*/ 391008 w 1619476"/>
                            <a:gd name="csY1794" fmla="*/ 333462 h 693081"/>
                            <a:gd name="csX1795" fmla="*/ 383239 w 1619476"/>
                            <a:gd name="csY1795" fmla="*/ 334643 h 693081"/>
                            <a:gd name="csX1796" fmla="*/ 396798 w 1619476"/>
                            <a:gd name="csY1796" fmla="*/ 331710 h 693081"/>
                            <a:gd name="csX1797" fmla="*/ 398144 w 1619476"/>
                            <a:gd name="csY1797" fmla="*/ 326390 h 693081"/>
                            <a:gd name="csX1798" fmla="*/ 400772 w 1619476"/>
                            <a:gd name="csY1798" fmla="*/ 320842 h 693081"/>
                            <a:gd name="csX1799" fmla="*/ 400683 w 1619476"/>
                            <a:gd name="csY1799" fmla="*/ 319408 h 693081"/>
                            <a:gd name="csX1800" fmla="*/ 401241 w 1619476"/>
                            <a:gd name="csY1800" fmla="*/ 323610 h 693081"/>
                            <a:gd name="csX1801" fmla="*/ 398702 w 1619476"/>
                            <a:gd name="csY1801" fmla="*/ 327825 h 693081"/>
                            <a:gd name="csX1802" fmla="*/ 396874 w 1619476"/>
                            <a:gd name="csY1802" fmla="*/ 327584 h 693081"/>
                            <a:gd name="csX1803" fmla="*/ 398144 w 1619476"/>
                            <a:gd name="csY1803" fmla="*/ 326390 h 693081"/>
                            <a:gd name="csX1804" fmla="*/ 405050 w 1619476"/>
                            <a:gd name="csY1804" fmla="*/ 336077 h 693081"/>
                            <a:gd name="csX1805" fmla="*/ 405291 w 1619476"/>
                            <a:gd name="csY1805" fmla="*/ 337664 h 693081"/>
                            <a:gd name="csX1806" fmla="*/ 400137 w 1619476"/>
                            <a:gd name="csY1806" fmla="*/ 336395 h 693081"/>
                            <a:gd name="csX1807" fmla="*/ 398385 w 1619476"/>
                            <a:gd name="csY1807" fmla="*/ 335442 h 693081"/>
                            <a:gd name="csX1808" fmla="*/ 401165 w 1619476"/>
                            <a:gd name="csY1808" fmla="*/ 334731 h 693081"/>
                            <a:gd name="csX1809" fmla="*/ 405050 w 1619476"/>
                            <a:gd name="csY1809" fmla="*/ 336077 h 693081"/>
                            <a:gd name="csX1810" fmla="*/ 407437 w 1619476"/>
                            <a:gd name="csY1810" fmla="*/ 328853 h 693081"/>
                            <a:gd name="csX1811" fmla="*/ 409735 w 1619476"/>
                            <a:gd name="csY1811" fmla="*/ 326632 h 693081"/>
                            <a:gd name="csX1812" fmla="*/ 410129 w 1619476"/>
                            <a:gd name="csY1812" fmla="*/ 325756 h 693081"/>
                            <a:gd name="csX1813" fmla="*/ 408618 w 1619476"/>
                            <a:gd name="csY1813" fmla="*/ 329958 h 693081"/>
                            <a:gd name="csX1814" fmla="*/ 406409 w 1619476"/>
                            <a:gd name="csY1814" fmla="*/ 332345 h 693081"/>
                            <a:gd name="csX1815" fmla="*/ 404809 w 1619476"/>
                            <a:gd name="csY1815" fmla="*/ 330834 h 693081"/>
                            <a:gd name="csX1816" fmla="*/ 407437 w 1619476"/>
                            <a:gd name="csY1816" fmla="*/ 328853 h 693081"/>
                            <a:gd name="csX1817" fmla="*/ 411474 w 1619476"/>
                            <a:gd name="csY1817" fmla="*/ 337423 h 693081"/>
                            <a:gd name="csX1818" fmla="*/ 414877 w 1619476"/>
                            <a:gd name="csY1818" fmla="*/ 333538 h 693081"/>
                            <a:gd name="csX1819" fmla="*/ 414877 w 1619476"/>
                            <a:gd name="csY1819" fmla="*/ 333614 h 693081"/>
                            <a:gd name="csX1820" fmla="*/ 413226 w 1619476"/>
                            <a:gd name="csY1820" fmla="*/ 336864 h 693081"/>
                            <a:gd name="csX1821" fmla="*/ 411170 w 1619476"/>
                            <a:gd name="csY1821" fmla="*/ 339645 h 693081"/>
                            <a:gd name="csX1822" fmla="*/ 410281 w 1619476"/>
                            <a:gd name="csY1822" fmla="*/ 338528 h 693081"/>
                            <a:gd name="csX1823" fmla="*/ 411474 w 1619476"/>
                            <a:gd name="csY1823" fmla="*/ 337423 h 693081"/>
                            <a:gd name="csX1824" fmla="*/ 417416 w 1619476"/>
                            <a:gd name="csY1824" fmla="*/ 343200 h 693081"/>
                            <a:gd name="csX1825" fmla="*/ 414877 w 1619476"/>
                            <a:gd name="csY1825" fmla="*/ 346221 h 693081"/>
                            <a:gd name="csX1826" fmla="*/ 413620 w 1619476"/>
                            <a:gd name="csY1826" fmla="*/ 348367 h 693081"/>
                            <a:gd name="csX1827" fmla="*/ 411246 w 1619476"/>
                            <a:gd name="csY1827" fmla="*/ 348443 h 693081"/>
                            <a:gd name="csX1828" fmla="*/ 412515 w 1619476"/>
                            <a:gd name="csY1828" fmla="*/ 346780 h 693081"/>
                            <a:gd name="csX1829" fmla="*/ 413861 w 1619476"/>
                            <a:gd name="csY1829" fmla="*/ 345193 h 693081"/>
                            <a:gd name="csX1830" fmla="*/ 417416 w 1619476"/>
                            <a:gd name="csY1830" fmla="*/ 343200 h 693081"/>
                            <a:gd name="csX1831" fmla="*/ 418051 w 1619476"/>
                            <a:gd name="csY1831" fmla="*/ 338845 h 693081"/>
                            <a:gd name="csX1832" fmla="*/ 420514 w 1619476"/>
                            <a:gd name="csY1832" fmla="*/ 334731 h 693081"/>
                            <a:gd name="csX1833" fmla="*/ 417975 w 1619476"/>
                            <a:gd name="csY1833" fmla="*/ 341143 h 693081"/>
                            <a:gd name="csX1834" fmla="*/ 416476 w 1619476"/>
                            <a:gd name="csY1834" fmla="*/ 340991 h 693081"/>
                            <a:gd name="csX1835" fmla="*/ 418051 w 1619476"/>
                            <a:gd name="csY1835" fmla="*/ 338845 h 693081"/>
                            <a:gd name="csX1836" fmla="*/ 422266 w 1619476"/>
                            <a:gd name="csY1836" fmla="*/ 343365 h 693081"/>
                            <a:gd name="csX1837" fmla="*/ 423929 w 1619476"/>
                            <a:gd name="csY1837" fmla="*/ 343682 h 693081"/>
                            <a:gd name="csX1838" fmla="*/ 424005 w 1619476"/>
                            <a:gd name="csY1838" fmla="*/ 346539 h 693081"/>
                            <a:gd name="csX1839" fmla="*/ 422494 w 1619476"/>
                            <a:gd name="csY1839" fmla="*/ 345586 h 693081"/>
                            <a:gd name="csX1840" fmla="*/ 418457 w 1619476"/>
                            <a:gd name="csY1840" fmla="*/ 347656 h 693081"/>
                            <a:gd name="csX1841" fmla="*/ 417340 w 1619476"/>
                            <a:gd name="csY1841" fmla="*/ 348519 h 693081"/>
                            <a:gd name="csX1842" fmla="*/ 418457 w 1619476"/>
                            <a:gd name="csY1842" fmla="*/ 346297 h 693081"/>
                            <a:gd name="csX1843" fmla="*/ 422266 w 1619476"/>
                            <a:gd name="csY1843" fmla="*/ 343365 h 693081"/>
                            <a:gd name="csX1844" fmla="*/ 427662 w 1619476"/>
                            <a:gd name="csY1844" fmla="*/ 350906 h 693081"/>
                            <a:gd name="csX1845" fmla="*/ 427738 w 1619476"/>
                            <a:gd name="csY1845" fmla="*/ 351769 h 693081"/>
                            <a:gd name="csX1846" fmla="*/ 424881 w 1619476"/>
                            <a:gd name="csY1846" fmla="*/ 356060 h 693081"/>
                            <a:gd name="csX1847" fmla="*/ 423612 w 1619476"/>
                            <a:gd name="csY1847" fmla="*/ 357660 h 693081"/>
                            <a:gd name="csX1848" fmla="*/ 425592 w 1619476"/>
                            <a:gd name="csY1848" fmla="*/ 357889 h 693081"/>
                            <a:gd name="csX1849" fmla="*/ 431000 w 1619476"/>
                            <a:gd name="csY1849" fmla="*/ 356137 h 693081"/>
                            <a:gd name="csX1850" fmla="*/ 428842 w 1619476"/>
                            <a:gd name="csY1850" fmla="*/ 357736 h 693081"/>
                            <a:gd name="csX1851" fmla="*/ 423053 w 1619476"/>
                            <a:gd name="csY1851" fmla="*/ 360034 h 693081"/>
                            <a:gd name="csX1852" fmla="*/ 419803 w 1619476"/>
                            <a:gd name="csY1852" fmla="*/ 360821 h 693081"/>
                            <a:gd name="csX1853" fmla="*/ 421072 w 1619476"/>
                            <a:gd name="csY1853" fmla="*/ 359158 h 693081"/>
                            <a:gd name="csX1854" fmla="*/ 425199 w 1619476"/>
                            <a:gd name="csY1854" fmla="*/ 353762 h 693081"/>
                            <a:gd name="csX1855" fmla="*/ 426151 w 1619476"/>
                            <a:gd name="csY1855" fmla="*/ 352404 h 693081"/>
                            <a:gd name="csX1856" fmla="*/ 423447 w 1619476"/>
                            <a:gd name="csY1856" fmla="*/ 352493 h 693081"/>
                            <a:gd name="csX1857" fmla="*/ 416311 w 1619476"/>
                            <a:gd name="csY1857" fmla="*/ 355032 h 693081"/>
                            <a:gd name="csX1858" fmla="*/ 416311 w 1619476"/>
                            <a:gd name="csY1858" fmla="*/ 354004 h 693081"/>
                            <a:gd name="csX1859" fmla="*/ 420996 w 1619476"/>
                            <a:gd name="csY1859" fmla="*/ 351769 h 693081"/>
                            <a:gd name="csX1860" fmla="*/ 422901 w 1619476"/>
                            <a:gd name="csY1860" fmla="*/ 351376 h 693081"/>
                            <a:gd name="csX1861" fmla="*/ 427662 w 1619476"/>
                            <a:gd name="csY1861" fmla="*/ 350906 h 693081"/>
                            <a:gd name="csX1862" fmla="*/ 429871 w 1619476"/>
                            <a:gd name="csY1862" fmla="*/ 346691 h 693081"/>
                            <a:gd name="csX1863" fmla="*/ 432334 w 1619476"/>
                            <a:gd name="csY1863" fmla="*/ 343060 h 693081"/>
                            <a:gd name="csX1864" fmla="*/ 432410 w 1619476"/>
                            <a:gd name="csY1864" fmla="*/ 342908 h 693081"/>
                            <a:gd name="csX1865" fmla="*/ 431940 w 1619476"/>
                            <a:gd name="csY1865" fmla="*/ 345434 h 693081"/>
                            <a:gd name="csX1866" fmla="*/ 429731 w 1619476"/>
                            <a:gd name="csY1866" fmla="*/ 348684 h 693081"/>
                            <a:gd name="csX1867" fmla="*/ 428449 w 1619476"/>
                            <a:gd name="csY1867" fmla="*/ 348836 h 693081"/>
                            <a:gd name="csX1868" fmla="*/ 429871 w 1619476"/>
                            <a:gd name="csY1868" fmla="*/ 346691 h 693081"/>
                            <a:gd name="csX1869" fmla="*/ 407907 w 1619476"/>
                            <a:gd name="csY1869" fmla="*/ 352099 h 693081"/>
                            <a:gd name="csX1870" fmla="*/ 409417 w 1619476"/>
                            <a:gd name="csY1870" fmla="*/ 351541 h 693081"/>
                            <a:gd name="csX1871" fmla="*/ 413150 w 1619476"/>
                            <a:gd name="csY1871" fmla="*/ 352252 h 693081"/>
                            <a:gd name="csX1872" fmla="*/ 412820 w 1619476"/>
                            <a:gd name="csY1872" fmla="*/ 355895 h 693081"/>
                            <a:gd name="csX1873" fmla="*/ 412198 w 1619476"/>
                            <a:gd name="csY1873" fmla="*/ 354080 h 693081"/>
                            <a:gd name="csX1874" fmla="*/ 409583 w 1619476"/>
                            <a:gd name="csY1874" fmla="*/ 352658 h 693081"/>
                            <a:gd name="csX1875" fmla="*/ 407907 w 1619476"/>
                            <a:gd name="csY1875" fmla="*/ 352099 h 693081"/>
                            <a:gd name="csX1876" fmla="*/ 405685 w 1619476"/>
                            <a:gd name="csY1876" fmla="*/ 352023 h 693081"/>
                            <a:gd name="csX1877" fmla="*/ 403704 w 1619476"/>
                            <a:gd name="csY1877" fmla="*/ 355819 h 693081"/>
                            <a:gd name="csX1878" fmla="*/ 403387 w 1619476"/>
                            <a:gd name="csY1878" fmla="*/ 356060 h 693081"/>
                            <a:gd name="csX1879" fmla="*/ 403616 w 1619476"/>
                            <a:gd name="csY1879" fmla="*/ 352963 h 693081"/>
                            <a:gd name="csX1880" fmla="*/ 401241 w 1619476"/>
                            <a:gd name="csY1880" fmla="*/ 351934 h 693081"/>
                            <a:gd name="csX1881" fmla="*/ 400454 w 1619476"/>
                            <a:gd name="csY1881" fmla="*/ 352175 h 693081"/>
                            <a:gd name="csX1882" fmla="*/ 399743 w 1619476"/>
                            <a:gd name="csY1882" fmla="*/ 350906 h 693081"/>
                            <a:gd name="csX1883" fmla="*/ 405685 w 1619476"/>
                            <a:gd name="csY1883" fmla="*/ 352023 h 693081"/>
                            <a:gd name="csX1884" fmla="*/ 402752 w 1619476"/>
                            <a:gd name="csY1884" fmla="*/ 339734 h 693081"/>
                            <a:gd name="csX1885" fmla="*/ 402346 w 1619476"/>
                            <a:gd name="csY1885" fmla="*/ 339086 h 693081"/>
                            <a:gd name="csX1886" fmla="*/ 404885 w 1619476"/>
                            <a:gd name="csY1886" fmla="*/ 339569 h 693081"/>
                            <a:gd name="csX1887" fmla="*/ 404098 w 1619476"/>
                            <a:gd name="csY1887" fmla="*/ 347262 h 693081"/>
                            <a:gd name="csX1888" fmla="*/ 404250 w 1619476"/>
                            <a:gd name="csY1888" fmla="*/ 345358 h 693081"/>
                            <a:gd name="csX1889" fmla="*/ 402752 w 1619476"/>
                            <a:gd name="csY1889" fmla="*/ 339734 h 693081"/>
                            <a:gd name="csX1890" fmla="*/ 428373 w 1619476"/>
                            <a:gd name="csY1890" fmla="*/ 365341 h 693081"/>
                            <a:gd name="csX1891" fmla="*/ 422342 w 1619476"/>
                            <a:gd name="csY1891" fmla="*/ 365988 h 693081"/>
                            <a:gd name="csX1892" fmla="*/ 422659 w 1619476"/>
                            <a:gd name="csY1892" fmla="*/ 366864 h 693081"/>
                            <a:gd name="csX1893" fmla="*/ 425998 w 1619476"/>
                            <a:gd name="csY1893" fmla="*/ 366928 h 693081"/>
                            <a:gd name="csX1894" fmla="*/ 427027 w 1619476"/>
                            <a:gd name="csY1894" fmla="*/ 366776 h 693081"/>
                            <a:gd name="csX1895" fmla="*/ 425668 w 1619476"/>
                            <a:gd name="csY1895" fmla="*/ 368032 h 693081"/>
                            <a:gd name="csX1896" fmla="*/ 418533 w 1619476"/>
                            <a:gd name="csY1896" fmla="*/ 368350 h 693081"/>
                            <a:gd name="csX1897" fmla="*/ 420120 w 1619476"/>
                            <a:gd name="csY1897" fmla="*/ 369467 h 693081"/>
                            <a:gd name="csX1898" fmla="*/ 422659 w 1619476"/>
                            <a:gd name="csY1898" fmla="*/ 370102 h 693081"/>
                            <a:gd name="csX1899" fmla="*/ 418533 w 1619476"/>
                            <a:gd name="csY1899" fmla="*/ 370965 h 693081"/>
                            <a:gd name="csX1900" fmla="*/ 411170 w 1619476"/>
                            <a:gd name="csY1900" fmla="*/ 371600 h 693081"/>
                            <a:gd name="csX1901" fmla="*/ 408224 w 1619476"/>
                            <a:gd name="csY1901" fmla="*/ 373504 h 693081"/>
                            <a:gd name="csX1902" fmla="*/ 400137 w 1619476"/>
                            <a:gd name="csY1902" fmla="*/ 373822 h 693081"/>
                            <a:gd name="csX1903" fmla="*/ 394741 w 1619476"/>
                            <a:gd name="csY1903" fmla="*/ 372717 h 693081"/>
                            <a:gd name="csX1904" fmla="*/ 402994 w 1619476"/>
                            <a:gd name="csY1904" fmla="*/ 368756 h 693081"/>
                            <a:gd name="csX1905" fmla="*/ 409176 w 1619476"/>
                            <a:gd name="csY1905" fmla="*/ 366928 h 693081"/>
                            <a:gd name="csX1906" fmla="*/ 410687 w 1619476"/>
                            <a:gd name="csY1906" fmla="*/ 367487 h 693081"/>
                            <a:gd name="csX1907" fmla="*/ 411474 w 1619476"/>
                            <a:gd name="csY1907" fmla="*/ 366776 h 693081"/>
                            <a:gd name="csX1908" fmla="*/ 420044 w 1619476"/>
                            <a:gd name="csY1908" fmla="*/ 363995 h 693081"/>
                            <a:gd name="csX1909" fmla="*/ 430594 w 1619476"/>
                            <a:gd name="csY1909" fmla="*/ 363437 h 693081"/>
                            <a:gd name="csX1910" fmla="*/ 430912 w 1619476"/>
                            <a:gd name="csY1910" fmla="*/ 363437 h 693081"/>
                            <a:gd name="csX1911" fmla="*/ 428373 w 1619476"/>
                            <a:gd name="csY1911" fmla="*/ 365341 h 693081"/>
                            <a:gd name="csX1912" fmla="*/ 391313 w 1619476"/>
                            <a:gd name="csY1912" fmla="*/ 352023 h 693081"/>
                            <a:gd name="csX1913" fmla="*/ 391313 w 1619476"/>
                            <a:gd name="csY1913" fmla="*/ 352023 h 693081"/>
                            <a:gd name="csX1914" fmla="*/ 393078 w 1619476"/>
                            <a:gd name="csY1914" fmla="*/ 351134 h 693081"/>
                            <a:gd name="csX1915" fmla="*/ 394576 w 1619476"/>
                            <a:gd name="csY1915" fmla="*/ 351058 h 693081"/>
                            <a:gd name="csX1916" fmla="*/ 398943 w 1619476"/>
                            <a:gd name="csY1916" fmla="*/ 352658 h 693081"/>
                            <a:gd name="csX1917" fmla="*/ 398144 w 1619476"/>
                            <a:gd name="csY1917" fmla="*/ 354473 h 693081"/>
                            <a:gd name="csX1918" fmla="*/ 397204 w 1619476"/>
                            <a:gd name="csY1918" fmla="*/ 355108 h 693081"/>
                            <a:gd name="csX1919" fmla="*/ 397115 w 1619476"/>
                            <a:gd name="csY1919" fmla="*/ 354004 h 693081"/>
                            <a:gd name="csX1920" fmla="*/ 392202 w 1619476"/>
                            <a:gd name="csY1920" fmla="*/ 352658 h 693081"/>
                            <a:gd name="csX1921" fmla="*/ 391313 w 1619476"/>
                            <a:gd name="csY1921" fmla="*/ 352023 h 693081"/>
                            <a:gd name="csX1922" fmla="*/ 390209 w 1619476"/>
                            <a:gd name="csY1922" fmla="*/ 357660 h 693081"/>
                            <a:gd name="csX1923" fmla="*/ 389980 w 1619476"/>
                            <a:gd name="csY1923" fmla="*/ 355591 h 693081"/>
                            <a:gd name="csX1924" fmla="*/ 387124 w 1619476"/>
                            <a:gd name="csY1924" fmla="*/ 354397 h 693081"/>
                            <a:gd name="csX1925" fmla="*/ 385943 w 1619476"/>
                            <a:gd name="csY1925" fmla="*/ 354004 h 693081"/>
                            <a:gd name="csX1926" fmla="*/ 384749 w 1619476"/>
                            <a:gd name="csY1926" fmla="*/ 353204 h 693081"/>
                            <a:gd name="csX1927" fmla="*/ 386578 w 1619476"/>
                            <a:gd name="csY1927" fmla="*/ 352404 h 693081"/>
                            <a:gd name="csX1928" fmla="*/ 390209 w 1619476"/>
                            <a:gd name="csY1928" fmla="*/ 357660 h 693081"/>
                            <a:gd name="csX1929" fmla="*/ 384508 w 1619476"/>
                            <a:gd name="csY1929" fmla="*/ 358206 h 693081"/>
                            <a:gd name="csX1930" fmla="*/ 384115 w 1619476"/>
                            <a:gd name="csY1930" fmla="*/ 357101 h 693081"/>
                            <a:gd name="csX1931" fmla="*/ 381487 w 1619476"/>
                            <a:gd name="csY1931" fmla="*/ 355591 h 693081"/>
                            <a:gd name="csX1932" fmla="*/ 379506 w 1619476"/>
                            <a:gd name="csY1932" fmla="*/ 355971 h 693081"/>
                            <a:gd name="csX1933" fmla="*/ 378401 w 1619476"/>
                            <a:gd name="csY1933" fmla="*/ 354791 h 693081"/>
                            <a:gd name="csX1934" fmla="*/ 379912 w 1619476"/>
                            <a:gd name="csY1934" fmla="*/ 354232 h 693081"/>
                            <a:gd name="csX1935" fmla="*/ 381486 w 1619476"/>
                            <a:gd name="csY1935" fmla="*/ 353762 h 693081"/>
                            <a:gd name="csX1936" fmla="*/ 385054 w 1619476"/>
                            <a:gd name="csY1936" fmla="*/ 356771 h 693081"/>
                            <a:gd name="csX1937" fmla="*/ 384508 w 1619476"/>
                            <a:gd name="csY1937" fmla="*/ 358206 h 693081"/>
                            <a:gd name="csX1938" fmla="*/ 377525 w 1619476"/>
                            <a:gd name="csY1938" fmla="*/ 359476 h 693081"/>
                            <a:gd name="csX1939" fmla="*/ 376967 w 1619476"/>
                            <a:gd name="csY1939" fmla="*/ 358993 h 693081"/>
                            <a:gd name="csX1940" fmla="*/ 372688 w 1619476"/>
                            <a:gd name="csY1940" fmla="*/ 357812 h 693081"/>
                            <a:gd name="csX1941" fmla="*/ 370225 w 1619476"/>
                            <a:gd name="csY1941" fmla="*/ 359234 h 693081"/>
                            <a:gd name="csX1942" fmla="*/ 368714 w 1619476"/>
                            <a:gd name="csY1942" fmla="*/ 358917 h 693081"/>
                            <a:gd name="csX1943" fmla="*/ 369286 w 1619476"/>
                            <a:gd name="csY1943" fmla="*/ 358358 h 693081"/>
                            <a:gd name="csX1944" fmla="*/ 375139 w 1619476"/>
                            <a:gd name="csY1944" fmla="*/ 355667 h 693081"/>
                            <a:gd name="csX1945" fmla="*/ 377525 w 1619476"/>
                            <a:gd name="csY1945" fmla="*/ 359476 h 693081"/>
                            <a:gd name="csX1946" fmla="*/ 369819 w 1619476"/>
                            <a:gd name="csY1946" fmla="*/ 363995 h 693081"/>
                            <a:gd name="csX1947" fmla="*/ 367762 w 1619476"/>
                            <a:gd name="csY1947" fmla="*/ 362497 h 693081"/>
                            <a:gd name="csX1948" fmla="*/ 361821 w 1619476"/>
                            <a:gd name="csY1948" fmla="*/ 364630 h 693081"/>
                            <a:gd name="csX1949" fmla="*/ 360386 w 1619476"/>
                            <a:gd name="csY1949" fmla="*/ 364402 h 693081"/>
                            <a:gd name="csX1950" fmla="*/ 361579 w 1619476"/>
                            <a:gd name="csY1950" fmla="*/ 362726 h 693081"/>
                            <a:gd name="csX1951" fmla="*/ 367762 w 1619476"/>
                            <a:gd name="csY1951" fmla="*/ 360593 h 693081"/>
                            <a:gd name="csX1952" fmla="*/ 370543 w 1619476"/>
                            <a:gd name="csY1952" fmla="*/ 362332 h 693081"/>
                            <a:gd name="csX1953" fmla="*/ 369819 w 1619476"/>
                            <a:gd name="csY1953" fmla="*/ 363995 h 693081"/>
                            <a:gd name="csX1954" fmla="*/ 360234 w 1619476"/>
                            <a:gd name="csY1954" fmla="*/ 367563 h 693081"/>
                            <a:gd name="csX1955" fmla="*/ 354520 w 1619476"/>
                            <a:gd name="csY1955" fmla="*/ 368908 h 693081"/>
                            <a:gd name="csX1956" fmla="*/ 355714 w 1619476"/>
                            <a:gd name="csY1956" fmla="*/ 367258 h 693081"/>
                            <a:gd name="csX1957" fmla="*/ 358494 w 1619476"/>
                            <a:gd name="csY1957" fmla="*/ 366065 h 693081"/>
                            <a:gd name="csX1958" fmla="*/ 362455 w 1619476"/>
                            <a:gd name="csY1958" fmla="*/ 367334 h 693081"/>
                            <a:gd name="csX1959" fmla="*/ 362773 w 1619476"/>
                            <a:gd name="csY1959" fmla="*/ 368350 h 693081"/>
                            <a:gd name="csX1960" fmla="*/ 360234 w 1619476"/>
                            <a:gd name="csY1960" fmla="*/ 367563 h 693081"/>
                            <a:gd name="csX1961" fmla="*/ 353810 w 1619476"/>
                            <a:gd name="csY1961" fmla="*/ 358917 h 693081"/>
                            <a:gd name="csX1962" fmla="*/ 357212 w 1619476"/>
                            <a:gd name="csY1962" fmla="*/ 357889 h 693081"/>
                            <a:gd name="csX1963" fmla="*/ 361097 w 1619476"/>
                            <a:gd name="csY1963" fmla="*/ 359399 h 693081"/>
                            <a:gd name="csX1964" fmla="*/ 360792 w 1619476"/>
                            <a:gd name="csY1964" fmla="*/ 360745 h 693081"/>
                            <a:gd name="csX1965" fmla="*/ 356577 w 1619476"/>
                            <a:gd name="csY1965" fmla="*/ 359476 h 693081"/>
                            <a:gd name="csX1966" fmla="*/ 354356 w 1619476"/>
                            <a:gd name="csY1966" fmla="*/ 359476 h 693081"/>
                            <a:gd name="csX1967" fmla="*/ 353810 w 1619476"/>
                            <a:gd name="csY1967" fmla="*/ 358917 h 693081"/>
                            <a:gd name="csX1968" fmla="*/ 368245 w 1619476"/>
                            <a:gd name="csY1968" fmla="*/ 356467 h 693081"/>
                            <a:gd name="csX1969" fmla="*/ 367915 w 1619476"/>
                            <a:gd name="csY1969" fmla="*/ 356137 h 693081"/>
                            <a:gd name="csX1970" fmla="*/ 366175 w 1619476"/>
                            <a:gd name="csY1970" fmla="*/ 353521 h 693081"/>
                            <a:gd name="csX1971" fmla="*/ 362620 w 1619476"/>
                            <a:gd name="csY1971" fmla="*/ 353839 h 693081"/>
                            <a:gd name="csX1972" fmla="*/ 360868 w 1619476"/>
                            <a:gd name="csY1972" fmla="*/ 352810 h 693081"/>
                            <a:gd name="csX1973" fmla="*/ 363484 w 1619476"/>
                            <a:gd name="csY1973" fmla="*/ 351769 h 693081"/>
                            <a:gd name="csX1974" fmla="*/ 368245 w 1619476"/>
                            <a:gd name="csY1974" fmla="*/ 356467 h 693081"/>
                            <a:gd name="csX1975" fmla="*/ 371177 w 1619476"/>
                            <a:gd name="csY1975" fmla="*/ 349078 h 693081"/>
                            <a:gd name="csX1976" fmla="*/ 367127 w 1619476"/>
                            <a:gd name="csY1976" fmla="*/ 350512 h 693081"/>
                            <a:gd name="csX1977" fmla="*/ 366099 w 1619476"/>
                            <a:gd name="csY1977" fmla="*/ 349954 h 693081"/>
                            <a:gd name="csX1978" fmla="*/ 370860 w 1619476"/>
                            <a:gd name="csY1978" fmla="*/ 347491 h 693081"/>
                            <a:gd name="csX1979" fmla="*/ 375075 w 1619476"/>
                            <a:gd name="csY1979" fmla="*/ 352099 h 693081"/>
                            <a:gd name="csX1980" fmla="*/ 374428 w 1619476"/>
                            <a:gd name="csY1980" fmla="*/ 353356 h 693081"/>
                            <a:gd name="csX1981" fmla="*/ 374504 w 1619476"/>
                            <a:gd name="csY1981" fmla="*/ 352493 h 693081"/>
                            <a:gd name="csX1982" fmla="*/ 371177 w 1619476"/>
                            <a:gd name="csY1982" fmla="*/ 349078 h 693081"/>
                            <a:gd name="csX1983" fmla="*/ 378401 w 1619476"/>
                            <a:gd name="csY1983" fmla="*/ 346462 h 693081"/>
                            <a:gd name="csX1984" fmla="*/ 375075 w 1619476"/>
                            <a:gd name="csY1984" fmla="*/ 347021 h 693081"/>
                            <a:gd name="csX1985" fmla="*/ 374186 w 1619476"/>
                            <a:gd name="csY1985" fmla="*/ 346691 h 693081"/>
                            <a:gd name="csX1986" fmla="*/ 376891 w 1619476"/>
                            <a:gd name="csY1986" fmla="*/ 344875 h 693081"/>
                            <a:gd name="csX1987" fmla="*/ 378236 w 1619476"/>
                            <a:gd name="csY1987" fmla="*/ 344799 h 693081"/>
                            <a:gd name="csX1988" fmla="*/ 382756 w 1619476"/>
                            <a:gd name="csY1988" fmla="*/ 349954 h 693081"/>
                            <a:gd name="csX1989" fmla="*/ 381969 w 1619476"/>
                            <a:gd name="csY1989" fmla="*/ 351223 h 693081"/>
                            <a:gd name="csX1990" fmla="*/ 382286 w 1619476"/>
                            <a:gd name="csY1990" fmla="*/ 349636 h 693081"/>
                            <a:gd name="csX1991" fmla="*/ 378401 w 1619476"/>
                            <a:gd name="csY1991" fmla="*/ 346462 h 693081"/>
                            <a:gd name="csX1992" fmla="*/ 390932 w 1619476"/>
                            <a:gd name="csY1992" fmla="*/ 346221 h 693081"/>
                            <a:gd name="csX1993" fmla="*/ 390145 w 1619476"/>
                            <a:gd name="csY1993" fmla="*/ 347567 h 693081"/>
                            <a:gd name="csX1994" fmla="*/ 387441 w 1619476"/>
                            <a:gd name="csY1994" fmla="*/ 345269 h 693081"/>
                            <a:gd name="csX1995" fmla="*/ 384826 w 1619476"/>
                            <a:gd name="csY1995" fmla="*/ 345751 h 693081"/>
                            <a:gd name="csX1996" fmla="*/ 384026 w 1619476"/>
                            <a:gd name="csY1996" fmla="*/ 344634 h 693081"/>
                            <a:gd name="csX1997" fmla="*/ 387847 w 1619476"/>
                            <a:gd name="csY1997" fmla="*/ 343682 h 693081"/>
                            <a:gd name="csX1998" fmla="*/ 390932 w 1619476"/>
                            <a:gd name="csY1998" fmla="*/ 346221 h 693081"/>
                            <a:gd name="csX1999" fmla="*/ 392354 w 1619476"/>
                            <a:gd name="csY1999" fmla="*/ 340508 h 693081"/>
                            <a:gd name="csX2000" fmla="*/ 391313 w 1619476"/>
                            <a:gd name="csY2000" fmla="*/ 339810 h 693081"/>
                            <a:gd name="csX2001" fmla="*/ 388241 w 1619476"/>
                            <a:gd name="csY2001" fmla="*/ 337905 h 693081"/>
                            <a:gd name="csX2002" fmla="*/ 384267 w 1619476"/>
                            <a:gd name="csY2002" fmla="*/ 336788 h 693081"/>
                            <a:gd name="csX2003" fmla="*/ 385054 w 1619476"/>
                            <a:gd name="csY2003" fmla="*/ 336077 h 693081"/>
                            <a:gd name="csX2004" fmla="*/ 391478 w 1619476"/>
                            <a:gd name="csY2004" fmla="*/ 338604 h 693081"/>
                            <a:gd name="csX2005" fmla="*/ 392354 w 1619476"/>
                            <a:gd name="csY2005" fmla="*/ 340508 h 693081"/>
                            <a:gd name="csX2006" fmla="*/ 397750 w 1619476"/>
                            <a:gd name="csY2006" fmla="*/ 338134 h 693081"/>
                            <a:gd name="csX2007" fmla="*/ 392278 w 1619476"/>
                            <a:gd name="csY2007" fmla="*/ 335519 h 693081"/>
                            <a:gd name="csX2008" fmla="*/ 393154 w 1619476"/>
                            <a:gd name="csY2008" fmla="*/ 335277 h 693081"/>
                            <a:gd name="csX2009" fmla="*/ 396315 w 1619476"/>
                            <a:gd name="csY2009" fmla="*/ 335519 h 693081"/>
                            <a:gd name="csX2010" fmla="*/ 398943 w 1619476"/>
                            <a:gd name="csY2010" fmla="*/ 338058 h 693081"/>
                            <a:gd name="csX2011" fmla="*/ 398867 w 1619476"/>
                            <a:gd name="csY2011" fmla="*/ 339645 h 693081"/>
                            <a:gd name="csX2012" fmla="*/ 397750 w 1619476"/>
                            <a:gd name="csY2012" fmla="*/ 338134 h 693081"/>
                            <a:gd name="csX2013" fmla="*/ 394411 w 1619476"/>
                            <a:gd name="csY2013" fmla="*/ 342971 h 693081"/>
                            <a:gd name="csX2014" fmla="*/ 393383 w 1619476"/>
                            <a:gd name="csY2014" fmla="*/ 342971 h 693081"/>
                            <a:gd name="csX2015" fmla="*/ 393700 w 1619476"/>
                            <a:gd name="csY2015" fmla="*/ 341549 h 693081"/>
                            <a:gd name="csX2016" fmla="*/ 394741 w 1619476"/>
                            <a:gd name="csY2016" fmla="*/ 341460 h 693081"/>
                            <a:gd name="csX2017" fmla="*/ 397674 w 1619476"/>
                            <a:gd name="csY2017" fmla="*/ 346856 h 693081"/>
                            <a:gd name="csX2018" fmla="*/ 397356 w 1619476"/>
                            <a:gd name="csY2018" fmla="*/ 347656 h 693081"/>
                            <a:gd name="csX2019" fmla="*/ 396798 w 1619476"/>
                            <a:gd name="csY2019" fmla="*/ 347973 h 693081"/>
                            <a:gd name="csX2020" fmla="*/ 396874 w 1619476"/>
                            <a:gd name="csY2020" fmla="*/ 347262 h 693081"/>
                            <a:gd name="csX2021" fmla="*/ 394411 w 1619476"/>
                            <a:gd name="csY2021" fmla="*/ 342971 h 693081"/>
                            <a:gd name="csX2022" fmla="*/ 353416 w 1619476"/>
                            <a:gd name="csY2022" fmla="*/ 363119 h 693081"/>
                            <a:gd name="csX2023" fmla="*/ 352857 w 1619476"/>
                            <a:gd name="csY2023" fmla="*/ 362091 h 693081"/>
                            <a:gd name="csX2024" fmla="*/ 345951 w 1619476"/>
                            <a:gd name="csY2024" fmla="*/ 363602 h 693081"/>
                            <a:gd name="csX2025" fmla="*/ 344592 w 1619476"/>
                            <a:gd name="csY2025" fmla="*/ 363602 h 693081"/>
                            <a:gd name="csX2026" fmla="*/ 351829 w 1619476"/>
                            <a:gd name="csY2026" fmla="*/ 353204 h 693081"/>
                            <a:gd name="csX2027" fmla="*/ 354597 w 1619476"/>
                            <a:gd name="csY2027" fmla="*/ 352328 h 693081"/>
                            <a:gd name="csX2028" fmla="*/ 356184 w 1619476"/>
                            <a:gd name="csY2028" fmla="*/ 349801 h 693081"/>
                            <a:gd name="csX2029" fmla="*/ 360081 w 1619476"/>
                            <a:gd name="csY2029" fmla="*/ 346615 h 693081"/>
                            <a:gd name="csX2030" fmla="*/ 361338 w 1619476"/>
                            <a:gd name="csY2030" fmla="*/ 345663 h 693081"/>
                            <a:gd name="csX2031" fmla="*/ 366810 w 1619476"/>
                            <a:gd name="csY2031" fmla="*/ 341067 h 693081"/>
                            <a:gd name="csX2032" fmla="*/ 370454 w 1619476"/>
                            <a:gd name="csY2032" fmla="*/ 340762 h 693081"/>
                            <a:gd name="csX2033" fmla="*/ 372282 w 1619476"/>
                            <a:gd name="csY2033" fmla="*/ 338693 h 693081"/>
                            <a:gd name="csX2034" fmla="*/ 377919 w 1619476"/>
                            <a:gd name="csY2034" fmla="*/ 336712 h 693081"/>
                            <a:gd name="csX2035" fmla="*/ 383873 w 1619476"/>
                            <a:gd name="csY2035" fmla="*/ 338210 h 693081"/>
                            <a:gd name="csX2036" fmla="*/ 385384 w 1619476"/>
                            <a:gd name="csY2036" fmla="*/ 340508 h 693081"/>
                            <a:gd name="csX2037" fmla="*/ 382845 w 1619476"/>
                            <a:gd name="csY2037" fmla="*/ 339162 h 693081"/>
                            <a:gd name="csX2038" fmla="*/ 375380 w 1619476"/>
                            <a:gd name="csY2038" fmla="*/ 339480 h 693081"/>
                            <a:gd name="csX2039" fmla="*/ 373006 w 1619476"/>
                            <a:gd name="csY2039" fmla="*/ 340838 h 693081"/>
                            <a:gd name="csX2040" fmla="*/ 375380 w 1619476"/>
                            <a:gd name="csY2040" fmla="*/ 343530 h 693081"/>
                            <a:gd name="csX2041" fmla="*/ 372282 w 1619476"/>
                            <a:gd name="csY2041" fmla="*/ 342730 h 693081"/>
                            <a:gd name="csX2042" fmla="*/ 365858 w 1619476"/>
                            <a:gd name="csY2042" fmla="*/ 344076 h 693081"/>
                            <a:gd name="csX2043" fmla="*/ 363788 w 1619476"/>
                            <a:gd name="csY2043" fmla="*/ 345751 h 693081"/>
                            <a:gd name="csX2044" fmla="*/ 366569 w 1619476"/>
                            <a:gd name="csY2044" fmla="*/ 347173 h 693081"/>
                            <a:gd name="csX2045" fmla="*/ 367521 w 1619476"/>
                            <a:gd name="csY2045" fmla="*/ 347567 h 693081"/>
                            <a:gd name="csX2046" fmla="*/ 364995 w 1619476"/>
                            <a:gd name="csY2046" fmla="*/ 347567 h 693081"/>
                            <a:gd name="csX2047" fmla="*/ 358329 w 1619476"/>
                            <a:gd name="csY2047" fmla="*/ 350588 h 693081"/>
                            <a:gd name="csX2048" fmla="*/ 357288 w 1619476"/>
                            <a:gd name="csY2048" fmla="*/ 352099 h 693081"/>
                            <a:gd name="csX2049" fmla="*/ 358164 w 1619476"/>
                            <a:gd name="csY2049" fmla="*/ 352099 h 693081"/>
                            <a:gd name="csX2050" fmla="*/ 359992 w 1619476"/>
                            <a:gd name="csY2050" fmla="*/ 353356 h 693081"/>
                            <a:gd name="csX2051" fmla="*/ 360310 w 1619476"/>
                            <a:gd name="csY2051" fmla="*/ 354562 h 693081"/>
                            <a:gd name="csX2052" fmla="*/ 358964 w 1619476"/>
                            <a:gd name="csY2052" fmla="*/ 354156 h 693081"/>
                            <a:gd name="csX2053" fmla="*/ 350788 w 1619476"/>
                            <a:gd name="csY2053" fmla="*/ 356771 h 693081"/>
                            <a:gd name="csX2054" fmla="*/ 348960 w 1619476"/>
                            <a:gd name="csY2054" fmla="*/ 359704 h 693081"/>
                            <a:gd name="csX2055" fmla="*/ 351118 w 1619476"/>
                            <a:gd name="csY2055" fmla="*/ 359628 h 693081"/>
                            <a:gd name="csX2056" fmla="*/ 353644 w 1619476"/>
                            <a:gd name="csY2056" fmla="*/ 361304 h 693081"/>
                            <a:gd name="csX2057" fmla="*/ 353416 w 1619476"/>
                            <a:gd name="csY2057" fmla="*/ 363119 h 693081"/>
                            <a:gd name="csX2058" fmla="*/ 350470 w 1619476"/>
                            <a:gd name="csY2058" fmla="*/ 369061 h 693081"/>
                            <a:gd name="csX2059" fmla="*/ 349366 w 1619476"/>
                            <a:gd name="csY2059" fmla="*/ 369619 h 693081"/>
                            <a:gd name="csX2060" fmla="*/ 348807 w 1619476"/>
                            <a:gd name="csY2060" fmla="*/ 367804 h 693081"/>
                            <a:gd name="csX2061" fmla="*/ 342929 w 1619476"/>
                            <a:gd name="csY2061" fmla="*/ 367093 h 693081"/>
                            <a:gd name="csX2062" fmla="*/ 349988 w 1619476"/>
                            <a:gd name="csY2062" fmla="*/ 366458 h 693081"/>
                            <a:gd name="csX2063" fmla="*/ 350470 w 1619476"/>
                            <a:gd name="csY2063" fmla="*/ 369061 h 693081"/>
                            <a:gd name="csX2064" fmla="*/ 438694 w 1619476"/>
                            <a:gd name="csY2064" fmla="*/ 360745 h 693081"/>
                            <a:gd name="csX2065" fmla="*/ 444560 w 1619476"/>
                            <a:gd name="csY2065" fmla="*/ 352252 h 693081"/>
                            <a:gd name="csX2066" fmla="*/ 443836 w 1619476"/>
                            <a:gd name="csY2066" fmla="*/ 354397 h 693081"/>
                            <a:gd name="csX2067" fmla="*/ 442097 w 1619476"/>
                            <a:gd name="csY2067" fmla="*/ 357812 h 693081"/>
                            <a:gd name="csX2068" fmla="*/ 438453 w 1619476"/>
                            <a:gd name="csY2068" fmla="*/ 360986 h 693081"/>
                            <a:gd name="csX2069" fmla="*/ 438694 w 1619476"/>
                            <a:gd name="csY2069" fmla="*/ 360745 h 693081"/>
                            <a:gd name="csX2070" fmla="*/ 449156 w 1619476"/>
                            <a:gd name="csY2070" fmla="*/ 358434 h 693081"/>
                            <a:gd name="csX2071" fmla="*/ 450908 w 1619476"/>
                            <a:gd name="csY2071" fmla="*/ 354956 h 693081"/>
                            <a:gd name="csX2072" fmla="*/ 451060 w 1619476"/>
                            <a:gd name="csY2072" fmla="*/ 353762 h 693081"/>
                            <a:gd name="csX2073" fmla="*/ 453371 w 1619476"/>
                            <a:gd name="csY2073" fmla="*/ 352404 h 693081"/>
                            <a:gd name="csX2074" fmla="*/ 452812 w 1619476"/>
                            <a:gd name="csY2074" fmla="*/ 354397 h 693081"/>
                            <a:gd name="csX2075" fmla="*/ 448673 w 1619476"/>
                            <a:gd name="csY2075" fmla="*/ 359399 h 693081"/>
                            <a:gd name="csX2076" fmla="*/ 449156 w 1619476"/>
                            <a:gd name="csY2076" fmla="*/ 358434 h 693081"/>
                            <a:gd name="csX2077" fmla="*/ 313652 w 1619476"/>
                            <a:gd name="csY2077" fmla="*/ 382582 h 693081"/>
                            <a:gd name="csX2078" fmla="*/ 321575 w 1619476"/>
                            <a:gd name="csY2078" fmla="*/ 383915 h 693081"/>
                            <a:gd name="csX2079" fmla="*/ 359624 w 1619476"/>
                            <a:gd name="csY2079" fmla="*/ 375701 h 693081"/>
                            <a:gd name="csX2080" fmla="*/ 359713 w 1619476"/>
                            <a:gd name="csY2080" fmla="*/ 375701 h 693081"/>
                            <a:gd name="csX2081" fmla="*/ 397813 w 1619476"/>
                            <a:gd name="csY2081" fmla="*/ 383915 h 693081"/>
                            <a:gd name="csX2082" fmla="*/ 405774 w 1619476"/>
                            <a:gd name="csY2082" fmla="*/ 382582 h 693081"/>
                            <a:gd name="csX2083" fmla="*/ 426201 w 1619476"/>
                            <a:gd name="csY2083" fmla="*/ 377935 h 693081"/>
                            <a:gd name="csX2084" fmla="*/ 423853 w 1619476"/>
                            <a:gd name="csY2084" fmla="*/ 376932 h 693081"/>
                            <a:gd name="csX2085" fmla="*/ 419879 w 1619476"/>
                            <a:gd name="csY2085" fmla="*/ 377795 h 693081"/>
                            <a:gd name="csX2086" fmla="*/ 414648 w 1619476"/>
                            <a:gd name="csY2086" fmla="*/ 378113 h 693081"/>
                            <a:gd name="csX2087" fmla="*/ 417416 w 1619476"/>
                            <a:gd name="csY2087" fmla="*/ 376450 h 693081"/>
                            <a:gd name="csX2088" fmla="*/ 420044 w 1619476"/>
                            <a:gd name="csY2088" fmla="*/ 374622 h 693081"/>
                            <a:gd name="csX2089" fmla="*/ 430201 w 1619476"/>
                            <a:gd name="csY2089" fmla="*/ 375891 h 693081"/>
                            <a:gd name="csX2090" fmla="*/ 431293 w 1619476"/>
                            <a:gd name="csY2090" fmla="*/ 377580 h 693081"/>
                            <a:gd name="csX2091" fmla="*/ 433311 w 1619476"/>
                            <a:gd name="csY2091" fmla="*/ 377554 h 693081"/>
                            <a:gd name="csX2092" fmla="*/ 442782 w 1619476"/>
                            <a:gd name="csY2092" fmla="*/ 378316 h 693081"/>
                            <a:gd name="csX2093" fmla="*/ 443201 w 1619476"/>
                            <a:gd name="csY2093" fmla="*/ 378113 h 693081"/>
                            <a:gd name="csX2094" fmla="*/ 447099 w 1619476"/>
                            <a:gd name="csY2094" fmla="*/ 374622 h 693081"/>
                            <a:gd name="csX2095" fmla="*/ 451060 w 1619476"/>
                            <a:gd name="csY2095" fmla="*/ 369619 h 693081"/>
                            <a:gd name="csX2096" fmla="*/ 453840 w 1619476"/>
                            <a:gd name="csY2096" fmla="*/ 363437 h 693081"/>
                            <a:gd name="csX2097" fmla="*/ 456062 w 1619476"/>
                            <a:gd name="csY2097" fmla="*/ 359399 h 693081"/>
                            <a:gd name="csX2098" fmla="*/ 457649 w 1619476"/>
                            <a:gd name="csY2098" fmla="*/ 354638 h 693081"/>
                            <a:gd name="csX2099" fmla="*/ 457091 w 1619476"/>
                            <a:gd name="csY2099" fmla="*/ 345980 h 693081"/>
                            <a:gd name="csX2100" fmla="*/ 456532 w 1619476"/>
                            <a:gd name="csY2100" fmla="*/ 344710 h 693081"/>
                            <a:gd name="csX2101" fmla="*/ 454704 w 1619476"/>
                            <a:gd name="csY2101" fmla="*/ 347097 h 693081"/>
                            <a:gd name="csX2102" fmla="*/ 447734 w 1619476"/>
                            <a:gd name="csY2102" fmla="*/ 353521 h 693081"/>
                            <a:gd name="csX2103" fmla="*/ 447010 w 1619476"/>
                            <a:gd name="csY2103" fmla="*/ 354004 h 693081"/>
                            <a:gd name="csX2104" fmla="*/ 447492 w 1619476"/>
                            <a:gd name="csY2104" fmla="*/ 351858 h 693081"/>
                            <a:gd name="csX2105" fmla="*/ 447810 w 1619476"/>
                            <a:gd name="csY2105" fmla="*/ 349560 h 693081"/>
                            <a:gd name="csX2106" fmla="*/ 447568 w 1619476"/>
                            <a:gd name="csY2106" fmla="*/ 346221 h 693081"/>
                            <a:gd name="csX2107" fmla="*/ 446058 w 1619476"/>
                            <a:gd name="csY2107" fmla="*/ 348125 h 693081"/>
                            <a:gd name="csX2108" fmla="*/ 444318 w 1619476"/>
                            <a:gd name="csY2108" fmla="*/ 349319 h 693081"/>
                            <a:gd name="csX2109" fmla="*/ 442490 w 1619476"/>
                            <a:gd name="csY2109" fmla="*/ 350271 h 693081"/>
                            <a:gd name="csX2110" fmla="*/ 442960 w 1619476"/>
                            <a:gd name="csY2110" fmla="*/ 348367 h 693081"/>
                            <a:gd name="csX2111" fmla="*/ 442401 w 1619476"/>
                            <a:gd name="csY2111" fmla="*/ 343530 h 693081"/>
                            <a:gd name="csX2112" fmla="*/ 440840 w 1619476"/>
                            <a:gd name="csY2112" fmla="*/ 340597 h 693081"/>
                            <a:gd name="csX2113" fmla="*/ 439799 w 1619476"/>
                            <a:gd name="csY2113" fmla="*/ 340114 h 693081"/>
                            <a:gd name="csX2114" fmla="*/ 439570 w 1619476"/>
                            <a:gd name="csY2114" fmla="*/ 341549 h 693081"/>
                            <a:gd name="csX2115" fmla="*/ 436549 w 1619476"/>
                            <a:gd name="csY2115" fmla="*/ 345751 h 693081"/>
                            <a:gd name="csX2116" fmla="*/ 436549 w 1619476"/>
                            <a:gd name="csY2116" fmla="*/ 343682 h 693081"/>
                            <a:gd name="csX2117" fmla="*/ 432499 w 1619476"/>
                            <a:gd name="csY2117" fmla="*/ 334566 h 693081"/>
                            <a:gd name="csX2118" fmla="*/ 431711 w 1619476"/>
                            <a:gd name="csY2118" fmla="*/ 335519 h 693081"/>
                            <a:gd name="csX2119" fmla="*/ 429248 w 1619476"/>
                            <a:gd name="csY2119" fmla="*/ 341625 h 693081"/>
                            <a:gd name="csX2120" fmla="*/ 428614 w 1619476"/>
                            <a:gd name="csY2120" fmla="*/ 342260 h 693081"/>
                            <a:gd name="csX2121" fmla="*/ 428614 w 1619476"/>
                            <a:gd name="csY2121" fmla="*/ 339810 h 693081"/>
                            <a:gd name="csX2122" fmla="*/ 428131 w 1619476"/>
                            <a:gd name="csY2122" fmla="*/ 337271 h 693081"/>
                            <a:gd name="csX2123" fmla="*/ 426633 w 1619476"/>
                            <a:gd name="csY2123" fmla="*/ 335442 h 693081"/>
                            <a:gd name="csX2124" fmla="*/ 426240 w 1619476"/>
                            <a:gd name="csY2124" fmla="*/ 336712 h 693081"/>
                            <a:gd name="csX2125" fmla="*/ 425198 w 1619476"/>
                            <a:gd name="csY2125" fmla="*/ 338058 h 693081"/>
                            <a:gd name="csX2126" fmla="*/ 425198 w 1619476"/>
                            <a:gd name="csY2126" fmla="*/ 336560 h 693081"/>
                            <a:gd name="csX2127" fmla="*/ 421313 w 1619476"/>
                            <a:gd name="csY2127" fmla="*/ 328536 h 693081"/>
                            <a:gd name="csX2128" fmla="*/ 418698 w 1619476"/>
                            <a:gd name="csY2128" fmla="*/ 326555 h 693081"/>
                            <a:gd name="csX2129" fmla="*/ 418457 w 1619476"/>
                            <a:gd name="csY2129" fmla="*/ 328942 h 693081"/>
                            <a:gd name="csX2130" fmla="*/ 418140 w 1619476"/>
                            <a:gd name="csY2130" fmla="*/ 330605 h 693081"/>
                            <a:gd name="csX2131" fmla="*/ 417505 w 1619476"/>
                            <a:gd name="csY2131" fmla="*/ 331710 h 693081"/>
                            <a:gd name="csX2132" fmla="*/ 415435 w 1619476"/>
                            <a:gd name="csY2132" fmla="*/ 330199 h 693081"/>
                            <a:gd name="csX2133" fmla="*/ 413379 w 1619476"/>
                            <a:gd name="csY2133" fmla="*/ 330834 h 693081"/>
                            <a:gd name="csX2134" fmla="*/ 414102 w 1619476"/>
                            <a:gd name="csY2134" fmla="*/ 328371 h 693081"/>
                            <a:gd name="csX2135" fmla="*/ 411639 w 1619476"/>
                            <a:gd name="csY2135" fmla="*/ 320271 h 693081"/>
                            <a:gd name="csX2136" fmla="*/ 409659 w 1619476"/>
                            <a:gd name="csY2136" fmla="*/ 318532 h 693081"/>
                            <a:gd name="csX2137" fmla="*/ 408859 w 1619476"/>
                            <a:gd name="csY2137" fmla="*/ 320436 h 693081"/>
                            <a:gd name="csX2138" fmla="*/ 407196 w 1619476"/>
                            <a:gd name="csY2138" fmla="*/ 324245 h 693081"/>
                            <a:gd name="csX2139" fmla="*/ 406002 w 1619476"/>
                            <a:gd name="csY2139" fmla="*/ 325679 h 693081"/>
                            <a:gd name="csX2140" fmla="*/ 405850 w 1619476"/>
                            <a:gd name="csY2140" fmla="*/ 323229 h 693081"/>
                            <a:gd name="csX2141" fmla="*/ 397674 w 1619476"/>
                            <a:gd name="csY2141" fmla="*/ 315129 h 693081"/>
                            <a:gd name="csX2142" fmla="*/ 396011 w 1619476"/>
                            <a:gd name="csY2142" fmla="*/ 315129 h 693081"/>
                            <a:gd name="csX2143" fmla="*/ 396874 w 1619476"/>
                            <a:gd name="csY2143" fmla="*/ 316868 h 693081"/>
                            <a:gd name="csX2144" fmla="*/ 394500 w 1619476"/>
                            <a:gd name="csY2144" fmla="*/ 323140 h 693081"/>
                            <a:gd name="csX2145" fmla="*/ 392507 w 1619476"/>
                            <a:gd name="csY2145" fmla="*/ 323699 h 693081"/>
                            <a:gd name="csX2146" fmla="*/ 392037 w 1619476"/>
                            <a:gd name="csY2146" fmla="*/ 322340 h 693081"/>
                            <a:gd name="csX2147" fmla="*/ 383556 w 1619476"/>
                            <a:gd name="csY2147" fmla="*/ 317821 h 693081"/>
                            <a:gd name="csX2148" fmla="*/ 382375 w 1619476"/>
                            <a:gd name="csY2148" fmla="*/ 318138 h 693081"/>
                            <a:gd name="csX2149" fmla="*/ 383632 w 1619476"/>
                            <a:gd name="csY2149" fmla="*/ 318938 h 693081"/>
                            <a:gd name="csX2150" fmla="*/ 381652 w 1619476"/>
                            <a:gd name="csY2150" fmla="*/ 324486 h 693081"/>
                            <a:gd name="csX2151" fmla="*/ 373552 w 1619476"/>
                            <a:gd name="csY2151" fmla="*/ 327825 h 693081"/>
                            <a:gd name="csX2152" fmla="*/ 351346 w 1619476"/>
                            <a:gd name="csY2152" fmla="*/ 339962 h 693081"/>
                            <a:gd name="csX2153" fmla="*/ 336518 w 1619476"/>
                            <a:gd name="csY2153" fmla="*/ 359552 h 693081"/>
                            <a:gd name="csX2154" fmla="*/ 322552 w 1619476"/>
                            <a:gd name="csY2154" fmla="*/ 368832 h 693081"/>
                            <a:gd name="csX2155" fmla="*/ 313982 w 1619476"/>
                            <a:gd name="csY2155" fmla="*/ 357888 h 693081"/>
                            <a:gd name="csX2156" fmla="*/ 316598 w 1619476"/>
                            <a:gd name="csY2156" fmla="*/ 343199 h 693081"/>
                            <a:gd name="csX2157" fmla="*/ 326767 w 1619476"/>
                            <a:gd name="csY2157" fmla="*/ 309860 h 693081"/>
                            <a:gd name="csX2158" fmla="*/ 334461 w 1619476"/>
                            <a:gd name="csY2158" fmla="*/ 276407 h 693081"/>
                            <a:gd name="csX2159" fmla="*/ 330322 w 1619476"/>
                            <a:gd name="csY2159" fmla="*/ 231286 h 693081"/>
                            <a:gd name="csX2160" fmla="*/ 321828 w 1619476"/>
                            <a:gd name="csY2160" fmla="*/ 226602 h 693081"/>
                            <a:gd name="csX2161" fmla="*/ 306682 w 1619476"/>
                            <a:gd name="csY2161" fmla="*/ 236187 h 693081"/>
                            <a:gd name="csX2162" fmla="*/ 305654 w 1619476"/>
                            <a:gd name="csY2162" fmla="*/ 238409 h 693081"/>
                            <a:gd name="csX2163" fmla="*/ 307406 w 1619476"/>
                            <a:gd name="csY2163" fmla="*/ 239678 h 693081"/>
                            <a:gd name="csX2164" fmla="*/ 307876 w 1619476"/>
                            <a:gd name="csY2164" fmla="*/ 244846 h 693081"/>
                            <a:gd name="csX2165" fmla="*/ 308993 w 1619476"/>
                            <a:gd name="csY2165" fmla="*/ 247385 h 693081"/>
                            <a:gd name="csX2166" fmla="*/ 307952 w 1619476"/>
                            <a:gd name="csY2166" fmla="*/ 245950 h 693081"/>
                            <a:gd name="csX2167" fmla="*/ 307241 w 1619476"/>
                            <a:gd name="csY2167" fmla="*/ 240948 h 693081"/>
                            <a:gd name="csX2168" fmla="*/ 305489 w 1619476"/>
                            <a:gd name="csY2168" fmla="*/ 239221 h 693081"/>
                            <a:gd name="csX2169" fmla="*/ 304702 w 1619476"/>
                            <a:gd name="csY2169" fmla="*/ 240719 h 693081"/>
                            <a:gd name="csX2170" fmla="*/ 299382 w 1619476"/>
                            <a:gd name="csY2170" fmla="*/ 245874 h 693081"/>
                            <a:gd name="csX2171" fmla="*/ 292399 w 1619476"/>
                            <a:gd name="csY2171" fmla="*/ 253326 h 693081"/>
                            <a:gd name="csX2172" fmla="*/ 292717 w 1619476"/>
                            <a:gd name="csY2172" fmla="*/ 255789 h 693081"/>
                            <a:gd name="csX2173" fmla="*/ 294469 w 1619476"/>
                            <a:gd name="csY2173" fmla="*/ 254926 h 693081"/>
                            <a:gd name="csX2174" fmla="*/ 296691 w 1619476"/>
                            <a:gd name="csY2174" fmla="*/ 254050 h 693081"/>
                            <a:gd name="csX2175" fmla="*/ 306124 w 1619476"/>
                            <a:gd name="csY2175" fmla="*/ 249848 h 693081"/>
                            <a:gd name="csX2176" fmla="*/ 311989 w 1619476"/>
                            <a:gd name="csY2176" fmla="*/ 247537 h 693081"/>
                            <a:gd name="csX2177" fmla="*/ 317816 w 1619476"/>
                            <a:gd name="csY2177" fmla="*/ 246674 h 693081"/>
                            <a:gd name="csX2178" fmla="*/ 321828 w 1619476"/>
                            <a:gd name="csY2178" fmla="*/ 244846 h 693081"/>
                            <a:gd name="csX2179" fmla="*/ 325091 w 1619476"/>
                            <a:gd name="csY2179" fmla="*/ 248019 h 693081"/>
                            <a:gd name="csX2180" fmla="*/ 325650 w 1619476"/>
                            <a:gd name="csY2180" fmla="*/ 252615 h 693081"/>
                            <a:gd name="csX2181" fmla="*/ 325002 w 1619476"/>
                            <a:gd name="csY2181" fmla="*/ 259915 h 693081"/>
                            <a:gd name="csX2182" fmla="*/ 323974 w 1619476"/>
                            <a:gd name="csY2182" fmla="*/ 266885 h 693081"/>
                            <a:gd name="csX2183" fmla="*/ 300664 w 1619476"/>
                            <a:gd name="csY2183" fmla="*/ 335201 h 693081"/>
                            <a:gd name="csX2184" fmla="*/ 289466 w 1619476"/>
                            <a:gd name="csY2184" fmla="*/ 363843 h 693081"/>
                            <a:gd name="csX2185" fmla="*/ 290063 w 1619476"/>
                            <a:gd name="csY2185" fmla="*/ 377681 h 693081"/>
                            <a:gd name="csX2186" fmla="*/ 313652 w 1619476"/>
                            <a:gd name="csY2186" fmla="*/ 382582 h 693081"/>
                            <a:gd name="csX2187" fmla="*/ 313817 w 1619476"/>
                            <a:gd name="csY2187" fmla="*/ 235209 h 693081"/>
                            <a:gd name="csX2188" fmla="*/ 312802 w 1619476"/>
                            <a:gd name="csY2188" fmla="*/ 236225 h 693081"/>
                            <a:gd name="csX2189" fmla="*/ 311799 w 1619476"/>
                            <a:gd name="csY2189" fmla="*/ 235209 h 693081"/>
                            <a:gd name="csX2190" fmla="*/ 312802 w 1619476"/>
                            <a:gd name="csY2190" fmla="*/ 234194 h 693081"/>
                            <a:gd name="csX2191" fmla="*/ 313817 w 1619476"/>
                            <a:gd name="csY2191" fmla="*/ 235209 h 693081"/>
                            <a:gd name="csX2192" fmla="*/ 59645 w 1619476"/>
                            <a:gd name="csY2192" fmla="*/ 496983 h 693081"/>
                            <a:gd name="csX2193" fmla="*/ 66552 w 1619476"/>
                            <a:gd name="csY2193" fmla="*/ 495929 h 693081"/>
                            <a:gd name="csX2194" fmla="*/ 64355 w 1619476"/>
                            <a:gd name="csY2194" fmla="*/ 497478 h 693081"/>
                            <a:gd name="csX2195" fmla="*/ 42112 w 1619476"/>
                            <a:gd name="csY2195" fmla="*/ 498824 h 693081"/>
                            <a:gd name="csX2196" fmla="*/ 59645 w 1619476"/>
                            <a:gd name="csY2196" fmla="*/ 496983 h 693081"/>
                            <a:gd name="csX2197" fmla="*/ 88338 w 1619476"/>
                            <a:gd name="csY2197" fmla="*/ 491549 h 693081"/>
                            <a:gd name="csX2198" fmla="*/ 111902 w 1619476"/>
                            <a:gd name="csY2198" fmla="*/ 475591 h 693081"/>
                            <a:gd name="csX2199" fmla="*/ 112321 w 1619476"/>
                            <a:gd name="csY2199" fmla="*/ 475388 h 693081"/>
                            <a:gd name="csX2200" fmla="*/ 109413 w 1619476"/>
                            <a:gd name="csY2200" fmla="*/ 481761 h 693081"/>
                            <a:gd name="csX2201" fmla="*/ 90560 w 1619476"/>
                            <a:gd name="csY2201" fmla="*/ 494101 h 693081"/>
                            <a:gd name="csX2202" fmla="*/ 84796 w 1619476"/>
                            <a:gd name="csY2202" fmla="*/ 495510 h 693081"/>
                            <a:gd name="csX2203" fmla="*/ 69574 w 1619476"/>
                            <a:gd name="csY2203" fmla="*/ 496970 h 693081"/>
                            <a:gd name="csX2204" fmla="*/ 88338 w 1619476"/>
                            <a:gd name="csY2204" fmla="*/ 491549 h 693081"/>
                            <a:gd name="csX2205" fmla="*/ 118262 w 1619476"/>
                            <a:gd name="csY2205" fmla="*/ 472887 h 693081"/>
                            <a:gd name="csX2206" fmla="*/ 120548 w 1619476"/>
                            <a:gd name="csY2206" fmla="*/ 466006 h 693081"/>
                            <a:gd name="csX2207" fmla="*/ 122439 w 1619476"/>
                            <a:gd name="csY2207" fmla="*/ 456814 h 693081"/>
                            <a:gd name="csX2208" fmla="*/ 125867 w 1619476"/>
                            <a:gd name="csY2208" fmla="*/ 439522 h 693081"/>
                            <a:gd name="csX2209" fmla="*/ 128889 w 1619476"/>
                            <a:gd name="csY2209" fmla="*/ 404380 h 693081"/>
                            <a:gd name="csX2210" fmla="*/ 129206 w 1619476"/>
                            <a:gd name="csY2210" fmla="*/ 400724 h 693081"/>
                            <a:gd name="csX2211" fmla="*/ 130565 w 1619476"/>
                            <a:gd name="csY2211" fmla="*/ 397296 h 693081"/>
                            <a:gd name="csX2212" fmla="*/ 132025 w 1619476"/>
                            <a:gd name="csY2212" fmla="*/ 395620 h 693081"/>
                            <a:gd name="csX2213" fmla="*/ 130146 w 1619476"/>
                            <a:gd name="csY2213" fmla="*/ 417305 h 693081"/>
                            <a:gd name="csX2214" fmla="*/ 129371 w 1619476"/>
                            <a:gd name="csY2214" fmla="*/ 426585 h 693081"/>
                            <a:gd name="csX2215" fmla="*/ 129105 w 1619476"/>
                            <a:gd name="csY2215" fmla="*/ 432006 h 693081"/>
                            <a:gd name="csX2216" fmla="*/ 127848 w 1619476"/>
                            <a:gd name="csY2216" fmla="*/ 445667 h 693081"/>
                            <a:gd name="csX2217" fmla="*/ 128102 w 1619476"/>
                            <a:gd name="csY2217" fmla="*/ 446607 h 693081"/>
                            <a:gd name="csX2218" fmla="*/ 128889 w 1619476"/>
                            <a:gd name="csY2218" fmla="*/ 444639 h 693081"/>
                            <a:gd name="csX2219" fmla="*/ 129841 w 1619476"/>
                            <a:gd name="csY2219" fmla="*/ 437745 h 693081"/>
                            <a:gd name="csX2220" fmla="*/ 130819 w 1619476"/>
                            <a:gd name="csY2220" fmla="*/ 426852 h 693081"/>
                            <a:gd name="csX2221" fmla="*/ 131238 w 1619476"/>
                            <a:gd name="csY2221" fmla="*/ 422320 h 693081"/>
                            <a:gd name="csX2222" fmla="*/ 131517 w 1619476"/>
                            <a:gd name="csY2222" fmla="*/ 420136 h 693081"/>
                            <a:gd name="csX2223" fmla="*/ 132342 w 1619476"/>
                            <a:gd name="csY2223" fmla="*/ 413445 h 693081"/>
                            <a:gd name="csX2224" fmla="*/ 136405 w 1619476"/>
                            <a:gd name="csY2224" fmla="*/ 395620 h 693081"/>
                            <a:gd name="csX2225" fmla="*/ 138487 w 1619476"/>
                            <a:gd name="csY2225" fmla="*/ 390618 h 693081"/>
                            <a:gd name="csX2226" fmla="*/ 138703 w 1619476"/>
                            <a:gd name="csY2226" fmla="*/ 390415 h 693081"/>
                            <a:gd name="csX2227" fmla="*/ 135668 w 1619476"/>
                            <a:gd name="csY2227" fmla="*/ 406894 h 693081"/>
                            <a:gd name="csX2228" fmla="*/ 125042 w 1619476"/>
                            <a:gd name="csY2228" fmla="*/ 474029 h 693081"/>
                            <a:gd name="csX2229" fmla="*/ 113666 w 1619476"/>
                            <a:gd name="csY2229" fmla="*/ 491118 h 693081"/>
                            <a:gd name="csX2230" fmla="*/ 105440 w 1619476"/>
                            <a:gd name="csY2230" fmla="*/ 497174 h 693081"/>
                            <a:gd name="csX2231" fmla="*/ 70513 w 1619476"/>
                            <a:gd name="csY2231" fmla="*/ 502493 h 693081"/>
                            <a:gd name="csX2232" fmla="*/ 97720 w 1619476"/>
                            <a:gd name="csY2232" fmla="*/ 495409 h 693081"/>
                            <a:gd name="csX2233" fmla="*/ 104652 w 1619476"/>
                            <a:gd name="csY2233" fmla="*/ 491397 h 693081"/>
                            <a:gd name="csX2234" fmla="*/ 105935 w 1619476"/>
                            <a:gd name="csY2234" fmla="*/ 490293 h 693081"/>
                            <a:gd name="csX2235" fmla="*/ 107420 w 1619476"/>
                            <a:gd name="csY2235" fmla="*/ 488922 h 693081"/>
                            <a:gd name="csX2236" fmla="*/ 118262 w 1619476"/>
                            <a:gd name="csY2236" fmla="*/ 472887 h 693081"/>
                            <a:gd name="csX2237" fmla="*/ 129739 w 1619476"/>
                            <a:gd name="csY2237" fmla="*/ 381972 h 693081"/>
                            <a:gd name="csX2238" fmla="*/ 130260 w 1619476"/>
                            <a:gd name="csY2238" fmla="*/ 376335 h 693081"/>
                            <a:gd name="csX2239" fmla="*/ 130260 w 1619476"/>
                            <a:gd name="csY2239" fmla="*/ 376120 h 693081"/>
                            <a:gd name="csX2240" fmla="*/ 130463 w 1619476"/>
                            <a:gd name="csY2240" fmla="*/ 376120 h 693081"/>
                            <a:gd name="csX2241" fmla="*/ 131199 w 1619476"/>
                            <a:gd name="csY2241" fmla="*/ 382798 h 693081"/>
                            <a:gd name="csX2242" fmla="*/ 131720 w 1619476"/>
                            <a:gd name="csY2242" fmla="*/ 390199 h 693081"/>
                            <a:gd name="csX2243" fmla="*/ 130146 w 1619476"/>
                            <a:gd name="csY2243" fmla="*/ 393640 h 693081"/>
                            <a:gd name="csX2244" fmla="*/ 129739 w 1619476"/>
                            <a:gd name="csY2244" fmla="*/ 390923 h 693081"/>
                            <a:gd name="csX2245" fmla="*/ 129739 w 1619476"/>
                            <a:gd name="csY2245" fmla="*/ 381972 h 693081"/>
                            <a:gd name="csX2246" fmla="*/ 129739 w 1619476"/>
                            <a:gd name="csY2246" fmla="*/ 369759 h 693081"/>
                            <a:gd name="csX2247" fmla="*/ 133383 w 1619476"/>
                            <a:gd name="csY2247" fmla="*/ 370178 h 693081"/>
                            <a:gd name="csX2248" fmla="*/ 133586 w 1619476"/>
                            <a:gd name="csY2248" fmla="*/ 370914 h 693081"/>
                            <a:gd name="csX2249" fmla="*/ 134627 w 1619476"/>
                            <a:gd name="csY2249" fmla="*/ 371232 h 693081"/>
                            <a:gd name="csX2250" fmla="*/ 136087 w 1619476"/>
                            <a:gd name="csY2250" fmla="*/ 372997 h 693081"/>
                            <a:gd name="csX2251" fmla="*/ 140988 w 1619476"/>
                            <a:gd name="csY2251" fmla="*/ 375180 h 693081"/>
                            <a:gd name="csX2252" fmla="*/ 141508 w 1619476"/>
                            <a:gd name="csY2252" fmla="*/ 376755 h 693081"/>
                            <a:gd name="csX2253" fmla="*/ 137243 w 1619476"/>
                            <a:gd name="csY2253" fmla="*/ 377694 h 693081"/>
                            <a:gd name="csX2254" fmla="*/ 134005 w 1619476"/>
                            <a:gd name="csY2254" fmla="*/ 374977 h 693081"/>
                            <a:gd name="csX2255" fmla="*/ 129511 w 1619476"/>
                            <a:gd name="csY2255" fmla="*/ 370483 h 693081"/>
                            <a:gd name="csX2256" fmla="*/ 129739 w 1619476"/>
                            <a:gd name="csY2256" fmla="*/ 369759 h 693081"/>
                            <a:gd name="csX2257" fmla="*/ 145584 w 1619476"/>
                            <a:gd name="csY2257" fmla="*/ 380398 h 693081"/>
                            <a:gd name="csX2258" fmla="*/ 147869 w 1619476"/>
                            <a:gd name="csY2258" fmla="*/ 383217 h 693081"/>
                            <a:gd name="csX2259" fmla="*/ 150167 w 1619476"/>
                            <a:gd name="csY2259" fmla="*/ 384359 h 693081"/>
                            <a:gd name="csX2260" fmla="*/ 153405 w 1619476"/>
                            <a:gd name="csY2260" fmla="*/ 384461 h 693081"/>
                            <a:gd name="csX2261" fmla="*/ 153405 w 1619476"/>
                            <a:gd name="csY2261" fmla="*/ 388638 h 693081"/>
                            <a:gd name="csX2262" fmla="*/ 147983 w 1619476"/>
                            <a:gd name="csY2262" fmla="*/ 391240 h 693081"/>
                            <a:gd name="csX2263" fmla="*/ 146104 w 1619476"/>
                            <a:gd name="csY2263" fmla="*/ 388536 h 693081"/>
                            <a:gd name="csX2264" fmla="*/ 139744 w 1619476"/>
                            <a:gd name="csY2264" fmla="*/ 381236 h 693081"/>
                            <a:gd name="csX2265" fmla="*/ 139744 w 1619476"/>
                            <a:gd name="csY2265" fmla="*/ 381211 h 693081"/>
                            <a:gd name="csX2266" fmla="*/ 140137 w 1619476"/>
                            <a:gd name="csY2266" fmla="*/ 381135 h 693081"/>
                            <a:gd name="csX2267" fmla="*/ 145584 w 1619476"/>
                            <a:gd name="csY2267" fmla="*/ 380398 h 693081"/>
                            <a:gd name="csX2268" fmla="*/ 142448 w 1619476"/>
                            <a:gd name="csY2268" fmla="*/ 291452 h 693081"/>
                            <a:gd name="csX2269" fmla="*/ 158724 w 1619476"/>
                            <a:gd name="csY2269" fmla="*/ 290830 h 693081"/>
                            <a:gd name="csX2270" fmla="*/ 164666 w 1619476"/>
                            <a:gd name="csY2270" fmla="*/ 291985 h 693081"/>
                            <a:gd name="csX2271" fmla="*/ 174670 w 1619476"/>
                            <a:gd name="csY2271" fmla="*/ 299907 h 693081"/>
                            <a:gd name="csX2272" fmla="*/ 176854 w 1619476"/>
                            <a:gd name="csY2272" fmla="*/ 302510 h 693081"/>
                            <a:gd name="csX2273" fmla="*/ 178111 w 1619476"/>
                            <a:gd name="csY2273" fmla="*/ 298549 h 693081"/>
                            <a:gd name="csX2274" fmla="*/ 169871 w 1619476"/>
                            <a:gd name="csY2274" fmla="*/ 284990 h 693081"/>
                            <a:gd name="csX2275" fmla="*/ 172690 w 1619476"/>
                            <a:gd name="csY2275" fmla="*/ 283644 h 693081"/>
                            <a:gd name="csX2276" fmla="*/ 181551 w 1619476"/>
                            <a:gd name="csY2276" fmla="*/ 281663 h 693081"/>
                            <a:gd name="csX2277" fmla="*/ 180726 w 1619476"/>
                            <a:gd name="csY2277" fmla="*/ 278642 h 693081"/>
                            <a:gd name="csX2278" fmla="*/ 182085 w 1619476"/>
                            <a:gd name="csY2278" fmla="*/ 275925 h 693081"/>
                            <a:gd name="csX2279" fmla="*/ 184154 w 1619476"/>
                            <a:gd name="csY2279" fmla="*/ 275506 h 693081"/>
                            <a:gd name="csX2280" fmla="*/ 190629 w 1619476"/>
                            <a:gd name="csY2280" fmla="*/ 251524 h 693081"/>
                            <a:gd name="csX2281" fmla="*/ 192076 w 1619476"/>
                            <a:gd name="csY2281" fmla="*/ 244757 h 693081"/>
                            <a:gd name="csX2282" fmla="*/ 195631 w 1619476"/>
                            <a:gd name="csY2282" fmla="*/ 244541 h 693081"/>
                            <a:gd name="csX2283" fmla="*/ 199059 w 1619476"/>
                            <a:gd name="csY2283" fmla="*/ 244541 h 693081"/>
                            <a:gd name="csX2284" fmla="*/ 198437 w 1619476"/>
                            <a:gd name="csY2284" fmla="*/ 249746 h 693081"/>
                            <a:gd name="csX2285" fmla="*/ 196672 w 1619476"/>
                            <a:gd name="csY2285" fmla="*/ 265184 h 693081"/>
                            <a:gd name="csX2286" fmla="*/ 194692 w 1619476"/>
                            <a:gd name="csY2286" fmla="*/ 300542 h 693081"/>
                            <a:gd name="csX2287" fmla="*/ 191150 w 1619476"/>
                            <a:gd name="csY2287" fmla="*/ 329412 h 693081"/>
                            <a:gd name="csX2288" fmla="*/ 191213 w 1619476"/>
                            <a:gd name="csY2288" fmla="*/ 329425 h 693081"/>
                            <a:gd name="csX2289" fmla="*/ 191099 w 1619476"/>
                            <a:gd name="csY2289" fmla="*/ 330098 h 693081"/>
                            <a:gd name="csX2290" fmla="*/ 191200 w 1619476"/>
                            <a:gd name="csY2290" fmla="*/ 330275 h 693081"/>
                            <a:gd name="csX2291" fmla="*/ 191226 w 1619476"/>
                            <a:gd name="csY2291" fmla="*/ 330275 h 693081"/>
                            <a:gd name="csX2292" fmla="*/ 191378 w 1619476"/>
                            <a:gd name="csY2292" fmla="*/ 330148 h 693081"/>
                            <a:gd name="csX2293" fmla="*/ 191492 w 1619476"/>
                            <a:gd name="csY2293" fmla="*/ 329488 h 693081"/>
                            <a:gd name="csX2294" fmla="*/ 195530 w 1619476"/>
                            <a:gd name="csY2294" fmla="*/ 308566 h 693081"/>
                            <a:gd name="csX2295" fmla="*/ 196152 w 1619476"/>
                            <a:gd name="csY2295" fmla="*/ 305430 h 693081"/>
                            <a:gd name="csX2296" fmla="*/ 197078 w 1619476"/>
                            <a:gd name="csY2296" fmla="*/ 307207 h 693081"/>
                            <a:gd name="csX2297" fmla="*/ 201154 w 1619476"/>
                            <a:gd name="csY2297" fmla="*/ 322010 h 693081"/>
                            <a:gd name="csX2298" fmla="*/ 202512 w 1619476"/>
                            <a:gd name="csY2298" fmla="*/ 344850 h 693081"/>
                            <a:gd name="csX2299" fmla="*/ 200532 w 1619476"/>
                            <a:gd name="csY2299" fmla="*/ 360796 h 693081"/>
                            <a:gd name="csX2300" fmla="*/ 197193 w 1619476"/>
                            <a:gd name="csY2300" fmla="*/ 369543 h 693081"/>
                            <a:gd name="csX2301" fmla="*/ 192292 w 1619476"/>
                            <a:gd name="csY2301" fmla="*/ 382899 h 693081"/>
                            <a:gd name="csX2302" fmla="*/ 190210 w 1619476"/>
                            <a:gd name="csY2302" fmla="*/ 397702 h 693081"/>
                            <a:gd name="csX2303" fmla="*/ 190286 w 1619476"/>
                            <a:gd name="csY2303" fmla="*/ 397677 h 693081"/>
                            <a:gd name="csX2304" fmla="*/ 190223 w 1619476"/>
                            <a:gd name="csY2304" fmla="*/ 397893 h 693081"/>
                            <a:gd name="csX2305" fmla="*/ 190286 w 1619476"/>
                            <a:gd name="csY2305" fmla="*/ 398045 h 693081"/>
                            <a:gd name="csX2306" fmla="*/ 190210 w 1619476"/>
                            <a:gd name="csY2306" fmla="*/ 398020 h 693081"/>
                            <a:gd name="csX2307" fmla="*/ 184573 w 1619476"/>
                            <a:gd name="csY2307" fmla="*/ 444943 h 693081"/>
                            <a:gd name="csX2308" fmla="*/ 184053 w 1619476"/>
                            <a:gd name="csY2308" fmla="*/ 456192 h 693081"/>
                            <a:gd name="csX2309" fmla="*/ 189169 w 1619476"/>
                            <a:gd name="csY2309" fmla="*/ 464126 h 693081"/>
                            <a:gd name="csX2310" fmla="*/ 241400 w 1619476"/>
                            <a:gd name="csY2310" fmla="*/ 474550 h 693081"/>
                            <a:gd name="csX2311" fmla="*/ 231294 w 1619476"/>
                            <a:gd name="csY2311" fmla="*/ 475388 h 693081"/>
                            <a:gd name="csX2312" fmla="*/ 231294 w 1619476"/>
                            <a:gd name="csY2312" fmla="*/ 475426 h 693081"/>
                            <a:gd name="csX2313" fmla="*/ 231053 w 1619476"/>
                            <a:gd name="csY2313" fmla="*/ 475400 h 693081"/>
                            <a:gd name="csX2314" fmla="*/ 230888 w 1619476"/>
                            <a:gd name="csY2314" fmla="*/ 475413 h 693081"/>
                            <a:gd name="csX2315" fmla="*/ 230748 w 1619476"/>
                            <a:gd name="csY2315" fmla="*/ 475629 h 693081"/>
                            <a:gd name="csX2316" fmla="*/ 230951 w 1619476"/>
                            <a:gd name="csY2316" fmla="*/ 475756 h 693081"/>
                            <a:gd name="csX2317" fmla="*/ 231053 w 1619476"/>
                            <a:gd name="csY2317" fmla="*/ 475756 h 693081"/>
                            <a:gd name="csX2318" fmla="*/ 231205 w 1619476"/>
                            <a:gd name="csY2318" fmla="*/ 475781 h 693081"/>
                            <a:gd name="csX2319" fmla="*/ 231180 w 1619476"/>
                            <a:gd name="csY2319" fmla="*/ 475806 h 693081"/>
                            <a:gd name="csX2320" fmla="*/ 243482 w 1619476"/>
                            <a:gd name="csY2320" fmla="*/ 476949 h 693081"/>
                            <a:gd name="csX2321" fmla="*/ 232741 w 1619476"/>
                            <a:gd name="csY2321" fmla="*/ 478092 h 693081"/>
                            <a:gd name="csX2322" fmla="*/ 232386 w 1619476"/>
                            <a:gd name="csY2322" fmla="*/ 478092 h 693081"/>
                            <a:gd name="csX2323" fmla="*/ 232272 w 1619476"/>
                            <a:gd name="csY2323" fmla="*/ 478193 h 693081"/>
                            <a:gd name="csX2324" fmla="*/ 232386 w 1619476"/>
                            <a:gd name="csY2324" fmla="*/ 478308 h 693081"/>
                            <a:gd name="csX2325" fmla="*/ 232741 w 1619476"/>
                            <a:gd name="csY2325" fmla="*/ 478308 h 693081"/>
                            <a:gd name="csX2326" fmla="*/ 235877 w 1619476"/>
                            <a:gd name="csY2326" fmla="*/ 480605 h 693081"/>
                            <a:gd name="csX2327" fmla="*/ 233579 w 1619476"/>
                            <a:gd name="csY2327" fmla="*/ 481329 h 693081"/>
                            <a:gd name="csX2328" fmla="*/ 219093 w 1619476"/>
                            <a:gd name="csY2328" fmla="*/ 480504 h 693081"/>
                            <a:gd name="csX2329" fmla="*/ 191353 w 1619476"/>
                            <a:gd name="csY2329" fmla="*/ 479450 h 693081"/>
                            <a:gd name="csX2330" fmla="*/ 177273 w 1619476"/>
                            <a:gd name="csY2330" fmla="*/ 479666 h 693081"/>
                            <a:gd name="csX2331" fmla="*/ 175089 w 1619476"/>
                            <a:gd name="csY2331" fmla="*/ 479666 h 693081"/>
                            <a:gd name="csX2332" fmla="*/ 172791 w 1619476"/>
                            <a:gd name="csY2332" fmla="*/ 479869 h 693081"/>
                            <a:gd name="csX2333" fmla="*/ 171433 w 1619476"/>
                            <a:gd name="csY2333" fmla="*/ 474867 h 693081"/>
                            <a:gd name="csX2334" fmla="*/ 173109 w 1619476"/>
                            <a:gd name="csY2334" fmla="*/ 473927 h 693081"/>
                            <a:gd name="csX2335" fmla="*/ 173528 w 1619476"/>
                            <a:gd name="csY2335" fmla="*/ 475908 h 693081"/>
                            <a:gd name="csX2336" fmla="*/ 176130 w 1619476"/>
                            <a:gd name="csY2336" fmla="*/ 477470 h 693081"/>
                            <a:gd name="csX2337" fmla="*/ 183011 w 1619476"/>
                            <a:gd name="csY2337" fmla="*/ 475908 h 693081"/>
                            <a:gd name="csX2338" fmla="*/ 207502 w 1619476"/>
                            <a:gd name="csY2338" fmla="*/ 477355 h 693081"/>
                            <a:gd name="csX2339" fmla="*/ 207502 w 1619476"/>
                            <a:gd name="csY2339" fmla="*/ 477317 h 693081"/>
                            <a:gd name="csX2340" fmla="*/ 207705 w 1619476"/>
                            <a:gd name="csY2340" fmla="*/ 477355 h 693081"/>
                            <a:gd name="csX2341" fmla="*/ 207781 w 1619476"/>
                            <a:gd name="csY2341" fmla="*/ 477355 h 693081"/>
                            <a:gd name="csX2342" fmla="*/ 207997 w 1619476"/>
                            <a:gd name="csY2342" fmla="*/ 477127 h 693081"/>
                            <a:gd name="csX2343" fmla="*/ 207768 w 1619476"/>
                            <a:gd name="csY2343" fmla="*/ 476924 h 693081"/>
                            <a:gd name="csX2344" fmla="*/ 207718 w 1619476"/>
                            <a:gd name="csY2344" fmla="*/ 476924 h 693081"/>
                            <a:gd name="csX2345" fmla="*/ 207591 w 1619476"/>
                            <a:gd name="csY2345" fmla="*/ 476898 h 693081"/>
                            <a:gd name="csX2346" fmla="*/ 207565 w 1619476"/>
                            <a:gd name="csY2346" fmla="*/ 476924 h 693081"/>
                            <a:gd name="csX2347" fmla="*/ 184154 w 1619476"/>
                            <a:gd name="csY2347" fmla="*/ 473927 h 693081"/>
                            <a:gd name="csX2348" fmla="*/ 177793 w 1619476"/>
                            <a:gd name="csY2348" fmla="*/ 473090 h 693081"/>
                            <a:gd name="csX2349" fmla="*/ 178631 w 1619476"/>
                            <a:gd name="csY2349" fmla="*/ 469014 h 693081"/>
                            <a:gd name="csX2350" fmla="*/ 178682 w 1619476"/>
                            <a:gd name="csY2350" fmla="*/ 468189 h 693081"/>
                            <a:gd name="csX2351" fmla="*/ 178530 w 1619476"/>
                            <a:gd name="csY2351" fmla="*/ 467148 h 693081"/>
                            <a:gd name="csX2352" fmla="*/ 178111 w 1619476"/>
                            <a:gd name="csY2352" fmla="*/ 457766 h 693081"/>
                            <a:gd name="csX2353" fmla="*/ 180206 w 1619476"/>
                            <a:gd name="csY2353" fmla="*/ 414080 h 693081"/>
                            <a:gd name="csX2354" fmla="*/ 181653 w 1619476"/>
                            <a:gd name="csY2354" fmla="*/ 397499 h 693081"/>
                            <a:gd name="csX2355" fmla="*/ 184052 w 1619476"/>
                            <a:gd name="csY2355" fmla="*/ 388942 h 693081"/>
                            <a:gd name="csX2356" fmla="*/ 185411 w 1619476"/>
                            <a:gd name="csY2356" fmla="*/ 384689 h 693081"/>
                            <a:gd name="csX2357" fmla="*/ 190210 w 1619476"/>
                            <a:gd name="csY2357" fmla="*/ 356314 h 693081"/>
                            <a:gd name="csX2358" fmla="*/ 187709 w 1619476"/>
                            <a:gd name="csY2358" fmla="*/ 328167 h 693081"/>
                            <a:gd name="csX2359" fmla="*/ 186757 w 1619476"/>
                            <a:gd name="csY2359" fmla="*/ 326492 h 693081"/>
                            <a:gd name="csX2360" fmla="*/ 178936 w 1619476"/>
                            <a:gd name="csY2360" fmla="*/ 311790 h 693081"/>
                            <a:gd name="csX2361" fmla="*/ 175813 w 1619476"/>
                            <a:gd name="csY2361" fmla="*/ 306470 h 693081"/>
                            <a:gd name="csX2362" fmla="*/ 171331 w 1619476"/>
                            <a:gd name="csY2362" fmla="*/ 300846 h 693081"/>
                            <a:gd name="csX2363" fmla="*/ 166646 w 1619476"/>
                            <a:gd name="csY2363" fmla="*/ 295324 h 693081"/>
                            <a:gd name="csX2364" fmla="*/ 158292 w 1619476"/>
                            <a:gd name="csY2364" fmla="*/ 293229 h 693081"/>
                            <a:gd name="csX2365" fmla="*/ 148809 w 1619476"/>
                            <a:gd name="csY2365" fmla="*/ 291045 h 693081"/>
                            <a:gd name="csX2366" fmla="*/ 145368 w 1619476"/>
                            <a:gd name="csY2366" fmla="*/ 291248 h 693081"/>
                            <a:gd name="csX2367" fmla="*/ 142448 w 1619476"/>
                            <a:gd name="csY2367" fmla="*/ 291451 h 693081"/>
                            <a:gd name="csX2368" fmla="*/ 145901 w 1619476"/>
                            <a:gd name="csY2368" fmla="*/ 120364 h 693081"/>
                            <a:gd name="csX2369" fmla="*/ 143908 w 1619476"/>
                            <a:gd name="csY2369" fmla="*/ 115146 h 693081"/>
                            <a:gd name="csX2370" fmla="*/ 145990 w 1619476"/>
                            <a:gd name="csY2370" fmla="*/ 113381 h 693081"/>
                            <a:gd name="csX2371" fmla="*/ 146206 w 1619476"/>
                            <a:gd name="csY2371" fmla="*/ 112124 h 693081"/>
                            <a:gd name="csX2372" fmla="*/ 148187 w 1619476"/>
                            <a:gd name="csY2372" fmla="*/ 110664 h 693081"/>
                            <a:gd name="csX2373" fmla="*/ 148910 w 1619476"/>
                            <a:gd name="csY2373" fmla="*/ 113686 h 693081"/>
                            <a:gd name="csX2374" fmla="*/ 145901 w 1619476"/>
                            <a:gd name="csY2374" fmla="*/ 120364 h 693081"/>
                            <a:gd name="csX2375" fmla="*/ 144327 w 1619476"/>
                            <a:gd name="csY2375" fmla="*/ 123804 h 693081"/>
                            <a:gd name="csX2376" fmla="*/ 144543 w 1619476"/>
                            <a:gd name="csY2376" fmla="*/ 122763 h 693081"/>
                            <a:gd name="csX2377" fmla="*/ 143908 w 1619476"/>
                            <a:gd name="csY2377" fmla="*/ 120465 h 693081"/>
                            <a:gd name="csX2378" fmla="*/ 145482 w 1619476"/>
                            <a:gd name="csY2378" fmla="*/ 122763 h 693081"/>
                            <a:gd name="csX2379" fmla="*/ 144327 w 1619476"/>
                            <a:gd name="csY2379" fmla="*/ 123804 h 693081"/>
                            <a:gd name="csX2380" fmla="*/ 138804 w 1619476"/>
                            <a:gd name="csY2380" fmla="*/ 98260 h 693081"/>
                            <a:gd name="csX2381" fmla="*/ 141204 w 1619476"/>
                            <a:gd name="csY2381" fmla="*/ 80334 h 693081"/>
                            <a:gd name="csX2382" fmla="*/ 142029 w 1619476"/>
                            <a:gd name="csY2382" fmla="*/ 80537 h 693081"/>
                            <a:gd name="csX2383" fmla="*/ 143286 w 1619476"/>
                            <a:gd name="csY2383" fmla="*/ 82099 h 693081"/>
                            <a:gd name="csX2384" fmla="*/ 149228 w 1619476"/>
                            <a:gd name="csY2384" fmla="*/ 88777 h 693081"/>
                            <a:gd name="csX2385" fmla="*/ 151843 w 1619476"/>
                            <a:gd name="csY2385" fmla="*/ 99403 h 693081"/>
                            <a:gd name="csX2386" fmla="*/ 152363 w 1619476"/>
                            <a:gd name="csY2386" fmla="*/ 102844 h 693081"/>
                            <a:gd name="csX2387" fmla="*/ 151322 w 1619476"/>
                            <a:gd name="csY2387" fmla="*/ 102958 h 693081"/>
                            <a:gd name="csX2388" fmla="*/ 150370 w 1619476"/>
                            <a:gd name="csY2388" fmla="*/ 108379 h 693081"/>
                            <a:gd name="csX2389" fmla="*/ 149228 w 1619476"/>
                            <a:gd name="csY2389" fmla="*/ 102640 h 693081"/>
                            <a:gd name="csX2390" fmla="*/ 148085 w 1619476"/>
                            <a:gd name="csY2390" fmla="*/ 88980 h 693081"/>
                            <a:gd name="csX2391" fmla="*/ 145051 w 1619476"/>
                            <a:gd name="csY2391" fmla="*/ 85120 h 693081"/>
                            <a:gd name="csX2392" fmla="*/ 142651 w 1619476"/>
                            <a:gd name="csY2392" fmla="*/ 83457 h 693081"/>
                            <a:gd name="csX2393" fmla="*/ 143387 w 1619476"/>
                            <a:gd name="csY2393" fmla="*/ 86060 h 693081"/>
                            <a:gd name="csX2394" fmla="*/ 144758 w 1619476"/>
                            <a:gd name="csY2394" fmla="*/ 90021 h 693081"/>
                            <a:gd name="csX2395" fmla="*/ 145584 w 1619476"/>
                            <a:gd name="csY2395" fmla="*/ 92420 h 693081"/>
                            <a:gd name="csX2396" fmla="*/ 144644 w 1619476"/>
                            <a:gd name="csY2396" fmla="*/ 99301 h 693081"/>
                            <a:gd name="csX2397" fmla="*/ 143819 w 1619476"/>
                            <a:gd name="csY2397" fmla="*/ 98159 h 693081"/>
                            <a:gd name="csX2398" fmla="*/ 140810 w 1619476"/>
                            <a:gd name="csY2398" fmla="*/ 93195 h 693081"/>
                            <a:gd name="csX2399" fmla="*/ 140721 w 1619476"/>
                            <a:gd name="csY2399" fmla="*/ 92560 h 693081"/>
                            <a:gd name="csX2400" fmla="*/ 140556 w 1619476"/>
                            <a:gd name="csY2400" fmla="*/ 92433 h 693081"/>
                            <a:gd name="csX2401" fmla="*/ 140429 w 1619476"/>
                            <a:gd name="csY2401" fmla="*/ 92585 h 693081"/>
                            <a:gd name="csX2402" fmla="*/ 140543 w 1619476"/>
                            <a:gd name="csY2402" fmla="*/ 93360 h 693081"/>
                            <a:gd name="csX2403" fmla="*/ 140467 w 1619476"/>
                            <a:gd name="csY2403" fmla="*/ 93360 h 693081"/>
                            <a:gd name="csX2404" fmla="*/ 144543 w 1619476"/>
                            <a:gd name="csY2404" fmla="*/ 107020 h 693081"/>
                            <a:gd name="csX2405" fmla="*/ 146523 w 1619476"/>
                            <a:gd name="csY2405" fmla="*/ 108684 h 693081"/>
                            <a:gd name="csX2406" fmla="*/ 144758 w 1619476"/>
                            <a:gd name="csY2406" fmla="*/ 110144 h 693081"/>
                            <a:gd name="csX2407" fmla="*/ 143908 w 1619476"/>
                            <a:gd name="csY2407" fmla="*/ 108785 h 693081"/>
                            <a:gd name="csX2408" fmla="*/ 138804 w 1619476"/>
                            <a:gd name="csY2408" fmla="*/ 98260 h 693081"/>
                            <a:gd name="csX2409" fmla="*/ 161949 w 1619476"/>
                            <a:gd name="csY2409" fmla="*/ 130063 h 693081"/>
                            <a:gd name="csX2410" fmla="*/ 155068 w 1619476"/>
                            <a:gd name="csY2410" fmla="*/ 128603 h 693081"/>
                            <a:gd name="csX2411" fmla="*/ 151526 w 1619476"/>
                            <a:gd name="csY2411" fmla="*/ 126102 h 693081"/>
                            <a:gd name="csX2412" fmla="*/ 150370 w 1619476"/>
                            <a:gd name="csY2412" fmla="*/ 122446 h 693081"/>
                            <a:gd name="csX2413" fmla="*/ 150142 w 1619476"/>
                            <a:gd name="csY2413" fmla="*/ 121887 h 693081"/>
                            <a:gd name="csX2414" fmla="*/ 150485 w 1619476"/>
                            <a:gd name="csY2414" fmla="*/ 122357 h 693081"/>
                            <a:gd name="csX2415" fmla="*/ 152770 w 1619476"/>
                            <a:gd name="csY2415" fmla="*/ 124122 h 693081"/>
                            <a:gd name="csX2416" fmla="*/ 161949 w 1619476"/>
                            <a:gd name="csY2416" fmla="*/ 130063 h 693081"/>
                            <a:gd name="csX2417" fmla="*/ 157150 w 1619476"/>
                            <a:gd name="csY2417" fmla="*/ 112543 h 693081"/>
                            <a:gd name="csX2418" fmla="*/ 159562 w 1619476"/>
                            <a:gd name="csY2418" fmla="*/ 111299 h 693081"/>
                            <a:gd name="csX2419" fmla="*/ 162685 w 1619476"/>
                            <a:gd name="csY2419" fmla="*/ 111299 h 693081"/>
                            <a:gd name="csX2420" fmla="*/ 164983 w 1619476"/>
                            <a:gd name="csY2420" fmla="*/ 112746 h 693081"/>
                            <a:gd name="csX2421" fmla="*/ 163193 w 1619476"/>
                            <a:gd name="csY2421" fmla="*/ 112848 h 693081"/>
                            <a:gd name="csX2422" fmla="*/ 157772 w 1619476"/>
                            <a:gd name="csY2422" fmla="*/ 114105 h 693081"/>
                            <a:gd name="csX2423" fmla="*/ 156007 w 1619476"/>
                            <a:gd name="csY2423" fmla="*/ 114625 h 693081"/>
                            <a:gd name="csX2424" fmla="*/ 155271 w 1619476"/>
                            <a:gd name="csY2424" fmla="*/ 114105 h 693081"/>
                            <a:gd name="csX2425" fmla="*/ 157150 w 1619476"/>
                            <a:gd name="csY2425" fmla="*/ 112543 h 693081"/>
                            <a:gd name="csX2426" fmla="*/ 158089 w 1619476"/>
                            <a:gd name="csY2426" fmla="*/ 103999 h 693081"/>
                            <a:gd name="csX2427" fmla="*/ 164031 w 1619476"/>
                            <a:gd name="csY2427" fmla="*/ 103364 h 693081"/>
                            <a:gd name="csX2428" fmla="*/ 170811 w 1619476"/>
                            <a:gd name="csY2428" fmla="*/ 106500 h 693081"/>
                            <a:gd name="csX2429" fmla="*/ 172169 w 1619476"/>
                            <a:gd name="csY2429" fmla="*/ 108379 h 693081"/>
                            <a:gd name="csX2430" fmla="*/ 170595 w 1619476"/>
                            <a:gd name="csY2430" fmla="*/ 107643 h 693081"/>
                            <a:gd name="csX2431" fmla="*/ 157467 w 1619476"/>
                            <a:gd name="csY2431" fmla="*/ 104723 h 693081"/>
                            <a:gd name="csX2432" fmla="*/ 155690 w 1619476"/>
                            <a:gd name="csY2432" fmla="*/ 104621 h 693081"/>
                            <a:gd name="csX2433" fmla="*/ 158089 w 1619476"/>
                            <a:gd name="csY2433" fmla="*/ 103999 h 693081"/>
                            <a:gd name="csX2434" fmla="*/ 165186 w 1619476"/>
                            <a:gd name="csY2434" fmla="*/ 97943 h 693081"/>
                            <a:gd name="csX2435" fmla="*/ 165707 w 1619476"/>
                            <a:gd name="csY2435" fmla="*/ 93982 h 693081"/>
                            <a:gd name="csX2436" fmla="*/ 167472 w 1619476"/>
                            <a:gd name="csY2436" fmla="*/ 89399 h 693081"/>
                            <a:gd name="csX2437" fmla="*/ 168932 w 1619476"/>
                            <a:gd name="csY2437" fmla="*/ 84498 h 693081"/>
                            <a:gd name="csX2438" fmla="*/ 171331 w 1619476"/>
                            <a:gd name="csY2438" fmla="*/ 78658 h 693081"/>
                            <a:gd name="csX2439" fmla="*/ 171331 w 1619476"/>
                            <a:gd name="csY2439" fmla="*/ 78442 h 693081"/>
                            <a:gd name="csX2440" fmla="*/ 172690 w 1619476"/>
                            <a:gd name="csY2440" fmla="*/ 80220 h 693081"/>
                            <a:gd name="csX2441" fmla="*/ 173109 w 1619476"/>
                            <a:gd name="csY2441" fmla="*/ 83241 h 693081"/>
                            <a:gd name="csX2442" fmla="*/ 171027 w 1619476"/>
                            <a:gd name="csY2442" fmla="*/ 91583 h 693081"/>
                            <a:gd name="csX2443" fmla="*/ 168627 w 1619476"/>
                            <a:gd name="csY2443" fmla="*/ 97626 h 693081"/>
                            <a:gd name="csX2444" fmla="*/ 164755 w 1619476"/>
                            <a:gd name="csY2444" fmla="*/ 100660 h 693081"/>
                            <a:gd name="csX2445" fmla="*/ 165186 w 1619476"/>
                            <a:gd name="csY2445" fmla="*/ 97943 h 693081"/>
                            <a:gd name="csX2446" fmla="*/ 157937 w 1619476"/>
                            <a:gd name="csY2446" fmla="*/ 117444 h 693081"/>
                            <a:gd name="csX2447" fmla="*/ 159435 w 1619476"/>
                            <a:gd name="csY2447" fmla="*/ 119805 h 693081"/>
                            <a:gd name="csX2448" fmla="*/ 162266 w 1619476"/>
                            <a:gd name="csY2448" fmla="*/ 116606 h 693081"/>
                            <a:gd name="csX2449" fmla="*/ 162685 w 1619476"/>
                            <a:gd name="csY2449" fmla="*/ 116301 h 693081"/>
                            <a:gd name="csX2450" fmla="*/ 163409 w 1619476"/>
                            <a:gd name="csY2450" fmla="*/ 120148 h 693081"/>
                            <a:gd name="csX2451" fmla="*/ 158204 w 1619476"/>
                            <a:gd name="csY2451" fmla="*/ 120148 h 693081"/>
                            <a:gd name="csX2452" fmla="*/ 157353 w 1619476"/>
                            <a:gd name="csY2452" fmla="*/ 117545 h 693081"/>
                            <a:gd name="csX2453" fmla="*/ 157937 w 1619476"/>
                            <a:gd name="csY2453" fmla="*/ 117444 h 693081"/>
                            <a:gd name="csX2454" fmla="*/ 160882 w 1619476"/>
                            <a:gd name="csY2454" fmla="*/ 117977 h 693081"/>
                            <a:gd name="csX2455" fmla="*/ 159854 w 1619476"/>
                            <a:gd name="csY2455" fmla="*/ 118650 h 693081"/>
                            <a:gd name="csX2456" fmla="*/ 158838 w 1619476"/>
                            <a:gd name="csY2456" fmla="*/ 117977 h 693081"/>
                            <a:gd name="csX2457" fmla="*/ 159854 w 1619476"/>
                            <a:gd name="csY2457" fmla="*/ 117304 h 693081"/>
                            <a:gd name="csX2458" fmla="*/ 160882 w 1619476"/>
                            <a:gd name="csY2458" fmla="*/ 117977 h 693081"/>
                            <a:gd name="csX2459" fmla="*/ 157353 w 1619476"/>
                            <a:gd name="csY2459" fmla="*/ 116301 h 693081"/>
                            <a:gd name="csX2460" fmla="*/ 158724 w 1619476"/>
                            <a:gd name="csY2460" fmla="*/ 115057 h 693081"/>
                            <a:gd name="csX2461" fmla="*/ 161632 w 1619476"/>
                            <a:gd name="csY2461" fmla="*/ 114308 h 693081"/>
                            <a:gd name="csX2462" fmla="*/ 164234 w 1619476"/>
                            <a:gd name="csY2462" fmla="*/ 114943 h 693081"/>
                            <a:gd name="csX2463" fmla="*/ 162266 w 1619476"/>
                            <a:gd name="csY2463" fmla="*/ 115260 h 693081"/>
                            <a:gd name="csX2464" fmla="*/ 157353 w 1619476"/>
                            <a:gd name="csY2464" fmla="*/ 116301 h 693081"/>
                            <a:gd name="csX2465" fmla="*/ 175292 w 1619476"/>
                            <a:gd name="csY2465" fmla="*/ 118701 h 693081"/>
                            <a:gd name="csX2466" fmla="*/ 179990 w 1619476"/>
                            <a:gd name="csY2466" fmla="*/ 123284 h 693081"/>
                            <a:gd name="csX2467" fmla="*/ 184573 w 1619476"/>
                            <a:gd name="csY2467" fmla="*/ 127143 h 693081"/>
                            <a:gd name="csX2468" fmla="*/ 185513 w 1619476"/>
                            <a:gd name="csY2468" fmla="*/ 127867 h 693081"/>
                            <a:gd name="csX2469" fmla="*/ 186452 w 1619476"/>
                            <a:gd name="csY2469" fmla="*/ 128819 h 693081"/>
                            <a:gd name="csX2470" fmla="*/ 189994 w 1619476"/>
                            <a:gd name="csY2470" fmla="*/ 130266 h 693081"/>
                            <a:gd name="csX2471" fmla="*/ 190210 w 1619476"/>
                            <a:gd name="csY2471" fmla="*/ 132767 h 693081"/>
                            <a:gd name="csX2472" fmla="*/ 187392 w 1619476"/>
                            <a:gd name="csY2472" fmla="*/ 131422 h 693081"/>
                            <a:gd name="csX2473" fmla="*/ 186757 w 1619476"/>
                            <a:gd name="csY2473" fmla="*/ 131523 h 693081"/>
                            <a:gd name="csX2474" fmla="*/ 184472 w 1619476"/>
                            <a:gd name="csY2474" fmla="*/ 129759 h 693081"/>
                            <a:gd name="csX2475" fmla="*/ 182085 w 1619476"/>
                            <a:gd name="csY2475" fmla="*/ 130165 h 693081"/>
                            <a:gd name="csX2476" fmla="*/ 183012 w 1619476"/>
                            <a:gd name="csY2476" fmla="*/ 133910 h 693081"/>
                            <a:gd name="csX2477" fmla="*/ 187506 w 1619476"/>
                            <a:gd name="csY2477" fmla="*/ 136944 h 693081"/>
                            <a:gd name="csX2478" fmla="*/ 188534 w 1619476"/>
                            <a:gd name="csY2478" fmla="*/ 139649 h 693081"/>
                            <a:gd name="csX2479" fmla="*/ 184472 w 1619476"/>
                            <a:gd name="csY2479" fmla="*/ 143089 h 693081"/>
                            <a:gd name="csX2480" fmla="*/ 178936 w 1619476"/>
                            <a:gd name="csY2480" fmla="*/ 143292 h 693081"/>
                            <a:gd name="csX2481" fmla="*/ 174150 w 1619476"/>
                            <a:gd name="csY2481" fmla="*/ 141845 h 693081"/>
                            <a:gd name="csX2482" fmla="*/ 173007 w 1619476"/>
                            <a:gd name="csY2482" fmla="*/ 143825 h 693081"/>
                            <a:gd name="csX2483" fmla="*/ 167789 w 1619476"/>
                            <a:gd name="csY2483" fmla="*/ 143394 h 693081"/>
                            <a:gd name="csX2484" fmla="*/ 159245 w 1619476"/>
                            <a:gd name="csY2484" fmla="*/ 142683 h 693081"/>
                            <a:gd name="csX2485" fmla="*/ 152160 w 1619476"/>
                            <a:gd name="csY2485" fmla="*/ 138087 h 693081"/>
                            <a:gd name="csX2486" fmla="*/ 149647 w 1619476"/>
                            <a:gd name="csY2486" fmla="*/ 132971 h 693081"/>
                            <a:gd name="csX2487" fmla="*/ 148606 w 1619476"/>
                            <a:gd name="csY2487" fmla="*/ 127232 h 693081"/>
                            <a:gd name="csX2488" fmla="*/ 150485 w 1619476"/>
                            <a:gd name="csY2488" fmla="*/ 130165 h 693081"/>
                            <a:gd name="csX2489" fmla="*/ 152364 w 1619476"/>
                            <a:gd name="csY2489" fmla="*/ 133402 h 693081"/>
                            <a:gd name="csX2490" fmla="*/ 159448 w 1619476"/>
                            <a:gd name="csY2490" fmla="*/ 139763 h 693081"/>
                            <a:gd name="csX2491" fmla="*/ 172690 w 1619476"/>
                            <a:gd name="csY2491" fmla="*/ 141324 h 693081"/>
                            <a:gd name="csX2492" fmla="*/ 173426 w 1619476"/>
                            <a:gd name="csY2492" fmla="*/ 140271 h 693081"/>
                            <a:gd name="csX2493" fmla="*/ 169249 w 1619476"/>
                            <a:gd name="csY2493" fmla="*/ 136944 h 693081"/>
                            <a:gd name="csX2494" fmla="*/ 172169 w 1619476"/>
                            <a:gd name="csY2494" fmla="*/ 136944 h 693081"/>
                            <a:gd name="csX2495" fmla="*/ 179253 w 1619476"/>
                            <a:gd name="csY2495" fmla="*/ 141528 h 693081"/>
                            <a:gd name="csX2496" fmla="*/ 183011 w 1619476"/>
                            <a:gd name="csY2496" fmla="*/ 141324 h 693081"/>
                            <a:gd name="csX2497" fmla="*/ 181234 w 1619476"/>
                            <a:gd name="csY2497" fmla="*/ 140588 h 693081"/>
                            <a:gd name="csX2498" fmla="*/ 179165 w 1619476"/>
                            <a:gd name="csY2498" fmla="*/ 139026 h 693081"/>
                            <a:gd name="csX2499" fmla="*/ 178212 w 1619476"/>
                            <a:gd name="csY2499" fmla="*/ 136525 h 693081"/>
                            <a:gd name="csX2500" fmla="*/ 180510 w 1619476"/>
                            <a:gd name="csY2500" fmla="*/ 135891 h 693081"/>
                            <a:gd name="csX2501" fmla="*/ 183012 w 1619476"/>
                            <a:gd name="csY2501" fmla="*/ 136119 h 693081"/>
                            <a:gd name="csX2502" fmla="*/ 181653 w 1619476"/>
                            <a:gd name="csY2502" fmla="*/ 135484 h 693081"/>
                            <a:gd name="csX2503" fmla="*/ 178631 w 1619476"/>
                            <a:gd name="csY2503" fmla="*/ 132666 h 693081"/>
                            <a:gd name="csX2504" fmla="*/ 177997 w 1619476"/>
                            <a:gd name="csY2504" fmla="*/ 129644 h 693081"/>
                            <a:gd name="csX2505" fmla="*/ 180092 w 1619476"/>
                            <a:gd name="csY2505" fmla="*/ 128819 h 693081"/>
                            <a:gd name="csX2506" fmla="*/ 180206 w 1619476"/>
                            <a:gd name="csY2506" fmla="*/ 126001 h 693081"/>
                            <a:gd name="csX2507" fmla="*/ 171230 w 1619476"/>
                            <a:gd name="csY2507" fmla="*/ 117748 h 693081"/>
                            <a:gd name="csX2508" fmla="*/ 170392 w 1619476"/>
                            <a:gd name="csY2508" fmla="*/ 115577 h 693081"/>
                            <a:gd name="csX2509" fmla="*/ 170493 w 1619476"/>
                            <a:gd name="csY2509" fmla="*/ 115463 h 693081"/>
                            <a:gd name="csX2510" fmla="*/ 175292 w 1619476"/>
                            <a:gd name="csY2510" fmla="*/ 118701 h 693081"/>
                            <a:gd name="csX2511" fmla="*/ 178835 w 1619476"/>
                            <a:gd name="csY2511" fmla="*/ 117939 h 693081"/>
                            <a:gd name="csX2512" fmla="*/ 178733 w 1619476"/>
                            <a:gd name="csY2512" fmla="*/ 118167 h 693081"/>
                            <a:gd name="csX2513" fmla="*/ 181348 w 1619476"/>
                            <a:gd name="csY2513" fmla="*/ 120465 h 693081"/>
                            <a:gd name="csX2514" fmla="*/ 185513 w 1619476"/>
                            <a:gd name="csY2514" fmla="*/ 125467 h 693081"/>
                            <a:gd name="csX2515" fmla="*/ 186033 w 1619476"/>
                            <a:gd name="csY2515" fmla="*/ 126724 h 693081"/>
                            <a:gd name="csX2516" fmla="*/ 182707 w 1619476"/>
                            <a:gd name="csY2516" fmla="*/ 123703 h 693081"/>
                            <a:gd name="csX2517" fmla="*/ 178530 w 1619476"/>
                            <a:gd name="csY2517" fmla="*/ 118383 h 693081"/>
                            <a:gd name="csX2518" fmla="*/ 178098 w 1619476"/>
                            <a:gd name="csY2518" fmla="*/ 117888 h 693081"/>
                            <a:gd name="csX2519" fmla="*/ 178834 w 1619476"/>
                            <a:gd name="csY2519" fmla="*/ 117939 h 693081"/>
                            <a:gd name="csX2520" fmla="*/ 192914 w 1619476"/>
                            <a:gd name="csY2520" fmla="*/ 134951 h 693081"/>
                            <a:gd name="csX2521" fmla="*/ 193333 w 1619476"/>
                            <a:gd name="csY2521" fmla="*/ 135573 h 693081"/>
                            <a:gd name="csX2522" fmla="*/ 189575 w 1619476"/>
                            <a:gd name="csY2522" fmla="*/ 142784 h 693081"/>
                            <a:gd name="csX2523" fmla="*/ 189575 w 1619476"/>
                            <a:gd name="csY2523" fmla="*/ 141845 h 693081"/>
                            <a:gd name="csX2524" fmla="*/ 192698 w 1619476"/>
                            <a:gd name="csY2524" fmla="*/ 136424 h 693081"/>
                            <a:gd name="csX2525" fmla="*/ 192914 w 1619476"/>
                            <a:gd name="csY2525" fmla="*/ 134951 h 693081"/>
                            <a:gd name="csX2526" fmla="*/ 182910 w 1619476"/>
                            <a:gd name="csY2526" fmla="*/ 168747 h 693081"/>
                            <a:gd name="csX2527" fmla="*/ 191657 w 1619476"/>
                            <a:gd name="csY2527" fmla="*/ 178117 h 693081"/>
                            <a:gd name="csX2528" fmla="*/ 202715 w 1619476"/>
                            <a:gd name="csY2528" fmla="*/ 201274 h 693081"/>
                            <a:gd name="csX2529" fmla="*/ 204798 w 1619476"/>
                            <a:gd name="csY2529" fmla="*/ 212738 h 693081"/>
                            <a:gd name="csX2530" fmla="*/ 202093 w 1619476"/>
                            <a:gd name="csY2530" fmla="*/ 225358 h 693081"/>
                            <a:gd name="csX2531" fmla="*/ 201357 w 1619476"/>
                            <a:gd name="csY2531" fmla="*/ 228176 h 693081"/>
                            <a:gd name="csX2532" fmla="*/ 199275 w 1619476"/>
                            <a:gd name="csY2532" fmla="*/ 225980 h 693081"/>
                            <a:gd name="csX2533" fmla="*/ 199275 w 1619476"/>
                            <a:gd name="csY2533" fmla="*/ 221917 h 693081"/>
                            <a:gd name="csX2534" fmla="*/ 198234 w 1619476"/>
                            <a:gd name="csY2534" fmla="*/ 207533 h 693081"/>
                            <a:gd name="csX2535" fmla="*/ 191657 w 1619476"/>
                            <a:gd name="csY2535" fmla="*/ 191777 h 693081"/>
                            <a:gd name="csX2536" fmla="*/ 189474 w 1619476"/>
                            <a:gd name="csY2536" fmla="*/ 188972 h 693081"/>
                            <a:gd name="csX2537" fmla="*/ 190312 w 1619476"/>
                            <a:gd name="csY2537" fmla="*/ 191155 h 693081"/>
                            <a:gd name="csX2538" fmla="*/ 196990 w 1619476"/>
                            <a:gd name="csY2538" fmla="*/ 218680 h 693081"/>
                            <a:gd name="csX2539" fmla="*/ 196571 w 1619476"/>
                            <a:gd name="csY2539" fmla="*/ 222133 h 693081"/>
                            <a:gd name="csX2540" fmla="*/ 193447 w 1619476"/>
                            <a:gd name="csY2540" fmla="*/ 220559 h 693081"/>
                            <a:gd name="csX2541" fmla="*/ 188534 w 1619476"/>
                            <a:gd name="csY2541" fmla="*/ 214617 h 693081"/>
                            <a:gd name="csX2542" fmla="*/ 188509 w 1619476"/>
                            <a:gd name="csY2542" fmla="*/ 214642 h 693081"/>
                            <a:gd name="csX2543" fmla="*/ 188471 w 1619476"/>
                            <a:gd name="csY2543" fmla="*/ 214452 h 693081"/>
                            <a:gd name="csX2544" fmla="*/ 188369 w 1619476"/>
                            <a:gd name="csY2544" fmla="*/ 214388 h 693081"/>
                            <a:gd name="csX2545" fmla="*/ 188306 w 1619476"/>
                            <a:gd name="csY2545" fmla="*/ 214464 h 693081"/>
                            <a:gd name="csX2546" fmla="*/ 188331 w 1619476"/>
                            <a:gd name="csY2546" fmla="*/ 214630 h 693081"/>
                            <a:gd name="csX2547" fmla="*/ 188331 w 1619476"/>
                            <a:gd name="csY2547" fmla="*/ 214617 h 693081"/>
                            <a:gd name="csX2548" fmla="*/ 186871 w 1619476"/>
                            <a:gd name="csY2548" fmla="*/ 223999 h 693081"/>
                            <a:gd name="csX2549" fmla="*/ 184256 w 1619476"/>
                            <a:gd name="csY2549" fmla="*/ 223059 h 693081"/>
                            <a:gd name="csX2550" fmla="*/ 181450 w 1619476"/>
                            <a:gd name="csY2550" fmla="*/ 222234 h 693081"/>
                            <a:gd name="csX2551" fmla="*/ 178631 w 1619476"/>
                            <a:gd name="csY2551" fmla="*/ 219619 h 693081"/>
                            <a:gd name="csX2552" fmla="*/ 177489 w 1619476"/>
                            <a:gd name="csY2552" fmla="*/ 218578 h 693081"/>
                            <a:gd name="csX2553" fmla="*/ 177171 w 1619476"/>
                            <a:gd name="csY2553" fmla="*/ 217321 h 693081"/>
                            <a:gd name="csX2554" fmla="*/ 174467 w 1619476"/>
                            <a:gd name="csY2554" fmla="*/ 213677 h 693081"/>
                            <a:gd name="csX2555" fmla="*/ 174467 w 1619476"/>
                            <a:gd name="csY2555" fmla="*/ 211697 h 693081"/>
                            <a:gd name="csX2556" fmla="*/ 172791 w 1619476"/>
                            <a:gd name="csY2556" fmla="*/ 208371 h 693081"/>
                            <a:gd name="csX2557" fmla="*/ 171534 w 1619476"/>
                            <a:gd name="csY2557" fmla="*/ 212217 h 693081"/>
                            <a:gd name="csX2558" fmla="*/ 170595 w 1619476"/>
                            <a:gd name="csY2558" fmla="*/ 219200 h 693081"/>
                            <a:gd name="csX2559" fmla="*/ 171027 w 1619476"/>
                            <a:gd name="csY2559" fmla="*/ 222958 h 693081"/>
                            <a:gd name="csX2560" fmla="*/ 174772 w 1619476"/>
                            <a:gd name="csY2560" fmla="*/ 223796 h 693081"/>
                            <a:gd name="csX2561" fmla="*/ 182288 w 1619476"/>
                            <a:gd name="csY2561" fmla="*/ 226081 h 693081"/>
                            <a:gd name="csX2562" fmla="*/ 199275 w 1619476"/>
                            <a:gd name="csY2562" fmla="*/ 230474 h 693081"/>
                            <a:gd name="csX2563" fmla="*/ 208251 w 1619476"/>
                            <a:gd name="csY2563" fmla="*/ 231820 h 693081"/>
                            <a:gd name="csX2564" fmla="*/ 219601 w 1619476"/>
                            <a:gd name="csY2564" fmla="*/ 231616 h 693081"/>
                            <a:gd name="csX2565" fmla="*/ 224299 w 1619476"/>
                            <a:gd name="csY2565" fmla="*/ 228684 h 693081"/>
                            <a:gd name="csX2566" fmla="*/ 229313 w 1619476"/>
                            <a:gd name="csY2566" fmla="*/ 225980 h 693081"/>
                            <a:gd name="csX2567" fmla="*/ 226698 w 1619476"/>
                            <a:gd name="csY2567" fmla="*/ 230575 h 693081"/>
                            <a:gd name="csX2568" fmla="*/ 226749 w 1619476"/>
                            <a:gd name="csY2568" fmla="*/ 230613 h 693081"/>
                            <a:gd name="csX2569" fmla="*/ 226216 w 1619476"/>
                            <a:gd name="csY2569" fmla="*/ 230817 h 693081"/>
                            <a:gd name="csX2570" fmla="*/ 226114 w 1619476"/>
                            <a:gd name="csY2570" fmla="*/ 230956 h 693081"/>
                            <a:gd name="csX2571" fmla="*/ 226228 w 1619476"/>
                            <a:gd name="csY2571" fmla="*/ 231045 h 693081"/>
                            <a:gd name="csX2572" fmla="*/ 226241 w 1619476"/>
                            <a:gd name="csY2572" fmla="*/ 231045 h 693081"/>
                            <a:gd name="csX2573" fmla="*/ 226812 w 1619476"/>
                            <a:gd name="csY2573" fmla="*/ 230829 h 693081"/>
                            <a:gd name="csX2574" fmla="*/ 226800 w 1619476"/>
                            <a:gd name="csY2574" fmla="*/ 230880 h 693081"/>
                            <a:gd name="csX2575" fmla="*/ 231916 w 1619476"/>
                            <a:gd name="csY2575" fmla="*/ 229115 h 693081"/>
                            <a:gd name="csX2576" fmla="*/ 235141 w 1619476"/>
                            <a:gd name="csY2576" fmla="*/ 228176 h 693081"/>
                            <a:gd name="csX2577" fmla="*/ 233262 w 1619476"/>
                            <a:gd name="csY2577" fmla="*/ 231198 h 693081"/>
                            <a:gd name="csX2578" fmla="*/ 230583 w 1619476"/>
                            <a:gd name="csY2578" fmla="*/ 233178 h 693081"/>
                            <a:gd name="csX2579" fmla="*/ 230545 w 1619476"/>
                            <a:gd name="csY2579" fmla="*/ 233191 h 693081"/>
                            <a:gd name="csX2580" fmla="*/ 230113 w 1619476"/>
                            <a:gd name="csY2580" fmla="*/ 233470 h 693081"/>
                            <a:gd name="csX2581" fmla="*/ 230126 w 1619476"/>
                            <a:gd name="csY2581" fmla="*/ 233622 h 693081"/>
                            <a:gd name="csX2582" fmla="*/ 230202 w 1619476"/>
                            <a:gd name="csY2582" fmla="*/ 233635 h 693081"/>
                            <a:gd name="csX2583" fmla="*/ 230278 w 1619476"/>
                            <a:gd name="csY2583" fmla="*/ 233597 h 693081"/>
                            <a:gd name="csX2584" fmla="*/ 230697 w 1619476"/>
                            <a:gd name="csY2584" fmla="*/ 233305 h 693081"/>
                            <a:gd name="csX2585" fmla="*/ 230773 w 1619476"/>
                            <a:gd name="csY2585" fmla="*/ 233381 h 693081"/>
                            <a:gd name="csX2586" fmla="*/ 240778 w 1619476"/>
                            <a:gd name="csY2586" fmla="*/ 232239 h 693081"/>
                            <a:gd name="csX2587" fmla="*/ 242657 w 1619476"/>
                            <a:gd name="csY2587" fmla="*/ 234321 h 693081"/>
                            <a:gd name="csX2588" fmla="*/ 238061 w 1619476"/>
                            <a:gd name="csY2588" fmla="*/ 235362 h 693081"/>
                            <a:gd name="csX2589" fmla="*/ 230583 w 1619476"/>
                            <a:gd name="csY2589" fmla="*/ 238028 h 693081"/>
                            <a:gd name="csX2590" fmla="*/ 230367 w 1619476"/>
                            <a:gd name="csY2590" fmla="*/ 238066 h 693081"/>
                            <a:gd name="csX2591" fmla="*/ 230227 w 1619476"/>
                            <a:gd name="csY2591" fmla="*/ 238256 h 693081"/>
                            <a:gd name="csX2592" fmla="*/ 230405 w 1619476"/>
                            <a:gd name="csY2592" fmla="*/ 238396 h 693081"/>
                            <a:gd name="csX2593" fmla="*/ 230431 w 1619476"/>
                            <a:gd name="csY2593" fmla="*/ 238396 h 693081"/>
                            <a:gd name="csX2594" fmla="*/ 230659 w 1619476"/>
                            <a:gd name="csY2594" fmla="*/ 238333 h 693081"/>
                            <a:gd name="csX2595" fmla="*/ 230659 w 1619476"/>
                            <a:gd name="csY2595" fmla="*/ 238396 h 693081"/>
                            <a:gd name="csX2596" fmla="*/ 240575 w 1619476"/>
                            <a:gd name="csY2596" fmla="*/ 243081 h 693081"/>
                            <a:gd name="csX2597" fmla="*/ 241082 w 1619476"/>
                            <a:gd name="csY2597" fmla="*/ 244960 h 693081"/>
                            <a:gd name="csX2598" fmla="*/ 233059 w 1619476"/>
                            <a:gd name="csY2598" fmla="*/ 241824 h 693081"/>
                            <a:gd name="csX2599" fmla="*/ 228158 w 1619476"/>
                            <a:gd name="csY2599" fmla="*/ 241202 h 693081"/>
                            <a:gd name="csX2600" fmla="*/ 228679 w 1619476"/>
                            <a:gd name="csY2600" fmla="*/ 241722 h 693081"/>
                            <a:gd name="csX2601" fmla="*/ 233478 w 1619476"/>
                            <a:gd name="csY2601" fmla="*/ 244541 h 693081"/>
                            <a:gd name="csX2602" fmla="*/ 235458 w 1619476"/>
                            <a:gd name="csY2602" fmla="*/ 246940 h 693081"/>
                            <a:gd name="csX2603" fmla="*/ 233795 w 1619476"/>
                            <a:gd name="csY2603" fmla="*/ 248184 h 693081"/>
                            <a:gd name="csX2604" fmla="*/ 228475 w 1619476"/>
                            <a:gd name="csY2604" fmla="*/ 244439 h 693081"/>
                            <a:gd name="csX2605" fmla="*/ 216478 w 1619476"/>
                            <a:gd name="csY2605" fmla="*/ 242040 h 693081"/>
                            <a:gd name="csX2606" fmla="*/ 196774 w 1619476"/>
                            <a:gd name="csY2606" fmla="*/ 242243 h 693081"/>
                            <a:gd name="csX2607" fmla="*/ 181145 w 1619476"/>
                            <a:gd name="csY2607" fmla="*/ 240999 h 693081"/>
                            <a:gd name="csX2608" fmla="*/ 164348 w 1619476"/>
                            <a:gd name="csY2608" fmla="*/ 239640 h 693081"/>
                            <a:gd name="csX2609" fmla="*/ 157670 w 1619476"/>
                            <a:gd name="csY2609" fmla="*/ 239335 h 693081"/>
                            <a:gd name="csX2610" fmla="*/ 152985 w 1619476"/>
                            <a:gd name="csY2610" fmla="*/ 225154 h 693081"/>
                            <a:gd name="csX2611" fmla="*/ 150992 w 1619476"/>
                            <a:gd name="csY2611" fmla="*/ 206479 h 693081"/>
                            <a:gd name="csX2612" fmla="*/ 153303 w 1619476"/>
                            <a:gd name="csY2612" fmla="*/ 212839 h 693081"/>
                            <a:gd name="csX2613" fmla="*/ 156528 w 1619476"/>
                            <a:gd name="csY2613" fmla="*/ 217753 h 693081"/>
                            <a:gd name="csX2614" fmla="*/ 156845 w 1619476"/>
                            <a:gd name="csY2614" fmla="*/ 225040 h 693081"/>
                            <a:gd name="csX2615" fmla="*/ 162571 w 1619476"/>
                            <a:gd name="csY2615" fmla="*/ 236415 h 693081"/>
                            <a:gd name="csX2616" fmla="*/ 163815 w 1619476"/>
                            <a:gd name="csY2616" fmla="*/ 236301 h 693081"/>
                            <a:gd name="csX2617" fmla="*/ 165491 w 1619476"/>
                            <a:gd name="csY2617" fmla="*/ 237038 h 693081"/>
                            <a:gd name="csX2618" fmla="*/ 171661 w 1619476"/>
                            <a:gd name="csY2618" fmla="*/ 237038 h 693081"/>
                            <a:gd name="csX2619" fmla="*/ 178631 w 1619476"/>
                            <a:gd name="csY2619" fmla="*/ 237977 h 693081"/>
                            <a:gd name="csX2620" fmla="*/ 184471 w 1619476"/>
                            <a:gd name="csY2620" fmla="*/ 238916 h 693081"/>
                            <a:gd name="csX2621" fmla="*/ 209495 w 1619476"/>
                            <a:gd name="csY2621" fmla="*/ 241418 h 693081"/>
                            <a:gd name="csX2622" fmla="*/ 209482 w 1619476"/>
                            <a:gd name="csY2622" fmla="*/ 241367 h 693081"/>
                            <a:gd name="csX2623" fmla="*/ 210206 w 1619476"/>
                            <a:gd name="csY2623" fmla="*/ 241583 h 693081"/>
                            <a:gd name="csX2624" fmla="*/ 210269 w 1619476"/>
                            <a:gd name="csY2624" fmla="*/ 241583 h 693081"/>
                            <a:gd name="csX2625" fmla="*/ 210434 w 1619476"/>
                            <a:gd name="csY2625" fmla="*/ 241481 h 693081"/>
                            <a:gd name="csX2626" fmla="*/ 210346 w 1619476"/>
                            <a:gd name="csY2626" fmla="*/ 241253 h 693081"/>
                            <a:gd name="csX2627" fmla="*/ 209558 w 1619476"/>
                            <a:gd name="csY2627" fmla="*/ 241037 h 693081"/>
                            <a:gd name="csX2628" fmla="*/ 209609 w 1619476"/>
                            <a:gd name="csY2628" fmla="*/ 240999 h 693081"/>
                            <a:gd name="csX2629" fmla="*/ 200316 w 1619476"/>
                            <a:gd name="csY2629" fmla="*/ 238396 h 693081"/>
                            <a:gd name="csX2630" fmla="*/ 192394 w 1619476"/>
                            <a:gd name="csY2630" fmla="*/ 236936 h 693081"/>
                            <a:gd name="csX2631" fmla="*/ 187392 w 1619476"/>
                            <a:gd name="csY2631" fmla="*/ 235362 h 693081"/>
                            <a:gd name="csX2632" fmla="*/ 185830 w 1619476"/>
                            <a:gd name="csY2632" fmla="*/ 234841 h 693081"/>
                            <a:gd name="csX2633" fmla="*/ 172474 w 1619476"/>
                            <a:gd name="csY2633" fmla="*/ 232658 h 693081"/>
                            <a:gd name="csX2634" fmla="*/ 165605 w 1619476"/>
                            <a:gd name="csY2634" fmla="*/ 228684 h 693081"/>
                            <a:gd name="csX2635" fmla="*/ 164755 w 1619476"/>
                            <a:gd name="csY2635" fmla="*/ 228481 h 693081"/>
                            <a:gd name="csX2636" fmla="*/ 161225 w 1619476"/>
                            <a:gd name="csY2636" fmla="*/ 223694 h 693081"/>
                            <a:gd name="csX2637" fmla="*/ 161949 w 1619476"/>
                            <a:gd name="csY2637" fmla="*/ 217016 h 693081"/>
                            <a:gd name="csX2638" fmla="*/ 165605 w 1619476"/>
                            <a:gd name="csY2638" fmla="*/ 215455 h 693081"/>
                            <a:gd name="csX2639" fmla="*/ 170912 w 1619476"/>
                            <a:gd name="csY2639" fmla="*/ 207215 h 693081"/>
                            <a:gd name="csX2640" fmla="*/ 170912 w 1619476"/>
                            <a:gd name="csY2640" fmla="*/ 203559 h 693081"/>
                            <a:gd name="csX2641" fmla="*/ 174251 w 1619476"/>
                            <a:gd name="csY2641" fmla="*/ 204917 h 693081"/>
                            <a:gd name="csX2642" fmla="*/ 176029 w 1619476"/>
                            <a:gd name="csY2642" fmla="*/ 209310 h 693081"/>
                            <a:gd name="csX2643" fmla="*/ 176029 w 1619476"/>
                            <a:gd name="csY2643" fmla="*/ 209285 h 693081"/>
                            <a:gd name="csX2644" fmla="*/ 176143 w 1619476"/>
                            <a:gd name="csY2644" fmla="*/ 209513 h 693081"/>
                            <a:gd name="csX2645" fmla="*/ 176321 w 1619476"/>
                            <a:gd name="csY2645" fmla="*/ 209602 h 693081"/>
                            <a:gd name="csX2646" fmla="*/ 176448 w 1619476"/>
                            <a:gd name="csY2646" fmla="*/ 209564 h 693081"/>
                            <a:gd name="csX2647" fmla="*/ 176499 w 1619476"/>
                            <a:gd name="csY2647" fmla="*/ 209259 h 693081"/>
                            <a:gd name="csX2648" fmla="*/ 176435 w 1619476"/>
                            <a:gd name="csY2648" fmla="*/ 209120 h 693081"/>
                            <a:gd name="csX2649" fmla="*/ 175508 w 1619476"/>
                            <a:gd name="csY2649" fmla="*/ 204092 h 693081"/>
                            <a:gd name="csX2650" fmla="*/ 175089 w 1619476"/>
                            <a:gd name="csY2650" fmla="*/ 199395 h 693081"/>
                            <a:gd name="csX2651" fmla="*/ 173832 w 1619476"/>
                            <a:gd name="csY2651" fmla="*/ 197414 h 693081"/>
                            <a:gd name="csX2652" fmla="*/ 172169 w 1619476"/>
                            <a:gd name="csY2652" fmla="*/ 195954 h 693081"/>
                            <a:gd name="csX2653" fmla="*/ 172271 w 1619476"/>
                            <a:gd name="csY2653" fmla="*/ 191574 h 693081"/>
                            <a:gd name="csX2654" fmla="*/ 171230 w 1619476"/>
                            <a:gd name="csY2654" fmla="*/ 188756 h 693081"/>
                            <a:gd name="csX2655" fmla="*/ 169351 w 1619476"/>
                            <a:gd name="csY2655" fmla="*/ 186991 h 693081"/>
                            <a:gd name="csX2656" fmla="*/ 169046 w 1619476"/>
                            <a:gd name="csY2656" fmla="*/ 184896 h 693081"/>
                            <a:gd name="csX2657" fmla="*/ 167891 w 1619476"/>
                            <a:gd name="csY2657" fmla="*/ 180211 h 693081"/>
                            <a:gd name="csX2658" fmla="*/ 169148 w 1619476"/>
                            <a:gd name="csY2658" fmla="*/ 180427 h 693081"/>
                            <a:gd name="csX2659" fmla="*/ 173211 w 1619476"/>
                            <a:gd name="csY2659" fmla="*/ 187296 h 693081"/>
                            <a:gd name="csX2660" fmla="*/ 175293 w 1619476"/>
                            <a:gd name="csY2660" fmla="*/ 192095 h 693081"/>
                            <a:gd name="csX2661" fmla="*/ 176448 w 1619476"/>
                            <a:gd name="csY2661" fmla="*/ 192399 h 693081"/>
                            <a:gd name="csX2662" fmla="*/ 176029 w 1619476"/>
                            <a:gd name="csY2662" fmla="*/ 188451 h 693081"/>
                            <a:gd name="csX2663" fmla="*/ 176854 w 1619476"/>
                            <a:gd name="csY2663" fmla="*/ 180427 h 693081"/>
                            <a:gd name="csX2664" fmla="*/ 175508 w 1619476"/>
                            <a:gd name="csY2664" fmla="*/ 173749 h 693081"/>
                            <a:gd name="csX2665" fmla="*/ 176753 w 1619476"/>
                            <a:gd name="csY2665" fmla="*/ 169572 h 693081"/>
                            <a:gd name="csX2666" fmla="*/ 174670 w 1619476"/>
                            <a:gd name="csY2666" fmla="*/ 162894 h 693081"/>
                            <a:gd name="csX2667" fmla="*/ 174670 w 1619476"/>
                            <a:gd name="csY2667" fmla="*/ 160507 h 693081"/>
                            <a:gd name="csX2668" fmla="*/ 174670 w 1619476"/>
                            <a:gd name="csY2668" fmla="*/ 149551 h 693081"/>
                            <a:gd name="csX2669" fmla="*/ 175292 w 1619476"/>
                            <a:gd name="csY2669" fmla="*/ 151430 h 693081"/>
                            <a:gd name="csX2670" fmla="*/ 182910 w 1619476"/>
                            <a:gd name="csY2670" fmla="*/ 168747 h 693081"/>
                            <a:gd name="csX2671" fmla="*/ 205737 w 1619476"/>
                            <a:gd name="csY2671" fmla="*/ 223999 h 693081"/>
                            <a:gd name="csX2672" fmla="*/ 207413 w 1619476"/>
                            <a:gd name="csY2672" fmla="*/ 211900 h 693081"/>
                            <a:gd name="csX2673" fmla="*/ 207197 w 1619476"/>
                            <a:gd name="csY2673" fmla="*/ 210973 h 693081"/>
                            <a:gd name="csX2674" fmla="*/ 207616 w 1619476"/>
                            <a:gd name="csY2674" fmla="*/ 211900 h 693081"/>
                            <a:gd name="csX2675" fmla="*/ 210231 w 1619476"/>
                            <a:gd name="csY2675" fmla="*/ 216090 h 693081"/>
                            <a:gd name="csX2676" fmla="*/ 212618 w 1619476"/>
                            <a:gd name="csY2676" fmla="*/ 220457 h 693081"/>
                            <a:gd name="csX2677" fmla="*/ 209089 w 1619476"/>
                            <a:gd name="csY2677" fmla="*/ 223377 h 693081"/>
                            <a:gd name="csX2678" fmla="*/ 205953 w 1619476"/>
                            <a:gd name="csY2678" fmla="*/ 225878 h 693081"/>
                            <a:gd name="csX2679" fmla="*/ 205737 w 1619476"/>
                            <a:gd name="csY2679" fmla="*/ 223999 h 693081"/>
                            <a:gd name="csX2680" fmla="*/ 218357 w 1619476"/>
                            <a:gd name="csY2680" fmla="*/ 229535 h 693081"/>
                            <a:gd name="csX2681" fmla="*/ 216478 w 1619476"/>
                            <a:gd name="csY2681" fmla="*/ 230157 h 693081"/>
                            <a:gd name="csX2682" fmla="*/ 204391 w 1619476"/>
                            <a:gd name="csY2682" fmla="*/ 229535 h 693081"/>
                            <a:gd name="csX2683" fmla="*/ 206055 w 1619476"/>
                            <a:gd name="csY2683" fmla="*/ 228176 h 693081"/>
                            <a:gd name="csX2684" fmla="*/ 213659 w 1619476"/>
                            <a:gd name="csY2684" fmla="*/ 223377 h 693081"/>
                            <a:gd name="csX2685" fmla="*/ 213875 w 1619476"/>
                            <a:gd name="csY2685" fmla="*/ 223174 h 693081"/>
                            <a:gd name="csX2686" fmla="*/ 218357 w 1619476"/>
                            <a:gd name="csY2686" fmla="*/ 229535 h 693081"/>
                            <a:gd name="csX2687" fmla="*/ 215234 w 1619476"/>
                            <a:gd name="csY2687" fmla="*/ 176555 h 693081"/>
                            <a:gd name="csX2688" fmla="*/ 226597 w 1619476"/>
                            <a:gd name="csY2688" fmla="*/ 167909 h 693081"/>
                            <a:gd name="csX2689" fmla="*/ 238658 w 1619476"/>
                            <a:gd name="csY2689" fmla="*/ 161320 h 693081"/>
                            <a:gd name="csX2690" fmla="*/ 240499 w 1619476"/>
                            <a:gd name="csY2690" fmla="*/ 160317 h 693081"/>
                            <a:gd name="csX2691" fmla="*/ 236080 w 1619476"/>
                            <a:gd name="csY2691" fmla="*/ 164050 h 693081"/>
                            <a:gd name="csX2692" fmla="*/ 227435 w 1619476"/>
                            <a:gd name="csY2692" fmla="*/ 169991 h 693081"/>
                            <a:gd name="csX2693" fmla="*/ 222115 w 1619476"/>
                            <a:gd name="csY2693" fmla="*/ 174067 h 693081"/>
                            <a:gd name="csX2694" fmla="*/ 218154 w 1619476"/>
                            <a:gd name="csY2694" fmla="*/ 178637 h 693081"/>
                            <a:gd name="csX2695" fmla="*/ 214599 w 1619476"/>
                            <a:gd name="csY2695" fmla="*/ 191574 h 693081"/>
                            <a:gd name="csX2696" fmla="*/ 223994 w 1619476"/>
                            <a:gd name="csY2696" fmla="*/ 221511 h 693081"/>
                            <a:gd name="csX2697" fmla="*/ 225759 w 1619476"/>
                            <a:gd name="csY2697" fmla="*/ 225357 h 693081"/>
                            <a:gd name="csX2698" fmla="*/ 223994 w 1619476"/>
                            <a:gd name="csY2698" fmla="*/ 224837 h 693081"/>
                            <a:gd name="csX2699" fmla="*/ 216580 w 1619476"/>
                            <a:gd name="csY2699" fmla="*/ 211900 h 693081"/>
                            <a:gd name="csX2700" fmla="*/ 210968 w 1619476"/>
                            <a:gd name="csY2700" fmla="*/ 194291 h 693081"/>
                            <a:gd name="csX2701" fmla="*/ 215234 w 1619476"/>
                            <a:gd name="csY2701" fmla="*/ 176555 h 693081"/>
                            <a:gd name="csX2702" fmla="*/ 245056 w 1619476"/>
                            <a:gd name="csY2702" fmla="*/ 158464 h 693081"/>
                            <a:gd name="csX2703" fmla="*/ 252014 w 1619476"/>
                            <a:gd name="csY2703" fmla="*/ 155493 h 693081"/>
                            <a:gd name="csX2704" fmla="*/ 243533 w 1619476"/>
                            <a:gd name="csY2704" fmla="*/ 160267 h 693081"/>
                            <a:gd name="csX2705" fmla="*/ 240029 w 1619476"/>
                            <a:gd name="csY2705" fmla="*/ 162349 h 693081"/>
                            <a:gd name="csX2706" fmla="*/ 241603 w 1619476"/>
                            <a:gd name="csY2706" fmla="*/ 160812 h 693081"/>
                            <a:gd name="csX2707" fmla="*/ 245056 w 1619476"/>
                            <a:gd name="csY2707" fmla="*/ 158464 h 693081"/>
                            <a:gd name="csX2708" fmla="*/ 235369 w 1619476"/>
                            <a:gd name="csY2708" fmla="*/ 211430 h 693081"/>
                            <a:gd name="csX2709" fmla="*/ 235369 w 1619476"/>
                            <a:gd name="csY2709" fmla="*/ 226399 h 693081"/>
                            <a:gd name="csX2710" fmla="*/ 235357 w 1619476"/>
                            <a:gd name="csY2710" fmla="*/ 226297 h 693081"/>
                            <a:gd name="csX2711" fmla="*/ 232538 w 1619476"/>
                            <a:gd name="csY2711" fmla="*/ 224837 h 693081"/>
                            <a:gd name="csX2712" fmla="*/ 231091 w 1619476"/>
                            <a:gd name="csY2712" fmla="*/ 224837 h 693081"/>
                            <a:gd name="csX2713" fmla="*/ 228996 w 1619476"/>
                            <a:gd name="csY2713" fmla="*/ 221511 h 693081"/>
                            <a:gd name="csX2714" fmla="*/ 227219 w 1619476"/>
                            <a:gd name="csY2714" fmla="*/ 217854 h 693081"/>
                            <a:gd name="csX2715" fmla="*/ 226279 w 1619476"/>
                            <a:gd name="csY2715" fmla="*/ 216293 h 693081"/>
                            <a:gd name="csX2716" fmla="*/ 228679 w 1619476"/>
                            <a:gd name="csY2716" fmla="*/ 214719 h 693081"/>
                            <a:gd name="csX2717" fmla="*/ 231294 w 1619476"/>
                            <a:gd name="csY2717" fmla="*/ 213360 h 693081"/>
                            <a:gd name="csX2718" fmla="*/ 235369 w 1619476"/>
                            <a:gd name="csY2718" fmla="*/ 211430 h 693081"/>
                            <a:gd name="csX2719" fmla="*/ 223791 w 1619476"/>
                            <a:gd name="csY2719" fmla="*/ 205336 h 693081"/>
                            <a:gd name="csX2720" fmla="*/ 231383 w 1619476"/>
                            <a:gd name="csY2720" fmla="*/ 202213 h 693081"/>
                            <a:gd name="csX2721" fmla="*/ 233795 w 1619476"/>
                            <a:gd name="csY2721" fmla="*/ 199598 h 693081"/>
                            <a:gd name="csX2722" fmla="*/ 234722 w 1619476"/>
                            <a:gd name="csY2722" fmla="*/ 201172 h 693081"/>
                            <a:gd name="csX2723" fmla="*/ 235369 w 1619476"/>
                            <a:gd name="csY2723" fmla="*/ 201540 h 693081"/>
                            <a:gd name="csX2724" fmla="*/ 235369 w 1619476"/>
                            <a:gd name="csY2724" fmla="*/ 209297 h 693081"/>
                            <a:gd name="csX2725" fmla="*/ 233478 w 1619476"/>
                            <a:gd name="csY2725" fmla="*/ 210034 h 693081"/>
                            <a:gd name="csX2726" fmla="*/ 227841 w 1619476"/>
                            <a:gd name="csY2726" fmla="*/ 212738 h 693081"/>
                            <a:gd name="csX2727" fmla="*/ 225022 w 1619476"/>
                            <a:gd name="csY2727" fmla="*/ 214211 h 693081"/>
                            <a:gd name="csX2728" fmla="*/ 224197 w 1619476"/>
                            <a:gd name="csY2728" fmla="*/ 212217 h 693081"/>
                            <a:gd name="csX2729" fmla="*/ 223473 w 1619476"/>
                            <a:gd name="csY2729" fmla="*/ 210135 h 693081"/>
                            <a:gd name="csX2730" fmla="*/ 222001 w 1619476"/>
                            <a:gd name="csY2730" fmla="*/ 205958 h 693081"/>
                            <a:gd name="csX2731" fmla="*/ 223791 w 1619476"/>
                            <a:gd name="csY2731" fmla="*/ 205336 h 693081"/>
                            <a:gd name="csX2732" fmla="*/ 240499 w 1619476"/>
                            <a:gd name="csY2732" fmla="*/ 200855 h 693081"/>
                            <a:gd name="csX2733" fmla="*/ 246402 w 1619476"/>
                            <a:gd name="csY2733" fmla="*/ 200855 h 693081"/>
                            <a:gd name="csX2734" fmla="*/ 246199 w 1619476"/>
                            <a:gd name="csY2734" fmla="*/ 202112 h 693081"/>
                            <a:gd name="csX2735" fmla="*/ 248446 w 1619476"/>
                            <a:gd name="csY2735" fmla="*/ 200855 h 693081"/>
                            <a:gd name="csX2736" fmla="*/ 251912 w 1619476"/>
                            <a:gd name="csY2736" fmla="*/ 200855 h 693081"/>
                            <a:gd name="csX2737" fmla="*/ 251633 w 1619476"/>
                            <a:gd name="csY2737" fmla="*/ 202315 h 693081"/>
                            <a:gd name="csX2738" fmla="*/ 254121 w 1619476"/>
                            <a:gd name="csY2738" fmla="*/ 201071 h 693081"/>
                            <a:gd name="csX2739" fmla="*/ 254286 w 1619476"/>
                            <a:gd name="csY2739" fmla="*/ 200855 h 693081"/>
                            <a:gd name="csX2740" fmla="*/ 256013 w 1619476"/>
                            <a:gd name="csY2740" fmla="*/ 200855 h 693081"/>
                            <a:gd name="csX2741" fmla="*/ 255899 w 1619476"/>
                            <a:gd name="csY2741" fmla="*/ 201159 h 693081"/>
                            <a:gd name="csX2742" fmla="*/ 254845 w 1619476"/>
                            <a:gd name="csY2742" fmla="*/ 203153 h 693081"/>
                            <a:gd name="csX2743" fmla="*/ 259758 w 1619476"/>
                            <a:gd name="csY2743" fmla="*/ 201274 h 693081"/>
                            <a:gd name="csX2744" fmla="*/ 260507 w 1619476"/>
                            <a:gd name="csY2744" fmla="*/ 200855 h 693081"/>
                            <a:gd name="csX2745" fmla="*/ 458982 w 1619476"/>
                            <a:gd name="csY2745" fmla="*/ 200855 h 693081"/>
                            <a:gd name="csX2746" fmla="*/ 459719 w 1619476"/>
                            <a:gd name="csY2746" fmla="*/ 201274 h 693081"/>
                            <a:gd name="csX2747" fmla="*/ 464619 w 1619476"/>
                            <a:gd name="csY2747" fmla="*/ 203153 h 693081"/>
                            <a:gd name="csX2748" fmla="*/ 463578 w 1619476"/>
                            <a:gd name="csY2748" fmla="*/ 201159 h 693081"/>
                            <a:gd name="csX2749" fmla="*/ 463451 w 1619476"/>
                            <a:gd name="csY2749" fmla="*/ 200855 h 693081"/>
                            <a:gd name="csX2750" fmla="*/ 465191 w 1619476"/>
                            <a:gd name="csY2750" fmla="*/ 200855 h 693081"/>
                            <a:gd name="csX2751" fmla="*/ 465343 w 1619476"/>
                            <a:gd name="csY2751" fmla="*/ 201058 h 693081"/>
                            <a:gd name="csX2752" fmla="*/ 467857 w 1619476"/>
                            <a:gd name="csY2752" fmla="*/ 202315 h 693081"/>
                            <a:gd name="csX2753" fmla="*/ 467565 w 1619476"/>
                            <a:gd name="csY2753" fmla="*/ 200855 h 693081"/>
                            <a:gd name="csX2754" fmla="*/ 471031 w 1619476"/>
                            <a:gd name="csY2754" fmla="*/ 200855 h 693081"/>
                            <a:gd name="csX2755" fmla="*/ 473265 w 1619476"/>
                            <a:gd name="csY2755" fmla="*/ 202112 h 693081"/>
                            <a:gd name="csX2756" fmla="*/ 473075 w 1619476"/>
                            <a:gd name="csY2756" fmla="*/ 200855 h 693081"/>
                            <a:gd name="csX2757" fmla="*/ 478686 w 1619476"/>
                            <a:gd name="csY2757" fmla="*/ 200855 h 693081"/>
                            <a:gd name="csX2758" fmla="*/ 478686 w 1619476"/>
                            <a:gd name="csY2758" fmla="*/ 228735 h 693081"/>
                            <a:gd name="csX2759" fmla="*/ 477747 w 1619476"/>
                            <a:gd name="csY2759" fmla="*/ 230982 h 693081"/>
                            <a:gd name="csX2760" fmla="*/ 474750 w 1619476"/>
                            <a:gd name="csY2760" fmla="*/ 232455 h 693081"/>
                            <a:gd name="csX2761" fmla="*/ 473379 w 1619476"/>
                            <a:gd name="csY2761" fmla="*/ 235578 h 693081"/>
                            <a:gd name="csX2762" fmla="*/ 473900 w 1619476"/>
                            <a:gd name="csY2762" fmla="*/ 237241 h 693081"/>
                            <a:gd name="csX2763" fmla="*/ 473684 w 1619476"/>
                            <a:gd name="csY2763" fmla="*/ 241722 h 693081"/>
                            <a:gd name="csX2764" fmla="*/ 474839 w 1619476"/>
                            <a:gd name="csY2764" fmla="*/ 243297 h 693081"/>
                            <a:gd name="csX2765" fmla="*/ 475576 w 1619476"/>
                            <a:gd name="csY2765" fmla="*/ 241519 h 693081"/>
                            <a:gd name="csX2766" fmla="*/ 478686 w 1619476"/>
                            <a:gd name="csY2766" fmla="*/ 238371 h 693081"/>
                            <a:gd name="csX2767" fmla="*/ 478686 w 1619476"/>
                            <a:gd name="csY2767" fmla="*/ 241164 h 693081"/>
                            <a:gd name="csX2768" fmla="*/ 475042 w 1619476"/>
                            <a:gd name="csY2768" fmla="*/ 244744 h 693081"/>
                            <a:gd name="csX2769" fmla="*/ 475258 w 1619476"/>
                            <a:gd name="csY2769" fmla="*/ 246001 h 693081"/>
                            <a:gd name="csX2770" fmla="*/ 474750 w 1619476"/>
                            <a:gd name="csY2770" fmla="*/ 252362 h 693081"/>
                            <a:gd name="csX2771" fmla="*/ 478686 w 1619476"/>
                            <a:gd name="csY2771" fmla="*/ 255142 h 693081"/>
                            <a:gd name="csX2772" fmla="*/ 478686 w 1619476"/>
                            <a:gd name="csY2772" fmla="*/ 285371 h 693081"/>
                            <a:gd name="csX2773" fmla="*/ 460468 w 1619476"/>
                            <a:gd name="csY2773" fmla="*/ 388079 h 693081"/>
                            <a:gd name="csX2774" fmla="*/ 413582 w 1619476"/>
                            <a:gd name="csY2774" fmla="*/ 382861 h 693081"/>
                            <a:gd name="csX2775" fmla="*/ 376230 w 1619476"/>
                            <a:gd name="csY2775" fmla="*/ 381160 h 693081"/>
                            <a:gd name="csX2776" fmla="*/ 331795 w 1619476"/>
                            <a:gd name="csY2776" fmla="*/ 384639 h 693081"/>
                            <a:gd name="csX2777" fmla="*/ 313728 w 1619476"/>
                            <a:gd name="csY2777" fmla="*/ 385274 h 693081"/>
                            <a:gd name="csX2778" fmla="*/ 258755 w 1619476"/>
                            <a:gd name="csY2778" fmla="*/ 388194 h 693081"/>
                            <a:gd name="csX2779" fmla="*/ 240498 w 1619476"/>
                            <a:gd name="csY2779" fmla="*/ 285371 h 693081"/>
                            <a:gd name="csX2780" fmla="*/ 240498 w 1619476"/>
                            <a:gd name="csY2780" fmla="*/ 255218 h 693081"/>
                            <a:gd name="csX2781" fmla="*/ 244739 w 1619476"/>
                            <a:gd name="csY2781" fmla="*/ 252362 h 693081"/>
                            <a:gd name="csX2782" fmla="*/ 244218 w 1619476"/>
                            <a:gd name="csY2782" fmla="*/ 246001 h 693081"/>
                            <a:gd name="csX2783" fmla="*/ 244421 w 1619476"/>
                            <a:gd name="csY2783" fmla="*/ 244757 h 693081"/>
                            <a:gd name="csX2784" fmla="*/ 240498 w 1619476"/>
                            <a:gd name="csY2784" fmla="*/ 240936 h 693081"/>
                            <a:gd name="csX2785" fmla="*/ 240498 w 1619476"/>
                            <a:gd name="csY2785" fmla="*/ 238295 h 693081"/>
                            <a:gd name="csX2786" fmla="*/ 240574 w 1619476"/>
                            <a:gd name="csY2786" fmla="*/ 238295 h 693081"/>
                            <a:gd name="csX2787" fmla="*/ 243901 w 1619476"/>
                            <a:gd name="csY2787" fmla="*/ 241507 h 693081"/>
                            <a:gd name="csX2788" fmla="*/ 244637 w 1619476"/>
                            <a:gd name="csY2788" fmla="*/ 243297 h 693081"/>
                            <a:gd name="csX2789" fmla="*/ 245780 w 1619476"/>
                            <a:gd name="csY2789" fmla="*/ 241723 h 693081"/>
                            <a:gd name="csX2790" fmla="*/ 245577 w 1619476"/>
                            <a:gd name="csY2790" fmla="*/ 237241 h 693081"/>
                            <a:gd name="csX2791" fmla="*/ 246084 w 1619476"/>
                            <a:gd name="csY2791" fmla="*/ 235578 h 693081"/>
                            <a:gd name="csX2792" fmla="*/ 244739 w 1619476"/>
                            <a:gd name="csY2792" fmla="*/ 232442 h 693081"/>
                            <a:gd name="csX2793" fmla="*/ 241717 w 1619476"/>
                            <a:gd name="csY2793" fmla="*/ 230995 h 693081"/>
                            <a:gd name="csX2794" fmla="*/ 240663 w 1619476"/>
                            <a:gd name="csY2794" fmla="*/ 228481 h 693081"/>
                            <a:gd name="csX2795" fmla="*/ 240498 w 1619476"/>
                            <a:gd name="csY2795" fmla="*/ 228379 h 693081"/>
                            <a:gd name="csX2796" fmla="*/ 240498 w 1619476"/>
                            <a:gd name="csY2796" fmla="*/ 200855 h 693081"/>
                            <a:gd name="csX2797" fmla="*/ 240499 w 1619476"/>
                            <a:gd name="csY2797" fmla="*/ 200855 h 693081"/>
                            <a:gd name="csX2798" fmla="*/ 244015 w 1619476"/>
                            <a:gd name="csY2798" fmla="*/ 187093 h 693081"/>
                            <a:gd name="csX2799" fmla="*/ 244955 w 1619476"/>
                            <a:gd name="csY2799" fmla="*/ 186458 h 693081"/>
                            <a:gd name="csX2800" fmla="*/ 246085 w 1619476"/>
                            <a:gd name="csY2800" fmla="*/ 186674 h 693081"/>
                            <a:gd name="csX2801" fmla="*/ 248180 w 1619476"/>
                            <a:gd name="csY2801" fmla="*/ 189695 h 693081"/>
                            <a:gd name="csX2802" fmla="*/ 247139 w 1619476"/>
                            <a:gd name="csY2802" fmla="*/ 189175 h 693081"/>
                            <a:gd name="csX2803" fmla="*/ 244637 w 1619476"/>
                            <a:gd name="csY2803" fmla="*/ 189276 h 693081"/>
                            <a:gd name="csX2804" fmla="*/ 242847 w 1619476"/>
                            <a:gd name="csY2804" fmla="*/ 190635 h 693081"/>
                            <a:gd name="csX2805" fmla="*/ 244015 w 1619476"/>
                            <a:gd name="csY2805" fmla="*/ 187093 h 693081"/>
                            <a:gd name="csX2806" fmla="*/ 250465 w 1619476"/>
                            <a:gd name="csY2806" fmla="*/ 186267 h 693081"/>
                            <a:gd name="csX2807" fmla="*/ 252864 w 1619476"/>
                            <a:gd name="csY2807" fmla="*/ 185112 h 693081"/>
                            <a:gd name="csX2808" fmla="*/ 255480 w 1619476"/>
                            <a:gd name="csY2808" fmla="*/ 187512 h 693081"/>
                            <a:gd name="csX2809" fmla="*/ 255378 w 1619476"/>
                            <a:gd name="csY2809" fmla="*/ 189492 h 693081"/>
                            <a:gd name="csX2810" fmla="*/ 251417 w 1619476"/>
                            <a:gd name="csY2810" fmla="*/ 187296 h 693081"/>
                            <a:gd name="csX2811" fmla="*/ 249640 w 1619476"/>
                            <a:gd name="csY2811" fmla="*/ 188235 h 693081"/>
                            <a:gd name="csX2812" fmla="*/ 250465 w 1619476"/>
                            <a:gd name="csY2812" fmla="*/ 186267 h 693081"/>
                            <a:gd name="csX2813" fmla="*/ 258501 w 1619476"/>
                            <a:gd name="csY2813" fmla="*/ 188350 h 693081"/>
                            <a:gd name="csX2814" fmla="*/ 259339 w 1619476"/>
                            <a:gd name="csY2814" fmla="*/ 188235 h 693081"/>
                            <a:gd name="csX2815" fmla="*/ 259860 w 1619476"/>
                            <a:gd name="csY2815" fmla="*/ 190952 h 693081"/>
                            <a:gd name="csX2816" fmla="*/ 257663 w 1619476"/>
                            <a:gd name="csY2816" fmla="*/ 188870 h 693081"/>
                            <a:gd name="csX2817" fmla="*/ 258501 w 1619476"/>
                            <a:gd name="csY2817" fmla="*/ 188350 h 693081"/>
                            <a:gd name="csX2818" fmla="*/ 460138 w 1619476"/>
                            <a:gd name="csY2818" fmla="*/ 188235 h 693081"/>
                            <a:gd name="csX2819" fmla="*/ 460976 w 1619476"/>
                            <a:gd name="csY2819" fmla="*/ 188350 h 693081"/>
                            <a:gd name="csX2820" fmla="*/ 461814 w 1619476"/>
                            <a:gd name="csY2820" fmla="*/ 188870 h 693081"/>
                            <a:gd name="csX2821" fmla="*/ 459617 w 1619476"/>
                            <a:gd name="csY2821" fmla="*/ 190952 h 693081"/>
                            <a:gd name="csX2822" fmla="*/ 460138 w 1619476"/>
                            <a:gd name="csY2822" fmla="*/ 188235 h 693081"/>
                            <a:gd name="csX2823" fmla="*/ 463985 w 1619476"/>
                            <a:gd name="csY2823" fmla="*/ 187512 h 693081"/>
                            <a:gd name="csX2824" fmla="*/ 466600 w 1619476"/>
                            <a:gd name="csY2824" fmla="*/ 185112 h 693081"/>
                            <a:gd name="csX2825" fmla="*/ 468999 w 1619476"/>
                            <a:gd name="csY2825" fmla="*/ 186255 h 693081"/>
                            <a:gd name="csX2826" fmla="*/ 469837 w 1619476"/>
                            <a:gd name="csY2826" fmla="*/ 188235 h 693081"/>
                            <a:gd name="csX2827" fmla="*/ 468073 w 1619476"/>
                            <a:gd name="csY2827" fmla="*/ 187296 h 693081"/>
                            <a:gd name="csX2828" fmla="*/ 464099 w 1619476"/>
                            <a:gd name="csY2828" fmla="*/ 189492 h 693081"/>
                            <a:gd name="csX2829" fmla="*/ 463985 w 1619476"/>
                            <a:gd name="csY2829" fmla="*/ 187512 h 693081"/>
                            <a:gd name="csX2830" fmla="*/ 473379 w 1619476"/>
                            <a:gd name="csY2830" fmla="*/ 186661 h 693081"/>
                            <a:gd name="csX2831" fmla="*/ 474535 w 1619476"/>
                            <a:gd name="csY2831" fmla="*/ 186471 h 693081"/>
                            <a:gd name="csX2832" fmla="*/ 475474 w 1619476"/>
                            <a:gd name="csY2832" fmla="*/ 187093 h 693081"/>
                            <a:gd name="csX2833" fmla="*/ 476617 w 1619476"/>
                            <a:gd name="csY2833" fmla="*/ 190635 h 693081"/>
                            <a:gd name="csX2834" fmla="*/ 474840 w 1619476"/>
                            <a:gd name="csY2834" fmla="*/ 189276 h 693081"/>
                            <a:gd name="csX2835" fmla="*/ 472326 w 1619476"/>
                            <a:gd name="csY2835" fmla="*/ 189175 h 693081"/>
                            <a:gd name="csX2836" fmla="*/ 471297 w 1619476"/>
                            <a:gd name="csY2836" fmla="*/ 189695 h 693081"/>
                            <a:gd name="csX2837" fmla="*/ 473380 w 1619476"/>
                            <a:gd name="csY2837" fmla="*/ 186661 h 693081"/>
                            <a:gd name="csX2838" fmla="*/ 488703 w 1619476"/>
                            <a:gd name="csY2838" fmla="*/ 233381 h 693081"/>
                            <a:gd name="csX2839" fmla="*/ 488780 w 1619476"/>
                            <a:gd name="csY2839" fmla="*/ 233305 h 693081"/>
                            <a:gd name="csX2840" fmla="*/ 489198 w 1619476"/>
                            <a:gd name="csY2840" fmla="*/ 233597 h 693081"/>
                            <a:gd name="csX2841" fmla="*/ 489275 w 1619476"/>
                            <a:gd name="csY2841" fmla="*/ 233635 h 693081"/>
                            <a:gd name="csX2842" fmla="*/ 489338 w 1619476"/>
                            <a:gd name="csY2842" fmla="*/ 233623 h 693081"/>
                            <a:gd name="csX2843" fmla="*/ 489364 w 1619476"/>
                            <a:gd name="csY2843" fmla="*/ 233470 h 693081"/>
                            <a:gd name="csX2844" fmla="*/ 488919 w 1619476"/>
                            <a:gd name="csY2844" fmla="*/ 233191 h 693081"/>
                            <a:gd name="csX2845" fmla="*/ 488907 w 1619476"/>
                            <a:gd name="csY2845" fmla="*/ 233191 h 693081"/>
                            <a:gd name="csX2846" fmla="*/ 486202 w 1619476"/>
                            <a:gd name="csY2846" fmla="*/ 231198 h 693081"/>
                            <a:gd name="csX2847" fmla="*/ 484323 w 1619476"/>
                            <a:gd name="csY2847" fmla="*/ 228176 h 693081"/>
                            <a:gd name="csX2848" fmla="*/ 487561 w 1619476"/>
                            <a:gd name="csY2848" fmla="*/ 229116 h 693081"/>
                            <a:gd name="csX2849" fmla="*/ 492665 w 1619476"/>
                            <a:gd name="csY2849" fmla="*/ 230880 h 693081"/>
                            <a:gd name="csX2850" fmla="*/ 492652 w 1619476"/>
                            <a:gd name="csY2850" fmla="*/ 230830 h 693081"/>
                            <a:gd name="csX2851" fmla="*/ 493223 w 1619476"/>
                            <a:gd name="csY2851" fmla="*/ 231045 h 693081"/>
                            <a:gd name="csX2852" fmla="*/ 493248 w 1619476"/>
                            <a:gd name="csY2852" fmla="*/ 231045 h 693081"/>
                            <a:gd name="csX2853" fmla="*/ 493350 w 1619476"/>
                            <a:gd name="csY2853" fmla="*/ 230956 h 693081"/>
                            <a:gd name="csX2854" fmla="*/ 493261 w 1619476"/>
                            <a:gd name="csY2854" fmla="*/ 230817 h 693081"/>
                            <a:gd name="csX2855" fmla="*/ 492715 w 1619476"/>
                            <a:gd name="csY2855" fmla="*/ 230614 h 693081"/>
                            <a:gd name="csX2856" fmla="*/ 492766 w 1619476"/>
                            <a:gd name="csY2856" fmla="*/ 230576 h 693081"/>
                            <a:gd name="csX2857" fmla="*/ 490163 w 1619476"/>
                            <a:gd name="csY2857" fmla="*/ 225980 h 693081"/>
                            <a:gd name="csX2858" fmla="*/ 495166 w 1619476"/>
                            <a:gd name="csY2858" fmla="*/ 228684 h 693081"/>
                            <a:gd name="csX2859" fmla="*/ 499863 w 1619476"/>
                            <a:gd name="csY2859" fmla="*/ 231617 h 693081"/>
                            <a:gd name="csX2860" fmla="*/ 511226 w 1619476"/>
                            <a:gd name="csY2860" fmla="*/ 231820 h 693081"/>
                            <a:gd name="csX2861" fmla="*/ 520202 w 1619476"/>
                            <a:gd name="csY2861" fmla="*/ 230474 h 693081"/>
                            <a:gd name="csX2862" fmla="*/ 537189 w 1619476"/>
                            <a:gd name="csY2862" fmla="*/ 226094 h 693081"/>
                            <a:gd name="csX2863" fmla="*/ 544692 w 1619476"/>
                            <a:gd name="csY2863" fmla="*/ 223783 h 693081"/>
                            <a:gd name="csX2864" fmla="*/ 548450 w 1619476"/>
                            <a:gd name="csY2864" fmla="*/ 222958 h 693081"/>
                            <a:gd name="csX2865" fmla="*/ 548869 w 1619476"/>
                            <a:gd name="csY2865" fmla="*/ 219200 h 693081"/>
                            <a:gd name="csX2866" fmla="*/ 547930 w 1619476"/>
                            <a:gd name="csY2866" fmla="*/ 212217 h 693081"/>
                            <a:gd name="csX2867" fmla="*/ 546686 w 1619476"/>
                            <a:gd name="csY2867" fmla="*/ 208358 h 693081"/>
                            <a:gd name="csX2868" fmla="*/ 545022 w 1619476"/>
                            <a:gd name="csY2868" fmla="*/ 211697 h 693081"/>
                            <a:gd name="csX2869" fmla="*/ 545022 w 1619476"/>
                            <a:gd name="csY2869" fmla="*/ 213678 h 693081"/>
                            <a:gd name="csX2870" fmla="*/ 542305 w 1619476"/>
                            <a:gd name="csY2870" fmla="*/ 217334 h 693081"/>
                            <a:gd name="csX2871" fmla="*/ 541988 w 1619476"/>
                            <a:gd name="csY2871" fmla="*/ 218578 h 693081"/>
                            <a:gd name="csX2872" fmla="*/ 540833 w 1619476"/>
                            <a:gd name="csY2872" fmla="*/ 219619 h 693081"/>
                            <a:gd name="csX2873" fmla="*/ 538027 w 1619476"/>
                            <a:gd name="csY2873" fmla="*/ 222222 h 693081"/>
                            <a:gd name="csX2874" fmla="*/ 535208 w 1619476"/>
                            <a:gd name="csY2874" fmla="*/ 223060 h 693081"/>
                            <a:gd name="csX2875" fmla="*/ 532606 w 1619476"/>
                            <a:gd name="csY2875" fmla="*/ 224012 h 693081"/>
                            <a:gd name="csX2876" fmla="*/ 531146 w 1619476"/>
                            <a:gd name="csY2876" fmla="*/ 214604 h 693081"/>
                            <a:gd name="csX2877" fmla="*/ 531133 w 1619476"/>
                            <a:gd name="csY2877" fmla="*/ 214617 h 693081"/>
                            <a:gd name="csX2878" fmla="*/ 531171 w 1619476"/>
                            <a:gd name="csY2878" fmla="*/ 214465 h 693081"/>
                            <a:gd name="csX2879" fmla="*/ 531108 w 1619476"/>
                            <a:gd name="csY2879" fmla="*/ 214388 h 693081"/>
                            <a:gd name="csX2880" fmla="*/ 531006 w 1619476"/>
                            <a:gd name="csY2880" fmla="*/ 214452 h 693081"/>
                            <a:gd name="csX2881" fmla="*/ 530968 w 1619476"/>
                            <a:gd name="csY2881" fmla="*/ 214630 h 693081"/>
                            <a:gd name="csX2882" fmla="*/ 530943 w 1619476"/>
                            <a:gd name="csY2882" fmla="*/ 214604 h 693081"/>
                            <a:gd name="csX2883" fmla="*/ 526029 w 1619476"/>
                            <a:gd name="csY2883" fmla="*/ 220559 h 693081"/>
                            <a:gd name="csX2884" fmla="*/ 522906 w 1619476"/>
                            <a:gd name="csY2884" fmla="*/ 222120 h 693081"/>
                            <a:gd name="csX2885" fmla="*/ 522487 w 1619476"/>
                            <a:gd name="csY2885" fmla="*/ 218692 h 693081"/>
                            <a:gd name="csX2886" fmla="*/ 529153 w 1619476"/>
                            <a:gd name="csY2886" fmla="*/ 191155 h 693081"/>
                            <a:gd name="csX2887" fmla="*/ 530003 w 1619476"/>
                            <a:gd name="csY2887" fmla="*/ 188972 h 693081"/>
                            <a:gd name="csX2888" fmla="*/ 527807 w 1619476"/>
                            <a:gd name="csY2888" fmla="*/ 191790 h 693081"/>
                            <a:gd name="csX2889" fmla="*/ 521230 w 1619476"/>
                            <a:gd name="csY2889" fmla="*/ 207520 h 693081"/>
                            <a:gd name="csX2890" fmla="*/ 520202 w 1619476"/>
                            <a:gd name="csY2890" fmla="*/ 221904 h 693081"/>
                            <a:gd name="csX2891" fmla="*/ 520202 w 1619476"/>
                            <a:gd name="csY2891" fmla="*/ 225980 h 693081"/>
                            <a:gd name="csX2892" fmla="*/ 518120 w 1619476"/>
                            <a:gd name="csY2892" fmla="*/ 228176 h 693081"/>
                            <a:gd name="csX2893" fmla="*/ 517371 w 1619476"/>
                            <a:gd name="csY2893" fmla="*/ 225358 h 693081"/>
                            <a:gd name="csX2894" fmla="*/ 514666 w 1619476"/>
                            <a:gd name="csY2894" fmla="*/ 212738 h 693081"/>
                            <a:gd name="csX2895" fmla="*/ 516749 w 1619476"/>
                            <a:gd name="csY2895" fmla="*/ 201274 h 693081"/>
                            <a:gd name="csX2896" fmla="*/ 527807 w 1619476"/>
                            <a:gd name="csY2896" fmla="*/ 178117 h 693081"/>
                            <a:gd name="csX2897" fmla="*/ 536554 w 1619476"/>
                            <a:gd name="csY2897" fmla="*/ 168747 h 693081"/>
                            <a:gd name="csX2898" fmla="*/ 544184 w 1619476"/>
                            <a:gd name="csY2898" fmla="*/ 151418 h 693081"/>
                            <a:gd name="csX2899" fmla="*/ 544807 w 1619476"/>
                            <a:gd name="csY2899" fmla="*/ 149551 h 693081"/>
                            <a:gd name="csX2900" fmla="*/ 544807 w 1619476"/>
                            <a:gd name="csY2900" fmla="*/ 160508 h 693081"/>
                            <a:gd name="csX2901" fmla="*/ 544807 w 1619476"/>
                            <a:gd name="csY2901" fmla="*/ 162907 h 693081"/>
                            <a:gd name="csX2902" fmla="*/ 542712 w 1619476"/>
                            <a:gd name="csY2902" fmla="*/ 169572 h 693081"/>
                            <a:gd name="csX2903" fmla="*/ 543956 w 1619476"/>
                            <a:gd name="csY2903" fmla="*/ 173749 h 693081"/>
                            <a:gd name="csX2904" fmla="*/ 542610 w 1619476"/>
                            <a:gd name="csY2904" fmla="*/ 180415 h 693081"/>
                            <a:gd name="csX2905" fmla="*/ 543448 w 1619476"/>
                            <a:gd name="csY2905" fmla="*/ 188451 h 693081"/>
                            <a:gd name="csX2906" fmla="*/ 543029 w 1619476"/>
                            <a:gd name="csY2906" fmla="*/ 192399 h 693081"/>
                            <a:gd name="csX2907" fmla="*/ 544185 w 1619476"/>
                            <a:gd name="csY2907" fmla="*/ 192095 h 693081"/>
                            <a:gd name="csX2908" fmla="*/ 546267 w 1619476"/>
                            <a:gd name="csY2908" fmla="*/ 187296 h 693081"/>
                            <a:gd name="csX2909" fmla="*/ 550317 w 1619476"/>
                            <a:gd name="csY2909" fmla="*/ 180415 h 693081"/>
                            <a:gd name="csX2910" fmla="*/ 551574 w 1619476"/>
                            <a:gd name="csY2910" fmla="*/ 180211 h 693081"/>
                            <a:gd name="csX2911" fmla="*/ 550431 w 1619476"/>
                            <a:gd name="csY2911" fmla="*/ 184896 h 693081"/>
                            <a:gd name="csX2912" fmla="*/ 550114 w 1619476"/>
                            <a:gd name="csY2912" fmla="*/ 186978 h 693081"/>
                            <a:gd name="csX2913" fmla="*/ 548235 w 1619476"/>
                            <a:gd name="csY2913" fmla="*/ 188768 h 693081"/>
                            <a:gd name="csX2914" fmla="*/ 547206 w 1619476"/>
                            <a:gd name="csY2914" fmla="*/ 191574 h 693081"/>
                            <a:gd name="csX2915" fmla="*/ 547295 w 1619476"/>
                            <a:gd name="csY2915" fmla="*/ 195954 h 693081"/>
                            <a:gd name="csX2916" fmla="*/ 545645 w 1619476"/>
                            <a:gd name="csY2916" fmla="*/ 197414 h 693081"/>
                            <a:gd name="csX2917" fmla="*/ 544388 w 1619476"/>
                            <a:gd name="csY2917" fmla="*/ 199395 h 693081"/>
                            <a:gd name="csX2918" fmla="*/ 543956 w 1619476"/>
                            <a:gd name="csY2918" fmla="*/ 204092 h 693081"/>
                            <a:gd name="csX2919" fmla="*/ 543042 w 1619476"/>
                            <a:gd name="csY2919" fmla="*/ 209132 h 693081"/>
                            <a:gd name="csX2920" fmla="*/ 542978 w 1619476"/>
                            <a:gd name="csY2920" fmla="*/ 209259 h 693081"/>
                            <a:gd name="csX2921" fmla="*/ 543017 w 1619476"/>
                            <a:gd name="csY2921" fmla="*/ 209564 h 693081"/>
                            <a:gd name="csX2922" fmla="*/ 543156 w 1619476"/>
                            <a:gd name="csY2922" fmla="*/ 209602 h 693081"/>
                            <a:gd name="csX2923" fmla="*/ 543321 w 1619476"/>
                            <a:gd name="csY2923" fmla="*/ 209513 h 693081"/>
                            <a:gd name="csX2924" fmla="*/ 543436 w 1619476"/>
                            <a:gd name="csY2924" fmla="*/ 209297 h 693081"/>
                            <a:gd name="csX2925" fmla="*/ 543448 w 1619476"/>
                            <a:gd name="csY2925" fmla="*/ 209310 h 693081"/>
                            <a:gd name="csX2926" fmla="*/ 545226 w 1619476"/>
                            <a:gd name="csY2926" fmla="*/ 204930 h 693081"/>
                            <a:gd name="csX2927" fmla="*/ 548552 w 1619476"/>
                            <a:gd name="csY2927" fmla="*/ 203572 h 693081"/>
                            <a:gd name="csX2928" fmla="*/ 548552 w 1619476"/>
                            <a:gd name="csY2928" fmla="*/ 207203 h 693081"/>
                            <a:gd name="csX2929" fmla="*/ 553872 w 1619476"/>
                            <a:gd name="csY2929" fmla="*/ 215442 h 693081"/>
                            <a:gd name="csX2930" fmla="*/ 557528 w 1619476"/>
                            <a:gd name="csY2930" fmla="*/ 217029 h 693081"/>
                            <a:gd name="csX2931" fmla="*/ 558252 w 1619476"/>
                            <a:gd name="csY2931" fmla="*/ 223695 h 693081"/>
                            <a:gd name="csX2932" fmla="*/ 554710 w 1619476"/>
                            <a:gd name="csY2932" fmla="*/ 228481 h 693081"/>
                            <a:gd name="csX2933" fmla="*/ 553872 w 1619476"/>
                            <a:gd name="csY2933" fmla="*/ 228684 h 693081"/>
                            <a:gd name="csX2934" fmla="*/ 546990 w 1619476"/>
                            <a:gd name="csY2934" fmla="*/ 232658 h 693081"/>
                            <a:gd name="csX2935" fmla="*/ 533647 w 1619476"/>
                            <a:gd name="csY2935" fmla="*/ 234841 h 693081"/>
                            <a:gd name="csX2936" fmla="*/ 532085 w 1619476"/>
                            <a:gd name="csY2936" fmla="*/ 235362 h 693081"/>
                            <a:gd name="csX2937" fmla="*/ 527071 w 1619476"/>
                            <a:gd name="csY2937" fmla="*/ 236923 h 693081"/>
                            <a:gd name="csX2938" fmla="*/ 519161 w 1619476"/>
                            <a:gd name="csY2938" fmla="*/ 238396 h 693081"/>
                            <a:gd name="csX2939" fmla="*/ 509880 w 1619476"/>
                            <a:gd name="csY2939" fmla="*/ 240999 h 693081"/>
                            <a:gd name="csX2940" fmla="*/ 509918 w 1619476"/>
                            <a:gd name="csY2940" fmla="*/ 241037 h 693081"/>
                            <a:gd name="csX2941" fmla="*/ 509131 w 1619476"/>
                            <a:gd name="csY2941" fmla="*/ 241253 h 693081"/>
                            <a:gd name="csX2942" fmla="*/ 509030 w 1619476"/>
                            <a:gd name="csY2942" fmla="*/ 241481 h 693081"/>
                            <a:gd name="csX2943" fmla="*/ 509195 w 1619476"/>
                            <a:gd name="csY2943" fmla="*/ 241583 h 693081"/>
                            <a:gd name="csX2944" fmla="*/ 509271 w 1619476"/>
                            <a:gd name="csY2944" fmla="*/ 241583 h 693081"/>
                            <a:gd name="csX2945" fmla="*/ 509982 w 1619476"/>
                            <a:gd name="csY2945" fmla="*/ 241367 h 693081"/>
                            <a:gd name="csX2946" fmla="*/ 509982 w 1619476"/>
                            <a:gd name="csY2946" fmla="*/ 241418 h 693081"/>
                            <a:gd name="csX2947" fmla="*/ 535006 w 1619476"/>
                            <a:gd name="csY2947" fmla="*/ 238917 h 693081"/>
                            <a:gd name="csX2948" fmla="*/ 540833 w 1619476"/>
                            <a:gd name="csY2948" fmla="*/ 237977 h 693081"/>
                            <a:gd name="csX2949" fmla="*/ 547828 w 1619476"/>
                            <a:gd name="csY2949" fmla="*/ 237025 h 693081"/>
                            <a:gd name="csX2950" fmla="*/ 553973 w 1619476"/>
                            <a:gd name="csY2950" fmla="*/ 237025 h 693081"/>
                            <a:gd name="csX2951" fmla="*/ 555649 w 1619476"/>
                            <a:gd name="csY2951" fmla="*/ 236301 h 693081"/>
                            <a:gd name="csX2952" fmla="*/ 556893 w 1619476"/>
                            <a:gd name="csY2952" fmla="*/ 236403 h 693081"/>
                            <a:gd name="csX2953" fmla="*/ 562632 w 1619476"/>
                            <a:gd name="csY2953" fmla="*/ 225053 h 693081"/>
                            <a:gd name="csX2954" fmla="*/ 562949 w 1619476"/>
                            <a:gd name="csY2954" fmla="*/ 217753 h 693081"/>
                            <a:gd name="csX2955" fmla="*/ 566174 w 1619476"/>
                            <a:gd name="csY2955" fmla="*/ 212840 h 693081"/>
                            <a:gd name="csX2956" fmla="*/ 568472 w 1619476"/>
                            <a:gd name="csY2956" fmla="*/ 206479 h 693081"/>
                            <a:gd name="csX2957" fmla="*/ 566504 w 1619476"/>
                            <a:gd name="csY2957" fmla="*/ 225154 h 693081"/>
                            <a:gd name="csX2958" fmla="*/ 561807 w 1619476"/>
                            <a:gd name="csY2958" fmla="*/ 239336 h 693081"/>
                            <a:gd name="csX2959" fmla="*/ 555128 w 1619476"/>
                            <a:gd name="csY2959" fmla="*/ 239640 h 693081"/>
                            <a:gd name="csX2960" fmla="*/ 538332 w 1619476"/>
                            <a:gd name="csY2960" fmla="*/ 240999 h 693081"/>
                            <a:gd name="csX2961" fmla="*/ 522690 w 1619476"/>
                            <a:gd name="csY2961" fmla="*/ 242243 h 693081"/>
                            <a:gd name="csX2962" fmla="*/ 502999 w 1619476"/>
                            <a:gd name="csY2962" fmla="*/ 242040 h 693081"/>
                            <a:gd name="csX2963" fmla="*/ 491001 w 1619476"/>
                            <a:gd name="csY2963" fmla="*/ 244427 h 693081"/>
                            <a:gd name="csX2964" fmla="*/ 485682 w 1619476"/>
                            <a:gd name="csY2964" fmla="*/ 248184 h 693081"/>
                            <a:gd name="csX2965" fmla="*/ 484019 w 1619476"/>
                            <a:gd name="csY2965" fmla="*/ 246940 h 693081"/>
                            <a:gd name="csX2966" fmla="*/ 485999 w 1619476"/>
                            <a:gd name="csY2966" fmla="*/ 244541 h 693081"/>
                            <a:gd name="csX2967" fmla="*/ 490785 w 1619476"/>
                            <a:gd name="csY2967" fmla="*/ 241722 h 693081"/>
                            <a:gd name="csX2968" fmla="*/ 491319 w 1619476"/>
                            <a:gd name="csY2968" fmla="*/ 241202 h 693081"/>
                            <a:gd name="csX2969" fmla="*/ 486405 w 1619476"/>
                            <a:gd name="csY2969" fmla="*/ 241837 h 693081"/>
                            <a:gd name="csX2970" fmla="*/ 478382 w 1619476"/>
                            <a:gd name="csY2970" fmla="*/ 244960 h 693081"/>
                            <a:gd name="csX2971" fmla="*/ 478902 w 1619476"/>
                            <a:gd name="csY2971" fmla="*/ 243081 h 693081"/>
                            <a:gd name="csX2972" fmla="*/ 488818 w 1619476"/>
                            <a:gd name="csY2972" fmla="*/ 238396 h 693081"/>
                            <a:gd name="csX2973" fmla="*/ 488818 w 1619476"/>
                            <a:gd name="csY2973" fmla="*/ 238333 h 693081"/>
                            <a:gd name="csX2974" fmla="*/ 489046 w 1619476"/>
                            <a:gd name="csY2974" fmla="*/ 238396 h 693081"/>
                            <a:gd name="csX2975" fmla="*/ 489072 w 1619476"/>
                            <a:gd name="csY2975" fmla="*/ 238396 h 693081"/>
                            <a:gd name="csX2976" fmla="*/ 489237 w 1619476"/>
                            <a:gd name="csY2976" fmla="*/ 238257 h 693081"/>
                            <a:gd name="csX2977" fmla="*/ 489097 w 1619476"/>
                            <a:gd name="csY2977" fmla="*/ 238066 h 693081"/>
                            <a:gd name="csX2978" fmla="*/ 488894 w 1619476"/>
                            <a:gd name="csY2978" fmla="*/ 238028 h 693081"/>
                            <a:gd name="csX2979" fmla="*/ 481403 w 1619476"/>
                            <a:gd name="csY2979" fmla="*/ 235362 h 693081"/>
                            <a:gd name="csX2980" fmla="*/ 476820 w 1619476"/>
                            <a:gd name="csY2980" fmla="*/ 234321 h 693081"/>
                            <a:gd name="csX2981" fmla="*/ 478686 w 1619476"/>
                            <a:gd name="csY2981" fmla="*/ 232239 h 693081"/>
                            <a:gd name="csX2982" fmla="*/ 488703 w 1619476"/>
                            <a:gd name="csY2982" fmla="*/ 233381 h 693081"/>
                            <a:gd name="csX2983" fmla="*/ 483816 w 1619476"/>
                            <a:gd name="csY2983" fmla="*/ 211164 h 693081"/>
                            <a:gd name="csX2984" fmla="*/ 488196 w 1619476"/>
                            <a:gd name="csY2984" fmla="*/ 213360 h 693081"/>
                            <a:gd name="csX2985" fmla="*/ 490785 w 1619476"/>
                            <a:gd name="csY2985" fmla="*/ 214719 h 693081"/>
                            <a:gd name="csX2986" fmla="*/ 493185 w 1619476"/>
                            <a:gd name="csY2986" fmla="*/ 216280 h 693081"/>
                            <a:gd name="csX2987" fmla="*/ 492258 w 1619476"/>
                            <a:gd name="csY2987" fmla="*/ 217854 h 693081"/>
                            <a:gd name="csX2988" fmla="*/ 490481 w 1619476"/>
                            <a:gd name="csY2988" fmla="*/ 221498 h 693081"/>
                            <a:gd name="csX2989" fmla="*/ 488386 w 1619476"/>
                            <a:gd name="csY2989" fmla="*/ 224837 h 693081"/>
                            <a:gd name="csX2990" fmla="*/ 486939 w 1619476"/>
                            <a:gd name="csY2990" fmla="*/ 224837 h 693081"/>
                            <a:gd name="csX2991" fmla="*/ 484108 w 1619476"/>
                            <a:gd name="csY2991" fmla="*/ 226297 h 693081"/>
                            <a:gd name="csX2992" fmla="*/ 483917 w 1619476"/>
                            <a:gd name="csY2992" fmla="*/ 227237 h 693081"/>
                            <a:gd name="csX2993" fmla="*/ 483816 w 1619476"/>
                            <a:gd name="csY2993" fmla="*/ 227237 h 693081"/>
                            <a:gd name="csX2994" fmla="*/ 483816 w 1619476"/>
                            <a:gd name="csY2994" fmla="*/ 211164 h 693081"/>
                            <a:gd name="csX2995" fmla="*/ 483816 w 1619476"/>
                            <a:gd name="csY2995" fmla="*/ 211164 h 693081"/>
                            <a:gd name="csX2996" fmla="*/ 483816 w 1619476"/>
                            <a:gd name="csY2996" fmla="*/ 201705 h 693081"/>
                            <a:gd name="csX2997" fmla="*/ 484742 w 1619476"/>
                            <a:gd name="csY2997" fmla="*/ 201159 h 693081"/>
                            <a:gd name="csX2998" fmla="*/ 485682 w 1619476"/>
                            <a:gd name="csY2998" fmla="*/ 199598 h 693081"/>
                            <a:gd name="csX2999" fmla="*/ 488081 w 1619476"/>
                            <a:gd name="csY2999" fmla="*/ 202213 h 693081"/>
                            <a:gd name="csX3000" fmla="*/ 495686 w 1619476"/>
                            <a:gd name="csY3000" fmla="*/ 205336 h 693081"/>
                            <a:gd name="csX3001" fmla="*/ 497464 w 1619476"/>
                            <a:gd name="csY3001" fmla="*/ 205971 h 693081"/>
                            <a:gd name="csX3002" fmla="*/ 496016 w 1619476"/>
                            <a:gd name="csY3002" fmla="*/ 210135 h 693081"/>
                            <a:gd name="csX3003" fmla="*/ 495280 w 1619476"/>
                            <a:gd name="csY3003" fmla="*/ 212217 h 693081"/>
                            <a:gd name="csX3004" fmla="*/ 494442 w 1619476"/>
                            <a:gd name="csY3004" fmla="*/ 214198 h 693081"/>
                            <a:gd name="csX3005" fmla="*/ 491624 w 1619476"/>
                            <a:gd name="csY3005" fmla="*/ 212738 h 693081"/>
                            <a:gd name="csX3006" fmla="*/ 485999 w 1619476"/>
                            <a:gd name="csY3006" fmla="*/ 210034 h 693081"/>
                            <a:gd name="csX3007" fmla="*/ 483816 w 1619476"/>
                            <a:gd name="csY3007" fmla="*/ 209107 h 693081"/>
                            <a:gd name="csX3008" fmla="*/ 483816 w 1619476"/>
                            <a:gd name="csY3008" fmla="*/ 201705 h 693081"/>
                            <a:gd name="csX3009" fmla="*/ 483816 w 1619476"/>
                            <a:gd name="csY3009" fmla="*/ 201705 h 693081"/>
                            <a:gd name="csX3010" fmla="*/ 504865 w 1619476"/>
                            <a:gd name="csY3010" fmla="*/ 191574 h 693081"/>
                            <a:gd name="csX3011" fmla="*/ 501323 w 1619476"/>
                            <a:gd name="csY3011" fmla="*/ 178637 h 693081"/>
                            <a:gd name="csX3012" fmla="*/ 497362 w 1619476"/>
                            <a:gd name="csY3012" fmla="*/ 174067 h 693081"/>
                            <a:gd name="csX3013" fmla="*/ 492043 w 1619476"/>
                            <a:gd name="csY3013" fmla="*/ 169992 h 693081"/>
                            <a:gd name="csX3014" fmla="*/ 483384 w 1619476"/>
                            <a:gd name="csY3014" fmla="*/ 164050 h 693081"/>
                            <a:gd name="csX3015" fmla="*/ 478978 w 1619476"/>
                            <a:gd name="csY3015" fmla="*/ 160317 h 693081"/>
                            <a:gd name="csX3016" fmla="*/ 480819 w 1619476"/>
                            <a:gd name="csY3016" fmla="*/ 161320 h 693081"/>
                            <a:gd name="csX3017" fmla="*/ 492868 w 1619476"/>
                            <a:gd name="csY3017" fmla="*/ 167909 h 693081"/>
                            <a:gd name="csX3018" fmla="*/ 504243 w 1619476"/>
                            <a:gd name="csY3018" fmla="*/ 176555 h 693081"/>
                            <a:gd name="csX3019" fmla="*/ 508509 w 1619476"/>
                            <a:gd name="csY3019" fmla="*/ 194278 h 693081"/>
                            <a:gd name="csX3020" fmla="*/ 502885 w 1619476"/>
                            <a:gd name="csY3020" fmla="*/ 211900 h 693081"/>
                            <a:gd name="csX3021" fmla="*/ 495470 w 1619476"/>
                            <a:gd name="csY3021" fmla="*/ 224837 h 693081"/>
                            <a:gd name="csX3022" fmla="*/ 493706 w 1619476"/>
                            <a:gd name="csY3022" fmla="*/ 225358 h 693081"/>
                            <a:gd name="csX3023" fmla="*/ 495470 w 1619476"/>
                            <a:gd name="csY3023" fmla="*/ 221498 h 693081"/>
                            <a:gd name="csX3024" fmla="*/ 504865 w 1619476"/>
                            <a:gd name="csY3024" fmla="*/ 191574 h 693081"/>
                            <a:gd name="csX3025" fmla="*/ 475931 w 1619476"/>
                            <a:gd name="csY3025" fmla="*/ 160279 h 693081"/>
                            <a:gd name="csX3026" fmla="*/ 467463 w 1619476"/>
                            <a:gd name="csY3026" fmla="*/ 155480 h 693081"/>
                            <a:gd name="csX3027" fmla="*/ 474408 w 1619476"/>
                            <a:gd name="csY3027" fmla="*/ 158464 h 693081"/>
                            <a:gd name="csX3028" fmla="*/ 477861 w 1619476"/>
                            <a:gd name="csY3028" fmla="*/ 160812 h 693081"/>
                            <a:gd name="csX3029" fmla="*/ 479448 w 1619476"/>
                            <a:gd name="csY3029" fmla="*/ 162349 h 693081"/>
                            <a:gd name="csX3030" fmla="*/ 475931 w 1619476"/>
                            <a:gd name="csY3030" fmla="*/ 160279 h 693081"/>
                            <a:gd name="csX3031" fmla="*/ 515073 w 1619476"/>
                            <a:gd name="csY3031" fmla="*/ 229522 h 693081"/>
                            <a:gd name="csX3032" fmla="*/ 502999 w 1619476"/>
                            <a:gd name="csY3032" fmla="*/ 230144 h 693081"/>
                            <a:gd name="csX3033" fmla="*/ 501107 w 1619476"/>
                            <a:gd name="csY3033" fmla="*/ 229522 h 693081"/>
                            <a:gd name="csX3034" fmla="*/ 505589 w 1619476"/>
                            <a:gd name="csY3034" fmla="*/ 223174 h 693081"/>
                            <a:gd name="csX3035" fmla="*/ 505805 w 1619476"/>
                            <a:gd name="csY3035" fmla="*/ 223390 h 693081"/>
                            <a:gd name="csX3036" fmla="*/ 513422 w 1619476"/>
                            <a:gd name="csY3036" fmla="*/ 228176 h 693081"/>
                            <a:gd name="csX3037" fmla="*/ 515073 w 1619476"/>
                            <a:gd name="csY3037" fmla="*/ 229522 h 693081"/>
                            <a:gd name="csX3038" fmla="*/ 512267 w 1619476"/>
                            <a:gd name="csY3038" fmla="*/ 210973 h 693081"/>
                            <a:gd name="csX3039" fmla="*/ 512064 w 1619476"/>
                            <a:gd name="csY3039" fmla="*/ 211900 h 693081"/>
                            <a:gd name="csX3040" fmla="*/ 513740 w 1619476"/>
                            <a:gd name="csY3040" fmla="*/ 224012 h 693081"/>
                            <a:gd name="csX3041" fmla="*/ 513524 w 1619476"/>
                            <a:gd name="csY3041" fmla="*/ 225878 h 693081"/>
                            <a:gd name="csX3042" fmla="*/ 510401 w 1619476"/>
                            <a:gd name="csY3042" fmla="*/ 223390 h 693081"/>
                            <a:gd name="csX3043" fmla="*/ 506846 w 1619476"/>
                            <a:gd name="csY3043" fmla="*/ 220457 h 693081"/>
                            <a:gd name="csX3044" fmla="*/ 509245 w 1619476"/>
                            <a:gd name="csY3044" fmla="*/ 216077 h 693081"/>
                            <a:gd name="csX3045" fmla="*/ 511861 w 1619476"/>
                            <a:gd name="csY3045" fmla="*/ 211900 h 693081"/>
                            <a:gd name="csX3046" fmla="*/ 512267 w 1619476"/>
                            <a:gd name="csY3046" fmla="*/ 210973 h 693081"/>
                            <a:gd name="csX3047" fmla="*/ 540528 w 1619476"/>
                            <a:gd name="csY3047" fmla="*/ 143292 h 693081"/>
                            <a:gd name="csX3048" fmla="*/ 535005 w 1619476"/>
                            <a:gd name="csY3048" fmla="*/ 143089 h 693081"/>
                            <a:gd name="csX3049" fmla="*/ 530943 w 1619476"/>
                            <a:gd name="csY3049" fmla="*/ 139649 h 693081"/>
                            <a:gd name="csX3050" fmla="*/ 531984 w 1619476"/>
                            <a:gd name="csY3050" fmla="*/ 136932 h 693081"/>
                            <a:gd name="csX3051" fmla="*/ 536453 w 1619476"/>
                            <a:gd name="csY3051" fmla="*/ 133910 h 693081"/>
                            <a:gd name="csX3052" fmla="*/ 537392 w 1619476"/>
                            <a:gd name="csY3052" fmla="*/ 130152 h 693081"/>
                            <a:gd name="csX3053" fmla="*/ 535005 w 1619476"/>
                            <a:gd name="csY3053" fmla="*/ 129746 h 693081"/>
                            <a:gd name="csX3054" fmla="*/ 532707 w 1619476"/>
                            <a:gd name="csY3054" fmla="*/ 131523 h 693081"/>
                            <a:gd name="csX3055" fmla="*/ 532085 w 1619476"/>
                            <a:gd name="csY3055" fmla="*/ 131422 h 693081"/>
                            <a:gd name="csX3056" fmla="*/ 529267 w 1619476"/>
                            <a:gd name="csY3056" fmla="*/ 132768 h 693081"/>
                            <a:gd name="csX3057" fmla="*/ 529470 w 1619476"/>
                            <a:gd name="csY3057" fmla="*/ 130254 h 693081"/>
                            <a:gd name="csX3058" fmla="*/ 533025 w 1619476"/>
                            <a:gd name="csY3058" fmla="*/ 128806 h 693081"/>
                            <a:gd name="csX3059" fmla="*/ 533964 w 1619476"/>
                            <a:gd name="csY3059" fmla="*/ 127867 h 693081"/>
                            <a:gd name="csX3060" fmla="*/ 534891 w 1619476"/>
                            <a:gd name="csY3060" fmla="*/ 127143 h 693081"/>
                            <a:gd name="csX3061" fmla="*/ 539487 w 1619476"/>
                            <a:gd name="csY3061" fmla="*/ 123284 h 693081"/>
                            <a:gd name="csX3062" fmla="*/ 544185 w 1619476"/>
                            <a:gd name="csY3062" fmla="*/ 118701 h 693081"/>
                            <a:gd name="csX3063" fmla="*/ 548971 w 1619476"/>
                            <a:gd name="csY3063" fmla="*/ 115451 h 693081"/>
                            <a:gd name="csX3064" fmla="*/ 549085 w 1619476"/>
                            <a:gd name="csY3064" fmla="*/ 115565 h 693081"/>
                            <a:gd name="csX3065" fmla="*/ 548235 w 1619476"/>
                            <a:gd name="csY3065" fmla="*/ 117749 h 693081"/>
                            <a:gd name="csX3066" fmla="*/ 539284 w 1619476"/>
                            <a:gd name="csY3066" fmla="*/ 126001 h 693081"/>
                            <a:gd name="csX3067" fmla="*/ 539386 w 1619476"/>
                            <a:gd name="csY3067" fmla="*/ 128807 h 693081"/>
                            <a:gd name="csX3068" fmla="*/ 541468 w 1619476"/>
                            <a:gd name="csY3068" fmla="*/ 129632 h 693081"/>
                            <a:gd name="csX3069" fmla="*/ 540833 w 1619476"/>
                            <a:gd name="csY3069" fmla="*/ 132666 h 693081"/>
                            <a:gd name="csX3070" fmla="*/ 537811 w 1619476"/>
                            <a:gd name="csY3070" fmla="*/ 135485 h 693081"/>
                            <a:gd name="csX3071" fmla="*/ 536453 w 1619476"/>
                            <a:gd name="csY3071" fmla="*/ 136107 h 693081"/>
                            <a:gd name="csX3072" fmla="*/ 538967 w 1619476"/>
                            <a:gd name="csY3072" fmla="*/ 135891 h 693081"/>
                            <a:gd name="csX3073" fmla="*/ 541252 w 1619476"/>
                            <a:gd name="csY3073" fmla="*/ 136513 h 693081"/>
                            <a:gd name="csX3074" fmla="*/ 540325 w 1619476"/>
                            <a:gd name="csY3074" fmla="*/ 139027 h 693081"/>
                            <a:gd name="csX3075" fmla="*/ 538230 w 1619476"/>
                            <a:gd name="csY3075" fmla="*/ 140588 h 693081"/>
                            <a:gd name="csX3076" fmla="*/ 536453 w 1619476"/>
                            <a:gd name="csY3076" fmla="*/ 141325 h 693081"/>
                            <a:gd name="csX3077" fmla="*/ 540211 w 1619476"/>
                            <a:gd name="csY3077" fmla="*/ 141528 h 693081"/>
                            <a:gd name="csX3078" fmla="*/ 547295 w 1619476"/>
                            <a:gd name="csY3078" fmla="*/ 136932 h 693081"/>
                            <a:gd name="csX3079" fmla="*/ 550228 w 1619476"/>
                            <a:gd name="csY3079" fmla="*/ 136932 h 693081"/>
                            <a:gd name="csX3080" fmla="*/ 546051 w 1619476"/>
                            <a:gd name="csY3080" fmla="*/ 140271 h 693081"/>
                            <a:gd name="csX3081" fmla="*/ 546787 w 1619476"/>
                            <a:gd name="csY3081" fmla="*/ 141325 h 693081"/>
                            <a:gd name="csX3082" fmla="*/ 560029 w 1619476"/>
                            <a:gd name="csY3082" fmla="*/ 139763 h 693081"/>
                            <a:gd name="csX3083" fmla="*/ 567113 w 1619476"/>
                            <a:gd name="csY3083" fmla="*/ 133402 h 693081"/>
                            <a:gd name="csX3084" fmla="*/ 568992 w 1619476"/>
                            <a:gd name="csY3084" fmla="*/ 130152 h 693081"/>
                            <a:gd name="csX3085" fmla="*/ 570871 w 1619476"/>
                            <a:gd name="csY3085" fmla="*/ 127232 h 693081"/>
                            <a:gd name="csX3086" fmla="*/ 569818 w 1619476"/>
                            <a:gd name="csY3086" fmla="*/ 132971 h 693081"/>
                            <a:gd name="csX3087" fmla="*/ 567329 w 1619476"/>
                            <a:gd name="csY3087" fmla="*/ 138087 h 693081"/>
                            <a:gd name="csX3088" fmla="*/ 560232 w 1619476"/>
                            <a:gd name="csY3088" fmla="*/ 142670 h 693081"/>
                            <a:gd name="csX3089" fmla="*/ 551688 w 1619476"/>
                            <a:gd name="csY3089" fmla="*/ 143407 h 693081"/>
                            <a:gd name="csX3090" fmla="*/ 546470 w 1619476"/>
                            <a:gd name="csY3090" fmla="*/ 143813 h 693081"/>
                            <a:gd name="csX3091" fmla="*/ 545327 w 1619476"/>
                            <a:gd name="csY3091" fmla="*/ 141845 h 693081"/>
                            <a:gd name="csX3092" fmla="*/ 540528 w 1619476"/>
                            <a:gd name="csY3092" fmla="*/ 143292 h 693081"/>
                            <a:gd name="csX3093" fmla="*/ 529889 w 1619476"/>
                            <a:gd name="csY3093" fmla="*/ 142784 h 693081"/>
                            <a:gd name="csX3094" fmla="*/ 526144 w 1619476"/>
                            <a:gd name="csY3094" fmla="*/ 135573 h 693081"/>
                            <a:gd name="csX3095" fmla="*/ 526563 w 1619476"/>
                            <a:gd name="csY3095" fmla="*/ 134951 h 693081"/>
                            <a:gd name="csX3096" fmla="*/ 526766 w 1619476"/>
                            <a:gd name="csY3096" fmla="*/ 136424 h 693081"/>
                            <a:gd name="csX3097" fmla="*/ 529889 w 1619476"/>
                            <a:gd name="csY3097" fmla="*/ 141845 h 693081"/>
                            <a:gd name="csX3098" fmla="*/ 529889 w 1619476"/>
                            <a:gd name="csY3098" fmla="*/ 142784 h 693081"/>
                            <a:gd name="csX3099" fmla="*/ 533964 w 1619476"/>
                            <a:gd name="csY3099" fmla="*/ 125467 h 693081"/>
                            <a:gd name="csX3100" fmla="*/ 538129 w 1619476"/>
                            <a:gd name="csY3100" fmla="*/ 120465 h 693081"/>
                            <a:gd name="csX3101" fmla="*/ 540744 w 1619476"/>
                            <a:gd name="csY3101" fmla="*/ 118167 h 693081"/>
                            <a:gd name="csX3102" fmla="*/ 540630 w 1619476"/>
                            <a:gd name="csY3102" fmla="*/ 117939 h 693081"/>
                            <a:gd name="csX3103" fmla="*/ 541391 w 1619476"/>
                            <a:gd name="csY3103" fmla="*/ 117875 h 693081"/>
                            <a:gd name="csX3104" fmla="*/ 540934 w 1619476"/>
                            <a:gd name="csY3104" fmla="*/ 118383 h 693081"/>
                            <a:gd name="csX3105" fmla="*/ 536770 w 1619476"/>
                            <a:gd name="csY3105" fmla="*/ 123703 h 693081"/>
                            <a:gd name="csX3106" fmla="*/ 533444 w 1619476"/>
                            <a:gd name="csY3106" fmla="*/ 126724 h 693081"/>
                            <a:gd name="csX3107" fmla="*/ 533964 w 1619476"/>
                            <a:gd name="csY3107" fmla="*/ 125467 h 693081"/>
                            <a:gd name="csX3108" fmla="*/ 546787 w 1619476"/>
                            <a:gd name="csY3108" fmla="*/ 80207 h 693081"/>
                            <a:gd name="csX3109" fmla="*/ 548146 w 1619476"/>
                            <a:gd name="csY3109" fmla="*/ 78442 h 693081"/>
                            <a:gd name="csX3110" fmla="*/ 548146 w 1619476"/>
                            <a:gd name="csY3110" fmla="*/ 78658 h 693081"/>
                            <a:gd name="csX3111" fmla="*/ 550533 w 1619476"/>
                            <a:gd name="csY3111" fmla="*/ 84498 h 693081"/>
                            <a:gd name="csX3112" fmla="*/ 551993 w 1619476"/>
                            <a:gd name="csY3112" fmla="*/ 89399 h 693081"/>
                            <a:gd name="csX3113" fmla="*/ 553770 w 1619476"/>
                            <a:gd name="csY3113" fmla="*/ 93982 h 693081"/>
                            <a:gd name="csX3114" fmla="*/ 554290 w 1619476"/>
                            <a:gd name="csY3114" fmla="*/ 97943 h 693081"/>
                            <a:gd name="csX3115" fmla="*/ 554709 w 1619476"/>
                            <a:gd name="csY3115" fmla="*/ 100647 h 693081"/>
                            <a:gd name="csX3116" fmla="*/ 550850 w 1619476"/>
                            <a:gd name="csY3116" fmla="*/ 97626 h 693081"/>
                            <a:gd name="csX3117" fmla="*/ 548450 w 1619476"/>
                            <a:gd name="csY3117" fmla="*/ 91583 h 693081"/>
                            <a:gd name="csX3118" fmla="*/ 546368 w 1619476"/>
                            <a:gd name="csY3118" fmla="*/ 83241 h 693081"/>
                            <a:gd name="csX3119" fmla="*/ 546787 w 1619476"/>
                            <a:gd name="csY3119" fmla="*/ 80207 h 693081"/>
                            <a:gd name="csX3120" fmla="*/ 561388 w 1619476"/>
                            <a:gd name="csY3120" fmla="*/ 103999 h 693081"/>
                            <a:gd name="csX3121" fmla="*/ 563774 w 1619476"/>
                            <a:gd name="csY3121" fmla="*/ 104621 h 693081"/>
                            <a:gd name="csX3122" fmla="*/ 562010 w 1619476"/>
                            <a:gd name="csY3122" fmla="*/ 104723 h 693081"/>
                            <a:gd name="csX3123" fmla="*/ 548869 w 1619476"/>
                            <a:gd name="csY3123" fmla="*/ 107643 h 693081"/>
                            <a:gd name="csX3124" fmla="*/ 547295 w 1619476"/>
                            <a:gd name="csY3124" fmla="*/ 108366 h 693081"/>
                            <a:gd name="csX3125" fmla="*/ 548666 w 1619476"/>
                            <a:gd name="csY3125" fmla="*/ 106500 h 693081"/>
                            <a:gd name="csX3126" fmla="*/ 555446 w 1619476"/>
                            <a:gd name="csY3126" fmla="*/ 103364 h 693081"/>
                            <a:gd name="csX3127" fmla="*/ 561388 w 1619476"/>
                            <a:gd name="csY3127" fmla="*/ 103999 h 693081"/>
                            <a:gd name="csX3128" fmla="*/ 564193 w 1619476"/>
                            <a:gd name="csY3128" fmla="*/ 114105 h 693081"/>
                            <a:gd name="csX3129" fmla="*/ 563470 w 1619476"/>
                            <a:gd name="csY3129" fmla="*/ 114625 h 693081"/>
                            <a:gd name="csX3130" fmla="*/ 561692 w 1619476"/>
                            <a:gd name="csY3130" fmla="*/ 114105 h 693081"/>
                            <a:gd name="csX3131" fmla="*/ 556271 w 1619476"/>
                            <a:gd name="csY3131" fmla="*/ 112861 h 693081"/>
                            <a:gd name="csX3132" fmla="*/ 554506 w 1619476"/>
                            <a:gd name="csY3132" fmla="*/ 112746 h 693081"/>
                            <a:gd name="csX3133" fmla="*/ 556792 w 1619476"/>
                            <a:gd name="csY3133" fmla="*/ 111299 h 693081"/>
                            <a:gd name="csX3134" fmla="*/ 559928 w 1619476"/>
                            <a:gd name="csY3134" fmla="*/ 111299 h 693081"/>
                            <a:gd name="csX3135" fmla="*/ 562314 w 1619476"/>
                            <a:gd name="csY3135" fmla="*/ 112543 h 693081"/>
                            <a:gd name="csX3136" fmla="*/ 564193 w 1619476"/>
                            <a:gd name="csY3136" fmla="*/ 114105 h 693081"/>
                            <a:gd name="csX3137" fmla="*/ 556792 w 1619476"/>
                            <a:gd name="csY3137" fmla="*/ 116288 h 693081"/>
                            <a:gd name="csX3138" fmla="*/ 557211 w 1619476"/>
                            <a:gd name="csY3138" fmla="*/ 116606 h 693081"/>
                            <a:gd name="csX3139" fmla="*/ 560054 w 1619476"/>
                            <a:gd name="csY3139" fmla="*/ 119792 h 693081"/>
                            <a:gd name="csX3140" fmla="*/ 561540 w 1619476"/>
                            <a:gd name="csY3140" fmla="*/ 117444 h 693081"/>
                            <a:gd name="csX3141" fmla="*/ 562111 w 1619476"/>
                            <a:gd name="csY3141" fmla="*/ 117545 h 693081"/>
                            <a:gd name="csX3142" fmla="*/ 561273 w 1619476"/>
                            <a:gd name="csY3142" fmla="*/ 120148 h 693081"/>
                            <a:gd name="csX3143" fmla="*/ 556068 w 1619476"/>
                            <a:gd name="csY3143" fmla="*/ 120148 h 693081"/>
                            <a:gd name="csX3144" fmla="*/ 556792 w 1619476"/>
                            <a:gd name="csY3144" fmla="*/ 116288 h 693081"/>
                            <a:gd name="csX3145" fmla="*/ 560651 w 1619476"/>
                            <a:gd name="csY3145" fmla="*/ 117977 h 693081"/>
                            <a:gd name="csX3146" fmla="*/ 559610 w 1619476"/>
                            <a:gd name="csY3146" fmla="*/ 118663 h 693081"/>
                            <a:gd name="csX3147" fmla="*/ 558582 w 1619476"/>
                            <a:gd name="csY3147" fmla="*/ 117977 h 693081"/>
                            <a:gd name="csX3148" fmla="*/ 559610 w 1619476"/>
                            <a:gd name="csY3148" fmla="*/ 117291 h 693081"/>
                            <a:gd name="csX3149" fmla="*/ 560651 w 1619476"/>
                            <a:gd name="csY3149" fmla="*/ 117977 h 693081"/>
                            <a:gd name="csX3150" fmla="*/ 557211 w 1619476"/>
                            <a:gd name="csY3150" fmla="*/ 115247 h 693081"/>
                            <a:gd name="csX3151" fmla="*/ 555230 w 1619476"/>
                            <a:gd name="csY3151" fmla="*/ 114943 h 693081"/>
                            <a:gd name="csX3152" fmla="*/ 557833 w 1619476"/>
                            <a:gd name="csY3152" fmla="*/ 114308 h 693081"/>
                            <a:gd name="csX3153" fmla="*/ 560753 w 1619476"/>
                            <a:gd name="csY3153" fmla="*/ 115044 h 693081"/>
                            <a:gd name="csX3154" fmla="*/ 562111 w 1619476"/>
                            <a:gd name="csY3154" fmla="*/ 116288 h 693081"/>
                            <a:gd name="csX3155" fmla="*/ 557211 w 1619476"/>
                            <a:gd name="csY3155" fmla="*/ 115247 h 693081"/>
                            <a:gd name="csX3156" fmla="*/ 566694 w 1619476"/>
                            <a:gd name="csY3156" fmla="*/ 124122 h 693081"/>
                            <a:gd name="csX3157" fmla="*/ 568992 w 1619476"/>
                            <a:gd name="csY3157" fmla="*/ 122344 h 693081"/>
                            <a:gd name="csX3158" fmla="*/ 569322 w 1619476"/>
                            <a:gd name="csY3158" fmla="*/ 121887 h 693081"/>
                            <a:gd name="csX3159" fmla="*/ 569094 w 1619476"/>
                            <a:gd name="csY3159" fmla="*/ 122446 h 693081"/>
                            <a:gd name="csX3160" fmla="*/ 567951 w 1619476"/>
                            <a:gd name="csY3160" fmla="*/ 126102 h 693081"/>
                            <a:gd name="csX3161" fmla="*/ 564396 w 1619476"/>
                            <a:gd name="csY3161" fmla="*/ 128591 h 693081"/>
                            <a:gd name="csX3162" fmla="*/ 557528 w 1619476"/>
                            <a:gd name="csY3162" fmla="*/ 130051 h 693081"/>
                            <a:gd name="csX3163" fmla="*/ 566694 w 1619476"/>
                            <a:gd name="csY3163" fmla="*/ 124122 h 693081"/>
                            <a:gd name="csX3164" fmla="*/ 567634 w 1619476"/>
                            <a:gd name="csY3164" fmla="*/ 99403 h 693081"/>
                            <a:gd name="csX3165" fmla="*/ 570249 w 1619476"/>
                            <a:gd name="csY3165" fmla="*/ 88777 h 693081"/>
                            <a:gd name="csX3166" fmla="*/ 576178 w 1619476"/>
                            <a:gd name="csY3166" fmla="*/ 82099 h 693081"/>
                            <a:gd name="csX3167" fmla="*/ 577435 w 1619476"/>
                            <a:gd name="csY3167" fmla="*/ 80525 h 693081"/>
                            <a:gd name="csX3168" fmla="*/ 578273 w 1619476"/>
                            <a:gd name="csY3168" fmla="*/ 80321 h 693081"/>
                            <a:gd name="csX3169" fmla="*/ 580673 w 1619476"/>
                            <a:gd name="csY3169" fmla="*/ 98260 h 693081"/>
                            <a:gd name="csX3170" fmla="*/ 575569 w 1619476"/>
                            <a:gd name="csY3170" fmla="*/ 108785 h 693081"/>
                            <a:gd name="csX3171" fmla="*/ 574718 w 1619476"/>
                            <a:gd name="csY3171" fmla="*/ 110144 h 693081"/>
                            <a:gd name="csX3172" fmla="*/ 572953 w 1619476"/>
                            <a:gd name="csY3172" fmla="*/ 108684 h 693081"/>
                            <a:gd name="csX3173" fmla="*/ 574934 w 1619476"/>
                            <a:gd name="csY3173" fmla="*/ 107021 h 693081"/>
                            <a:gd name="csX3174" fmla="*/ 578997 w 1619476"/>
                            <a:gd name="csY3174" fmla="*/ 93360 h 693081"/>
                            <a:gd name="csX3175" fmla="*/ 578921 w 1619476"/>
                            <a:gd name="csY3175" fmla="*/ 93347 h 693081"/>
                            <a:gd name="csX3176" fmla="*/ 579048 w 1619476"/>
                            <a:gd name="csY3176" fmla="*/ 92586 h 693081"/>
                            <a:gd name="csX3177" fmla="*/ 578921 w 1619476"/>
                            <a:gd name="csY3177" fmla="*/ 92433 h 693081"/>
                            <a:gd name="csX3178" fmla="*/ 578743 w 1619476"/>
                            <a:gd name="csY3178" fmla="*/ 92560 h 693081"/>
                            <a:gd name="csX3179" fmla="*/ 578667 w 1619476"/>
                            <a:gd name="csY3179" fmla="*/ 93182 h 693081"/>
                            <a:gd name="csX3180" fmla="*/ 575671 w 1619476"/>
                            <a:gd name="csY3180" fmla="*/ 98159 h 693081"/>
                            <a:gd name="csX3181" fmla="*/ 574833 w 1619476"/>
                            <a:gd name="csY3181" fmla="*/ 99302 h 693081"/>
                            <a:gd name="csX3182" fmla="*/ 573906 w 1619476"/>
                            <a:gd name="csY3182" fmla="*/ 92420 h 693081"/>
                            <a:gd name="csX3183" fmla="*/ 574718 w 1619476"/>
                            <a:gd name="csY3183" fmla="*/ 90021 h 693081"/>
                            <a:gd name="csX3184" fmla="*/ 576077 w 1619476"/>
                            <a:gd name="csY3184" fmla="*/ 86060 h 693081"/>
                            <a:gd name="csX3185" fmla="*/ 576813 w 1619476"/>
                            <a:gd name="csY3185" fmla="*/ 83457 h 693081"/>
                            <a:gd name="csX3186" fmla="*/ 574414 w 1619476"/>
                            <a:gd name="csY3186" fmla="*/ 85120 h 693081"/>
                            <a:gd name="csX3187" fmla="*/ 571392 w 1619476"/>
                            <a:gd name="csY3187" fmla="*/ 88980 h 693081"/>
                            <a:gd name="csX3188" fmla="*/ 570249 w 1619476"/>
                            <a:gd name="csY3188" fmla="*/ 102641 h 693081"/>
                            <a:gd name="csX3189" fmla="*/ 569094 w 1619476"/>
                            <a:gd name="csY3189" fmla="*/ 108366 h 693081"/>
                            <a:gd name="csX3190" fmla="*/ 568167 w 1619476"/>
                            <a:gd name="csY3190" fmla="*/ 102958 h 693081"/>
                            <a:gd name="csX3191" fmla="*/ 567113 w 1619476"/>
                            <a:gd name="csY3191" fmla="*/ 102844 h 693081"/>
                            <a:gd name="csX3192" fmla="*/ 567634 w 1619476"/>
                            <a:gd name="csY3192" fmla="*/ 99403 h 693081"/>
                            <a:gd name="csX3193" fmla="*/ 574934 w 1619476"/>
                            <a:gd name="csY3193" fmla="*/ 122751 h 693081"/>
                            <a:gd name="csX3194" fmla="*/ 575150 w 1619476"/>
                            <a:gd name="csY3194" fmla="*/ 123792 h 693081"/>
                            <a:gd name="csX3195" fmla="*/ 573995 w 1619476"/>
                            <a:gd name="csY3195" fmla="*/ 122751 h 693081"/>
                            <a:gd name="csX3196" fmla="*/ 575569 w 1619476"/>
                            <a:gd name="csY3196" fmla="*/ 120478 h 693081"/>
                            <a:gd name="csX3197" fmla="*/ 574934 w 1619476"/>
                            <a:gd name="csY3197" fmla="*/ 122751 h 693081"/>
                            <a:gd name="csX3198" fmla="*/ 573576 w 1619476"/>
                            <a:gd name="csY3198" fmla="*/ 120364 h 693081"/>
                            <a:gd name="csX3199" fmla="*/ 570554 w 1619476"/>
                            <a:gd name="csY3199" fmla="*/ 113686 h 693081"/>
                            <a:gd name="csX3200" fmla="*/ 571290 w 1619476"/>
                            <a:gd name="csY3200" fmla="*/ 110664 h 693081"/>
                            <a:gd name="csX3201" fmla="*/ 573271 w 1619476"/>
                            <a:gd name="csY3201" fmla="*/ 112124 h 693081"/>
                            <a:gd name="csX3202" fmla="*/ 573474 w 1619476"/>
                            <a:gd name="csY3202" fmla="*/ 113381 h 693081"/>
                            <a:gd name="csX3203" fmla="*/ 575569 w 1619476"/>
                            <a:gd name="csY3203" fmla="*/ 115146 h 693081"/>
                            <a:gd name="csX3204" fmla="*/ 573576 w 1619476"/>
                            <a:gd name="csY3204" fmla="*/ 120364 h 693081"/>
                            <a:gd name="csX3205" fmla="*/ 577016 w 1619476"/>
                            <a:gd name="csY3205" fmla="*/ 291452 h 693081"/>
                            <a:gd name="csX3206" fmla="*/ 574096 w 1619476"/>
                            <a:gd name="csY3206" fmla="*/ 291261 h 693081"/>
                            <a:gd name="csX3207" fmla="*/ 570656 w 1619476"/>
                            <a:gd name="csY3207" fmla="*/ 291045 h 693081"/>
                            <a:gd name="csX3208" fmla="*/ 561172 w 1619476"/>
                            <a:gd name="csY3208" fmla="*/ 293229 h 693081"/>
                            <a:gd name="csX3209" fmla="*/ 552830 w 1619476"/>
                            <a:gd name="csY3209" fmla="*/ 295324 h 693081"/>
                            <a:gd name="csX3210" fmla="*/ 548146 w 1619476"/>
                            <a:gd name="csY3210" fmla="*/ 300847 h 693081"/>
                            <a:gd name="csX3211" fmla="*/ 543651 w 1619476"/>
                            <a:gd name="csY3211" fmla="*/ 306471 h 693081"/>
                            <a:gd name="csX3212" fmla="*/ 540528 w 1619476"/>
                            <a:gd name="csY3212" fmla="*/ 311790 h 693081"/>
                            <a:gd name="csX3213" fmla="*/ 532707 w 1619476"/>
                            <a:gd name="csY3213" fmla="*/ 326492 h 693081"/>
                            <a:gd name="csX3214" fmla="*/ 531768 w 1619476"/>
                            <a:gd name="csY3214" fmla="*/ 328155 h 693081"/>
                            <a:gd name="csX3215" fmla="*/ 529267 w 1619476"/>
                            <a:gd name="csY3215" fmla="*/ 356314 h 693081"/>
                            <a:gd name="csX3216" fmla="*/ 534066 w 1619476"/>
                            <a:gd name="csY3216" fmla="*/ 384677 h 693081"/>
                            <a:gd name="csX3217" fmla="*/ 535412 w 1619476"/>
                            <a:gd name="csY3217" fmla="*/ 388942 h 693081"/>
                            <a:gd name="csX3218" fmla="*/ 537811 w 1619476"/>
                            <a:gd name="csY3218" fmla="*/ 397499 h 693081"/>
                            <a:gd name="csX3219" fmla="*/ 539284 w 1619476"/>
                            <a:gd name="csY3219" fmla="*/ 414080 h 693081"/>
                            <a:gd name="csX3220" fmla="*/ 541366 w 1619476"/>
                            <a:gd name="csY3220" fmla="*/ 457753 h 693081"/>
                            <a:gd name="csX3221" fmla="*/ 540934 w 1619476"/>
                            <a:gd name="csY3221" fmla="*/ 467148 h 693081"/>
                            <a:gd name="csX3222" fmla="*/ 540795 w 1619476"/>
                            <a:gd name="csY3222" fmla="*/ 468189 h 693081"/>
                            <a:gd name="csX3223" fmla="*/ 540833 w 1619476"/>
                            <a:gd name="csY3223" fmla="*/ 469027 h 693081"/>
                            <a:gd name="csX3224" fmla="*/ 541683 w 1619476"/>
                            <a:gd name="csY3224" fmla="*/ 473090 h 693081"/>
                            <a:gd name="csX3225" fmla="*/ 535323 w 1619476"/>
                            <a:gd name="csY3225" fmla="*/ 473928 h 693081"/>
                            <a:gd name="csX3226" fmla="*/ 511911 w 1619476"/>
                            <a:gd name="csY3226" fmla="*/ 476924 h 693081"/>
                            <a:gd name="csX3227" fmla="*/ 511899 w 1619476"/>
                            <a:gd name="csY3227" fmla="*/ 476898 h 693081"/>
                            <a:gd name="csX3228" fmla="*/ 511759 w 1619476"/>
                            <a:gd name="csY3228" fmla="*/ 476924 h 693081"/>
                            <a:gd name="csX3229" fmla="*/ 511708 w 1619476"/>
                            <a:gd name="csY3229" fmla="*/ 476924 h 693081"/>
                            <a:gd name="csX3230" fmla="*/ 511480 w 1619476"/>
                            <a:gd name="csY3230" fmla="*/ 477127 h 693081"/>
                            <a:gd name="csX3231" fmla="*/ 511695 w 1619476"/>
                            <a:gd name="csY3231" fmla="*/ 477356 h 693081"/>
                            <a:gd name="csX3232" fmla="*/ 511759 w 1619476"/>
                            <a:gd name="csY3232" fmla="*/ 477356 h 693081"/>
                            <a:gd name="csX3233" fmla="*/ 511962 w 1619476"/>
                            <a:gd name="csY3233" fmla="*/ 477317 h 693081"/>
                            <a:gd name="csX3234" fmla="*/ 511962 w 1619476"/>
                            <a:gd name="csY3234" fmla="*/ 477356 h 693081"/>
                            <a:gd name="csX3235" fmla="*/ 536452 w 1619476"/>
                            <a:gd name="csY3235" fmla="*/ 475908 h 693081"/>
                            <a:gd name="csX3236" fmla="*/ 543346 w 1619476"/>
                            <a:gd name="csY3236" fmla="*/ 477470 h 693081"/>
                            <a:gd name="csX3237" fmla="*/ 545949 w 1619476"/>
                            <a:gd name="csY3237" fmla="*/ 475908 h 693081"/>
                            <a:gd name="csX3238" fmla="*/ 546368 w 1619476"/>
                            <a:gd name="csY3238" fmla="*/ 473928 h 693081"/>
                            <a:gd name="csX3239" fmla="*/ 548044 w 1619476"/>
                            <a:gd name="csY3239" fmla="*/ 474867 h 693081"/>
                            <a:gd name="csX3240" fmla="*/ 546685 w 1619476"/>
                            <a:gd name="csY3240" fmla="*/ 479869 h 693081"/>
                            <a:gd name="csX3241" fmla="*/ 544387 w 1619476"/>
                            <a:gd name="csY3241" fmla="*/ 479666 h 693081"/>
                            <a:gd name="csX3242" fmla="*/ 542191 w 1619476"/>
                            <a:gd name="csY3242" fmla="*/ 479666 h 693081"/>
                            <a:gd name="csX3243" fmla="*/ 528111 w 1619476"/>
                            <a:gd name="csY3243" fmla="*/ 479450 h 693081"/>
                            <a:gd name="csX3244" fmla="*/ 500383 w 1619476"/>
                            <a:gd name="csY3244" fmla="*/ 480504 h 693081"/>
                            <a:gd name="csX3245" fmla="*/ 485897 w 1619476"/>
                            <a:gd name="csY3245" fmla="*/ 481317 h 693081"/>
                            <a:gd name="csX3246" fmla="*/ 483599 w 1619476"/>
                            <a:gd name="csY3246" fmla="*/ 480606 h 693081"/>
                            <a:gd name="csX3247" fmla="*/ 486710 w 1619476"/>
                            <a:gd name="csY3247" fmla="*/ 478308 h 693081"/>
                            <a:gd name="csX3248" fmla="*/ 487091 w 1619476"/>
                            <a:gd name="csY3248" fmla="*/ 478308 h 693081"/>
                            <a:gd name="csX3249" fmla="*/ 487205 w 1619476"/>
                            <a:gd name="csY3249" fmla="*/ 478194 h 693081"/>
                            <a:gd name="csX3250" fmla="*/ 487091 w 1619476"/>
                            <a:gd name="csY3250" fmla="*/ 478092 h 693081"/>
                            <a:gd name="csX3251" fmla="*/ 486710 w 1619476"/>
                            <a:gd name="csY3251" fmla="*/ 478092 h 693081"/>
                            <a:gd name="csX3252" fmla="*/ 475995 w 1619476"/>
                            <a:gd name="csY3252" fmla="*/ 476949 h 693081"/>
                            <a:gd name="csX3253" fmla="*/ 488297 w 1619476"/>
                            <a:gd name="csY3253" fmla="*/ 475807 h 693081"/>
                            <a:gd name="csX3254" fmla="*/ 488271 w 1619476"/>
                            <a:gd name="csY3254" fmla="*/ 475781 h 693081"/>
                            <a:gd name="csX3255" fmla="*/ 488411 w 1619476"/>
                            <a:gd name="csY3255" fmla="*/ 475756 h 693081"/>
                            <a:gd name="csX3256" fmla="*/ 488513 w 1619476"/>
                            <a:gd name="csY3256" fmla="*/ 475756 h 693081"/>
                            <a:gd name="csX3257" fmla="*/ 488716 w 1619476"/>
                            <a:gd name="csY3257" fmla="*/ 475629 h 693081"/>
                            <a:gd name="csX3258" fmla="*/ 488576 w 1619476"/>
                            <a:gd name="csY3258" fmla="*/ 475413 h 693081"/>
                            <a:gd name="csX3259" fmla="*/ 488411 w 1619476"/>
                            <a:gd name="csY3259" fmla="*/ 475400 h 693081"/>
                            <a:gd name="csX3260" fmla="*/ 488170 w 1619476"/>
                            <a:gd name="csY3260" fmla="*/ 475426 h 693081"/>
                            <a:gd name="csX3261" fmla="*/ 488195 w 1619476"/>
                            <a:gd name="csY3261" fmla="*/ 475388 h 693081"/>
                            <a:gd name="csX3262" fmla="*/ 478064 w 1619476"/>
                            <a:gd name="csY3262" fmla="*/ 474550 h 693081"/>
                            <a:gd name="csX3263" fmla="*/ 530320 w 1619476"/>
                            <a:gd name="csY3263" fmla="*/ 464114 h 693081"/>
                            <a:gd name="csX3264" fmla="*/ 535411 w 1619476"/>
                            <a:gd name="csY3264" fmla="*/ 456192 h 693081"/>
                            <a:gd name="csX3265" fmla="*/ 534891 w 1619476"/>
                            <a:gd name="csY3265" fmla="*/ 444943 h 693081"/>
                            <a:gd name="csX3266" fmla="*/ 529267 w 1619476"/>
                            <a:gd name="csY3266" fmla="*/ 398020 h 693081"/>
                            <a:gd name="csX3267" fmla="*/ 529190 w 1619476"/>
                            <a:gd name="csY3267" fmla="*/ 398045 h 693081"/>
                            <a:gd name="csX3268" fmla="*/ 529254 w 1619476"/>
                            <a:gd name="csY3268" fmla="*/ 397893 h 693081"/>
                            <a:gd name="csX3269" fmla="*/ 529190 w 1619476"/>
                            <a:gd name="csY3269" fmla="*/ 397677 h 693081"/>
                            <a:gd name="csX3270" fmla="*/ 529267 w 1619476"/>
                            <a:gd name="csY3270" fmla="*/ 397703 h 693081"/>
                            <a:gd name="csX3271" fmla="*/ 527184 w 1619476"/>
                            <a:gd name="csY3271" fmla="*/ 382899 h 693081"/>
                            <a:gd name="csX3272" fmla="*/ 522284 w 1619476"/>
                            <a:gd name="csY3272" fmla="*/ 369556 h 693081"/>
                            <a:gd name="csX3273" fmla="*/ 518945 w 1619476"/>
                            <a:gd name="csY3273" fmla="*/ 360809 h 693081"/>
                            <a:gd name="csX3274" fmla="*/ 516964 w 1619476"/>
                            <a:gd name="csY3274" fmla="*/ 344838 h 693081"/>
                            <a:gd name="csX3275" fmla="*/ 518323 w 1619476"/>
                            <a:gd name="csY3275" fmla="*/ 322011 h 693081"/>
                            <a:gd name="csX3276" fmla="*/ 522373 w 1619476"/>
                            <a:gd name="csY3276" fmla="*/ 307207 h 693081"/>
                            <a:gd name="csX3277" fmla="*/ 523325 w 1619476"/>
                            <a:gd name="csY3277" fmla="*/ 305430 h 693081"/>
                            <a:gd name="csX3278" fmla="*/ 523947 w 1619476"/>
                            <a:gd name="csY3278" fmla="*/ 308566 h 693081"/>
                            <a:gd name="csX3279" fmla="*/ 527984 w 1619476"/>
                            <a:gd name="csY3279" fmla="*/ 329488 h 693081"/>
                            <a:gd name="csX3280" fmla="*/ 528098 w 1619476"/>
                            <a:gd name="csY3280" fmla="*/ 330149 h 693081"/>
                            <a:gd name="csX3281" fmla="*/ 528238 w 1619476"/>
                            <a:gd name="csY3281" fmla="*/ 330276 h 693081"/>
                            <a:gd name="csX3282" fmla="*/ 528263 w 1619476"/>
                            <a:gd name="csY3282" fmla="*/ 330276 h 693081"/>
                            <a:gd name="csX3283" fmla="*/ 528378 w 1619476"/>
                            <a:gd name="csY3283" fmla="*/ 330098 h 693081"/>
                            <a:gd name="csX3284" fmla="*/ 528251 w 1619476"/>
                            <a:gd name="csY3284" fmla="*/ 329412 h 693081"/>
                            <a:gd name="csX3285" fmla="*/ 528327 w 1619476"/>
                            <a:gd name="csY3285" fmla="*/ 329412 h 693081"/>
                            <a:gd name="csX3286" fmla="*/ 524785 w 1619476"/>
                            <a:gd name="csY3286" fmla="*/ 300529 h 693081"/>
                            <a:gd name="csX3287" fmla="*/ 522804 w 1619476"/>
                            <a:gd name="csY3287" fmla="*/ 265184 h 693081"/>
                            <a:gd name="csX3288" fmla="*/ 521027 w 1619476"/>
                            <a:gd name="csY3288" fmla="*/ 249746 h 693081"/>
                            <a:gd name="csX3289" fmla="*/ 520405 w 1619476"/>
                            <a:gd name="csY3289" fmla="*/ 244541 h 693081"/>
                            <a:gd name="csX3290" fmla="*/ 523845 w 1619476"/>
                            <a:gd name="csY3290" fmla="*/ 244541 h 693081"/>
                            <a:gd name="csX3291" fmla="*/ 527387 w 1619476"/>
                            <a:gd name="csY3291" fmla="*/ 244744 h 693081"/>
                            <a:gd name="csX3292" fmla="*/ 528835 w 1619476"/>
                            <a:gd name="csY3292" fmla="*/ 251524 h 693081"/>
                            <a:gd name="csX3293" fmla="*/ 535322 w 1619476"/>
                            <a:gd name="csY3293" fmla="*/ 275506 h 693081"/>
                            <a:gd name="csX3294" fmla="*/ 537392 w 1619476"/>
                            <a:gd name="csY3294" fmla="*/ 275925 h 693081"/>
                            <a:gd name="csX3295" fmla="*/ 538750 w 1619476"/>
                            <a:gd name="csY3295" fmla="*/ 278629 h 693081"/>
                            <a:gd name="csX3296" fmla="*/ 537925 w 1619476"/>
                            <a:gd name="csY3296" fmla="*/ 281663 h 693081"/>
                            <a:gd name="csX3297" fmla="*/ 546787 w 1619476"/>
                            <a:gd name="csY3297" fmla="*/ 283644 h 693081"/>
                            <a:gd name="csX3298" fmla="*/ 549592 w 1619476"/>
                            <a:gd name="csY3298" fmla="*/ 284990 h 693081"/>
                            <a:gd name="csX3299" fmla="*/ 541365 w 1619476"/>
                            <a:gd name="csY3299" fmla="*/ 298549 h 693081"/>
                            <a:gd name="csX3300" fmla="*/ 542610 w 1619476"/>
                            <a:gd name="csY3300" fmla="*/ 302510 h 693081"/>
                            <a:gd name="csX3301" fmla="*/ 544806 w 1619476"/>
                            <a:gd name="csY3301" fmla="*/ 299907 h 693081"/>
                            <a:gd name="csX3302" fmla="*/ 554810 w 1619476"/>
                            <a:gd name="csY3302" fmla="*/ 291985 h 693081"/>
                            <a:gd name="csX3303" fmla="*/ 560752 w 1619476"/>
                            <a:gd name="csY3303" fmla="*/ 290830 h 693081"/>
                            <a:gd name="csX3304" fmla="*/ 577016 w 1619476"/>
                            <a:gd name="csY3304" fmla="*/ 291452 h 693081"/>
                            <a:gd name="csX3305" fmla="*/ 579352 w 1619476"/>
                            <a:gd name="csY3305" fmla="*/ 381134 h 693081"/>
                            <a:gd name="csX3306" fmla="*/ 579733 w 1619476"/>
                            <a:gd name="csY3306" fmla="*/ 381211 h 693081"/>
                            <a:gd name="csX3307" fmla="*/ 579733 w 1619476"/>
                            <a:gd name="csY3307" fmla="*/ 381236 h 693081"/>
                            <a:gd name="csX3308" fmla="*/ 573372 w 1619476"/>
                            <a:gd name="csY3308" fmla="*/ 388536 h 693081"/>
                            <a:gd name="csX3309" fmla="*/ 571493 w 1619476"/>
                            <a:gd name="csY3309" fmla="*/ 391240 h 693081"/>
                            <a:gd name="csX3310" fmla="*/ 566072 w 1619476"/>
                            <a:gd name="csY3310" fmla="*/ 388638 h 693081"/>
                            <a:gd name="csX3311" fmla="*/ 566072 w 1619476"/>
                            <a:gd name="csY3311" fmla="*/ 384461 h 693081"/>
                            <a:gd name="csX3312" fmla="*/ 569310 w 1619476"/>
                            <a:gd name="csY3312" fmla="*/ 384359 h 693081"/>
                            <a:gd name="csX3313" fmla="*/ 571595 w 1619476"/>
                            <a:gd name="csY3313" fmla="*/ 383216 h 693081"/>
                            <a:gd name="csX3314" fmla="*/ 573906 w 1619476"/>
                            <a:gd name="csY3314" fmla="*/ 380398 h 693081"/>
                            <a:gd name="csX3315" fmla="*/ 579352 w 1619476"/>
                            <a:gd name="csY3315" fmla="*/ 381134 h 693081"/>
                            <a:gd name="csX3316" fmla="*/ 579733 w 1619476"/>
                            <a:gd name="csY3316" fmla="*/ 380804 h 693081"/>
                            <a:gd name="csX3317" fmla="*/ 579733 w 1619476"/>
                            <a:gd name="csY3317" fmla="*/ 380817 h 693081"/>
                            <a:gd name="csX3318" fmla="*/ 579695 w 1619476"/>
                            <a:gd name="csY3318" fmla="*/ 380804 h 693081"/>
                            <a:gd name="csX3319" fmla="*/ 579733 w 1619476"/>
                            <a:gd name="csY3319" fmla="*/ 380804 h 693081"/>
                            <a:gd name="csX3320" fmla="*/ 578476 w 1619476"/>
                            <a:gd name="csY3320" fmla="*/ 375180 h 693081"/>
                            <a:gd name="csX3321" fmla="*/ 583390 w 1619476"/>
                            <a:gd name="csY3321" fmla="*/ 372996 h 693081"/>
                            <a:gd name="csX3322" fmla="*/ 584837 w 1619476"/>
                            <a:gd name="csY3322" fmla="*/ 371219 h 693081"/>
                            <a:gd name="csX3323" fmla="*/ 585878 w 1619476"/>
                            <a:gd name="csY3323" fmla="*/ 370914 h 693081"/>
                            <a:gd name="csX3324" fmla="*/ 586094 w 1619476"/>
                            <a:gd name="csY3324" fmla="*/ 370178 h 693081"/>
                            <a:gd name="csX3325" fmla="*/ 589750 w 1619476"/>
                            <a:gd name="csY3325" fmla="*/ 369759 h 693081"/>
                            <a:gd name="csX3326" fmla="*/ 589953 w 1619476"/>
                            <a:gd name="csY3326" fmla="*/ 370495 h 693081"/>
                            <a:gd name="csX3327" fmla="*/ 585472 w 1619476"/>
                            <a:gd name="csY3327" fmla="*/ 374977 h 693081"/>
                            <a:gd name="csX3328" fmla="*/ 582234 w 1619476"/>
                            <a:gd name="csY3328" fmla="*/ 377694 h 693081"/>
                            <a:gd name="csX3329" fmla="*/ 577956 w 1619476"/>
                            <a:gd name="csY3329" fmla="*/ 376754 h 693081"/>
                            <a:gd name="csX3330" fmla="*/ 578476 w 1619476"/>
                            <a:gd name="csY3330" fmla="*/ 375180 h 693081"/>
                            <a:gd name="csX3331" fmla="*/ 589750 w 1619476"/>
                            <a:gd name="csY3331" fmla="*/ 381972 h 693081"/>
                            <a:gd name="csX3332" fmla="*/ 589750 w 1619476"/>
                            <a:gd name="csY3332" fmla="*/ 390923 h 693081"/>
                            <a:gd name="csX3333" fmla="*/ 589319 w 1619476"/>
                            <a:gd name="csY3333" fmla="*/ 393627 h 693081"/>
                            <a:gd name="csX3334" fmla="*/ 587770 w 1619476"/>
                            <a:gd name="csY3334" fmla="*/ 390199 h 693081"/>
                            <a:gd name="csX3335" fmla="*/ 588277 w 1619476"/>
                            <a:gd name="csY3335" fmla="*/ 382798 h 693081"/>
                            <a:gd name="csX3336" fmla="*/ 589014 w 1619476"/>
                            <a:gd name="csY3336" fmla="*/ 376120 h 693081"/>
                            <a:gd name="csX3337" fmla="*/ 589217 w 1619476"/>
                            <a:gd name="csY3337" fmla="*/ 376120 h 693081"/>
                            <a:gd name="csX3338" fmla="*/ 589217 w 1619476"/>
                            <a:gd name="csY3338" fmla="*/ 376335 h 693081"/>
                            <a:gd name="csX3339" fmla="*/ 589750 w 1619476"/>
                            <a:gd name="csY3339" fmla="*/ 381972 h 693081"/>
                            <a:gd name="csX3340" fmla="*/ 590575 w 1619476"/>
                            <a:gd name="csY3340" fmla="*/ 404380 h 693081"/>
                            <a:gd name="csX3341" fmla="*/ 593597 w 1619476"/>
                            <a:gd name="csY3341" fmla="*/ 439522 h 693081"/>
                            <a:gd name="csX3342" fmla="*/ 597050 w 1619476"/>
                            <a:gd name="csY3342" fmla="*/ 456814 h 693081"/>
                            <a:gd name="csX3343" fmla="*/ 598917 w 1619476"/>
                            <a:gd name="csY3343" fmla="*/ 465993 h 693081"/>
                            <a:gd name="csX3344" fmla="*/ 601202 w 1619476"/>
                            <a:gd name="csY3344" fmla="*/ 472874 h 693081"/>
                            <a:gd name="csX3345" fmla="*/ 612057 w 1619476"/>
                            <a:gd name="csY3345" fmla="*/ 488921 h 693081"/>
                            <a:gd name="csX3346" fmla="*/ 613542 w 1619476"/>
                            <a:gd name="csY3346" fmla="*/ 490292 h 693081"/>
                            <a:gd name="csX3347" fmla="*/ 614825 w 1619476"/>
                            <a:gd name="csY3347" fmla="*/ 491397 h 693081"/>
                            <a:gd name="csX3348" fmla="*/ 621744 w 1619476"/>
                            <a:gd name="csY3348" fmla="*/ 495409 h 693081"/>
                            <a:gd name="csX3349" fmla="*/ 648964 w 1619476"/>
                            <a:gd name="csY3349" fmla="*/ 502493 h 693081"/>
                            <a:gd name="csX3350" fmla="*/ 614037 w 1619476"/>
                            <a:gd name="csY3350" fmla="*/ 497173 h 693081"/>
                            <a:gd name="csX3351" fmla="*/ 605798 w 1619476"/>
                            <a:gd name="csY3351" fmla="*/ 491118 h 693081"/>
                            <a:gd name="csX3352" fmla="*/ 594435 w 1619476"/>
                            <a:gd name="csY3352" fmla="*/ 474029 h 693081"/>
                            <a:gd name="csX3353" fmla="*/ 583796 w 1619476"/>
                            <a:gd name="csY3353" fmla="*/ 406881 h 693081"/>
                            <a:gd name="csX3354" fmla="*/ 580774 w 1619476"/>
                            <a:gd name="csY3354" fmla="*/ 390415 h 693081"/>
                            <a:gd name="csX3355" fmla="*/ 580977 w 1619476"/>
                            <a:gd name="csY3355" fmla="*/ 390618 h 693081"/>
                            <a:gd name="csX3356" fmla="*/ 583072 w 1619476"/>
                            <a:gd name="csY3356" fmla="*/ 395620 h 693081"/>
                            <a:gd name="csX3357" fmla="*/ 587135 w 1619476"/>
                            <a:gd name="csY3357" fmla="*/ 413445 h 693081"/>
                            <a:gd name="csX3358" fmla="*/ 587947 w 1619476"/>
                            <a:gd name="csY3358" fmla="*/ 420136 h 693081"/>
                            <a:gd name="csX3359" fmla="*/ 588227 w 1619476"/>
                            <a:gd name="csY3359" fmla="*/ 422307 h 693081"/>
                            <a:gd name="csX3360" fmla="*/ 588658 w 1619476"/>
                            <a:gd name="csY3360" fmla="*/ 426852 h 693081"/>
                            <a:gd name="csX3361" fmla="*/ 589636 w 1619476"/>
                            <a:gd name="csY3361" fmla="*/ 437745 h 693081"/>
                            <a:gd name="csX3362" fmla="*/ 590575 w 1619476"/>
                            <a:gd name="csY3362" fmla="*/ 444639 h 693081"/>
                            <a:gd name="csX3363" fmla="*/ 591363 w 1619476"/>
                            <a:gd name="csY3363" fmla="*/ 446606 h 693081"/>
                            <a:gd name="csX3364" fmla="*/ 591616 w 1619476"/>
                            <a:gd name="csY3364" fmla="*/ 445667 h 693081"/>
                            <a:gd name="csX3365" fmla="*/ 590372 w 1619476"/>
                            <a:gd name="csY3365" fmla="*/ 432019 h 693081"/>
                            <a:gd name="csX3366" fmla="*/ 590106 w 1619476"/>
                            <a:gd name="csY3366" fmla="*/ 426585 h 693081"/>
                            <a:gd name="csX3367" fmla="*/ 589318 w 1619476"/>
                            <a:gd name="csY3367" fmla="*/ 417305 h 693081"/>
                            <a:gd name="csX3368" fmla="*/ 587440 w 1619476"/>
                            <a:gd name="csY3368" fmla="*/ 395620 h 693081"/>
                            <a:gd name="csX3369" fmla="*/ 588912 w 1619476"/>
                            <a:gd name="csY3369" fmla="*/ 397296 h 693081"/>
                            <a:gd name="csX3370" fmla="*/ 590258 w 1619476"/>
                            <a:gd name="csY3370" fmla="*/ 400724 h 693081"/>
                            <a:gd name="csX3371" fmla="*/ 590575 w 1619476"/>
                            <a:gd name="csY3371" fmla="*/ 404380 h 693081"/>
                            <a:gd name="csX3372" fmla="*/ 607575 w 1619476"/>
                            <a:gd name="csY3372" fmla="*/ 475604 h 693081"/>
                            <a:gd name="csX3373" fmla="*/ 631139 w 1619476"/>
                            <a:gd name="csY3373" fmla="*/ 491549 h 693081"/>
                            <a:gd name="csX3374" fmla="*/ 649903 w 1619476"/>
                            <a:gd name="csY3374" fmla="*/ 496971 h 693081"/>
                            <a:gd name="csX3375" fmla="*/ 634681 w 1619476"/>
                            <a:gd name="csY3375" fmla="*/ 495498 h 693081"/>
                            <a:gd name="csX3376" fmla="*/ 628904 w 1619476"/>
                            <a:gd name="csY3376" fmla="*/ 494089 h 693081"/>
                            <a:gd name="csX3377" fmla="*/ 610064 w 1619476"/>
                            <a:gd name="csY3377" fmla="*/ 481761 h 693081"/>
                            <a:gd name="csX3378" fmla="*/ 607156 w 1619476"/>
                            <a:gd name="csY3378" fmla="*/ 475388 h 693081"/>
                            <a:gd name="csX3379" fmla="*/ 607575 w 1619476"/>
                            <a:gd name="csY3379" fmla="*/ 475604 h 693081"/>
                            <a:gd name="csX3380" fmla="*/ 652925 w 1619476"/>
                            <a:gd name="csY3380" fmla="*/ 495929 h 693081"/>
                            <a:gd name="csX3381" fmla="*/ 659844 w 1619476"/>
                            <a:gd name="csY3381" fmla="*/ 496983 h 693081"/>
                            <a:gd name="csX3382" fmla="*/ 677365 w 1619476"/>
                            <a:gd name="csY3382" fmla="*/ 498824 h 693081"/>
                            <a:gd name="csX3383" fmla="*/ 655109 w 1619476"/>
                            <a:gd name="csY3383" fmla="*/ 497478 h 693081"/>
                            <a:gd name="csX3384" fmla="*/ 652925 w 1619476"/>
                            <a:gd name="csY3384" fmla="*/ 495929 h 693081"/>
                            <a:gd name="csX3385" fmla="*/ 597050 w 1619476"/>
                            <a:gd name="csY3385" fmla="*/ 492895 h 693081"/>
                            <a:gd name="csX3386" fmla="*/ 580571 w 1619476"/>
                            <a:gd name="csY3386" fmla="*/ 491651 h 693081"/>
                            <a:gd name="csX3387" fmla="*/ 577334 w 1619476"/>
                            <a:gd name="csY3387" fmla="*/ 491435 h 693081"/>
                            <a:gd name="csX3388" fmla="*/ 577334 w 1619476"/>
                            <a:gd name="csY3388" fmla="*/ 489772 h 693081"/>
                            <a:gd name="csX3389" fmla="*/ 576178 w 1619476"/>
                            <a:gd name="csY3389" fmla="*/ 485913 h 693081"/>
                            <a:gd name="csX3390" fmla="*/ 580457 w 1619476"/>
                            <a:gd name="csY3390" fmla="*/ 485697 h 693081"/>
                            <a:gd name="csX3391" fmla="*/ 593394 w 1619476"/>
                            <a:gd name="csY3391" fmla="*/ 486547 h 693081"/>
                            <a:gd name="csX3392" fmla="*/ 597876 w 1619476"/>
                            <a:gd name="csY3392" fmla="*/ 486852 h 693081"/>
                            <a:gd name="csX3393" fmla="*/ 600681 w 1619476"/>
                            <a:gd name="csY3393" fmla="*/ 490394 h 693081"/>
                            <a:gd name="csX3394" fmla="*/ 603513 w 1619476"/>
                            <a:gd name="csY3394" fmla="*/ 493631 h 693081"/>
                            <a:gd name="csX3395" fmla="*/ 597050 w 1619476"/>
                            <a:gd name="csY3395" fmla="*/ 492895 h 693081"/>
                            <a:gd name="csX3396" fmla="*/ 574718 w 1619476"/>
                            <a:gd name="csY3396" fmla="*/ 478930 h 693081"/>
                            <a:gd name="csX3397" fmla="*/ 573994 w 1619476"/>
                            <a:gd name="csY3397" fmla="*/ 475591 h 693081"/>
                            <a:gd name="csX3398" fmla="*/ 571912 w 1619476"/>
                            <a:gd name="csY3398" fmla="*/ 465383 h 693081"/>
                            <a:gd name="csX3399" fmla="*/ 569627 w 1619476"/>
                            <a:gd name="csY3399" fmla="*/ 451520 h 693081"/>
                            <a:gd name="csX3400" fmla="*/ 567532 w 1619476"/>
                            <a:gd name="csY3400" fmla="*/ 427728 h 693081"/>
                            <a:gd name="csX3401" fmla="*/ 566910 w 1619476"/>
                            <a:gd name="csY3401" fmla="*/ 406881 h 693081"/>
                            <a:gd name="csX3402" fmla="*/ 570249 w 1619476"/>
                            <a:gd name="csY3402" fmla="*/ 400838 h 693081"/>
                            <a:gd name="csX3403" fmla="*/ 571595 w 1619476"/>
                            <a:gd name="csY3403" fmla="*/ 397182 h 693081"/>
                            <a:gd name="csX3404" fmla="*/ 573271 w 1619476"/>
                            <a:gd name="csY3404" fmla="*/ 396560 h 693081"/>
                            <a:gd name="csX3405" fmla="*/ 574832 w 1619476"/>
                            <a:gd name="csY3405" fmla="*/ 395100 h 693081"/>
                            <a:gd name="csX3406" fmla="*/ 575048 w 1619476"/>
                            <a:gd name="csY3406" fmla="*/ 395303 h 693081"/>
                            <a:gd name="csX3407" fmla="*/ 582348 w 1619476"/>
                            <a:gd name="csY3407" fmla="*/ 417000 h 693081"/>
                            <a:gd name="csX3408" fmla="*/ 584316 w 1619476"/>
                            <a:gd name="csY3408" fmla="*/ 439624 h 693081"/>
                            <a:gd name="csX3409" fmla="*/ 593698 w 1619476"/>
                            <a:gd name="csY3409" fmla="*/ 479450 h 693081"/>
                            <a:gd name="csX3410" fmla="*/ 591832 w 1619476"/>
                            <a:gd name="csY3410" fmla="*/ 479755 h 693081"/>
                            <a:gd name="csX3411" fmla="*/ 589636 w 1619476"/>
                            <a:gd name="csY3411" fmla="*/ 479552 h 693081"/>
                            <a:gd name="csX3412" fmla="*/ 576292 w 1619476"/>
                            <a:gd name="csY3412" fmla="*/ 478727 h 693081"/>
                            <a:gd name="csX3413" fmla="*/ 574718 w 1619476"/>
                            <a:gd name="csY3413" fmla="*/ 478930 h 693081"/>
                            <a:gd name="csX3414" fmla="*/ 564612 w 1619476"/>
                            <a:gd name="csY3414" fmla="*/ 426699 h 693081"/>
                            <a:gd name="csX3415" fmla="*/ 563965 w 1619476"/>
                            <a:gd name="csY3415" fmla="*/ 431765 h 693081"/>
                            <a:gd name="csX3416" fmla="*/ 563152 w 1619476"/>
                            <a:gd name="csY3416" fmla="*/ 431600 h 693081"/>
                            <a:gd name="csX3417" fmla="*/ 562416 w 1619476"/>
                            <a:gd name="csY3417" fmla="*/ 426484 h 693081"/>
                            <a:gd name="csX3418" fmla="*/ 561489 w 1619476"/>
                            <a:gd name="csY3418" fmla="*/ 419704 h 693081"/>
                            <a:gd name="csX3419" fmla="*/ 560753 w 1619476"/>
                            <a:gd name="csY3419" fmla="*/ 412722 h 693081"/>
                            <a:gd name="csX3420" fmla="*/ 558874 w 1619476"/>
                            <a:gd name="csY3420" fmla="*/ 398959 h 693081"/>
                            <a:gd name="csX3421" fmla="*/ 564828 w 1619476"/>
                            <a:gd name="csY3421" fmla="*/ 392802 h 693081"/>
                            <a:gd name="csX3422" fmla="*/ 567329 w 1619476"/>
                            <a:gd name="csY3422" fmla="*/ 393424 h 693081"/>
                            <a:gd name="csX3423" fmla="*/ 569716 w 1619476"/>
                            <a:gd name="csY3423" fmla="*/ 394478 h 693081"/>
                            <a:gd name="csX3424" fmla="*/ 565552 w 1619476"/>
                            <a:gd name="csY3424" fmla="*/ 401156 h 693081"/>
                            <a:gd name="csX3425" fmla="*/ 564714 w 1619476"/>
                            <a:gd name="csY3425" fmla="*/ 402920 h 693081"/>
                            <a:gd name="csX3426" fmla="*/ 564079 w 1619476"/>
                            <a:gd name="csY3426" fmla="*/ 407300 h 693081"/>
                            <a:gd name="csX3427" fmla="*/ 564612 w 1619476"/>
                            <a:gd name="csY3427" fmla="*/ 426700 h 693081"/>
                            <a:gd name="csX3428" fmla="*/ 572953 w 1619476"/>
                            <a:gd name="csY3428" fmla="*/ 492476 h 693081"/>
                            <a:gd name="csX3429" fmla="*/ 571493 w 1619476"/>
                            <a:gd name="csY3429" fmla="*/ 495409 h 693081"/>
                            <a:gd name="csX3430" fmla="*/ 570135 w 1619476"/>
                            <a:gd name="csY3430" fmla="*/ 498329 h 693081"/>
                            <a:gd name="csX3431" fmla="*/ 559077 w 1619476"/>
                            <a:gd name="csY3431" fmla="*/ 498735 h 693081"/>
                            <a:gd name="csX3432" fmla="*/ 549390 w 1619476"/>
                            <a:gd name="csY3432" fmla="*/ 497275 h 693081"/>
                            <a:gd name="csX3433" fmla="*/ 553046 w 1619476"/>
                            <a:gd name="csY3433" fmla="*/ 496133 h 693081"/>
                            <a:gd name="csX3434" fmla="*/ 546051 w 1619476"/>
                            <a:gd name="csY3434" fmla="*/ 495828 h 693081"/>
                            <a:gd name="csX3435" fmla="*/ 532504 w 1619476"/>
                            <a:gd name="csY3435" fmla="*/ 496970 h 693081"/>
                            <a:gd name="csX3436" fmla="*/ 518945 w 1619476"/>
                            <a:gd name="csY3436" fmla="*/ 498532 h 693081"/>
                            <a:gd name="csX3437" fmla="*/ 508928 w 1619476"/>
                            <a:gd name="csY3437" fmla="*/ 498837 h 693081"/>
                            <a:gd name="csX3438" fmla="*/ 496524 w 1619476"/>
                            <a:gd name="csY3438" fmla="*/ 500195 h 693081"/>
                            <a:gd name="csX3439" fmla="*/ 487040 w 1619476"/>
                            <a:gd name="csY3439" fmla="*/ 500398 h 693081"/>
                            <a:gd name="csX3440" fmla="*/ 485161 w 1619476"/>
                            <a:gd name="csY3440" fmla="*/ 499890 h 693081"/>
                            <a:gd name="csX3441" fmla="*/ 492563 w 1619476"/>
                            <a:gd name="csY3441" fmla="*/ 498215 h 693081"/>
                            <a:gd name="csX3442" fmla="*/ 497984 w 1619476"/>
                            <a:gd name="csY3442" fmla="*/ 498012 h 693081"/>
                            <a:gd name="csX3443" fmla="*/ 500384 w 1619476"/>
                            <a:gd name="csY3443" fmla="*/ 497389 h 693081"/>
                            <a:gd name="csX3444" fmla="*/ 498302 w 1619476"/>
                            <a:gd name="csY3444" fmla="*/ 496348 h 693081"/>
                            <a:gd name="csX3445" fmla="*/ 490595 w 1619476"/>
                            <a:gd name="csY3445" fmla="*/ 495929 h 693081"/>
                            <a:gd name="csX3446" fmla="*/ 489440 w 1619476"/>
                            <a:gd name="csY3446" fmla="*/ 495409 h 693081"/>
                            <a:gd name="csX3447" fmla="*/ 490900 w 1619476"/>
                            <a:gd name="csY3447" fmla="*/ 494673 h 693081"/>
                            <a:gd name="csX3448" fmla="*/ 495686 w 1619476"/>
                            <a:gd name="csY3448" fmla="*/ 493314 h 693081"/>
                            <a:gd name="csX3449" fmla="*/ 492563 w 1619476"/>
                            <a:gd name="csY3449" fmla="*/ 492794 h 693081"/>
                            <a:gd name="csX3450" fmla="*/ 488386 w 1619476"/>
                            <a:gd name="csY3450" fmla="*/ 491651 h 693081"/>
                            <a:gd name="csX3451" fmla="*/ 491103 w 1619476"/>
                            <a:gd name="csY3451" fmla="*/ 491029 h 693081"/>
                            <a:gd name="csX3452" fmla="*/ 527286 w 1619476"/>
                            <a:gd name="csY3452" fmla="*/ 489048 h 693081"/>
                            <a:gd name="csX3453" fmla="*/ 539601 w 1619476"/>
                            <a:gd name="csY3453" fmla="*/ 487271 h 693081"/>
                            <a:gd name="csX3454" fmla="*/ 549707 w 1619476"/>
                            <a:gd name="csY3454" fmla="*/ 481317 h 693081"/>
                            <a:gd name="csX3455" fmla="*/ 551992 w 1619476"/>
                            <a:gd name="csY3455" fmla="*/ 479755 h 693081"/>
                            <a:gd name="csX3456" fmla="*/ 550012 w 1619476"/>
                            <a:gd name="csY3456" fmla="*/ 484656 h 693081"/>
                            <a:gd name="csX3457" fmla="*/ 544489 w 1619476"/>
                            <a:gd name="csY3457" fmla="*/ 488211 h 693081"/>
                            <a:gd name="csX3458" fmla="*/ 544476 w 1619476"/>
                            <a:gd name="csY3458" fmla="*/ 488249 h 693081"/>
                            <a:gd name="csX3459" fmla="*/ 544438 w 1619476"/>
                            <a:gd name="csY3459" fmla="*/ 488211 h 693081"/>
                            <a:gd name="csX3460" fmla="*/ 544070 w 1619476"/>
                            <a:gd name="csY3460" fmla="*/ 488211 h 693081"/>
                            <a:gd name="csX3461" fmla="*/ 543816 w 1619476"/>
                            <a:gd name="csY3461" fmla="*/ 488337 h 693081"/>
                            <a:gd name="csX3462" fmla="*/ 543969 w 1619476"/>
                            <a:gd name="csY3462" fmla="*/ 488604 h 693081"/>
                            <a:gd name="csX3463" fmla="*/ 544311 w 1619476"/>
                            <a:gd name="csY3463" fmla="*/ 488629 h 693081"/>
                            <a:gd name="csX3464" fmla="*/ 544388 w 1619476"/>
                            <a:gd name="csY3464" fmla="*/ 488629 h 693081"/>
                            <a:gd name="csX3465" fmla="*/ 552196 w 1619476"/>
                            <a:gd name="csY3465" fmla="*/ 488845 h 693081"/>
                            <a:gd name="csX3466" fmla="*/ 555014 w 1619476"/>
                            <a:gd name="csY3466" fmla="*/ 486852 h 693081"/>
                            <a:gd name="csX3467" fmla="*/ 553770 w 1619476"/>
                            <a:gd name="csY3467" fmla="*/ 478409 h 693081"/>
                            <a:gd name="csX3468" fmla="*/ 553567 w 1619476"/>
                            <a:gd name="csY3468" fmla="*/ 476949 h 693081"/>
                            <a:gd name="csX3469" fmla="*/ 551472 w 1619476"/>
                            <a:gd name="csY3469" fmla="*/ 475908 h 693081"/>
                            <a:gd name="csX3470" fmla="*/ 551383 w 1619476"/>
                            <a:gd name="csY3470" fmla="*/ 473928 h 693081"/>
                            <a:gd name="csX3471" fmla="*/ 545530 w 1619476"/>
                            <a:gd name="csY3471" fmla="*/ 430038 h 693081"/>
                            <a:gd name="csX3472" fmla="*/ 542928 w 1619476"/>
                            <a:gd name="csY3472" fmla="*/ 409586 h 693081"/>
                            <a:gd name="csX3473" fmla="*/ 540833 w 1619476"/>
                            <a:gd name="csY3473" fmla="*/ 396154 h 693081"/>
                            <a:gd name="csX3474" fmla="*/ 536986 w 1619476"/>
                            <a:gd name="csY3474" fmla="*/ 383420 h 693081"/>
                            <a:gd name="csX3475" fmla="*/ 533025 w 1619476"/>
                            <a:gd name="csY3475" fmla="*/ 363817 h 693081"/>
                            <a:gd name="csX3476" fmla="*/ 532809 w 1619476"/>
                            <a:gd name="csY3476" fmla="*/ 356213 h 693081"/>
                            <a:gd name="csX3477" fmla="*/ 532288 w 1619476"/>
                            <a:gd name="csY3477" fmla="*/ 351731 h 693081"/>
                            <a:gd name="csX3478" fmla="*/ 532606 w 1619476"/>
                            <a:gd name="csY3478" fmla="*/ 339530 h 693081"/>
                            <a:gd name="csX3479" fmla="*/ 540833 w 1619476"/>
                            <a:gd name="csY3479" fmla="*/ 317846 h 693081"/>
                            <a:gd name="csX3480" fmla="*/ 552107 w 1619476"/>
                            <a:gd name="csY3480" fmla="*/ 299272 h 693081"/>
                            <a:gd name="csX3481" fmla="*/ 557629 w 1619476"/>
                            <a:gd name="csY3481" fmla="*/ 296987 h 693081"/>
                            <a:gd name="csX3482" fmla="*/ 563673 w 1619476"/>
                            <a:gd name="csY3482" fmla="*/ 295641 h 693081"/>
                            <a:gd name="csX3483" fmla="*/ 574718 w 1619476"/>
                            <a:gd name="csY3483" fmla="*/ 293648 h 693081"/>
                            <a:gd name="csX3484" fmla="*/ 575772 w 1619476"/>
                            <a:gd name="csY3484" fmla="*/ 294067 h 693081"/>
                            <a:gd name="csX3485" fmla="*/ 568992 w 1619476"/>
                            <a:gd name="csY3485" fmla="*/ 295426 h 693081"/>
                            <a:gd name="csX3486" fmla="*/ 562416 w 1619476"/>
                            <a:gd name="csY3486" fmla="*/ 298231 h 693081"/>
                            <a:gd name="csX3487" fmla="*/ 554709 w 1619476"/>
                            <a:gd name="csY3487" fmla="*/ 302002 h 693081"/>
                            <a:gd name="csX3488" fmla="*/ 551789 w 1619476"/>
                            <a:gd name="csY3488" fmla="*/ 305950 h 693081"/>
                            <a:gd name="csX3489" fmla="*/ 547104 w 1619476"/>
                            <a:gd name="csY3489" fmla="*/ 313352 h 693081"/>
                            <a:gd name="csX3490" fmla="*/ 544489 w 1619476"/>
                            <a:gd name="csY3490" fmla="*/ 322950 h 693081"/>
                            <a:gd name="csX3491" fmla="*/ 540211 w 1619476"/>
                            <a:gd name="csY3491" fmla="*/ 331088 h 693081"/>
                            <a:gd name="csX3492" fmla="*/ 539601 w 1619476"/>
                            <a:gd name="csY3492" fmla="*/ 337855 h 693081"/>
                            <a:gd name="csX3493" fmla="*/ 540744 w 1619476"/>
                            <a:gd name="csY3493" fmla="*/ 353915 h 693081"/>
                            <a:gd name="csX3494" fmla="*/ 541772 w 1619476"/>
                            <a:gd name="csY3494" fmla="*/ 361215 h 693081"/>
                            <a:gd name="csX3495" fmla="*/ 540744 w 1619476"/>
                            <a:gd name="csY3495" fmla="*/ 358701 h 693081"/>
                            <a:gd name="csX3496" fmla="*/ 536872 w 1619476"/>
                            <a:gd name="csY3496" fmla="*/ 340368 h 693081"/>
                            <a:gd name="csX3497" fmla="*/ 536554 w 1619476"/>
                            <a:gd name="csY3497" fmla="*/ 337347 h 693081"/>
                            <a:gd name="csX3498" fmla="*/ 535729 w 1619476"/>
                            <a:gd name="csY3498" fmla="*/ 339429 h 693081"/>
                            <a:gd name="csX3499" fmla="*/ 536148 w 1619476"/>
                            <a:gd name="csY3499" fmla="*/ 348494 h 693081"/>
                            <a:gd name="csX3500" fmla="*/ 537621 w 1619476"/>
                            <a:gd name="csY3500" fmla="*/ 357660 h 693081"/>
                            <a:gd name="csX3501" fmla="*/ 540934 w 1619476"/>
                            <a:gd name="csY3501" fmla="*/ 371118 h 693081"/>
                            <a:gd name="csX3502" fmla="*/ 545530 w 1619476"/>
                            <a:gd name="csY3502" fmla="*/ 382176 h 693081"/>
                            <a:gd name="csX3503" fmla="*/ 546685 w 1619476"/>
                            <a:gd name="csY3503" fmla="*/ 385921 h 693081"/>
                            <a:gd name="csX3504" fmla="*/ 544692 w 1619476"/>
                            <a:gd name="csY3504" fmla="*/ 383115 h 693081"/>
                            <a:gd name="csX3505" fmla="*/ 541150 w 1619476"/>
                            <a:gd name="csY3505" fmla="*/ 377059 h 693081"/>
                            <a:gd name="csX3506" fmla="*/ 539385 w 1619476"/>
                            <a:gd name="csY3506" fmla="*/ 374038 h 693081"/>
                            <a:gd name="csX3507" fmla="*/ 538966 w 1619476"/>
                            <a:gd name="csY3507" fmla="*/ 375294 h 693081"/>
                            <a:gd name="csX3508" fmla="*/ 540629 w 1619476"/>
                            <a:gd name="csY3508" fmla="*/ 379243 h 693081"/>
                            <a:gd name="csX3509" fmla="*/ 542712 w 1619476"/>
                            <a:gd name="csY3509" fmla="*/ 384677 h 693081"/>
                            <a:gd name="csX3510" fmla="*/ 545746 w 1619476"/>
                            <a:gd name="csY3510" fmla="*/ 399366 h 693081"/>
                            <a:gd name="csX3511" fmla="*/ 547930 w 1619476"/>
                            <a:gd name="csY3511" fmla="*/ 415959 h 693081"/>
                            <a:gd name="csX3512" fmla="*/ 548869 w 1619476"/>
                            <a:gd name="csY3512" fmla="*/ 424186 h 693081"/>
                            <a:gd name="csX3513" fmla="*/ 550634 w 1619476"/>
                            <a:gd name="csY3513" fmla="*/ 427106 h 693081"/>
                            <a:gd name="csX3514" fmla="*/ 551573 w 1619476"/>
                            <a:gd name="csY3514" fmla="*/ 435866 h 693081"/>
                            <a:gd name="csX3515" fmla="*/ 552830 w 1619476"/>
                            <a:gd name="csY3515" fmla="*/ 449006 h 693081"/>
                            <a:gd name="csX3516" fmla="*/ 553465 w 1619476"/>
                            <a:gd name="csY3516" fmla="*/ 457652 h 693081"/>
                            <a:gd name="csX3517" fmla="*/ 554811 w 1619476"/>
                            <a:gd name="csY3517" fmla="*/ 462146 h 693081"/>
                            <a:gd name="csX3518" fmla="*/ 556169 w 1619476"/>
                            <a:gd name="csY3518" fmla="*/ 468507 h 693081"/>
                            <a:gd name="csX3519" fmla="*/ 556474 w 1619476"/>
                            <a:gd name="csY3519" fmla="*/ 467047 h 693081"/>
                            <a:gd name="csX3520" fmla="*/ 554912 w 1619476"/>
                            <a:gd name="csY3520" fmla="*/ 453284 h 693081"/>
                            <a:gd name="csX3521" fmla="*/ 553363 w 1619476"/>
                            <a:gd name="csY3521" fmla="*/ 420326 h 693081"/>
                            <a:gd name="csX3522" fmla="*/ 552932 w 1619476"/>
                            <a:gd name="csY3522" fmla="*/ 413141 h 693081"/>
                            <a:gd name="csX3523" fmla="*/ 550113 w 1619476"/>
                            <a:gd name="csY3523" fmla="*/ 387901 h 693081"/>
                            <a:gd name="csX3524" fmla="*/ 549390 w 1619476"/>
                            <a:gd name="csY3524" fmla="*/ 385299 h 693081"/>
                            <a:gd name="csX3525" fmla="*/ 550634 w 1619476"/>
                            <a:gd name="csY3525" fmla="*/ 387482 h 693081"/>
                            <a:gd name="csX3526" fmla="*/ 551472 w 1619476"/>
                            <a:gd name="csY3526" fmla="*/ 390098 h 693081"/>
                            <a:gd name="csX3527" fmla="*/ 555128 w 1619476"/>
                            <a:gd name="csY3527" fmla="*/ 403339 h 693081"/>
                            <a:gd name="csX3528" fmla="*/ 556474 w 1619476"/>
                            <a:gd name="csY3528" fmla="*/ 418447 h 693081"/>
                            <a:gd name="csX3529" fmla="*/ 557629 w 1619476"/>
                            <a:gd name="csY3529" fmla="*/ 442125 h 693081"/>
                            <a:gd name="csX3530" fmla="*/ 559711 w 1619476"/>
                            <a:gd name="csY3530" fmla="*/ 460267 h 693081"/>
                            <a:gd name="csX3531" fmla="*/ 562530 w 1619476"/>
                            <a:gd name="csY3531" fmla="*/ 480390 h 693081"/>
                            <a:gd name="csX3532" fmla="*/ 560549 w 1619476"/>
                            <a:gd name="csY3532" fmla="*/ 494266 h 693081"/>
                            <a:gd name="csX3533" fmla="*/ 556893 w 1619476"/>
                            <a:gd name="csY3533" fmla="*/ 495714 h 693081"/>
                            <a:gd name="csX3534" fmla="*/ 554709 w 1619476"/>
                            <a:gd name="csY3534" fmla="*/ 496450 h 693081"/>
                            <a:gd name="csX3535" fmla="*/ 560143 w 1619476"/>
                            <a:gd name="csY3535" fmla="*/ 496869 h 693081"/>
                            <a:gd name="csX3536" fmla="*/ 566072 w 1619476"/>
                            <a:gd name="csY3536" fmla="*/ 495929 h 693081"/>
                            <a:gd name="csX3537" fmla="*/ 567227 w 1619476"/>
                            <a:gd name="csY3537" fmla="*/ 491435 h 693081"/>
                            <a:gd name="csX3538" fmla="*/ 562415 w 1619476"/>
                            <a:gd name="csY3538" fmla="*/ 468392 h 693081"/>
                            <a:gd name="csX3539" fmla="*/ 560651 w 1619476"/>
                            <a:gd name="csY3539" fmla="*/ 450047 h 693081"/>
                            <a:gd name="csX3540" fmla="*/ 559927 w 1619476"/>
                            <a:gd name="csY3540" fmla="*/ 438900 h 693081"/>
                            <a:gd name="csX3541" fmla="*/ 568167 w 1619476"/>
                            <a:gd name="csY3541" fmla="*/ 482688 h 693081"/>
                            <a:gd name="csX3542" fmla="*/ 569309 w 1619476"/>
                            <a:gd name="csY3542" fmla="*/ 483831 h 693081"/>
                            <a:gd name="csX3543" fmla="*/ 568890 w 1619476"/>
                            <a:gd name="csY3543" fmla="*/ 481850 h 693081"/>
                            <a:gd name="csX3544" fmla="*/ 565958 w 1619476"/>
                            <a:gd name="csY3544" fmla="*/ 465269 h 693081"/>
                            <a:gd name="csX3545" fmla="*/ 565437 w 1619476"/>
                            <a:gd name="csY3545" fmla="*/ 461829 h 693081"/>
                            <a:gd name="csX3546" fmla="*/ 566808 w 1619476"/>
                            <a:gd name="csY3546" fmla="*/ 456725 h 693081"/>
                            <a:gd name="csX3547" fmla="*/ 568167 w 1619476"/>
                            <a:gd name="csY3547" fmla="*/ 456509 h 693081"/>
                            <a:gd name="csX3548" fmla="*/ 568776 w 1619476"/>
                            <a:gd name="csY3548" fmla="*/ 460470 h 693081"/>
                            <a:gd name="csX3549" fmla="*/ 571696 w 1619476"/>
                            <a:gd name="csY3549" fmla="*/ 480707 h 693081"/>
                            <a:gd name="csX3550" fmla="*/ 572953 w 1619476"/>
                            <a:gd name="csY3550" fmla="*/ 492476 h 693081"/>
                            <a:gd name="csX3551" fmla="*/ 440916 w 1619476"/>
                            <a:gd name="csY3551" fmla="*/ 425785 h 693081"/>
                            <a:gd name="csX3552" fmla="*/ 399642 w 1619476"/>
                            <a:gd name="csY3552" fmla="*/ 428477 h 693081"/>
                            <a:gd name="csX3553" fmla="*/ 378897 w 1619476"/>
                            <a:gd name="csY3553" fmla="*/ 426281 h 693081"/>
                            <a:gd name="csX3554" fmla="*/ 359713 w 1619476"/>
                            <a:gd name="csY3554" fmla="*/ 422091 h 693081"/>
                            <a:gd name="csX3555" fmla="*/ 359611 w 1619476"/>
                            <a:gd name="csY3555" fmla="*/ 422091 h 693081"/>
                            <a:gd name="csX3556" fmla="*/ 340644 w 1619476"/>
                            <a:gd name="csY3556" fmla="*/ 426293 h 693081"/>
                            <a:gd name="csX3557" fmla="*/ 320330 w 1619476"/>
                            <a:gd name="csY3557" fmla="*/ 428477 h 693081"/>
                            <a:gd name="csX3558" fmla="*/ 278370 w 1619476"/>
                            <a:gd name="csY3558" fmla="*/ 425938 h 693081"/>
                            <a:gd name="csX3559" fmla="*/ 268303 w 1619476"/>
                            <a:gd name="csY3559" fmla="*/ 408761 h 693081"/>
                            <a:gd name="csX3560" fmla="*/ 315595 w 1619476"/>
                            <a:gd name="csY3560" fmla="*/ 407808 h 693081"/>
                            <a:gd name="csX3561" fmla="*/ 339400 w 1619476"/>
                            <a:gd name="csY3561" fmla="*/ 405650 h 693081"/>
                            <a:gd name="csX3562" fmla="*/ 359612 w 1619476"/>
                            <a:gd name="csY3562" fmla="*/ 401410 h 693081"/>
                            <a:gd name="csX3563" fmla="*/ 359713 w 1619476"/>
                            <a:gd name="csY3563" fmla="*/ 401410 h 693081"/>
                            <a:gd name="csX3564" fmla="*/ 379963 w 1619476"/>
                            <a:gd name="csY3564" fmla="*/ 405663 h 693081"/>
                            <a:gd name="csX3565" fmla="*/ 403844 w 1619476"/>
                            <a:gd name="csY3565" fmla="*/ 407808 h 693081"/>
                            <a:gd name="csX3566" fmla="*/ 450933 w 1619476"/>
                            <a:gd name="csY3566" fmla="*/ 408646 h 693081"/>
                            <a:gd name="csX3567" fmla="*/ 440916 w 1619476"/>
                            <a:gd name="csY3567" fmla="*/ 425786 h 693081"/>
                            <a:gd name="csX3568" fmla="*/ 179888 w 1619476"/>
                            <a:gd name="csY3568" fmla="*/ 487271 h 693081"/>
                            <a:gd name="csX3569" fmla="*/ 192191 w 1619476"/>
                            <a:gd name="csY3569" fmla="*/ 489048 h 693081"/>
                            <a:gd name="csX3570" fmla="*/ 228361 w 1619476"/>
                            <a:gd name="csY3570" fmla="*/ 491029 h 693081"/>
                            <a:gd name="csX3571" fmla="*/ 231091 w 1619476"/>
                            <a:gd name="csY3571" fmla="*/ 491651 h 693081"/>
                            <a:gd name="csX3572" fmla="*/ 226901 w 1619476"/>
                            <a:gd name="csY3572" fmla="*/ 492794 h 693081"/>
                            <a:gd name="csX3573" fmla="*/ 223791 w 1619476"/>
                            <a:gd name="csY3573" fmla="*/ 493327 h 693081"/>
                            <a:gd name="csX3574" fmla="*/ 228564 w 1619476"/>
                            <a:gd name="csY3574" fmla="*/ 494673 h 693081"/>
                            <a:gd name="csX3575" fmla="*/ 230037 w 1619476"/>
                            <a:gd name="csY3575" fmla="*/ 495409 h 693081"/>
                            <a:gd name="csX3576" fmla="*/ 228882 w 1619476"/>
                            <a:gd name="csY3576" fmla="*/ 495929 h 693081"/>
                            <a:gd name="csX3577" fmla="*/ 221175 w 1619476"/>
                            <a:gd name="csY3577" fmla="*/ 496348 h 693081"/>
                            <a:gd name="csX3578" fmla="*/ 219093 w 1619476"/>
                            <a:gd name="csY3578" fmla="*/ 497389 h 693081"/>
                            <a:gd name="csX3579" fmla="*/ 221480 w 1619476"/>
                            <a:gd name="csY3579" fmla="*/ 498012 h 693081"/>
                            <a:gd name="csX3580" fmla="*/ 226901 w 1619476"/>
                            <a:gd name="csY3580" fmla="*/ 498215 h 693081"/>
                            <a:gd name="csX3581" fmla="*/ 234303 w 1619476"/>
                            <a:gd name="csY3581" fmla="*/ 499890 h 693081"/>
                            <a:gd name="csX3582" fmla="*/ 232437 w 1619476"/>
                            <a:gd name="csY3582" fmla="*/ 500411 h 693081"/>
                            <a:gd name="csX3583" fmla="*/ 222953 w 1619476"/>
                            <a:gd name="csY3583" fmla="*/ 500208 h 693081"/>
                            <a:gd name="csX3584" fmla="*/ 210536 w 1619476"/>
                            <a:gd name="csY3584" fmla="*/ 498837 h 693081"/>
                            <a:gd name="csX3585" fmla="*/ 200532 w 1619476"/>
                            <a:gd name="csY3585" fmla="*/ 498532 h 693081"/>
                            <a:gd name="csX3586" fmla="*/ 186973 w 1619476"/>
                            <a:gd name="csY3586" fmla="*/ 496970 h 693081"/>
                            <a:gd name="csX3587" fmla="*/ 173426 w 1619476"/>
                            <a:gd name="csY3587" fmla="*/ 495815 h 693081"/>
                            <a:gd name="csX3588" fmla="*/ 166443 w 1619476"/>
                            <a:gd name="csY3588" fmla="*/ 496133 h 693081"/>
                            <a:gd name="csX3589" fmla="*/ 170087 w 1619476"/>
                            <a:gd name="csY3589" fmla="*/ 497275 h 693081"/>
                            <a:gd name="csX3590" fmla="*/ 160387 w 1619476"/>
                            <a:gd name="csY3590" fmla="*/ 498748 h 693081"/>
                            <a:gd name="csX3591" fmla="*/ 149329 w 1619476"/>
                            <a:gd name="csY3591" fmla="*/ 498329 h 693081"/>
                            <a:gd name="csX3592" fmla="*/ 147984 w 1619476"/>
                            <a:gd name="csY3592" fmla="*/ 495409 h 693081"/>
                            <a:gd name="csX3593" fmla="*/ 146524 w 1619476"/>
                            <a:gd name="csY3593" fmla="*/ 492476 h 693081"/>
                            <a:gd name="csX3594" fmla="*/ 147780 w 1619476"/>
                            <a:gd name="csY3594" fmla="*/ 480695 h 693081"/>
                            <a:gd name="csX3595" fmla="*/ 150688 w 1619476"/>
                            <a:gd name="csY3595" fmla="*/ 460470 h 693081"/>
                            <a:gd name="csX3596" fmla="*/ 151323 w 1619476"/>
                            <a:gd name="csY3596" fmla="*/ 456509 h 693081"/>
                            <a:gd name="csX3597" fmla="*/ 152668 w 1619476"/>
                            <a:gd name="csY3597" fmla="*/ 456725 h 693081"/>
                            <a:gd name="csX3598" fmla="*/ 154027 w 1619476"/>
                            <a:gd name="csY3598" fmla="*/ 461829 h 693081"/>
                            <a:gd name="csX3599" fmla="*/ 153506 w 1619476"/>
                            <a:gd name="csY3599" fmla="*/ 465269 h 693081"/>
                            <a:gd name="csX3600" fmla="*/ 150586 w 1619476"/>
                            <a:gd name="csY3600" fmla="*/ 481850 h 693081"/>
                            <a:gd name="csX3601" fmla="*/ 150167 w 1619476"/>
                            <a:gd name="csY3601" fmla="*/ 483831 h 693081"/>
                            <a:gd name="csX3602" fmla="*/ 151323 w 1619476"/>
                            <a:gd name="csY3602" fmla="*/ 482688 h 693081"/>
                            <a:gd name="csX3603" fmla="*/ 159562 w 1619476"/>
                            <a:gd name="csY3603" fmla="*/ 438900 h 693081"/>
                            <a:gd name="csX3604" fmla="*/ 158826 w 1619476"/>
                            <a:gd name="csY3604" fmla="*/ 450047 h 693081"/>
                            <a:gd name="csX3605" fmla="*/ 157048 w 1619476"/>
                            <a:gd name="csY3605" fmla="*/ 468392 h 693081"/>
                            <a:gd name="csX3606" fmla="*/ 152262 w 1619476"/>
                            <a:gd name="csY3606" fmla="*/ 491435 h 693081"/>
                            <a:gd name="csX3607" fmla="*/ 153405 w 1619476"/>
                            <a:gd name="csY3607" fmla="*/ 495929 h 693081"/>
                            <a:gd name="csX3608" fmla="*/ 159346 w 1619476"/>
                            <a:gd name="csY3608" fmla="*/ 496856 h 693081"/>
                            <a:gd name="csX3609" fmla="*/ 164755 w 1619476"/>
                            <a:gd name="csY3609" fmla="*/ 496450 h 693081"/>
                            <a:gd name="csX3610" fmla="*/ 162571 w 1619476"/>
                            <a:gd name="csY3610" fmla="*/ 495714 h 693081"/>
                            <a:gd name="csX3611" fmla="*/ 158928 w 1619476"/>
                            <a:gd name="csY3611" fmla="*/ 494266 h 693081"/>
                            <a:gd name="csX3612" fmla="*/ 156947 w 1619476"/>
                            <a:gd name="csY3612" fmla="*/ 480390 h 693081"/>
                            <a:gd name="csX3613" fmla="*/ 159765 w 1619476"/>
                            <a:gd name="csY3613" fmla="*/ 460267 h 693081"/>
                            <a:gd name="csX3614" fmla="*/ 161848 w 1619476"/>
                            <a:gd name="csY3614" fmla="*/ 442112 h 693081"/>
                            <a:gd name="csX3615" fmla="*/ 162990 w 1619476"/>
                            <a:gd name="csY3615" fmla="*/ 418447 h 693081"/>
                            <a:gd name="csX3616" fmla="*/ 164349 w 1619476"/>
                            <a:gd name="csY3616" fmla="*/ 403339 h 693081"/>
                            <a:gd name="csX3617" fmla="*/ 168005 w 1619476"/>
                            <a:gd name="csY3617" fmla="*/ 390098 h 693081"/>
                            <a:gd name="csX3618" fmla="*/ 168830 w 1619476"/>
                            <a:gd name="csY3618" fmla="*/ 387495 h 693081"/>
                            <a:gd name="csX3619" fmla="*/ 170087 w 1619476"/>
                            <a:gd name="csY3619" fmla="*/ 385299 h 693081"/>
                            <a:gd name="csX3620" fmla="*/ 169351 w 1619476"/>
                            <a:gd name="csY3620" fmla="*/ 387901 h 693081"/>
                            <a:gd name="csX3621" fmla="*/ 166532 w 1619476"/>
                            <a:gd name="csY3621" fmla="*/ 413141 h 693081"/>
                            <a:gd name="csX3622" fmla="*/ 166126 w 1619476"/>
                            <a:gd name="csY3622" fmla="*/ 420339 h 693081"/>
                            <a:gd name="csX3623" fmla="*/ 164552 w 1619476"/>
                            <a:gd name="csY3623" fmla="*/ 453285 h 693081"/>
                            <a:gd name="csX3624" fmla="*/ 162990 w 1619476"/>
                            <a:gd name="csY3624" fmla="*/ 467047 h 693081"/>
                            <a:gd name="csX3625" fmla="*/ 163308 w 1619476"/>
                            <a:gd name="csY3625" fmla="*/ 468507 h 693081"/>
                            <a:gd name="csX3626" fmla="*/ 164666 w 1619476"/>
                            <a:gd name="csY3626" fmla="*/ 462146 h 693081"/>
                            <a:gd name="csX3627" fmla="*/ 166025 w 1619476"/>
                            <a:gd name="csY3627" fmla="*/ 457665 h 693081"/>
                            <a:gd name="csX3628" fmla="*/ 166647 w 1619476"/>
                            <a:gd name="csY3628" fmla="*/ 449006 h 693081"/>
                            <a:gd name="csX3629" fmla="*/ 167891 w 1619476"/>
                            <a:gd name="csY3629" fmla="*/ 435879 h 693081"/>
                            <a:gd name="csX3630" fmla="*/ 168830 w 1619476"/>
                            <a:gd name="csY3630" fmla="*/ 427106 h 693081"/>
                            <a:gd name="csX3631" fmla="*/ 170595 w 1619476"/>
                            <a:gd name="csY3631" fmla="*/ 424186 h 693081"/>
                            <a:gd name="csX3632" fmla="*/ 171535 w 1619476"/>
                            <a:gd name="csY3632" fmla="*/ 415959 h 693081"/>
                            <a:gd name="csX3633" fmla="*/ 173731 w 1619476"/>
                            <a:gd name="csY3633" fmla="*/ 399378 h 693081"/>
                            <a:gd name="csX3634" fmla="*/ 176753 w 1619476"/>
                            <a:gd name="csY3634" fmla="*/ 384689 h 693081"/>
                            <a:gd name="csX3635" fmla="*/ 178847 w 1619476"/>
                            <a:gd name="csY3635" fmla="*/ 379256 h 693081"/>
                            <a:gd name="csX3636" fmla="*/ 180511 w 1619476"/>
                            <a:gd name="csY3636" fmla="*/ 375294 h 693081"/>
                            <a:gd name="csX3637" fmla="*/ 180092 w 1619476"/>
                            <a:gd name="csY3637" fmla="*/ 374038 h 693081"/>
                            <a:gd name="csX3638" fmla="*/ 178314 w 1619476"/>
                            <a:gd name="csY3638" fmla="*/ 377059 h 693081"/>
                            <a:gd name="csX3639" fmla="*/ 174772 w 1619476"/>
                            <a:gd name="csY3639" fmla="*/ 383115 h 693081"/>
                            <a:gd name="csX3640" fmla="*/ 172792 w 1619476"/>
                            <a:gd name="csY3640" fmla="*/ 385933 h 693081"/>
                            <a:gd name="csX3641" fmla="*/ 173934 w 1619476"/>
                            <a:gd name="csY3641" fmla="*/ 382176 h 693081"/>
                            <a:gd name="csX3642" fmla="*/ 178530 w 1619476"/>
                            <a:gd name="csY3642" fmla="*/ 371118 h 693081"/>
                            <a:gd name="csX3643" fmla="*/ 181869 w 1619476"/>
                            <a:gd name="csY3643" fmla="*/ 357673 h 693081"/>
                            <a:gd name="csX3644" fmla="*/ 183316 w 1619476"/>
                            <a:gd name="csY3644" fmla="*/ 348494 h 693081"/>
                            <a:gd name="csX3645" fmla="*/ 183748 w 1619476"/>
                            <a:gd name="csY3645" fmla="*/ 339429 h 693081"/>
                            <a:gd name="csX3646" fmla="*/ 182910 w 1619476"/>
                            <a:gd name="csY3646" fmla="*/ 337347 h 693081"/>
                            <a:gd name="csX3647" fmla="*/ 182593 w 1619476"/>
                            <a:gd name="csY3647" fmla="*/ 340368 h 693081"/>
                            <a:gd name="csX3648" fmla="*/ 178733 w 1619476"/>
                            <a:gd name="csY3648" fmla="*/ 358714 h 693081"/>
                            <a:gd name="csX3649" fmla="*/ 177692 w 1619476"/>
                            <a:gd name="csY3649" fmla="*/ 361215 h 693081"/>
                            <a:gd name="csX3650" fmla="*/ 178733 w 1619476"/>
                            <a:gd name="csY3650" fmla="*/ 353915 h 693081"/>
                            <a:gd name="csX3651" fmla="*/ 179889 w 1619476"/>
                            <a:gd name="csY3651" fmla="*/ 337855 h 693081"/>
                            <a:gd name="csX3652" fmla="*/ 179254 w 1619476"/>
                            <a:gd name="csY3652" fmla="*/ 331088 h 693081"/>
                            <a:gd name="csX3653" fmla="*/ 174988 w 1619476"/>
                            <a:gd name="csY3653" fmla="*/ 322950 h 693081"/>
                            <a:gd name="csX3654" fmla="*/ 172385 w 1619476"/>
                            <a:gd name="csY3654" fmla="*/ 313352 h 693081"/>
                            <a:gd name="csX3655" fmla="*/ 167688 w 1619476"/>
                            <a:gd name="csY3655" fmla="*/ 305950 h 693081"/>
                            <a:gd name="csX3656" fmla="*/ 164755 w 1619476"/>
                            <a:gd name="csY3656" fmla="*/ 301989 h 693081"/>
                            <a:gd name="csX3657" fmla="*/ 157049 w 1619476"/>
                            <a:gd name="csY3657" fmla="*/ 298231 h 693081"/>
                            <a:gd name="csX3658" fmla="*/ 150485 w 1619476"/>
                            <a:gd name="csY3658" fmla="*/ 295426 h 693081"/>
                            <a:gd name="csX3659" fmla="*/ 143693 w 1619476"/>
                            <a:gd name="csY3659" fmla="*/ 294067 h 693081"/>
                            <a:gd name="csX3660" fmla="*/ 144759 w 1619476"/>
                            <a:gd name="csY3660" fmla="*/ 293661 h 693081"/>
                            <a:gd name="csX3661" fmla="*/ 155792 w 1619476"/>
                            <a:gd name="csY3661" fmla="*/ 295629 h 693081"/>
                            <a:gd name="csX3662" fmla="*/ 161848 w 1619476"/>
                            <a:gd name="csY3662" fmla="*/ 296987 h 693081"/>
                            <a:gd name="csX3663" fmla="*/ 167370 w 1619476"/>
                            <a:gd name="csY3663" fmla="*/ 299272 h 693081"/>
                            <a:gd name="csX3664" fmla="*/ 178632 w 1619476"/>
                            <a:gd name="csY3664" fmla="*/ 317846 h 693081"/>
                            <a:gd name="csX3665" fmla="*/ 186871 w 1619476"/>
                            <a:gd name="csY3665" fmla="*/ 339530 h 693081"/>
                            <a:gd name="csX3666" fmla="*/ 187189 w 1619476"/>
                            <a:gd name="csY3666" fmla="*/ 351718 h 693081"/>
                            <a:gd name="csX3667" fmla="*/ 186668 w 1619476"/>
                            <a:gd name="csY3667" fmla="*/ 356213 h 693081"/>
                            <a:gd name="csX3668" fmla="*/ 186452 w 1619476"/>
                            <a:gd name="csY3668" fmla="*/ 363817 h 693081"/>
                            <a:gd name="csX3669" fmla="*/ 182491 w 1619476"/>
                            <a:gd name="csY3669" fmla="*/ 383420 h 693081"/>
                            <a:gd name="csX3670" fmla="*/ 178632 w 1619476"/>
                            <a:gd name="csY3670" fmla="*/ 396153 h 693081"/>
                            <a:gd name="csX3671" fmla="*/ 176550 w 1619476"/>
                            <a:gd name="csY3671" fmla="*/ 409598 h 693081"/>
                            <a:gd name="csX3672" fmla="*/ 173934 w 1619476"/>
                            <a:gd name="csY3672" fmla="*/ 430038 h 693081"/>
                            <a:gd name="csX3673" fmla="*/ 168107 w 1619476"/>
                            <a:gd name="csY3673" fmla="*/ 473928 h 693081"/>
                            <a:gd name="csX3674" fmla="*/ 168005 w 1619476"/>
                            <a:gd name="csY3674" fmla="*/ 475908 h 693081"/>
                            <a:gd name="csX3675" fmla="*/ 165923 w 1619476"/>
                            <a:gd name="csY3675" fmla="*/ 476949 h 693081"/>
                            <a:gd name="csX3676" fmla="*/ 165707 w 1619476"/>
                            <a:gd name="csY3676" fmla="*/ 478422 h 693081"/>
                            <a:gd name="csX3677" fmla="*/ 164450 w 1619476"/>
                            <a:gd name="csY3677" fmla="*/ 486852 h 693081"/>
                            <a:gd name="csX3678" fmla="*/ 167269 w 1619476"/>
                            <a:gd name="csY3678" fmla="*/ 488845 h 693081"/>
                            <a:gd name="csX3679" fmla="*/ 175090 w 1619476"/>
                            <a:gd name="csY3679" fmla="*/ 488629 h 693081"/>
                            <a:gd name="csX3680" fmla="*/ 175166 w 1619476"/>
                            <a:gd name="csY3680" fmla="*/ 488629 h 693081"/>
                            <a:gd name="csX3681" fmla="*/ 175509 w 1619476"/>
                            <a:gd name="csY3681" fmla="*/ 488604 h 693081"/>
                            <a:gd name="csX3682" fmla="*/ 175661 w 1619476"/>
                            <a:gd name="csY3682" fmla="*/ 488337 h 693081"/>
                            <a:gd name="csX3683" fmla="*/ 175407 w 1619476"/>
                            <a:gd name="csY3683" fmla="*/ 488210 h 693081"/>
                            <a:gd name="csX3684" fmla="*/ 175026 w 1619476"/>
                            <a:gd name="csY3684" fmla="*/ 488210 h 693081"/>
                            <a:gd name="csX3685" fmla="*/ 175001 w 1619476"/>
                            <a:gd name="csY3685" fmla="*/ 488249 h 693081"/>
                            <a:gd name="csX3686" fmla="*/ 174988 w 1619476"/>
                            <a:gd name="csY3686" fmla="*/ 488210 h 693081"/>
                            <a:gd name="csX3687" fmla="*/ 169453 w 1619476"/>
                            <a:gd name="csY3687" fmla="*/ 484656 h 693081"/>
                            <a:gd name="csX3688" fmla="*/ 167472 w 1619476"/>
                            <a:gd name="csY3688" fmla="*/ 479768 h 693081"/>
                            <a:gd name="csX3689" fmla="*/ 169770 w 1619476"/>
                            <a:gd name="csY3689" fmla="*/ 481329 h 693081"/>
                            <a:gd name="csX3690" fmla="*/ 179889 w 1619476"/>
                            <a:gd name="csY3690" fmla="*/ 487271 h 693081"/>
                            <a:gd name="csX3691" fmla="*/ 155385 w 1619476"/>
                            <a:gd name="csY3691" fmla="*/ 407300 h 693081"/>
                            <a:gd name="csX3692" fmla="*/ 154750 w 1619476"/>
                            <a:gd name="csY3692" fmla="*/ 402920 h 693081"/>
                            <a:gd name="csX3693" fmla="*/ 153925 w 1619476"/>
                            <a:gd name="csY3693" fmla="*/ 401156 h 693081"/>
                            <a:gd name="csX3694" fmla="*/ 149748 w 1619476"/>
                            <a:gd name="csY3694" fmla="*/ 394478 h 693081"/>
                            <a:gd name="csX3695" fmla="*/ 152160 w 1619476"/>
                            <a:gd name="csY3695" fmla="*/ 393437 h 693081"/>
                            <a:gd name="csX3696" fmla="*/ 154649 w 1619476"/>
                            <a:gd name="csY3696" fmla="*/ 392814 h 693081"/>
                            <a:gd name="csX3697" fmla="*/ 160603 w 1619476"/>
                            <a:gd name="csY3697" fmla="*/ 398959 h 693081"/>
                            <a:gd name="csX3698" fmla="*/ 158724 w 1619476"/>
                            <a:gd name="csY3698" fmla="*/ 412721 h 693081"/>
                            <a:gd name="csX3699" fmla="*/ 157988 w 1619476"/>
                            <a:gd name="csY3699" fmla="*/ 419704 h 693081"/>
                            <a:gd name="csX3700" fmla="*/ 157048 w 1619476"/>
                            <a:gd name="csY3700" fmla="*/ 426484 h 693081"/>
                            <a:gd name="csX3701" fmla="*/ 156325 w 1619476"/>
                            <a:gd name="csY3701" fmla="*/ 431600 h 693081"/>
                            <a:gd name="csX3702" fmla="*/ 155512 w 1619476"/>
                            <a:gd name="csY3702" fmla="*/ 431765 h 693081"/>
                            <a:gd name="csX3703" fmla="*/ 154865 w 1619476"/>
                            <a:gd name="csY3703" fmla="*/ 426699 h 693081"/>
                            <a:gd name="csX3704" fmla="*/ 155385 w 1619476"/>
                            <a:gd name="csY3704" fmla="*/ 407300 h 693081"/>
                            <a:gd name="csX3705" fmla="*/ 145482 w 1619476"/>
                            <a:gd name="csY3705" fmla="*/ 475591 h 693081"/>
                            <a:gd name="csX3706" fmla="*/ 144759 w 1619476"/>
                            <a:gd name="csY3706" fmla="*/ 478930 h 693081"/>
                            <a:gd name="csX3707" fmla="*/ 143172 w 1619476"/>
                            <a:gd name="csY3707" fmla="*/ 478727 h 693081"/>
                            <a:gd name="csX3708" fmla="*/ 129841 w 1619476"/>
                            <a:gd name="csY3708" fmla="*/ 479565 h 693081"/>
                            <a:gd name="csX3709" fmla="*/ 127645 w 1619476"/>
                            <a:gd name="csY3709" fmla="*/ 479768 h 693081"/>
                            <a:gd name="csX3710" fmla="*/ 125766 w 1619476"/>
                            <a:gd name="csY3710" fmla="*/ 479450 h 693081"/>
                            <a:gd name="csX3711" fmla="*/ 135148 w 1619476"/>
                            <a:gd name="csY3711" fmla="*/ 439624 h 693081"/>
                            <a:gd name="csX3712" fmla="*/ 137141 w 1619476"/>
                            <a:gd name="csY3712" fmla="*/ 417000 h 693081"/>
                            <a:gd name="csX3713" fmla="*/ 144441 w 1619476"/>
                            <a:gd name="csY3713" fmla="*/ 395303 h 693081"/>
                            <a:gd name="csX3714" fmla="*/ 144644 w 1619476"/>
                            <a:gd name="csY3714" fmla="*/ 395100 h 693081"/>
                            <a:gd name="csX3715" fmla="*/ 146206 w 1619476"/>
                            <a:gd name="csY3715" fmla="*/ 396560 h 693081"/>
                            <a:gd name="csX3716" fmla="*/ 147869 w 1619476"/>
                            <a:gd name="csY3716" fmla="*/ 397182 h 693081"/>
                            <a:gd name="csX3717" fmla="*/ 149228 w 1619476"/>
                            <a:gd name="csY3717" fmla="*/ 400838 h 693081"/>
                            <a:gd name="csX3718" fmla="*/ 152567 w 1619476"/>
                            <a:gd name="csY3718" fmla="*/ 406894 h 693081"/>
                            <a:gd name="csX3719" fmla="*/ 151945 w 1619476"/>
                            <a:gd name="csY3719" fmla="*/ 427728 h 693081"/>
                            <a:gd name="csX3720" fmla="*/ 149850 w 1619476"/>
                            <a:gd name="csY3720" fmla="*/ 451520 h 693081"/>
                            <a:gd name="csX3721" fmla="*/ 147564 w 1619476"/>
                            <a:gd name="csY3721" fmla="*/ 465384 h 693081"/>
                            <a:gd name="csX3722" fmla="*/ 145482 w 1619476"/>
                            <a:gd name="csY3722" fmla="*/ 475591 h 693081"/>
                            <a:gd name="csX3723" fmla="*/ 142143 w 1619476"/>
                            <a:gd name="csY3723" fmla="*/ 489772 h 693081"/>
                            <a:gd name="csX3724" fmla="*/ 142143 w 1619476"/>
                            <a:gd name="csY3724" fmla="*/ 491435 h 693081"/>
                            <a:gd name="csX3725" fmla="*/ 138906 w 1619476"/>
                            <a:gd name="csY3725" fmla="*/ 491651 h 693081"/>
                            <a:gd name="csX3726" fmla="*/ 122439 w 1619476"/>
                            <a:gd name="csY3726" fmla="*/ 492908 h 693081"/>
                            <a:gd name="csX3727" fmla="*/ 115977 w 1619476"/>
                            <a:gd name="csY3727" fmla="*/ 493632 h 693081"/>
                            <a:gd name="csX3728" fmla="*/ 118783 w 1619476"/>
                            <a:gd name="csY3728" fmla="*/ 490394 h 693081"/>
                            <a:gd name="csX3729" fmla="*/ 121601 w 1619476"/>
                            <a:gd name="csY3729" fmla="*/ 486852 h 693081"/>
                            <a:gd name="csX3730" fmla="*/ 126083 w 1619476"/>
                            <a:gd name="csY3730" fmla="*/ 486547 h 693081"/>
                            <a:gd name="csX3731" fmla="*/ 139020 w 1619476"/>
                            <a:gd name="csY3731" fmla="*/ 485697 h 693081"/>
                            <a:gd name="csX3732" fmla="*/ 143286 w 1619476"/>
                            <a:gd name="csY3732" fmla="*/ 485925 h 693081"/>
                            <a:gd name="csX3733" fmla="*/ 142143 w 1619476"/>
                            <a:gd name="csY3733" fmla="*/ 489772 h 693081"/>
                            <a:gd name="csX3734" fmla="*/ 15451 w 1619476"/>
                            <a:gd name="csY3734" fmla="*/ 504690 h 693081"/>
                            <a:gd name="csX3735" fmla="*/ 24325 w 1619476"/>
                            <a:gd name="csY3735" fmla="*/ 505312 h 693081"/>
                            <a:gd name="csX3736" fmla="*/ 50999 w 1619476"/>
                            <a:gd name="csY3736" fmla="*/ 506035 h 693081"/>
                            <a:gd name="csX3737" fmla="*/ 102418 w 1619476"/>
                            <a:gd name="csY3737" fmla="*/ 501554 h 693081"/>
                            <a:gd name="csX3738" fmla="*/ 106900 w 1619476"/>
                            <a:gd name="csY3738" fmla="*/ 499586 h 693081"/>
                            <a:gd name="csX3739" fmla="*/ 111483 w 1619476"/>
                            <a:gd name="csY3739" fmla="*/ 499472 h 693081"/>
                            <a:gd name="csX3740" fmla="*/ 140061 w 1619476"/>
                            <a:gd name="csY3740" fmla="*/ 498418 h 693081"/>
                            <a:gd name="csX3741" fmla="*/ 142969 w 1619476"/>
                            <a:gd name="csY3741" fmla="*/ 498418 h 693081"/>
                            <a:gd name="csX3742" fmla="*/ 145787 w 1619476"/>
                            <a:gd name="csY3742" fmla="*/ 500309 h 693081"/>
                            <a:gd name="csX3743" fmla="*/ 149431 w 1619476"/>
                            <a:gd name="csY3743" fmla="*/ 501033 h 693081"/>
                            <a:gd name="csX3744" fmla="*/ 166443 w 1619476"/>
                            <a:gd name="csY3744" fmla="*/ 501033 h 693081"/>
                            <a:gd name="csX3745" fmla="*/ 195212 w 1619476"/>
                            <a:gd name="csY3745" fmla="*/ 502607 h 693081"/>
                            <a:gd name="csX3746" fmla="*/ 217938 w 1619476"/>
                            <a:gd name="csY3746" fmla="*/ 503953 h 693081"/>
                            <a:gd name="csX3747" fmla="*/ 224197 w 1619476"/>
                            <a:gd name="csY3747" fmla="*/ 504994 h 693081"/>
                            <a:gd name="csX3748" fmla="*/ 229834 w 1619476"/>
                            <a:gd name="csY3748" fmla="*/ 504372 h 693081"/>
                            <a:gd name="csX3749" fmla="*/ 235763 w 1619476"/>
                            <a:gd name="csY3749" fmla="*/ 504055 h 693081"/>
                            <a:gd name="csX3750" fmla="*/ 237337 w 1619476"/>
                            <a:gd name="csY3750" fmla="*/ 503331 h 693081"/>
                            <a:gd name="csX3751" fmla="*/ 241603 w 1619476"/>
                            <a:gd name="csY3751" fmla="*/ 503750 h 693081"/>
                            <a:gd name="csX3752" fmla="*/ 243596 w 1619476"/>
                            <a:gd name="csY3752" fmla="*/ 504474 h 693081"/>
                            <a:gd name="csX3753" fmla="*/ 241717 w 1619476"/>
                            <a:gd name="csY3753" fmla="*/ 501236 h 693081"/>
                            <a:gd name="csX3754" fmla="*/ 240778 w 1619476"/>
                            <a:gd name="csY3754" fmla="*/ 500513 h 693081"/>
                            <a:gd name="csX3755" fmla="*/ 242847 w 1619476"/>
                            <a:gd name="csY3755" fmla="*/ 499586 h 693081"/>
                            <a:gd name="csX3756" fmla="*/ 248598 w 1619476"/>
                            <a:gd name="csY3756" fmla="*/ 499992 h 693081"/>
                            <a:gd name="csX3757" fmla="*/ 246402 w 1619476"/>
                            <a:gd name="csY3757" fmla="*/ 497592 h 693081"/>
                            <a:gd name="csX3758" fmla="*/ 241501 w 1619476"/>
                            <a:gd name="csY3758" fmla="*/ 496247 h 693081"/>
                            <a:gd name="csX3759" fmla="*/ 242657 w 1619476"/>
                            <a:gd name="csY3759" fmla="*/ 495409 h 693081"/>
                            <a:gd name="csX3760" fmla="*/ 246719 w 1619476"/>
                            <a:gd name="csY3760" fmla="*/ 495510 h 693081"/>
                            <a:gd name="csX3761" fmla="*/ 243063 w 1619476"/>
                            <a:gd name="csY3761" fmla="*/ 493327 h 693081"/>
                            <a:gd name="csX3762" fmla="*/ 242022 w 1619476"/>
                            <a:gd name="csY3762" fmla="*/ 493225 h 693081"/>
                            <a:gd name="csX3763" fmla="*/ 240879 w 1619476"/>
                            <a:gd name="csY3763" fmla="*/ 492273 h 693081"/>
                            <a:gd name="csX3764" fmla="*/ 233173 w 1619476"/>
                            <a:gd name="csY3764" fmla="*/ 488934 h 693081"/>
                            <a:gd name="csX3765" fmla="*/ 223473 w 1619476"/>
                            <a:gd name="csY3765" fmla="*/ 488528 h 693081"/>
                            <a:gd name="csX3766" fmla="*/ 216389 w 1619476"/>
                            <a:gd name="csY3766" fmla="*/ 486966 h 693081"/>
                            <a:gd name="csX3767" fmla="*/ 205737 w 1619476"/>
                            <a:gd name="csY3767" fmla="*/ 487690 h 693081"/>
                            <a:gd name="csX3768" fmla="*/ 201471 w 1619476"/>
                            <a:gd name="csY3768" fmla="*/ 487271 h 693081"/>
                            <a:gd name="csX3769" fmla="*/ 190629 w 1619476"/>
                            <a:gd name="csY3769" fmla="*/ 486230 h 693081"/>
                            <a:gd name="csX3770" fmla="*/ 177895 w 1619476"/>
                            <a:gd name="csY3770" fmla="*/ 484567 h 693081"/>
                            <a:gd name="csX3771" fmla="*/ 173426 w 1619476"/>
                            <a:gd name="csY3771" fmla="*/ 482573 h 693081"/>
                            <a:gd name="csX3772" fmla="*/ 175927 w 1619476"/>
                            <a:gd name="csY3772" fmla="*/ 482053 h 693081"/>
                            <a:gd name="csX3773" fmla="*/ 179063 w 1619476"/>
                            <a:gd name="csY3773" fmla="*/ 482269 h 693081"/>
                            <a:gd name="csX3774" fmla="*/ 190108 w 1619476"/>
                            <a:gd name="csY3774" fmla="*/ 481634 h 693081"/>
                            <a:gd name="csX3775" fmla="*/ 200951 w 1619476"/>
                            <a:gd name="csY3775" fmla="*/ 481850 h 693081"/>
                            <a:gd name="csX3776" fmla="*/ 228158 w 1619476"/>
                            <a:gd name="csY3776" fmla="*/ 484033 h 693081"/>
                            <a:gd name="csX3777" fmla="*/ 233579 w 1619476"/>
                            <a:gd name="csY3777" fmla="*/ 484249 h 693081"/>
                            <a:gd name="csX3778" fmla="*/ 235979 w 1619476"/>
                            <a:gd name="csY3778" fmla="*/ 483513 h 693081"/>
                            <a:gd name="csX3779" fmla="*/ 247862 w 1619476"/>
                            <a:gd name="csY3779" fmla="*/ 484655 h 693081"/>
                            <a:gd name="csX3780" fmla="*/ 251925 w 1619476"/>
                            <a:gd name="csY3780" fmla="*/ 482992 h 693081"/>
                            <a:gd name="csX3781" fmla="*/ 256102 w 1619476"/>
                            <a:gd name="csY3781" fmla="*/ 483411 h 693081"/>
                            <a:gd name="csX3782" fmla="*/ 253804 w 1619476"/>
                            <a:gd name="csY3782" fmla="*/ 481329 h 693081"/>
                            <a:gd name="csX3783" fmla="*/ 255568 w 1619476"/>
                            <a:gd name="csY3783" fmla="*/ 480809 h 693081"/>
                            <a:gd name="csX3784" fmla="*/ 257244 w 1619476"/>
                            <a:gd name="csY3784" fmla="*/ 480390 h 693081"/>
                            <a:gd name="csX3785" fmla="*/ 263084 w 1619476"/>
                            <a:gd name="csY3785" fmla="*/ 480694 h 693081"/>
                            <a:gd name="csX3786" fmla="*/ 262780 w 1619476"/>
                            <a:gd name="csY3786" fmla="*/ 480187 h 693081"/>
                            <a:gd name="csX3787" fmla="*/ 258819 w 1619476"/>
                            <a:gd name="csY3787" fmla="*/ 477686 h 693081"/>
                            <a:gd name="csX3788" fmla="*/ 257359 w 1619476"/>
                            <a:gd name="csY3788" fmla="*/ 477584 h 693081"/>
                            <a:gd name="csX3789" fmla="*/ 256724 w 1619476"/>
                            <a:gd name="csY3789" fmla="*/ 476314 h 693081"/>
                            <a:gd name="csX3790" fmla="*/ 258717 w 1619476"/>
                            <a:gd name="csY3790" fmla="*/ 476530 h 693081"/>
                            <a:gd name="csX3791" fmla="*/ 257041 w 1619476"/>
                            <a:gd name="csY3791" fmla="*/ 474969 h 693081"/>
                            <a:gd name="csX3792" fmla="*/ 252356 w 1619476"/>
                            <a:gd name="csY3792" fmla="*/ 472569 h 693081"/>
                            <a:gd name="csX3793" fmla="*/ 245577 w 1619476"/>
                            <a:gd name="csY3793" fmla="*/ 470385 h 693081"/>
                            <a:gd name="csX3794" fmla="*/ 239419 w 1619476"/>
                            <a:gd name="csY3794" fmla="*/ 471020 h 693081"/>
                            <a:gd name="csX3795" fmla="*/ 233579 w 1619476"/>
                            <a:gd name="csY3795" fmla="*/ 470487 h 693081"/>
                            <a:gd name="csX3796" fmla="*/ 221378 w 1619476"/>
                            <a:gd name="csY3796" fmla="*/ 469014 h 693081"/>
                            <a:gd name="csX3797" fmla="*/ 190108 w 1619476"/>
                            <a:gd name="csY3797" fmla="*/ 462349 h 693081"/>
                            <a:gd name="csX3798" fmla="*/ 186452 w 1619476"/>
                            <a:gd name="csY3798" fmla="*/ 448587 h 693081"/>
                            <a:gd name="csX3799" fmla="*/ 188953 w 1619476"/>
                            <a:gd name="csY3799" fmla="*/ 426585 h 693081"/>
                            <a:gd name="csX3800" fmla="*/ 189791 w 1619476"/>
                            <a:gd name="csY3800" fmla="*/ 419082 h 693081"/>
                            <a:gd name="csX3801" fmla="*/ 190832 w 1619476"/>
                            <a:gd name="csY3801" fmla="*/ 412087 h 693081"/>
                            <a:gd name="csX3802" fmla="*/ 191873 w 1619476"/>
                            <a:gd name="csY3802" fmla="*/ 405625 h 693081"/>
                            <a:gd name="csX3803" fmla="*/ 195936 w 1619476"/>
                            <a:gd name="csY3803" fmla="*/ 379459 h 693081"/>
                            <a:gd name="csX3804" fmla="*/ 200951 w 1619476"/>
                            <a:gd name="csY3804" fmla="*/ 368515 h 693081"/>
                            <a:gd name="csX3805" fmla="*/ 201750 w 1619476"/>
                            <a:gd name="csY3805" fmla="*/ 366509 h 693081"/>
                            <a:gd name="csX3806" fmla="*/ 202411 w 1619476"/>
                            <a:gd name="csY3806" fmla="*/ 364655 h 693081"/>
                            <a:gd name="csX3807" fmla="*/ 204480 w 1619476"/>
                            <a:gd name="csY3807" fmla="*/ 357787 h 693081"/>
                            <a:gd name="csX3808" fmla="*/ 205635 w 1619476"/>
                            <a:gd name="csY3808" fmla="*/ 350995 h 693081"/>
                            <a:gd name="csX3809" fmla="*/ 204290 w 1619476"/>
                            <a:gd name="csY3809" fmla="*/ 319928 h 693081"/>
                            <a:gd name="csX3810" fmla="*/ 199059 w 1619476"/>
                            <a:gd name="csY3810" fmla="*/ 304389 h 693081"/>
                            <a:gd name="csX3811" fmla="*/ 197078 w 1619476"/>
                            <a:gd name="csY3811" fmla="*/ 301481 h 693081"/>
                            <a:gd name="csX3812" fmla="*/ 197612 w 1619476"/>
                            <a:gd name="csY3812" fmla="*/ 296784 h 693081"/>
                            <a:gd name="csX3813" fmla="*/ 200316 w 1619476"/>
                            <a:gd name="csY3813" fmla="*/ 252057 h 693081"/>
                            <a:gd name="csX3814" fmla="*/ 201357 w 1619476"/>
                            <a:gd name="csY3814" fmla="*/ 244757 h 693081"/>
                            <a:gd name="csX3815" fmla="*/ 203350 w 1619476"/>
                            <a:gd name="csY3815" fmla="*/ 244541 h 693081"/>
                            <a:gd name="csX3816" fmla="*/ 213240 w 1619476"/>
                            <a:gd name="csY3816" fmla="*/ 244338 h 693081"/>
                            <a:gd name="csX3817" fmla="*/ 226901 w 1619476"/>
                            <a:gd name="csY3817" fmla="*/ 246102 h 693081"/>
                            <a:gd name="csX3818" fmla="*/ 232538 w 1619476"/>
                            <a:gd name="csY3818" fmla="*/ 250597 h 693081"/>
                            <a:gd name="csX3819" fmla="*/ 235357 w 1619476"/>
                            <a:gd name="csY3819" fmla="*/ 252882 h 693081"/>
                            <a:gd name="csX3820" fmla="*/ 235369 w 1619476"/>
                            <a:gd name="csY3820" fmla="*/ 252907 h 693081"/>
                            <a:gd name="csX3821" fmla="*/ 235369 w 1619476"/>
                            <a:gd name="csY3821" fmla="*/ 285370 h 693081"/>
                            <a:gd name="csX3822" fmla="*/ 358228 w 1619476"/>
                            <a:gd name="csY3822" fmla="*/ 507152 h 693081"/>
                            <a:gd name="csX3823" fmla="*/ 359586 w 1619476"/>
                            <a:gd name="csY3823" fmla="*/ 508016 h 693081"/>
                            <a:gd name="csX3824" fmla="*/ 360944 w 1619476"/>
                            <a:gd name="csY3824" fmla="*/ 507152 h 693081"/>
                            <a:gd name="csX3825" fmla="*/ 483815 w 1619476"/>
                            <a:gd name="csY3825" fmla="*/ 285370 h 693081"/>
                            <a:gd name="csX3826" fmla="*/ 483815 w 1619476"/>
                            <a:gd name="csY3826" fmla="*/ 253123 h 693081"/>
                            <a:gd name="csX3827" fmla="*/ 484107 w 1619476"/>
                            <a:gd name="csY3827" fmla="*/ 252882 h 693081"/>
                            <a:gd name="csX3828" fmla="*/ 486939 w 1619476"/>
                            <a:gd name="csY3828" fmla="*/ 250597 h 693081"/>
                            <a:gd name="csX3829" fmla="*/ 492563 w 1619476"/>
                            <a:gd name="csY3829" fmla="*/ 246102 h 693081"/>
                            <a:gd name="csX3830" fmla="*/ 506224 w 1619476"/>
                            <a:gd name="csY3830" fmla="*/ 244338 h 693081"/>
                            <a:gd name="csX3831" fmla="*/ 516126 w 1619476"/>
                            <a:gd name="csY3831" fmla="*/ 244541 h 693081"/>
                            <a:gd name="csX3832" fmla="*/ 518120 w 1619476"/>
                            <a:gd name="csY3832" fmla="*/ 244744 h 693081"/>
                            <a:gd name="csX3833" fmla="*/ 519161 w 1619476"/>
                            <a:gd name="csY3833" fmla="*/ 252057 h 693081"/>
                            <a:gd name="csX3834" fmla="*/ 521865 w 1619476"/>
                            <a:gd name="csY3834" fmla="*/ 296784 h 693081"/>
                            <a:gd name="csX3835" fmla="*/ 522373 w 1619476"/>
                            <a:gd name="csY3835" fmla="*/ 301481 h 693081"/>
                            <a:gd name="csX3836" fmla="*/ 520405 w 1619476"/>
                            <a:gd name="csY3836" fmla="*/ 304388 h 693081"/>
                            <a:gd name="csX3837" fmla="*/ 515187 w 1619476"/>
                            <a:gd name="csY3837" fmla="*/ 319928 h 693081"/>
                            <a:gd name="csX3838" fmla="*/ 513841 w 1619476"/>
                            <a:gd name="csY3838" fmla="*/ 350995 h 693081"/>
                            <a:gd name="csX3839" fmla="*/ 514984 w 1619476"/>
                            <a:gd name="csY3839" fmla="*/ 357774 h 693081"/>
                            <a:gd name="csX3840" fmla="*/ 517066 w 1619476"/>
                            <a:gd name="csY3840" fmla="*/ 364655 h 693081"/>
                            <a:gd name="csX3841" fmla="*/ 517726 w 1619476"/>
                            <a:gd name="csY3841" fmla="*/ 366496 h 693081"/>
                            <a:gd name="csX3842" fmla="*/ 518526 w 1619476"/>
                            <a:gd name="csY3842" fmla="*/ 368515 h 693081"/>
                            <a:gd name="csX3843" fmla="*/ 523541 w 1619476"/>
                            <a:gd name="csY3843" fmla="*/ 379459 h 693081"/>
                            <a:gd name="csX3844" fmla="*/ 527604 w 1619476"/>
                            <a:gd name="csY3844" fmla="*/ 405624 h 693081"/>
                            <a:gd name="csX3845" fmla="*/ 528645 w 1619476"/>
                            <a:gd name="csY3845" fmla="*/ 412087 h 693081"/>
                            <a:gd name="csX3846" fmla="*/ 529686 w 1619476"/>
                            <a:gd name="csY3846" fmla="*/ 419082 h 693081"/>
                            <a:gd name="csX3847" fmla="*/ 530511 w 1619476"/>
                            <a:gd name="csY3847" fmla="*/ 426585 h 693081"/>
                            <a:gd name="csX3848" fmla="*/ 533025 w 1619476"/>
                            <a:gd name="csY3848" fmla="*/ 448587 h 693081"/>
                            <a:gd name="csX3849" fmla="*/ 529368 w 1619476"/>
                            <a:gd name="csY3849" fmla="*/ 462349 h 693081"/>
                            <a:gd name="csX3850" fmla="*/ 498086 w 1619476"/>
                            <a:gd name="csY3850" fmla="*/ 469027 h 693081"/>
                            <a:gd name="csX3851" fmla="*/ 485898 w 1619476"/>
                            <a:gd name="csY3851" fmla="*/ 470487 h 693081"/>
                            <a:gd name="csX3852" fmla="*/ 480045 w 1619476"/>
                            <a:gd name="csY3852" fmla="*/ 471008 h 693081"/>
                            <a:gd name="csX3853" fmla="*/ 473900 w 1619476"/>
                            <a:gd name="csY3853" fmla="*/ 470385 h 693081"/>
                            <a:gd name="csX3854" fmla="*/ 467133 w 1619476"/>
                            <a:gd name="csY3854" fmla="*/ 472569 h 693081"/>
                            <a:gd name="csX3855" fmla="*/ 462436 w 1619476"/>
                            <a:gd name="csY3855" fmla="*/ 474969 h 693081"/>
                            <a:gd name="csX3856" fmla="*/ 460772 w 1619476"/>
                            <a:gd name="csY3856" fmla="*/ 476530 h 693081"/>
                            <a:gd name="csX3857" fmla="*/ 462753 w 1619476"/>
                            <a:gd name="csY3857" fmla="*/ 476314 h 693081"/>
                            <a:gd name="csX3858" fmla="*/ 462118 w 1619476"/>
                            <a:gd name="csY3858" fmla="*/ 477571 h 693081"/>
                            <a:gd name="csX3859" fmla="*/ 460658 w 1619476"/>
                            <a:gd name="csY3859" fmla="*/ 477685 h 693081"/>
                            <a:gd name="csX3860" fmla="*/ 456697 w 1619476"/>
                            <a:gd name="csY3860" fmla="*/ 480174 h 693081"/>
                            <a:gd name="csX3861" fmla="*/ 456380 w 1619476"/>
                            <a:gd name="csY3861" fmla="*/ 480707 h 693081"/>
                            <a:gd name="csX3862" fmla="*/ 462220 w 1619476"/>
                            <a:gd name="csY3862" fmla="*/ 480390 h 693081"/>
                            <a:gd name="csX3863" fmla="*/ 463896 w 1619476"/>
                            <a:gd name="csY3863" fmla="*/ 480809 h 693081"/>
                            <a:gd name="csX3864" fmla="*/ 465660 w 1619476"/>
                            <a:gd name="csY3864" fmla="*/ 481316 h 693081"/>
                            <a:gd name="csX3865" fmla="*/ 463375 w 1619476"/>
                            <a:gd name="csY3865" fmla="*/ 483424 h 693081"/>
                            <a:gd name="csX3866" fmla="*/ 467539 w 1619476"/>
                            <a:gd name="csY3866" fmla="*/ 482992 h 693081"/>
                            <a:gd name="csX3867" fmla="*/ 471602 w 1619476"/>
                            <a:gd name="csY3867" fmla="*/ 484655 h 693081"/>
                            <a:gd name="csX3868" fmla="*/ 483498 w 1619476"/>
                            <a:gd name="csY3868" fmla="*/ 483513 h 693081"/>
                            <a:gd name="csX3869" fmla="*/ 485898 w 1619476"/>
                            <a:gd name="csY3869" fmla="*/ 484249 h 693081"/>
                            <a:gd name="csX3870" fmla="*/ 491319 w 1619476"/>
                            <a:gd name="csY3870" fmla="*/ 484033 h 693081"/>
                            <a:gd name="csX3871" fmla="*/ 518526 w 1619476"/>
                            <a:gd name="csY3871" fmla="*/ 481850 h 693081"/>
                            <a:gd name="csX3872" fmla="*/ 529368 w 1619476"/>
                            <a:gd name="csY3872" fmla="*/ 481634 h 693081"/>
                            <a:gd name="csX3873" fmla="*/ 540427 w 1619476"/>
                            <a:gd name="csY3873" fmla="*/ 482269 h 693081"/>
                            <a:gd name="csX3874" fmla="*/ 543550 w 1619476"/>
                            <a:gd name="csY3874" fmla="*/ 482066 h 693081"/>
                            <a:gd name="csX3875" fmla="*/ 546051 w 1619476"/>
                            <a:gd name="csY3875" fmla="*/ 482573 h 693081"/>
                            <a:gd name="csX3876" fmla="*/ 541569 w 1619476"/>
                            <a:gd name="csY3876" fmla="*/ 484554 h 693081"/>
                            <a:gd name="csX3877" fmla="*/ 528835 w 1619476"/>
                            <a:gd name="csY3877" fmla="*/ 486230 h 693081"/>
                            <a:gd name="csX3878" fmla="*/ 518006 w 1619476"/>
                            <a:gd name="csY3878" fmla="*/ 487271 h 693081"/>
                            <a:gd name="csX3879" fmla="*/ 513740 w 1619476"/>
                            <a:gd name="csY3879" fmla="*/ 487690 h 693081"/>
                            <a:gd name="csX3880" fmla="*/ 503101 w 1619476"/>
                            <a:gd name="csY3880" fmla="*/ 486953 h 693081"/>
                            <a:gd name="csX3881" fmla="*/ 496016 w 1619476"/>
                            <a:gd name="csY3881" fmla="*/ 488528 h 693081"/>
                            <a:gd name="csX3882" fmla="*/ 486304 w 1619476"/>
                            <a:gd name="csY3882" fmla="*/ 488934 h 693081"/>
                            <a:gd name="csX3883" fmla="*/ 478597 w 1619476"/>
                            <a:gd name="csY3883" fmla="*/ 492273 h 693081"/>
                            <a:gd name="csX3884" fmla="*/ 477442 w 1619476"/>
                            <a:gd name="csY3884" fmla="*/ 493225 h 693081"/>
                            <a:gd name="csX3885" fmla="*/ 476401 w 1619476"/>
                            <a:gd name="csY3885" fmla="*/ 493314 h 693081"/>
                            <a:gd name="csX3886" fmla="*/ 472757 w 1619476"/>
                            <a:gd name="csY3886" fmla="*/ 495510 h 693081"/>
                            <a:gd name="csX3887" fmla="*/ 476820 w 1619476"/>
                            <a:gd name="csY3887" fmla="*/ 495409 h 693081"/>
                            <a:gd name="csX3888" fmla="*/ 477963 w 1619476"/>
                            <a:gd name="csY3888" fmla="*/ 496247 h 693081"/>
                            <a:gd name="csX3889" fmla="*/ 473062 w 1619476"/>
                            <a:gd name="csY3889" fmla="*/ 497592 h 693081"/>
                            <a:gd name="csX3890" fmla="*/ 470879 w 1619476"/>
                            <a:gd name="csY3890" fmla="*/ 499992 h 693081"/>
                            <a:gd name="csX3891" fmla="*/ 476617 w 1619476"/>
                            <a:gd name="csY3891" fmla="*/ 499573 h 693081"/>
                            <a:gd name="csX3892" fmla="*/ 478686 w 1619476"/>
                            <a:gd name="csY3892" fmla="*/ 500500 h 693081"/>
                            <a:gd name="csX3893" fmla="*/ 477747 w 1619476"/>
                            <a:gd name="csY3893" fmla="*/ 501236 h 693081"/>
                            <a:gd name="csX3894" fmla="*/ 475881 w 1619476"/>
                            <a:gd name="csY3894" fmla="*/ 504474 h 693081"/>
                            <a:gd name="csX3895" fmla="*/ 477861 w 1619476"/>
                            <a:gd name="csY3895" fmla="*/ 503750 h 693081"/>
                            <a:gd name="csX3896" fmla="*/ 482140 w 1619476"/>
                            <a:gd name="csY3896" fmla="*/ 503331 h 693081"/>
                            <a:gd name="csX3897" fmla="*/ 483701 w 1619476"/>
                            <a:gd name="csY3897" fmla="*/ 504055 h 693081"/>
                            <a:gd name="csX3898" fmla="*/ 489656 w 1619476"/>
                            <a:gd name="csY3898" fmla="*/ 504372 h 693081"/>
                            <a:gd name="csX3899" fmla="*/ 495280 w 1619476"/>
                            <a:gd name="csY3899" fmla="*/ 504994 h 693081"/>
                            <a:gd name="csX3900" fmla="*/ 501526 w 1619476"/>
                            <a:gd name="csY3900" fmla="*/ 503953 h 693081"/>
                            <a:gd name="csX3901" fmla="*/ 524265 w 1619476"/>
                            <a:gd name="csY3901" fmla="*/ 502607 h 693081"/>
                            <a:gd name="csX3902" fmla="*/ 553046 w 1619476"/>
                            <a:gd name="csY3902" fmla="*/ 501033 h 693081"/>
                            <a:gd name="csX3903" fmla="*/ 570034 w 1619476"/>
                            <a:gd name="csY3903" fmla="*/ 501033 h 693081"/>
                            <a:gd name="csX3904" fmla="*/ 573690 w 1619476"/>
                            <a:gd name="csY3904" fmla="*/ 500297 h 693081"/>
                            <a:gd name="csX3905" fmla="*/ 576496 w 1619476"/>
                            <a:gd name="csY3905" fmla="*/ 498418 h 693081"/>
                            <a:gd name="csX3906" fmla="*/ 579416 w 1619476"/>
                            <a:gd name="csY3906" fmla="*/ 498418 h 693081"/>
                            <a:gd name="csX3907" fmla="*/ 607981 w 1619476"/>
                            <a:gd name="csY3907" fmla="*/ 499471 h 693081"/>
                            <a:gd name="csX3908" fmla="*/ 612577 w 1619476"/>
                            <a:gd name="csY3908" fmla="*/ 499573 h 693081"/>
                            <a:gd name="csX3909" fmla="*/ 617059 w 1619476"/>
                            <a:gd name="csY3909" fmla="*/ 501541 h 693081"/>
                            <a:gd name="csX3910" fmla="*/ 668465 w 1619476"/>
                            <a:gd name="csY3910" fmla="*/ 506035 h 693081"/>
                            <a:gd name="csX3911" fmla="*/ 695164 w 1619476"/>
                            <a:gd name="csY3911" fmla="*/ 505312 h 693081"/>
                            <a:gd name="csX3912" fmla="*/ 704026 w 1619476"/>
                            <a:gd name="csY3912" fmla="*/ 504689 h 693081"/>
                            <a:gd name="csX3913" fmla="*/ 710272 w 1619476"/>
                            <a:gd name="csY3913" fmla="*/ 500297 h 693081"/>
                            <a:gd name="csX3914" fmla="*/ 704432 w 1619476"/>
                            <a:gd name="csY3914" fmla="*/ 498215 h 693081"/>
                            <a:gd name="csX3915" fmla="*/ 684716 w 1619476"/>
                            <a:gd name="csY3915" fmla="*/ 495092 h 693081"/>
                            <a:gd name="csX3916" fmla="*/ 660542 w 1619476"/>
                            <a:gd name="csY3916" fmla="*/ 493835 h 693081"/>
                            <a:gd name="csX3917" fmla="*/ 652925 w 1619476"/>
                            <a:gd name="csY3917" fmla="*/ 493225 h 693081"/>
                            <a:gd name="csX3918" fmla="*/ 613301 w 1619476"/>
                            <a:gd name="csY3918" fmla="*/ 475070 h 693081"/>
                            <a:gd name="csX3919" fmla="*/ 608197 w 1619476"/>
                            <a:gd name="csY3919" fmla="*/ 457550 h 693081"/>
                            <a:gd name="csX3920" fmla="*/ 606737 w 1619476"/>
                            <a:gd name="csY3920" fmla="*/ 446924 h 693081"/>
                            <a:gd name="csX3921" fmla="*/ 606318 w 1619476"/>
                            <a:gd name="csY3921" fmla="*/ 424300 h 693081"/>
                            <a:gd name="csX3922" fmla="*/ 606420 w 1619476"/>
                            <a:gd name="csY3922" fmla="*/ 420022 h 693081"/>
                            <a:gd name="csX3923" fmla="*/ 606407 w 1619476"/>
                            <a:gd name="csY3923" fmla="*/ 418143 h 693081"/>
                            <a:gd name="csX3924" fmla="*/ 606318 w 1619476"/>
                            <a:gd name="csY3924" fmla="*/ 415108 h 693081"/>
                            <a:gd name="csX3925" fmla="*/ 606001 w 1619476"/>
                            <a:gd name="csY3925" fmla="*/ 405320 h 693081"/>
                            <a:gd name="csX3926" fmla="*/ 607461 w 1619476"/>
                            <a:gd name="csY3926" fmla="*/ 373314 h 693081"/>
                            <a:gd name="csX3927" fmla="*/ 609022 w 1619476"/>
                            <a:gd name="csY3927" fmla="*/ 361939 h 693081"/>
                            <a:gd name="csX3928" fmla="*/ 609454 w 1619476"/>
                            <a:gd name="csY3928" fmla="*/ 341092 h 693081"/>
                            <a:gd name="csX3929" fmla="*/ 608400 w 1619476"/>
                            <a:gd name="csY3929" fmla="*/ 330885 h 693081"/>
                            <a:gd name="csX3930" fmla="*/ 607042 w 1619476"/>
                            <a:gd name="csY3930" fmla="*/ 323051 h 693081"/>
                            <a:gd name="csX3931" fmla="*/ 599437 w 1619476"/>
                            <a:gd name="csY3931" fmla="*/ 298549 h 693081"/>
                            <a:gd name="csX3932" fmla="*/ 591413 w 1619476"/>
                            <a:gd name="csY3932" fmla="*/ 273741 h 693081"/>
                            <a:gd name="csX3933" fmla="*/ 586716 w 1619476"/>
                            <a:gd name="csY3933" fmla="*/ 261337 h 693081"/>
                            <a:gd name="csX3934" fmla="*/ 578578 w 1619476"/>
                            <a:gd name="csY3934" fmla="*/ 235882 h 693081"/>
                            <a:gd name="csX3935" fmla="*/ 574833 w 1619476"/>
                            <a:gd name="csY3935" fmla="*/ 222755 h 693081"/>
                            <a:gd name="csX3936" fmla="*/ 575353 w 1619476"/>
                            <a:gd name="csY3936" fmla="*/ 214719 h 693081"/>
                            <a:gd name="csX3937" fmla="*/ 576178 w 1619476"/>
                            <a:gd name="csY3937" fmla="*/ 196691 h 693081"/>
                            <a:gd name="csX3938" fmla="*/ 572953 w 1619476"/>
                            <a:gd name="csY3938" fmla="*/ 173216 h 693081"/>
                            <a:gd name="csX3939" fmla="*/ 572014 w 1619476"/>
                            <a:gd name="csY3939" fmla="*/ 161244 h 693081"/>
                            <a:gd name="csX3940" fmla="*/ 573576 w 1619476"/>
                            <a:gd name="csY3940" fmla="*/ 148510 h 693081"/>
                            <a:gd name="csX3941" fmla="*/ 573576 w 1619476"/>
                            <a:gd name="csY3941" fmla="*/ 144448 h 693081"/>
                            <a:gd name="csX3942" fmla="*/ 575569 w 1619476"/>
                            <a:gd name="csY3942" fmla="*/ 136310 h 693081"/>
                            <a:gd name="csX3943" fmla="*/ 577232 w 1619476"/>
                            <a:gd name="csY3943" fmla="*/ 127664 h 693081"/>
                            <a:gd name="csX3944" fmla="*/ 577854 w 1619476"/>
                            <a:gd name="csY3944" fmla="*/ 111299 h 693081"/>
                            <a:gd name="csX3945" fmla="*/ 577334 w 1619476"/>
                            <a:gd name="csY3945" fmla="*/ 110042 h 693081"/>
                            <a:gd name="csX3946" fmla="*/ 579936 w 1619476"/>
                            <a:gd name="csY3946" fmla="*/ 105878 h 693081"/>
                            <a:gd name="csX3947" fmla="*/ 582970 w 1619476"/>
                            <a:gd name="csY3947" fmla="*/ 95023 h 693081"/>
                            <a:gd name="csX3948" fmla="*/ 580571 w 1619476"/>
                            <a:gd name="csY3948" fmla="*/ 80004 h 693081"/>
                            <a:gd name="csX3949" fmla="*/ 576711 w 1619476"/>
                            <a:gd name="csY3949" fmla="*/ 78138 h 693081"/>
                            <a:gd name="csX3950" fmla="*/ 575455 w 1619476"/>
                            <a:gd name="csY3950" fmla="*/ 79801 h 693081"/>
                            <a:gd name="csX3951" fmla="*/ 566593 w 1619476"/>
                            <a:gd name="csY3951" fmla="*/ 91583 h 693081"/>
                            <a:gd name="csX3952" fmla="*/ 564828 w 1619476"/>
                            <a:gd name="csY3952" fmla="*/ 101066 h 693081"/>
                            <a:gd name="csX3953" fmla="*/ 564396 w 1619476"/>
                            <a:gd name="csY3953" fmla="*/ 102412 h 693081"/>
                            <a:gd name="csX3954" fmla="*/ 561387 w 1619476"/>
                            <a:gd name="csY3954" fmla="*/ 100863 h 693081"/>
                            <a:gd name="csX3955" fmla="*/ 551256 w 1619476"/>
                            <a:gd name="csY3955" fmla="*/ 81363 h 693081"/>
                            <a:gd name="csX3956" fmla="*/ 548869 w 1619476"/>
                            <a:gd name="csY3956" fmla="*/ 76259 h 693081"/>
                            <a:gd name="csX3957" fmla="*/ 548768 w 1619476"/>
                            <a:gd name="csY3957" fmla="*/ 76145 h 693081"/>
                            <a:gd name="csX3958" fmla="*/ 546990 w 1619476"/>
                            <a:gd name="csY3958" fmla="*/ 76360 h 693081"/>
                            <a:gd name="csX3959" fmla="*/ 542509 w 1619476"/>
                            <a:gd name="csY3959" fmla="*/ 85019 h 693081"/>
                            <a:gd name="csX3960" fmla="*/ 545530 w 1619476"/>
                            <a:gd name="csY3960" fmla="*/ 101181 h 693081"/>
                            <a:gd name="csX3961" fmla="*/ 545530 w 1619476"/>
                            <a:gd name="csY3961" fmla="*/ 107427 h 693081"/>
                            <a:gd name="csX3962" fmla="*/ 543448 w 1619476"/>
                            <a:gd name="csY3962" fmla="*/ 109623 h 693081"/>
                            <a:gd name="csX3963" fmla="*/ 541049 w 1619476"/>
                            <a:gd name="csY3963" fmla="*/ 109623 h 693081"/>
                            <a:gd name="csX3964" fmla="*/ 537392 w 1619476"/>
                            <a:gd name="csY3964" fmla="*/ 113686 h 693081"/>
                            <a:gd name="csX3965" fmla="*/ 537291 w 1619476"/>
                            <a:gd name="csY3965" fmla="*/ 114943 h 693081"/>
                            <a:gd name="csX3966" fmla="*/ 535323 w 1619476"/>
                            <a:gd name="csY3966" fmla="*/ 115248 h 693081"/>
                            <a:gd name="csX3967" fmla="*/ 537392 w 1619476"/>
                            <a:gd name="csY3967" fmla="*/ 116720 h 693081"/>
                            <a:gd name="csX3968" fmla="*/ 535831 w 1619476"/>
                            <a:gd name="csY3968" fmla="*/ 119945 h 693081"/>
                            <a:gd name="csX3969" fmla="*/ 528226 w 1619476"/>
                            <a:gd name="csY3969" fmla="*/ 128489 h 693081"/>
                            <a:gd name="csX3970" fmla="*/ 524785 w 1619476"/>
                            <a:gd name="csY3970" fmla="*/ 131320 h 693081"/>
                            <a:gd name="csX3971" fmla="*/ 524988 w 1619476"/>
                            <a:gd name="csY3971" fmla="*/ 132463 h 693081"/>
                            <a:gd name="csX3972" fmla="*/ 524366 w 1619476"/>
                            <a:gd name="csY3972" fmla="*/ 136424 h 693081"/>
                            <a:gd name="csX3973" fmla="*/ 531146 w 1619476"/>
                            <a:gd name="csY3973" fmla="*/ 144867 h 693081"/>
                            <a:gd name="csX3974" fmla="*/ 532923 w 1619476"/>
                            <a:gd name="csY3974" fmla="*/ 144333 h 693081"/>
                            <a:gd name="csX3975" fmla="*/ 535729 w 1619476"/>
                            <a:gd name="csY3975" fmla="*/ 145603 h 693081"/>
                            <a:gd name="csX3976" fmla="*/ 539386 w 1619476"/>
                            <a:gd name="csY3976" fmla="*/ 146009 h 693081"/>
                            <a:gd name="csX3977" fmla="*/ 541569 w 1619476"/>
                            <a:gd name="csY3977" fmla="*/ 145489 h 693081"/>
                            <a:gd name="csX3978" fmla="*/ 541569 w 1619476"/>
                            <a:gd name="csY3978" fmla="*/ 149145 h 693081"/>
                            <a:gd name="csX3979" fmla="*/ 537811 w 1619476"/>
                            <a:gd name="csY3979" fmla="*/ 159670 h 693081"/>
                            <a:gd name="csX3980" fmla="*/ 533545 w 1619476"/>
                            <a:gd name="csY3980" fmla="*/ 168214 h 693081"/>
                            <a:gd name="csX3981" fmla="*/ 526245 w 1619476"/>
                            <a:gd name="csY3981" fmla="*/ 175628 h 693081"/>
                            <a:gd name="csX3982" fmla="*/ 523325 w 1619476"/>
                            <a:gd name="csY3982" fmla="*/ 179996 h 693081"/>
                            <a:gd name="csX3983" fmla="*/ 520926 w 1619476"/>
                            <a:gd name="csY3983" fmla="*/ 184490 h 693081"/>
                            <a:gd name="csX3984" fmla="*/ 520291 w 1619476"/>
                            <a:gd name="csY3984" fmla="*/ 181151 h 693081"/>
                            <a:gd name="csX3985" fmla="*/ 512991 w 1619476"/>
                            <a:gd name="csY3985" fmla="*/ 169369 h 693081"/>
                            <a:gd name="csX3986" fmla="*/ 460976 w 1619476"/>
                            <a:gd name="csY3986" fmla="*/ 144867 h 693081"/>
                            <a:gd name="csX3987" fmla="*/ 449918 w 1619476"/>
                            <a:gd name="csY3987" fmla="*/ 144232 h 693081"/>
                            <a:gd name="csX3988" fmla="*/ 453155 w 1619476"/>
                            <a:gd name="csY3988" fmla="*/ 153627 h 693081"/>
                            <a:gd name="csX3989" fmla="*/ 464200 w 1619476"/>
                            <a:gd name="csY3989" fmla="*/ 159467 h 693081"/>
                            <a:gd name="csX3990" fmla="*/ 495064 w 1619476"/>
                            <a:gd name="csY3990" fmla="*/ 179171 h 693081"/>
                            <a:gd name="csX3991" fmla="*/ 500904 w 1619476"/>
                            <a:gd name="csY3991" fmla="*/ 195015 h 693081"/>
                            <a:gd name="csX3992" fmla="*/ 498721 w 1619476"/>
                            <a:gd name="csY3992" fmla="*/ 201896 h 693081"/>
                            <a:gd name="csX3993" fmla="*/ 497984 w 1619476"/>
                            <a:gd name="csY3993" fmla="*/ 204194 h 693081"/>
                            <a:gd name="csX3994" fmla="*/ 492982 w 1619476"/>
                            <a:gd name="csY3994" fmla="*/ 202417 h 693081"/>
                            <a:gd name="csX3995" fmla="*/ 488488 w 1619476"/>
                            <a:gd name="csY3995" fmla="*/ 200119 h 693081"/>
                            <a:gd name="csX3996" fmla="*/ 486202 w 1619476"/>
                            <a:gd name="csY3996" fmla="*/ 197313 h 693081"/>
                            <a:gd name="csX3997" fmla="*/ 484425 w 1619476"/>
                            <a:gd name="csY3997" fmla="*/ 195434 h 693081"/>
                            <a:gd name="csX3998" fmla="*/ 482038 w 1619476"/>
                            <a:gd name="csY3998" fmla="*/ 193758 h 693081"/>
                            <a:gd name="csX3999" fmla="*/ 480578 w 1619476"/>
                            <a:gd name="csY3999" fmla="*/ 191892 h 693081"/>
                            <a:gd name="csX4000" fmla="*/ 478496 w 1619476"/>
                            <a:gd name="csY4000" fmla="*/ 190851 h 693081"/>
                            <a:gd name="csX4001" fmla="*/ 478179 w 1619476"/>
                            <a:gd name="csY4001" fmla="*/ 187918 h 693081"/>
                            <a:gd name="csX4002" fmla="*/ 472542 w 1619476"/>
                            <a:gd name="csY4002" fmla="*/ 185214 h 693081"/>
                            <a:gd name="csX4003" fmla="*/ 471501 w 1619476"/>
                            <a:gd name="csY4003" fmla="*/ 186039 h 693081"/>
                            <a:gd name="csX4004" fmla="*/ 470142 w 1619476"/>
                            <a:gd name="csY4004" fmla="*/ 184274 h 693081"/>
                            <a:gd name="csX4005" fmla="*/ 463896 w 1619476"/>
                            <a:gd name="csY4005" fmla="*/ 183957 h 693081"/>
                            <a:gd name="csX4006" fmla="*/ 462321 w 1619476"/>
                            <a:gd name="csY4006" fmla="*/ 186775 h 693081"/>
                            <a:gd name="csX4007" fmla="*/ 460874 w 1619476"/>
                            <a:gd name="csY4007" fmla="*/ 186039 h 693081"/>
                            <a:gd name="csX4008" fmla="*/ 457218 w 1619476"/>
                            <a:gd name="csY4008" fmla="*/ 189175 h 693081"/>
                            <a:gd name="csX4009" fmla="*/ 457319 w 1619476"/>
                            <a:gd name="csY4009" fmla="*/ 191359 h 693081"/>
                            <a:gd name="csX4010" fmla="*/ 454818 w 1619476"/>
                            <a:gd name="csY4010" fmla="*/ 191155 h 693081"/>
                            <a:gd name="csX4011" fmla="*/ 453269 w 1619476"/>
                            <a:gd name="csY4011" fmla="*/ 194177 h 693081"/>
                            <a:gd name="csX4012" fmla="*/ 453676 w 1619476"/>
                            <a:gd name="csY4012" fmla="*/ 195726 h 693081"/>
                            <a:gd name="csX4013" fmla="*/ 265814 w 1619476"/>
                            <a:gd name="csY4013" fmla="*/ 195726 h 693081"/>
                            <a:gd name="csX4014" fmla="*/ 266221 w 1619476"/>
                            <a:gd name="csY4014" fmla="*/ 194190 h 693081"/>
                            <a:gd name="csX4015" fmla="*/ 264659 w 1619476"/>
                            <a:gd name="csY4015" fmla="*/ 191156 h 693081"/>
                            <a:gd name="csX4016" fmla="*/ 262145 w 1619476"/>
                            <a:gd name="csY4016" fmla="*/ 191359 h 693081"/>
                            <a:gd name="csX4017" fmla="*/ 262247 w 1619476"/>
                            <a:gd name="csY4017" fmla="*/ 189175 h 693081"/>
                            <a:gd name="csX4018" fmla="*/ 258603 w 1619476"/>
                            <a:gd name="csY4018" fmla="*/ 186052 h 693081"/>
                            <a:gd name="csX4019" fmla="*/ 257143 w 1619476"/>
                            <a:gd name="csY4019" fmla="*/ 186788 h 693081"/>
                            <a:gd name="csX4020" fmla="*/ 255569 w 1619476"/>
                            <a:gd name="csY4020" fmla="*/ 183957 h 693081"/>
                            <a:gd name="csX4021" fmla="*/ 249322 w 1619476"/>
                            <a:gd name="csY4021" fmla="*/ 184274 h 693081"/>
                            <a:gd name="csX4022" fmla="*/ 247964 w 1619476"/>
                            <a:gd name="csY4022" fmla="*/ 186052 h 693081"/>
                            <a:gd name="csX4023" fmla="*/ 246936 w 1619476"/>
                            <a:gd name="csY4023" fmla="*/ 185214 h 693081"/>
                            <a:gd name="csX4024" fmla="*/ 241299 w 1619476"/>
                            <a:gd name="csY4024" fmla="*/ 187931 h 693081"/>
                            <a:gd name="csX4025" fmla="*/ 240981 w 1619476"/>
                            <a:gd name="csY4025" fmla="*/ 190851 h 693081"/>
                            <a:gd name="csX4026" fmla="*/ 238899 w 1619476"/>
                            <a:gd name="csY4026" fmla="*/ 191892 h 693081"/>
                            <a:gd name="csX4027" fmla="*/ 237439 w 1619476"/>
                            <a:gd name="csY4027" fmla="*/ 193771 h 693081"/>
                            <a:gd name="csX4028" fmla="*/ 235039 w 1619476"/>
                            <a:gd name="csY4028" fmla="*/ 195434 h 693081"/>
                            <a:gd name="csX4029" fmla="*/ 233262 w 1619476"/>
                            <a:gd name="csY4029" fmla="*/ 197313 h 693081"/>
                            <a:gd name="csX4030" fmla="*/ 230977 w 1619476"/>
                            <a:gd name="csY4030" fmla="*/ 200131 h 693081"/>
                            <a:gd name="csX4031" fmla="*/ 226495 w 1619476"/>
                            <a:gd name="csY4031" fmla="*/ 202416 h 693081"/>
                            <a:gd name="csX4032" fmla="*/ 221480 w 1619476"/>
                            <a:gd name="csY4032" fmla="*/ 204194 h 693081"/>
                            <a:gd name="csX4033" fmla="*/ 220757 w 1619476"/>
                            <a:gd name="csY4033" fmla="*/ 201909 h 693081"/>
                            <a:gd name="csX4034" fmla="*/ 218573 w 1619476"/>
                            <a:gd name="csY4034" fmla="*/ 195015 h 693081"/>
                            <a:gd name="csX4035" fmla="*/ 224413 w 1619476"/>
                            <a:gd name="csY4035" fmla="*/ 179170 h 693081"/>
                            <a:gd name="csX4036" fmla="*/ 255264 w 1619476"/>
                            <a:gd name="csY4036" fmla="*/ 159467 h 693081"/>
                            <a:gd name="csX4037" fmla="*/ 266322 w 1619476"/>
                            <a:gd name="csY4037" fmla="*/ 153627 h 693081"/>
                            <a:gd name="csX4038" fmla="*/ 269547 w 1619476"/>
                            <a:gd name="csY4038" fmla="*/ 144244 h 693081"/>
                            <a:gd name="csX4039" fmla="*/ 258501 w 1619476"/>
                            <a:gd name="csY4039" fmla="*/ 144867 h 693081"/>
                            <a:gd name="csX4040" fmla="*/ 206474 w 1619476"/>
                            <a:gd name="csY4040" fmla="*/ 169369 h 693081"/>
                            <a:gd name="csX4041" fmla="*/ 199174 w 1619476"/>
                            <a:gd name="csY4041" fmla="*/ 181151 h 693081"/>
                            <a:gd name="csX4042" fmla="*/ 198551 w 1619476"/>
                            <a:gd name="csY4042" fmla="*/ 184490 h 693081"/>
                            <a:gd name="csX4043" fmla="*/ 196152 w 1619476"/>
                            <a:gd name="csY4043" fmla="*/ 179996 h 693081"/>
                            <a:gd name="csX4044" fmla="*/ 193232 w 1619476"/>
                            <a:gd name="csY4044" fmla="*/ 175628 h 693081"/>
                            <a:gd name="csX4045" fmla="*/ 185932 w 1619476"/>
                            <a:gd name="csY4045" fmla="*/ 168214 h 693081"/>
                            <a:gd name="csX4046" fmla="*/ 181653 w 1619476"/>
                            <a:gd name="csY4046" fmla="*/ 159670 h 693081"/>
                            <a:gd name="csX4047" fmla="*/ 177895 w 1619476"/>
                            <a:gd name="csY4047" fmla="*/ 149132 h 693081"/>
                            <a:gd name="csX4048" fmla="*/ 177895 w 1619476"/>
                            <a:gd name="csY4048" fmla="*/ 145489 h 693081"/>
                            <a:gd name="csX4049" fmla="*/ 180092 w 1619476"/>
                            <a:gd name="csY4049" fmla="*/ 146009 h 693081"/>
                            <a:gd name="csX4050" fmla="*/ 183748 w 1619476"/>
                            <a:gd name="csY4050" fmla="*/ 145603 h 693081"/>
                            <a:gd name="csX4051" fmla="*/ 186554 w 1619476"/>
                            <a:gd name="csY4051" fmla="*/ 144346 h 693081"/>
                            <a:gd name="csX4052" fmla="*/ 188331 w 1619476"/>
                            <a:gd name="csY4052" fmla="*/ 144867 h 693081"/>
                            <a:gd name="csX4053" fmla="*/ 195111 w 1619476"/>
                            <a:gd name="csY4053" fmla="*/ 136424 h 693081"/>
                            <a:gd name="csX4054" fmla="*/ 194489 w 1619476"/>
                            <a:gd name="csY4054" fmla="*/ 132463 h 693081"/>
                            <a:gd name="csX4055" fmla="*/ 194692 w 1619476"/>
                            <a:gd name="csY4055" fmla="*/ 131307 h 693081"/>
                            <a:gd name="csX4056" fmla="*/ 191251 w 1619476"/>
                            <a:gd name="csY4056" fmla="*/ 128489 h 693081"/>
                            <a:gd name="csX4057" fmla="*/ 183634 w 1619476"/>
                            <a:gd name="csY4057" fmla="*/ 119945 h 693081"/>
                            <a:gd name="csX4058" fmla="*/ 182085 w 1619476"/>
                            <a:gd name="csY4058" fmla="*/ 116720 h 693081"/>
                            <a:gd name="csX4059" fmla="*/ 184154 w 1619476"/>
                            <a:gd name="csY4059" fmla="*/ 115260 h 693081"/>
                            <a:gd name="csX4060" fmla="*/ 182174 w 1619476"/>
                            <a:gd name="csY4060" fmla="*/ 114943 h 693081"/>
                            <a:gd name="csX4061" fmla="*/ 182085 w 1619476"/>
                            <a:gd name="csY4061" fmla="*/ 113686 h 693081"/>
                            <a:gd name="csX4062" fmla="*/ 178428 w 1619476"/>
                            <a:gd name="csY4062" fmla="*/ 109623 h 693081"/>
                            <a:gd name="csX4063" fmla="*/ 176029 w 1619476"/>
                            <a:gd name="csY4063" fmla="*/ 109623 h 693081"/>
                            <a:gd name="csX4064" fmla="*/ 173934 w 1619476"/>
                            <a:gd name="csY4064" fmla="*/ 107440 h 693081"/>
                            <a:gd name="csX4065" fmla="*/ 173934 w 1619476"/>
                            <a:gd name="csY4065" fmla="*/ 101181 h 693081"/>
                            <a:gd name="csX4066" fmla="*/ 176955 w 1619476"/>
                            <a:gd name="csY4066" fmla="*/ 85019 h 693081"/>
                            <a:gd name="csX4067" fmla="*/ 172474 w 1619476"/>
                            <a:gd name="csY4067" fmla="*/ 76360 h 693081"/>
                            <a:gd name="csX4068" fmla="*/ 170709 w 1619476"/>
                            <a:gd name="csY4068" fmla="*/ 76144 h 693081"/>
                            <a:gd name="csX4069" fmla="*/ 170595 w 1619476"/>
                            <a:gd name="csY4069" fmla="*/ 76259 h 693081"/>
                            <a:gd name="csX4070" fmla="*/ 168208 w 1619476"/>
                            <a:gd name="csY4070" fmla="*/ 81375 h 693081"/>
                            <a:gd name="csX4071" fmla="*/ 158089 w 1619476"/>
                            <a:gd name="csY4071" fmla="*/ 100876 h 693081"/>
                            <a:gd name="csX4072" fmla="*/ 155068 w 1619476"/>
                            <a:gd name="csY4072" fmla="*/ 102425 h 693081"/>
                            <a:gd name="csX4073" fmla="*/ 154649 w 1619476"/>
                            <a:gd name="csY4073" fmla="*/ 101079 h 693081"/>
                            <a:gd name="csX4074" fmla="*/ 152884 w 1619476"/>
                            <a:gd name="csY4074" fmla="*/ 91583 h 693081"/>
                            <a:gd name="csX4075" fmla="*/ 144022 w 1619476"/>
                            <a:gd name="csY4075" fmla="*/ 79814 h 693081"/>
                            <a:gd name="csX4076" fmla="*/ 142765 w 1619476"/>
                            <a:gd name="csY4076" fmla="*/ 78138 h 693081"/>
                            <a:gd name="csX4077" fmla="*/ 138906 w 1619476"/>
                            <a:gd name="csY4077" fmla="*/ 80017 h 693081"/>
                            <a:gd name="csX4078" fmla="*/ 136506 w 1619476"/>
                            <a:gd name="csY4078" fmla="*/ 95023 h 693081"/>
                            <a:gd name="csX4079" fmla="*/ 139528 w 1619476"/>
                            <a:gd name="csY4079" fmla="*/ 105878 h 693081"/>
                            <a:gd name="csX4080" fmla="*/ 142143 w 1619476"/>
                            <a:gd name="csY4080" fmla="*/ 110042 h 693081"/>
                            <a:gd name="csX4081" fmla="*/ 141610 w 1619476"/>
                            <a:gd name="csY4081" fmla="*/ 111299 h 693081"/>
                            <a:gd name="csX4082" fmla="*/ 142232 w 1619476"/>
                            <a:gd name="csY4082" fmla="*/ 127651 h 693081"/>
                            <a:gd name="csX4083" fmla="*/ 143908 w 1619476"/>
                            <a:gd name="csY4083" fmla="*/ 136310 h 693081"/>
                            <a:gd name="csX4084" fmla="*/ 145901 w 1619476"/>
                            <a:gd name="csY4084" fmla="*/ 144460 h 693081"/>
                            <a:gd name="csX4085" fmla="*/ 145901 w 1619476"/>
                            <a:gd name="csY4085" fmla="*/ 148510 h 693081"/>
                            <a:gd name="csX4086" fmla="*/ 147463 w 1619476"/>
                            <a:gd name="csY4086" fmla="*/ 161231 h 693081"/>
                            <a:gd name="csX4087" fmla="*/ 146523 w 1619476"/>
                            <a:gd name="csY4087" fmla="*/ 173229 h 693081"/>
                            <a:gd name="csX4088" fmla="*/ 143286 w 1619476"/>
                            <a:gd name="csY4088" fmla="*/ 196691 h 693081"/>
                            <a:gd name="csX4089" fmla="*/ 144124 w 1619476"/>
                            <a:gd name="csY4089" fmla="*/ 214719 h 693081"/>
                            <a:gd name="csX4090" fmla="*/ 144644 w 1619476"/>
                            <a:gd name="csY4090" fmla="*/ 222755 h 693081"/>
                            <a:gd name="csX4091" fmla="*/ 140886 w 1619476"/>
                            <a:gd name="csY4091" fmla="*/ 235882 h 693081"/>
                            <a:gd name="csX4092" fmla="*/ 132761 w 1619476"/>
                            <a:gd name="csY4092" fmla="*/ 261325 h 693081"/>
                            <a:gd name="csX4093" fmla="*/ 128063 w 1619476"/>
                            <a:gd name="csY4093" fmla="*/ 273728 h 693081"/>
                            <a:gd name="csX4094" fmla="*/ 120027 w 1619476"/>
                            <a:gd name="csY4094" fmla="*/ 298549 h 693081"/>
                            <a:gd name="csX4095" fmla="*/ 112422 w 1619476"/>
                            <a:gd name="csY4095" fmla="*/ 323051 h 693081"/>
                            <a:gd name="csX4096" fmla="*/ 111064 w 1619476"/>
                            <a:gd name="csY4096" fmla="*/ 330872 h 693081"/>
                            <a:gd name="csX4097" fmla="*/ 110023 w 1619476"/>
                            <a:gd name="csY4097" fmla="*/ 341092 h 693081"/>
                            <a:gd name="csX4098" fmla="*/ 110442 w 1619476"/>
                            <a:gd name="csY4098" fmla="*/ 361939 h 693081"/>
                            <a:gd name="csX4099" fmla="*/ 112003 w 1619476"/>
                            <a:gd name="csY4099" fmla="*/ 373314 h 693081"/>
                            <a:gd name="csX4100" fmla="*/ 113463 w 1619476"/>
                            <a:gd name="csY4100" fmla="*/ 405320 h 693081"/>
                            <a:gd name="csX4101" fmla="*/ 113146 w 1619476"/>
                            <a:gd name="csY4101" fmla="*/ 415121 h 693081"/>
                            <a:gd name="csX4102" fmla="*/ 113057 w 1619476"/>
                            <a:gd name="csY4102" fmla="*/ 418143 h 693081"/>
                            <a:gd name="csX4103" fmla="*/ 113044 w 1619476"/>
                            <a:gd name="csY4103" fmla="*/ 420022 h 693081"/>
                            <a:gd name="csX4104" fmla="*/ 113146 w 1619476"/>
                            <a:gd name="csY4104" fmla="*/ 424287 h 693081"/>
                            <a:gd name="csX4105" fmla="*/ 112740 w 1619476"/>
                            <a:gd name="csY4105" fmla="*/ 446924 h 693081"/>
                            <a:gd name="csX4106" fmla="*/ 111280 w 1619476"/>
                            <a:gd name="csY4106" fmla="*/ 457550 h 693081"/>
                            <a:gd name="csX4107" fmla="*/ 106176 w 1619476"/>
                            <a:gd name="csY4107" fmla="*/ 475070 h 693081"/>
                            <a:gd name="csX4108" fmla="*/ 66552 w 1619476"/>
                            <a:gd name="csY4108" fmla="*/ 493225 h 693081"/>
                            <a:gd name="csX4109" fmla="*/ 58934 w 1619476"/>
                            <a:gd name="csY4109" fmla="*/ 493835 h 693081"/>
                            <a:gd name="csX4110" fmla="*/ 34749 w 1619476"/>
                            <a:gd name="csY4110" fmla="*/ 495092 h 693081"/>
                            <a:gd name="csX4111" fmla="*/ 15032 w 1619476"/>
                            <a:gd name="csY4111" fmla="*/ 498215 h 693081"/>
                            <a:gd name="csX4112" fmla="*/ 9205 w 1619476"/>
                            <a:gd name="csY4112" fmla="*/ 500309 h 693081"/>
                            <a:gd name="csX4113" fmla="*/ 15451 w 1619476"/>
                            <a:gd name="csY4113" fmla="*/ 504689 h 693081"/>
                            <a:gd name="csX4114" fmla="*/ 460747 w 1619476"/>
                            <a:gd name="csY4114" fmla="*/ 476023 h 693081"/>
                            <a:gd name="csX4115" fmla="*/ 453422 w 1619476"/>
                            <a:gd name="csY4115" fmla="*/ 480530 h 693081"/>
                            <a:gd name="csX4116" fmla="*/ 450832 w 1619476"/>
                            <a:gd name="csY4116" fmla="*/ 482332 h 693081"/>
                            <a:gd name="csX4117" fmla="*/ 438974 w 1619476"/>
                            <a:gd name="csY4117" fmla="*/ 485735 h 693081"/>
                            <a:gd name="csX4118" fmla="*/ 370390 w 1619476"/>
                            <a:gd name="csY4118" fmla="*/ 507203 h 693081"/>
                            <a:gd name="csX4119" fmla="*/ 360945 w 1619476"/>
                            <a:gd name="csY4119" fmla="*/ 508346 h 693081"/>
                            <a:gd name="csX4120" fmla="*/ 413353 w 1619476"/>
                            <a:gd name="csY4120" fmla="*/ 477216 h 693081"/>
                            <a:gd name="csX4121" fmla="*/ 426582 w 1619476"/>
                            <a:gd name="csY4121" fmla="*/ 477013 h 693081"/>
                            <a:gd name="csX4122" fmla="*/ 433438 w 1619476"/>
                            <a:gd name="csY4122" fmla="*/ 476810 h 693081"/>
                            <a:gd name="csX4123" fmla="*/ 460747 w 1619476"/>
                            <a:gd name="csY4123" fmla="*/ 476022 h 693081"/>
                            <a:gd name="csX4124" fmla="*/ 719413 w 1619476"/>
                            <a:gd name="csY4124" fmla="*/ 506200 h 693081"/>
                            <a:gd name="csX4125" fmla="*/ 717293 w 1619476"/>
                            <a:gd name="csY4125" fmla="*/ 509209 h 693081"/>
                            <a:gd name="csX4126" fmla="*/ 587109 w 1619476"/>
                            <a:gd name="csY4126" fmla="*/ 519734 h 693081"/>
                            <a:gd name="csX4127" fmla="*/ 519161 w 1619476"/>
                            <a:gd name="csY4127" fmla="*/ 523251 h 693081"/>
                            <a:gd name="csX4128" fmla="*/ 473798 w 1619476"/>
                            <a:gd name="csY4128" fmla="*/ 525054 h 693081"/>
                            <a:gd name="csX4129" fmla="*/ 402676 w 1619476"/>
                            <a:gd name="csY4129" fmla="*/ 524635 h 693081"/>
                            <a:gd name="csX4130" fmla="*/ 359789 w 1619476"/>
                            <a:gd name="csY4130" fmla="*/ 524622 h 693081"/>
                            <a:gd name="csX4131" fmla="*/ 359777 w 1619476"/>
                            <a:gd name="csY4131" fmla="*/ 524597 h 693081"/>
                            <a:gd name="csX4132" fmla="*/ 359777 w 1619476"/>
                            <a:gd name="csY4132" fmla="*/ 524635 h 693081"/>
                            <a:gd name="csX4133" fmla="*/ 316890 w 1619476"/>
                            <a:gd name="csY4133" fmla="*/ 524635 h 693081"/>
                            <a:gd name="csX4134" fmla="*/ 245767 w 1619476"/>
                            <a:gd name="csY4134" fmla="*/ 525054 h 693081"/>
                            <a:gd name="csX4135" fmla="*/ 200392 w 1619476"/>
                            <a:gd name="csY4135" fmla="*/ 523251 h 693081"/>
                            <a:gd name="csX4136" fmla="*/ 132469 w 1619476"/>
                            <a:gd name="csY4136" fmla="*/ 519734 h 693081"/>
                            <a:gd name="csX4137" fmla="*/ 2273 w 1619476"/>
                            <a:gd name="csY4137" fmla="*/ 509209 h 693081"/>
                            <a:gd name="csX4138" fmla="*/ 165 w 1619476"/>
                            <a:gd name="csY4138" fmla="*/ 506200 h 693081"/>
                            <a:gd name="csX4139" fmla="*/ 2298 w 1619476"/>
                            <a:gd name="csY4139" fmla="*/ 503179 h 693081"/>
                            <a:gd name="csX4140" fmla="*/ 8760 w 1619476"/>
                            <a:gd name="csY4140" fmla="*/ 500360 h 693081"/>
                            <a:gd name="csX4141" fmla="*/ 9281 w 1619476"/>
                            <a:gd name="csY4141" fmla="*/ 503458 h 693081"/>
                            <a:gd name="csX4142" fmla="*/ 9332 w 1619476"/>
                            <a:gd name="csY4142" fmla="*/ 503509 h 693081"/>
                            <a:gd name="csX4143" fmla="*/ 8925 w 1619476"/>
                            <a:gd name="csY4143" fmla="*/ 504512 h 693081"/>
                            <a:gd name="csX4144" fmla="*/ 11668 w 1619476"/>
                            <a:gd name="csY4144" fmla="*/ 506378 h 693081"/>
                            <a:gd name="csX4145" fmla="*/ 10449 w 1619476"/>
                            <a:gd name="csY4145" fmla="*/ 506404 h 693081"/>
                            <a:gd name="csX4146" fmla="*/ 12239 w 1619476"/>
                            <a:gd name="csY4146" fmla="*/ 506607 h 693081"/>
                            <a:gd name="csX4147" fmla="*/ 25709 w 1619476"/>
                            <a:gd name="csY4147" fmla="*/ 507572 h 693081"/>
                            <a:gd name="csX4148" fmla="*/ 30775 w 1619476"/>
                            <a:gd name="csY4148" fmla="*/ 507178 h 693081"/>
                            <a:gd name="csX4149" fmla="*/ 58985 w 1619476"/>
                            <a:gd name="csY4149" fmla="*/ 507495 h 693081"/>
                            <a:gd name="csX4150" fmla="*/ 107268 w 1619476"/>
                            <a:gd name="csY4150" fmla="*/ 509806 h 693081"/>
                            <a:gd name="csX4151" fmla="*/ 108855 w 1619476"/>
                            <a:gd name="csY4151" fmla="*/ 507495 h 693081"/>
                            <a:gd name="csX4152" fmla="*/ 114796 w 1619476"/>
                            <a:gd name="csY4152" fmla="*/ 507902 h 693081"/>
                            <a:gd name="csX4153" fmla="*/ 134843 w 1619476"/>
                            <a:gd name="csY4153" fmla="*/ 510111 h 693081"/>
                            <a:gd name="csX4154" fmla="*/ 133256 w 1619476"/>
                            <a:gd name="csY4154" fmla="*/ 508714 h 693081"/>
                            <a:gd name="csX4155" fmla="*/ 138525 w 1619476"/>
                            <a:gd name="csY4155" fmla="*/ 507495 h 693081"/>
                            <a:gd name="csX4156" fmla="*/ 158191 w 1619476"/>
                            <a:gd name="csY4156" fmla="*/ 510504 h 693081"/>
                            <a:gd name="csX4157" fmla="*/ 167815 w 1619476"/>
                            <a:gd name="csY4157" fmla="*/ 509806 h 693081"/>
                            <a:gd name="csX4158" fmla="*/ 177044 w 1619476"/>
                            <a:gd name="csY4158" fmla="*/ 509806 h 693081"/>
                            <a:gd name="csX4159" fmla="*/ 179431 w 1619476"/>
                            <a:gd name="csY4159" fmla="*/ 509806 h 693081"/>
                            <a:gd name="csX4160" fmla="*/ 181666 w 1619476"/>
                            <a:gd name="csY4160" fmla="*/ 508410 h 693081"/>
                            <a:gd name="csX4161" fmla="*/ 185627 w 1619476"/>
                            <a:gd name="csY4161" fmla="*/ 508410 h 693081"/>
                            <a:gd name="csX4162" fmla="*/ 212669 w 1619476"/>
                            <a:gd name="csY4162" fmla="*/ 509514 h 693081"/>
                            <a:gd name="csX4163" fmla="*/ 259098 w 1619476"/>
                            <a:gd name="csY4163" fmla="*/ 509108 h 693081"/>
                            <a:gd name="csX4164" fmla="*/ 274130 w 1619476"/>
                            <a:gd name="csY4164" fmla="*/ 508714 h 693081"/>
                            <a:gd name="csX4165" fmla="*/ 302353 w 1619476"/>
                            <a:gd name="csY4165" fmla="*/ 512713 h 693081"/>
                            <a:gd name="csX4166" fmla="*/ 301693 w 1619476"/>
                            <a:gd name="csY4166" fmla="*/ 512015 h 693081"/>
                            <a:gd name="csX4167" fmla="*/ 298659 w 1619476"/>
                            <a:gd name="csY4167" fmla="*/ 509514 h 693081"/>
                            <a:gd name="csX4168" fmla="*/ 341799 w 1619476"/>
                            <a:gd name="csY4168" fmla="*/ 514224 h 693081"/>
                            <a:gd name="csX4169" fmla="*/ 359700 w 1619476"/>
                            <a:gd name="csY4169" fmla="*/ 516281 h 693081"/>
                            <a:gd name="csX4170" fmla="*/ 377767 w 1619476"/>
                            <a:gd name="csY4170" fmla="*/ 514224 h 693081"/>
                            <a:gd name="csX4171" fmla="*/ 420895 w 1619476"/>
                            <a:gd name="csY4171" fmla="*/ 509514 h 693081"/>
                            <a:gd name="csX4172" fmla="*/ 417873 w 1619476"/>
                            <a:gd name="csY4172" fmla="*/ 512015 h 693081"/>
                            <a:gd name="csX4173" fmla="*/ 417213 w 1619476"/>
                            <a:gd name="csY4173" fmla="*/ 512713 h 693081"/>
                            <a:gd name="csX4174" fmla="*/ 445436 w 1619476"/>
                            <a:gd name="csY4174" fmla="*/ 508714 h 693081"/>
                            <a:gd name="csX4175" fmla="*/ 460468 w 1619476"/>
                            <a:gd name="csY4175" fmla="*/ 509108 h 693081"/>
                            <a:gd name="csX4176" fmla="*/ 506909 w 1619476"/>
                            <a:gd name="csY4176" fmla="*/ 509514 h 693081"/>
                            <a:gd name="csX4177" fmla="*/ 533952 w 1619476"/>
                            <a:gd name="csY4177" fmla="*/ 508410 h 693081"/>
                            <a:gd name="csX4178" fmla="*/ 537900 w 1619476"/>
                            <a:gd name="csY4178" fmla="*/ 508410 h 693081"/>
                            <a:gd name="csX4179" fmla="*/ 540147 w 1619476"/>
                            <a:gd name="csY4179" fmla="*/ 509806 h 693081"/>
                            <a:gd name="csX4180" fmla="*/ 542522 w 1619476"/>
                            <a:gd name="csY4180" fmla="*/ 509806 h 693081"/>
                            <a:gd name="csX4181" fmla="*/ 551751 w 1619476"/>
                            <a:gd name="csY4181" fmla="*/ 509806 h 693081"/>
                            <a:gd name="csX4182" fmla="*/ 561388 w 1619476"/>
                            <a:gd name="csY4182" fmla="*/ 510504 h 693081"/>
                            <a:gd name="csX4183" fmla="*/ 581041 w 1619476"/>
                            <a:gd name="csY4183" fmla="*/ 507495 h 693081"/>
                            <a:gd name="csX4184" fmla="*/ 586310 w 1619476"/>
                            <a:gd name="csY4184" fmla="*/ 508714 h 693081"/>
                            <a:gd name="csX4185" fmla="*/ 584735 w 1619476"/>
                            <a:gd name="csY4185" fmla="*/ 510111 h 693081"/>
                            <a:gd name="csX4186" fmla="*/ 604782 w 1619476"/>
                            <a:gd name="csY4186" fmla="*/ 507902 h 693081"/>
                            <a:gd name="csX4187" fmla="*/ 610724 w 1619476"/>
                            <a:gd name="csY4187" fmla="*/ 507495 h 693081"/>
                            <a:gd name="csX4188" fmla="*/ 612298 w 1619476"/>
                            <a:gd name="csY4188" fmla="*/ 509806 h 693081"/>
                            <a:gd name="csX4189" fmla="*/ 660568 w 1619476"/>
                            <a:gd name="csY4189" fmla="*/ 507495 h 693081"/>
                            <a:gd name="csX4190" fmla="*/ 688804 w 1619476"/>
                            <a:gd name="csY4190" fmla="*/ 507178 h 693081"/>
                            <a:gd name="csX4191" fmla="*/ 693857 w 1619476"/>
                            <a:gd name="csY4191" fmla="*/ 507572 h 693081"/>
                            <a:gd name="csX4192" fmla="*/ 707340 w 1619476"/>
                            <a:gd name="csY4192" fmla="*/ 506607 h 693081"/>
                            <a:gd name="csX4193" fmla="*/ 709130 w 1619476"/>
                            <a:gd name="csY4193" fmla="*/ 506404 h 693081"/>
                            <a:gd name="csX4194" fmla="*/ 707898 w 1619476"/>
                            <a:gd name="csY4194" fmla="*/ 506378 h 693081"/>
                            <a:gd name="csX4195" fmla="*/ 710641 w 1619476"/>
                            <a:gd name="csY4195" fmla="*/ 504512 h 693081"/>
                            <a:gd name="csX4196" fmla="*/ 710234 w 1619476"/>
                            <a:gd name="csY4196" fmla="*/ 503509 h 693081"/>
                            <a:gd name="csX4197" fmla="*/ 710285 w 1619476"/>
                            <a:gd name="csY4197" fmla="*/ 503458 h 693081"/>
                            <a:gd name="csX4198" fmla="*/ 710806 w 1619476"/>
                            <a:gd name="csY4198" fmla="*/ 500360 h 693081"/>
                            <a:gd name="csX4199" fmla="*/ 717281 w 1619476"/>
                            <a:gd name="csY4199" fmla="*/ 503179 h 693081"/>
                            <a:gd name="csX4200" fmla="*/ 719414 w 1619476"/>
                            <a:gd name="csY4200" fmla="*/ 506200 h 693081"/>
                            <a:gd name="csX4201" fmla="*/ 306225 w 1619476"/>
                            <a:gd name="csY4201" fmla="*/ 477216 h 693081"/>
                            <a:gd name="csX4202" fmla="*/ 358634 w 1619476"/>
                            <a:gd name="csY4202" fmla="*/ 508346 h 693081"/>
                            <a:gd name="csX4203" fmla="*/ 349188 w 1619476"/>
                            <a:gd name="csY4203" fmla="*/ 507203 h 693081"/>
                            <a:gd name="csX4204" fmla="*/ 280605 w 1619476"/>
                            <a:gd name="csY4204" fmla="*/ 485735 h 693081"/>
                            <a:gd name="csX4205" fmla="*/ 268734 w 1619476"/>
                            <a:gd name="csY4205" fmla="*/ 482332 h 693081"/>
                            <a:gd name="csX4206" fmla="*/ 266144 w 1619476"/>
                            <a:gd name="csY4206" fmla="*/ 480530 h 693081"/>
                            <a:gd name="csX4207" fmla="*/ 258819 w 1619476"/>
                            <a:gd name="csY4207" fmla="*/ 476023 h 693081"/>
                            <a:gd name="csX4208" fmla="*/ 286140 w 1619476"/>
                            <a:gd name="csY4208" fmla="*/ 476797 h 693081"/>
                            <a:gd name="csX4209" fmla="*/ 292996 w 1619476"/>
                            <a:gd name="csY4209" fmla="*/ 477000 h 693081"/>
                            <a:gd name="csX4210" fmla="*/ 306225 w 1619476"/>
                            <a:gd name="csY4210" fmla="*/ 477216 h 693081"/>
                            <a:gd name="csX4211" fmla="*/ 688804 w 1619476"/>
                            <a:gd name="csY4211" fmla="*/ 673797 h 693081"/>
                            <a:gd name="csX4212" fmla="*/ 695152 w 1619476"/>
                            <a:gd name="csY4212" fmla="*/ 656429 h 693081"/>
                            <a:gd name="csX4213" fmla="*/ 701614 w 1619476"/>
                            <a:gd name="csY4213" fmla="*/ 673797 h 693081"/>
                            <a:gd name="csX4214" fmla="*/ 688804 w 1619476"/>
                            <a:gd name="csY4214" fmla="*/ 673797 h 693081"/>
                            <a:gd name="csX4215" fmla="*/ 690251 w 1619476"/>
                            <a:gd name="csY4215" fmla="*/ 645498 h 693081"/>
                            <a:gd name="csX4216" fmla="*/ 672007 w 1619476"/>
                            <a:gd name="csY4216" fmla="*/ 692282 h 693081"/>
                            <a:gd name="csX4217" fmla="*/ 682075 w 1619476"/>
                            <a:gd name="csY4217" fmla="*/ 692282 h 693081"/>
                            <a:gd name="csX4218" fmla="*/ 685934 w 1619476"/>
                            <a:gd name="csY4218" fmla="*/ 681706 h 693081"/>
                            <a:gd name="csX4219" fmla="*/ 704635 w 1619476"/>
                            <a:gd name="csY4219" fmla="*/ 681706 h 693081"/>
                            <a:gd name="csX4220" fmla="*/ 708673 w 1619476"/>
                            <a:gd name="csY4220" fmla="*/ 692282 h 693081"/>
                            <a:gd name="csX4221" fmla="*/ 718995 w 1619476"/>
                            <a:gd name="csY4221" fmla="*/ 692282 h 693081"/>
                            <a:gd name="csX4222" fmla="*/ 700255 w 1619476"/>
                            <a:gd name="csY4222" fmla="*/ 645498 h 693081"/>
                            <a:gd name="csX4223" fmla="*/ 690251 w 1619476"/>
                            <a:gd name="csY4223" fmla="*/ 645498 h 693081"/>
                            <a:gd name="csX4224" fmla="*/ 658143 w 1619476"/>
                            <a:gd name="csY4224" fmla="*/ 645498 h 693081"/>
                            <a:gd name="csX4225" fmla="*/ 667551 w 1619476"/>
                            <a:gd name="csY4225" fmla="*/ 645498 h 693081"/>
                            <a:gd name="csX4226" fmla="*/ 667551 w 1619476"/>
                            <a:gd name="csY4226" fmla="*/ 692295 h 693081"/>
                            <a:gd name="csX4227" fmla="*/ 658143 w 1619476"/>
                            <a:gd name="csY4227" fmla="*/ 692295 h 693081"/>
                            <a:gd name="csX4228" fmla="*/ 658143 w 1619476"/>
                            <a:gd name="csY4228" fmla="*/ 645498 h 693081"/>
                            <a:gd name="csX4229" fmla="*/ 658143 w 1619476"/>
                            <a:gd name="csY4229" fmla="*/ 645498 h 693081"/>
                            <a:gd name="csX4230" fmla="*/ 628155 w 1619476"/>
                            <a:gd name="csY4230" fmla="*/ 684398 h 693081"/>
                            <a:gd name="csX4231" fmla="*/ 651693 w 1619476"/>
                            <a:gd name="csY4231" fmla="*/ 684398 h 693081"/>
                            <a:gd name="csX4232" fmla="*/ 651693 w 1619476"/>
                            <a:gd name="csY4232" fmla="*/ 692295 h 693081"/>
                            <a:gd name="csX4233" fmla="*/ 618748 w 1619476"/>
                            <a:gd name="csY4233" fmla="*/ 692295 h 693081"/>
                            <a:gd name="csX4234" fmla="*/ 618748 w 1619476"/>
                            <a:gd name="csY4234" fmla="*/ 645498 h 693081"/>
                            <a:gd name="csX4235" fmla="*/ 628155 w 1619476"/>
                            <a:gd name="csY4235" fmla="*/ 645498 h 693081"/>
                            <a:gd name="csX4236" fmla="*/ 628155 w 1619476"/>
                            <a:gd name="csY4236" fmla="*/ 684398 h 693081"/>
                            <a:gd name="csX4237" fmla="*/ 583504 w 1619476"/>
                            <a:gd name="csY4237" fmla="*/ 673797 h 693081"/>
                            <a:gd name="csX4238" fmla="*/ 589852 w 1619476"/>
                            <a:gd name="csY4238" fmla="*/ 656429 h 693081"/>
                            <a:gd name="csX4239" fmla="*/ 596327 w 1619476"/>
                            <a:gd name="csY4239" fmla="*/ 673797 h 693081"/>
                            <a:gd name="csX4240" fmla="*/ 583504 w 1619476"/>
                            <a:gd name="csY4240" fmla="*/ 673797 h 693081"/>
                            <a:gd name="csX4241" fmla="*/ 584951 w 1619476"/>
                            <a:gd name="csY4241" fmla="*/ 645498 h 693081"/>
                            <a:gd name="csX4242" fmla="*/ 566720 w 1619476"/>
                            <a:gd name="csY4242" fmla="*/ 692282 h 693081"/>
                            <a:gd name="csX4243" fmla="*/ 576788 w 1619476"/>
                            <a:gd name="csY4243" fmla="*/ 692282 h 693081"/>
                            <a:gd name="csX4244" fmla="*/ 580635 w 1619476"/>
                            <a:gd name="csY4244" fmla="*/ 681706 h 693081"/>
                            <a:gd name="csX4245" fmla="*/ 599336 w 1619476"/>
                            <a:gd name="csY4245" fmla="*/ 681706 h 693081"/>
                            <a:gd name="csX4246" fmla="*/ 603398 w 1619476"/>
                            <a:gd name="csY4246" fmla="*/ 692282 h 693081"/>
                            <a:gd name="csX4247" fmla="*/ 613720 w 1619476"/>
                            <a:gd name="csY4247" fmla="*/ 692282 h 693081"/>
                            <a:gd name="csX4248" fmla="*/ 594956 w 1619476"/>
                            <a:gd name="csY4248" fmla="*/ 645498 h 693081"/>
                            <a:gd name="csX4249" fmla="*/ 584951 w 1619476"/>
                            <a:gd name="csY4249" fmla="*/ 645498 h 693081"/>
                            <a:gd name="csX4250" fmla="*/ 540769 w 1619476"/>
                            <a:gd name="csY4250" fmla="*/ 665316 h 693081"/>
                            <a:gd name="csX4251" fmla="*/ 533774 w 1619476"/>
                            <a:gd name="csY4251" fmla="*/ 665316 h 693081"/>
                            <a:gd name="csX4252" fmla="*/ 533774 w 1619476"/>
                            <a:gd name="csY4252" fmla="*/ 653407 h 693081"/>
                            <a:gd name="csX4253" fmla="*/ 541163 w 1619476"/>
                            <a:gd name="csY4253" fmla="*/ 653407 h 693081"/>
                            <a:gd name="csX4254" fmla="*/ 550431 w 1619476"/>
                            <a:gd name="csY4254" fmla="*/ 654449 h 693081"/>
                            <a:gd name="csX4255" fmla="*/ 552869 w 1619476"/>
                            <a:gd name="csY4255" fmla="*/ 659222 h 693081"/>
                            <a:gd name="csX4256" fmla="*/ 549263 w 1619476"/>
                            <a:gd name="csY4256" fmla="*/ 664707 h 693081"/>
                            <a:gd name="csX4257" fmla="*/ 540769 w 1619476"/>
                            <a:gd name="csY4257" fmla="*/ 665316 h 693081"/>
                            <a:gd name="csX4258" fmla="*/ 550253 w 1619476"/>
                            <a:gd name="csY4258" fmla="*/ 671702 h 693081"/>
                            <a:gd name="csX4259" fmla="*/ 550253 w 1619476"/>
                            <a:gd name="csY4259" fmla="*/ 671575 h 693081"/>
                            <a:gd name="csX4260" fmla="*/ 555471 w 1619476"/>
                            <a:gd name="csY4260" fmla="*/ 670128 h 693081"/>
                            <a:gd name="csX4261" fmla="*/ 562594 w 1619476"/>
                            <a:gd name="csY4261" fmla="*/ 658651 h 693081"/>
                            <a:gd name="csX4262" fmla="*/ 554951 w 1619476"/>
                            <a:gd name="csY4262" fmla="*/ 646666 h 693081"/>
                            <a:gd name="csX4263" fmla="*/ 544235 w 1619476"/>
                            <a:gd name="csY4263" fmla="*/ 645511 h 693081"/>
                            <a:gd name="csX4264" fmla="*/ 524366 w 1619476"/>
                            <a:gd name="csY4264" fmla="*/ 645511 h 693081"/>
                            <a:gd name="csX4265" fmla="*/ 524366 w 1619476"/>
                            <a:gd name="csY4265" fmla="*/ 692307 h 693081"/>
                            <a:gd name="csX4266" fmla="*/ 533774 w 1619476"/>
                            <a:gd name="csY4266" fmla="*/ 692307 h 693081"/>
                            <a:gd name="csX4267" fmla="*/ 533774 w 1619476"/>
                            <a:gd name="csY4267" fmla="*/ 672743 h 693081"/>
                            <a:gd name="csX4268" fmla="*/ 535666 w 1619476"/>
                            <a:gd name="csY4268" fmla="*/ 672743 h 693081"/>
                            <a:gd name="csX4269" fmla="*/ 548273 w 1619476"/>
                            <a:gd name="csY4269" fmla="*/ 682113 h 693081"/>
                            <a:gd name="csX4270" fmla="*/ 555090 w 1619476"/>
                            <a:gd name="csY4270" fmla="*/ 692307 h 693081"/>
                            <a:gd name="csX4271" fmla="*/ 566390 w 1619476"/>
                            <a:gd name="csY4271" fmla="*/ 692307 h 693081"/>
                            <a:gd name="csX4272" fmla="*/ 560702 w 1619476"/>
                            <a:gd name="csY4272" fmla="*/ 683154 h 693081"/>
                            <a:gd name="csX4273" fmla="*/ 550253 w 1619476"/>
                            <a:gd name="csY4273" fmla="*/ 671702 h 693081"/>
                            <a:gd name="csX4274" fmla="*/ 480972 w 1619476"/>
                            <a:gd name="csY4274" fmla="*/ 645511 h 693081"/>
                            <a:gd name="csX4275" fmla="*/ 518094 w 1619476"/>
                            <a:gd name="csY4275" fmla="*/ 645511 h 693081"/>
                            <a:gd name="csX4276" fmla="*/ 518094 w 1619476"/>
                            <a:gd name="csY4276" fmla="*/ 653408 h 693081"/>
                            <a:gd name="csX4277" fmla="*/ 504243 w 1619476"/>
                            <a:gd name="csY4277" fmla="*/ 653408 h 693081"/>
                            <a:gd name="csX4278" fmla="*/ 504243 w 1619476"/>
                            <a:gd name="csY4278" fmla="*/ 692307 h 693081"/>
                            <a:gd name="csX4279" fmla="*/ 494823 w 1619476"/>
                            <a:gd name="csY4279" fmla="*/ 692307 h 693081"/>
                            <a:gd name="csX4280" fmla="*/ 494823 w 1619476"/>
                            <a:gd name="csY4280" fmla="*/ 653408 h 693081"/>
                            <a:gd name="csX4281" fmla="*/ 480972 w 1619476"/>
                            <a:gd name="csY4281" fmla="*/ 653408 h 693081"/>
                            <a:gd name="csX4282" fmla="*/ 480972 w 1619476"/>
                            <a:gd name="csY4282" fmla="*/ 645511 h 693081"/>
                            <a:gd name="csX4283" fmla="*/ 480972 w 1619476"/>
                            <a:gd name="csY4283" fmla="*/ 645511 h 693081"/>
                            <a:gd name="csX4284" fmla="*/ 476706 w 1619476"/>
                            <a:gd name="csY4284" fmla="*/ 678710 h 693081"/>
                            <a:gd name="csX4285" fmla="*/ 469063 w 1619476"/>
                            <a:gd name="csY4285" fmla="*/ 690987 h 693081"/>
                            <a:gd name="csX4286" fmla="*/ 458018 w 1619476"/>
                            <a:gd name="csY4286" fmla="*/ 693082 h 693081"/>
                            <a:gd name="csX4287" fmla="*/ 438745 w 1619476"/>
                            <a:gd name="csY4287" fmla="*/ 677072 h 693081"/>
                            <a:gd name="csX4288" fmla="*/ 447899 w 1619476"/>
                            <a:gd name="csY4288" fmla="*/ 676222 h 693081"/>
                            <a:gd name="csX4289" fmla="*/ 458094 w 1619476"/>
                            <a:gd name="csY4289" fmla="*/ 685172 h 693081"/>
                            <a:gd name="csX4290" fmla="*/ 467311 w 1619476"/>
                            <a:gd name="csY4290" fmla="*/ 678710 h 693081"/>
                            <a:gd name="csX4291" fmla="*/ 455402 w 1619476"/>
                            <a:gd name="csY4291" fmla="*/ 671842 h 693081"/>
                            <a:gd name="csX4292" fmla="*/ 440446 w 1619476"/>
                            <a:gd name="csY4292" fmla="*/ 657788 h 693081"/>
                            <a:gd name="csX4293" fmla="*/ 457510 w 1619476"/>
                            <a:gd name="csY4293" fmla="*/ 644711 h 693081"/>
                            <a:gd name="csX4294" fmla="*/ 475411 w 1619476"/>
                            <a:gd name="csY4294" fmla="*/ 658905 h 693081"/>
                            <a:gd name="csX4295" fmla="*/ 465940 w 1619476"/>
                            <a:gd name="csY4295" fmla="*/ 659286 h 693081"/>
                            <a:gd name="csX4296" fmla="*/ 457370 w 1619476"/>
                            <a:gd name="csY4296" fmla="*/ 652494 h 693081"/>
                            <a:gd name="csX4297" fmla="*/ 449460 w 1619476"/>
                            <a:gd name="csY4297" fmla="*/ 657127 h 693081"/>
                            <a:gd name="csX4298" fmla="*/ 459922 w 1619476"/>
                            <a:gd name="csY4298" fmla="*/ 663209 h 693081"/>
                            <a:gd name="csX4299" fmla="*/ 476706 w 1619476"/>
                            <a:gd name="csY4299" fmla="*/ 678710 h 693081"/>
                            <a:gd name="csX4300" fmla="*/ 421555 w 1619476"/>
                            <a:gd name="csY4300" fmla="*/ 645498 h 693081"/>
                            <a:gd name="csX4301" fmla="*/ 430975 w 1619476"/>
                            <a:gd name="csY4301" fmla="*/ 645498 h 693081"/>
                            <a:gd name="csX4302" fmla="*/ 430975 w 1619476"/>
                            <a:gd name="csY4302" fmla="*/ 670077 h 693081"/>
                            <a:gd name="csX4303" fmla="*/ 428373 w 1619476"/>
                            <a:gd name="csY4303" fmla="*/ 686620 h 693081"/>
                            <a:gd name="csX4304" fmla="*/ 412795 w 1619476"/>
                            <a:gd name="csY4304" fmla="*/ 693082 h 693081"/>
                            <a:gd name="csX4305" fmla="*/ 393662 w 1619476"/>
                            <a:gd name="csY4305" fmla="*/ 670471 h 693081"/>
                            <a:gd name="csX4306" fmla="*/ 393662 w 1619476"/>
                            <a:gd name="csY4306" fmla="*/ 645498 h 693081"/>
                            <a:gd name="csX4307" fmla="*/ 403070 w 1619476"/>
                            <a:gd name="csY4307" fmla="*/ 645498 h 693081"/>
                            <a:gd name="csX4308" fmla="*/ 403070 w 1619476"/>
                            <a:gd name="csY4308" fmla="*/ 670801 h 693081"/>
                            <a:gd name="csX4309" fmla="*/ 404238 w 1619476"/>
                            <a:gd name="csY4309" fmla="*/ 680856 h 693081"/>
                            <a:gd name="csX4310" fmla="*/ 412541 w 1619476"/>
                            <a:gd name="csY4310" fmla="*/ 684982 h 693081"/>
                            <a:gd name="csX4311" fmla="*/ 421555 w 1619476"/>
                            <a:gd name="csY4311" fmla="*/ 671334 h 693081"/>
                            <a:gd name="csX4312" fmla="*/ 421555 w 1619476"/>
                            <a:gd name="csY4312" fmla="*/ 645498 h 693081"/>
                            <a:gd name="csX4313" fmla="*/ 421555 w 1619476"/>
                            <a:gd name="csY4313" fmla="*/ 645498 h 693081"/>
                            <a:gd name="csX4314" fmla="*/ 361694 w 1619476"/>
                            <a:gd name="csY4314" fmla="*/ 673797 h 693081"/>
                            <a:gd name="csX4315" fmla="*/ 368029 w 1619476"/>
                            <a:gd name="csY4315" fmla="*/ 656429 h 693081"/>
                            <a:gd name="csX4316" fmla="*/ 374491 w 1619476"/>
                            <a:gd name="csY4316" fmla="*/ 673797 h 693081"/>
                            <a:gd name="csX4317" fmla="*/ 361694 w 1619476"/>
                            <a:gd name="csY4317" fmla="*/ 673797 h 693081"/>
                            <a:gd name="csX4318" fmla="*/ 363128 w 1619476"/>
                            <a:gd name="csY4318" fmla="*/ 645498 h 693081"/>
                            <a:gd name="csX4319" fmla="*/ 344897 w 1619476"/>
                            <a:gd name="csY4319" fmla="*/ 692282 h 693081"/>
                            <a:gd name="csX4320" fmla="*/ 354965 w 1619476"/>
                            <a:gd name="csY4320" fmla="*/ 692282 h 693081"/>
                            <a:gd name="csX4321" fmla="*/ 358812 w 1619476"/>
                            <a:gd name="csY4321" fmla="*/ 681706 h 693081"/>
                            <a:gd name="csX4322" fmla="*/ 377513 w 1619476"/>
                            <a:gd name="csY4322" fmla="*/ 681706 h 693081"/>
                            <a:gd name="csX4323" fmla="*/ 381563 w 1619476"/>
                            <a:gd name="csY4323" fmla="*/ 692282 h 693081"/>
                            <a:gd name="csX4324" fmla="*/ 391872 w 1619476"/>
                            <a:gd name="csY4324" fmla="*/ 692282 h 693081"/>
                            <a:gd name="csX4325" fmla="*/ 373120 w 1619476"/>
                            <a:gd name="csY4325" fmla="*/ 645498 h 693081"/>
                            <a:gd name="csX4326" fmla="*/ 363128 w 1619476"/>
                            <a:gd name="csY4326" fmla="*/ 645498 h 693081"/>
                            <a:gd name="csX4327" fmla="*/ 312878 w 1619476"/>
                            <a:gd name="csY4327" fmla="*/ 645498 h 693081"/>
                            <a:gd name="csX4328" fmla="*/ 321638 w 1619476"/>
                            <a:gd name="csY4328" fmla="*/ 645498 h 693081"/>
                            <a:gd name="csX4329" fmla="*/ 321638 w 1619476"/>
                            <a:gd name="csY4329" fmla="*/ 692295 h 693081"/>
                            <a:gd name="csX4330" fmla="*/ 312154 w 1619476"/>
                            <a:gd name="csY4330" fmla="*/ 692295 h 693081"/>
                            <a:gd name="csX4331" fmla="*/ 293453 w 1619476"/>
                            <a:gd name="csY4331" fmla="*/ 661774 h 693081"/>
                            <a:gd name="csX4332" fmla="*/ 293326 w 1619476"/>
                            <a:gd name="csY4332" fmla="*/ 661774 h 693081"/>
                            <a:gd name="csX4333" fmla="*/ 293326 w 1619476"/>
                            <a:gd name="csY4333" fmla="*/ 692295 h 693081"/>
                            <a:gd name="csX4334" fmla="*/ 284566 w 1619476"/>
                            <a:gd name="csY4334" fmla="*/ 692295 h 693081"/>
                            <a:gd name="csX4335" fmla="*/ 284566 w 1619476"/>
                            <a:gd name="csY4335" fmla="*/ 645498 h 693081"/>
                            <a:gd name="csX4336" fmla="*/ 293707 w 1619476"/>
                            <a:gd name="csY4336" fmla="*/ 645498 h 693081"/>
                            <a:gd name="csX4337" fmla="*/ 312726 w 1619476"/>
                            <a:gd name="csY4337" fmla="*/ 676742 h 693081"/>
                            <a:gd name="csX4338" fmla="*/ 312878 w 1619476"/>
                            <a:gd name="csY4338" fmla="*/ 676742 h 693081"/>
                            <a:gd name="csX4339" fmla="*/ 312878 w 1619476"/>
                            <a:gd name="csY4339" fmla="*/ 645498 h 693081"/>
                            <a:gd name="csX4340" fmla="*/ 253588 w 1619476"/>
                            <a:gd name="csY4340" fmla="*/ 665316 h 693081"/>
                            <a:gd name="csX4341" fmla="*/ 246593 w 1619476"/>
                            <a:gd name="csY4341" fmla="*/ 665316 h 693081"/>
                            <a:gd name="csX4342" fmla="*/ 246593 w 1619476"/>
                            <a:gd name="csY4342" fmla="*/ 653407 h 693081"/>
                            <a:gd name="csX4343" fmla="*/ 253982 w 1619476"/>
                            <a:gd name="csY4343" fmla="*/ 653407 h 693081"/>
                            <a:gd name="csX4344" fmla="*/ 263250 w 1619476"/>
                            <a:gd name="csY4344" fmla="*/ 654449 h 693081"/>
                            <a:gd name="csX4345" fmla="*/ 265687 w 1619476"/>
                            <a:gd name="csY4345" fmla="*/ 659222 h 693081"/>
                            <a:gd name="csX4346" fmla="*/ 262082 w 1619476"/>
                            <a:gd name="csY4346" fmla="*/ 664707 h 693081"/>
                            <a:gd name="csX4347" fmla="*/ 253588 w 1619476"/>
                            <a:gd name="csY4347" fmla="*/ 665316 h 693081"/>
                            <a:gd name="csX4348" fmla="*/ 263059 w 1619476"/>
                            <a:gd name="csY4348" fmla="*/ 671702 h 693081"/>
                            <a:gd name="csX4349" fmla="*/ 263059 w 1619476"/>
                            <a:gd name="csY4349" fmla="*/ 671575 h 693081"/>
                            <a:gd name="csX4350" fmla="*/ 268303 w 1619476"/>
                            <a:gd name="csY4350" fmla="*/ 670128 h 693081"/>
                            <a:gd name="csX4351" fmla="*/ 275412 w 1619476"/>
                            <a:gd name="csY4351" fmla="*/ 658651 h 693081"/>
                            <a:gd name="csX4352" fmla="*/ 267769 w 1619476"/>
                            <a:gd name="csY4352" fmla="*/ 646666 h 693081"/>
                            <a:gd name="csX4353" fmla="*/ 257041 w 1619476"/>
                            <a:gd name="csY4353" fmla="*/ 645511 h 693081"/>
                            <a:gd name="csX4354" fmla="*/ 237185 w 1619476"/>
                            <a:gd name="csY4354" fmla="*/ 645511 h 693081"/>
                            <a:gd name="csX4355" fmla="*/ 237185 w 1619476"/>
                            <a:gd name="csY4355" fmla="*/ 692307 h 693081"/>
                            <a:gd name="csX4356" fmla="*/ 246593 w 1619476"/>
                            <a:gd name="csY4356" fmla="*/ 692307 h 693081"/>
                            <a:gd name="csX4357" fmla="*/ 246593 w 1619476"/>
                            <a:gd name="csY4357" fmla="*/ 672743 h 693081"/>
                            <a:gd name="csX4358" fmla="*/ 248484 w 1619476"/>
                            <a:gd name="csY4358" fmla="*/ 672743 h 693081"/>
                            <a:gd name="csX4359" fmla="*/ 261091 w 1619476"/>
                            <a:gd name="csY4359" fmla="*/ 682113 h 693081"/>
                            <a:gd name="csX4360" fmla="*/ 267896 w 1619476"/>
                            <a:gd name="csY4360" fmla="*/ 692307 h 693081"/>
                            <a:gd name="csX4361" fmla="*/ 279208 w 1619476"/>
                            <a:gd name="csY4361" fmla="*/ 692307 h 693081"/>
                            <a:gd name="csX4362" fmla="*/ 273520 w 1619476"/>
                            <a:gd name="csY4362" fmla="*/ 683154 h 693081"/>
                            <a:gd name="csX4363" fmla="*/ 263059 w 1619476"/>
                            <a:gd name="csY4363" fmla="*/ 671702 h 693081"/>
                            <a:gd name="csX4364" fmla="*/ 202995 w 1619476"/>
                            <a:gd name="csY4364" fmla="*/ 684398 h 693081"/>
                            <a:gd name="csX4365" fmla="*/ 229148 w 1619476"/>
                            <a:gd name="csY4365" fmla="*/ 684398 h 693081"/>
                            <a:gd name="csX4366" fmla="*/ 229148 w 1619476"/>
                            <a:gd name="csY4366" fmla="*/ 692295 h 693081"/>
                            <a:gd name="csX4367" fmla="*/ 193587 w 1619476"/>
                            <a:gd name="csY4367" fmla="*/ 692295 h 693081"/>
                            <a:gd name="csX4368" fmla="*/ 193587 w 1619476"/>
                            <a:gd name="csY4368" fmla="*/ 645498 h 693081"/>
                            <a:gd name="csX4369" fmla="*/ 228298 w 1619476"/>
                            <a:gd name="csY4369" fmla="*/ 645498 h 693081"/>
                            <a:gd name="csX4370" fmla="*/ 228298 w 1619476"/>
                            <a:gd name="csY4370" fmla="*/ 653408 h 693081"/>
                            <a:gd name="csX4371" fmla="*/ 202995 w 1619476"/>
                            <a:gd name="csY4371" fmla="*/ 653408 h 693081"/>
                            <a:gd name="csX4372" fmla="*/ 202995 w 1619476"/>
                            <a:gd name="csY4372" fmla="*/ 663805 h 693081"/>
                            <a:gd name="csX4373" fmla="*/ 226533 w 1619476"/>
                            <a:gd name="csY4373" fmla="*/ 663805 h 693081"/>
                            <a:gd name="csX4374" fmla="*/ 226533 w 1619476"/>
                            <a:gd name="csY4374" fmla="*/ 671702 h 693081"/>
                            <a:gd name="csX4375" fmla="*/ 202995 w 1619476"/>
                            <a:gd name="csY4375" fmla="*/ 671702 h 693081"/>
                            <a:gd name="csX4376" fmla="*/ 202995 w 1619476"/>
                            <a:gd name="csY4376" fmla="*/ 684398 h 693081"/>
                            <a:gd name="csX4377" fmla="*/ 202995 w 1619476"/>
                            <a:gd name="csY4377" fmla="*/ 684398 h 693081"/>
                            <a:gd name="csX4378" fmla="*/ 150193 w 1619476"/>
                            <a:gd name="csY4378" fmla="*/ 645511 h 693081"/>
                            <a:gd name="csX4379" fmla="*/ 187315 w 1619476"/>
                            <a:gd name="csY4379" fmla="*/ 645511 h 693081"/>
                            <a:gd name="csX4380" fmla="*/ 187315 w 1619476"/>
                            <a:gd name="csY4380" fmla="*/ 653408 h 693081"/>
                            <a:gd name="csX4381" fmla="*/ 173451 w 1619476"/>
                            <a:gd name="csY4381" fmla="*/ 653408 h 693081"/>
                            <a:gd name="csX4382" fmla="*/ 173451 w 1619476"/>
                            <a:gd name="csY4382" fmla="*/ 692307 h 693081"/>
                            <a:gd name="csX4383" fmla="*/ 164044 w 1619476"/>
                            <a:gd name="csY4383" fmla="*/ 692307 h 693081"/>
                            <a:gd name="csX4384" fmla="*/ 164044 w 1619476"/>
                            <a:gd name="csY4384" fmla="*/ 653408 h 693081"/>
                            <a:gd name="csX4385" fmla="*/ 150193 w 1619476"/>
                            <a:gd name="csY4385" fmla="*/ 653408 h 693081"/>
                            <a:gd name="csX4386" fmla="*/ 150193 w 1619476"/>
                            <a:gd name="csY4386" fmla="*/ 645511 h 693081"/>
                            <a:gd name="csX4387" fmla="*/ 145927 w 1619476"/>
                            <a:gd name="csY4387" fmla="*/ 678710 h 693081"/>
                            <a:gd name="csX4388" fmla="*/ 138297 w 1619476"/>
                            <a:gd name="csY4388" fmla="*/ 690987 h 693081"/>
                            <a:gd name="csX4389" fmla="*/ 127251 w 1619476"/>
                            <a:gd name="csY4389" fmla="*/ 693082 h 693081"/>
                            <a:gd name="csX4390" fmla="*/ 107966 w 1619476"/>
                            <a:gd name="csY4390" fmla="*/ 677072 h 693081"/>
                            <a:gd name="csX4391" fmla="*/ 117120 w 1619476"/>
                            <a:gd name="csY4391" fmla="*/ 676222 h 693081"/>
                            <a:gd name="csX4392" fmla="*/ 127315 w 1619476"/>
                            <a:gd name="csY4392" fmla="*/ 685172 h 693081"/>
                            <a:gd name="csX4393" fmla="*/ 136532 w 1619476"/>
                            <a:gd name="csY4393" fmla="*/ 678710 h 693081"/>
                            <a:gd name="csX4394" fmla="*/ 124623 w 1619476"/>
                            <a:gd name="csY4394" fmla="*/ 671842 h 693081"/>
                            <a:gd name="csX4395" fmla="*/ 109667 w 1619476"/>
                            <a:gd name="csY4395" fmla="*/ 657788 h 693081"/>
                            <a:gd name="csX4396" fmla="*/ 126731 w 1619476"/>
                            <a:gd name="csY4396" fmla="*/ 644711 h 693081"/>
                            <a:gd name="csX4397" fmla="*/ 144632 w 1619476"/>
                            <a:gd name="csY4397" fmla="*/ 658905 h 693081"/>
                            <a:gd name="csX4398" fmla="*/ 135161 w 1619476"/>
                            <a:gd name="csY4398" fmla="*/ 659286 h 693081"/>
                            <a:gd name="csX4399" fmla="*/ 126591 w 1619476"/>
                            <a:gd name="csY4399" fmla="*/ 652494 h 693081"/>
                            <a:gd name="csX4400" fmla="*/ 118694 w 1619476"/>
                            <a:gd name="csY4400" fmla="*/ 657127 h 693081"/>
                            <a:gd name="csX4401" fmla="*/ 129143 w 1619476"/>
                            <a:gd name="csY4401" fmla="*/ 663209 h 693081"/>
                            <a:gd name="csX4402" fmla="*/ 145927 w 1619476"/>
                            <a:gd name="csY4402" fmla="*/ 678710 h 693081"/>
                            <a:gd name="csX4403" fmla="*/ 75871 w 1619476"/>
                            <a:gd name="csY4403" fmla="*/ 684398 h 693081"/>
                            <a:gd name="csX4404" fmla="*/ 102024 w 1619476"/>
                            <a:gd name="csY4404" fmla="*/ 684398 h 693081"/>
                            <a:gd name="csX4405" fmla="*/ 102024 w 1619476"/>
                            <a:gd name="csY4405" fmla="*/ 692295 h 693081"/>
                            <a:gd name="csX4406" fmla="*/ 66463 w 1619476"/>
                            <a:gd name="csY4406" fmla="*/ 692295 h 693081"/>
                            <a:gd name="csX4407" fmla="*/ 66463 w 1619476"/>
                            <a:gd name="csY4407" fmla="*/ 645498 h 693081"/>
                            <a:gd name="csX4408" fmla="*/ 101174 w 1619476"/>
                            <a:gd name="csY4408" fmla="*/ 645498 h 693081"/>
                            <a:gd name="csX4409" fmla="*/ 101174 w 1619476"/>
                            <a:gd name="csY4409" fmla="*/ 653408 h 693081"/>
                            <a:gd name="csX4410" fmla="*/ 75871 w 1619476"/>
                            <a:gd name="csY4410" fmla="*/ 653408 h 693081"/>
                            <a:gd name="csX4411" fmla="*/ 75871 w 1619476"/>
                            <a:gd name="csY4411" fmla="*/ 663805 h 693081"/>
                            <a:gd name="csX4412" fmla="*/ 99409 w 1619476"/>
                            <a:gd name="csY4412" fmla="*/ 663805 h 693081"/>
                            <a:gd name="csX4413" fmla="*/ 99409 w 1619476"/>
                            <a:gd name="csY4413" fmla="*/ 671702 h 693081"/>
                            <a:gd name="csX4414" fmla="*/ 75871 w 1619476"/>
                            <a:gd name="csY4414" fmla="*/ 671702 h 693081"/>
                            <a:gd name="csX4415" fmla="*/ 75871 w 1619476"/>
                            <a:gd name="csY4415" fmla="*/ 684398 h 693081"/>
                            <a:gd name="csX4416" fmla="*/ 75871 w 1619476"/>
                            <a:gd name="csY4416" fmla="*/ 684398 h 693081"/>
                            <a:gd name="csX4417" fmla="*/ 51901 w 1619476"/>
                            <a:gd name="csY4417" fmla="*/ 645498 h 693081"/>
                            <a:gd name="csX4418" fmla="*/ 61435 w 1619476"/>
                            <a:gd name="csY4418" fmla="*/ 645498 h 693081"/>
                            <a:gd name="csX4419" fmla="*/ 50060 w 1619476"/>
                            <a:gd name="csY4419" fmla="*/ 692295 h 693081"/>
                            <a:gd name="csX4420" fmla="*/ 40005 w 1619476"/>
                            <a:gd name="csY4420" fmla="*/ 692295 h 693081"/>
                            <a:gd name="csX4421" fmla="*/ 30775 w 1619476"/>
                            <a:gd name="csY4421" fmla="*/ 657343 h 693081"/>
                            <a:gd name="csX4422" fmla="*/ 30648 w 1619476"/>
                            <a:gd name="csY4422" fmla="*/ 657343 h 693081"/>
                            <a:gd name="csX4423" fmla="*/ 21431 w 1619476"/>
                            <a:gd name="csY4423" fmla="*/ 692295 h 693081"/>
                            <a:gd name="csX4424" fmla="*/ 11172 w 1619476"/>
                            <a:gd name="csY4424" fmla="*/ 692295 h 693081"/>
                            <a:gd name="csX4425" fmla="*/ 0 w 1619476"/>
                            <a:gd name="csY4425" fmla="*/ 645498 h 693081"/>
                            <a:gd name="csX4426" fmla="*/ 9674 w 1619476"/>
                            <a:gd name="csY4426" fmla="*/ 645498 h 693081"/>
                            <a:gd name="csX4427" fmla="*/ 16657 w 1619476"/>
                            <a:gd name="csY4427" fmla="*/ 677669 h 693081"/>
                            <a:gd name="csX4428" fmla="*/ 16784 w 1619476"/>
                            <a:gd name="csY4428" fmla="*/ 677669 h 693081"/>
                            <a:gd name="csX4429" fmla="*/ 25290 w 1619476"/>
                            <a:gd name="csY4429" fmla="*/ 645498 h 693081"/>
                            <a:gd name="csX4430" fmla="*/ 36526 w 1619476"/>
                            <a:gd name="csY4430" fmla="*/ 645498 h 693081"/>
                            <a:gd name="csX4431" fmla="*/ 44702 w 1619476"/>
                            <a:gd name="csY4431" fmla="*/ 678190 h 693081"/>
                            <a:gd name="csX4432" fmla="*/ 44829 w 1619476"/>
                            <a:gd name="csY4432" fmla="*/ 678190 h 693081"/>
                            <a:gd name="csX4433" fmla="*/ 51901 w 1619476"/>
                            <a:gd name="csY4433" fmla="*/ 645498 h 693081"/>
                            <a:gd name="csX4434" fmla="*/ 620931 w 1619476"/>
                            <a:gd name="csY4434" fmla="*/ 575595 h 693081"/>
                            <a:gd name="csX4435" fmla="*/ 620931 w 1619476"/>
                            <a:gd name="csY4435" fmla="*/ 586704 h 693081"/>
                            <a:gd name="csX4436" fmla="*/ 640546 w 1619476"/>
                            <a:gd name="csY4436" fmla="*/ 586704 h 693081"/>
                            <a:gd name="csX4437" fmla="*/ 640546 w 1619476"/>
                            <a:gd name="csY4437" fmla="*/ 594614 h 693081"/>
                            <a:gd name="csX4438" fmla="*/ 620931 w 1619476"/>
                            <a:gd name="csY4438" fmla="*/ 594614 h 693081"/>
                            <a:gd name="csX4439" fmla="*/ 620931 w 1619476"/>
                            <a:gd name="csY4439" fmla="*/ 614482 h 693081"/>
                            <a:gd name="csX4440" fmla="*/ 611524 w 1619476"/>
                            <a:gd name="csY4440" fmla="*/ 614482 h 693081"/>
                            <a:gd name="csX4441" fmla="*/ 611524 w 1619476"/>
                            <a:gd name="csY4441" fmla="*/ 567699 h 693081"/>
                            <a:gd name="csX4442" fmla="*/ 643619 w 1619476"/>
                            <a:gd name="csY4442" fmla="*/ 567699 h 693081"/>
                            <a:gd name="csX4443" fmla="*/ 643619 w 1619476"/>
                            <a:gd name="csY4443" fmla="*/ 575595 h 693081"/>
                            <a:gd name="csX4444" fmla="*/ 620931 w 1619476"/>
                            <a:gd name="csY4444" fmla="*/ 575595 h 693081"/>
                            <a:gd name="csX4445" fmla="*/ 620931 w 1619476"/>
                            <a:gd name="csY4445" fmla="*/ 575595 h 693081"/>
                            <a:gd name="csX4446" fmla="*/ 570681 w 1619476"/>
                            <a:gd name="csY4446" fmla="*/ 601279 h 693081"/>
                            <a:gd name="csX4447" fmla="*/ 568320 w 1619476"/>
                            <a:gd name="csY4447" fmla="*/ 591097 h 693081"/>
                            <a:gd name="csX4448" fmla="*/ 581269 w 1619476"/>
                            <a:gd name="csY4448" fmla="*/ 575011 h 693081"/>
                            <a:gd name="csX4449" fmla="*/ 594143 w 1619476"/>
                            <a:gd name="csY4449" fmla="*/ 590957 h 693081"/>
                            <a:gd name="csX4450" fmla="*/ 581269 w 1619476"/>
                            <a:gd name="csY4450" fmla="*/ 607170 h 693081"/>
                            <a:gd name="csX4451" fmla="*/ 570681 w 1619476"/>
                            <a:gd name="csY4451" fmla="*/ 601279 h 693081"/>
                            <a:gd name="csX4452" fmla="*/ 603881 w 1619476"/>
                            <a:gd name="csY4452" fmla="*/ 591160 h 693081"/>
                            <a:gd name="csX4453" fmla="*/ 581206 w 1619476"/>
                            <a:gd name="csY4453" fmla="*/ 566911 h 693081"/>
                            <a:gd name="csX4454" fmla="*/ 558582 w 1619476"/>
                            <a:gd name="csY4454" fmla="*/ 591351 h 693081"/>
                            <a:gd name="csX4455" fmla="*/ 581320 w 1619476"/>
                            <a:gd name="csY4455" fmla="*/ 615282 h 693081"/>
                            <a:gd name="csX4456" fmla="*/ 603881 w 1619476"/>
                            <a:gd name="csY4456" fmla="*/ 591160 h 693081"/>
                            <a:gd name="csX4457" fmla="*/ 536237 w 1619476"/>
                            <a:gd name="csY4457" fmla="*/ 575595 h 693081"/>
                            <a:gd name="csX4458" fmla="*/ 522373 w 1619476"/>
                            <a:gd name="csY4458" fmla="*/ 575595 h 693081"/>
                            <a:gd name="csX4459" fmla="*/ 522373 w 1619476"/>
                            <a:gd name="csY4459" fmla="*/ 614495 h 693081"/>
                            <a:gd name="csX4460" fmla="*/ 512965 w 1619476"/>
                            <a:gd name="csY4460" fmla="*/ 614495 h 693081"/>
                            <a:gd name="csX4461" fmla="*/ 512965 w 1619476"/>
                            <a:gd name="csY4461" fmla="*/ 575595 h 693081"/>
                            <a:gd name="csX4462" fmla="*/ 499101 w 1619476"/>
                            <a:gd name="csY4462" fmla="*/ 575595 h 693081"/>
                            <a:gd name="csX4463" fmla="*/ 499101 w 1619476"/>
                            <a:gd name="csY4463" fmla="*/ 567698 h 693081"/>
                            <a:gd name="csX4464" fmla="*/ 536237 w 1619476"/>
                            <a:gd name="csY4464" fmla="*/ 567698 h 693081"/>
                            <a:gd name="csX4465" fmla="*/ 536237 w 1619476"/>
                            <a:gd name="csY4465" fmla="*/ 575595 h 693081"/>
                            <a:gd name="csX4466" fmla="*/ 536237 w 1619476"/>
                            <a:gd name="csY4466" fmla="*/ 575595 h 693081"/>
                            <a:gd name="csX4467" fmla="*/ 464340 w 1619476"/>
                            <a:gd name="csY4467" fmla="*/ 614482 h 693081"/>
                            <a:gd name="csX4468" fmla="*/ 455580 w 1619476"/>
                            <a:gd name="csY4468" fmla="*/ 614482 h 693081"/>
                            <a:gd name="csX4469" fmla="*/ 455580 w 1619476"/>
                            <a:gd name="csY4469" fmla="*/ 567698 h 693081"/>
                            <a:gd name="csX4470" fmla="*/ 464734 w 1619476"/>
                            <a:gd name="csY4470" fmla="*/ 567698 h 693081"/>
                            <a:gd name="csX4471" fmla="*/ 483739 w 1619476"/>
                            <a:gd name="csY4471" fmla="*/ 598917 h 693081"/>
                            <a:gd name="csX4472" fmla="*/ 483879 w 1619476"/>
                            <a:gd name="csY4472" fmla="*/ 598917 h 693081"/>
                            <a:gd name="csX4473" fmla="*/ 483879 w 1619476"/>
                            <a:gd name="csY4473" fmla="*/ 567698 h 693081"/>
                            <a:gd name="csX4474" fmla="*/ 492639 w 1619476"/>
                            <a:gd name="csY4474" fmla="*/ 567698 h 693081"/>
                            <a:gd name="csX4475" fmla="*/ 492639 w 1619476"/>
                            <a:gd name="csY4475" fmla="*/ 614482 h 693081"/>
                            <a:gd name="csX4476" fmla="*/ 483155 w 1619476"/>
                            <a:gd name="csY4476" fmla="*/ 614482 h 693081"/>
                            <a:gd name="csX4477" fmla="*/ 464467 w 1619476"/>
                            <a:gd name="csY4477" fmla="*/ 583974 h 693081"/>
                            <a:gd name="csX4478" fmla="*/ 464340 w 1619476"/>
                            <a:gd name="csY4478" fmla="*/ 583974 h 693081"/>
                            <a:gd name="csX4479" fmla="*/ 464340 w 1619476"/>
                            <a:gd name="csY4479" fmla="*/ 614482 h 693081"/>
                            <a:gd name="csX4480" fmla="*/ 421199 w 1619476"/>
                            <a:gd name="csY4480" fmla="*/ 575595 h 693081"/>
                            <a:gd name="csX4481" fmla="*/ 421199 w 1619476"/>
                            <a:gd name="csY4481" fmla="*/ 585993 h 693081"/>
                            <a:gd name="csX4482" fmla="*/ 444725 w 1619476"/>
                            <a:gd name="csY4482" fmla="*/ 585993 h 693081"/>
                            <a:gd name="csX4483" fmla="*/ 444725 w 1619476"/>
                            <a:gd name="csY4483" fmla="*/ 593903 h 693081"/>
                            <a:gd name="csX4484" fmla="*/ 421199 w 1619476"/>
                            <a:gd name="csY4484" fmla="*/ 593903 h 693081"/>
                            <a:gd name="csX4485" fmla="*/ 421199 w 1619476"/>
                            <a:gd name="csY4485" fmla="*/ 606586 h 693081"/>
                            <a:gd name="csX4486" fmla="*/ 447340 w 1619476"/>
                            <a:gd name="csY4486" fmla="*/ 606586 h 693081"/>
                            <a:gd name="csX4487" fmla="*/ 447340 w 1619476"/>
                            <a:gd name="csY4487" fmla="*/ 614482 h 693081"/>
                            <a:gd name="csX4488" fmla="*/ 411792 w 1619476"/>
                            <a:gd name="csY4488" fmla="*/ 614482 h 693081"/>
                            <a:gd name="csX4489" fmla="*/ 411792 w 1619476"/>
                            <a:gd name="csY4489" fmla="*/ 567699 h 693081"/>
                            <a:gd name="csX4490" fmla="*/ 446477 w 1619476"/>
                            <a:gd name="csY4490" fmla="*/ 567699 h 693081"/>
                            <a:gd name="csX4491" fmla="*/ 446477 w 1619476"/>
                            <a:gd name="csY4491" fmla="*/ 575595 h 693081"/>
                            <a:gd name="csX4492" fmla="*/ 421199 w 1619476"/>
                            <a:gd name="csY4492" fmla="*/ 575595 h 693081"/>
                            <a:gd name="csX4493" fmla="*/ 421199 w 1619476"/>
                            <a:gd name="csY4493" fmla="*/ 575595 h 693081"/>
                            <a:gd name="csX4494" fmla="*/ 393484 w 1619476"/>
                            <a:gd name="csY4494" fmla="*/ 614482 h 693081"/>
                            <a:gd name="csX4495" fmla="*/ 393484 w 1619476"/>
                            <a:gd name="csY4495" fmla="*/ 577639 h 693081"/>
                            <a:gd name="csX4496" fmla="*/ 393357 w 1619476"/>
                            <a:gd name="csY4496" fmla="*/ 577639 h 693081"/>
                            <a:gd name="csX4497" fmla="*/ 384267 w 1619476"/>
                            <a:gd name="csY4497" fmla="*/ 614482 h 693081"/>
                            <a:gd name="csX4498" fmla="*/ 375189 w 1619476"/>
                            <a:gd name="csY4498" fmla="*/ 614482 h 693081"/>
                            <a:gd name="csX4499" fmla="*/ 365972 w 1619476"/>
                            <a:gd name="csY4499" fmla="*/ 577639 h 693081"/>
                            <a:gd name="csX4500" fmla="*/ 365832 w 1619476"/>
                            <a:gd name="csY4500" fmla="*/ 577639 h 693081"/>
                            <a:gd name="csX4501" fmla="*/ 365832 w 1619476"/>
                            <a:gd name="csY4501" fmla="*/ 614482 h 693081"/>
                            <a:gd name="csX4502" fmla="*/ 357085 w 1619476"/>
                            <a:gd name="csY4502" fmla="*/ 614482 h 693081"/>
                            <a:gd name="csX4503" fmla="*/ 357085 w 1619476"/>
                            <a:gd name="csY4503" fmla="*/ 567698 h 693081"/>
                            <a:gd name="csX4504" fmla="*/ 371203 w 1619476"/>
                            <a:gd name="csY4504" fmla="*/ 567698 h 693081"/>
                            <a:gd name="csX4505" fmla="*/ 379620 w 1619476"/>
                            <a:gd name="csY4505" fmla="*/ 599603 h 693081"/>
                            <a:gd name="csX4506" fmla="*/ 379773 w 1619476"/>
                            <a:gd name="csY4506" fmla="*/ 599603 h 693081"/>
                            <a:gd name="csX4507" fmla="*/ 388063 w 1619476"/>
                            <a:gd name="csY4507" fmla="*/ 567698 h 693081"/>
                            <a:gd name="csX4508" fmla="*/ 402244 w 1619476"/>
                            <a:gd name="csY4508" fmla="*/ 567698 h 693081"/>
                            <a:gd name="csX4509" fmla="*/ 402244 w 1619476"/>
                            <a:gd name="csY4509" fmla="*/ 614482 h 693081"/>
                            <a:gd name="csX4510" fmla="*/ 393484 w 1619476"/>
                            <a:gd name="csY4510" fmla="*/ 614482 h 693081"/>
                            <a:gd name="csX4511" fmla="*/ 393484 w 1619476"/>
                            <a:gd name="csY4511" fmla="*/ 614482 h 693081"/>
                            <a:gd name="csX4512" fmla="*/ 347411 w 1619476"/>
                            <a:gd name="csY4512" fmla="*/ 614482 h 693081"/>
                            <a:gd name="csX4513" fmla="*/ 337940 w 1619476"/>
                            <a:gd name="csY4513" fmla="*/ 614482 h 693081"/>
                            <a:gd name="csX4514" fmla="*/ 319239 w 1619476"/>
                            <a:gd name="csY4514" fmla="*/ 583974 h 693081"/>
                            <a:gd name="csX4515" fmla="*/ 319112 w 1619476"/>
                            <a:gd name="csY4515" fmla="*/ 583974 h 693081"/>
                            <a:gd name="csX4516" fmla="*/ 319112 w 1619476"/>
                            <a:gd name="csY4516" fmla="*/ 614482 h 693081"/>
                            <a:gd name="csX4517" fmla="*/ 310351 w 1619476"/>
                            <a:gd name="csY4517" fmla="*/ 614482 h 693081"/>
                            <a:gd name="csX4518" fmla="*/ 310351 w 1619476"/>
                            <a:gd name="csY4518" fmla="*/ 567698 h 693081"/>
                            <a:gd name="csX4519" fmla="*/ 319505 w 1619476"/>
                            <a:gd name="csY4519" fmla="*/ 567698 h 693081"/>
                            <a:gd name="csX4520" fmla="*/ 338524 w 1619476"/>
                            <a:gd name="csY4520" fmla="*/ 598917 h 693081"/>
                            <a:gd name="csX4521" fmla="*/ 338651 w 1619476"/>
                            <a:gd name="csY4521" fmla="*/ 598917 h 693081"/>
                            <a:gd name="csX4522" fmla="*/ 338651 w 1619476"/>
                            <a:gd name="csY4522" fmla="*/ 567698 h 693081"/>
                            <a:gd name="csX4523" fmla="*/ 347411 w 1619476"/>
                            <a:gd name="csY4523" fmla="*/ 567698 h 693081"/>
                            <a:gd name="csX4524" fmla="*/ 347411 w 1619476"/>
                            <a:gd name="csY4524" fmla="*/ 614482 h 693081"/>
                            <a:gd name="csX4525" fmla="*/ 279373 w 1619476"/>
                            <a:gd name="csY4525" fmla="*/ 587504 h 693081"/>
                            <a:gd name="csX4526" fmla="*/ 272378 w 1619476"/>
                            <a:gd name="csY4526" fmla="*/ 587504 h 693081"/>
                            <a:gd name="csX4527" fmla="*/ 272378 w 1619476"/>
                            <a:gd name="csY4527" fmla="*/ 575595 h 693081"/>
                            <a:gd name="csX4528" fmla="*/ 279767 w 1619476"/>
                            <a:gd name="csY4528" fmla="*/ 575595 h 693081"/>
                            <a:gd name="csX4529" fmla="*/ 289048 w 1619476"/>
                            <a:gd name="csY4529" fmla="*/ 576649 h 693081"/>
                            <a:gd name="csX4530" fmla="*/ 291460 w 1619476"/>
                            <a:gd name="csY4530" fmla="*/ 581410 h 693081"/>
                            <a:gd name="csX4531" fmla="*/ 287867 w 1619476"/>
                            <a:gd name="csY4531" fmla="*/ 586907 h 693081"/>
                            <a:gd name="csX4532" fmla="*/ 279373 w 1619476"/>
                            <a:gd name="csY4532" fmla="*/ 587504 h 693081"/>
                            <a:gd name="csX4533" fmla="*/ 293682 w 1619476"/>
                            <a:gd name="csY4533" fmla="*/ 614495 h 693081"/>
                            <a:gd name="csX4534" fmla="*/ 304994 w 1619476"/>
                            <a:gd name="csY4534" fmla="*/ 614495 h 693081"/>
                            <a:gd name="csX4535" fmla="*/ 299306 w 1619476"/>
                            <a:gd name="csY4535" fmla="*/ 605341 h 693081"/>
                            <a:gd name="csX4536" fmla="*/ 288844 w 1619476"/>
                            <a:gd name="csY4536" fmla="*/ 593915 h 693081"/>
                            <a:gd name="csX4537" fmla="*/ 288844 w 1619476"/>
                            <a:gd name="csY4537" fmla="*/ 593763 h 693081"/>
                            <a:gd name="csX4538" fmla="*/ 294075 w 1619476"/>
                            <a:gd name="csY4538" fmla="*/ 592328 h 693081"/>
                            <a:gd name="csX4539" fmla="*/ 301198 w 1619476"/>
                            <a:gd name="csY4539" fmla="*/ 580839 h 693081"/>
                            <a:gd name="csX4540" fmla="*/ 293555 w 1619476"/>
                            <a:gd name="csY4540" fmla="*/ 568866 h 693081"/>
                            <a:gd name="csX4541" fmla="*/ 282839 w 1619476"/>
                            <a:gd name="csY4541" fmla="*/ 567698 h 693081"/>
                            <a:gd name="csX4542" fmla="*/ 262970 w 1619476"/>
                            <a:gd name="csY4542" fmla="*/ 567698 h 693081"/>
                            <a:gd name="csX4543" fmla="*/ 262970 w 1619476"/>
                            <a:gd name="csY4543" fmla="*/ 614495 h 693081"/>
                            <a:gd name="csX4544" fmla="*/ 272378 w 1619476"/>
                            <a:gd name="csY4544" fmla="*/ 614495 h 693081"/>
                            <a:gd name="csX4545" fmla="*/ 272378 w 1619476"/>
                            <a:gd name="csY4545" fmla="*/ 594944 h 693081"/>
                            <a:gd name="csX4546" fmla="*/ 274270 w 1619476"/>
                            <a:gd name="csY4546" fmla="*/ 594944 h 693081"/>
                            <a:gd name="csX4547" fmla="*/ 286877 w 1619476"/>
                            <a:gd name="csY4547" fmla="*/ 604313 h 693081"/>
                            <a:gd name="csX4548" fmla="*/ 293682 w 1619476"/>
                            <a:gd name="csY4548" fmla="*/ 614495 h 693081"/>
                            <a:gd name="csX4549" fmla="*/ 293682 w 1619476"/>
                            <a:gd name="csY4549" fmla="*/ 614495 h 693081"/>
                            <a:gd name="csX4550" fmla="*/ 228780 w 1619476"/>
                            <a:gd name="csY4550" fmla="*/ 575595 h 693081"/>
                            <a:gd name="csX4551" fmla="*/ 228780 w 1619476"/>
                            <a:gd name="csY4551" fmla="*/ 585993 h 693081"/>
                            <a:gd name="csX4552" fmla="*/ 252306 w 1619476"/>
                            <a:gd name="csY4552" fmla="*/ 585993 h 693081"/>
                            <a:gd name="csX4553" fmla="*/ 252306 w 1619476"/>
                            <a:gd name="csY4553" fmla="*/ 593903 h 693081"/>
                            <a:gd name="csX4554" fmla="*/ 228780 w 1619476"/>
                            <a:gd name="csY4554" fmla="*/ 593903 h 693081"/>
                            <a:gd name="csX4555" fmla="*/ 228780 w 1619476"/>
                            <a:gd name="csY4555" fmla="*/ 606586 h 693081"/>
                            <a:gd name="csX4556" fmla="*/ 254934 w 1619476"/>
                            <a:gd name="csY4556" fmla="*/ 606586 h 693081"/>
                            <a:gd name="csX4557" fmla="*/ 254934 w 1619476"/>
                            <a:gd name="csY4557" fmla="*/ 614482 h 693081"/>
                            <a:gd name="csX4558" fmla="*/ 219372 w 1619476"/>
                            <a:gd name="csY4558" fmla="*/ 614482 h 693081"/>
                            <a:gd name="csX4559" fmla="*/ 219372 w 1619476"/>
                            <a:gd name="csY4559" fmla="*/ 567699 h 693081"/>
                            <a:gd name="csX4560" fmla="*/ 254083 w 1619476"/>
                            <a:gd name="csY4560" fmla="*/ 567699 h 693081"/>
                            <a:gd name="csX4561" fmla="*/ 254083 w 1619476"/>
                            <a:gd name="csY4561" fmla="*/ 575595 h 693081"/>
                            <a:gd name="csX4562" fmla="*/ 228780 w 1619476"/>
                            <a:gd name="csY4562" fmla="*/ 575595 h 693081"/>
                            <a:gd name="csX4563" fmla="*/ 228780 w 1619476"/>
                            <a:gd name="csY4563" fmla="*/ 575595 h 693081"/>
                            <a:gd name="csX4564" fmla="*/ 197675 w 1619476"/>
                            <a:gd name="csY4564" fmla="*/ 614482 h 693081"/>
                            <a:gd name="csX4565" fmla="*/ 187544 w 1619476"/>
                            <a:gd name="csY4565" fmla="*/ 614482 h 693081"/>
                            <a:gd name="csX4566" fmla="*/ 170874 w 1619476"/>
                            <a:gd name="csY4566" fmla="*/ 567698 h 693081"/>
                            <a:gd name="csX4567" fmla="*/ 181132 w 1619476"/>
                            <a:gd name="csY4567" fmla="*/ 567698 h 693081"/>
                            <a:gd name="csX4568" fmla="*/ 192838 w 1619476"/>
                            <a:gd name="csY4568" fmla="*/ 602333 h 693081"/>
                            <a:gd name="csX4569" fmla="*/ 192978 w 1619476"/>
                            <a:gd name="csY4569" fmla="*/ 602333 h 693081"/>
                            <a:gd name="csX4570" fmla="*/ 204417 w 1619476"/>
                            <a:gd name="csY4570" fmla="*/ 567698 h 693081"/>
                            <a:gd name="csX4571" fmla="*/ 214408 w 1619476"/>
                            <a:gd name="csY4571" fmla="*/ 567698 h 693081"/>
                            <a:gd name="csX4572" fmla="*/ 197675 w 1619476"/>
                            <a:gd name="csY4572" fmla="*/ 614482 h 693081"/>
                            <a:gd name="csX4573" fmla="*/ 197675 w 1619476"/>
                            <a:gd name="csY4573" fmla="*/ 614482 h 693081"/>
                            <a:gd name="csX4574" fmla="*/ 148796 w 1619476"/>
                            <a:gd name="csY4574" fmla="*/ 607170 h 693081"/>
                            <a:gd name="csX4575" fmla="*/ 138208 w 1619476"/>
                            <a:gd name="csY4575" fmla="*/ 601279 h 693081"/>
                            <a:gd name="csX4576" fmla="*/ 135834 w 1619476"/>
                            <a:gd name="csY4576" fmla="*/ 591097 h 693081"/>
                            <a:gd name="csX4577" fmla="*/ 148796 w 1619476"/>
                            <a:gd name="csY4577" fmla="*/ 575011 h 693081"/>
                            <a:gd name="csX4578" fmla="*/ 161670 w 1619476"/>
                            <a:gd name="csY4578" fmla="*/ 590957 h 693081"/>
                            <a:gd name="csX4579" fmla="*/ 148796 w 1619476"/>
                            <a:gd name="csY4579" fmla="*/ 607170 h 693081"/>
                            <a:gd name="csX4580" fmla="*/ 171407 w 1619476"/>
                            <a:gd name="csY4580" fmla="*/ 591160 h 693081"/>
                            <a:gd name="csX4581" fmla="*/ 148720 w 1619476"/>
                            <a:gd name="csY4581" fmla="*/ 566911 h 693081"/>
                            <a:gd name="csX4582" fmla="*/ 126108 w 1619476"/>
                            <a:gd name="csY4582" fmla="*/ 591351 h 693081"/>
                            <a:gd name="csX4583" fmla="*/ 148834 w 1619476"/>
                            <a:gd name="csY4583" fmla="*/ 615282 h 693081"/>
                            <a:gd name="csX4584" fmla="*/ 171407 w 1619476"/>
                            <a:gd name="csY4584" fmla="*/ 591160 h 693081"/>
                            <a:gd name="csX4585" fmla="*/ 87475 w 1619476"/>
                            <a:gd name="csY4585" fmla="*/ 580242 h 693081"/>
                            <a:gd name="csX4586" fmla="*/ 84923 w 1619476"/>
                            <a:gd name="csY4586" fmla="*/ 590564 h 693081"/>
                            <a:gd name="csX4587" fmla="*/ 98330 w 1619476"/>
                            <a:gd name="csY4587" fmla="*/ 607170 h 693081"/>
                            <a:gd name="csX4588" fmla="*/ 109363 w 1619476"/>
                            <a:gd name="csY4588" fmla="*/ 603183 h 693081"/>
                            <a:gd name="csX4589" fmla="*/ 109363 w 1619476"/>
                            <a:gd name="csY4589" fmla="*/ 597292 h 693081"/>
                            <a:gd name="csX4590" fmla="*/ 98584 w 1619476"/>
                            <a:gd name="csY4590" fmla="*/ 597292 h 693081"/>
                            <a:gd name="csX4591" fmla="*/ 98584 w 1619476"/>
                            <a:gd name="csY4591" fmla="*/ 589396 h 693081"/>
                            <a:gd name="csX4592" fmla="*/ 118910 w 1619476"/>
                            <a:gd name="csY4592" fmla="*/ 589396 h 693081"/>
                            <a:gd name="csX4593" fmla="*/ 118910 w 1619476"/>
                            <a:gd name="csY4593" fmla="*/ 608020 h 693081"/>
                            <a:gd name="csX4594" fmla="*/ 98914 w 1619476"/>
                            <a:gd name="csY4594" fmla="*/ 615282 h 693081"/>
                            <a:gd name="csX4595" fmla="*/ 75185 w 1619476"/>
                            <a:gd name="csY4595" fmla="*/ 590957 h 693081"/>
                            <a:gd name="csX4596" fmla="*/ 98381 w 1619476"/>
                            <a:gd name="csY4596" fmla="*/ 566899 h 693081"/>
                            <a:gd name="csX4597" fmla="*/ 118326 w 1619476"/>
                            <a:gd name="csY4597" fmla="*/ 580636 h 693081"/>
                            <a:gd name="csX4598" fmla="*/ 108918 w 1619476"/>
                            <a:gd name="csY4598" fmla="*/ 582400 h 693081"/>
                            <a:gd name="csX4599" fmla="*/ 98457 w 1619476"/>
                            <a:gd name="csY4599" fmla="*/ 575011 h 693081"/>
                            <a:gd name="csX4600" fmla="*/ 87475 w 1619476"/>
                            <a:gd name="csY4600" fmla="*/ 580242 h 693081"/>
                            <a:gd name="csX4601" fmla="*/ 1401438 w 1619476"/>
                            <a:gd name="csY4601" fmla="*/ 279124 h 693081"/>
                            <a:gd name="csX4602" fmla="*/ 1402466 w 1619476"/>
                            <a:gd name="csY4602" fmla="*/ 291604 h 693081"/>
                            <a:gd name="csX4603" fmla="*/ 1402466 w 1619476"/>
                            <a:gd name="csY4603" fmla="*/ 335176 h 693081"/>
                            <a:gd name="csX4604" fmla="*/ 1383917 w 1619476"/>
                            <a:gd name="csY4604" fmla="*/ 335176 h 693081"/>
                            <a:gd name="csX4605" fmla="*/ 1383917 w 1619476"/>
                            <a:gd name="csY4605" fmla="*/ 299387 h 693081"/>
                            <a:gd name="csX4606" fmla="*/ 1382711 w 1619476"/>
                            <a:gd name="csY4606" fmla="*/ 284698 h 693081"/>
                            <a:gd name="csX4607" fmla="*/ 1378864 w 1619476"/>
                            <a:gd name="csY4607" fmla="*/ 279518 h 693081"/>
                            <a:gd name="csX4608" fmla="*/ 1372427 w 1619476"/>
                            <a:gd name="csY4608" fmla="*/ 277664 h 693081"/>
                            <a:gd name="csX4609" fmla="*/ 1363782 w 1619476"/>
                            <a:gd name="csY4609" fmla="*/ 280305 h 693081"/>
                            <a:gd name="csX4610" fmla="*/ 1358525 w 1619476"/>
                            <a:gd name="csY4610" fmla="*/ 287300 h 693081"/>
                            <a:gd name="csX4611" fmla="*/ 1357103 w 1619476"/>
                            <a:gd name="csY4611" fmla="*/ 303411 h 693081"/>
                            <a:gd name="csX4612" fmla="*/ 1357103 w 1619476"/>
                            <a:gd name="csY4612" fmla="*/ 335176 h 693081"/>
                            <a:gd name="csX4613" fmla="*/ 1338555 w 1619476"/>
                            <a:gd name="csY4613" fmla="*/ 335176 h 693081"/>
                            <a:gd name="csX4614" fmla="*/ 1338555 w 1619476"/>
                            <a:gd name="csY4614" fmla="*/ 265057 h 693081"/>
                            <a:gd name="csX4615" fmla="*/ 1355783 w 1619476"/>
                            <a:gd name="csY4615" fmla="*/ 265057 h 693081"/>
                            <a:gd name="csX4616" fmla="*/ 1355783 w 1619476"/>
                            <a:gd name="csY4616" fmla="*/ 275354 h 693081"/>
                            <a:gd name="csX4617" fmla="*/ 1378890 w 1619476"/>
                            <a:gd name="csY4617" fmla="*/ 263483 h 693081"/>
                            <a:gd name="csX4618" fmla="*/ 1390126 w 1619476"/>
                            <a:gd name="csY4618" fmla="*/ 265692 h 693081"/>
                            <a:gd name="csX4619" fmla="*/ 1397807 w 1619476"/>
                            <a:gd name="csY4619" fmla="*/ 271329 h 693081"/>
                            <a:gd name="csX4620" fmla="*/ 1401438 w 1619476"/>
                            <a:gd name="csY4620" fmla="*/ 279124 h 693081"/>
                            <a:gd name="csX4621" fmla="*/ 1300162 w 1619476"/>
                            <a:gd name="csY4621" fmla="*/ 316094 h 693081"/>
                            <a:gd name="csX4622" fmla="*/ 1287987 w 1619476"/>
                            <a:gd name="csY4622" fmla="*/ 321629 h 693081"/>
                            <a:gd name="csX4623" fmla="*/ 1275761 w 1619476"/>
                            <a:gd name="csY4623" fmla="*/ 316094 h 693081"/>
                            <a:gd name="csX4624" fmla="*/ 1270822 w 1619476"/>
                            <a:gd name="csY4624" fmla="*/ 300110 h 693081"/>
                            <a:gd name="csX4625" fmla="*/ 1275761 w 1619476"/>
                            <a:gd name="csY4625" fmla="*/ 284139 h 693081"/>
                            <a:gd name="csX4626" fmla="*/ 1287987 w 1619476"/>
                            <a:gd name="csY4626" fmla="*/ 278591 h 693081"/>
                            <a:gd name="csX4627" fmla="*/ 1300162 w 1619476"/>
                            <a:gd name="csY4627" fmla="*/ 284139 h 693081"/>
                            <a:gd name="csX4628" fmla="*/ 1305088 w 1619476"/>
                            <a:gd name="csY4628" fmla="*/ 299983 h 693081"/>
                            <a:gd name="csX4629" fmla="*/ 1300162 w 1619476"/>
                            <a:gd name="csY4629" fmla="*/ 316094 h 693081"/>
                            <a:gd name="csX4630" fmla="*/ 1287911 w 1619476"/>
                            <a:gd name="csY4630" fmla="*/ 263470 h 693081"/>
                            <a:gd name="csX4631" fmla="*/ 1269273 w 1619476"/>
                            <a:gd name="csY4631" fmla="*/ 268028 h 693081"/>
                            <a:gd name="csX4632" fmla="*/ 1256349 w 1619476"/>
                            <a:gd name="csY4632" fmla="*/ 281232 h 693081"/>
                            <a:gd name="csX4633" fmla="*/ 1251803 w 1619476"/>
                            <a:gd name="csY4633" fmla="*/ 299133 h 693081"/>
                            <a:gd name="csX4634" fmla="*/ 1256349 w 1619476"/>
                            <a:gd name="csY4634" fmla="*/ 319623 h 693081"/>
                            <a:gd name="csX4635" fmla="*/ 1269667 w 1619476"/>
                            <a:gd name="csY4635" fmla="*/ 332395 h 693081"/>
                            <a:gd name="csX4636" fmla="*/ 1288050 w 1619476"/>
                            <a:gd name="csY4636" fmla="*/ 336750 h 693081"/>
                            <a:gd name="csX4637" fmla="*/ 1313899 w 1619476"/>
                            <a:gd name="csY4637" fmla="*/ 326289 h 693081"/>
                            <a:gd name="csX4638" fmla="*/ 1324170 w 1619476"/>
                            <a:gd name="csY4638" fmla="*/ 299920 h 693081"/>
                            <a:gd name="csX4639" fmla="*/ 1314001 w 1619476"/>
                            <a:gd name="csY4639" fmla="*/ 273805 h 693081"/>
                            <a:gd name="csX4640" fmla="*/ 1287911 w 1619476"/>
                            <a:gd name="csY4640" fmla="*/ 263470 h 693081"/>
                            <a:gd name="csX4641" fmla="*/ 1218540 w 1619476"/>
                            <a:gd name="csY4641" fmla="*/ 265057 h 693081"/>
                            <a:gd name="csX4642" fmla="*/ 1237102 w 1619476"/>
                            <a:gd name="csY4642" fmla="*/ 265057 h 693081"/>
                            <a:gd name="csX4643" fmla="*/ 1237102 w 1619476"/>
                            <a:gd name="csY4643" fmla="*/ 335163 h 693081"/>
                            <a:gd name="csX4644" fmla="*/ 1218540 w 1619476"/>
                            <a:gd name="csY4644" fmla="*/ 335163 h 693081"/>
                            <a:gd name="csX4645" fmla="*/ 1218540 w 1619476"/>
                            <a:gd name="csY4645" fmla="*/ 265057 h 693081"/>
                            <a:gd name="csX4646" fmla="*/ 1218540 w 1619476"/>
                            <a:gd name="csY4646" fmla="*/ 238383 h 693081"/>
                            <a:gd name="csX4647" fmla="*/ 1237102 w 1619476"/>
                            <a:gd name="csY4647" fmla="*/ 238383 h 693081"/>
                            <a:gd name="csX4648" fmla="*/ 1237102 w 1619476"/>
                            <a:gd name="csY4648" fmla="*/ 255548 h 693081"/>
                            <a:gd name="csX4649" fmla="*/ 1218540 w 1619476"/>
                            <a:gd name="csY4649" fmla="*/ 255548 h 693081"/>
                            <a:gd name="csX4650" fmla="*/ 1218540 w 1619476"/>
                            <a:gd name="csY4650" fmla="*/ 238383 h 693081"/>
                            <a:gd name="csX4651" fmla="*/ 1205590 w 1619476"/>
                            <a:gd name="csY4651" fmla="*/ 319585 h 693081"/>
                            <a:gd name="csX4652" fmla="*/ 1207177 w 1619476"/>
                            <a:gd name="csY4652" fmla="*/ 333982 h 693081"/>
                            <a:gd name="csX4653" fmla="*/ 1192514 w 1619476"/>
                            <a:gd name="csY4653" fmla="*/ 336763 h 693081"/>
                            <a:gd name="csX4654" fmla="*/ 1183474 w 1619476"/>
                            <a:gd name="csY4654" fmla="*/ 335074 h 693081"/>
                            <a:gd name="csX4655" fmla="*/ 1177558 w 1619476"/>
                            <a:gd name="csY4655" fmla="*/ 330720 h 693081"/>
                            <a:gd name="csX4656" fmla="*/ 1174955 w 1619476"/>
                            <a:gd name="csY4656" fmla="*/ 323483 h 693081"/>
                            <a:gd name="csX4657" fmla="*/ 1174359 w 1619476"/>
                            <a:gd name="csY4657" fmla="*/ 310406 h 693081"/>
                            <a:gd name="csX4658" fmla="*/ 1174359 w 1619476"/>
                            <a:gd name="csY4658" fmla="*/ 279848 h 693081"/>
                            <a:gd name="csX4659" fmla="*/ 1165840 w 1619476"/>
                            <a:gd name="csY4659" fmla="*/ 279848 h 693081"/>
                            <a:gd name="csX4660" fmla="*/ 1165840 w 1619476"/>
                            <a:gd name="csY4660" fmla="*/ 265057 h 693081"/>
                            <a:gd name="csX4661" fmla="*/ 1174359 w 1619476"/>
                            <a:gd name="csY4661" fmla="*/ 265057 h 693081"/>
                            <a:gd name="csX4662" fmla="*/ 1174359 w 1619476"/>
                            <a:gd name="csY4662" fmla="*/ 251130 h 693081"/>
                            <a:gd name="csX4663" fmla="*/ 1192983 w 1619476"/>
                            <a:gd name="csY4663" fmla="*/ 240301 h 693081"/>
                            <a:gd name="csX4664" fmla="*/ 1192983 w 1619476"/>
                            <a:gd name="csY4664" fmla="*/ 265057 h 693081"/>
                            <a:gd name="csX4665" fmla="*/ 1205654 w 1619476"/>
                            <a:gd name="csY4665" fmla="*/ 265057 h 693081"/>
                            <a:gd name="csX4666" fmla="*/ 1205654 w 1619476"/>
                            <a:gd name="csY4666" fmla="*/ 279848 h 693081"/>
                            <a:gd name="csX4667" fmla="*/ 1192983 w 1619476"/>
                            <a:gd name="csY4667" fmla="*/ 279848 h 693081"/>
                            <a:gd name="csX4668" fmla="*/ 1192983 w 1619476"/>
                            <a:gd name="csY4668" fmla="*/ 308109 h 693081"/>
                            <a:gd name="csX4669" fmla="*/ 1193352 w 1619476"/>
                            <a:gd name="csY4669" fmla="*/ 318100 h 693081"/>
                            <a:gd name="csX4670" fmla="*/ 1195002 w 1619476"/>
                            <a:gd name="csY4670" fmla="*/ 320449 h 693081"/>
                            <a:gd name="csX4671" fmla="*/ 1198138 w 1619476"/>
                            <a:gd name="csY4671" fmla="*/ 321363 h 693081"/>
                            <a:gd name="csX4672" fmla="*/ 1205590 w 1619476"/>
                            <a:gd name="csY4672" fmla="*/ 319586 h 693081"/>
                            <a:gd name="csX4673" fmla="*/ 1137007 w 1619476"/>
                            <a:gd name="csY4673" fmla="*/ 305201 h 693081"/>
                            <a:gd name="csX4674" fmla="*/ 1136271 w 1619476"/>
                            <a:gd name="csY4674" fmla="*/ 314241 h 693081"/>
                            <a:gd name="csX4675" fmla="*/ 1131853 w 1619476"/>
                            <a:gd name="csY4675" fmla="*/ 320385 h 693081"/>
                            <a:gd name="csX4676" fmla="*/ 1122280 w 1619476"/>
                            <a:gd name="csY4676" fmla="*/ 323686 h 693081"/>
                            <a:gd name="csX4677" fmla="*/ 1114891 w 1619476"/>
                            <a:gd name="csY4677" fmla="*/ 320842 h 693081"/>
                            <a:gd name="csX4678" fmla="*/ 1111971 w 1619476"/>
                            <a:gd name="csY4678" fmla="*/ 314114 h 693081"/>
                            <a:gd name="csX4679" fmla="*/ 1115602 w 1619476"/>
                            <a:gd name="csY4679" fmla="*/ 307575 h 693081"/>
                            <a:gd name="csX4680" fmla="*/ 1125708 w 1619476"/>
                            <a:gd name="csY4680" fmla="*/ 304338 h 693081"/>
                            <a:gd name="csX4681" fmla="*/ 1137007 w 1619476"/>
                            <a:gd name="csY4681" fmla="*/ 301494 h 693081"/>
                            <a:gd name="csX4682" fmla="*/ 1137007 w 1619476"/>
                            <a:gd name="csY4682" fmla="*/ 305201 h 693081"/>
                            <a:gd name="csX4683" fmla="*/ 1137007 w 1619476"/>
                            <a:gd name="csY4683" fmla="*/ 305201 h 693081"/>
                            <a:gd name="csX4684" fmla="*/ 1155023 w 1619476"/>
                            <a:gd name="csY4684" fmla="*/ 312120 h 693081"/>
                            <a:gd name="csX4685" fmla="*/ 1155213 w 1619476"/>
                            <a:gd name="csY4685" fmla="*/ 290474 h 693081"/>
                            <a:gd name="csX4686" fmla="*/ 1152737 w 1619476"/>
                            <a:gd name="csY4686" fmla="*/ 273868 h 693081"/>
                            <a:gd name="csX4687" fmla="*/ 1144193 w 1619476"/>
                            <a:gd name="csY4687" fmla="*/ 266416 h 693081"/>
                            <a:gd name="csX4688" fmla="*/ 1125708 w 1619476"/>
                            <a:gd name="csY4688" fmla="*/ 263470 h 693081"/>
                            <a:gd name="csX4689" fmla="*/ 1105115 w 1619476"/>
                            <a:gd name="csY4689" fmla="*/ 268358 h 693081"/>
                            <a:gd name="csX4690" fmla="*/ 1095339 w 1619476"/>
                            <a:gd name="csY4690" fmla="*/ 283403 h 693081"/>
                            <a:gd name="csX4691" fmla="*/ 1112187 w 1619476"/>
                            <a:gd name="csY4691" fmla="*/ 286437 h 693081"/>
                            <a:gd name="csX4692" fmla="*/ 1116668 w 1619476"/>
                            <a:gd name="csY4692" fmla="*/ 279606 h 693081"/>
                            <a:gd name="csX4693" fmla="*/ 1124387 w 1619476"/>
                            <a:gd name="csY4693" fmla="*/ 277664 h 693081"/>
                            <a:gd name="csX4694" fmla="*/ 1134354 w 1619476"/>
                            <a:gd name="csY4694" fmla="*/ 279949 h 693081"/>
                            <a:gd name="csX4695" fmla="*/ 1137007 w 1619476"/>
                            <a:gd name="csY4695" fmla="*/ 287567 h 693081"/>
                            <a:gd name="csX4696" fmla="*/ 1137007 w 1619476"/>
                            <a:gd name="csY4696" fmla="*/ 289420 h 693081"/>
                            <a:gd name="csX4697" fmla="*/ 1118979 w 1619476"/>
                            <a:gd name="csY4697" fmla="*/ 293978 h 693081"/>
                            <a:gd name="csX4698" fmla="*/ 1104226 w 1619476"/>
                            <a:gd name="csY4698" fmla="*/ 298295 h 693081"/>
                            <a:gd name="csX4699" fmla="*/ 1096253 w 1619476"/>
                            <a:gd name="csY4699" fmla="*/ 305430 h 693081"/>
                            <a:gd name="csX4700" fmla="*/ 1093435 w 1619476"/>
                            <a:gd name="csY4700" fmla="*/ 316031 h 693081"/>
                            <a:gd name="csX4701" fmla="*/ 1099656 w 1619476"/>
                            <a:gd name="csY4701" fmla="*/ 330872 h 693081"/>
                            <a:gd name="csX4702" fmla="*/ 1116732 w 1619476"/>
                            <a:gd name="csY4702" fmla="*/ 336763 h 693081"/>
                            <a:gd name="csX4703" fmla="*/ 1128285 w 1619476"/>
                            <a:gd name="csY4703" fmla="*/ 334440 h 693081"/>
                            <a:gd name="csX4704" fmla="*/ 1138454 w 1619476"/>
                            <a:gd name="csY4704" fmla="*/ 327520 h 693081"/>
                            <a:gd name="csX4705" fmla="*/ 1139102 w 1619476"/>
                            <a:gd name="csY4705" fmla="*/ 329691 h 693081"/>
                            <a:gd name="csX4706" fmla="*/ 1140892 w 1619476"/>
                            <a:gd name="csY4706" fmla="*/ 335176 h 693081"/>
                            <a:gd name="csX4707" fmla="*/ 1159237 w 1619476"/>
                            <a:gd name="csY4707" fmla="*/ 335176 h 693081"/>
                            <a:gd name="csX4708" fmla="*/ 1155911 w 1619476"/>
                            <a:gd name="csY4708" fmla="*/ 325756 h 693081"/>
                            <a:gd name="csX4709" fmla="*/ 1155022 w 1619476"/>
                            <a:gd name="csY4709" fmla="*/ 312120 h 693081"/>
                            <a:gd name="csX4710" fmla="*/ 1066951 w 1619476"/>
                            <a:gd name="csY4710" fmla="*/ 308299 h 693081"/>
                            <a:gd name="csX4711" fmla="*/ 1085170 w 1619476"/>
                            <a:gd name="csY4711" fmla="*/ 311409 h 693081"/>
                            <a:gd name="csX4712" fmla="*/ 1074277 w 1619476"/>
                            <a:gd name="csY4712" fmla="*/ 330352 h 693081"/>
                            <a:gd name="csX4713" fmla="*/ 1052694 w 1619476"/>
                            <a:gd name="csY4713" fmla="*/ 336763 h 693081"/>
                            <a:gd name="csX4714" fmla="*/ 1028178 w 1619476"/>
                            <a:gd name="csY4714" fmla="*/ 327051 h 693081"/>
                            <a:gd name="csX4715" fmla="*/ 1019012 w 1619476"/>
                            <a:gd name="csY4715" fmla="*/ 300186 h 693081"/>
                            <a:gd name="csX4716" fmla="*/ 1028191 w 1619476"/>
                            <a:gd name="csY4716" fmla="*/ 273145 h 693081"/>
                            <a:gd name="csX4717" fmla="*/ 1053024 w 1619476"/>
                            <a:gd name="csY4717" fmla="*/ 263470 h 693081"/>
                            <a:gd name="csX4718" fmla="*/ 1073388 w 1619476"/>
                            <a:gd name="csY4718" fmla="*/ 268980 h 693081"/>
                            <a:gd name="csX4719" fmla="*/ 1084243 w 1619476"/>
                            <a:gd name="csY4719" fmla="*/ 285789 h 693081"/>
                            <a:gd name="csX4720" fmla="*/ 1065961 w 1619476"/>
                            <a:gd name="csY4720" fmla="*/ 289090 h 693081"/>
                            <a:gd name="csX4721" fmla="*/ 1061771 w 1619476"/>
                            <a:gd name="csY4721" fmla="*/ 280838 h 693081"/>
                            <a:gd name="csX4722" fmla="*/ 1053291 w 1619476"/>
                            <a:gd name="csY4722" fmla="*/ 278071 h 693081"/>
                            <a:gd name="csX4723" fmla="*/ 1042232 w 1619476"/>
                            <a:gd name="csY4723" fmla="*/ 282844 h 693081"/>
                            <a:gd name="csX4724" fmla="*/ 1038094 w 1619476"/>
                            <a:gd name="csY4724" fmla="*/ 298866 h 693081"/>
                            <a:gd name="csX4725" fmla="*/ 1042296 w 1619476"/>
                            <a:gd name="csY4725" fmla="*/ 316488 h 693081"/>
                            <a:gd name="csX4726" fmla="*/ 1053545 w 1619476"/>
                            <a:gd name="csY4726" fmla="*/ 321630 h 693081"/>
                            <a:gd name="csX4727" fmla="*/ 1062203 w 1619476"/>
                            <a:gd name="csY4727" fmla="*/ 318633 h 693081"/>
                            <a:gd name="csX4728" fmla="*/ 1066951 w 1619476"/>
                            <a:gd name="csY4728" fmla="*/ 308299 h 693081"/>
                            <a:gd name="csX4729" fmla="*/ 985355 w 1619476"/>
                            <a:gd name="csY4729" fmla="*/ 265057 h 693081"/>
                            <a:gd name="csX4730" fmla="*/ 1003903 w 1619476"/>
                            <a:gd name="csY4730" fmla="*/ 265057 h 693081"/>
                            <a:gd name="csX4731" fmla="*/ 1003903 w 1619476"/>
                            <a:gd name="csY4731" fmla="*/ 335176 h 693081"/>
                            <a:gd name="csX4732" fmla="*/ 986675 w 1619476"/>
                            <a:gd name="csY4732" fmla="*/ 335176 h 693081"/>
                            <a:gd name="csX4733" fmla="*/ 986675 w 1619476"/>
                            <a:gd name="csY4733" fmla="*/ 324676 h 693081"/>
                            <a:gd name="csX4734" fmla="*/ 976594 w 1619476"/>
                            <a:gd name="csY4734" fmla="*/ 333513 h 693081"/>
                            <a:gd name="csX4735" fmla="*/ 963429 w 1619476"/>
                            <a:gd name="csY4735" fmla="*/ 336750 h 693081"/>
                            <a:gd name="csX4736" fmla="*/ 950746 w 1619476"/>
                            <a:gd name="csY4736" fmla="*/ 333652 h 693081"/>
                            <a:gd name="csX4737" fmla="*/ 942633 w 1619476"/>
                            <a:gd name="csY4737" fmla="*/ 324930 h 693081"/>
                            <a:gd name="csX4738" fmla="*/ 940119 w 1619476"/>
                            <a:gd name="csY4738" fmla="*/ 309416 h 693081"/>
                            <a:gd name="csX4739" fmla="*/ 940119 w 1619476"/>
                            <a:gd name="csY4739" fmla="*/ 265057 h 693081"/>
                            <a:gd name="csX4740" fmla="*/ 958668 w 1619476"/>
                            <a:gd name="csY4740" fmla="*/ 265057 h 693081"/>
                            <a:gd name="csX4741" fmla="*/ 958668 w 1619476"/>
                            <a:gd name="csY4741" fmla="*/ 297279 h 693081"/>
                            <a:gd name="csX4742" fmla="*/ 959696 w 1619476"/>
                            <a:gd name="csY4742" fmla="*/ 315396 h 693081"/>
                            <a:gd name="csX4743" fmla="*/ 963429 w 1619476"/>
                            <a:gd name="csY4743" fmla="*/ 320677 h 693081"/>
                            <a:gd name="csX4744" fmla="*/ 970310 w 1619476"/>
                            <a:gd name="csY4744" fmla="*/ 322632 h 693081"/>
                            <a:gd name="csX4745" fmla="*/ 978816 w 1619476"/>
                            <a:gd name="csY4745" fmla="*/ 320017 h 693081"/>
                            <a:gd name="csX4746" fmla="*/ 983971 w 1619476"/>
                            <a:gd name="csY4746" fmla="*/ 313542 h 693081"/>
                            <a:gd name="csX4747" fmla="*/ 985355 w 1619476"/>
                            <a:gd name="csY4747" fmla="*/ 294638 h 693081"/>
                            <a:gd name="csX4748" fmla="*/ 985355 w 1619476"/>
                            <a:gd name="csY4748" fmla="*/ 265057 h 693081"/>
                            <a:gd name="csX4749" fmla="*/ 899264 w 1619476"/>
                            <a:gd name="csY4749" fmla="*/ 316653 h 693081"/>
                            <a:gd name="csX4750" fmla="*/ 888358 w 1619476"/>
                            <a:gd name="csY4750" fmla="*/ 322099 h 693081"/>
                            <a:gd name="csX4751" fmla="*/ 875827 w 1619476"/>
                            <a:gd name="csY4751" fmla="*/ 314837 h 693081"/>
                            <a:gd name="csX4752" fmla="*/ 872729 w 1619476"/>
                            <a:gd name="csY4752" fmla="*/ 298599 h 693081"/>
                            <a:gd name="csX4753" fmla="*/ 877173 w 1619476"/>
                            <a:gd name="csY4753" fmla="*/ 282907 h 693081"/>
                            <a:gd name="csX4754" fmla="*/ 888244 w 1619476"/>
                            <a:gd name="csY4754" fmla="*/ 277664 h 693081"/>
                            <a:gd name="csX4755" fmla="*/ 899391 w 1619476"/>
                            <a:gd name="csY4755" fmla="*/ 282984 h 693081"/>
                            <a:gd name="csX4756" fmla="*/ 903745 w 1619476"/>
                            <a:gd name="csY4756" fmla="*/ 300377 h 693081"/>
                            <a:gd name="csX4757" fmla="*/ 899264 w 1619476"/>
                            <a:gd name="csY4757" fmla="*/ 316653 h 693081"/>
                            <a:gd name="csX4758" fmla="*/ 903682 w 1619476"/>
                            <a:gd name="csY4758" fmla="*/ 273246 h 693081"/>
                            <a:gd name="csX4759" fmla="*/ 883356 w 1619476"/>
                            <a:gd name="csY4759" fmla="*/ 263470 h 693081"/>
                            <a:gd name="csX4760" fmla="*/ 862153 w 1619476"/>
                            <a:gd name="csY4760" fmla="*/ 272751 h 693081"/>
                            <a:gd name="csX4761" fmla="*/ 853774 w 1619476"/>
                            <a:gd name="csY4761" fmla="*/ 299844 h 693081"/>
                            <a:gd name="csX4762" fmla="*/ 862395 w 1619476"/>
                            <a:gd name="csY4762" fmla="*/ 327013 h 693081"/>
                            <a:gd name="csX4763" fmla="*/ 883089 w 1619476"/>
                            <a:gd name="csY4763" fmla="*/ 336763 h 693081"/>
                            <a:gd name="csX4764" fmla="*/ 894871 w 1619476"/>
                            <a:gd name="csY4764" fmla="*/ 333817 h 693081"/>
                            <a:gd name="csX4765" fmla="*/ 905002 w 1619476"/>
                            <a:gd name="csY4765" fmla="*/ 324867 h 693081"/>
                            <a:gd name="csX4766" fmla="*/ 905002 w 1619476"/>
                            <a:gd name="csY4766" fmla="*/ 335176 h 693081"/>
                            <a:gd name="csX4767" fmla="*/ 922230 w 1619476"/>
                            <a:gd name="csY4767" fmla="*/ 335176 h 693081"/>
                            <a:gd name="csX4768" fmla="*/ 922230 w 1619476"/>
                            <a:gd name="csY4768" fmla="*/ 238384 h 693081"/>
                            <a:gd name="csX4769" fmla="*/ 903682 w 1619476"/>
                            <a:gd name="csY4769" fmla="*/ 238384 h 693081"/>
                            <a:gd name="csX4770" fmla="*/ 903682 w 1619476"/>
                            <a:gd name="csY4770" fmla="*/ 273246 h 693081"/>
                            <a:gd name="csX4771" fmla="*/ 903682 w 1619476"/>
                            <a:gd name="csY4771" fmla="*/ 273246 h 693081"/>
                            <a:gd name="csX4772" fmla="*/ 787413 w 1619476"/>
                            <a:gd name="csY4772" fmla="*/ 318862 h 693081"/>
                            <a:gd name="csX4773" fmla="*/ 841485 w 1619476"/>
                            <a:gd name="csY4773" fmla="*/ 318862 h 693081"/>
                            <a:gd name="csX4774" fmla="*/ 841485 w 1619476"/>
                            <a:gd name="csY4774" fmla="*/ 335176 h 693081"/>
                            <a:gd name="csX4775" fmla="*/ 767886 w 1619476"/>
                            <a:gd name="csY4775" fmla="*/ 335176 h 693081"/>
                            <a:gd name="csX4776" fmla="*/ 767886 w 1619476"/>
                            <a:gd name="csY4776" fmla="*/ 238383 h 693081"/>
                            <a:gd name="csX4777" fmla="*/ 839644 w 1619476"/>
                            <a:gd name="csY4777" fmla="*/ 238383 h 693081"/>
                            <a:gd name="csX4778" fmla="*/ 839644 w 1619476"/>
                            <a:gd name="csY4778" fmla="*/ 254761 h 693081"/>
                            <a:gd name="csX4779" fmla="*/ 787413 w 1619476"/>
                            <a:gd name="csY4779" fmla="*/ 254761 h 693081"/>
                            <a:gd name="csX4780" fmla="*/ 787413 w 1619476"/>
                            <a:gd name="csY4780" fmla="*/ 276217 h 693081"/>
                            <a:gd name="csX4781" fmla="*/ 836013 w 1619476"/>
                            <a:gd name="csY4781" fmla="*/ 276217 h 693081"/>
                            <a:gd name="csX4782" fmla="*/ 836013 w 1619476"/>
                            <a:gd name="csY4782" fmla="*/ 292518 h 693081"/>
                            <a:gd name="csX4783" fmla="*/ 787413 w 1619476"/>
                            <a:gd name="csY4783" fmla="*/ 292518 h 693081"/>
                            <a:gd name="csX4784" fmla="*/ 787413 w 1619476"/>
                            <a:gd name="csY4784" fmla="*/ 318862 h 693081"/>
                            <a:gd name="csX4785" fmla="*/ 1600789 w 1619476"/>
                            <a:gd name="csY4785" fmla="*/ 96343 h 693081"/>
                            <a:gd name="csX4786" fmla="*/ 1600789 w 1619476"/>
                            <a:gd name="csY4786" fmla="*/ 102818 h 693081"/>
                            <a:gd name="csX4787" fmla="*/ 1614449 w 1619476"/>
                            <a:gd name="csY4787" fmla="*/ 102818 h 693081"/>
                            <a:gd name="csX4788" fmla="*/ 1614449 w 1619476"/>
                            <a:gd name="csY4788" fmla="*/ 112061 h 693081"/>
                            <a:gd name="csX4789" fmla="*/ 1600789 w 1619476"/>
                            <a:gd name="csY4789" fmla="*/ 112061 h 693081"/>
                            <a:gd name="csX4790" fmla="*/ 1600789 w 1619476"/>
                            <a:gd name="csY4790" fmla="*/ 172924 h 693081"/>
                            <a:gd name="csX4791" fmla="*/ 1588969 w 1619476"/>
                            <a:gd name="csY4791" fmla="*/ 172924 h 693081"/>
                            <a:gd name="csX4792" fmla="*/ 1588969 w 1619476"/>
                            <a:gd name="csY4792" fmla="*/ 112061 h 693081"/>
                            <a:gd name="csX4793" fmla="*/ 1578469 w 1619476"/>
                            <a:gd name="csY4793" fmla="*/ 112061 h 693081"/>
                            <a:gd name="csX4794" fmla="*/ 1578469 w 1619476"/>
                            <a:gd name="csY4794" fmla="*/ 102818 h 693081"/>
                            <a:gd name="csX4795" fmla="*/ 1588969 w 1619476"/>
                            <a:gd name="csY4795" fmla="*/ 102818 h 693081"/>
                            <a:gd name="csX4796" fmla="*/ 1588969 w 1619476"/>
                            <a:gd name="csY4796" fmla="*/ 95353 h 693081"/>
                            <a:gd name="csX4797" fmla="*/ 1590226 w 1619476"/>
                            <a:gd name="csY4797" fmla="*/ 84854 h 693081"/>
                            <a:gd name="csX4798" fmla="*/ 1596256 w 1619476"/>
                            <a:gd name="csY4798" fmla="*/ 77363 h 693081"/>
                            <a:gd name="csX4799" fmla="*/ 1608381 w 1619476"/>
                            <a:gd name="csY4799" fmla="*/ 74481 h 693081"/>
                            <a:gd name="csX4800" fmla="*/ 1619477 w 1619476"/>
                            <a:gd name="csY4800" fmla="*/ 75675 h 693081"/>
                            <a:gd name="csX4801" fmla="*/ 1617687 w 1619476"/>
                            <a:gd name="csY4801" fmla="*/ 86034 h 693081"/>
                            <a:gd name="csX4802" fmla="*/ 1610691 w 1619476"/>
                            <a:gd name="csY4802" fmla="*/ 85387 h 693081"/>
                            <a:gd name="csX4803" fmla="*/ 1603036 w 1619476"/>
                            <a:gd name="csY4803" fmla="*/ 87698 h 693081"/>
                            <a:gd name="csX4804" fmla="*/ 1600789 w 1619476"/>
                            <a:gd name="csY4804" fmla="*/ 96343 h 693081"/>
                            <a:gd name="csX4805" fmla="*/ 1554106 w 1619476"/>
                            <a:gd name="csY4805" fmla="*/ 157994 h 693081"/>
                            <a:gd name="csX4806" fmla="*/ 1539391 w 1619476"/>
                            <a:gd name="csY4806" fmla="*/ 164735 h 693081"/>
                            <a:gd name="csX4807" fmla="*/ 1524601 w 1619476"/>
                            <a:gd name="csY4807" fmla="*/ 158045 h 693081"/>
                            <a:gd name="csX4808" fmla="*/ 1518735 w 1619476"/>
                            <a:gd name="csY4808" fmla="*/ 137871 h 693081"/>
                            <a:gd name="csX4809" fmla="*/ 1524601 w 1619476"/>
                            <a:gd name="csY4809" fmla="*/ 117736 h 693081"/>
                            <a:gd name="csX4810" fmla="*/ 1539391 w 1619476"/>
                            <a:gd name="csY4810" fmla="*/ 111058 h 693081"/>
                            <a:gd name="csX4811" fmla="*/ 1554068 w 1619476"/>
                            <a:gd name="csY4811" fmla="*/ 117761 h 693081"/>
                            <a:gd name="csX4812" fmla="*/ 1559997 w 1619476"/>
                            <a:gd name="csY4812" fmla="*/ 137465 h 693081"/>
                            <a:gd name="csX4813" fmla="*/ 1554106 w 1619476"/>
                            <a:gd name="csY4813" fmla="*/ 157994 h 693081"/>
                            <a:gd name="csX4814" fmla="*/ 1539391 w 1619476"/>
                            <a:gd name="csY4814" fmla="*/ 101219 h 693081"/>
                            <a:gd name="csX4815" fmla="*/ 1517338 w 1619476"/>
                            <a:gd name="csY4815" fmla="*/ 109014 h 693081"/>
                            <a:gd name="csX4816" fmla="*/ 1506521 w 1619476"/>
                            <a:gd name="csY4816" fmla="*/ 137871 h 693081"/>
                            <a:gd name="csX4817" fmla="*/ 1515586 w 1619476"/>
                            <a:gd name="csY4817" fmla="*/ 165066 h 693081"/>
                            <a:gd name="csX4818" fmla="*/ 1539391 w 1619476"/>
                            <a:gd name="csY4818" fmla="*/ 174511 h 693081"/>
                            <a:gd name="csX4819" fmla="*/ 1556328 w 1619476"/>
                            <a:gd name="csY4819" fmla="*/ 170207 h 693081"/>
                            <a:gd name="csX4820" fmla="*/ 1568135 w 1619476"/>
                            <a:gd name="csY4820" fmla="*/ 158172 h 693081"/>
                            <a:gd name="csX4821" fmla="*/ 1572210 w 1619476"/>
                            <a:gd name="csY4821" fmla="*/ 136881 h 693081"/>
                            <a:gd name="csX4822" fmla="*/ 1563018 w 1619476"/>
                            <a:gd name="csY4822" fmla="*/ 110702 h 693081"/>
                            <a:gd name="csX4823" fmla="*/ 1539391 w 1619476"/>
                            <a:gd name="csY4823" fmla="*/ 101219 h 693081"/>
                            <a:gd name="csX4824" fmla="*/ 1461756 w 1619476"/>
                            <a:gd name="csY4824" fmla="*/ 162298 h 693081"/>
                            <a:gd name="csX4825" fmla="*/ 1463457 w 1619476"/>
                            <a:gd name="csY4825" fmla="*/ 172784 h 693081"/>
                            <a:gd name="csX4826" fmla="*/ 1454481 w 1619476"/>
                            <a:gd name="csY4826" fmla="*/ 173851 h 693081"/>
                            <a:gd name="csX4827" fmla="*/ 1444451 w 1619476"/>
                            <a:gd name="csY4827" fmla="*/ 171807 h 693081"/>
                            <a:gd name="csX4828" fmla="*/ 1439436 w 1619476"/>
                            <a:gd name="csY4828" fmla="*/ 166424 h 693081"/>
                            <a:gd name="csX4829" fmla="*/ 1437976 w 1619476"/>
                            <a:gd name="csY4829" fmla="*/ 152382 h 693081"/>
                            <a:gd name="csX4830" fmla="*/ 1437976 w 1619476"/>
                            <a:gd name="csY4830" fmla="*/ 112061 h 693081"/>
                            <a:gd name="csX4831" fmla="*/ 1429267 w 1619476"/>
                            <a:gd name="csY4831" fmla="*/ 112061 h 693081"/>
                            <a:gd name="csX4832" fmla="*/ 1429267 w 1619476"/>
                            <a:gd name="csY4832" fmla="*/ 102818 h 693081"/>
                            <a:gd name="csX4833" fmla="*/ 1437976 w 1619476"/>
                            <a:gd name="csY4833" fmla="*/ 102818 h 693081"/>
                            <a:gd name="csX4834" fmla="*/ 1437976 w 1619476"/>
                            <a:gd name="csY4834" fmla="*/ 85450 h 693081"/>
                            <a:gd name="csX4835" fmla="*/ 1449796 w 1619476"/>
                            <a:gd name="csY4835" fmla="*/ 78315 h 693081"/>
                            <a:gd name="csX4836" fmla="*/ 1449796 w 1619476"/>
                            <a:gd name="csY4836" fmla="*/ 102818 h 693081"/>
                            <a:gd name="csX4837" fmla="*/ 1461756 w 1619476"/>
                            <a:gd name="csY4837" fmla="*/ 102818 h 693081"/>
                            <a:gd name="csX4838" fmla="*/ 1461756 w 1619476"/>
                            <a:gd name="csY4838" fmla="*/ 112061 h 693081"/>
                            <a:gd name="csX4839" fmla="*/ 1449796 w 1619476"/>
                            <a:gd name="csY4839" fmla="*/ 112061 h 693081"/>
                            <a:gd name="csX4840" fmla="*/ 1449796 w 1619476"/>
                            <a:gd name="csY4840" fmla="*/ 153055 h 693081"/>
                            <a:gd name="csX4841" fmla="*/ 1450431 w 1619476"/>
                            <a:gd name="csY4841" fmla="*/ 159594 h 693081"/>
                            <a:gd name="csX4842" fmla="*/ 1452475 w 1619476"/>
                            <a:gd name="csY4842" fmla="*/ 161892 h 693081"/>
                            <a:gd name="csX4843" fmla="*/ 1456538 w 1619476"/>
                            <a:gd name="csY4843" fmla="*/ 162755 h 693081"/>
                            <a:gd name="csX4844" fmla="*/ 1461756 w 1619476"/>
                            <a:gd name="csY4844" fmla="*/ 162298 h 693081"/>
                            <a:gd name="csX4845" fmla="*/ 1416914 w 1619476"/>
                            <a:gd name="csY4845" fmla="*/ 118256 h 693081"/>
                            <a:gd name="csX4846" fmla="*/ 1417574 w 1619476"/>
                            <a:gd name="csY4846" fmla="*/ 129809 h 693081"/>
                            <a:gd name="csX4847" fmla="*/ 1417574 w 1619476"/>
                            <a:gd name="csY4847" fmla="*/ 172924 h 693081"/>
                            <a:gd name="csX4848" fmla="*/ 1405703 w 1619476"/>
                            <a:gd name="csY4848" fmla="*/ 172924 h 693081"/>
                            <a:gd name="csX4849" fmla="*/ 1405703 w 1619476"/>
                            <a:gd name="csY4849" fmla="*/ 130279 h 693081"/>
                            <a:gd name="csX4850" fmla="*/ 1404307 w 1619476"/>
                            <a:gd name="csY4850" fmla="*/ 119412 h 693081"/>
                            <a:gd name="csX4851" fmla="*/ 1399393 w 1619476"/>
                            <a:gd name="csY4851" fmla="*/ 113673 h 693081"/>
                            <a:gd name="csX4852" fmla="*/ 1391103 w 1619476"/>
                            <a:gd name="csY4852" fmla="*/ 111528 h 693081"/>
                            <a:gd name="csX4853" fmla="*/ 1378001 w 1619476"/>
                            <a:gd name="csY4853" fmla="*/ 116339 h 693081"/>
                            <a:gd name="csX4854" fmla="*/ 1372491 w 1619476"/>
                            <a:gd name="csY4854" fmla="*/ 134634 h 693081"/>
                            <a:gd name="csX4855" fmla="*/ 1372491 w 1619476"/>
                            <a:gd name="csY4855" fmla="*/ 172924 h 693081"/>
                            <a:gd name="csX4856" fmla="*/ 1360608 w 1619476"/>
                            <a:gd name="csY4856" fmla="*/ 172924 h 693081"/>
                            <a:gd name="csX4857" fmla="*/ 1360608 w 1619476"/>
                            <a:gd name="csY4857" fmla="*/ 102818 h 693081"/>
                            <a:gd name="csX4858" fmla="*/ 1371310 w 1619476"/>
                            <a:gd name="csY4858" fmla="*/ 102818 h 693081"/>
                            <a:gd name="csX4859" fmla="*/ 1371310 w 1619476"/>
                            <a:gd name="csY4859" fmla="*/ 112772 h 693081"/>
                            <a:gd name="csX4860" fmla="*/ 1393617 w 1619476"/>
                            <a:gd name="csY4860" fmla="*/ 101231 h 693081"/>
                            <a:gd name="csX4861" fmla="*/ 1405259 w 1619476"/>
                            <a:gd name="csY4861" fmla="*/ 103504 h 693081"/>
                            <a:gd name="csX4862" fmla="*/ 1413220 w 1619476"/>
                            <a:gd name="csY4862" fmla="*/ 109471 h 693081"/>
                            <a:gd name="csX4863" fmla="*/ 1416914 w 1619476"/>
                            <a:gd name="csY4863" fmla="*/ 118256 h 693081"/>
                            <a:gd name="csX4864" fmla="*/ 1300556 w 1619476"/>
                            <a:gd name="csY4864" fmla="*/ 116479 h 693081"/>
                            <a:gd name="csX4865" fmla="*/ 1314331 w 1619476"/>
                            <a:gd name="csY4865" fmla="*/ 110994 h 693081"/>
                            <a:gd name="csX4866" fmla="*/ 1329058 w 1619476"/>
                            <a:gd name="csY4866" fmla="*/ 117863 h 693081"/>
                            <a:gd name="csX4867" fmla="*/ 1333539 w 1619476"/>
                            <a:gd name="csY4867" fmla="*/ 131130 h 693081"/>
                            <a:gd name="csX4868" fmla="*/ 1294385 w 1619476"/>
                            <a:gd name="csY4868" fmla="*/ 131130 h 693081"/>
                            <a:gd name="csX4869" fmla="*/ 1300556 w 1619476"/>
                            <a:gd name="csY4869" fmla="*/ 116479 h 693081"/>
                            <a:gd name="csX4870" fmla="*/ 1333400 w 1619476"/>
                            <a:gd name="csY4870" fmla="*/ 150351 h 693081"/>
                            <a:gd name="csX4871" fmla="*/ 1326087 w 1619476"/>
                            <a:gd name="csY4871" fmla="*/ 161308 h 693081"/>
                            <a:gd name="csX4872" fmla="*/ 1314927 w 1619476"/>
                            <a:gd name="csY4872" fmla="*/ 164735 h 693081"/>
                            <a:gd name="csX4873" fmla="*/ 1300264 w 1619476"/>
                            <a:gd name="csY4873" fmla="*/ 158603 h 693081"/>
                            <a:gd name="csX4874" fmla="*/ 1293725 w 1619476"/>
                            <a:gd name="csY4874" fmla="*/ 140906 h 693081"/>
                            <a:gd name="csX4875" fmla="*/ 1346020 w 1619476"/>
                            <a:gd name="csY4875" fmla="*/ 140906 h 693081"/>
                            <a:gd name="csX4876" fmla="*/ 1346070 w 1619476"/>
                            <a:gd name="csY4876" fmla="*/ 137732 h 693081"/>
                            <a:gd name="csX4877" fmla="*/ 1337171 w 1619476"/>
                            <a:gd name="csY4877" fmla="*/ 110804 h 693081"/>
                            <a:gd name="csX4878" fmla="*/ 1314191 w 1619476"/>
                            <a:gd name="csY4878" fmla="*/ 101231 h 693081"/>
                            <a:gd name="csX4879" fmla="*/ 1290564 w 1619476"/>
                            <a:gd name="csY4879" fmla="*/ 110994 h 693081"/>
                            <a:gd name="csX4880" fmla="*/ 1281448 w 1619476"/>
                            <a:gd name="csY4880" fmla="*/ 138455 h 693081"/>
                            <a:gd name="csX4881" fmla="*/ 1290462 w 1619476"/>
                            <a:gd name="csY4881" fmla="*/ 165027 h 693081"/>
                            <a:gd name="csX4882" fmla="*/ 1314864 w 1619476"/>
                            <a:gd name="csY4882" fmla="*/ 174511 h 693081"/>
                            <a:gd name="csX4883" fmla="*/ 1334924 w 1619476"/>
                            <a:gd name="csY4883" fmla="*/ 168557 h 693081"/>
                            <a:gd name="csX4884" fmla="*/ 1345690 w 1619476"/>
                            <a:gd name="csY4884" fmla="*/ 151862 h 693081"/>
                            <a:gd name="csX4885" fmla="*/ 1333400 w 1619476"/>
                            <a:gd name="csY4885" fmla="*/ 150351 h 693081"/>
                            <a:gd name="csX4886" fmla="*/ 1333400 w 1619476"/>
                            <a:gd name="csY4886" fmla="*/ 150351 h 693081"/>
                            <a:gd name="csX4887" fmla="*/ 1250623 w 1619476"/>
                            <a:gd name="csY4887" fmla="*/ 113445 h 693081"/>
                            <a:gd name="csX4888" fmla="*/ 1243488 w 1619476"/>
                            <a:gd name="csY4888" fmla="*/ 111528 h 693081"/>
                            <a:gd name="csX4889" fmla="*/ 1231211 w 1619476"/>
                            <a:gd name="csY4889" fmla="*/ 116441 h 693081"/>
                            <a:gd name="csX4890" fmla="*/ 1226323 w 1619476"/>
                            <a:gd name="csY4890" fmla="*/ 132196 h 693081"/>
                            <a:gd name="csX4891" fmla="*/ 1226323 w 1619476"/>
                            <a:gd name="csY4891" fmla="*/ 172924 h 693081"/>
                            <a:gd name="csX4892" fmla="*/ 1214440 w 1619476"/>
                            <a:gd name="csY4892" fmla="*/ 172924 h 693081"/>
                            <a:gd name="csX4893" fmla="*/ 1214440 w 1619476"/>
                            <a:gd name="csY4893" fmla="*/ 127372 h 693081"/>
                            <a:gd name="csX4894" fmla="*/ 1211532 w 1619476"/>
                            <a:gd name="csY4894" fmla="*/ 115476 h 693081"/>
                            <a:gd name="csX4895" fmla="*/ 1202023 w 1619476"/>
                            <a:gd name="csY4895" fmla="*/ 111528 h 693081"/>
                            <a:gd name="csX4896" fmla="*/ 1192755 w 1619476"/>
                            <a:gd name="csY4896" fmla="*/ 114168 h 693081"/>
                            <a:gd name="csX4897" fmla="*/ 1186585 w 1619476"/>
                            <a:gd name="csY4897" fmla="*/ 121887 h 693081"/>
                            <a:gd name="csX4898" fmla="*/ 1184668 w 1619476"/>
                            <a:gd name="csY4898" fmla="*/ 136551 h 693081"/>
                            <a:gd name="csX4899" fmla="*/ 1184668 w 1619476"/>
                            <a:gd name="csY4899" fmla="*/ 172924 h 693081"/>
                            <a:gd name="csX4900" fmla="*/ 1172785 w 1619476"/>
                            <a:gd name="csY4900" fmla="*/ 172924 h 693081"/>
                            <a:gd name="csX4901" fmla="*/ 1172785 w 1619476"/>
                            <a:gd name="csY4901" fmla="*/ 102818 h 693081"/>
                            <a:gd name="csX4902" fmla="*/ 1183411 w 1619476"/>
                            <a:gd name="csY4902" fmla="*/ 102818 h 693081"/>
                            <a:gd name="csX4903" fmla="*/ 1183411 w 1619476"/>
                            <a:gd name="csY4903" fmla="*/ 112645 h 693081"/>
                            <a:gd name="csX4904" fmla="*/ 1192197 w 1619476"/>
                            <a:gd name="csY4904" fmla="*/ 104367 h 693081"/>
                            <a:gd name="csX4905" fmla="*/ 1204664 w 1619476"/>
                            <a:gd name="csY4905" fmla="*/ 101231 h 693081"/>
                            <a:gd name="csX4906" fmla="*/ 1217436 w 1619476"/>
                            <a:gd name="csY4906" fmla="*/ 104469 h 693081"/>
                            <a:gd name="csX4907" fmla="*/ 1224470 w 1619476"/>
                            <a:gd name="csY4907" fmla="*/ 113508 h 693081"/>
                            <a:gd name="csX4908" fmla="*/ 1246129 w 1619476"/>
                            <a:gd name="csY4908" fmla="*/ 101231 h 693081"/>
                            <a:gd name="csX4909" fmla="*/ 1262176 w 1619476"/>
                            <a:gd name="csY4909" fmla="*/ 106995 h 693081"/>
                            <a:gd name="csX4910" fmla="*/ 1267788 w 1619476"/>
                            <a:gd name="csY4910" fmla="*/ 124795 h 693081"/>
                            <a:gd name="csX4911" fmla="*/ 1267788 w 1619476"/>
                            <a:gd name="csY4911" fmla="*/ 172924 h 693081"/>
                            <a:gd name="csX4912" fmla="*/ 1255956 w 1619476"/>
                            <a:gd name="csY4912" fmla="*/ 172924 h 693081"/>
                            <a:gd name="csX4913" fmla="*/ 1255956 w 1619476"/>
                            <a:gd name="csY4913" fmla="*/ 128756 h 693081"/>
                            <a:gd name="csX4914" fmla="*/ 1254813 w 1619476"/>
                            <a:gd name="csY4914" fmla="*/ 118485 h 693081"/>
                            <a:gd name="csX4915" fmla="*/ 1250623 w 1619476"/>
                            <a:gd name="csY4915" fmla="*/ 113445 h 693081"/>
                            <a:gd name="csX4916" fmla="*/ 1161155 w 1619476"/>
                            <a:gd name="csY4916" fmla="*/ 162298 h 693081"/>
                            <a:gd name="csX4917" fmla="*/ 1162881 w 1619476"/>
                            <a:gd name="csY4917" fmla="*/ 172784 h 693081"/>
                            <a:gd name="csX4918" fmla="*/ 1153905 w 1619476"/>
                            <a:gd name="csY4918" fmla="*/ 173851 h 693081"/>
                            <a:gd name="csX4919" fmla="*/ 1143863 w 1619476"/>
                            <a:gd name="csY4919" fmla="*/ 171807 h 693081"/>
                            <a:gd name="csX4920" fmla="*/ 1138848 w 1619476"/>
                            <a:gd name="csY4920" fmla="*/ 166424 h 693081"/>
                            <a:gd name="csX4921" fmla="*/ 1137401 w 1619476"/>
                            <a:gd name="csY4921" fmla="*/ 152382 h 693081"/>
                            <a:gd name="csX4922" fmla="*/ 1137401 w 1619476"/>
                            <a:gd name="csY4922" fmla="*/ 112061 h 693081"/>
                            <a:gd name="csX4923" fmla="*/ 1128666 w 1619476"/>
                            <a:gd name="csY4923" fmla="*/ 112061 h 693081"/>
                            <a:gd name="csX4924" fmla="*/ 1128666 w 1619476"/>
                            <a:gd name="csY4924" fmla="*/ 102818 h 693081"/>
                            <a:gd name="csX4925" fmla="*/ 1137401 w 1619476"/>
                            <a:gd name="csY4925" fmla="*/ 102818 h 693081"/>
                            <a:gd name="csX4926" fmla="*/ 1137401 w 1619476"/>
                            <a:gd name="csY4926" fmla="*/ 85450 h 693081"/>
                            <a:gd name="csX4927" fmla="*/ 1149208 w 1619476"/>
                            <a:gd name="csY4927" fmla="*/ 78315 h 693081"/>
                            <a:gd name="csX4928" fmla="*/ 1149208 w 1619476"/>
                            <a:gd name="csY4928" fmla="*/ 102818 h 693081"/>
                            <a:gd name="csX4929" fmla="*/ 1161155 w 1619476"/>
                            <a:gd name="csY4929" fmla="*/ 102818 h 693081"/>
                            <a:gd name="csX4930" fmla="*/ 1161155 w 1619476"/>
                            <a:gd name="csY4930" fmla="*/ 112061 h 693081"/>
                            <a:gd name="csX4931" fmla="*/ 1149208 w 1619476"/>
                            <a:gd name="csY4931" fmla="*/ 112061 h 693081"/>
                            <a:gd name="csX4932" fmla="*/ 1149208 w 1619476"/>
                            <a:gd name="csY4932" fmla="*/ 153055 h 693081"/>
                            <a:gd name="csX4933" fmla="*/ 1149843 w 1619476"/>
                            <a:gd name="csY4933" fmla="*/ 159594 h 693081"/>
                            <a:gd name="csX4934" fmla="*/ 1151887 w 1619476"/>
                            <a:gd name="csY4934" fmla="*/ 161892 h 693081"/>
                            <a:gd name="csX4935" fmla="*/ 1155937 w 1619476"/>
                            <a:gd name="csY4935" fmla="*/ 162755 h 693081"/>
                            <a:gd name="csX4936" fmla="*/ 1161155 w 1619476"/>
                            <a:gd name="csY4936" fmla="*/ 162298 h 693081"/>
                            <a:gd name="csX4937" fmla="*/ 1101941 w 1619476"/>
                            <a:gd name="csY4937" fmla="*/ 172924 h 693081"/>
                            <a:gd name="csX4938" fmla="*/ 1090058 w 1619476"/>
                            <a:gd name="csY4938" fmla="*/ 172924 h 693081"/>
                            <a:gd name="csX4939" fmla="*/ 1090058 w 1619476"/>
                            <a:gd name="csY4939" fmla="*/ 102818 h 693081"/>
                            <a:gd name="csX4940" fmla="*/ 1100761 w 1619476"/>
                            <a:gd name="csY4940" fmla="*/ 102818 h 693081"/>
                            <a:gd name="csX4941" fmla="*/ 1100761 w 1619476"/>
                            <a:gd name="csY4941" fmla="*/ 113445 h 693081"/>
                            <a:gd name="csX4942" fmla="*/ 1108315 w 1619476"/>
                            <a:gd name="csY4942" fmla="*/ 103605 h 693081"/>
                            <a:gd name="csX4943" fmla="*/ 1115932 w 1619476"/>
                            <a:gd name="csY4943" fmla="*/ 101231 h 693081"/>
                            <a:gd name="csX4944" fmla="*/ 1128158 w 1619476"/>
                            <a:gd name="csY4944" fmla="*/ 105053 h 693081"/>
                            <a:gd name="csX4945" fmla="*/ 1124057 w 1619476"/>
                            <a:gd name="csY4945" fmla="*/ 116085 h 693081"/>
                            <a:gd name="csX4946" fmla="*/ 1115348 w 1619476"/>
                            <a:gd name="csY4946" fmla="*/ 113508 h 693081"/>
                            <a:gd name="csX4947" fmla="*/ 1108340 w 1619476"/>
                            <a:gd name="csY4947" fmla="*/ 115857 h 693081"/>
                            <a:gd name="csX4948" fmla="*/ 1103922 w 1619476"/>
                            <a:gd name="csY4948" fmla="*/ 122357 h 693081"/>
                            <a:gd name="csX4949" fmla="*/ 1101941 w 1619476"/>
                            <a:gd name="csY4949" fmla="*/ 136208 h 693081"/>
                            <a:gd name="csX4950" fmla="*/ 1101941 w 1619476"/>
                            <a:gd name="csY4950" fmla="*/ 172924 h 693081"/>
                            <a:gd name="csX4951" fmla="*/ 1023645 w 1619476"/>
                            <a:gd name="csY4951" fmla="*/ 154109 h 693081"/>
                            <a:gd name="csX4952" fmla="*/ 1025296 w 1619476"/>
                            <a:gd name="csY4952" fmla="*/ 148472 h 693081"/>
                            <a:gd name="csX4953" fmla="*/ 1029993 w 1619476"/>
                            <a:gd name="csY4953" fmla="*/ 144600 h 693081"/>
                            <a:gd name="csX4954" fmla="*/ 1040353 w 1619476"/>
                            <a:gd name="csY4954" fmla="*/ 142226 h 693081"/>
                            <a:gd name="csX4955" fmla="*/ 1059753 w 1619476"/>
                            <a:gd name="csY4955" fmla="*/ 137732 h 693081"/>
                            <a:gd name="csX4956" fmla="*/ 1059753 w 1619476"/>
                            <a:gd name="csY4956" fmla="*/ 142086 h 693081"/>
                            <a:gd name="csX4957" fmla="*/ 1057836 w 1619476"/>
                            <a:gd name="csY4957" fmla="*/ 153982 h 693081"/>
                            <a:gd name="csX4958" fmla="*/ 1049977 w 1619476"/>
                            <a:gd name="csY4958" fmla="*/ 162196 h 693081"/>
                            <a:gd name="csX4959" fmla="*/ 1037763 w 1619476"/>
                            <a:gd name="csY4959" fmla="*/ 165205 h 693081"/>
                            <a:gd name="csX4960" fmla="*/ 1027251 w 1619476"/>
                            <a:gd name="csY4960" fmla="*/ 162031 h 693081"/>
                            <a:gd name="csX4961" fmla="*/ 1023646 w 1619476"/>
                            <a:gd name="csY4961" fmla="*/ 154109 h 693081"/>
                            <a:gd name="csX4962" fmla="*/ 1048034 w 1619476"/>
                            <a:gd name="csY4962" fmla="*/ 172201 h 693081"/>
                            <a:gd name="csX4963" fmla="*/ 1060743 w 1619476"/>
                            <a:gd name="csY4963" fmla="*/ 164278 h 693081"/>
                            <a:gd name="csX4964" fmla="*/ 1063117 w 1619476"/>
                            <a:gd name="csY4964" fmla="*/ 172924 h 693081"/>
                            <a:gd name="csX4965" fmla="*/ 1075546 w 1619476"/>
                            <a:gd name="csY4965" fmla="*/ 172924 h 693081"/>
                            <a:gd name="csX4966" fmla="*/ 1072538 w 1619476"/>
                            <a:gd name="csY4966" fmla="*/ 164507 h 693081"/>
                            <a:gd name="csX4967" fmla="*/ 1071776 w 1619476"/>
                            <a:gd name="csY4967" fmla="*/ 143546 h 693081"/>
                            <a:gd name="csX4968" fmla="*/ 1071776 w 1619476"/>
                            <a:gd name="csY4968" fmla="*/ 127702 h 693081"/>
                            <a:gd name="csX4969" fmla="*/ 1071179 w 1619476"/>
                            <a:gd name="csY4969" fmla="*/ 116733 h 693081"/>
                            <a:gd name="csX4970" fmla="*/ 1067484 w 1619476"/>
                            <a:gd name="csY4970" fmla="*/ 108658 h 693081"/>
                            <a:gd name="csX4971" fmla="*/ 1059219 w 1619476"/>
                            <a:gd name="csY4971" fmla="*/ 103339 h 693081"/>
                            <a:gd name="csX4972" fmla="*/ 1044632 w 1619476"/>
                            <a:gd name="csY4972" fmla="*/ 101219 h 693081"/>
                            <a:gd name="csX4973" fmla="*/ 1028724 w 1619476"/>
                            <a:gd name="csY4973" fmla="*/ 103707 h 693081"/>
                            <a:gd name="csX4974" fmla="*/ 1018237 w 1619476"/>
                            <a:gd name="csY4974" fmla="*/ 110766 h 693081"/>
                            <a:gd name="csX4975" fmla="*/ 1013019 w 1619476"/>
                            <a:gd name="csY4975" fmla="*/ 122814 h 693081"/>
                            <a:gd name="csX4976" fmla="*/ 1024636 w 1619476"/>
                            <a:gd name="csY4976" fmla="*/ 124401 h 693081"/>
                            <a:gd name="csX4977" fmla="*/ 1030539 w 1619476"/>
                            <a:gd name="csY4977" fmla="*/ 114003 h 693081"/>
                            <a:gd name="csX4978" fmla="*/ 1042918 w 1619476"/>
                            <a:gd name="csY4978" fmla="*/ 111058 h 693081"/>
                            <a:gd name="csX4979" fmla="*/ 1056452 w 1619476"/>
                            <a:gd name="csY4979" fmla="*/ 115082 h 693081"/>
                            <a:gd name="csX4980" fmla="*/ 1059816 w 1619476"/>
                            <a:gd name="csY4980" fmla="*/ 125328 h 693081"/>
                            <a:gd name="csX4981" fmla="*/ 1059752 w 1619476"/>
                            <a:gd name="csY4981" fmla="*/ 128426 h 693081"/>
                            <a:gd name="csX4982" fmla="*/ 1038550 w 1619476"/>
                            <a:gd name="csY4982" fmla="*/ 132514 h 693081"/>
                            <a:gd name="csX4983" fmla="*/ 1028000 w 1619476"/>
                            <a:gd name="csY4983" fmla="*/ 134304 h 693081"/>
                            <a:gd name="csX4984" fmla="*/ 1019443 w 1619476"/>
                            <a:gd name="csY4984" fmla="*/ 138201 h 693081"/>
                            <a:gd name="csX4985" fmla="*/ 1013311 w 1619476"/>
                            <a:gd name="csY4985" fmla="*/ 145032 h 693081"/>
                            <a:gd name="csX4986" fmla="*/ 1010962 w 1619476"/>
                            <a:gd name="csY4986" fmla="*/ 154439 h 693081"/>
                            <a:gd name="csX4987" fmla="*/ 1017170 w 1619476"/>
                            <a:gd name="csY4987" fmla="*/ 168862 h 693081"/>
                            <a:gd name="csX4988" fmla="*/ 1034932 w 1619476"/>
                            <a:gd name="csY4988" fmla="*/ 174511 h 693081"/>
                            <a:gd name="csX4989" fmla="*/ 1048034 w 1619476"/>
                            <a:gd name="csY4989" fmla="*/ 172201 h 693081"/>
                            <a:gd name="csX4990" fmla="*/ 956395 w 1619476"/>
                            <a:gd name="csY4990" fmla="*/ 117634 h 693081"/>
                            <a:gd name="csX4991" fmla="*/ 969840 w 1619476"/>
                            <a:gd name="csY4991" fmla="*/ 110525 h 693081"/>
                            <a:gd name="csX4992" fmla="*/ 983006 w 1619476"/>
                            <a:gd name="csY4992" fmla="*/ 117203 h 693081"/>
                            <a:gd name="csX4993" fmla="*/ 988516 w 1619476"/>
                            <a:gd name="csY4993" fmla="*/ 137274 h 693081"/>
                            <a:gd name="csX4994" fmla="*/ 982879 w 1619476"/>
                            <a:gd name="csY4994" fmla="*/ 158032 h 693081"/>
                            <a:gd name="csX4995" fmla="*/ 969307 w 1619476"/>
                            <a:gd name="csY4995" fmla="*/ 164735 h 693081"/>
                            <a:gd name="csX4996" fmla="*/ 956040 w 1619476"/>
                            <a:gd name="csY4996" fmla="*/ 158261 h 693081"/>
                            <a:gd name="csX4997" fmla="*/ 950555 w 1619476"/>
                            <a:gd name="csY4997" fmla="*/ 138265 h 693081"/>
                            <a:gd name="csX4998" fmla="*/ 956395 w 1619476"/>
                            <a:gd name="csY4998" fmla="*/ 117634 h 693081"/>
                            <a:gd name="csX4999" fmla="*/ 951685 w 1619476"/>
                            <a:gd name="csY4999" fmla="*/ 165662 h 693081"/>
                            <a:gd name="csX5000" fmla="*/ 959442 w 1619476"/>
                            <a:gd name="csY5000" fmla="*/ 171997 h 693081"/>
                            <a:gd name="csX5001" fmla="*/ 970094 w 1619476"/>
                            <a:gd name="csY5001" fmla="*/ 174511 h 693081"/>
                            <a:gd name="csX5002" fmla="*/ 985583 w 1619476"/>
                            <a:gd name="csY5002" fmla="*/ 169915 h 693081"/>
                            <a:gd name="csX5003" fmla="*/ 996806 w 1619476"/>
                            <a:gd name="csY5003" fmla="*/ 156712 h 693081"/>
                            <a:gd name="csX5004" fmla="*/ 1000666 w 1619476"/>
                            <a:gd name="csY5004" fmla="*/ 137338 h 693081"/>
                            <a:gd name="csX5005" fmla="*/ 997175 w 1619476"/>
                            <a:gd name="csY5005" fmla="*/ 118891 h 693081"/>
                            <a:gd name="csX5006" fmla="*/ 986802 w 1619476"/>
                            <a:gd name="csY5006" fmla="*/ 105840 h 693081"/>
                            <a:gd name="csX5007" fmla="*/ 970945 w 1619476"/>
                            <a:gd name="csY5007" fmla="*/ 101219 h 693081"/>
                            <a:gd name="csX5008" fmla="*/ 959264 w 1619476"/>
                            <a:gd name="csY5008" fmla="*/ 103897 h 693081"/>
                            <a:gd name="csX5009" fmla="*/ 950631 w 1619476"/>
                            <a:gd name="csY5009" fmla="*/ 111921 h 693081"/>
                            <a:gd name="csX5010" fmla="*/ 950631 w 1619476"/>
                            <a:gd name="csY5010" fmla="*/ 102806 h 693081"/>
                            <a:gd name="csX5011" fmla="*/ 939802 w 1619476"/>
                            <a:gd name="csY5011" fmla="*/ 102806 h 693081"/>
                            <a:gd name="csX5012" fmla="*/ 939802 w 1619476"/>
                            <a:gd name="csY5012" fmla="*/ 199788 h 693081"/>
                            <a:gd name="csX5013" fmla="*/ 951685 w 1619476"/>
                            <a:gd name="csY5013" fmla="*/ 199788 h 693081"/>
                            <a:gd name="csX5014" fmla="*/ 951685 w 1619476"/>
                            <a:gd name="csY5014" fmla="*/ 165662 h 693081"/>
                            <a:gd name="csX5015" fmla="*/ 873580 w 1619476"/>
                            <a:gd name="csY5015" fmla="*/ 131130 h 693081"/>
                            <a:gd name="csX5016" fmla="*/ 879763 w 1619476"/>
                            <a:gd name="csY5016" fmla="*/ 116479 h 693081"/>
                            <a:gd name="csX5017" fmla="*/ 893512 w 1619476"/>
                            <a:gd name="csY5017" fmla="*/ 110994 h 693081"/>
                            <a:gd name="csX5018" fmla="*/ 908240 w 1619476"/>
                            <a:gd name="csY5018" fmla="*/ 117863 h 693081"/>
                            <a:gd name="csX5019" fmla="*/ 912721 w 1619476"/>
                            <a:gd name="csY5019" fmla="*/ 131130 h 693081"/>
                            <a:gd name="csX5020" fmla="*/ 873580 w 1619476"/>
                            <a:gd name="csY5020" fmla="*/ 131130 h 693081"/>
                            <a:gd name="csX5021" fmla="*/ 873580 w 1619476"/>
                            <a:gd name="csY5021" fmla="*/ 131130 h 693081"/>
                            <a:gd name="csX5022" fmla="*/ 893398 w 1619476"/>
                            <a:gd name="csY5022" fmla="*/ 101231 h 693081"/>
                            <a:gd name="csX5023" fmla="*/ 869746 w 1619476"/>
                            <a:gd name="csY5023" fmla="*/ 110994 h 693081"/>
                            <a:gd name="csX5024" fmla="*/ 860630 w 1619476"/>
                            <a:gd name="csY5024" fmla="*/ 138455 h 693081"/>
                            <a:gd name="csX5025" fmla="*/ 869657 w 1619476"/>
                            <a:gd name="csY5025" fmla="*/ 165027 h 693081"/>
                            <a:gd name="csX5026" fmla="*/ 894046 w 1619476"/>
                            <a:gd name="csY5026" fmla="*/ 174511 h 693081"/>
                            <a:gd name="csX5027" fmla="*/ 914105 w 1619476"/>
                            <a:gd name="csY5027" fmla="*/ 168557 h 693081"/>
                            <a:gd name="csX5028" fmla="*/ 924871 w 1619476"/>
                            <a:gd name="csY5028" fmla="*/ 151862 h 693081"/>
                            <a:gd name="csX5029" fmla="*/ 912594 w 1619476"/>
                            <a:gd name="csY5029" fmla="*/ 150351 h 693081"/>
                            <a:gd name="csX5030" fmla="*/ 905256 w 1619476"/>
                            <a:gd name="csY5030" fmla="*/ 161308 h 693081"/>
                            <a:gd name="csX5031" fmla="*/ 894109 w 1619476"/>
                            <a:gd name="csY5031" fmla="*/ 164735 h 693081"/>
                            <a:gd name="csX5032" fmla="*/ 879458 w 1619476"/>
                            <a:gd name="csY5032" fmla="*/ 158603 h 693081"/>
                            <a:gd name="csX5033" fmla="*/ 872920 w 1619476"/>
                            <a:gd name="csY5033" fmla="*/ 140906 h 693081"/>
                            <a:gd name="csX5034" fmla="*/ 925201 w 1619476"/>
                            <a:gd name="csY5034" fmla="*/ 140906 h 693081"/>
                            <a:gd name="csX5035" fmla="*/ 925277 w 1619476"/>
                            <a:gd name="csY5035" fmla="*/ 137732 h 693081"/>
                            <a:gd name="csX5036" fmla="*/ 916365 w 1619476"/>
                            <a:gd name="csY5036" fmla="*/ 110804 h 693081"/>
                            <a:gd name="csX5037" fmla="*/ 893398 w 1619476"/>
                            <a:gd name="csY5037" fmla="*/ 101231 h 693081"/>
                            <a:gd name="csX5038" fmla="*/ 832750 w 1619476"/>
                            <a:gd name="csY5038" fmla="*/ 142454 h 693081"/>
                            <a:gd name="csX5039" fmla="*/ 825653 w 1619476"/>
                            <a:gd name="csY5039" fmla="*/ 154706 h 693081"/>
                            <a:gd name="csX5040" fmla="*/ 816969 w 1619476"/>
                            <a:gd name="csY5040" fmla="*/ 159721 h 693081"/>
                            <a:gd name="csX5041" fmla="*/ 801950 w 1619476"/>
                            <a:gd name="csY5041" fmla="*/ 161498 h 693081"/>
                            <a:gd name="csX5042" fmla="*/ 781281 w 1619476"/>
                            <a:gd name="csY5042" fmla="*/ 161498 h 693081"/>
                            <a:gd name="csX5043" fmla="*/ 781281 w 1619476"/>
                            <a:gd name="csY5043" fmla="*/ 87558 h 693081"/>
                            <a:gd name="csX5044" fmla="*/ 801619 w 1619476"/>
                            <a:gd name="csY5044" fmla="*/ 87558 h 693081"/>
                            <a:gd name="csX5045" fmla="*/ 818188 w 1619476"/>
                            <a:gd name="csY5045" fmla="*/ 89551 h 693081"/>
                            <a:gd name="csX5046" fmla="*/ 830300 w 1619476"/>
                            <a:gd name="csY5046" fmla="*/ 100470 h 693081"/>
                            <a:gd name="csX5047" fmla="*/ 835289 w 1619476"/>
                            <a:gd name="csY5047" fmla="*/ 123804 h 693081"/>
                            <a:gd name="csX5048" fmla="*/ 832750 w 1619476"/>
                            <a:gd name="csY5048" fmla="*/ 142454 h 693081"/>
                            <a:gd name="csX5049" fmla="*/ 833245 w 1619476"/>
                            <a:gd name="csY5049" fmla="*/ 84460 h 693081"/>
                            <a:gd name="csX5050" fmla="*/ 819051 w 1619476"/>
                            <a:gd name="csY5050" fmla="*/ 77528 h 693081"/>
                            <a:gd name="csX5051" fmla="*/ 801823 w 1619476"/>
                            <a:gd name="csY5051" fmla="*/ 76144 h 693081"/>
                            <a:gd name="csX5052" fmla="*/ 768483 w 1619476"/>
                            <a:gd name="csY5052" fmla="*/ 76144 h 693081"/>
                            <a:gd name="csX5053" fmla="*/ 768483 w 1619476"/>
                            <a:gd name="csY5053" fmla="*/ 172924 h 693081"/>
                            <a:gd name="csX5054" fmla="*/ 803397 w 1619476"/>
                            <a:gd name="csY5054" fmla="*/ 172924 h 693081"/>
                            <a:gd name="csX5055" fmla="*/ 818949 w 1619476"/>
                            <a:gd name="csY5055" fmla="*/ 171274 h 693081"/>
                            <a:gd name="csX5056" fmla="*/ 830503 w 1619476"/>
                            <a:gd name="csY5056" fmla="*/ 166411 h 693081"/>
                            <a:gd name="csX5057" fmla="*/ 839314 w 1619476"/>
                            <a:gd name="csY5057" fmla="*/ 157638 h 693081"/>
                            <a:gd name="csX5058" fmla="*/ 845915 w 1619476"/>
                            <a:gd name="csY5058" fmla="*/ 143546 h 693081"/>
                            <a:gd name="csX5059" fmla="*/ 848493 w 1619476"/>
                            <a:gd name="csY5059" fmla="*/ 124007 h 693081"/>
                            <a:gd name="csX5060" fmla="*/ 844684 w 1619476"/>
                            <a:gd name="csY5060" fmla="*/ 101003 h 693081"/>
                            <a:gd name="csX5061" fmla="*/ 833245 w 1619476"/>
                            <a:gd name="csY5061" fmla="*/ 84460 h 6930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 ang="0">
                              <a:pos x="csX616" y="csY616"/>
                            </a:cxn>
                            <a:cxn ang="0">
                              <a:pos x="csX617" y="csY617"/>
                            </a:cxn>
                            <a:cxn ang="0">
                              <a:pos x="csX618" y="csY618"/>
                            </a:cxn>
                            <a:cxn ang="0">
                              <a:pos x="csX619" y="csY619"/>
                            </a:cxn>
                            <a:cxn ang="0">
                              <a:pos x="csX620" y="csY620"/>
                            </a:cxn>
                            <a:cxn ang="0">
                              <a:pos x="csX621" y="csY621"/>
                            </a:cxn>
                            <a:cxn ang="0">
                              <a:pos x="csX622" y="csY622"/>
                            </a:cxn>
                            <a:cxn ang="0">
                              <a:pos x="csX623" y="csY623"/>
                            </a:cxn>
                            <a:cxn ang="0">
                              <a:pos x="csX624" y="csY624"/>
                            </a:cxn>
                            <a:cxn ang="0">
                              <a:pos x="csX625" y="csY625"/>
                            </a:cxn>
                            <a:cxn ang="0">
                              <a:pos x="csX626" y="csY626"/>
                            </a:cxn>
                            <a:cxn ang="0">
                              <a:pos x="csX627" y="csY627"/>
                            </a:cxn>
                            <a:cxn ang="0">
                              <a:pos x="csX628" y="csY628"/>
                            </a:cxn>
                            <a:cxn ang="0">
                              <a:pos x="csX629" y="csY629"/>
                            </a:cxn>
                            <a:cxn ang="0">
                              <a:pos x="csX630" y="csY630"/>
                            </a:cxn>
                            <a:cxn ang="0">
                              <a:pos x="csX631" y="csY631"/>
                            </a:cxn>
                            <a:cxn ang="0">
                              <a:pos x="csX632" y="csY632"/>
                            </a:cxn>
                            <a:cxn ang="0">
                              <a:pos x="csX633" y="csY633"/>
                            </a:cxn>
                            <a:cxn ang="0">
                              <a:pos x="csX634" y="csY634"/>
                            </a:cxn>
                            <a:cxn ang="0">
                              <a:pos x="csX635" y="csY635"/>
                            </a:cxn>
                            <a:cxn ang="0">
                              <a:pos x="csX636" y="csY636"/>
                            </a:cxn>
                            <a:cxn ang="0">
                              <a:pos x="csX637" y="csY637"/>
                            </a:cxn>
                            <a:cxn ang="0">
                              <a:pos x="csX638" y="csY638"/>
                            </a:cxn>
                            <a:cxn ang="0">
                              <a:pos x="csX639" y="csY639"/>
                            </a:cxn>
                            <a:cxn ang="0">
                              <a:pos x="csX640" y="csY640"/>
                            </a:cxn>
                            <a:cxn ang="0">
                              <a:pos x="csX641" y="csY641"/>
                            </a:cxn>
                            <a:cxn ang="0">
                              <a:pos x="csX642" y="csY642"/>
                            </a:cxn>
                            <a:cxn ang="0">
                              <a:pos x="csX643" y="csY643"/>
                            </a:cxn>
                            <a:cxn ang="0">
                              <a:pos x="csX644" y="csY644"/>
                            </a:cxn>
                            <a:cxn ang="0">
                              <a:pos x="csX645" y="csY645"/>
                            </a:cxn>
                            <a:cxn ang="0">
                              <a:pos x="csX646" y="csY646"/>
                            </a:cxn>
                            <a:cxn ang="0">
                              <a:pos x="csX647" y="csY647"/>
                            </a:cxn>
                            <a:cxn ang="0">
                              <a:pos x="csX648" y="csY648"/>
                            </a:cxn>
                            <a:cxn ang="0">
                              <a:pos x="csX649" y="csY649"/>
                            </a:cxn>
                            <a:cxn ang="0">
                              <a:pos x="csX650" y="csY650"/>
                            </a:cxn>
                            <a:cxn ang="0">
                              <a:pos x="csX651" y="csY651"/>
                            </a:cxn>
                            <a:cxn ang="0">
                              <a:pos x="csX652" y="csY652"/>
                            </a:cxn>
                            <a:cxn ang="0">
                              <a:pos x="csX653" y="csY653"/>
                            </a:cxn>
                            <a:cxn ang="0">
                              <a:pos x="csX654" y="csY654"/>
                            </a:cxn>
                            <a:cxn ang="0">
                              <a:pos x="csX655" y="csY655"/>
                            </a:cxn>
                            <a:cxn ang="0">
                              <a:pos x="csX656" y="csY656"/>
                            </a:cxn>
                            <a:cxn ang="0">
                              <a:pos x="csX657" y="csY657"/>
                            </a:cxn>
                            <a:cxn ang="0">
                              <a:pos x="csX658" y="csY658"/>
                            </a:cxn>
                            <a:cxn ang="0">
                              <a:pos x="csX659" y="csY659"/>
                            </a:cxn>
                            <a:cxn ang="0">
                              <a:pos x="csX660" y="csY660"/>
                            </a:cxn>
                            <a:cxn ang="0">
                              <a:pos x="csX661" y="csY661"/>
                            </a:cxn>
                            <a:cxn ang="0">
                              <a:pos x="csX662" y="csY662"/>
                            </a:cxn>
                            <a:cxn ang="0">
                              <a:pos x="csX663" y="csY663"/>
                            </a:cxn>
                            <a:cxn ang="0">
                              <a:pos x="csX664" y="csY664"/>
                            </a:cxn>
                            <a:cxn ang="0">
                              <a:pos x="csX665" y="csY665"/>
                            </a:cxn>
                            <a:cxn ang="0">
                              <a:pos x="csX666" y="csY666"/>
                            </a:cxn>
                            <a:cxn ang="0">
                              <a:pos x="csX667" y="csY667"/>
                            </a:cxn>
                            <a:cxn ang="0">
                              <a:pos x="csX668" y="csY668"/>
                            </a:cxn>
                            <a:cxn ang="0">
                              <a:pos x="csX669" y="csY669"/>
                            </a:cxn>
                            <a:cxn ang="0">
                              <a:pos x="csX670" y="csY670"/>
                            </a:cxn>
                            <a:cxn ang="0">
                              <a:pos x="csX671" y="csY671"/>
                            </a:cxn>
                            <a:cxn ang="0">
                              <a:pos x="csX672" y="csY672"/>
                            </a:cxn>
                            <a:cxn ang="0">
                              <a:pos x="csX673" y="csY673"/>
                            </a:cxn>
                            <a:cxn ang="0">
                              <a:pos x="csX674" y="csY674"/>
                            </a:cxn>
                            <a:cxn ang="0">
                              <a:pos x="csX675" y="csY675"/>
                            </a:cxn>
                            <a:cxn ang="0">
                              <a:pos x="csX676" y="csY676"/>
                            </a:cxn>
                            <a:cxn ang="0">
                              <a:pos x="csX677" y="csY677"/>
                            </a:cxn>
                            <a:cxn ang="0">
                              <a:pos x="csX678" y="csY678"/>
                            </a:cxn>
                            <a:cxn ang="0">
                              <a:pos x="csX679" y="csY679"/>
                            </a:cxn>
                            <a:cxn ang="0">
                              <a:pos x="csX680" y="csY680"/>
                            </a:cxn>
                            <a:cxn ang="0">
                              <a:pos x="csX681" y="csY681"/>
                            </a:cxn>
                            <a:cxn ang="0">
                              <a:pos x="csX682" y="csY682"/>
                            </a:cxn>
                            <a:cxn ang="0">
                              <a:pos x="csX683" y="csY683"/>
                            </a:cxn>
                            <a:cxn ang="0">
                              <a:pos x="csX684" y="csY684"/>
                            </a:cxn>
                            <a:cxn ang="0">
                              <a:pos x="csX685" y="csY685"/>
                            </a:cxn>
                            <a:cxn ang="0">
                              <a:pos x="csX686" y="csY686"/>
                            </a:cxn>
                            <a:cxn ang="0">
                              <a:pos x="csX687" y="csY687"/>
                            </a:cxn>
                            <a:cxn ang="0">
                              <a:pos x="csX688" y="csY688"/>
                            </a:cxn>
                            <a:cxn ang="0">
                              <a:pos x="csX689" y="csY689"/>
                            </a:cxn>
                            <a:cxn ang="0">
                              <a:pos x="csX690" y="csY690"/>
                            </a:cxn>
                            <a:cxn ang="0">
                              <a:pos x="csX691" y="csY691"/>
                            </a:cxn>
                            <a:cxn ang="0">
                              <a:pos x="csX692" y="csY692"/>
                            </a:cxn>
                            <a:cxn ang="0">
                              <a:pos x="csX693" y="csY693"/>
                            </a:cxn>
                            <a:cxn ang="0">
                              <a:pos x="csX694" y="csY694"/>
                            </a:cxn>
                            <a:cxn ang="0">
                              <a:pos x="csX695" y="csY695"/>
                            </a:cxn>
                            <a:cxn ang="0">
                              <a:pos x="csX696" y="csY696"/>
                            </a:cxn>
                            <a:cxn ang="0">
                              <a:pos x="csX697" y="csY697"/>
                            </a:cxn>
                            <a:cxn ang="0">
                              <a:pos x="csX698" y="csY698"/>
                            </a:cxn>
                            <a:cxn ang="0">
                              <a:pos x="csX699" y="csY699"/>
                            </a:cxn>
                            <a:cxn ang="0">
                              <a:pos x="csX700" y="csY700"/>
                            </a:cxn>
                            <a:cxn ang="0">
                              <a:pos x="csX701" y="csY701"/>
                            </a:cxn>
                            <a:cxn ang="0">
                              <a:pos x="csX702" y="csY702"/>
                            </a:cxn>
                            <a:cxn ang="0">
                              <a:pos x="csX703" y="csY703"/>
                            </a:cxn>
                            <a:cxn ang="0">
                              <a:pos x="csX704" y="csY704"/>
                            </a:cxn>
                            <a:cxn ang="0">
                              <a:pos x="csX705" y="csY705"/>
                            </a:cxn>
                            <a:cxn ang="0">
                              <a:pos x="csX706" y="csY706"/>
                            </a:cxn>
                            <a:cxn ang="0">
                              <a:pos x="csX707" y="csY707"/>
                            </a:cxn>
                            <a:cxn ang="0">
                              <a:pos x="csX708" y="csY708"/>
                            </a:cxn>
                            <a:cxn ang="0">
                              <a:pos x="csX709" y="csY709"/>
                            </a:cxn>
                            <a:cxn ang="0">
                              <a:pos x="csX710" y="csY710"/>
                            </a:cxn>
                            <a:cxn ang="0">
                              <a:pos x="csX711" y="csY711"/>
                            </a:cxn>
                            <a:cxn ang="0">
                              <a:pos x="csX712" y="csY712"/>
                            </a:cxn>
                            <a:cxn ang="0">
                              <a:pos x="csX713" y="csY713"/>
                            </a:cxn>
                            <a:cxn ang="0">
                              <a:pos x="csX714" y="csY714"/>
                            </a:cxn>
                            <a:cxn ang="0">
                              <a:pos x="csX715" y="csY715"/>
                            </a:cxn>
                            <a:cxn ang="0">
                              <a:pos x="csX716" y="csY716"/>
                            </a:cxn>
                            <a:cxn ang="0">
                              <a:pos x="csX717" y="csY717"/>
                            </a:cxn>
                            <a:cxn ang="0">
                              <a:pos x="csX718" y="csY718"/>
                            </a:cxn>
                            <a:cxn ang="0">
                              <a:pos x="csX719" y="csY719"/>
                            </a:cxn>
                            <a:cxn ang="0">
                              <a:pos x="csX720" y="csY720"/>
                            </a:cxn>
                            <a:cxn ang="0">
                              <a:pos x="csX721" y="csY721"/>
                            </a:cxn>
                            <a:cxn ang="0">
                              <a:pos x="csX722" y="csY722"/>
                            </a:cxn>
                            <a:cxn ang="0">
                              <a:pos x="csX723" y="csY723"/>
                            </a:cxn>
                            <a:cxn ang="0">
                              <a:pos x="csX724" y="csY724"/>
                            </a:cxn>
                            <a:cxn ang="0">
                              <a:pos x="csX725" y="csY725"/>
                            </a:cxn>
                            <a:cxn ang="0">
                              <a:pos x="csX726" y="csY726"/>
                            </a:cxn>
                            <a:cxn ang="0">
                              <a:pos x="csX727" y="csY727"/>
                            </a:cxn>
                            <a:cxn ang="0">
                              <a:pos x="csX728" y="csY728"/>
                            </a:cxn>
                            <a:cxn ang="0">
                              <a:pos x="csX729" y="csY729"/>
                            </a:cxn>
                            <a:cxn ang="0">
                              <a:pos x="csX730" y="csY730"/>
                            </a:cxn>
                            <a:cxn ang="0">
                              <a:pos x="csX731" y="csY731"/>
                            </a:cxn>
                            <a:cxn ang="0">
                              <a:pos x="csX732" y="csY732"/>
                            </a:cxn>
                            <a:cxn ang="0">
                              <a:pos x="csX733" y="csY733"/>
                            </a:cxn>
                            <a:cxn ang="0">
                              <a:pos x="csX734" y="csY734"/>
                            </a:cxn>
                            <a:cxn ang="0">
                              <a:pos x="csX735" y="csY735"/>
                            </a:cxn>
                            <a:cxn ang="0">
                              <a:pos x="csX736" y="csY736"/>
                            </a:cxn>
                            <a:cxn ang="0">
                              <a:pos x="csX737" y="csY737"/>
                            </a:cxn>
                            <a:cxn ang="0">
                              <a:pos x="csX738" y="csY738"/>
                            </a:cxn>
                            <a:cxn ang="0">
                              <a:pos x="csX739" y="csY739"/>
                            </a:cxn>
                            <a:cxn ang="0">
                              <a:pos x="csX740" y="csY740"/>
                            </a:cxn>
                            <a:cxn ang="0">
                              <a:pos x="csX741" y="csY741"/>
                            </a:cxn>
                            <a:cxn ang="0">
                              <a:pos x="csX742" y="csY742"/>
                            </a:cxn>
                            <a:cxn ang="0">
                              <a:pos x="csX743" y="csY743"/>
                            </a:cxn>
                            <a:cxn ang="0">
                              <a:pos x="csX744" y="csY744"/>
                            </a:cxn>
                            <a:cxn ang="0">
                              <a:pos x="csX745" y="csY745"/>
                            </a:cxn>
                            <a:cxn ang="0">
                              <a:pos x="csX746" y="csY746"/>
                            </a:cxn>
                            <a:cxn ang="0">
                              <a:pos x="csX747" y="csY747"/>
                            </a:cxn>
                            <a:cxn ang="0">
                              <a:pos x="csX748" y="csY748"/>
                            </a:cxn>
                            <a:cxn ang="0">
                              <a:pos x="csX749" y="csY749"/>
                            </a:cxn>
                            <a:cxn ang="0">
                              <a:pos x="csX750" y="csY750"/>
                            </a:cxn>
                            <a:cxn ang="0">
                              <a:pos x="csX751" y="csY751"/>
                            </a:cxn>
                            <a:cxn ang="0">
                              <a:pos x="csX752" y="csY752"/>
                            </a:cxn>
                            <a:cxn ang="0">
                              <a:pos x="csX753" y="csY753"/>
                            </a:cxn>
                            <a:cxn ang="0">
                              <a:pos x="csX754" y="csY754"/>
                            </a:cxn>
                            <a:cxn ang="0">
                              <a:pos x="csX755" y="csY755"/>
                            </a:cxn>
                            <a:cxn ang="0">
                              <a:pos x="csX756" y="csY756"/>
                            </a:cxn>
                            <a:cxn ang="0">
                              <a:pos x="csX757" y="csY757"/>
                            </a:cxn>
                            <a:cxn ang="0">
                              <a:pos x="csX758" y="csY758"/>
                            </a:cxn>
                            <a:cxn ang="0">
                              <a:pos x="csX759" y="csY759"/>
                            </a:cxn>
                            <a:cxn ang="0">
                              <a:pos x="csX760" y="csY760"/>
                            </a:cxn>
                            <a:cxn ang="0">
                              <a:pos x="csX761" y="csY761"/>
                            </a:cxn>
                            <a:cxn ang="0">
                              <a:pos x="csX762" y="csY762"/>
                            </a:cxn>
                            <a:cxn ang="0">
                              <a:pos x="csX763" y="csY763"/>
                            </a:cxn>
                            <a:cxn ang="0">
                              <a:pos x="csX764" y="csY764"/>
                            </a:cxn>
                            <a:cxn ang="0">
                              <a:pos x="csX765" y="csY765"/>
                            </a:cxn>
                            <a:cxn ang="0">
                              <a:pos x="csX766" y="csY766"/>
                            </a:cxn>
                            <a:cxn ang="0">
                              <a:pos x="csX767" y="csY767"/>
                            </a:cxn>
                            <a:cxn ang="0">
                              <a:pos x="csX768" y="csY768"/>
                            </a:cxn>
                            <a:cxn ang="0">
                              <a:pos x="csX769" y="csY769"/>
                            </a:cxn>
                            <a:cxn ang="0">
                              <a:pos x="csX770" y="csY770"/>
                            </a:cxn>
                            <a:cxn ang="0">
                              <a:pos x="csX771" y="csY771"/>
                            </a:cxn>
                            <a:cxn ang="0">
                              <a:pos x="csX772" y="csY772"/>
                            </a:cxn>
                            <a:cxn ang="0">
                              <a:pos x="csX773" y="csY773"/>
                            </a:cxn>
                            <a:cxn ang="0">
                              <a:pos x="csX774" y="csY774"/>
                            </a:cxn>
                            <a:cxn ang="0">
                              <a:pos x="csX775" y="csY775"/>
                            </a:cxn>
                            <a:cxn ang="0">
                              <a:pos x="csX776" y="csY776"/>
                            </a:cxn>
                            <a:cxn ang="0">
                              <a:pos x="csX777" y="csY777"/>
                            </a:cxn>
                            <a:cxn ang="0">
                              <a:pos x="csX778" y="csY778"/>
                            </a:cxn>
                            <a:cxn ang="0">
                              <a:pos x="csX779" y="csY779"/>
                            </a:cxn>
                            <a:cxn ang="0">
                              <a:pos x="csX780" y="csY780"/>
                            </a:cxn>
                            <a:cxn ang="0">
                              <a:pos x="csX781" y="csY781"/>
                            </a:cxn>
                            <a:cxn ang="0">
                              <a:pos x="csX782" y="csY782"/>
                            </a:cxn>
                            <a:cxn ang="0">
                              <a:pos x="csX783" y="csY783"/>
                            </a:cxn>
                            <a:cxn ang="0">
                              <a:pos x="csX784" y="csY784"/>
                            </a:cxn>
                            <a:cxn ang="0">
                              <a:pos x="csX785" y="csY785"/>
                            </a:cxn>
                            <a:cxn ang="0">
                              <a:pos x="csX786" y="csY786"/>
                            </a:cxn>
                            <a:cxn ang="0">
                              <a:pos x="csX787" y="csY787"/>
                            </a:cxn>
                            <a:cxn ang="0">
                              <a:pos x="csX788" y="csY788"/>
                            </a:cxn>
                            <a:cxn ang="0">
                              <a:pos x="csX789" y="csY789"/>
                            </a:cxn>
                            <a:cxn ang="0">
                              <a:pos x="csX790" y="csY790"/>
                            </a:cxn>
                            <a:cxn ang="0">
                              <a:pos x="csX791" y="csY791"/>
                            </a:cxn>
                            <a:cxn ang="0">
                              <a:pos x="csX792" y="csY792"/>
                            </a:cxn>
                            <a:cxn ang="0">
                              <a:pos x="csX793" y="csY793"/>
                            </a:cxn>
                            <a:cxn ang="0">
                              <a:pos x="csX794" y="csY794"/>
                            </a:cxn>
                            <a:cxn ang="0">
                              <a:pos x="csX795" y="csY795"/>
                            </a:cxn>
                            <a:cxn ang="0">
                              <a:pos x="csX796" y="csY796"/>
                            </a:cxn>
                            <a:cxn ang="0">
                              <a:pos x="csX797" y="csY797"/>
                            </a:cxn>
                            <a:cxn ang="0">
                              <a:pos x="csX798" y="csY798"/>
                            </a:cxn>
                            <a:cxn ang="0">
                              <a:pos x="csX799" y="csY799"/>
                            </a:cxn>
                            <a:cxn ang="0">
                              <a:pos x="csX800" y="csY800"/>
                            </a:cxn>
                            <a:cxn ang="0">
                              <a:pos x="csX801" y="csY801"/>
                            </a:cxn>
                            <a:cxn ang="0">
                              <a:pos x="csX802" y="csY802"/>
                            </a:cxn>
                            <a:cxn ang="0">
                              <a:pos x="csX803" y="csY803"/>
                            </a:cxn>
                            <a:cxn ang="0">
                              <a:pos x="csX804" y="csY804"/>
                            </a:cxn>
                            <a:cxn ang="0">
                              <a:pos x="csX805" y="csY805"/>
                            </a:cxn>
                            <a:cxn ang="0">
                              <a:pos x="csX806" y="csY806"/>
                            </a:cxn>
                            <a:cxn ang="0">
                              <a:pos x="csX807" y="csY807"/>
                            </a:cxn>
                            <a:cxn ang="0">
                              <a:pos x="csX808" y="csY808"/>
                            </a:cxn>
                            <a:cxn ang="0">
                              <a:pos x="csX809" y="csY809"/>
                            </a:cxn>
                            <a:cxn ang="0">
                              <a:pos x="csX810" y="csY810"/>
                            </a:cxn>
                            <a:cxn ang="0">
                              <a:pos x="csX811" y="csY811"/>
                            </a:cxn>
                            <a:cxn ang="0">
                              <a:pos x="csX812" y="csY812"/>
                            </a:cxn>
                            <a:cxn ang="0">
                              <a:pos x="csX813" y="csY813"/>
                            </a:cxn>
                            <a:cxn ang="0">
                              <a:pos x="csX814" y="csY814"/>
                            </a:cxn>
                            <a:cxn ang="0">
                              <a:pos x="csX815" y="csY815"/>
                            </a:cxn>
                            <a:cxn ang="0">
                              <a:pos x="csX816" y="csY816"/>
                            </a:cxn>
                            <a:cxn ang="0">
                              <a:pos x="csX817" y="csY817"/>
                            </a:cxn>
                            <a:cxn ang="0">
                              <a:pos x="csX818" y="csY818"/>
                            </a:cxn>
                            <a:cxn ang="0">
                              <a:pos x="csX819" y="csY819"/>
                            </a:cxn>
                            <a:cxn ang="0">
                              <a:pos x="csX820" y="csY820"/>
                            </a:cxn>
                            <a:cxn ang="0">
                              <a:pos x="csX821" y="csY821"/>
                            </a:cxn>
                            <a:cxn ang="0">
                              <a:pos x="csX822" y="csY822"/>
                            </a:cxn>
                            <a:cxn ang="0">
                              <a:pos x="csX823" y="csY823"/>
                            </a:cxn>
                            <a:cxn ang="0">
                              <a:pos x="csX824" y="csY824"/>
                            </a:cxn>
                            <a:cxn ang="0">
                              <a:pos x="csX825" y="csY825"/>
                            </a:cxn>
                            <a:cxn ang="0">
                              <a:pos x="csX826" y="csY826"/>
                            </a:cxn>
                            <a:cxn ang="0">
                              <a:pos x="csX827" y="csY827"/>
                            </a:cxn>
                            <a:cxn ang="0">
                              <a:pos x="csX828" y="csY828"/>
                            </a:cxn>
                            <a:cxn ang="0">
                              <a:pos x="csX829" y="csY829"/>
                            </a:cxn>
                            <a:cxn ang="0">
                              <a:pos x="csX830" y="csY830"/>
                            </a:cxn>
                            <a:cxn ang="0">
                              <a:pos x="csX831" y="csY831"/>
                            </a:cxn>
                            <a:cxn ang="0">
                              <a:pos x="csX832" y="csY832"/>
                            </a:cxn>
                            <a:cxn ang="0">
                              <a:pos x="csX833" y="csY833"/>
                            </a:cxn>
                            <a:cxn ang="0">
                              <a:pos x="csX834" y="csY834"/>
                            </a:cxn>
                            <a:cxn ang="0">
                              <a:pos x="csX835" y="csY835"/>
                            </a:cxn>
                            <a:cxn ang="0">
                              <a:pos x="csX836" y="csY836"/>
                            </a:cxn>
                            <a:cxn ang="0">
                              <a:pos x="csX837" y="csY837"/>
                            </a:cxn>
                            <a:cxn ang="0">
                              <a:pos x="csX838" y="csY838"/>
                            </a:cxn>
                            <a:cxn ang="0">
                              <a:pos x="csX839" y="csY839"/>
                            </a:cxn>
                            <a:cxn ang="0">
                              <a:pos x="csX840" y="csY840"/>
                            </a:cxn>
                            <a:cxn ang="0">
                              <a:pos x="csX841" y="csY841"/>
                            </a:cxn>
                            <a:cxn ang="0">
                              <a:pos x="csX842" y="csY842"/>
                            </a:cxn>
                            <a:cxn ang="0">
                              <a:pos x="csX843" y="csY843"/>
                            </a:cxn>
                            <a:cxn ang="0">
                              <a:pos x="csX844" y="csY844"/>
                            </a:cxn>
                            <a:cxn ang="0">
                              <a:pos x="csX845" y="csY845"/>
                            </a:cxn>
                            <a:cxn ang="0">
                              <a:pos x="csX846" y="csY846"/>
                            </a:cxn>
                            <a:cxn ang="0">
                              <a:pos x="csX847" y="csY847"/>
                            </a:cxn>
                            <a:cxn ang="0">
                              <a:pos x="csX848" y="csY848"/>
                            </a:cxn>
                            <a:cxn ang="0">
                              <a:pos x="csX849" y="csY849"/>
                            </a:cxn>
                            <a:cxn ang="0">
                              <a:pos x="csX850" y="csY850"/>
                            </a:cxn>
                            <a:cxn ang="0">
                              <a:pos x="csX851" y="csY851"/>
                            </a:cxn>
                            <a:cxn ang="0">
                              <a:pos x="csX852" y="csY852"/>
                            </a:cxn>
                            <a:cxn ang="0">
                              <a:pos x="csX853" y="csY853"/>
                            </a:cxn>
                            <a:cxn ang="0">
                              <a:pos x="csX854" y="csY854"/>
                            </a:cxn>
                            <a:cxn ang="0">
                              <a:pos x="csX855" y="csY855"/>
                            </a:cxn>
                            <a:cxn ang="0">
                              <a:pos x="csX856" y="csY856"/>
                            </a:cxn>
                            <a:cxn ang="0">
                              <a:pos x="csX857" y="csY857"/>
                            </a:cxn>
                            <a:cxn ang="0">
                              <a:pos x="csX858" y="csY858"/>
                            </a:cxn>
                            <a:cxn ang="0">
                              <a:pos x="csX859" y="csY859"/>
                            </a:cxn>
                            <a:cxn ang="0">
                              <a:pos x="csX860" y="csY860"/>
                            </a:cxn>
                            <a:cxn ang="0">
                              <a:pos x="csX861" y="csY861"/>
                            </a:cxn>
                            <a:cxn ang="0">
                              <a:pos x="csX862" y="csY862"/>
                            </a:cxn>
                            <a:cxn ang="0">
                              <a:pos x="csX863" y="csY863"/>
                            </a:cxn>
                            <a:cxn ang="0">
                              <a:pos x="csX864" y="csY864"/>
                            </a:cxn>
                            <a:cxn ang="0">
                              <a:pos x="csX865" y="csY865"/>
                            </a:cxn>
                            <a:cxn ang="0">
                              <a:pos x="csX866" y="csY866"/>
                            </a:cxn>
                            <a:cxn ang="0">
                              <a:pos x="csX867" y="csY867"/>
                            </a:cxn>
                            <a:cxn ang="0">
                              <a:pos x="csX868" y="csY868"/>
                            </a:cxn>
                            <a:cxn ang="0">
                              <a:pos x="csX869" y="csY869"/>
                            </a:cxn>
                            <a:cxn ang="0">
                              <a:pos x="csX870" y="csY870"/>
                            </a:cxn>
                            <a:cxn ang="0">
                              <a:pos x="csX871" y="csY871"/>
                            </a:cxn>
                            <a:cxn ang="0">
                              <a:pos x="csX872" y="csY872"/>
                            </a:cxn>
                            <a:cxn ang="0">
                              <a:pos x="csX873" y="csY873"/>
                            </a:cxn>
                            <a:cxn ang="0">
                              <a:pos x="csX874" y="csY874"/>
                            </a:cxn>
                            <a:cxn ang="0">
                              <a:pos x="csX875" y="csY875"/>
                            </a:cxn>
                            <a:cxn ang="0">
                              <a:pos x="csX876" y="csY876"/>
                            </a:cxn>
                            <a:cxn ang="0">
                              <a:pos x="csX877" y="csY877"/>
                            </a:cxn>
                            <a:cxn ang="0">
                              <a:pos x="csX878" y="csY878"/>
                            </a:cxn>
                            <a:cxn ang="0">
                              <a:pos x="csX879" y="csY879"/>
                            </a:cxn>
                            <a:cxn ang="0">
                              <a:pos x="csX880" y="csY880"/>
                            </a:cxn>
                            <a:cxn ang="0">
                              <a:pos x="csX881" y="csY881"/>
                            </a:cxn>
                            <a:cxn ang="0">
                              <a:pos x="csX882" y="csY882"/>
                            </a:cxn>
                            <a:cxn ang="0">
                              <a:pos x="csX883" y="csY883"/>
                            </a:cxn>
                            <a:cxn ang="0">
                              <a:pos x="csX884" y="csY884"/>
                            </a:cxn>
                            <a:cxn ang="0">
                              <a:pos x="csX885" y="csY885"/>
                            </a:cxn>
                            <a:cxn ang="0">
                              <a:pos x="csX886" y="csY886"/>
                            </a:cxn>
                            <a:cxn ang="0">
                              <a:pos x="csX887" y="csY887"/>
                            </a:cxn>
                            <a:cxn ang="0">
                              <a:pos x="csX888" y="csY888"/>
                            </a:cxn>
                            <a:cxn ang="0">
                              <a:pos x="csX889" y="csY889"/>
                            </a:cxn>
                            <a:cxn ang="0">
                              <a:pos x="csX890" y="csY890"/>
                            </a:cxn>
                            <a:cxn ang="0">
                              <a:pos x="csX891" y="csY891"/>
                            </a:cxn>
                            <a:cxn ang="0">
                              <a:pos x="csX892" y="csY892"/>
                            </a:cxn>
                            <a:cxn ang="0">
                              <a:pos x="csX893" y="csY893"/>
                            </a:cxn>
                            <a:cxn ang="0">
                              <a:pos x="csX894" y="csY894"/>
                            </a:cxn>
                            <a:cxn ang="0">
                              <a:pos x="csX895" y="csY895"/>
                            </a:cxn>
                            <a:cxn ang="0">
                              <a:pos x="csX896" y="csY896"/>
                            </a:cxn>
                            <a:cxn ang="0">
                              <a:pos x="csX897" y="csY897"/>
                            </a:cxn>
                            <a:cxn ang="0">
                              <a:pos x="csX898" y="csY898"/>
                            </a:cxn>
                            <a:cxn ang="0">
                              <a:pos x="csX899" y="csY899"/>
                            </a:cxn>
                            <a:cxn ang="0">
                              <a:pos x="csX900" y="csY900"/>
                            </a:cxn>
                            <a:cxn ang="0">
                              <a:pos x="csX901" y="csY901"/>
                            </a:cxn>
                            <a:cxn ang="0">
                              <a:pos x="csX902" y="csY902"/>
                            </a:cxn>
                            <a:cxn ang="0">
                              <a:pos x="csX903" y="csY903"/>
                            </a:cxn>
                            <a:cxn ang="0">
                              <a:pos x="csX904" y="csY904"/>
                            </a:cxn>
                            <a:cxn ang="0">
                              <a:pos x="csX905" y="csY905"/>
                            </a:cxn>
                            <a:cxn ang="0">
                              <a:pos x="csX906" y="csY906"/>
                            </a:cxn>
                            <a:cxn ang="0">
                              <a:pos x="csX907" y="csY907"/>
                            </a:cxn>
                            <a:cxn ang="0">
                              <a:pos x="csX908" y="csY908"/>
                            </a:cxn>
                            <a:cxn ang="0">
                              <a:pos x="csX909" y="csY909"/>
                            </a:cxn>
                            <a:cxn ang="0">
                              <a:pos x="csX910" y="csY910"/>
                            </a:cxn>
                            <a:cxn ang="0">
                              <a:pos x="csX911" y="csY911"/>
                            </a:cxn>
                            <a:cxn ang="0">
                              <a:pos x="csX912" y="csY912"/>
                            </a:cxn>
                            <a:cxn ang="0">
                              <a:pos x="csX913" y="csY913"/>
                            </a:cxn>
                            <a:cxn ang="0">
                              <a:pos x="csX914" y="csY914"/>
                            </a:cxn>
                            <a:cxn ang="0">
                              <a:pos x="csX915" y="csY915"/>
                            </a:cxn>
                            <a:cxn ang="0">
                              <a:pos x="csX916" y="csY916"/>
                            </a:cxn>
                            <a:cxn ang="0">
                              <a:pos x="csX917" y="csY917"/>
                            </a:cxn>
                            <a:cxn ang="0">
                              <a:pos x="csX918" y="csY918"/>
                            </a:cxn>
                            <a:cxn ang="0">
                              <a:pos x="csX919" y="csY919"/>
                            </a:cxn>
                            <a:cxn ang="0">
                              <a:pos x="csX920" y="csY920"/>
                            </a:cxn>
                            <a:cxn ang="0">
                              <a:pos x="csX921" y="csY921"/>
                            </a:cxn>
                            <a:cxn ang="0">
                              <a:pos x="csX922" y="csY922"/>
                            </a:cxn>
                            <a:cxn ang="0">
                              <a:pos x="csX923" y="csY923"/>
                            </a:cxn>
                            <a:cxn ang="0">
                              <a:pos x="csX924" y="csY924"/>
                            </a:cxn>
                            <a:cxn ang="0">
                              <a:pos x="csX925" y="csY925"/>
                            </a:cxn>
                            <a:cxn ang="0">
                              <a:pos x="csX926" y="csY926"/>
                            </a:cxn>
                            <a:cxn ang="0">
                              <a:pos x="csX927" y="csY927"/>
                            </a:cxn>
                            <a:cxn ang="0">
                              <a:pos x="csX928" y="csY928"/>
                            </a:cxn>
                            <a:cxn ang="0">
                              <a:pos x="csX929" y="csY929"/>
                            </a:cxn>
                            <a:cxn ang="0">
                              <a:pos x="csX930" y="csY930"/>
                            </a:cxn>
                            <a:cxn ang="0">
                              <a:pos x="csX931" y="csY931"/>
                            </a:cxn>
                            <a:cxn ang="0">
                              <a:pos x="csX932" y="csY932"/>
                            </a:cxn>
                            <a:cxn ang="0">
                              <a:pos x="csX933" y="csY933"/>
                            </a:cxn>
                            <a:cxn ang="0">
                              <a:pos x="csX934" y="csY934"/>
                            </a:cxn>
                            <a:cxn ang="0">
                              <a:pos x="csX935" y="csY935"/>
                            </a:cxn>
                            <a:cxn ang="0">
                              <a:pos x="csX936" y="csY936"/>
                            </a:cxn>
                            <a:cxn ang="0">
                              <a:pos x="csX937" y="csY937"/>
                            </a:cxn>
                            <a:cxn ang="0">
                              <a:pos x="csX938" y="csY938"/>
                            </a:cxn>
                            <a:cxn ang="0">
                              <a:pos x="csX939" y="csY939"/>
                            </a:cxn>
                            <a:cxn ang="0">
                              <a:pos x="csX940" y="csY940"/>
                            </a:cxn>
                            <a:cxn ang="0">
                              <a:pos x="csX941" y="csY941"/>
                            </a:cxn>
                            <a:cxn ang="0">
                              <a:pos x="csX942" y="csY942"/>
                            </a:cxn>
                            <a:cxn ang="0">
                              <a:pos x="csX943" y="csY943"/>
                            </a:cxn>
                            <a:cxn ang="0">
                              <a:pos x="csX944" y="csY944"/>
                            </a:cxn>
                            <a:cxn ang="0">
                              <a:pos x="csX945" y="csY945"/>
                            </a:cxn>
                            <a:cxn ang="0">
                              <a:pos x="csX946" y="csY946"/>
                            </a:cxn>
                            <a:cxn ang="0">
                              <a:pos x="csX947" y="csY947"/>
                            </a:cxn>
                            <a:cxn ang="0">
                              <a:pos x="csX948" y="csY948"/>
                            </a:cxn>
                            <a:cxn ang="0">
                              <a:pos x="csX949" y="csY949"/>
                            </a:cxn>
                            <a:cxn ang="0">
                              <a:pos x="csX950" y="csY950"/>
                            </a:cxn>
                            <a:cxn ang="0">
                              <a:pos x="csX951" y="csY951"/>
                            </a:cxn>
                            <a:cxn ang="0">
                              <a:pos x="csX952" y="csY952"/>
                            </a:cxn>
                            <a:cxn ang="0">
                              <a:pos x="csX953" y="csY953"/>
                            </a:cxn>
                            <a:cxn ang="0">
                              <a:pos x="csX954" y="csY954"/>
                            </a:cxn>
                            <a:cxn ang="0">
                              <a:pos x="csX955" y="csY955"/>
                            </a:cxn>
                            <a:cxn ang="0">
                              <a:pos x="csX956" y="csY956"/>
                            </a:cxn>
                            <a:cxn ang="0">
                              <a:pos x="csX957" y="csY957"/>
                            </a:cxn>
                            <a:cxn ang="0">
                              <a:pos x="csX958" y="csY958"/>
                            </a:cxn>
                            <a:cxn ang="0">
                              <a:pos x="csX959" y="csY959"/>
                            </a:cxn>
                            <a:cxn ang="0">
                              <a:pos x="csX960" y="csY960"/>
                            </a:cxn>
                            <a:cxn ang="0">
                              <a:pos x="csX961" y="csY961"/>
                            </a:cxn>
                            <a:cxn ang="0">
                              <a:pos x="csX962" y="csY962"/>
                            </a:cxn>
                            <a:cxn ang="0">
                              <a:pos x="csX963" y="csY963"/>
                            </a:cxn>
                            <a:cxn ang="0">
                              <a:pos x="csX964" y="csY964"/>
                            </a:cxn>
                            <a:cxn ang="0">
                              <a:pos x="csX965" y="csY965"/>
                            </a:cxn>
                            <a:cxn ang="0">
                              <a:pos x="csX966" y="csY966"/>
                            </a:cxn>
                            <a:cxn ang="0">
                              <a:pos x="csX967" y="csY967"/>
                            </a:cxn>
                            <a:cxn ang="0">
                              <a:pos x="csX968" y="csY968"/>
                            </a:cxn>
                            <a:cxn ang="0">
                              <a:pos x="csX969" y="csY969"/>
                            </a:cxn>
                            <a:cxn ang="0">
                              <a:pos x="csX970" y="csY970"/>
                            </a:cxn>
                            <a:cxn ang="0">
                              <a:pos x="csX971" y="csY971"/>
                            </a:cxn>
                            <a:cxn ang="0">
                              <a:pos x="csX972" y="csY972"/>
                            </a:cxn>
                            <a:cxn ang="0">
                              <a:pos x="csX973" y="csY973"/>
                            </a:cxn>
                            <a:cxn ang="0">
                              <a:pos x="csX974" y="csY974"/>
                            </a:cxn>
                            <a:cxn ang="0">
                              <a:pos x="csX975" y="csY975"/>
                            </a:cxn>
                            <a:cxn ang="0">
                              <a:pos x="csX976" y="csY976"/>
                            </a:cxn>
                            <a:cxn ang="0">
                              <a:pos x="csX977" y="csY977"/>
                            </a:cxn>
                            <a:cxn ang="0">
                              <a:pos x="csX978" y="csY978"/>
                            </a:cxn>
                            <a:cxn ang="0">
                              <a:pos x="csX979" y="csY979"/>
                            </a:cxn>
                            <a:cxn ang="0">
                              <a:pos x="csX980" y="csY980"/>
                            </a:cxn>
                            <a:cxn ang="0">
                              <a:pos x="csX981" y="csY981"/>
                            </a:cxn>
                            <a:cxn ang="0">
                              <a:pos x="csX982" y="csY982"/>
                            </a:cxn>
                            <a:cxn ang="0">
                              <a:pos x="csX983" y="csY983"/>
                            </a:cxn>
                            <a:cxn ang="0">
                              <a:pos x="csX984" y="csY984"/>
                            </a:cxn>
                            <a:cxn ang="0">
                              <a:pos x="csX985" y="csY985"/>
                            </a:cxn>
                            <a:cxn ang="0">
                              <a:pos x="csX986" y="csY986"/>
                            </a:cxn>
                            <a:cxn ang="0">
                              <a:pos x="csX987" y="csY987"/>
                            </a:cxn>
                            <a:cxn ang="0">
                              <a:pos x="csX988" y="csY988"/>
                            </a:cxn>
                            <a:cxn ang="0">
                              <a:pos x="csX989" y="csY989"/>
                            </a:cxn>
                            <a:cxn ang="0">
                              <a:pos x="csX990" y="csY990"/>
                            </a:cxn>
                            <a:cxn ang="0">
                              <a:pos x="csX991" y="csY991"/>
                            </a:cxn>
                            <a:cxn ang="0">
                              <a:pos x="csX992" y="csY992"/>
                            </a:cxn>
                            <a:cxn ang="0">
                              <a:pos x="csX993" y="csY993"/>
                            </a:cxn>
                            <a:cxn ang="0">
                              <a:pos x="csX994" y="csY994"/>
                            </a:cxn>
                            <a:cxn ang="0">
                              <a:pos x="csX995" y="csY995"/>
                            </a:cxn>
                            <a:cxn ang="0">
                              <a:pos x="csX996" y="csY996"/>
                            </a:cxn>
                            <a:cxn ang="0">
                              <a:pos x="csX997" y="csY997"/>
                            </a:cxn>
                            <a:cxn ang="0">
                              <a:pos x="csX998" y="csY998"/>
                            </a:cxn>
                            <a:cxn ang="0">
                              <a:pos x="csX999" y="csY999"/>
                            </a:cxn>
                            <a:cxn ang="0">
                              <a:pos x="csX1000" y="csY1000"/>
                            </a:cxn>
                            <a:cxn ang="0">
                              <a:pos x="csX1001" y="csY1001"/>
                            </a:cxn>
                            <a:cxn ang="0">
                              <a:pos x="csX1002" y="csY1002"/>
                            </a:cxn>
                            <a:cxn ang="0">
                              <a:pos x="csX1003" y="csY1003"/>
                            </a:cxn>
                            <a:cxn ang="0">
                              <a:pos x="csX1004" y="csY1004"/>
                            </a:cxn>
                            <a:cxn ang="0">
                              <a:pos x="csX1005" y="csY1005"/>
                            </a:cxn>
                            <a:cxn ang="0">
                              <a:pos x="csX1006" y="csY1006"/>
                            </a:cxn>
                            <a:cxn ang="0">
                              <a:pos x="csX1007" y="csY1007"/>
                            </a:cxn>
                            <a:cxn ang="0">
                              <a:pos x="csX1008" y="csY1008"/>
                            </a:cxn>
                            <a:cxn ang="0">
                              <a:pos x="csX1009" y="csY1009"/>
                            </a:cxn>
                            <a:cxn ang="0">
                              <a:pos x="csX1010" y="csY1010"/>
                            </a:cxn>
                            <a:cxn ang="0">
                              <a:pos x="csX1011" y="csY1011"/>
                            </a:cxn>
                            <a:cxn ang="0">
                              <a:pos x="csX1012" y="csY1012"/>
                            </a:cxn>
                            <a:cxn ang="0">
                              <a:pos x="csX1013" y="csY1013"/>
                            </a:cxn>
                            <a:cxn ang="0">
                              <a:pos x="csX1014" y="csY1014"/>
                            </a:cxn>
                            <a:cxn ang="0">
                              <a:pos x="csX1015" y="csY1015"/>
                            </a:cxn>
                            <a:cxn ang="0">
                              <a:pos x="csX1016" y="csY1016"/>
                            </a:cxn>
                            <a:cxn ang="0">
                              <a:pos x="csX1017" y="csY1017"/>
                            </a:cxn>
                            <a:cxn ang="0">
                              <a:pos x="csX1018" y="csY1018"/>
                            </a:cxn>
                            <a:cxn ang="0">
                              <a:pos x="csX1019" y="csY1019"/>
                            </a:cxn>
                            <a:cxn ang="0">
                              <a:pos x="csX1020" y="csY1020"/>
                            </a:cxn>
                            <a:cxn ang="0">
                              <a:pos x="csX1021" y="csY1021"/>
                            </a:cxn>
                            <a:cxn ang="0">
                              <a:pos x="csX1022" y="csY1022"/>
                            </a:cxn>
                            <a:cxn ang="0">
                              <a:pos x="csX1023" y="csY1023"/>
                            </a:cxn>
                            <a:cxn ang="0">
                              <a:pos x="csX1024" y="csY1024"/>
                            </a:cxn>
                            <a:cxn ang="0">
                              <a:pos x="csX1025" y="csY1025"/>
                            </a:cxn>
                            <a:cxn ang="0">
                              <a:pos x="csX1026" y="csY1026"/>
                            </a:cxn>
                            <a:cxn ang="0">
                              <a:pos x="csX1027" y="csY1027"/>
                            </a:cxn>
                            <a:cxn ang="0">
                              <a:pos x="csX1028" y="csY1028"/>
                            </a:cxn>
                            <a:cxn ang="0">
                              <a:pos x="csX1029" y="csY1029"/>
                            </a:cxn>
                            <a:cxn ang="0">
                              <a:pos x="csX1030" y="csY1030"/>
                            </a:cxn>
                            <a:cxn ang="0">
                              <a:pos x="csX1031" y="csY1031"/>
                            </a:cxn>
                            <a:cxn ang="0">
                              <a:pos x="csX1032" y="csY1032"/>
                            </a:cxn>
                            <a:cxn ang="0">
                              <a:pos x="csX1033" y="csY1033"/>
                            </a:cxn>
                            <a:cxn ang="0">
                              <a:pos x="csX1034" y="csY1034"/>
                            </a:cxn>
                            <a:cxn ang="0">
                              <a:pos x="csX1035" y="csY1035"/>
                            </a:cxn>
                            <a:cxn ang="0">
                              <a:pos x="csX1036" y="csY1036"/>
                            </a:cxn>
                            <a:cxn ang="0">
                              <a:pos x="csX1037" y="csY1037"/>
                            </a:cxn>
                            <a:cxn ang="0">
                              <a:pos x="csX1038" y="csY1038"/>
                            </a:cxn>
                            <a:cxn ang="0">
                              <a:pos x="csX1039" y="csY1039"/>
                            </a:cxn>
                            <a:cxn ang="0">
                              <a:pos x="csX1040" y="csY1040"/>
                            </a:cxn>
                            <a:cxn ang="0">
                              <a:pos x="csX1041" y="csY1041"/>
                            </a:cxn>
                            <a:cxn ang="0">
                              <a:pos x="csX1042" y="csY1042"/>
                            </a:cxn>
                            <a:cxn ang="0">
                              <a:pos x="csX1043" y="csY1043"/>
                            </a:cxn>
                            <a:cxn ang="0">
                              <a:pos x="csX1044" y="csY1044"/>
                            </a:cxn>
                            <a:cxn ang="0">
                              <a:pos x="csX1045" y="csY1045"/>
                            </a:cxn>
                            <a:cxn ang="0">
                              <a:pos x="csX1046" y="csY1046"/>
                            </a:cxn>
                            <a:cxn ang="0">
                              <a:pos x="csX1047" y="csY1047"/>
                            </a:cxn>
                            <a:cxn ang="0">
                              <a:pos x="csX1048" y="csY1048"/>
                            </a:cxn>
                            <a:cxn ang="0">
                              <a:pos x="csX1049" y="csY1049"/>
                            </a:cxn>
                            <a:cxn ang="0">
                              <a:pos x="csX1050" y="csY1050"/>
                            </a:cxn>
                            <a:cxn ang="0">
                              <a:pos x="csX1051" y="csY1051"/>
                            </a:cxn>
                            <a:cxn ang="0">
                              <a:pos x="csX1052" y="csY1052"/>
                            </a:cxn>
                            <a:cxn ang="0">
                              <a:pos x="csX1053" y="csY1053"/>
                            </a:cxn>
                            <a:cxn ang="0">
                              <a:pos x="csX1054" y="csY1054"/>
                            </a:cxn>
                            <a:cxn ang="0">
                              <a:pos x="csX1055" y="csY1055"/>
                            </a:cxn>
                            <a:cxn ang="0">
                              <a:pos x="csX1056" y="csY1056"/>
                            </a:cxn>
                            <a:cxn ang="0">
                              <a:pos x="csX1057" y="csY1057"/>
                            </a:cxn>
                            <a:cxn ang="0">
                              <a:pos x="csX1058" y="csY1058"/>
                            </a:cxn>
                            <a:cxn ang="0">
                              <a:pos x="csX1059" y="csY1059"/>
                            </a:cxn>
                            <a:cxn ang="0">
                              <a:pos x="csX1060" y="csY1060"/>
                            </a:cxn>
                            <a:cxn ang="0">
                              <a:pos x="csX1061" y="csY1061"/>
                            </a:cxn>
                            <a:cxn ang="0">
                              <a:pos x="csX1062" y="csY1062"/>
                            </a:cxn>
                            <a:cxn ang="0">
                              <a:pos x="csX1063" y="csY1063"/>
                            </a:cxn>
                            <a:cxn ang="0">
                              <a:pos x="csX1064" y="csY1064"/>
                            </a:cxn>
                            <a:cxn ang="0">
                              <a:pos x="csX1065" y="csY1065"/>
                            </a:cxn>
                            <a:cxn ang="0">
                              <a:pos x="csX1066" y="csY1066"/>
                            </a:cxn>
                            <a:cxn ang="0">
                              <a:pos x="csX1067" y="csY1067"/>
                            </a:cxn>
                            <a:cxn ang="0">
                              <a:pos x="csX1068" y="csY1068"/>
                            </a:cxn>
                            <a:cxn ang="0">
                              <a:pos x="csX1069" y="csY1069"/>
                            </a:cxn>
                            <a:cxn ang="0">
                              <a:pos x="csX1070" y="csY1070"/>
                            </a:cxn>
                            <a:cxn ang="0">
                              <a:pos x="csX1071" y="csY1071"/>
                            </a:cxn>
                            <a:cxn ang="0">
                              <a:pos x="csX1072" y="csY1072"/>
                            </a:cxn>
                            <a:cxn ang="0">
                              <a:pos x="csX1073" y="csY1073"/>
                            </a:cxn>
                            <a:cxn ang="0">
                              <a:pos x="csX1074" y="csY1074"/>
                            </a:cxn>
                            <a:cxn ang="0">
                              <a:pos x="csX1075" y="csY1075"/>
                            </a:cxn>
                            <a:cxn ang="0">
                              <a:pos x="csX1076" y="csY1076"/>
                            </a:cxn>
                            <a:cxn ang="0">
                              <a:pos x="csX1077" y="csY1077"/>
                            </a:cxn>
                            <a:cxn ang="0">
                              <a:pos x="csX1078" y="csY1078"/>
                            </a:cxn>
                            <a:cxn ang="0">
                              <a:pos x="csX1079" y="csY1079"/>
                            </a:cxn>
                            <a:cxn ang="0">
                              <a:pos x="csX1080" y="csY1080"/>
                            </a:cxn>
                            <a:cxn ang="0">
                              <a:pos x="csX1081" y="csY1081"/>
                            </a:cxn>
                            <a:cxn ang="0">
                              <a:pos x="csX1082" y="csY1082"/>
                            </a:cxn>
                            <a:cxn ang="0">
                              <a:pos x="csX1083" y="csY1083"/>
                            </a:cxn>
                            <a:cxn ang="0">
                              <a:pos x="csX1084" y="csY1084"/>
                            </a:cxn>
                            <a:cxn ang="0">
                              <a:pos x="csX1085" y="csY1085"/>
                            </a:cxn>
                            <a:cxn ang="0">
                              <a:pos x="csX1086" y="csY1086"/>
                            </a:cxn>
                            <a:cxn ang="0">
                              <a:pos x="csX1087" y="csY1087"/>
                            </a:cxn>
                            <a:cxn ang="0">
                              <a:pos x="csX1088" y="csY1088"/>
                            </a:cxn>
                            <a:cxn ang="0">
                              <a:pos x="csX1089" y="csY1089"/>
                            </a:cxn>
                            <a:cxn ang="0">
                              <a:pos x="csX1090" y="csY1090"/>
                            </a:cxn>
                            <a:cxn ang="0">
                              <a:pos x="csX1091" y="csY1091"/>
                            </a:cxn>
                            <a:cxn ang="0">
                              <a:pos x="csX1092" y="csY1092"/>
                            </a:cxn>
                            <a:cxn ang="0">
                              <a:pos x="csX1093" y="csY1093"/>
                            </a:cxn>
                            <a:cxn ang="0">
                              <a:pos x="csX1094" y="csY1094"/>
                            </a:cxn>
                            <a:cxn ang="0">
                              <a:pos x="csX1095" y="csY1095"/>
                            </a:cxn>
                            <a:cxn ang="0">
                              <a:pos x="csX1096" y="csY1096"/>
                            </a:cxn>
                            <a:cxn ang="0">
                              <a:pos x="csX1097" y="csY1097"/>
                            </a:cxn>
                            <a:cxn ang="0">
                              <a:pos x="csX1098" y="csY1098"/>
                            </a:cxn>
                            <a:cxn ang="0">
                              <a:pos x="csX1099" y="csY1099"/>
                            </a:cxn>
                            <a:cxn ang="0">
                              <a:pos x="csX1100" y="csY1100"/>
                            </a:cxn>
                            <a:cxn ang="0">
                              <a:pos x="csX1101" y="csY1101"/>
                            </a:cxn>
                            <a:cxn ang="0">
                              <a:pos x="csX1102" y="csY1102"/>
                            </a:cxn>
                            <a:cxn ang="0">
                              <a:pos x="csX1103" y="csY1103"/>
                            </a:cxn>
                            <a:cxn ang="0">
                              <a:pos x="csX1104" y="csY1104"/>
                            </a:cxn>
                            <a:cxn ang="0">
                              <a:pos x="csX1105" y="csY1105"/>
                            </a:cxn>
                            <a:cxn ang="0">
                              <a:pos x="csX1106" y="csY1106"/>
                            </a:cxn>
                            <a:cxn ang="0">
                              <a:pos x="csX1107" y="csY1107"/>
                            </a:cxn>
                            <a:cxn ang="0">
                              <a:pos x="csX1108" y="csY1108"/>
                            </a:cxn>
                            <a:cxn ang="0">
                              <a:pos x="csX1109" y="csY1109"/>
                            </a:cxn>
                            <a:cxn ang="0">
                              <a:pos x="csX1110" y="csY1110"/>
                            </a:cxn>
                            <a:cxn ang="0">
                              <a:pos x="csX1111" y="csY1111"/>
                            </a:cxn>
                            <a:cxn ang="0">
                              <a:pos x="csX1112" y="csY1112"/>
                            </a:cxn>
                            <a:cxn ang="0">
                              <a:pos x="csX1113" y="csY1113"/>
                            </a:cxn>
                            <a:cxn ang="0">
                              <a:pos x="csX1114" y="csY1114"/>
                            </a:cxn>
                            <a:cxn ang="0">
                              <a:pos x="csX1115" y="csY1115"/>
                            </a:cxn>
                            <a:cxn ang="0">
                              <a:pos x="csX1116" y="csY1116"/>
                            </a:cxn>
                            <a:cxn ang="0">
                              <a:pos x="csX1117" y="csY1117"/>
                            </a:cxn>
                            <a:cxn ang="0">
                              <a:pos x="csX1118" y="csY1118"/>
                            </a:cxn>
                            <a:cxn ang="0">
                              <a:pos x="csX1119" y="csY1119"/>
                            </a:cxn>
                            <a:cxn ang="0">
                              <a:pos x="csX1120" y="csY1120"/>
                            </a:cxn>
                            <a:cxn ang="0">
                              <a:pos x="csX1121" y="csY1121"/>
                            </a:cxn>
                            <a:cxn ang="0">
                              <a:pos x="csX1122" y="csY1122"/>
                            </a:cxn>
                            <a:cxn ang="0">
                              <a:pos x="csX1123" y="csY1123"/>
                            </a:cxn>
                            <a:cxn ang="0">
                              <a:pos x="csX1124" y="csY1124"/>
                            </a:cxn>
                            <a:cxn ang="0">
                              <a:pos x="csX1125" y="csY1125"/>
                            </a:cxn>
                            <a:cxn ang="0">
                              <a:pos x="csX1126" y="csY1126"/>
                            </a:cxn>
                            <a:cxn ang="0">
                              <a:pos x="csX1127" y="csY1127"/>
                            </a:cxn>
                            <a:cxn ang="0">
                              <a:pos x="csX1128" y="csY1128"/>
                            </a:cxn>
                            <a:cxn ang="0">
                              <a:pos x="csX1129" y="csY1129"/>
                            </a:cxn>
                            <a:cxn ang="0">
                              <a:pos x="csX1130" y="csY1130"/>
                            </a:cxn>
                            <a:cxn ang="0">
                              <a:pos x="csX1131" y="csY1131"/>
                            </a:cxn>
                            <a:cxn ang="0">
                              <a:pos x="csX1132" y="csY1132"/>
                            </a:cxn>
                            <a:cxn ang="0">
                              <a:pos x="csX1133" y="csY1133"/>
                            </a:cxn>
                            <a:cxn ang="0">
                              <a:pos x="csX1134" y="csY1134"/>
                            </a:cxn>
                            <a:cxn ang="0">
                              <a:pos x="csX1135" y="csY1135"/>
                            </a:cxn>
                            <a:cxn ang="0">
                              <a:pos x="csX1136" y="csY1136"/>
                            </a:cxn>
                            <a:cxn ang="0">
                              <a:pos x="csX1137" y="csY1137"/>
                            </a:cxn>
                            <a:cxn ang="0">
                              <a:pos x="csX1138" y="csY1138"/>
                            </a:cxn>
                            <a:cxn ang="0">
                              <a:pos x="csX1139" y="csY1139"/>
                            </a:cxn>
                            <a:cxn ang="0">
                              <a:pos x="csX1140" y="csY1140"/>
                            </a:cxn>
                            <a:cxn ang="0">
                              <a:pos x="csX1141" y="csY1141"/>
                            </a:cxn>
                            <a:cxn ang="0">
                              <a:pos x="csX1142" y="csY1142"/>
                            </a:cxn>
                            <a:cxn ang="0">
                              <a:pos x="csX1143" y="csY1143"/>
                            </a:cxn>
                            <a:cxn ang="0">
                              <a:pos x="csX1144" y="csY1144"/>
                            </a:cxn>
                            <a:cxn ang="0">
                              <a:pos x="csX1145" y="csY1145"/>
                            </a:cxn>
                            <a:cxn ang="0">
                              <a:pos x="csX1146" y="csY1146"/>
                            </a:cxn>
                            <a:cxn ang="0">
                              <a:pos x="csX1147" y="csY1147"/>
                            </a:cxn>
                            <a:cxn ang="0">
                              <a:pos x="csX1148" y="csY1148"/>
                            </a:cxn>
                            <a:cxn ang="0">
                              <a:pos x="csX1149" y="csY1149"/>
                            </a:cxn>
                            <a:cxn ang="0">
                              <a:pos x="csX1150" y="csY1150"/>
                            </a:cxn>
                            <a:cxn ang="0">
                              <a:pos x="csX1151" y="csY1151"/>
                            </a:cxn>
                            <a:cxn ang="0">
                              <a:pos x="csX1152" y="csY1152"/>
                            </a:cxn>
                            <a:cxn ang="0">
                              <a:pos x="csX1153" y="csY1153"/>
                            </a:cxn>
                            <a:cxn ang="0">
                              <a:pos x="csX1154" y="csY1154"/>
                            </a:cxn>
                            <a:cxn ang="0">
                              <a:pos x="csX1155" y="csY1155"/>
                            </a:cxn>
                            <a:cxn ang="0">
                              <a:pos x="csX1156" y="csY1156"/>
                            </a:cxn>
                            <a:cxn ang="0">
                              <a:pos x="csX1157" y="csY1157"/>
                            </a:cxn>
                            <a:cxn ang="0">
                              <a:pos x="csX1158" y="csY1158"/>
                            </a:cxn>
                            <a:cxn ang="0">
                              <a:pos x="csX1159" y="csY1159"/>
                            </a:cxn>
                            <a:cxn ang="0">
                              <a:pos x="csX1160" y="csY1160"/>
                            </a:cxn>
                            <a:cxn ang="0">
                              <a:pos x="csX1161" y="csY1161"/>
                            </a:cxn>
                            <a:cxn ang="0">
                              <a:pos x="csX1162" y="csY1162"/>
                            </a:cxn>
                            <a:cxn ang="0">
                              <a:pos x="csX1163" y="csY1163"/>
                            </a:cxn>
                            <a:cxn ang="0">
                              <a:pos x="csX1164" y="csY1164"/>
                            </a:cxn>
                            <a:cxn ang="0">
                              <a:pos x="csX1165" y="csY1165"/>
                            </a:cxn>
                            <a:cxn ang="0">
                              <a:pos x="csX1166" y="csY1166"/>
                            </a:cxn>
                            <a:cxn ang="0">
                              <a:pos x="csX1167" y="csY1167"/>
                            </a:cxn>
                            <a:cxn ang="0">
                              <a:pos x="csX1168" y="csY1168"/>
                            </a:cxn>
                            <a:cxn ang="0">
                              <a:pos x="csX1169" y="csY1169"/>
                            </a:cxn>
                            <a:cxn ang="0">
                              <a:pos x="csX1170" y="csY1170"/>
                            </a:cxn>
                            <a:cxn ang="0">
                              <a:pos x="csX1171" y="csY1171"/>
                            </a:cxn>
                            <a:cxn ang="0">
                              <a:pos x="csX1172" y="csY1172"/>
                            </a:cxn>
                            <a:cxn ang="0">
                              <a:pos x="csX1173" y="csY1173"/>
                            </a:cxn>
                            <a:cxn ang="0">
                              <a:pos x="csX1174" y="csY1174"/>
                            </a:cxn>
                            <a:cxn ang="0">
                              <a:pos x="csX1175" y="csY1175"/>
                            </a:cxn>
                            <a:cxn ang="0">
                              <a:pos x="csX1176" y="csY1176"/>
                            </a:cxn>
                            <a:cxn ang="0">
                              <a:pos x="csX1177" y="csY1177"/>
                            </a:cxn>
                            <a:cxn ang="0">
                              <a:pos x="csX1178" y="csY1178"/>
                            </a:cxn>
                            <a:cxn ang="0">
                              <a:pos x="csX1179" y="csY1179"/>
                            </a:cxn>
                            <a:cxn ang="0">
                              <a:pos x="csX1180" y="csY1180"/>
                            </a:cxn>
                            <a:cxn ang="0">
                              <a:pos x="csX1181" y="csY1181"/>
                            </a:cxn>
                            <a:cxn ang="0">
                              <a:pos x="csX1182" y="csY1182"/>
                            </a:cxn>
                            <a:cxn ang="0">
                              <a:pos x="csX1183" y="csY1183"/>
                            </a:cxn>
                            <a:cxn ang="0">
                              <a:pos x="csX1184" y="csY1184"/>
                            </a:cxn>
                            <a:cxn ang="0">
                              <a:pos x="csX1185" y="csY1185"/>
                            </a:cxn>
                            <a:cxn ang="0">
                              <a:pos x="csX1186" y="csY1186"/>
                            </a:cxn>
                            <a:cxn ang="0">
                              <a:pos x="csX1187" y="csY1187"/>
                            </a:cxn>
                            <a:cxn ang="0">
                              <a:pos x="csX1188" y="csY1188"/>
                            </a:cxn>
                            <a:cxn ang="0">
                              <a:pos x="csX1189" y="csY1189"/>
                            </a:cxn>
                            <a:cxn ang="0">
                              <a:pos x="csX1190" y="csY1190"/>
                            </a:cxn>
                            <a:cxn ang="0">
                              <a:pos x="csX1191" y="csY1191"/>
                            </a:cxn>
                            <a:cxn ang="0">
                              <a:pos x="csX1192" y="csY1192"/>
                            </a:cxn>
                            <a:cxn ang="0">
                              <a:pos x="csX1193" y="csY1193"/>
                            </a:cxn>
                            <a:cxn ang="0">
                              <a:pos x="csX1194" y="csY1194"/>
                            </a:cxn>
                            <a:cxn ang="0">
                              <a:pos x="csX1195" y="csY1195"/>
                            </a:cxn>
                            <a:cxn ang="0">
                              <a:pos x="csX1196" y="csY1196"/>
                            </a:cxn>
                            <a:cxn ang="0">
                              <a:pos x="csX1197" y="csY1197"/>
                            </a:cxn>
                            <a:cxn ang="0">
                              <a:pos x="csX1198" y="csY1198"/>
                            </a:cxn>
                            <a:cxn ang="0">
                              <a:pos x="csX1199" y="csY1199"/>
                            </a:cxn>
                            <a:cxn ang="0">
                              <a:pos x="csX1200" y="csY1200"/>
                            </a:cxn>
                            <a:cxn ang="0">
                              <a:pos x="csX1201" y="csY1201"/>
                            </a:cxn>
                            <a:cxn ang="0">
                              <a:pos x="csX1202" y="csY1202"/>
                            </a:cxn>
                            <a:cxn ang="0">
                              <a:pos x="csX1203" y="csY1203"/>
                            </a:cxn>
                            <a:cxn ang="0">
                              <a:pos x="csX1204" y="csY1204"/>
                            </a:cxn>
                            <a:cxn ang="0">
                              <a:pos x="csX1205" y="csY1205"/>
                            </a:cxn>
                            <a:cxn ang="0">
                              <a:pos x="csX1206" y="csY1206"/>
                            </a:cxn>
                            <a:cxn ang="0">
                              <a:pos x="csX1207" y="csY1207"/>
                            </a:cxn>
                            <a:cxn ang="0">
                              <a:pos x="csX1208" y="csY1208"/>
                            </a:cxn>
                            <a:cxn ang="0">
                              <a:pos x="csX1209" y="csY1209"/>
                            </a:cxn>
                            <a:cxn ang="0">
                              <a:pos x="csX1210" y="csY1210"/>
                            </a:cxn>
                            <a:cxn ang="0">
                              <a:pos x="csX1211" y="csY1211"/>
                            </a:cxn>
                            <a:cxn ang="0">
                              <a:pos x="csX1212" y="csY1212"/>
                            </a:cxn>
                            <a:cxn ang="0">
                              <a:pos x="csX1213" y="csY1213"/>
                            </a:cxn>
                            <a:cxn ang="0">
                              <a:pos x="csX1214" y="csY1214"/>
                            </a:cxn>
                            <a:cxn ang="0">
                              <a:pos x="csX1215" y="csY1215"/>
                            </a:cxn>
                            <a:cxn ang="0">
                              <a:pos x="csX1216" y="csY1216"/>
                            </a:cxn>
                            <a:cxn ang="0">
                              <a:pos x="csX1217" y="csY1217"/>
                            </a:cxn>
                            <a:cxn ang="0">
                              <a:pos x="csX1218" y="csY1218"/>
                            </a:cxn>
                            <a:cxn ang="0">
                              <a:pos x="csX1219" y="csY1219"/>
                            </a:cxn>
                            <a:cxn ang="0">
                              <a:pos x="csX1220" y="csY1220"/>
                            </a:cxn>
                            <a:cxn ang="0">
                              <a:pos x="csX1221" y="csY1221"/>
                            </a:cxn>
                            <a:cxn ang="0">
                              <a:pos x="csX1222" y="csY1222"/>
                            </a:cxn>
                            <a:cxn ang="0">
                              <a:pos x="csX1223" y="csY1223"/>
                            </a:cxn>
                            <a:cxn ang="0">
                              <a:pos x="csX1224" y="csY1224"/>
                            </a:cxn>
                            <a:cxn ang="0">
                              <a:pos x="csX1225" y="csY1225"/>
                            </a:cxn>
                            <a:cxn ang="0">
                              <a:pos x="csX1226" y="csY1226"/>
                            </a:cxn>
                            <a:cxn ang="0">
                              <a:pos x="csX1227" y="csY1227"/>
                            </a:cxn>
                            <a:cxn ang="0">
                              <a:pos x="csX1228" y="csY1228"/>
                            </a:cxn>
                            <a:cxn ang="0">
                              <a:pos x="csX1229" y="csY1229"/>
                            </a:cxn>
                            <a:cxn ang="0">
                              <a:pos x="csX1230" y="csY1230"/>
                            </a:cxn>
                            <a:cxn ang="0">
                              <a:pos x="csX1231" y="csY1231"/>
                            </a:cxn>
                            <a:cxn ang="0">
                              <a:pos x="csX1232" y="csY1232"/>
                            </a:cxn>
                            <a:cxn ang="0">
                              <a:pos x="csX1233" y="csY1233"/>
                            </a:cxn>
                            <a:cxn ang="0">
                              <a:pos x="csX1234" y="csY1234"/>
                            </a:cxn>
                            <a:cxn ang="0">
                              <a:pos x="csX1235" y="csY1235"/>
                            </a:cxn>
                            <a:cxn ang="0">
                              <a:pos x="csX1236" y="csY1236"/>
                            </a:cxn>
                            <a:cxn ang="0">
                              <a:pos x="csX1237" y="csY1237"/>
                            </a:cxn>
                            <a:cxn ang="0">
                              <a:pos x="csX1238" y="csY1238"/>
                            </a:cxn>
                            <a:cxn ang="0">
                              <a:pos x="csX1239" y="csY1239"/>
                            </a:cxn>
                            <a:cxn ang="0">
                              <a:pos x="csX1240" y="csY1240"/>
                            </a:cxn>
                            <a:cxn ang="0">
                              <a:pos x="csX1241" y="csY1241"/>
                            </a:cxn>
                            <a:cxn ang="0">
                              <a:pos x="csX1242" y="csY1242"/>
                            </a:cxn>
                            <a:cxn ang="0">
                              <a:pos x="csX1243" y="csY1243"/>
                            </a:cxn>
                            <a:cxn ang="0">
                              <a:pos x="csX1244" y="csY1244"/>
                            </a:cxn>
                            <a:cxn ang="0">
                              <a:pos x="csX1245" y="csY1245"/>
                            </a:cxn>
                            <a:cxn ang="0">
                              <a:pos x="csX1246" y="csY1246"/>
                            </a:cxn>
                            <a:cxn ang="0">
                              <a:pos x="csX1247" y="csY1247"/>
                            </a:cxn>
                            <a:cxn ang="0">
                              <a:pos x="csX1248" y="csY1248"/>
                            </a:cxn>
                            <a:cxn ang="0">
                              <a:pos x="csX1249" y="csY1249"/>
                            </a:cxn>
                            <a:cxn ang="0">
                              <a:pos x="csX1250" y="csY1250"/>
                            </a:cxn>
                            <a:cxn ang="0">
                              <a:pos x="csX1251" y="csY1251"/>
                            </a:cxn>
                            <a:cxn ang="0">
                              <a:pos x="csX1252" y="csY1252"/>
                            </a:cxn>
                            <a:cxn ang="0">
                              <a:pos x="csX1253" y="csY1253"/>
                            </a:cxn>
                            <a:cxn ang="0">
                              <a:pos x="csX1254" y="csY1254"/>
                            </a:cxn>
                            <a:cxn ang="0">
                              <a:pos x="csX1255" y="csY1255"/>
                            </a:cxn>
                            <a:cxn ang="0">
                              <a:pos x="csX1256" y="csY1256"/>
                            </a:cxn>
                            <a:cxn ang="0">
                              <a:pos x="csX1257" y="csY1257"/>
                            </a:cxn>
                            <a:cxn ang="0">
                              <a:pos x="csX1258" y="csY1258"/>
                            </a:cxn>
                            <a:cxn ang="0">
                              <a:pos x="csX1259" y="csY1259"/>
                            </a:cxn>
                            <a:cxn ang="0">
                              <a:pos x="csX1260" y="csY1260"/>
                            </a:cxn>
                            <a:cxn ang="0">
                              <a:pos x="csX1261" y="csY1261"/>
                            </a:cxn>
                            <a:cxn ang="0">
                              <a:pos x="csX1262" y="csY1262"/>
                            </a:cxn>
                            <a:cxn ang="0">
                              <a:pos x="csX1263" y="csY1263"/>
                            </a:cxn>
                            <a:cxn ang="0">
                              <a:pos x="csX1264" y="csY1264"/>
                            </a:cxn>
                            <a:cxn ang="0">
                              <a:pos x="csX1265" y="csY1265"/>
                            </a:cxn>
                            <a:cxn ang="0">
                              <a:pos x="csX1266" y="csY1266"/>
                            </a:cxn>
                            <a:cxn ang="0">
                              <a:pos x="csX1267" y="csY1267"/>
                            </a:cxn>
                            <a:cxn ang="0">
                              <a:pos x="csX1268" y="csY1268"/>
                            </a:cxn>
                            <a:cxn ang="0">
                              <a:pos x="csX1269" y="csY1269"/>
                            </a:cxn>
                            <a:cxn ang="0">
                              <a:pos x="csX1270" y="csY1270"/>
                            </a:cxn>
                            <a:cxn ang="0">
                              <a:pos x="csX1271" y="csY1271"/>
                            </a:cxn>
                            <a:cxn ang="0">
                              <a:pos x="csX1272" y="csY1272"/>
                            </a:cxn>
                            <a:cxn ang="0">
                              <a:pos x="csX1273" y="csY1273"/>
                            </a:cxn>
                            <a:cxn ang="0">
                              <a:pos x="csX1274" y="csY1274"/>
                            </a:cxn>
                            <a:cxn ang="0">
                              <a:pos x="csX1275" y="csY1275"/>
                            </a:cxn>
                            <a:cxn ang="0">
                              <a:pos x="csX1276" y="csY1276"/>
                            </a:cxn>
                            <a:cxn ang="0">
                              <a:pos x="csX1277" y="csY1277"/>
                            </a:cxn>
                            <a:cxn ang="0">
                              <a:pos x="csX1278" y="csY1278"/>
                            </a:cxn>
                            <a:cxn ang="0">
                              <a:pos x="csX1279" y="csY1279"/>
                            </a:cxn>
                            <a:cxn ang="0">
                              <a:pos x="csX1280" y="csY1280"/>
                            </a:cxn>
                            <a:cxn ang="0">
                              <a:pos x="csX1281" y="csY1281"/>
                            </a:cxn>
                            <a:cxn ang="0">
                              <a:pos x="csX1282" y="csY1282"/>
                            </a:cxn>
                            <a:cxn ang="0">
                              <a:pos x="csX1283" y="csY1283"/>
                            </a:cxn>
                            <a:cxn ang="0">
                              <a:pos x="csX1284" y="csY1284"/>
                            </a:cxn>
                            <a:cxn ang="0">
                              <a:pos x="csX1285" y="csY1285"/>
                            </a:cxn>
                            <a:cxn ang="0">
                              <a:pos x="csX1286" y="csY1286"/>
                            </a:cxn>
                            <a:cxn ang="0">
                              <a:pos x="csX1287" y="csY1287"/>
                            </a:cxn>
                            <a:cxn ang="0">
                              <a:pos x="csX1288" y="csY1288"/>
                            </a:cxn>
                            <a:cxn ang="0">
                              <a:pos x="csX1289" y="csY1289"/>
                            </a:cxn>
                            <a:cxn ang="0">
                              <a:pos x="csX1290" y="csY1290"/>
                            </a:cxn>
                            <a:cxn ang="0">
                              <a:pos x="csX1291" y="csY1291"/>
                            </a:cxn>
                            <a:cxn ang="0">
                              <a:pos x="csX1292" y="csY1292"/>
                            </a:cxn>
                            <a:cxn ang="0">
                              <a:pos x="csX1293" y="csY1293"/>
                            </a:cxn>
                            <a:cxn ang="0">
                              <a:pos x="csX1294" y="csY1294"/>
                            </a:cxn>
                            <a:cxn ang="0">
                              <a:pos x="csX1295" y="csY1295"/>
                            </a:cxn>
                            <a:cxn ang="0">
                              <a:pos x="csX1296" y="csY1296"/>
                            </a:cxn>
                            <a:cxn ang="0">
                              <a:pos x="csX1297" y="csY1297"/>
                            </a:cxn>
                            <a:cxn ang="0">
                              <a:pos x="csX1298" y="csY1298"/>
                            </a:cxn>
                            <a:cxn ang="0">
                              <a:pos x="csX1299" y="csY1299"/>
                            </a:cxn>
                            <a:cxn ang="0">
                              <a:pos x="csX1300" y="csY1300"/>
                            </a:cxn>
                            <a:cxn ang="0">
                              <a:pos x="csX1301" y="csY1301"/>
                            </a:cxn>
                            <a:cxn ang="0">
                              <a:pos x="csX1302" y="csY1302"/>
                            </a:cxn>
                            <a:cxn ang="0">
                              <a:pos x="csX1303" y="csY1303"/>
                            </a:cxn>
                            <a:cxn ang="0">
                              <a:pos x="csX1304" y="csY1304"/>
                            </a:cxn>
                            <a:cxn ang="0">
                              <a:pos x="csX1305" y="csY1305"/>
                            </a:cxn>
                            <a:cxn ang="0">
                              <a:pos x="csX1306" y="csY1306"/>
                            </a:cxn>
                            <a:cxn ang="0">
                              <a:pos x="csX1307" y="csY1307"/>
                            </a:cxn>
                            <a:cxn ang="0">
                              <a:pos x="csX1308" y="csY1308"/>
                            </a:cxn>
                            <a:cxn ang="0">
                              <a:pos x="csX1309" y="csY1309"/>
                            </a:cxn>
                            <a:cxn ang="0">
                              <a:pos x="csX1310" y="csY1310"/>
                            </a:cxn>
                            <a:cxn ang="0">
                              <a:pos x="csX1311" y="csY1311"/>
                            </a:cxn>
                            <a:cxn ang="0">
                              <a:pos x="csX1312" y="csY1312"/>
                            </a:cxn>
                            <a:cxn ang="0">
                              <a:pos x="csX1313" y="csY1313"/>
                            </a:cxn>
                            <a:cxn ang="0">
                              <a:pos x="csX1314" y="csY1314"/>
                            </a:cxn>
                            <a:cxn ang="0">
                              <a:pos x="csX1315" y="csY1315"/>
                            </a:cxn>
                            <a:cxn ang="0">
                              <a:pos x="csX1316" y="csY1316"/>
                            </a:cxn>
                            <a:cxn ang="0">
                              <a:pos x="csX1317" y="csY1317"/>
                            </a:cxn>
                            <a:cxn ang="0">
                              <a:pos x="csX1318" y="csY1318"/>
                            </a:cxn>
                            <a:cxn ang="0">
                              <a:pos x="csX1319" y="csY1319"/>
                            </a:cxn>
                            <a:cxn ang="0">
                              <a:pos x="csX1320" y="csY1320"/>
                            </a:cxn>
                            <a:cxn ang="0">
                              <a:pos x="csX1321" y="csY1321"/>
                            </a:cxn>
                            <a:cxn ang="0">
                              <a:pos x="csX1322" y="csY1322"/>
                            </a:cxn>
                            <a:cxn ang="0">
                              <a:pos x="csX1323" y="csY1323"/>
                            </a:cxn>
                            <a:cxn ang="0">
                              <a:pos x="csX1324" y="csY1324"/>
                            </a:cxn>
                            <a:cxn ang="0">
                              <a:pos x="csX1325" y="csY1325"/>
                            </a:cxn>
                            <a:cxn ang="0">
                              <a:pos x="csX1326" y="csY1326"/>
                            </a:cxn>
                            <a:cxn ang="0">
                              <a:pos x="csX1327" y="csY1327"/>
                            </a:cxn>
                            <a:cxn ang="0">
                              <a:pos x="csX1328" y="csY1328"/>
                            </a:cxn>
                            <a:cxn ang="0">
                              <a:pos x="csX1329" y="csY1329"/>
                            </a:cxn>
                            <a:cxn ang="0">
                              <a:pos x="csX1330" y="csY1330"/>
                            </a:cxn>
                            <a:cxn ang="0">
                              <a:pos x="csX1331" y="csY1331"/>
                            </a:cxn>
                            <a:cxn ang="0">
                              <a:pos x="csX1332" y="csY1332"/>
                            </a:cxn>
                            <a:cxn ang="0">
                              <a:pos x="csX1333" y="csY1333"/>
                            </a:cxn>
                            <a:cxn ang="0">
                              <a:pos x="csX1334" y="csY1334"/>
                            </a:cxn>
                            <a:cxn ang="0">
                              <a:pos x="csX1335" y="csY1335"/>
                            </a:cxn>
                            <a:cxn ang="0">
                              <a:pos x="csX1336" y="csY1336"/>
                            </a:cxn>
                            <a:cxn ang="0">
                              <a:pos x="csX1337" y="csY1337"/>
                            </a:cxn>
                            <a:cxn ang="0">
                              <a:pos x="csX1338" y="csY1338"/>
                            </a:cxn>
                            <a:cxn ang="0">
                              <a:pos x="csX1339" y="csY1339"/>
                            </a:cxn>
                            <a:cxn ang="0">
                              <a:pos x="csX1340" y="csY1340"/>
                            </a:cxn>
                            <a:cxn ang="0">
                              <a:pos x="csX1341" y="csY1341"/>
                            </a:cxn>
                            <a:cxn ang="0">
                              <a:pos x="csX1342" y="csY1342"/>
                            </a:cxn>
                            <a:cxn ang="0">
                              <a:pos x="csX1343" y="csY1343"/>
                            </a:cxn>
                            <a:cxn ang="0">
                              <a:pos x="csX1344" y="csY1344"/>
                            </a:cxn>
                            <a:cxn ang="0">
                              <a:pos x="csX1345" y="csY1345"/>
                            </a:cxn>
                            <a:cxn ang="0">
                              <a:pos x="csX1346" y="csY1346"/>
                            </a:cxn>
                            <a:cxn ang="0">
                              <a:pos x="csX1347" y="csY1347"/>
                            </a:cxn>
                            <a:cxn ang="0">
                              <a:pos x="csX1348" y="csY1348"/>
                            </a:cxn>
                            <a:cxn ang="0">
                              <a:pos x="csX1349" y="csY1349"/>
                            </a:cxn>
                            <a:cxn ang="0">
                              <a:pos x="csX1350" y="csY1350"/>
                            </a:cxn>
                            <a:cxn ang="0">
                              <a:pos x="csX1351" y="csY1351"/>
                            </a:cxn>
                            <a:cxn ang="0">
                              <a:pos x="csX1352" y="csY1352"/>
                            </a:cxn>
                            <a:cxn ang="0">
                              <a:pos x="csX1353" y="csY1353"/>
                            </a:cxn>
                            <a:cxn ang="0">
                              <a:pos x="csX1354" y="csY1354"/>
                            </a:cxn>
                            <a:cxn ang="0">
                              <a:pos x="csX1355" y="csY1355"/>
                            </a:cxn>
                            <a:cxn ang="0">
                              <a:pos x="csX1356" y="csY1356"/>
                            </a:cxn>
                            <a:cxn ang="0">
                              <a:pos x="csX1357" y="csY1357"/>
                            </a:cxn>
                            <a:cxn ang="0">
                              <a:pos x="csX1358" y="csY1358"/>
                            </a:cxn>
                            <a:cxn ang="0">
                              <a:pos x="csX1359" y="csY1359"/>
                            </a:cxn>
                            <a:cxn ang="0">
                              <a:pos x="csX1360" y="csY1360"/>
                            </a:cxn>
                            <a:cxn ang="0">
                              <a:pos x="csX1361" y="csY1361"/>
                            </a:cxn>
                            <a:cxn ang="0">
                              <a:pos x="csX1362" y="csY1362"/>
                            </a:cxn>
                            <a:cxn ang="0">
                              <a:pos x="csX1363" y="csY1363"/>
                            </a:cxn>
                            <a:cxn ang="0">
                              <a:pos x="csX1364" y="csY1364"/>
                            </a:cxn>
                            <a:cxn ang="0">
                              <a:pos x="csX1365" y="csY1365"/>
                            </a:cxn>
                            <a:cxn ang="0">
                              <a:pos x="csX1366" y="csY1366"/>
                            </a:cxn>
                            <a:cxn ang="0">
                              <a:pos x="csX1367" y="csY1367"/>
                            </a:cxn>
                            <a:cxn ang="0">
                              <a:pos x="csX1368" y="csY1368"/>
                            </a:cxn>
                            <a:cxn ang="0">
                              <a:pos x="csX1369" y="csY1369"/>
                            </a:cxn>
                            <a:cxn ang="0">
                              <a:pos x="csX1370" y="csY1370"/>
                            </a:cxn>
                            <a:cxn ang="0">
                              <a:pos x="csX1371" y="csY1371"/>
                            </a:cxn>
                            <a:cxn ang="0">
                              <a:pos x="csX1372" y="csY1372"/>
                            </a:cxn>
                            <a:cxn ang="0">
                              <a:pos x="csX1373" y="csY1373"/>
                            </a:cxn>
                            <a:cxn ang="0">
                              <a:pos x="csX1374" y="csY1374"/>
                            </a:cxn>
                            <a:cxn ang="0">
                              <a:pos x="csX1375" y="csY1375"/>
                            </a:cxn>
                            <a:cxn ang="0">
                              <a:pos x="csX1376" y="csY1376"/>
                            </a:cxn>
                            <a:cxn ang="0">
                              <a:pos x="csX1377" y="csY1377"/>
                            </a:cxn>
                            <a:cxn ang="0">
                              <a:pos x="csX1378" y="csY1378"/>
                            </a:cxn>
                            <a:cxn ang="0">
                              <a:pos x="csX1379" y="csY1379"/>
                            </a:cxn>
                            <a:cxn ang="0">
                              <a:pos x="csX1380" y="csY1380"/>
                            </a:cxn>
                            <a:cxn ang="0">
                              <a:pos x="csX1381" y="csY1381"/>
                            </a:cxn>
                            <a:cxn ang="0">
                              <a:pos x="csX1382" y="csY1382"/>
                            </a:cxn>
                            <a:cxn ang="0">
                              <a:pos x="csX1383" y="csY1383"/>
                            </a:cxn>
                            <a:cxn ang="0">
                              <a:pos x="csX1384" y="csY1384"/>
                            </a:cxn>
                            <a:cxn ang="0">
                              <a:pos x="csX1385" y="csY1385"/>
                            </a:cxn>
                            <a:cxn ang="0">
                              <a:pos x="csX1386" y="csY1386"/>
                            </a:cxn>
                            <a:cxn ang="0">
                              <a:pos x="csX1387" y="csY1387"/>
                            </a:cxn>
                            <a:cxn ang="0">
                              <a:pos x="csX1388" y="csY1388"/>
                            </a:cxn>
                            <a:cxn ang="0">
                              <a:pos x="csX1389" y="csY1389"/>
                            </a:cxn>
                            <a:cxn ang="0">
                              <a:pos x="csX1390" y="csY1390"/>
                            </a:cxn>
                            <a:cxn ang="0">
                              <a:pos x="csX1391" y="csY1391"/>
                            </a:cxn>
                            <a:cxn ang="0">
                              <a:pos x="csX1392" y="csY1392"/>
                            </a:cxn>
                            <a:cxn ang="0">
                              <a:pos x="csX1393" y="csY1393"/>
                            </a:cxn>
                            <a:cxn ang="0">
                              <a:pos x="csX1394" y="csY1394"/>
                            </a:cxn>
                            <a:cxn ang="0">
                              <a:pos x="csX1395" y="csY1395"/>
                            </a:cxn>
                            <a:cxn ang="0">
                              <a:pos x="csX1396" y="csY1396"/>
                            </a:cxn>
                            <a:cxn ang="0">
                              <a:pos x="csX1397" y="csY1397"/>
                            </a:cxn>
                            <a:cxn ang="0">
                              <a:pos x="csX1398" y="csY1398"/>
                            </a:cxn>
                            <a:cxn ang="0">
                              <a:pos x="csX1399" y="csY1399"/>
                            </a:cxn>
                            <a:cxn ang="0">
                              <a:pos x="csX1400" y="csY1400"/>
                            </a:cxn>
                            <a:cxn ang="0">
                              <a:pos x="csX1401" y="csY1401"/>
                            </a:cxn>
                            <a:cxn ang="0">
                              <a:pos x="csX1402" y="csY1402"/>
                            </a:cxn>
                            <a:cxn ang="0">
                              <a:pos x="csX1403" y="csY1403"/>
                            </a:cxn>
                            <a:cxn ang="0">
                              <a:pos x="csX1404" y="csY1404"/>
                            </a:cxn>
                            <a:cxn ang="0">
                              <a:pos x="csX1405" y="csY1405"/>
                            </a:cxn>
                            <a:cxn ang="0">
                              <a:pos x="csX1406" y="csY1406"/>
                            </a:cxn>
                            <a:cxn ang="0">
                              <a:pos x="csX1407" y="csY1407"/>
                            </a:cxn>
                            <a:cxn ang="0">
                              <a:pos x="csX1408" y="csY1408"/>
                            </a:cxn>
                            <a:cxn ang="0">
                              <a:pos x="csX1409" y="csY1409"/>
                            </a:cxn>
                            <a:cxn ang="0">
                              <a:pos x="csX1410" y="csY1410"/>
                            </a:cxn>
                            <a:cxn ang="0">
                              <a:pos x="csX1411" y="csY1411"/>
                            </a:cxn>
                            <a:cxn ang="0">
                              <a:pos x="csX1412" y="csY1412"/>
                            </a:cxn>
                            <a:cxn ang="0">
                              <a:pos x="csX1413" y="csY1413"/>
                            </a:cxn>
                            <a:cxn ang="0">
                              <a:pos x="csX1414" y="csY1414"/>
                            </a:cxn>
                            <a:cxn ang="0">
                              <a:pos x="csX1415" y="csY1415"/>
                            </a:cxn>
                            <a:cxn ang="0">
                              <a:pos x="csX1416" y="csY1416"/>
                            </a:cxn>
                            <a:cxn ang="0">
                              <a:pos x="csX1417" y="csY1417"/>
                            </a:cxn>
                            <a:cxn ang="0">
                              <a:pos x="csX1418" y="csY1418"/>
                            </a:cxn>
                            <a:cxn ang="0">
                              <a:pos x="csX1419" y="csY1419"/>
                            </a:cxn>
                            <a:cxn ang="0">
                              <a:pos x="csX1420" y="csY1420"/>
                            </a:cxn>
                            <a:cxn ang="0">
                              <a:pos x="csX1421" y="csY1421"/>
                            </a:cxn>
                            <a:cxn ang="0">
                              <a:pos x="csX1422" y="csY1422"/>
                            </a:cxn>
                            <a:cxn ang="0">
                              <a:pos x="csX1423" y="csY1423"/>
                            </a:cxn>
                            <a:cxn ang="0">
                              <a:pos x="csX1424" y="csY1424"/>
                            </a:cxn>
                            <a:cxn ang="0">
                              <a:pos x="csX1425" y="csY1425"/>
                            </a:cxn>
                            <a:cxn ang="0">
                              <a:pos x="csX1426" y="csY1426"/>
                            </a:cxn>
                            <a:cxn ang="0">
                              <a:pos x="csX1427" y="csY1427"/>
                            </a:cxn>
                            <a:cxn ang="0">
                              <a:pos x="csX1428" y="csY1428"/>
                            </a:cxn>
                            <a:cxn ang="0">
                              <a:pos x="csX1429" y="csY1429"/>
                            </a:cxn>
                            <a:cxn ang="0">
                              <a:pos x="csX1430" y="csY1430"/>
                            </a:cxn>
                            <a:cxn ang="0">
                              <a:pos x="csX1431" y="csY1431"/>
                            </a:cxn>
                            <a:cxn ang="0">
                              <a:pos x="csX1432" y="csY1432"/>
                            </a:cxn>
                            <a:cxn ang="0">
                              <a:pos x="csX1433" y="csY1433"/>
                            </a:cxn>
                            <a:cxn ang="0">
                              <a:pos x="csX1434" y="csY1434"/>
                            </a:cxn>
                            <a:cxn ang="0">
                              <a:pos x="csX1435" y="csY1435"/>
                            </a:cxn>
                            <a:cxn ang="0">
                              <a:pos x="csX1436" y="csY1436"/>
                            </a:cxn>
                            <a:cxn ang="0">
                              <a:pos x="csX1437" y="csY1437"/>
                            </a:cxn>
                            <a:cxn ang="0">
                              <a:pos x="csX1438" y="csY1438"/>
                            </a:cxn>
                            <a:cxn ang="0">
                              <a:pos x="csX1439" y="csY1439"/>
                            </a:cxn>
                            <a:cxn ang="0">
                              <a:pos x="csX1440" y="csY1440"/>
                            </a:cxn>
                            <a:cxn ang="0">
                              <a:pos x="csX1441" y="csY1441"/>
                            </a:cxn>
                            <a:cxn ang="0">
                              <a:pos x="csX1442" y="csY1442"/>
                            </a:cxn>
                            <a:cxn ang="0">
                              <a:pos x="csX1443" y="csY1443"/>
                            </a:cxn>
                            <a:cxn ang="0">
                              <a:pos x="csX1444" y="csY1444"/>
                            </a:cxn>
                            <a:cxn ang="0">
                              <a:pos x="csX1445" y="csY1445"/>
                            </a:cxn>
                            <a:cxn ang="0">
                              <a:pos x="csX1446" y="csY1446"/>
                            </a:cxn>
                            <a:cxn ang="0">
                              <a:pos x="csX1447" y="csY1447"/>
                            </a:cxn>
                            <a:cxn ang="0">
                              <a:pos x="csX1448" y="csY1448"/>
                            </a:cxn>
                            <a:cxn ang="0">
                              <a:pos x="csX1449" y="csY1449"/>
                            </a:cxn>
                            <a:cxn ang="0">
                              <a:pos x="csX1450" y="csY1450"/>
                            </a:cxn>
                            <a:cxn ang="0">
                              <a:pos x="csX1451" y="csY1451"/>
                            </a:cxn>
                            <a:cxn ang="0">
                              <a:pos x="csX1452" y="csY1452"/>
                            </a:cxn>
                            <a:cxn ang="0">
                              <a:pos x="csX1453" y="csY1453"/>
                            </a:cxn>
                            <a:cxn ang="0">
                              <a:pos x="csX1454" y="csY1454"/>
                            </a:cxn>
                            <a:cxn ang="0">
                              <a:pos x="csX1455" y="csY1455"/>
                            </a:cxn>
                            <a:cxn ang="0">
                              <a:pos x="csX1456" y="csY1456"/>
                            </a:cxn>
                            <a:cxn ang="0">
                              <a:pos x="csX1457" y="csY1457"/>
                            </a:cxn>
                            <a:cxn ang="0">
                              <a:pos x="csX1458" y="csY1458"/>
                            </a:cxn>
                            <a:cxn ang="0">
                              <a:pos x="csX1459" y="csY1459"/>
                            </a:cxn>
                            <a:cxn ang="0">
                              <a:pos x="csX1460" y="csY1460"/>
                            </a:cxn>
                            <a:cxn ang="0">
                              <a:pos x="csX1461" y="csY1461"/>
                            </a:cxn>
                            <a:cxn ang="0">
                              <a:pos x="csX1462" y="csY1462"/>
                            </a:cxn>
                            <a:cxn ang="0">
                              <a:pos x="csX1463" y="csY1463"/>
                            </a:cxn>
                            <a:cxn ang="0">
                              <a:pos x="csX1464" y="csY1464"/>
                            </a:cxn>
                            <a:cxn ang="0">
                              <a:pos x="csX1465" y="csY1465"/>
                            </a:cxn>
                            <a:cxn ang="0">
                              <a:pos x="csX1466" y="csY1466"/>
                            </a:cxn>
                            <a:cxn ang="0">
                              <a:pos x="csX1467" y="csY1467"/>
                            </a:cxn>
                            <a:cxn ang="0">
                              <a:pos x="csX1468" y="csY1468"/>
                            </a:cxn>
                            <a:cxn ang="0">
                              <a:pos x="csX1469" y="csY1469"/>
                            </a:cxn>
                            <a:cxn ang="0">
                              <a:pos x="csX1470" y="csY1470"/>
                            </a:cxn>
                            <a:cxn ang="0">
                              <a:pos x="csX1471" y="csY1471"/>
                            </a:cxn>
                            <a:cxn ang="0">
                              <a:pos x="csX1472" y="csY1472"/>
                            </a:cxn>
                            <a:cxn ang="0">
                              <a:pos x="csX1473" y="csY1473"/>
                            </a:cxn>
                            <a:cxn ang="0">
                              <a:pos x="csX1474" y="csY1474"/>
                            </a:cxn>
                            <a:cxn ang="0">
                              <a:pos x="csX1475" y="csY1475"/>
                            </a:cxn>
                            <a:cxn ang="0">
                              <a:pos x="csX1476" y="csY1476"/>
                            </a:cxn>
                            <a:cxn ang="0">
                              <a:pos x="csX1477" y="csY1477"/>
                            </a:cxn>
                            <a:cxn ang="0">
                              <a:pos x="csX1478" y="csY1478"/>
                            </a:cxn>
                            <a:cxn ang="0">
                              <a:pos x="csX1479" y="csY1479"/>
                            </a:cxn>
                            <a:cxn ang="0">
                              <a:pos x="csX1480" y="csY1480"/>
                            </a:cxn>
                            <a:cxn ang="0">
                              <a:pos x="csX1481" y="csY1481"/>
                            </a:cxn>
                            <a:cxn ang="0">
                              <a:pos x="csX1482" y="csY1482"/>
                            </a:cxn>
                            <a:cxn ang="0">
                              <a:pos x="csX1483" y="csY1483"/>
                            </a:cxn>
                            <a:cxn ang="0">
                              <a:pos x="csX1484" y="csY1484"/>
                            </a:cxn>
                            <a:cxn ang="0">
                              <a:pos x="csX1485" y="csY1485"/>
                            </a:cxn>
                            <a:cxn ang="0">
                              <a:pos x="csX1486" y="csY1486"/>
                            </a:cxn>
                            <a:cxn ang="0">
                              <a:pos x="csX1487" y="csY1487"/>
                            </a:cxn>
                            <a:cxn ang="0">
                              <a:pos x="csX1488" y="csY1488"/>
                            </a:cxn>
                            <a:cxn ang="0">
                              <a:pos x="csX1489" y="csY1489"/>
                            </a:cxn>
                            <a:cxn ang="0">
                              <a:pos x="csX1490" y="csY1490"/>
                            </a:cxn>
                            <a:cxn ang="0">
                              <a:pos x="csX1491" y="csY1491"/>
                            </a:cxn>
                            <a:cxn ang="0">
                              <a:pos x="csX1492" y="csY1492"/>
                            </a:cxn>
                            <a:cxn ang="0">
                              <a:pos x="csX1493" y="csY1493"/>
                            </a:cxn>
                            <a:cxn ang="0">
                              <a:pos x="csX1494" y="csY1494"/>
                            </a:cxn>
                            <a:cxn ang="0">
                              <a:pos x="csX1495" y="csY1495"/>
                            </a:cxn>
                            <a:cxn ang="0">
                              <a:pos x="csX1496" y="csY1496"/>
                            </a:cxn>
                            <a:cxn ang="0">
                              <a:pos x="csX1497" y="csY1497"/>
                            </a:cxn>
                            <a:cxn ang="0">
                              <a:pos x="csX1498" y="csY1498"/>
                            </a:cxn>
                            <a:cxn ang="0">
                              <a:pos x="csX1499" y="csY1499"/>
                            </a:cxn>
                            <a:cxn ang="0">
                              <a:pos x="csX1500" y="csY1500"/>
                            </a:cxn>
                            <a:cxn ang="0">
                              <a:pos x="csX1501" y="csY1501"/>
                            </a:cxn>
                            <a:cxn ang="0">
                              <a:pos x="csX1502" y="csY1502"/>
                            </a:cxn>
                            <a:cxn ang="0">
                              <a:pos x="csX1503" y="csY1503"/>
                            </a:cxn>
                            <a:cxn ang="0">
                              <a:pos x="csX1504" y="csY1504"/>
                            </a:cxn>
                            <a:cxn ang="0">
                              <a:pos x="csX1505" y="csY1505"/>
                            </a:cxn>
                            <a:cxn ang="0">
                              <a:pos x="csX1506" y="csY1506"/>
                            </a:cxn>
                            <a:cxn ang="0">
                              <a:pos x="csX1507" y="csY1507"/>
                            </a:cxn>
                            <a:cxn ang="0">
                              <a:pos x="csX1508" y="csY1508"/>
                            </a:cxn>
                            <a:cxn ang="0">
                              <a:pos x="csX1509" y="csY1509"/>
                            </a:cxn>
                            <a:cxn ang="0">
                              <a:pos x="csX1510" y="csY1510"/>
                            </a:cxn>
                            <a:cxn ang="0">
                              <a:pos x="csX1511" y="csY1511"/>
                            </a:cxn>
                            <a:cxn ang="0">
                              <a:pos x="csX1512" y="csY1512"/>
                            </a:cxn>
                            <a:cxn ang="0">
                              <a:pos x="csX1513" y="csY1513"/>
                            </a:cxn>
                            <a:cxn ang="0">
                              <a:pos x="csX1514" y="csY1514"/>
                            </a:cxn>
                            <a:cxn ang="0">
                              <a:pos x="csX1515" y="csY1515"/>
                            </a:cxn>
                            <a:cxn ang="0">
                              <a:pos x="csX1516" y="csY1516"/>
                            </a:cxn>
                            <a:cxn ang="0">
                              <a:pos x="csX1517" y="csY1517"/>
                            </a:cxn>
                            <a:cxn ang="0">
                              <a:pos x="csX1518" y="csY1518"/>
                            </a:cxn>
                            <a:cxn ang="0">
                              <a:pos x="csX1519" y="csY1519"/>
                            </a:cxn>
                            <a:cxn ang="0">
                              <a:pos x="csX1520" y="csY1520"/>
                            </a:cxn>
                            <a:cxn ang="0">
                              <a:pos x="csX1521" y="csY1521"/>
                            </a:cxn>
                            <a:cxn ang="0">
                              <a:pos x="csX1522" y="csY1522"/>
                            </a:cxn>
                            <a:cxn ang="0">
                              <a:pos x="csX1523" y="csY1523"/>
                            </a:cxn>
                            <a:cxn ang="0">
                              <a:pos x="csX1524" y="csY1524"/>
                            </a:cxn>
                            <a:cxn ang="0">
                              <a:pos x="csX1525" y="csY1525"/>
                            </a:cxn>
                            <a:cxn ang="0">
                              <a:pos x="csX1526" y="csY1526"/>
                            </a:cxn>
                            <a:cxn ang="0">
                              <a:pos x="csX1527" y="csY1527"/>
                            </a:cxn>
                            <a:cxn ang="0">
                              <a:pos x="csX1528" y="csY1528"/>
                            </a:cxn>
                            <a:cxn ang="0">
                              <a:pos x="csX1529" y="csY1529"/>
                            </a:cxn>
                            <a:cxn ang="0">
                              <a:pos x="csX1530" y="csY1530"/>
                            </a:cxn>
                            <a:cxn ang="0">
                              <a:pos x="csX1531" y="csY1531"/>
                            </a:cxn>
                            <a:cxn ang="0">
                              <a:pos x="csX1532" y="csY1532"/>
                            </a:cxn>
                            <a:cxn ang="0">
                              <a:pos x="csX1533" y="csY1533"/>
                            </a:cxn>
                            <a:cxn ang="0">
                              <a:pos x="csX1534" y="csY1534"/>
                            </a:cxn>
                            <a:cxn ang="0">
                              <a:pos x="csX1535" y="csY1535"/>
                            </a:cxn>
                            <a:cxn ang="0">
                              <a:pos x="csX1536" y="csY1536"/>
                            </a:cxn>
                            <a:cxn ang="0">
                              <a:pos x="csX1537" y="csY1537"/>
                            </a:cxn>
                            <a:cxn ang="0">
                              <a:pos x="csX1538" y="csY1538"/>
                            </a:cxn>
                            <a:cxn ang="0">
                              <a:pos x="csX1539" y="csY1539"/>
                            </a:cxn>
                            <a:cxn ang="0">
                              <a:pos x="csX1540" y="csY1540"/>
                            </a:cxn>
                            <a:cxn ang="0">
                              <a:pos x="csX1541" y="csY1541"/>
                            </a:cxn>
                            <a:cxn ang="0">
                              <a:pos x="csX1542" y="csY1542"/>
                            </a:cxn>
                            <a:cxn ang="0">
                              <a:pos x="csX1543" y="csY1543"/>
                            </a:cxn>
                            <a:cxn ang="0">
                              <a:pos x="csX1544" y="csY1544"/>
                            </a:cxn>
                            <a:cxn ang="0">
                              <a:pos x="csX1545" y="csY1545"/>
                            </a:cxn>
                            <a:cxn ang="0">
                              <a:pos x="csX1546" y="csY1546"/>
                            </a:cxn>
                            <a:cxn ang="0">
                              <a:pos x="csX1547" y="csY1547"/>
                            </a:cxn>
                            <a:cxn ang="0">
                              <a:pos x="csX1548" y="csY1548"/>
                            </a:cxn>
                            <a:cxn ang="0">
                              <a:pos x="csX1549" y="csY1549"/>
                            </a:cxn>
                            <a:cxn ang="0">
                              <a:pos x="csX1550" y="csY1550"/>
                            </a:cxn>
                            <a:cxn ang="0">
                              <a:pos x="csX1551" y="csY1551"/>
                            </a:cxn>
                            <a:cxn ang="0">
                              <a:pos x="csX1552" y="csY1552"/>
                            </a:cxn>
                            <a:cxn ang="0">
                              <a:pos x="csX1553" y="csY1553"/>
                            </a:cxn>
                            <a:cxn ang="0">
                              <a:pos x="csX1554" y="csY1554"/>
                            </a:cxn>
                            <a:cxn ang="0">
                              <a:pos x="csX1555" y="csY1555"/>
                            </a:cxn>
                            <a:cxn ang="0">
                              <a:pos x="csX1556" y="csY1556"/>
                            </a:cxn>
                            <a:cxn ang="0">
                              <a:pos x="csX1557" y="csY1557"/>
                            </a:cxn>
                            <a:cxn ang="0">
                              <a:pos x="csX1558" y="csY1558"/>
                            </a:cxn>
                            <a:cxn ang="0">
                              <a:pos x="csX1559" y="csY1559"/>
                            </a:cxn>
                            <a:cxn ang="0">
                              <a:pos x="csX1560" y="csY1560"/>
                            </a:cxn>
                            <a:cxn ang="0">
                              <a:pos x="csX1561" y="csY1561"/>
                            </a:cxn>
                            <a:cxn ang="0">
                              <a:pos x="csX1562" y="csY1562"/>
                            </a:cxn>
                            <a:cxn ang="0">
                              <a:pos x="csX1563" y="csY1563"/>
                            </a:cxn>
                            <a:cxn ang="0">
                              <a:pos x="csX1564" y="csY1564"/>
                            </a:cxn>
                            <a:cxn ang="0">
                              <a:pos x="csX1565" y="csY1565"/>
                            </a:cxn>
                            <a:cxn ang="0">
                              <a:pos x="csX1566" y="csY1566"/>
                            </a:cxn>
                            <a:cxn ang="0">
                              <a:pos x="csX1567" y="csY1567"/>
                            </a:cxn>
                            <a:cxn ang="0">
                              <a:pos x="csX1568" y="csY1568"/>
                            </a:cxn>
                            <a:cxn ang="0">
                              <a:pos x="csX1569" y="csY1569"/>
                            </a:cxn>
                            <a:cxn ang="0">
                              <a:pos x="csX1570" y="csY1570"/>
                            </a:cxn>
                            <a:cxn ang="0">
                              <a:pos x="csX1571" y="csY1571"/>
                            </a:cxn>
                            <a:cxn ang="0">
                              <a:pos x="csX1572" y="csY1572"/>
                            </a:cxn>
                            <a:cxn ang="0">
                              <a:pos x="csX1573" y="csY1573"/>
                            </a:cxn>
                            <a:cxn ang="0">
                              <a:pos x="csX1574" y="csY1574"/>
                            </a:cxn>
                            <a:cxn ang="0">
                              <a:pos x="csX1575" y="csY1575"/>
                            </a:cxn>
                            <a:cxn ang="0">
                              <a:pos x="csX1576" y="csY1576"/>
                            </a:cxn>
                            <a:cxn ang="0">
                              <a:pos x="csX1577" y="csY1577"/>
                            </a:cxn>
                            <a:cxn ang="0">
                              <a:pos x="csX1578" y="csY1578"/>
                            </a:cxn>
                            <a:cxn ang="0">
                              <a:pos x="csX1579" y="csY1579"/>
                            </a:cxn>
                            <a:cxn ang="0">
                              <a:pos x="csX1580" y="csY1580"/>
                            </a:cxn>
                            <a:cxn ang="0">
                              <a:pos x="csX1581" y="csY1581"/>
                            </a:cxn>
                            <a:cxn ang="0">
                              <a:pos x="csX1582" y="csY1582"/>
                            </a:cxn>
                            <a:cxn ang="0">
                              <a:pos x="csX1583" y="csY1583"/>
                            </a:cxn>
                            <a:cxn ang="0">
                              <a:pos x="csX1584" y="csY1584"/>
                            </a:cxn>
                            <a:cxn ang="0">
                              <a:pos x="csX1585" y="csY1585"/>
                            </a:cxn>
                            <a:cxn ang="0">
                              <a:pos x="csX1586" y="csY1586"/>
                            </a:cxn>
                            <a:cxn ang="0">
                              <a:pos x="csX1587" y="csY1587"/>
                            </a:cxn>
                            <a:cxn ang="0">
                              <a:pos x="csX1588" y="csY1588"/>
                            </a:cxn>
                            <a:cxn ang="0">
                              <a:pos x="csX1589" y="csY1589"/>
                            </a:cxn>
                            <a:cxn ang="0">
                              <a:pos x="csX1590" y="csY1590"/>
                            </a:cxn>
                            <a:cxn ang="0">
                              <a:pos x="csX1591" y="csY1591"/>
                            </a:cxn>
                            <a:cxn ang="0">
                              <a:pos x="csX1592" y="csY1592"/>
                            </a:cxn>
                            <a:cxn ang="0">
                              <a:pos x="csX1593" y="csY1593"/>
                            </a:cxn>
                            <a:cxn ang="0">
                              <a:pos x="csX1594" y="csY1594"/>
                            </a:cxn>
                            <a:cxn ang="0">
                              <a:pos x="csX1595" y="csY1595"/>
                            </a:cxn>
                            <a:cxn ang="0">
                              <a:pos x="csX1596" y="csY1596"/>
                            </a:cxn>
                            <a:cxn ang="0">
                              <a:pos x="csX1597" y="csY1597"/>
                            </a:cxn>
                            <a:cxn ang="0">
                              <a:pos x="csX1598" y="csY1598"/>
                            </a:cxn>
                            <a:cxn ang="0">
                              <a:pos x="csX1599" y="csY1599"/>
                            </a:cxn>
                            <a:cxn ang="0">
                              <a:pos x="csX1600" y="csY1600"/>
                            </a:cxn>
                            <a:cxn ang="0">
                              <a:pos x="csX1601" y="csY1601"/>
                            </a:cxn>
                            <a:cxn ang="0">
                              <a:pos x="csX1602" y="csY1602"/>
                            </a:cxn>
                            <a:cxn ang="0">
                              <a:pos x="csX1603" y="csY1603"/>
                            </a:cxn>
                            <a:cxn ang="0">
                              <a:pos x="csX1604" y="csY1604"/>
                            </a:cxn>
                            <a:cxn ang="0">
                              <a:pos x="csX1605" y="csY1605"/>
                            </a:cxn>
                            <a:cxn ang="0">
                              <a:pos x="csX1606" y="csY1606"/>
                            </a:cxn>
                            <a:cxn ang="0">
                              <a:pos x="csX1607" y="csY1607"/>
                            </a:cxn>
                            <a:cxn ang="0">
                              <a:pos x="csX1608" y="csY1608"/>
                            </a:cxn>
                            <a:cxn ang="0">
                              <a:pos x="csX1609" y="csY1609"/>
                            </a:cxn>
                            <a:cxn ang="0">
                              <a:pos x="csX1610" y="csY1610"/>
                            </a:cxn>
                            <a:cxn ang="0">
                              <a:pos x="csX1611" y="csY1611"/>
                            </a:cxn>
                            <a:cxn ang="0">
                              <a:pos x="csX1612" y="csY1612"/>
                            </a:cxn>
                            <a:cxn ang="0">
                              <a:pos x="csX1613" y="csY1613"/>
                            </a:cxn>
                            <a:cxn ang="0">
                              <a:pos x="csX1614" y="csY1614"/>
                            </a:cxn>
                            <a:cxn ang="0">
                              <a:pos x="csX1615" y="csY1615"/>
                            </a:cxn>
                            <a:cxn ang="0">
                              <a:pos x="csX1616" y="csY1616"/>
                            </a:cxn>
                            <a:cxn ang="0">
                              <a:pos x="csX1617" y="csY1617"/>
                            </a:cxn>
                            <a:cxn ang="0">
                              <a:pos x="csX1618" y="csY1618"/>
                            </a:cxn>
                            <a:cxn ang="0">
                              <a:pos x="csX1619" y="csY1619"/>
                            </a:cxn>
                            <a:cxn ang="0">
                              <a:pos x="csX1620" y="csY1620"/>
                            </a:cxn>
                            <a:cxn ang="0">
                              <a:pos x="csX1621" y="csY1621"/>
                            </a:cxn>
                            <a:cxn ang="0">
                              <a:pos x="csX1622" y="csY1622"/>
                            </a:cxn>
                            <a:cxn ang="0">
                              <a:pos x="csX1623" y="csY1623"/>
                            </a:cxn>
                            <a:cxn ang="0">
                              <a:pos x="csX1624" y="csY1624"/>
                            </a:cxn>
                            <a:cxn ang="0">
                              <a:pos x="csX1625" y="csY1625"/>
                            </a:cxn>
                            <a:cxn ang="0">
                              <a:pos x="csX1626" y="csY1626"/>
                            </a:cxn>
                            <a:cxn ang="0">
                              <a:pos x="csX1627" y="csY1627"/>
                            </a:cxn>
                            <a:cxn ang="0">
                              <a:pos x="csX1628" y="csY1628"/>
                            </a:cxn>
                            <a:cxn ang="0">
                              <a:pos x="csX1629" y="csY1629"/>
                            </a:cxn>
                            <a:cxn ang="0">
                              <a:pos x="csX1630" y="csY1630"/>
                            </a:cxn>
                            <a:cxn ang="0">
                              <a:pos x="csX1631" y="csY1631"/>
                            </a:cxn>
                            <a:cxn ang="0">
                              <a:pos x="csX1632" y="csY1632"/>
                            </a:cxn>
                            <a:cxn ang="0">
                              <a:pos x="csX1633" y="csY1633"/>
                            </a:cxn>
                            <a:cxn ang="0">
                              <a:pos x="csX1634" y="csY1634"/>
                            </a:cxn>
                            <a:cxn ang="0">
                              <a:pos x="csX1635" y="csY1635"/>
                            </a:cxn>
                            <a:cxn ang="0">
                              <a:pos x="csX1636" y="csY1636"/>
                            </a:cxn>
                            <a:cxn ang="0">
                              <a:pos x="csX1637" y="csY1637"/>
                            </a:cxn>
                            <a:cxn ang="0">
                              <a:pos x="csX1638" y="csY1638"/>
                            </a:cxn>
                            <a:cxn ang="0">
                              <a:pos x="csX1639" y="csY1639"/>
                            </a:cxn>
                            <a:cxn ang="0">
                              <a:pos x="csX1640" y="csY1640"/>
                            </a:cxn>
                            <a:cxn ang="0">
                              <a:pos x="csX1641" y="csY1641"/>
                            </a:cxn>
                            <a:cxn ang="0">
                              <a:pos x="csX1642" y="csY1642"/>
                            </a:cxn>
                            <a:cxn ang="0">
                              <a:pos x="csX1643" y="csY1643"/>
                            </a:cxn>
                            <a:cxn ang="0">
                              <a:pos x="csX1644" y="csY1644"/>
                            </a:cxn>
                            <a:cxn ang="0">
                              <a:pos x="csX1645" y="csY1645"/>
                            </a:cxn>
                            <a:cxn ang="0">
                              <a:pos x="csX1646" y="csY1646"/>
                            </a:cxn>
                            <a:cxn ang="0">
                              <a:pos x="csX1647" y="csY1647"/>
                            </a:cxn>
                            <a:cxn ang="0">
                              <a:pos x="csX1648" y="csY1648"/>
                            </a:cxn>
                            <a:cxn ang="0">
                              <a:pos x="csX1649" y="csY1649"/>
                            </a:cxn>
                            <a:cxn ang="0">
                              <a:pos x="csX1650" y="csY1650"/>
                            </a:cxn>
                            <a:cxn ang="0">
                              <a:pos x="csX1651" y="csY1651"/>
                            </a:cxn>
                            <a:cxn ang="0">
                              <a:pos x="csX1652" y="csY1652"/>
                            </a:cxn>
                            <a:cxn ang="0">
                              <a:pos x="csX1653" y="csY1653"/>
                            </a:cxn>
                            <a:cxn ang="0">
                              <a:pos x="csX1654" y="csY1654"/>
                            </a:cxn>
                            <a:cxn ang="0">
                              <a:pos x="csX1655" y="csY1655"/>
                            </a:cxn>
                            <a:cxn ang="0">
                              <a:pos x="csX1656" y="csY1656"/>
                            </a:cxn>
                            <a:cxn ang="0">
                              <a:pos x="csX1657" y="csY1657"/>
                            </a:cxn>
                            <a:cxn ang="0">
                              <a:pos x="csX1658" y="csY1658"/>
                            </a:cxn>
                            <a:cxn ang="0">
                              <a:pos x="csX1659" y="csY1659"/>
                            </a:cxn>
                            <a:cxn ang="0">
                              <a:pos x="csX1660" y="csY1660"/>
                            </a:cxn>
                            <a:cxn ang="0">
                              <a:pos x="csX1661" y="csY1661"/>
                            </a:cxn>
                            <a:cxn ang="0">
                              <a:pos x="csX1662" y="csY1662"/>
                            </a:cxn>
                            <a:cxn ang="0">
                              <a:pos x="csX1663" y="csY1663"/>
                            </a:cxn>
                            <a:cxn ang="0">
                              <a:pos x="csX1664" y="csY1664"/>
                            </a:cxn>
                            <a:cxn ang="0">
                              <a:pos x="csX1665" y="csY1665"/>
                            </a:cxn>
                            <a:cxn ang="0">
                              <a:pos x="csX1666" y="csY1666"/>
                            </a:cxn>
                            <a:cxn ang="0">
                              <a:pos x="csX1667" y="csY1667"/>
                            </a:cxn>
                            <a:cxn ang="0">
                              <a:pos x="csX1668" y="csY1668"/>
                            </a:cxn>
                            <a:cxn ang="0">
                              <a:pos x="csX1669" y="csY1669"/>
                            </a:cxn>
                            <a:cxn ang="0">
                              <a:pos x="csX1670" y="csY1670"/>
                            </a:cxn>
                            <a:cxn ang="0">
                              <a:pos x="csX1671" y="csY1671"/>
                            </a:cxn>
                            <a:cxn ang="0">
                              <a:pos x="csX1672" y="csY1672"/>
                            </a:cxn>
                            <a:cxn ang="0">
                              <a:pos x="csX1673" y="csY1673"/>
                            </a:cxn>
                            <a:cxn ang="0">
                              <a:pos x="csX1674" y="csY1674"/>
                            </a:cxn>
                            <a:cxn ang="0">
                              <a:pos x="csX1675" y="csY1675"/>
                            </a:cxn>
                            <a:cxn ang="0">
                              <a:pos x="csX1676" y="csY1676"/>
                            </a:cxn>
                            <a:cxn ang="0">
                              <a:pos x="csX1677" y="csY1677"/>
                            </a:cxn>
                            <a:cxn ang="0">
                              <a:pos x="csX1678" y="csY1678"/>
                            </a:cxn>
                            <a:cxn ang="0">
                              <a:pos x="csX1679" y="csY1679"/>
                            </a:cxn>
                            <a:cxn ang="0">
                              <a:pos x="csX1680" y="csY1680"/>
                            </a:cxn>
                            <a:cxn ang="0">
                              <a:pos x="csX1681" y="csY1681"/>
                            </a:cxn>
                            <a:cxn ang="0">
                              <a:pos x="csX1682" y="csY1682"/>
                            </a:cxn>
                            <a:cxn ang="0">
                              <a:pos x="csX1683" y="csY1683"/>
                            </a:cxn>
                            <a:cxn ang="0">
                              <a:pos x="csX1684" y="csY1684"/>
                            </a:cxn>
                            <a:cxn ang="0">
                              <a:pos x="csX1685" y="csY1685"/>
                            </a:cxn>
                            <a:cxn ang="0">
                              <a:pos x="csX1686" y="csY1686"/>
                            </a:cxn>
                            <a:cxn ang="0">
                              <a:pos x="csX1687" y="csY1687"/>
                            </a:cxn>
                            <a:cxn ang="0">
                              <a:pos x="csX1688" y="csY1688"/>
                            </a:cxn>
                            <a:cxn ang="0">
                              <a:pos x="csX1689" y="csY1689"/>
                            </a:cxn>
                            <a:cxn ang="0">
                              <a:pos x="csX1690" y="csY1690"/>
                            </a:cxn>
                            <a:cxn ang="0">
                              <a:pos x="csX1691" y="csY1691"/>
                            </a:cxn>
                            <a:cxn ang="0">
                              <a:pos x="csX1692" y="csY1692"/>
                            </a:cxn>
                            <a:cxn ang="0">
                              <a:pos x="csX1693" y="csY1693"/>
                            </a:cxn>
                            <a:cxn ang="0">
                              <a:pos x="csX1694" y="csY1694"/>
                            </a:cxn>
                            <a:cxn ang="0">
                              <a:pos x="csX1695" y="csY1695"/>
                            </a:cxn>
                            <a:cxn ang="0">
                              <a:pos x="csX1696" y="csY1696"/>
                            </a:cxn>
                            <a:cxn ang="0">
                              <a:pos x="csX1697" y="csY1697"/>
                            </a:cxn>
                            <a:cxn ang="0">
                              <a:pos x="csX1698" y="csY1698"/>
                            </a:cxn>
                            <a:cxn ang="0">
                              <a:pos x="csX1699" y="csY1699"/>
                            </a:cxn>
                            <a:cxn ang="0">
                              <a:pos x="csX1700" y="csY1700"/>
                            </a:cxn>
                            <a:cxn ang="0">
                              <a:pos x="csX1701" y="csY1701"/>
                            </a:cxn>
                            <a:cxn ang="0">
                              <a:pos x="csX1702" y="csY1702"/>
                            </a:cxn>
                            <a:cxn ang="0">
                              <a:pos x="csX1703" y="csY1703"/>
                            </a:cxn>
                            <a:cxn ang="0">
                              <a:pos x="csX1704" y="csY1704"/>
                            </a:cxn>
                            <a:cxn ang="0">
                              <a:pos x="csX1705" y="csY1705"/>
                            </a:cxn>
                            <a:cxn ang="0">
                              <a:pos x="csX1706" y="csY1706"/>
                            </a:cxn>
                            <a:cxn ang="0">
                              <a:pos x="csX1707" y="csY1707"/>
                            </a:cxn>
                            <a:cxn ang="0">
                              <a:pos x="csX1708" y="csY1708"/>
                            </a:cxn>
                            <a:cxn ang="0">
                              <a:pos x="csX1709" y="csY1709"/>
                            </a:cxn>
                            <a:cxn ang="0">
                              <a:pos x="csX1710" y="csY1710"/>
                            </a:cxn>
                            <a:cxn ang="0">
                              <a:pos x="csX1711" y="csY1711"/>
                            </a:cxn>
                            <a:cxn ang="0">
                              <a:pos x="csX1712" y="csY1712"/>
                            </a:cxn>
                            <a:cxn ang="0">
                              <a:pos x="csX1713" y="csY1713"/>
                            </a:cxn>
                            <a:cxn ang="0">
                              <a:pos x="csX1714" y="csY1714"/>
                            </a:cxn>
                            <a:cxn ang="0">
                              <a:pos x="csX1715" y="csY1715"/>
                            </a:cxn>
                            <a:cxn ang="0">
                              <a:pos x="csX1716" y="csY1716"/>
                            </a:cxn>
                            <a:cxn ang="0">
                              <a:pos x="csX1717" y="csY1717"/>
                            </a:cxn>
                            <a:cxn ang="0">
                              <a:pos x="csX1718" y="csY1718"/>
                            </a:cxn>
                            <a:cxn ang="0">
                              <a:pos x="csX1719" y="csY1719"/>
                            </a:cxn>
                            <a:cxn ang="0">
                              <a:pos x="csX1720" y="csY1720"/>
                            </a:cxn>
                            <a:cxn ang="0">
                              <a:pos x="csX1721" y="csY1721"/>
                            </a:cxn>
                            <a:cxn ang="0">
                              <a:pos x="csX1722" y="csY1722"/>
                            </a:cxn>
                            <a:cxn ang="0">
                              <a:pos x="csX1723" y="csY1723"/>
                            </a:cxn>
                            <a:cxn ang="0">
                              <a:pos x="csX1724" y="csY1724"/>
                            </a:cxn>
                            <a:cxn ang="0">
                              <a:pos x="csX1725" y="csY1725"/>
                            </a:cxn>
                            <a:cxn ang="0">
                              <a:pos x="csX1726" y="csY1726"/>
                            </a:cxn>
                            <a:cxn ang="0">
                              <a:pos x="csX1727" y="csY1727"/>
                            </a:cxn>
                            <a:cxn ang="0">
                              <a:pos x="csX1728" y="csY1728"/>
                            </a:cxn>
                            <a:cxn ang="0">
                              <a:pos x="csX1729" y="csY1729"/>
                            </a:cxn>
                            <a:cxn ang="0">
                              <a:pos x="csX1730" y="csY1730"/>
                            </a:cxn>
                            <a:cxn ang="0">
                              <a:pos x="csX1731" y="csY1731"/>
                            </a:cxn>
                            <a:cxn ang="0">
                              <a:pos x="csX1732" y="csY1732"/>
                            </a:cxn>
                            <a:cxn ang="0">
                              <a:pos x="csX1733" y="csY1733"/>
                            </a:cxn>
                            <a:cxn ang="0">
                              <a:pos x="csX1734" y="csY1734"/>
                            </a:cxn>
                            <a:cxn ang="0">
                              <a:pos x="csX1735" y="csY1735"/>
                            </a:cxn>
                            <a:cxn ang="0">
                              <a:pos x="csX1736" y="csY1736"/>
                            </a:cxn>
                            <a:cxn ang="0">
                              <a:pos x="csX1737" y="csY1737"/>
                            </a:cxn>
                            <a:cxn ang="0">
                              <a:pos x="csX1738" y="csY1738"/>
                            </a:cxn>
                            <a:cxn ang="0">
                              <a:pos x="csX1739" y="csY1739"/>
                            </a:cxn>
                            <a:cxn ang="0">
                              <a:pos x="csX1740" y="csY1740"/>
                            </a:cxn>
                            <a:cxn ang="0">
                              <a:pos x="csX1741" y="csY1741"/>
                            </a:cxn>
                            <a:cxn ang="0">
                              <a:pos x="csX1742" y="csY1742"/>
                            </a:cxn>
                            <a:cxn ang="0">
                              <a:pos x="csX1743" y="csY1743"/>
                            </a:cxn>
                            <a:cxn ang="0">
                              <a:pos x="csX1744" y="csY1744"/>
                            </a:cxn>
                            <a:cxn ang="0">
                              <a:pos x="csX1745" y="csY1745"/>
                            </a:cxn>
                            <a:cxn ang="0">
                              <a:pos x="csX1746" y="csY1746"/>
                            </a:cxn>
                            <a:cxn ang="0">
                              <a:pos x="csX1747" y="csY1747"/>
                            </a:cxn>
                            <a:cxn ang="0">
                              <a:pos x="csX1748" y="csY1748"/>
                            </a:cxn>
                            <a:cxn ang="0">
                              <a:pos x="csX1749" y="csY1749"/>
                            </a:cxn>
                            <a:cxn ang="0">
                              <a:pos x="csX1750" y="csY1750"/>
                            </a:cxn>
                            <a:cxn ang="0">
                              <a:pos x="csX1751" y="csY1751"/>
                            </a:cxn>
                            <a:cxn ang="0">
                              <a:pos x="csX1752" y="csY1752"/>
                            </a:cxn>
                            <a:cxn ang="0">
                              <a:pos x="csX1753" y="csY1753"/>
                            </a:cxn>
                            <a:cxn ang="0">
                              <a:pos x="csX1754" y="csY1754"/>
                            </a:cxn>
                            <a:cxn ang="0">
                              <a:pos x="csX1755" y="csY1755"/>
                            </a:cxn>
                            <a:cxn ang="0">
                              <a:pos x="csX1756" y="csY1756"/>
                            </a:cxn>
                            <a:cxn ang="0">
                              <a:pos x="csX1757" y="csY1757"/>
                            </a:cxn>
                            <a:cxn ang="0">
                              <a:pos x="csX1758" y="csY1758"/>
                            </a:cxn>
                            <a:cxn ang="0">
                              <a:pos x="csX1759" y="csY1759"/>
                            </a:cxn>
                            <a:cxn ang="0">
                              <a:pos x="csX1760" y="csY1760"/>
                            </a:cxn>
                            <a:cxn ang="0">
                              <a:pos x="csX1761" y="csY1761"/>
                            </a:cxn>
                            <a:cxn ang="0">
                              <a:pos x="csX1762" y="csY1762"/>
                            </a:cxn>
                            <a:cxn ang="0">
                              <a:pos x="csX1763" y="csY1763"/>
                            </a:cxn>
                            <a:cxn ang="0">
                              <a:pos x="csX1764" y="csY1764"/>
                            </a:cxn>
                            <a:cxn ang="0">
                              <a:pos x="csX1765" y="csY1765"/>
                            </a:cxn>
                            <a:cxn ang="0">
                              <a:pos x="csX1766" y="csY1766"/>
                            </a:cxn>
                            <a:cxn ang="0">
                              <a:pos x="csX1767" y="csY1767"/>
                            </a:cxn>
                            <a:cxn ang="0">
                              <a:pos x="csX1768" y="csY1768"/>
                            </a:cxn>
                            <a:cxn ang="0">
                              <a:pos x="csX1769" y="csY1769"/>
                            </a:cxn>
                            <a:cxn ang="0">
                              <a:pos x="csX1770" y="csY1770"/>
                            </a:cxn>
                            <a:cxn ang="0">
                              <a:pos x="csX1771" y="csY1771"/>
                            </a:cxn>
                            <a:cxn ang="0">
                              <a:pos x="csX1772" y="csY1772"/>
                            </a:cxn>
                            <a:cxn ang="0">
                              <a:pos x="csX1773" y="csY1773"/>
                            </a:cxn>
                            <a:cxn ang="0">
                              <a:pos x="csX1774" y="csY1774"/>
                            </a:cxn>
                            <a:cxn ang="0">
                              <a:pos x="csX1775" y="csY1775"/>
                            </a:cxn>
                            <a:cxn ang="0">
                              <a:pos x="csX1776" y="csY1776"/>
                            </a:cxn>
                            <a:cxn ang="0">
                              <a:pos x="csX1777" y="csY1777"/>
                            </a:cxn>
                            <a:cxn ang="0">
                              <a:pos x="csX1778" y="csY1778"/>
                            </a:cxn>
                            <a:cxn ang="0">
                              <a:pos x="csX1779" y="csY1779"/>
                            </a:cxn>
                            <a:cxn ang="0">
                              <a:pos x="csX1780" y="csY1780"/>
                            </a:cxn>
                            <a:cxn ang="0">
                              <a:pos x="csX1781" y="csY1781"/>
                            </a:cxn>
                            <a:cxn ang="0">
                              <a:pos x="csX1782" y="csY1782"/>
                            </a:cxn>
                            <a:cxn ang="0">
                              <a:pos x="csX1783" y="csY1783"/>
                            </a:cxn>
                            <a:cxn ang="0">
                              <a:pos x="csX1784" y="csY1784"/>
                            </a:cxn>
                            <a:cxn ang="0">
                              <a:pos x="csX1785" y="csY1785"/>
                            </a:cxn>
                            <a:cxn ang="0">
                              <a:pos x="csX1786" y="csY1786"/>
                            </a:cxn>
                            <a:cxn ang="0">
                              <a:pos x="csX1787" y="csY1787"/>
                            </a:cxn>
                            <a:cxn ang="0">
                              <a:pos x="csX1788" y="csY1788"/>
                            </a:cxn>
                            <a:cxn ang="0">
                              <a:pos x="csX1789" y="csY1789"/>
                            </a:cxn>
                            <a:cxn ang="0">
                              <a:pos x="csX1790" y="csY1790"/>
                            </a:cxn>
                            <a:cxn ang="0">
                              <a:pos x="csX1791" y="csY1791"/>
                            </a:cxn>
                            <a:cxn ang="0">
                              <a:pos x="csX1792" y="csY1792"/>
                            </a:cxn>
                            <a:cxn ang="0">
                              <a:pos x="csX1793" y="csY1793"/>
                            </a:cxn>
                            <a:cxn ang="0">
                              <a:pos x="csX1794" y="csY1794"/>
                            </a:cxn>
                            <a:cxn ang="0">
                              <a:pos x="csX1795" y="csY1795"/>
                            </a:cxn>
                            <a:cxn ang="0">
                              <a:pos x="csX1796" y="csY1796"/>
                            </a:cxn>
                            <a:cxn ang="0">
                              <a:pos x="csX1797" y="csY1797"/>
                            </a:cxn>
                            <a:cxn ang="0">
                              <a:pos x="csX1798" y="csY1798"/>
                            </a:cxn>
                            <a:cxn ang="0">
                              <a:pos x="csX1799" y="csY1799"/>
                            </a:cxn>
                            <a:cxn ang="0">
                              <a:pos x="csX1800" y="csY1800"/>
                            </a:cxn>
                            <a:cxn ang="0">
                              <a:pos x="csX1801" y="csY1801"/>
                            </a:cxn>
                            <a:cxn ang="0">
                              <a:pos x="csX1802" y="csY1802"/>
                            </a:cxn>
                            <a:cxn ang="0">
                              <a:pos x="csX1803" y="csY1803"/>
                            </a:cxn>
                            <a:cxn ang="0">
                              <a:pos x="csX1804" y="csY1804"/>
                            </a:cxn>
                            <a:cxn ang="0">
                              <a:pos x="csX1805" y="csY1805"/>
                            </a:cxn>
                            <a:cxn ang="0">
                              <a:pos x="csX1806" y="csY1806"/>
                            </a:cxn>
                            <a:cxn ang="0">
                              <a:pos x="csX1807" y="csY1807"/>
                            </a:cxn>
                            <a:cxn ang="0">
                              <a:pos x="csX1808" y="csY1808"/>
                            </a:cxn>
                            <a:cxn ang="0">
                              <a:pos x="csX1809" y="csY1809"/>
                            </a:cxn>
                            <a:cxn ang="0">
                              <a:pos x="csX1810" y="csY1810"/>
                            </a:cxn>
                            <a:cxn ang="0">
                              <a:pos x="csX1811" y="csY1811"/>
                            </a:cxn>
                            <a:cxn ang="0">
                              <a:pos x="csX1812" y="csY1812"/>
                            </a:cxn>
                            <a:cxn ang="0">
                              <a:pos x="csX1813" y="csY1813"/>
                            </a:cxn>
                            <a:cxn ang="0">
                              <a:pos x="csX1814" y="csY1814"/>
                            </a:cxn>
                            <a:cxn ang="0">
                              <a:pos x="csX1815" y="csY1815"/>
                            </a:cxn>
                            <a:cxn ang="0">
                              <a:pos x="csX1816" y="csY1816"/>
                            </a:cxn>
                            <a:cxn ang="0">
                              <a:pos x="csX1817" y="csY1817"/>
                            </a:cxn>
                            <a:cxn ang="0">
                              <a:pos x="csX1818" y="csY1818"/>
                            </a:cxn>
                            <a:cxn ang="0">
                              <a:pos x="csX1819" y="csY1819"/>
                            </a:cxn>
                            <a:cxn ang="0">
                              <a:pos x="csX1820" y="csY1820"/>
                            </a:cxn>
                            <a:cxn ang="0">
                              <a:pos x="csX1821" y="csY1821"/>
                            </a:cxn>
                            <a:cxn ang="0">
                              <a:pos x="csX1822" y="csY1822"/>
                            </a:cxn>
                            <a:cxn ang="0">
                              <a:pos x="csX1823" y="csY1823"/>
                            </a:cxn>
                            <a:cxn ang="0">
                              <a:pos x="csX1824" y="csY1824"/>
                            </a:cxn>
                            <a:cxn ang="0">
                              <a:pos x="csX1825" y="csY1825"/>
                            </a:cxn>
                            <a:cxn ang="0">
                              <a:pos x="csX1826" y="csY1826"/>
                            </a:cxn>
                            <a:cxn ang="0">
                              <a:pos x="csX1827" y="csY1827"/>
                            </a:cxn>
                            <a:cxn ang="0">
                              <a:pos x="csX1828" y="csY1828"/>
                            </a:cxn>
                            <a:cxn ang="0">
                              <a:pos x="csX1829" y="csY1829"/>
                            </a:cxn>
                            <a:cxn ang="0">
                              <a:pos x="csX1830" y="csY1830"/>
                            </a:cxn>
                            <a:cxn ang="0">
                              <a:pos x="csX1831" y="csY1831"/>
                            </a:cxn>
                            <a:cxn ang="0">
                              <a:pos x="csX1832" y="csY1832"/>
                            </a:cxn>
                            <a:cxn ang="0">
                              <a:pos x="csX1833" y="csY1833"/>
                            </a:cxn>
                            <a:cxn ang="0">
                              <a:pos x="csX1834" y="csY1834"/>
                            </a:cxn>
                            <a:cxn ang="0">
                              <a:pos x="csX1835" y="csY1835"/>
                            </a:cxn>
                            <a:cxn ang="0">
                              <a:pos x="csX1836" y="csY1836"/>
                            </a:cxn>
                            <a:cxn ang="0">
                              <a:pos x="csX1837" y="csY1837"/>
                            </a:cxn>
                            <a:cxn ang="0">
                              <a:pos x="csX1838" y="csY1838"/>
                            </a:cxn>
                            <a:cxn ang="0">
                              <a:pos x="csX1839" y="csY1839"/>
                            </a:cxn>
                            <a:cxn ang="0">
                              <a:pos x="csX1840" y="csY1840"/>
                            </a:cxn>
                            <a:cxn ang="0">
                              <a:pos x="csX1841" y="csY1841"/>
                            </a:cxn>
                            <a:cxn ang="0">
                              <a:pos x="csX1842" y="csY1842"/>
                            </a:cxn>
                            <a:cxn ang="0">
                              <a:pos x="csX1843" y="csY1843"/>
                            </a:cxn>
                            <a:cxn ang="0">
                              <a:pos x="csX1844" y="csY1844"/>
                            </a:cxn>
                            <a:cxn ang="0">
                              <a:pos x="csX1845" y="csY1845"/>
                            </a:cxn>
                            <a:cxn ang="0">
                              <a:pos x="csX1846" y="csY1846"/>
                            </a:cxn>
                            <a:cxn ang="0">
                              <a:pos x="csX1847" y="csY1847"/>
                            </a:cxn>
                            <a:cxn ang="0">
                              <a:pos x="csX1848" y="csY1848"/>
                            </a:cxn>
                            <a:cxn ang="0">
                              <a:pos x="csX1849" y="csY1849"/>
                            </a:cxn>
                            <a:cxn ang="0">
                              <a:pos x="csX1850" y="csY1850"/>
                            </a:cxn>
                            <a:cxn ang="0">
                              <a:pos x="csX1851" y="csY1851"/>
                            </a:cxn>
                            <a:cxn ang="0">
                              <a:pos x="csX1852" y="csY1852"/>
                            </a:cxn>
                            <a:cxn ang="0">
                              <a:pos x="csX1853" y="csY1853"/>
                            </a:cxn>
                            <a:cxn ang="0">
                              <a:pos x="csX1854" y="csY1854"/>
                            </a:cxn>
                            <a:cxn ang="0">
                              <a:pos x="csX1855" y="csY1855"/>
                            </a:cxn>
                            <a:cxn ang="0">
                              <a:pos x="csX1856" y="csY1856"/>
                            </a:cxn>
                            <a:cxn ang="0">
                              <a:pos x="csX1857" y="csY1857"/>
                            </a:cxn>
                            <a:cxn ang="0">
                              <a:pos x="csX1858" y="csY1858"/>
                            </a:cxn>
                            <a:cxn ang="0">
                              <a:pos x="csX1859" y="csY1859"/>
                            </a:cxn>
                            <a:cxn ang="0">
                              <a:pos x="csX1860" y="csY1860"/>
                            </a:cxn>
                            <a:cxn ang="0">
                              <a:pos x="csX1861" y="csY1861"/>
                            </a:cxn>
                            <a:cxn ang="0">
                              <a:pos x="csX1862" y="csY1862"/>
                            </a:cxn>
                            <a:cxn ang="0">
                              <a:pos x="csX1863" y="csY1863"/>
                            </a:cxn>
                            <a:cxn ang="0">
                              <a:pos x="csX1864" y="csY1864"/>
                            </a:cxn>
                            <a:cxn ang="0">
                              <a:pos x="csX1865" y="csY1865"/>
                            </a:cxn>
                            <a:cxn ang="0">
                              <a:pos x="csX1866" y="csY1866"/>
                            </a:cxn>
                            <a:cxn ang="0">
                              <a:pos x="csX1867" y="csY1867"/>
                            </a:cxn>
                            <a:cxn ang="0">
                              <a:pos x="csX1868" y="csY1868"/>
                            </a:cxn>
                            <a:cxn ang="0">
                              <a:pos x="csX1869" y="csY1869"/>
                            </a:cxn>
                            <a:cxn ang="0">
                              <a:pos x="csX1870" y="csY1870"/>
                            </a:cxn>
                            <a:cxn ang="0">
                              <a:pos x="csX1871" y="csY1871"/>
                            </a:cxn>
                            <a:cxn ang="0">
                              <a:pos x="csX1872" y="csY1872"/>
                            </a:cxn>
                            <a:cxn ang="0">
                              <a:pos x="csX1873" y="csY1873"/>
                            </a:cxn>
                            <a:cxn ang="0">
                              <a:pos x="csX1874" y="csY1874"/>
                            </a:cxn>
                            <a:cxn ang="0">
                              <a:pos x="csX1875" y="csY1875"/>
                            </a:cxn>
                            <a:cxn ang="0">
                              <a:pos x="csX1876" y="csY1876"/>
                            </a:cxn>
                            <a:cxn ang="0">
                              <a:pos x="csX1877" y="csY1877"/>
                            </a:cxn>
                            <a:cxn ang="0">
                              <a:pos x="csX1878" y="csY1878"/>
                            </a:cxn>
                            <a:cxn ang="0">
                              <a:pos x="csX1879" y="csY1879"/>
                            </a:cxn>
                            <a:cxn ang="0">
                              <a:pos x="csX1880" y="csY1880"/>
                            </a:cxn>
                            <a:cxn ang="0">
                              <a:pos x="csX1881" y="csY1881"/>
                            </a:cxn>
                            <a:cxn ang="0">
                              <a:pos x="csX1882" y="csY1882"/>
                            </a:cxn>
                            <a:cxn ang="0">
                              <a:pos x="csX1883" y="csY1883"/>
                            </a:cxn>
                            <a:cxn ang="0">
                              <a:pos x="csX1884" y="csY1884"/>
                            </a:cxn>
                            <a:cxn ang="0">
                              <a:pos x="csX1885" y="csY1885"/>
                            </a:cxn>
                            <a:cxn ang="0">
                              <a:pos x="csX1886" y="csY1886"/>
                            </a:cxn>
                            <a:cxn ang="0">
                              <a:pos x="csX1887" y="csY1887"/>
                            </a:cxn>
                            <a:cxn ang="0">
                              <a:pos x="csX1888" y="csY1888"/>
                            </a:cxn>
                            <a:cxn ang="0">
                              <a:pos x="csX1889" y="csY1889"/>
                            </a:cxn>
                            <a:cxn ang="0">
                              <a:pos x="csX1890" y="csY1890"/>
                            </a:cxn>
                            <a:cxn ang="0">
                              <a:pos x="csX1891" y="csY1891"/>
                            </a:cxn>
                            <a:cxn ang="0">
                              <a:pos x="csX1892" y="csY1892"/>
                            </a:cxn>
                            <a:cxn ang="0">
                              <a:pos x="csX1893" y="csY1893"/>
                            </a:cxn>
                            <a:cxn ang="0">
                              <a:pos x="csX1894" y="csY1894"/>
                            </a:cxn>
                            <a:cxn ang="0">
                              <a:pos x="csX1895" y="csY1895"/>
                            </a:cxn>
                            <a:cxn ang="0">
                              <a:pos x="csX1896" y="csY1896"/>
                            </a:cxn>
                            <a:cxn ang="0">
                              <a:pos x="csX1897" y="csY1897"/>
                            </a:cxn>
                            <a:cxn ang="0">
                              <a:pos x="csX1898" y="csY1898"/>
                            </a:cxn>
                            <a:cxn ang="0">
                              <a:pos x="csX1899" y="csY1899"/>
                            </a:cxn>
                            <a:cxn ang="0">
                              <a:pos x="csX1900" y="csY1900"/>
                            </a:cxn>
                            <a:cxn ang="0">
                              <a:pos x="csX1901" y="csY1901"/>
                            </a:cxn>
                            <a:cxn ang="0">
                              <a:pos x="csX1902" y="csY1902"/>
                            </a:cxn>
                            <a:cxn ang="0">
                              <a:pos x="csX1903" y="csY1903"/>
                            </a:cxn>
                            <a:cxn ang="0">
                              <a:pos x="csX1904" y="csY1904"/>
                            </a:cxn>
                            <a:cxn ang="0">
                              <a:pos x="csX1905" y="csY1905"/>
                            </a:cxn>
                            <a:cxn ang="0">
                              <a:pos x="csX1906" y="csY1906"/>
                            </a:cxn>
                            <a:cxn ang="0">
                              <a:pos x="csX1907" y="csY1907"/>
                            </a:cxn>
                            <a:cxn ang="0">
                              <a:pos x="csX1908" y="csY1908"/>
                            </a:cxn>
                            <a:cxn ang="0">
                              <a:pos x="csX1909" y="csY1909"/>
                            </a:cxn>
                            <a:cxn ang="0">
                              <a:pos x="csX1910" y="csY1910"/>
                            </a:cxn>
                            <a:cxn ang="0">
                              <a:pos x="csX1911" y="csY1911"/>
                            </a:cxn>
                            <a:cxn ang="0">
                              <a:pos x="csX1912" y="csY1912"/>
                            </a:cxn>
                            <a:cxn ang="0">
                              <a:pos x="csX1913" y="csY1913"/>
                            </a:cxn>
                            <a:cxn ang="0">
                              <a:pos x="csX1914" y="csY1914"/>
                            </a:cxn>
                            <a:cxn ang="0">
                              <a:pos x="csX1915" y="csY1915"/>
                            </a:cxn>
                            <a:cxn ang="0">
                              <a:pos x="csX1916" y="csY1916"/>
                            </a:cxn>
                            <a:cxn ang="0">
                              <a:pos x="csX1917" y="csY1917"/>
                            </a:cxn>
                            <a:cxn ang="0">
                              <a:pos x="csX1918" y="csY1918"/>
                            </a:cxn>
                            <a:cxn ang="0">
                              <a:pos x="csX1919" y="csY1919"/>
                            </a:cxn>
                            <a:cxn ang="0">
                              <a:pos x="csX1920" y="csY1920"/>
                            </a:cxn>
                            <a:cxn ang="0">
                              <a:pos x="csX1921" y="csY1921"/>
                            </a:cxn>
                            <a:cxn ang="0">
                              <a:pos x="csX1922" y="csY1922"/>
                            </a:cxn>
                            <a:cxn ang="0">
                              <a:pos x="csX1923" y="csY1923"/>
                            </a:cxn>
                            <a:cxn ang="0">
                              <a:pos x="csX1924" y="csY1924"/>
                            </a:cxn>
                            <a:cxn ang="0">
                              <a:pos x="csX1925" y="csY1925"/>
                            </a:cxn>
                            <a:cxn ang="0">
                              <a:pos x="csX1926" y="csY1926"/>
                            </a:cxn>
                            <a:cxn ang="0">
                              <a:pos x="csX1927" y="csY1927"/>
                            </a:cxn>
                            <a:cxn ang="0">
                              <a:pos x="csX1928" y="csY1928"/>
                            </a:cxn>
                            <a:cxn ang="0">
                              <a:pos x="csX1929" y="csY1929"/>
                            </a:cxn>
                            <a:cxn ang="0">
                              <a:pos x="csX1930" y="csY1930"/>
                            </a:cxn>
                            <a:cxn ang="0">
                              <a:pos x="csX1931" y="csY1931"/>
                            </a:cxn>
                            <a:cxn ang="0">
                              <a:pos x="csX1932" y="csY1932"/>
                            </a:cxn>
                            <a:cxn ang="0">
                              <a:pos x="csX1933" y="csY1933"/>
                            </a:cxn>
                            <a:cxn ang="0">
                              <a:pos x="csX1934" y="csY1934"/>
                            </a:cxn>
                            <a:cxn ang="0">
                              <a:pos x="csX1935" y="csY1935"/>
                            </a:cxn>
                            <a:cxn ang="0">
                              <a:pos x="csX1936" y="csY1936"/>
                            </a:cxn>
                            <a:cxn ang="0">
                              <a:pos x="csX1937" y="csY1937"/>
                            </a:cxn>
                            <a:cxn ang="0">
                              <a:pos x="csX1938" y="csY1938"/>
                            </a:cxn>
                            <a:cxn ang="0">
                              <a:pos x="csX1939" y="csY1939"/>
                            </a:cxn>
                            <a:cxn ang="0">
                              <a:pos x="csX1940" y="csY1940"/>
                            </a:cxn>
                            <a:cxn ang="0">
                              <a:pos x="csX1941" y="csY1941"/>
                            </a:cxn>
                            <a:cxn ang="0">
                              <a:pos x="csX1942" y="csY1942"/>
                            </a:cxn>
                            <a:cxn ang="0">
                              <a:pos x="csX1943" y="csY1943"/>
                            </a:cxn>
                            <a:cxn ang="0">
                              <a:pos x="csX1944" y="csY1944"/>
                            </a:cxn>
                            <a:cxn ang="0">
                              <a:pos x="csX1945" y="csY1945"/>
                            </a:cxn>
                            <a:cxn ang="0">
                              <a:pos x="csX1946" y="csY1946"/>
                            </a:cxn>
                            <a:cxn ang="0">
                              <a:pos x="csX1947" y="csY1947"/>
                            </a:cxn>
                            <a:cxn ang="0">
                              <a:pos x="csX1948" y="csY1948"/>
                            </a:cxn>
                            <a:cxn ang="0">
                              <a:pos x="csX1949" y="csY1949"/>
                            </a:cxn>
                            <a:cxn ang="0">
                              <a:pos x="csX1950" y="csY1950"/>
                            </a:cxn>
                            <a:cxn ang="0">
                              <a:pos x="csX1951" y="csY1951"/>
                            </a:cxn>
                            <a:cxn ang="0">
                              <a:pos x="csX1952" y="csY1952"/>
                            </a:cxn>
                            <a:cxn ang="0">
                              <a:pos x="csX1953" y="csY1953"/>
                            </a:cxn>
                            <a:cxn ang="0">
                              <a:pos x="csX1954" y="csY1954"/>
                            </a:cxn>
                            <a:cxn ang="0">
                              <a:pos x="csX1955" y="csY1955"/>
                            </a:cxn>
                            <a:cxn ang="0">
                              <a:pos x="csX1956" y="csY1956"/>
                            </a:cxn>
                            <a:cxn ang="0">
                              <a:pos x="csX1957" y="csY1957"/>
                            </a:cxn>
                            <a:cxn ang="0">
                              <a:pos x="csX1958" y="csY1958"/>
                            </a:cxn>
                            <a:cxn ang="0">
                              <a:pos x="csX1959" y="csY1959"/>
                            </a:cxn>
                            <a:cxn ang="0">
                              <a:pos x="csX1960" y="csY1960"/>
                            </a:cxn>
                            <a:cxn ang="0">
                              <a:pos x="csX1961" y="csY1961"/>
                            </a:cxn>
                            <a:cxn ang="0">
                              <a:pos x="csX1962" y="csY1962"/>
                            </a:cxn>
                            <a:cxn ang="0">
                              <a:pos x="csX1963" y="csY1963"/>
                            </a:cxn>
                            <a:cxn ang="0">
                              <a:pos x="csX1964" y="csY1964"/>
                            </a:cxn>
                            <a:cxn ang="0">
                              <a:pos x="csX1965" y="csY1965"/>
                            </a:cxn>
                            <a:cxn ang="0">
                              <a:pos x="csX1966" y="csY1966"/>
                            </a:cxn>
                            <a:cxn ang="0">
                              <a:pos x="csX1967" y="csY1967"/>
                            </a:cxn>
                            <a:cxn ang="0">
                              <a:pos x="csX1968" y="csY1968"/>
                            </a:cxn>
                            <a:cxn ang="0">
                              <a:pos x="csX1969" y="csY1969"/>
                            </a:cxn>
                            <a:cxn ang="0">
                              <a:pos x="csX1970" y="csY1970"/>
                            </a:cxn>
                            <a:cxn ang="0">
                              <a:pos x="csX1971" y="csY1971"/>
                            </a:cxn>
                            <a:cxn ang="0">
                              <a:pos x="csX1972" y="csY1972"/>
                            </a:cxn>
                            <a:cxn ang="0">
                              <a:pos x="csX1973" y="csY1973"/>
                            </a:cxn>
                            <a:cxn ang="0">
                              <a:pos x="csX1974" y="csY1974"/>
                            </a:cxn>
                            <a:cxn ang="0">
                              <a:pos x="csX1975" y="csY1975"/>
                            </a:cxn>
                            <a:cxn ang="0">
                              <a:pos x="csX1976" y="csY1976"/>
                            </a:cxn>
                            <a:cxn ang="0">
                              <a:pos x="csX1977" y="csY1977"/>
                            </a:cxn>
                            <a:cxn ang="0">
                              <a:pos x="csX1978" y="csY1978"/>
                            </a:cxn>
                            <a:cxn ang="0">
                              <a:pos x="csX1979" y="csY1979"/>
                            </a:cxn>
                            <a:cxn ang="0">
                              <a:pos x="csX1980" y="csY1980"/>
                            </a:cxn>
                            <a:cxn ang="0">
                              <a:pos x="csX1981" y="csY1981"/>
                            </a:cxn>
                            <a:cxn ang="0">
                              <a:pos x="csX1982" y="csY1982"/>
                            </a:cxn>
                            <a:cxn ang="0">
                              <a:pos x="csX1983" y="csY1983"/>
                            </a:cxn>
                            <a:cxn ang="0">
                              <a:pos x="csX1984" y="csY1984"/>
                            </a:cxn>
                            <a:cxn ang="0">
                              <a:pos x="csX1985" y="csY1985"/>
                            </a:cxn>
                            <a:cxn ang="0">
                              <a:pos x="csX1986" y="csY1986"/>
                            </a:cxn>
                            <a:cxn ang="0">
                              <a:pos x="csX1987" y="csY1987"/>
                            </a:cxn>
                            <a:cxn ang="0">
                              <a:pos x="csX1988" y="csY1988"/>
                            </a:cxn>
                            <a:cxn ang="0">
                              <a:pos x="csX1989" y="csY1989"/>
                            </a:cxn>
                            <a:cxn ang="0">
                              <a:pos x="csX1990" y="csY1990"/>
                            </a:cxn>
                            <a:cxn ang="0">
                              <a:pos x="csX1991" y="csY1991"/>
                            </a:cxn>
                            <a:cxn ang="0">
                              <a:pos x="csX1992" y="csY1992"/>
                            </a:cxn>
                            <a:cxn ang="0">
                              <a:pos x="csX1993" y="csY1993"/>
                            </a:cxn>
                            <a:cxn ang="0">
                              <a:pos x="csX1994" y="csY1994"/>
                            </a:cxn>
                            <a:cxn ang="0">
                              <a:pos x="csX1995" y="csY1995"/>
                            </a:cxn>
                            <a:cxn ang="0">
                              <a:pos x="csX1996" y="csY1996"/>
                            </a:cxn>
                            <a:cxn ang="0">
                              <a:pos x="csX1997" y="csY1997"/>
                            </a:cxn>
                            <a:cxn ang="0">
                              <a:pos x="csX1998" y="csY1998"/>
                            </a:cxn>
                            <a:cxn ang="0">
                              <a:pos x="csX1999" y="csY1999"/>
                            </a:cxn>
                            <a:cxn ang="0">
                              <a:pos x="csX2000" y="csY2000"/>
                            </a:cxn>
                            <a:cxn ang="0">
                              <a:pos x="csX2001" y="csY2001"/>
                            </a:cxn>
                            <a:cxn ang="0">
                              <a:pos x="csX2002" y="csY2002"/>
                            </a:cxn>
                            <a:cxn ang="0">
                              <a:pos x="csX2003" y="csY2003"/>
                            </a:cxn>
                            <a:cxn ang="0">
                              <a:pos x="csX2004" y="csY2004"/>
                            </a:cxn>
                            <a:cxn ang="0">
                              <a:pos x="csX2005" y="csY2005"/>
                            </a:cxn>
                            <a:cxn ang="0">
                              <a:pos x="csX2006" y="csY2006"/>
                            </a:cxn>
                            <a:cxn ang="0">
                              <a:pos x="csX2007" y="csY2007"/>
                            </a:cxn>
                            <a:cxn ang="0">
                              <a:pos x="csX2008" y="csY2008"/>
                            </a:cxn>
                            <a:cxn ang="0">
                              <a:pos x="csX2009" y="csY2009"/>
                            </a:cxn>
                            <a:cxn ang="0">
                              <a:pos x="csX2010" y="csY2010"/>
                            </a:cxn>
                            <a:cxn ang="0">
                              <a:pos x="csX2011" y="csY2011"/>
                            </a:cxn>
                            <a:cxn ang="0">
                              <a:pos x="csX2012" y="csY2012"/>
                            </a:cxn>
                            <a:cxn ang="0">
                              <a:pos x="csX2013" y="csY2013"/>
                            </a:cxn>
                            <a:cxn ang="0">
                              <a:pos x="csX2014" y="csY2014"/>
                            </a:cxn>
                            <a:cxn ang="0">
                              <a:pos x="csX2015" y="csY2015"/>
                            </a:cxn>
                            <a:cxn ang="0">
                              <a:pos x="csX2016" y="csY2016"/>
                            </a:cxn>
                            <a:cxn ang="0">
                              <a:pos x="csX2017" y="csY2017"/>
                            </a:cxn>
                            <a:cxn ang="0">
                              <a:pos x="csX2018" y="csY2018"/>
                            </a:cxn>
                            <a:cxn ang="0">
                              <a:pos x="csX2019" y="csY2019"/>
                            </a:cxn>
                            <a:cxn ang="0">
                              <a:pos x="csX2020" y="csY2020"/>
                            </a:cxn>
                            <a:cxn ang="0">
                              <a:pos x="csX2021" y="csY2021"/>
                            </a:cxn>
                            <a:cxn ang="0">
                              <a:pos x="csX2022" y="csY2022"/>
                            </a:cxn>
                            <a:cxn ang="0">
                              <a:pos x="csX2023" y="csY2023"/>
                            </a:cxn>
                            <a:cxn ang="0">
                              <a:pos x="csX2024" y="csY2024"/>
                            </a:cxn>
                            <a:cxn ang="0">
                              <a:pos x="csX2025" y="csY2025"/>
                            </a:cxn>
                            <a:cxn ang="0">
                              <a:pos x="csX2026" y="csY2026"/>
                            </a:cxn>
                            <a:cxn ang="0">
                              <a:pos x="csX2027" y="csY2027"/>
                            </a:cxn>
                            <a:cxn ang="0">
                              <a:pos x="csX2028" y="csY2028"/>
                            </a:cxn>
                            <a:cxn ang="0">
                              <a:pos x="csX2029" y="csY2029"/>
                            </a:cxn>
                            <a:cxn ang="0">
                              <a:pos x="csX2030" y="csY2030"/>
                            </a:cxn>
                            <a:cxn ang="0">
                              <a:pos x="csX2031" y="csY2031"/>
                            </a:cxn>
                            <a:cxn ang="0">
                              <a:pos x="csX2032" y="csY2032"/>
                            </a:cxn>
                            <a:cxn ang="0">
                              <a:pos x="csX2033" y="csY2033"/>
                            </a:cxn>
                            <a:cxn ang="0">
                              <a:pos x="csX2034" y="csY2034"/>
                            </a:cxn>
                            <a:cxn ang="0">
                              <a:pos x="csX2035" y="csY2035"/>
                            </a:cxn>
                            <a:cxn ang="0">
                              <a:pos x="csX2036" y="csY2036"/>
                            </a:cxn>
                            <a:cxn ang="0">
                              <a:pos x="csX2037" y="csY2037"/>
                            </a:cxn>
                            <a:cxn ang="0">
                              <a:pos x="csX2038" y="csY2038"/>
                            </a:cxn>
                            <a:cxn ang="0">
                              <a:pos x="csX2039" y="csY2039"/>
                            </a:cxn>
                            <a:cxn ang="0">
                              <a:pos x="csX2040" y="csY2040"/>
                            </a:cxn>
                            <a:cxn ang="0">
                              <a:pos x="csX2041" y="csY2041"/>
                            </a:cxn>
                            <a:cxn ang="0">
                              <a:pos x="csX2042" y="csY2042"/>
                            </a:cxn>
                            <a:cxn ang="0">
                              <a:pos x="csX2043" y="csY2043"/>
                            </a:cxn>
                            <a:cxn ang="0">
                              <a:pos x="csX2044" y="csY2044"/>
                            </a:cxn>
                            <a:cxn ang="0">
                              <a:pos x="csX2045" y="csY2045"/>
                            </a:cxn>
                            <a:cxn ang="0">
                              <a:pos x="csX2046" y="csY2046"/>
                            </a:cxn>
                            <a:cxn ang="0">
                              <a:pos x="csX2047" y="csY2047"/>
                            </a:cxn>
                            <a:cxn ang="0">
                              <a:pos x="csX2048" y="csY2048"/>
                            </a:cxn>
                            <a:cxn ang="0">
                              <a:pos x="csX2049" y="csY2049"/>
                            </a:cxn>
                            <a:cxn ang="0">
                              <a:pos x="csX2050" y="csY2050"/>
                            </a:cxn>
                            <a:cxn ang="0">
                              <a:pos x="csX2051" y="csY2051"/>
                            </a:cxn>
                            <a:cxn ang="0">
                              <a:pos x="csX2052" y="csY2052"/>
                            </a:cxn>
                            <a:cxn ang="0">
                              <a:pos x="csX2053" y="csY2053"/>
                            </a:cxn>
                            <a:cxn ang="0">
                              <a:pos x="csX2054" y="csY2054"/>
                            </a:cxn>
                            <a:cxn ang="0">
                              <a:pos x="csX2055" y="csY2055"/>
                            </a:cxn>
                            <a:cxn ang="0">
                              <a:pos x="csX2056" y="csY2056"/>
                            </a:cxn>
                            <a:cxn ang="0">
                              <a:pos x="csX2057" y="csY2057"/>
                            </a:cxn>
                            <a:cxn ang="0">
                              <a:pos x="csX2058" y="csY2058"/>
                            </a:cxn>
                            <a:cxn ang="0">
                              <a:pos x="csX2059" y="csY2059"/>
                            </a:cxn>
                            <a:cxn ang="0">
                              <a:pos x="csX2060" y="csY2060"/>
                            </a:cxn>
                            <a:cxn ang="0">
                              <a:pos x="csX2061" y="csY2061"/>
                            </a:cxn>
                            <a:cxn ang="0">
                              <a:pos x="csX2062" y="csY2062"/>
                            </a:cxn>
                            <a:cxn ang="0">
                              <a:pos x="csX2063" y="csY2063"/>
                            </a:cxn>
                            <a:cxn ang="0">
                              <a:pos x="csX2064" y="csY2064"/>
                            </a:cxn>
                            <a:cxn ang="0">
                              <a:pos x="csX2065" y="csY2065"/>
                            </a:cxn>
                            <a:cxn ang="0">
                              <a:pos x="csX2066" y="csY2066"/>
                            </a:cxn>
                            <a:cxn ang="0">
                              <a:pos x="csX2067" y="csY2067"/>
                            </a:cxn>
                            <a:cxn ang="0">
                              <a:pos x="csX2068" y="csY2068"/>
                            </a:cxn>
                            <a:cxn ang="0">
                              <a:pos x="csX2069" y="csY2069"/>
                            </a:cxn>
                            <a:cxn ang="0">
                              <a:pos x="csX2070" y="csY2070"/>
                            </a:cxn>
                            <a:cxn ang="0">
                              <a:pos x="csX2071" y="csY2071"/>
                            </a:cxn>
                            <a:cxn ang="0">
                              <a:pos x="csX2072" y="csY2072"/>
                            </a:cxn>
                            <a:cxn ang="0">
                              <a:pos x="csX2073" y="csY2073"/>
                            </a:cxn>
                            <a:cxn ang="0">
                              <a:pos x="csX2074" y="csY2074"/>
                            </a:cxn>
                            <a:cxn ang="0">
                              <a:pos x="csX2075" y="csY2075"/>
                            </a:cxn>
                            <a:cxn ang="0">
                              <a:pos x="csX2076" y="csY2076"/>
                            </a:cxn>
                            <a:cxn ang="0">
                              <a:pos x="csX2077" y="csY2077"/>
                            </a:cxn>
                            <a:cxn ang="0">
                              <a:pos x="csX2078" y="csY2078"/>
                            </a:cxn>
                            <a:cxn ang="0">
                              <a:pos x="csX2079" y="csY2079"/>
                            </a:cxn>
                            <a:cxn ang="0">
                              <a:pos x="csX2080" y="csY2080"/>
                            </a:cxn>
                            <a:cxn ang="0">
                              <a:pos x="csX2081" y="csY2081"/>
                            </a:cxn>
                            <a:cxn ang="0">
                              <a:pos x="csX2082" y="csY2082"/>
                            </a:cxn>
                            <a:cxn ang="0">
                              <a:pos x="csX2083" y="csY2083"/>
                            </a:cxn>
                            <a:cxn ang="0">
                              <a:pos x="csX2084" y="csY2084"/>
                            </a:cxn>
                            <a:cxn ang="0">
                              <a:pos x="csX2085" y="csY2085"/>
                            </a:cxn>
                            <a:cxn ang="0">
                              <a:pos x="csX2086" y="csY2086"/>
                            </a:cxn>
                            <a:cxn ang="0">
                              <a:pos x="csX2087" y="csY2087"/>
                            </a:cxn>
                            <a:cxn ang="0">
                              <a:pos x="csX2088" y="csY2088"/>
                            </a:cxn>
                            <a:cxn ang="0">
                              <a:pos x="csX2089" y="csY2089"/>
                            </a:cxn>
                            <a:cxn ang="0">
                              <a:pos x="csX2090" y="csY2090"/>
                            </a:cxn>
                            <a:cxn ang="0">
                              <a:pos x="csX2091" y="csY2091"/>
                            </a:cxn>
                            <a:cxn ang="0">
                              <a:pos x="csX2092" y="csY2092"/>
                            </a:cxn>
                            <a:cxn ang="0">
                              <a:pos x="csX2093" y="csY2093"/>
                            </a:cxn>
                            <a:cxn ang="0">
                              <a:pos x="csX2094" y="csY2094"/>
                            </a:cxn>
                            <a:cxn ang="0">
                              <a:pos x="csX2095" y="csY2095"/>
                            </a:cxn>
                            <a:cxn ang="0">
                              <a:pos x="csX2096" y="csY2096"/>
                            </a:cxn>
                            <a:cxn ang="0">
                              <a:pos x="csX2097" y="csY2097"/>
                            </a:cxn>
                            <a:cxn ang="0">
                              <a:pos x="csX2098" y="csY2098"/>
                            </a:cxn>
                            <a:cxn ang="0">
                              <a:pos x="csX2099" y="csY2099"/>
                            </a:cxn>
                            <a:cxn ang="0">
                              <a:pos x="csX2100" y="csY2100"/>
                            </a:cxn>
                            <a:cxn ang="0">
                              <a:pos x="csX2101" y="csY2101"/>
                            </a:cxn>
                            <a:cxn ang="0">
                              <a:pos x="csX2102" y="csY2102"/>
                            </a:cxn>
                            <a:cxn ang="0">
                              <a:pos x="csX2103" y="csY2103"/>
                            </a:cxn>
                            <a:cxn ang="0">
                              <a:pos x="csX2104" y="csY2104"/>
                            </a:cxn>
                            <a:cxn ang="0">
                              <a:pos x="csX2105" y="csY2105"/>
                            </a:cxn>
                            <a:cxn ang="0">
                              <a:pos x="csX2106" y="csY2106"/>
                            </a:cxn>
                            <a:cxn ang="0">
                              <a:pos x="csX2107" y="csY2107"/>
                            </a:cxn>
                            <a:cxn ang="0">
                              <a:pos x="csX2108" y="csY2108"/>
                            </a:cxn>
                            <a:cxn ang="0">
                              <a:pos x="csX2109" y="csY2109"/>
                            </a:cxn>
                            <a:cxn ang="0">
                              <a:pos x="csX2110" y="csY2110"/>
                            </a:cxn>
                            <a:cxn ang="0">
                              <a:pos x="csX2111" y="csY2111"/>
                            </a:cxn>
                            <a:cxn ang="0">
                              <a:pos x="csX2112" y="csY2112"/>
                            </a:cxn>
                            <a:cxn ang="0">
                              <a:pos x="csX2113" y="csY2113"/>
                            </a:cxn>
                            <a:cxn ang="0">
                              <a:pos x="csX2114" y="csY2114"/>
                            </a:cxn>
                            <a:cxn ang="0">
                              <a:pos x="csX2115" y="csY2115"/>
                            </a:cxn>
                            <a:cxn ang="0">
                              <a:pos x="csX2116" y="csY2116"/>
                            </a:cxn>
                            <a:cxn ang="0">
                              <a:pos x="csX2117" y="csY2117"/>
                            </a:cxn>
                            <a:cxn ang="0">
                              <a:pos x="csX2118" y="csY2118"/>
                            </a:cxn>
                            <a:cxn ang="0">
                              <a:pos x="csX2119" y="csY2119"/>
                            </a:cxn>
                            <a:cxn ang="0">
                              <a:pos x="csX2120" y="csY2120"/>
                            </a:cxn>
                            <a:cxn ang="0">
                              <a:pos x="csX2121" y="csY2121"/>
                            </a:cxn>
                            <a:cxn ang="0">
                              <a:pos x="csX2122" y="csY2122"/>
                            </a:cxn>
                            <a:cxn ang="0">
                              <a:pos x="csX2123" y="csY2123"/>
                            </a:cxn>
                            <a:cxn ang="0">
                              <a:pos x="csX2124" y="csY2124"/>
                            </a:cxn>
                            <a:cxn ang="0">
                              <a:pos x="csX2125" y="csY2125"/>
                            </a:cxn>
                            <a:cxn ang="0">
                              <a:pos x="csX2126" y="csY2126"/>
                            </a:cxn>
                            <a:cxn ang="0">
                              <a:pos x="csX2127" y="csY2127"/>
                            </a:cxn>
                            <a:cxn ang="0">
                              <a:pos x="csX2128" y="csY2128"/>
                            </a:cxn>
                            <a:cxn ang="0">
                              <a:pos x="csX2129" y="csY2129"/>
                            </a:cxn>
                            <a:cxn ang="0">
                              <a:pos x="csX2130" y="csY2130"/>
                            </a:cxn>
                            <a:cxn ang="0">
                              <a:pos x="csX2131" y="csY2131"/>
                            </a:cxn>
                            <a:cxn ang="0">
                              <a:pos x="csX2132" y="csY2132"/>
                            </a:cxn>
                            <a:cxn ang="0">
                              <a:pos x="csX2133" y="csY2133"/>
                            </a:cxn>
                            <a:cxn ang="0">
                              <a:pos x="csX2134" y="csY2134"/>
                            </a:cxn>
                            <a:cxn ang="0">
                              <a:pos x="csX2135" y="csY2135"/>
                            </a:cxn>
                            <a:cxn ang="0">
                              <a:pos x="csX2136" y="csY2136"/>
                            </a:cxn>
                            <a:cxn ang="0">
                              <a:pos x="csX2137" y="csY2137"/>
                            </a:cxn>
                            <a:cxn ang="0">
                              <a:pos x="csX2138" y="csY2138"/>
                            </a:cxn>
                            <a:cxn ang="0">
                              <a:pos x="csX2139" y="csY2139"/>
                            </a:cxn>
                            <a:cxn ang="0">
                              <a:pos x="csX2140" y="csY2140"/>
                            </a:cxn>
                            <a:cxn ang="0">
                              <a:pos x="csX2141" y="csY2141"/>
                            </a:cxn>
                            <a:cxn ang="0">
                              <a:pos x="csX2142" y="csY2142"/>
                            </a:cxn>
                            <a:cxn ang="0">
                              <a:pos x="csX2143" y="csY2143"/>
                            </a:cxn>
                            <a:cxn ang="0">
                              <a:pos x="csX2144" y="csY2144"/>
                            </a:cxn>
                            <a:cxn ang="0">
                              <a:pos x="csX2145" y="csY2145"/>
                            </a:cxn>
                            <a:cxn ang="0">
                              <a:pos x="csX2146" y="csY2146"/>
                            </a:cxn>
                            <a:cxn ang="0">
                              <a:pos x="csX2147" y="csY2147"/>
                            </a:cxn>
                            <a:cxn ang="0">
                              <a:pos x="csX2148" y="csY2148"/>
                            </a:cxn>
                            <a:cxn ang="0">
                              <a:pos x="csX2149" y="csY2149"/>
                            </a:cxn>
                            <a:cxn ang="0">
                              <a:pos x="csX2150" y="csY2150"/>
                            </a:cxn>
                            <a:cxn ang="0">
                              <a:pos x="csX2151" y="csY2151"/>
                            </a:cxn>
                            <a:cxn ang="0">
                              <a:pos x="csX2152" y="csY2152"/>
                            </a:cxn>
                            <a:cxn ang="0">
                              <a:pos x="csX2153" y="csY2153"/>
                            </a:cxn>
                            <a:cxn ang="0">
                              <a:pos x="csX2154" y="csY2154"/>
                            </a:cxn>
                            <a:cxn ang="0">
                              <a:pos x="csX2155" y="csY2155"/>
                            </a:cxn>
                            <a:cxn ang="0">
                              <a:pos x="csX2156" y="csY2156"/>
                            </a:cxn>
                            <a:cxn ang="0">
                              <a:pos x="csX2157" y="csY2157"/>
                            </a:cxn>
                            <a:cxn ang="0">
                              <a:pos x="csX2158" y="csY2158"/>
                            </a:cxn>
                            <a:cxn ang="0">
                              <a:pos x="csX2159" y="csY2159"/>
                            </a:cxn>
                            <a:cxn ang="0">
                              <a:pos x="csX2160" y="csY2160"/>
                            </a:cxn>
                            <a:cxn ang="0">
                              <a:pos x="csX2161" y="csY2161"/>
                            </a:cxn>
                            <a:cxn ang="0">
                              <a:pos x="csX2162" y="csY2162"/>
                            </a:cxn>
                            <a:cxn ang="0">
                              <a:pos x="csX2163" y="csY2163"/>
                            </a:cxn>
                            <a:cxn ang="0">
                              <a:pos x="csX2164" y="csY2164"/>
                            </a:cxn>
                            <a:cxn ang="0">
                              <a:pos x="csX2165" y="csY2165"/>
                            </a:cxn>
                            <a:cxn ang="0">
                              <a:pos x="csX2166" y="csY2166"/>
                            </a:cxn>
                            <a:cxn ang="0">
                              <a:pos x="csX2167" y="csY2167"/>
                            </a:cxn>
                            <a:cxn ang="0">
                              <a:pos x="csX2168" y="csY2168"/>
                            </a:cxn>
                            <a:cxn ang="0">
                              <a:pos x="csX2169" y="csY2169"/>
                            </a:cxn>
                            <a:cxn ang="0">
                              <a:pos x="csX2170" y="csY2170"/>
                            </a:cxn>
                            <a:cxn ang="0">
                              <a:pos x="csX2171" y="csY2171"/>
                            </a:cxn>
                            <a:cxn ang="0">
                              <a:pos x="csX2172" y="csY2172"/>
                            </a:cxn>
                            <a:cxn ang="0">
                              <a:pos x="csX2173" y="csY2173"/>
                            </a:cxn>
                            <a:cxn ang="0">
                              <a:pos x="csX2174" y="csY2174"/>
                            </a:cxn>
                            <a:cxn ang="0">
                              <a:pos x="csX2175" y="csY2175"/>
                            </a:cxn>
                            <a:cxn ang="0">
                              <a:pos x="csX2176" y="csY2176"/>
                            </a:cxn>
                            <a:cxn ang="0">
                              <a:pos x="csX2177" y="csY2177"/>
                            </a:cxn>
                            <a:cxn ang="0">
                              <a:pos x="csX2178" y="csY2178"/>
                            </a:cxn>
                            <a:cxn ang="0">
                              <a:pos x="csX2179" y="csY2179"/>
                            </a:cxn>
                            <a:cxn ang="0">
                              <a:pos x="csX2180" y="csY2180"/>
                            </a:cxn>
                            <a:cxn ang="0">
                              <a:pos x="csX2181" y="csY2181"/>
                            </a:cxn>
                            <a:cxn ang="0">
                              <a:pos x="csX2182" y="csY2182"/>
                            </a:cxn>
                            <a:cxn ang="0">
                              <a:pos x="csX2183" y="csY2183"/>
                            </a:cxn>
                            <a:cxn ang="0">
                              <a:pos x="csX2184" y="csY2184"/>
                            </a:cxn>
                            <a:cxn ang="0">
                              <a:pos x="csX2185" y="csY2185"/>
                            </a:cxn>
                            <a:cxn ang="0">
                              <a:pos x="csX2186" y="csY2186"/>
                            </a:cxn>
                            <a:cxn ang="0">
                              <a:pos x="csX2187" y="csY2187"/>
                            </a:cxn>
                            <a:cxn ang="0">
                              <a:pos x="csX2188" y="csY2188"/>
                            </a:cxn>
                            <a:cxn ang="0">
                              <a:pos x="csX2189" y="csY2189"/>
                            </a:cxn>
                            <a:cxn ang="0">
                              <a:pos x="csX2190" y="csY2190"/>
                            </a:cxn>
                            <a:cxn ang="0">
                              <a:pos x="csX2191" y="csY2191"/>
                            </a:cxn>
                            <a:cxn ang="0">
                              <a:pos x="csX2192" y="csY2192"/>
                            </a:cxn>
                            <a:cxn ang="0">
                              <a:pos x="csX2193" y="csY2193"/>
                            </a:cxn>
                            <a:cxn ang="0">
                              <a:pos x="csX2194" y="csY2194"/>
                            </a:cxn>
                            <a:cxn ang="0">
                              <a:pos x="csX2195" y="csY2195"/>
                            </a:cxn>
                            <a:cxn ang="0">
                              <a:pos x="csX2196" y="csY2196"/>
                            </a:cxn>
                            <a:cxn ang="0">
                              <a:pos x="csX2197" y="csY2197"/>
                            </a:cxn>
                            <a:cxn ang="0">
                              <a:pos x="csX2198" y="csY2198"/>
                            </a:cxn>
                            <a:cxn ang="0">
                              <a:pos x="csX2199" y="csY2199"/>
                            </a:cxn>
                            <a:cxn ang="0">
                              <a:pos x="csX2200" y="csY2200"/>
                            </a:cxn>
                            <a:cxn ang="0">
                              <a:pos x="csX2201" y="csY2201"/>
                            </a:cxn>
                            <a:cxn ang="0">
                              <a:pos x="csX2202" y="csY2202"/>
                            </a:cxn>
                            <a:cxn ang="0">
                              <a:pos x="csX2203" y="csY2203"/>
                            </a:cxn>
                            <a:cxn ang="0">
                              <a:pos x="csX2204" y="csY2204"/>
                            </a:cxn>
                            <a:cxn ang="0">
                              <a:pos x="csX2205" y="csY2205"/>
                            </a:cxn>
                            <a:cxn ang="0">
                              <a:pos x="csX2206" y="csY2206"/>
                            </a:cxn>
                            <a:cxn ang="0">
                              <a:pos x="csX2207" y="csY2207"/>
                            </a:cxn>
                            <a:cxn ang="0">
                              <a:pos x="csX2208" y="csY2208"/>
                            </a:cxn>
                            <a:cxn ang="0">
                              <a:pos x="csX2209" y="csY2209"/>
                            </a:cxn>
                            <a:cxn ang="0">
                              <a:pos x="csX2210" y="csY2210"/>
                            </a:cxn>
                            <a:cxn ang="0">
                              <a:pos x="csX2211" y="csY2211"/>
                            </a:cxn>
                            <a:cxn ang="0">
                              <a:pos x="csX2212" y="csY2212"/>
                            </a:cxn>
                            <a:cxn ang="0">
                              <a:pos x="csX2213" y="csY2213"/>
                            </a:cxn>
                            <a:cxn ang="0">
                              <a:pos x="csX2214" y="csY2214"/>
                            </a:cxn>
                            <a:cxn ang="0">
                              <a:pos x="csX2215" y="csY2215"/>
                            </a:cxn>
                            <a:cxn ang="0">
                              <a:pos x="csX2216" y="csY2216"/>
                            </a:cxn>
                            <a:cxn ang="0">
                              <a:pos x="csX2217" y="csY2217"/>
                            </a:cxn>
                            <a:cxn ang="0">
                              <a:pos x="csX2218" y="csY2218"/>
                            </a:cxn>
                            <a:cxn ang="0">
                              <a:pos x="csX2219" y="csY2219"/>
                            </a:cxn>
                            <a:cxn ang="0">
                              <a:pos x="csX2220" y="csY2220"/>
                            </a:cxn>
                            <a:cxn ang="0">
                              <a:pos x="csX2221" y="csY2221"/>
                            </a:cxn>
                            <a:cxn ang="0">
                              <a:pos x="csX2222" y="csY2222"/>
                            </a:cxn>
                            <a:cxn ang="0">
                              <a:pos x="csX2223" y="csY2223"/>
                            </a:cxn>
                            <a:cxn ang="0">
                              <a:pos x="csX2224" y="csY2224"/>
                            </a:cxn>
                            <a:cxn ang="0">
                              <a:pos x="csX2225" y="csY2225"/>
                            </a:cxn>
                            <a:cxn ang="0">
                              <a:pos x="csX2226" y="csY2226"/>
                            </a:cxn>
                            <a:cxn ang="0">
                              <a:pos x="csX2227" y="csY2227"/>
                            </a:cxn>
                            <a:cxn ang="0">
                              <a:pos x="csX2228" y="csY2228"/>
                            </a:cxn>
                            <a:cxn ang="0">
                              <a:pos x="csX2229" y="csY2229"/>
                            </a:cxn>
                            <a:cxn ang="0">
                              <a:pos x="csX2230" y="csY2230"/>
                            </a:cxn>
                            <a:cxn ang="0">
                              <a:pos x="csX2231" y="csY2231"/>
                            </a:cxn>
                            <a:cxn ang="0">
                              <a:pos x="csX2232" y="csY2232"/>
                            </a:cxn>
                            <a:cxn ang="0">
                              <a:pos x="csX2233" y="csY2233"/>
                            </a:cxn>
                            <a:cxn ang="0">
                              <a:pos x="csX2234" y="csY2234"/>
                            </a:cxn>
                            <a:cxn ang="0">
                              <a:pos x="csX2235" y="csY2235"/>
                            </a:cxn>
                            <a:cxn ang="0">
                              <a:pos x="csX2236" y="csY2236"/>
                            </a:cxn>
                            <a:cxn ang="0">
                              <a:pos x="csX2237" y="csY2237"/>
                            </a:cxn>
                            <a:cxn ang="0">
                              <a:pos x="csX2238" y="csY2238"/>
                            </a:cxn>
                            <a:cxn ang="0">
                              <a:pos x="csX2239" y="csY2239"/>
                            </a:cxn>
                            <a:cxn ang="0">
                              <a:pos x="csX2240" y="csY2240"/>
                            </a:cxn>
                            <a:cxn ang="0">
                              <a:pos x="csX2241" y="csY2241"/>
                            </a:cxn>
                            <a:cxn ang="0">
                              <a:pos x="csX2242" y="csY2242"/>
                            </a:cxn>
                            <a:cxn ang="0">
                              <a:pos x="csX2243" y="csY2243"/>
                            </a:cxn>
                            <a:cxn ang="0">
                              <a:pos x="csX2244" y="csY2244"/>
                            </a:cxn>
                            <a:cxn ang="0">
                              <a:pos x="csX2245" y="csY2245"/>
                            </a:cxn>
                            <a:cxn ang="0">
                              <a:pos x="csX2246" y="csY2246"/>
                            </a:cxn>
                            <a:cxn ang="0">
                              <a:pos x="csX2247" y="csY2247"/>
                            </a:cxn>
                            <a:cxn ang="0">
                              <a:pos x="csX2248" y="csY2248"/>
                            </a:cxn>
                            <a:cxn ang="0">
                              <a:pos x="csX2249" y="csY2249"/>
                            </a:cxn>
                            <a:cxn ang="0">
                              <a:pos x="csX2250" y="csY2250"/>
                            </a:cxn>
                            <a:cxn ang="0">
                              <a:pos x="csX2251" y="csY2251"/>
                            </a:cxn>
                            <a:cxn ang="0">
                              <a:pos x="csX2252" y="csY2252"/>
                            </a:cxn>
                            <a:cxn ang="0">
                              <a:pos x="csX2253" y="csY2253"/>
                            </a:cxn>
                            <a:cxn ang="0">
                              <a:pos x="csX2254" y="csY2254"/>
                            </a:cxn>
                            <a:cxn ang="0">
                              <a:pos x="csX2255" y="csY2255"/>
                            </a:cxn>
                            <a:cxn ang="0">
                              <a:pos x="csX2256" y="csY2256"/>
                            </a:cxn>
                            <a:cxn ang="0">
                              <a:pos x="csX2257" y="csY2257"/>
                            </a:cxn>
                            <a:cxn ang="0">
                              <a:pos x="csX2258" y="csY2258"/>
                            </a:cxn>
                            <a:cxn ang="0">
                              <a:pos x="csX2259" y="csY2259"/>
                            </a:cxn>
                            <a:cxn ang="0">
                              <a:pos x="csX2260" y="csY2260"/>
                            </a:cxn>
                            <a:cxn ang="0">
                              <a:pos x="csX2261" y="csY2261"/>
                            </a:cxn>
                            <a:cxn ang="0">
                              <a:pos x="csX2262" y="csY2262"/>
                            </a:cxn>
                            <a:cxn ang="0">
                              <a:pos x="csX2263" y="csY2263"/>
                            </a:cxn>
                            <a:cxn ang="0">
                              <a:pos x="csX2264" y="csY2264"/>
                            </a:cxn>
                            <a:cxn ang="0">
                              <a:pos x="csX2265" y="csY2265"/>
                            </a:cxn>
                            <a:cxn ang="0">
                              <a:pos x="csX2266" y="csY2266"/>
                            </a:cxn>
                            <a:cxn ang="0">
                              <a:pos x="csX2267" y="csY2267"/>
                            </a:cxn>
                            <a:cxn ang="0">
                              <a:pos x="csX2268" y="csY2268"/>
                            </a:cxn>
                            <a:cxn ang="0">
                              <a:pos x="csX2269" y="csY2269"/>
                            </a:cxn>
                            <a:cxn ang="0">
                              <a:pos x="csX2270" y="csY2270"/>
                            </a:cxn>
                            <a:cxn ang="0">
                              <a:pos x="csX2271" y="csY2271"/>
                            </a:cxn>
                            <a:cxn ang="0">
                              <a:pos x="csX2272" y="csY2272"/>
                            </a:cxn>
                            <a:cxn ang="0">
                              <a:pos x="csX2273" y="csY2273"/>
                            </a:cxn>
                            <a:cxn ang="0">
                              <a:pos x="csX2274" y="csY2274"/>
                            </a:cxn>
                            <a:cxn ang="0">
                              <a:pos x="csX2275" y="csY2275"/>
                            </a:cxn>
                            <a:cxn ang="0">
                              <a:pos x="csX2276" y="csY2276"/>
                            </a:cxn>
                            <a:cxn ang="0">
                              <a:pos x="csX2277" y="csY2277"/>
                            </a:cxn>
                            <a:cxn ang="0">
                              <a:pos x="csX2278" y="csY2278"/>
                            </a:cxn>
                            <a:cxn ang="0">
                              <a:pos x="csX2279" y="csY2279"/>
                            </a:cxn>
                            <a:cxn ang="0">
                              <a:pos x="csX2280" y="csY2280"/>
                            </a:cxn>
                            <a:cxn ang="0">
                              <a:pos x="csX2281" y="csY2281"/>
                            </a:cxn>
                            <a:cxn ang="0">
                              <a:pos x="csX2282" y="csY2282"/>
                            </a:cxn>
                            <a:cxn ang="0">
                              <a:pos x="csX2283" y="csY2283"/>
                            </a:cxn>
                            <a:cxn ang="0">
                              <a:pos x="csX2284" y="csY2284"/>
                            </a:cxn>
                            <a:cxn ang="0">
                              <a:pos x="csX2285" y="csY2285"/>
                            </a:cxn>
                            <a:cxn ang="0">
                              <a:pos x="csX2286" y="csY2286"/>
                            </a:cxn>
                            <a:cxn ang="0">
                              <a:pos x="csX2287" y="csY2287"/>
                            </a:cxn>
                            <a:cxn ang="0">
                              <a:pos x="csX2288" y="csY2288"/>
                            </a:cxn>
                            <a:cxn ang="0">
                              <a:pos x="csX2289" y="csY2289"/>
                            </a:cxn>
                            <a:cxn ang="0">
                              <a:pos x="csX2290" y="csY2290"/>
                            </a:cxn>
                            <a:cxn ang="0">
                              <a:pos x="csX2291" y="csY2291"/>
                            </a:cxn>
                            <a:cxn ang="0">
                              <a:pos x="csX2292" y="csY2292"/>
                            </a:cxn>
                            <a:cxn ang="0">
                              <a:pos x="csX2293" y="csY2293"/>
                            </a:cxn>
                            <a:cxn ang="0">
                              <a:pos x="csX2294" y="csY2294"/>
                            </a:cxn>
                            <a:cxn ang="0">
                              <a:pos x="csX2295" y="csY2295"/>
                            </a:cxn>
                            <a:cxn ang="0">
                              <a:pos x="csX2296" y="csY2296"/>
                            </a:cxn>
                            <a:cxn ang="0">
                              <a:pos x="csX2297" y="csY2297"/>
                            </a:cxn>
                            <a:cxn ang="0">
                              <a:pos x="csX2298" y="csY2298"/>
                            </a:cxn>
                            <a:cxn ang="0">
                              <a:pos x="csX2299" y="csY2299"/>
                            </a:cxn>
                            <a:cxn ang="0">
                              <a:pos x="csX2300" y="csY2300"/>
                            </a:cxn>
                            <a:cxn ang="0">
                              <a:pos x="csX2301" y="csY2301"/>
                            </a:cxn>
                            <a:cxn ang="0">
                              <a:pos x="csX2302" y="csY2302"/>
                            </a:cxn>
                            <a:cxn ang="0">
                              <a:pos x="csX2303" y="csY2303"/>
                            </a:cxn>
                            <a:cxn ang="0">
                              <a:pos x="csX2304" y="csY2304"/>
                            </a:cxn>
                            <a:cxn ang="0">
                              <a:pos x="csX2305" y="csY2305"/>
                            </a:cxn>
                            <a:cxn ang="0">
                              <a:pos x="csX2306" y="csY2306"/>
                            </a:cxn>
                            <a:cxn ang="0">
                              <a:pos x="csX2307" y="csY2307"/>
                            </a:cxn>
                            <a:cxn ang="0">
                              <a:pos x="csX2308" y="csY2308"/>
                            </a:cxn>
                            <a:cxn ang="0">
                              <a:pos x="csX2309" y="csY2309"/>
                            </a:cxn>
                            <a:cxn ang="0">
                              <a:pos x="csX2310" y="csY2310"/>
                            </a:cxn>
                            <a:cxn ang="0">
                              <a:pos x="csX2311" y="csY2311"/>
                            </a:cxn>
                            <a:cxn ang="0">
                              <a:pos x="csX2312" y="csY2312"/>
                            </a:cxn>
                            <a:cxn ang="0">
                              <a:pos x="csX2313" y="csY2313"/>
                            </a:cxn>
                            <a:cxn ang="0">
                              <a:pos x="csX2314" y="csY2314"/>
                            </a:cxn>
                            <a:cxn ang="0">
                              <a:pos x="csX2315" y="csY2315"/>
                            </a:cxn>
                            <a:cxn ang="0">
                              <a:pos x="csX2316" y="csY2316"/>
                            </a:cxn>
                            <a:cxn ang="0">
                              <a:pos x="csX2317" y="csY2317"/>
                            </a:cxn>
                            <a:cxn ang="0">
                              <a:pos x="csX2318" y="csY2318"/>
                            </a:cxn>
                            <a:cxn ang="0">
                              <a:pos x="csX2319" y="csY2319"/>
                            </a:cxn>
                            <a:cxn ang="0">
                              <a:pos x="csX2320" y="csY2320"/>
                            </a:cxn>
                            <a:cxn ang="0">
                              <a:pos x="csX2321" y="csY2321"/>
                            </a:cxn>
                            <a:cxn ang="0">
                              <a:pos x="csX2322" y="csY2322"/>
                            </a:cxn>
                            <a:cxn ang="0">
                              <a:pos x="csX2323" y="csY2323"/>
                            </a:cxn>
                            <a:cxn ang="0">
                              <a:pos x="csX2324" y="csY2324"/>
                            </a:cxn>
                            <a:cxn ang="0">
                              <a:pos x="csX2325" y="csY2325"/>
                            </a:cxn>
                            <a:cxn ang="0">
                              <a:pos x="csX2326" y="csY2326"/>
                            </a:cxn>
                            <a:cxn ang="0">
                              <a:pos x="csX2327" y="csY2327"/>
                            </a:cxn>
                            <a:cxn ang="0">
                              <a:pos x="csX2328" y="csY2328"/>
                            </a:cxn>
                            <a:cxn ang="0">
                              <a:pos x="csX2329" y="csY2329"/>
                            </a:cxn>
                            <a:cxn ang="0">
                              <a:pos x="csX2330" y="csY2330"/>
                            </a:cxn>
                            <a:cxn ang="0">
                              <a:pos x="csX2331" y="csY2331"/>
                            </a:cxn>
                            <a:cxn ang="0">
                              <a:pos x="csX2332" y="csY2332"/>
                            </a:cxn>
                            <a:cxn ang="0">
                              <a:pos x="csX2333" y="csY2333"/>
                            </a:cxn>
                            <a:cxn ang="0">
                              <a:pos x="csX2334" y="csY2334"/>
                            </a:cxn>
                            <a:cxn ang="0">
                              <a:pos x="csX2335" y="csY2335"/>
                            </a:cxn>
                            <a:cxn ang="0">
                              <a:pos x="csX2336" y="csY2336"/>
                            </a:cxn>
                            <a:cxn ang="0">
                              <a:pos x="csX2337" y="csY2337"/>
                            </a:cxn>
                            <a:cxn ang="0">
                              <a:pos x="csX2338" y="csY2338"/>
                            </a:cxn>
                            <a:cxn ang="0">
                              <a:pos x="csX2339" y="csY2339"/>
                            </a:cxn>
                            <a:cxn ang="0">
                              <a:pos x="csX2340" y="csY2340"/>
                            </a:cxn>
                            <a:cxn ang="0">
                              <a:pos x="csX2341" y="csY2341"/>
                            </a:cxn>
                            <a:cxn ang="0">
                              <a:pos x="csX2342" y="csY2342"/>
                            </a:cxn>
                            <a:cxn ang="0">
                              <a:pos x="csX2343" y="csY2343"/>
                            </a:cxn>
                            <a:cxn ang="0">
                              <a:pos x="csX2344" y="csY2344"/>
                            </a:cxn>
                            <a:cxn ang="0">
                              <a:pos x="csX2345" y="csY2345"/>
                            </a:cxn>
                            <a:cxn ang="0">
                              <a:pos x="csX2346" y="csY2346"/>
                            </a:cxn>
                            <a:cxn ang="0">
                              <a:pos x="csX2347" y="csY2347"/>
                            </a:cxn>
                            <a:cxn ang="0">
                              <a:pos x="csX2348" y="csY2348"/>
                            </a:cxn>
                            <a:cxn ang="0">
                              <a:pos x="csX2349" y="csY2349"/>
                            </a:cxn>
                            <a:cxn ang="0">
                              <a:pos x="csX2350" y="csY2350"/>
                            </a:cxn>
                            <a:cxn ang="0">
                              <a:pos x="csX2351" y="csY2351"/>
                            </a:cxn>
                            <a:cxn ang="0">
                              <a:pos x="csX2352" y="csY2352"/>
                            </a:cxn>
                            <a:cxn ang="0">
                              <a:pos x="csX2353" y="csY2353"/>
                            </a:cxn>
                            <a:cxn ang="0">
                              <a:pos x="csX2354" y="csY2354"/>
                            </a:cxn>
                            <a:cxn ang="0">
                              <a:pos x="csX2355" y="csY2355"/>
                            </a:cxn>
                            <a:cxn ang="0">
                              <a:pos x="csX2356" y="csY2356"/>
                            </a:cxn>
                            <a:cxn ang="0">
                              <a:pos x="csX2357" y="csY2357"/>
                            </a:cxn>
                            <a:cxn ang="0">
                              <a:pos x="csX2358" y="csY2358"/>
                            </a:cxn>
                            <a:cxn ang="0">
                              <a:pos x="csX2359" y="csY2359"/>
                            </a:cxn>
                            <a:cxn ang="0">
                              <a:pos x="csX2360" y="csY2360"/>
                            </a:cxn>
                            <a:cxn ang="0">
                              <a:pos x="csX2361" y="csY2361"/>
                            </a:cxn>
                            <a:cxn ang="0">
                              <a:pos x="csX2362" y="csY2362"/>
                            </a:cxn>
                            <a:cxn ang="0">
                              <a:pos x="csX2363" y="csY2363"/>
                            </a:cxn>
                            <a:cxn ang="0">
                              <a:pos x="csX2364" y="csY2364"/>
                            </a:cxn>
                            <a:cxn ang="0">
                              <a:pos x="csX2365" y="csY2365"/>
                            </a:cxn>
                            <a:cxn ang="0">
                              <a:pos x="csX2366" y="csY2366"/>
                            </a:cxn>
                            <a:cxn ang="0">
                              <a:pos x="csX2367" y="csY2367"/>
                            </a:cxn>
                            <a:cxn ang="0">
                              <a:pos x="csX2368" y="csY2368"/>
                            </a:cxn>
                            <a:cxn ang="0">
                              <a:pos x="csX2369" y="csY2369"/>
                            </a:cxn>
                            <a:cxn ang="0">
                              <a:pos x="csX2370" y="csY2370"/>
                            </a:cxn>
                            <a:cxn ang="0">
                              <a:pos x="csX2371" y="csY2371"/>
                            </a:cxn>
                            <a:cxn ang="0">
                              <a:pos x="csX2372" y="csY2372"/>
                            </a:cxn>
                            <a:cxn ang="0">
                              <a:pos x="csX2373" y="csY2373"/>
                            </a:cxn>
                            <a:cxn ang="0">
                              <a:pos x="csX2374" y="csY2374"/>
                            </a:cxn>
                            <a:cxn ang="0">
                              <a:pos x="csX2375" y="csY2375"/>
                            </a:cxn>
                            <a:cxn ang="0">
                              <a:pos x="csX2376" y="csY2376"/>
                            </a:cxn>
                            <a:cxn ang="0">
                              <a:pos x="csX2377" y="csY2377"/>
                            </a:cxn>
                            <a:cxn ang="0">
                              <a:pos x="csX2378" y="csY2378"/>
                            </a:cxn>
                            <a:cxn ang="0">
                              <a:pos x="csX2379" y="csY2379"/>
                            </a:cxn>
                            <a:cxn ang="0">
                              <a:pos x="csX2380" y="csY2380"/>
                            </a:cxn>
                            <a:cxn ang="0">
                              <a:pos x="csX2381" y="csY2381"/>
                            </a:cxn>
                            <a:cxn ang="0">
                              <a:pos x="csX2382" y="csY2382"/>
                            </a:cxn>
                            <a:cxn ang="0">
                              <a:pos x="csX2383" y="csY2383"/>
                            </a:cxn>
                            <a:cxn ang="0">
                              <a:pos x="csX2384" y="csY2384"/>
                            </a:cxn>
                            <a:cxn ang="0">
                              <a:pos x="csX2385" y="csY2385"/>
                            </a:cxn>
                            <a:cxn ang="0">
                              <a:pos x="csX2386" y="csY2386"/>
                            </a:cxn>
                            <a:cxn ang="0">
                              <a:pos x="csX2387" y="csY2387"/>
                            </a:cxn>
                            <a:cxn ang="0">
                              <a:pos x="csX2388" y="csY2388"/>
                            </a:cxn>
                            <a:cxn ang="0">
                              <a:pos x="csX2389" y="csY2389"/>
                            </a:cxn>
                            <a:cxn ang="0">
                              <a:pos x="csX2390" y="csY2390"/>
                            </a:cxn>
                            <a:cxn ang="0">
                              <a:pos x="csX2391" y="csY2391"/>
                            </a:cxn>
                            <a:cxn ang="0">
                              <a:pos x="csX2392" y="csY2392"/>
                            </a:cxn>
                            <a:cxn ang="0">
                              <a:pos x="csX2393" y="csY2393"/>
                            </a:cxn>
                            <a:cxn ang="0">
                              <a:pos x="csX2394" y="csY2394"/>
                            </a:cxn>
                            <a:cxn ang="0">
                              <a:pos x="csX2395" y="csY2395"/>
                            </a:cxn>
                            <a:cxn ang="0">
                              <a:pos x="csX2396" y="csY2396"/>
                            </a:cxn>
                            <a:cxn ang="0">
                              <a:pos x="csX2397" y="csY2397"/>
                            </a:cxn>
                            <a:cxn ang="0">
                              <a:pos x="csX2398" y="csY2398"/>
                            </a:cxn>
                            <a:cxn ang="0">
                              <a:pos x="csX2399" y="csY2399"/>
                            </a:cxn>
                            <a:cxn ang="0">
                              <a:pos x="csX2400" y="csY2400"/>
                            </a:cxn>
                            <a:cxn ang="0">
                              <a:pos x="csX2401" y="csY2401"/>
                            </a:cxn>
                            <a:cxn ang="0">
                              <a:pos x="csX2402" y="csY2402"/>
                            </a:cxn>
                            <a:cxn ang="0">
                              <a:pos x="csX2403" y="csY2403"/>
                            </a:cxn>
                            <a:cxn ang="0">
                              <a:pos x="csX2404" y="csY2404"/>
                            </a:cxn>
                            <a:cxn ang="0">
                              <a:pos x="csX2405" y="csY2405"/>
                            </a:cxn>
                            <a:cxn ang="0">
                              <a:pos x="csX2406" y="csY2406"/>
                            </a:cxn>
                            <a:cxn ang="0">
                              <a:pos x="csX2407" y="csY2407"/>
                            </a:cxn>
                            <a:cxn ang="0">
                              <a:pos x="csX2408" y="csY2408"/>
                            </a:cxn>
                            <a:cxn ang="0">
                              <a:pos x="csX2409" y="csY2409"/>
                            </a:cxn>
                            <a:cxn ang="0">
                              <a:pos x="csX2410" y="csY2410"/>
                            </a:cxn>
                            <a:cxn ang="0">
                              <a:pos x="csX2411" y="csY2411"/>
                            </a:cxn>
                            <a:cxn ang="0">
                              <a:pos x="csX2412" y="csY2412"/>
                            </a:cxn>
                            <a:cxn ang="0">
                              <a:pos x="csX2413" y="csY2413"/>
                            </a:cxn>
                            <a:cxn ang="0">
                              <a:pos x="csX2414" y="csY2414"/>
                            </a:cxn>
                            <a:cxn ang="0">
                              <a:pos x="csX2415" y="csY2415"/>
                            </a:cxn>
                            <a:cxn ang="0">
                              <a:pos x="csX2416" y="csY2416"/>
                            </a:cxn>
                            <a:cxn ang="0">
                              <a:pos x="csX2417" y="csY2417"/>
                            </a:cxn>
                            <a:cxn ang="0">
                              <a:pos x="csX2418" y="csY2418"/>
                            </a:cxn>
                            <a:cxn ang="0">
                              <a:pos x="csX2419" y="csY2419"/>
                            </a:cxn>
                            <a:cxn ang="0">
                              <a:pos x="csX2420" y="csY2420"/>
                            </a:cxn>
                            <a:cxn ang="0">
                              <a:pos x="csX2421" y="csY2421"/>
                            </a:cxn>
                            <a:cxn ang="0">
                              <a:pos x="csX2422" y="csY2422"/>
                            </a:cxn>
                            <a:cxn ang="0">
                              <a:pos x="csX2423" y="csY2423"/>
                            </a:cxn>
                            <a:cxn ang="0">
                              <a:pos x="csX2424" y="csY2424"/>
                            </a:cxn>
                            <a:cxn ang="0">
                              <a:pos x="csX2425" y="csY2425"/>
                            </a:cxn>
                            <a:cxn ang="0">
                              <a:pos x="csX2426" y="csY2426"/>
                            </a:cxn>
                            <a:cxn ang="0">
                              <a:pos x="csX2427" y="csY2427"/>
                            </a:cxn>
                            <a:cxn ang="0">
                              <a:pos x="csX2428" y="csY2428"/>
                            </a:cxn>
                            <a:cxn ang="0">
                              <a:pos x="csX2429" y="csY2429"/>
                            </a:cxn>
                            <a:cxn ang="0">
                              <a:pos x="csX2430" y="csY2430"/>
                            </a:cxn>
                            <a:cxn ang="0">
                              <a:pos x="csX2431" y="csY2431"/>
                            </a:cxn>
                            <a:cxn ang="0">
                              <a:pos x="csX2432" y="csY2432"/>
                            </a:cxn>
                            <a:cxn ang="0">
                              <a:pos x="csX2433" y="csY2433"/>
                            </a:cxn>
                            <a:cxn ang="0">
                              <a:pos x="csX2434" y="csY2434"/>
                            </a:cxn>
                            <a:cxn ang="0">
                              <a:pos x="csX2435" y="csY2435"/>
                            </a:cxn>
                            <a:cxn ang="0">
                              <a:pos x="csX2436" y="csY2436"/>
                            </a:cxn>
                            <a:cxn ang="0">
                              <a:pos x="csX2437" y="csY2437"/>
                            </a:cxn>
                            <a:cxn ang="0">
                              <a:pos x="csX2438" y="csY2438"/>
                            </a:cxn>
                            <a:cxn ang="0">
                              <a:pos x="csX2439" y="csY2439"/>
                            </a:cxn>
                            <a:cxn ang="0">
                              <a:pos x="csX2440" y="csY2440"/>
                            </a:cxn>
                            <a:cxn ang="0">
                              <a:pos x="csX2441" y="csY2441"/>
                            </a:cxn>
                            <a:cxn ang="0">
                              <a:pos x="csX2442" y="csY2442"/>
                            </a:cxn>
                            <a:cxn ang="0">
                              <a:pos x="csX2443" y="csY2443"/>
                            </a:cxn>
                            <a:cxn ang="0">
                              <a:pos x="csX2444" y="csY2444"/>
                            </a:cxn>
                            <a:cxn ang="0">
                              <a:pos x="csX2445" y="csY2445"/>
                            </a:cxn>
                            <a:cxn ang="0">
                              <a:pos x="csX2446" y="csY2446"/>
                            </a:cxn>
                            <a:cxn ang="0">
                              <a:pos x="csX2447" y="csY2447"/>
                            </a:cxn>
                            <a:cxn ang="0">
                              <a:pos x="csX2448" y="csY2448"/>
                            </a:cxn>
                            <a:cxn ang="0">
                              <a:pos x="csX2449" y="csY2449"/>
                            </a:cxn>
                            <a:cxn ang="0">
                              <a:pos x="csX2450" y="csY2450"/>
                            </a:cxn>
                            <a:cxn ang="0">
                              <a:pos x="csX2451" y="csY2451"/>
                            </a:cxn>
                            <a:cxn ang="0">
                              <a:pos x="csX2452" y="csY2452"/>
                            </a:cxn>
                            <a:cxn ang="0">
                              <a:pos x="csX2453" y="csY2453"/>
                            </a:cxn>
                            <a:cxn ang="0">
                              <a:pos x="csX2454" y="csY2454"/>
                            </a:cxn>
                            <a:cxn ang="0">
                              <a:pos x="csX2455" y="csY2455"/>
                            </a:cxn>
                            <a:cxn ang="0">
                              <a:pos x="csX2456" y="csY2456"/>
                            </a:cxn>
                            <a:cxn ang="0">
                              <a:pos x="csX2457" y="csY2457"/>
                            </a:cxn>
                            <a:cxn ang="0">
                              <a:pos x="csX2458" y="csY2458"/>
                            </a:cxn>
                            <a:cxn ang="0">
                              <a:pos x="csX2459" y="csY2459"/>
                            </a:cxn>
                            <a:cxn ang="0">
                              <a:pos x="csX2460" y="csY2460"/>
                            </a:cxn>
                            <a:cxn ang="0">
                              <a:pos x="csX2461" y="csY2461"/>
                            </a:cxn>
                            <a:cxn ang="0">
                              <a:pos x="csX2462" y="csY2462"/>
                            </a:cxn>
                            <a:cxn ang="0">
                              <a:pos x="csX2463" y="csY2463"/>
                            </a:cxn>
                            <a:cxn ang="0">
                              <a:pos x="csX2464" y="csY2464"/>
                            </a:cxn>
                            <a:cxn ang="0">
                              <a:pos x="csX2465" y="csY2465"/>
                            </a:cxn>
                            <a:cxn ang="0">
                              <a:pos x="csX2466" y="csY2466"/>
                            </a:cxn>
                            <a:cxn ang="0">
                              <a:pos x="csX2467" y="csY2467"/>
                            </a:cxn>
                            <a:cxn ang="0">
                              <a:pos x="csX2468" y="csY2468"/>
                            </a:cxn>
                            <a:cxn ang="0">
                              <a:pos x="csX2469" y="csY2469"/>
                            </a:cxn>
                            <a:cxn ang="0">
                              <a:pos x="csX2470" y="csY2470"/>
                            </a:cxn>
                            <a:cxn ang="0">
                              <a:pos x="csX2471" y="csY2471"/>
                            </a:cxn>
                            <a:cxn ang="0">
                              <a:pos x="csX2472" y="csY2472"/>
                            </a:cxn>
                            <a:cxn ang="0">
                              <a:pos x="csX2473" y="csY2473"/>
                            </a:cxn>
                            <a:cxn ang="0">
                              <a:pos x="csX2474" y="csY2474"/>
                            </a:cxn>
                            <a:cxn ang="0">
                              <a:pos x="csX2475" y="csY2475"/>
                            </a:cxn>
                            <a:cxn ang="0">
                              <a:pos x="csX2476" y="csY2476"/>
                            </a:cxn>
                            <a:cxn ang="0">
                              <a:pos x="csX2477" y="csY2477"/>
                            </a:cxn>
                            <a:cxn ang="0">
                              <a:pos x="csX2478" y="csY2478"/>
                            </a:cxn>
                            <a:cxn ang="0">
                              <a:pos x="csX2479" y="csY2479"/>
                            </a:cxn>
                            <a:cxn ang="0">
                              <a:pos x="csX2480" y="csY2480"/>
                            </a:cxn>
                            <a:cxn ang="0">
                              <a:pos x="csX2481" y="csY2481"/>
                            </a:cxn>
                            <a:cxn ang="0">
                              <a:pos x="csX2482" y="csY2482"/>
                            </a:cxn>
                            <a:cxn ang="0">
                              <a:pos x="csX2483" y="csY2483"/>
                            </a:cxn>
                            <a:cxn ang="0">
                              <a:pos x="csX2484" y="csY2484"/>
                            </a:cxn>
                            <a:cxn ang="0">
                              <a:pos x="csX2485" y="csY2485"/>
                            </a:cxn>
                            <a:cxn ang="0">
                              <a:pos x="csX2486" y="csY2486"/>
                            </a:cxn>
                            <a:cxn ang="0">
                              <a:pos x="csX2487" y="csY2487"/>
                            </a:cxn>
                            <a:cxn ang="0">
                              <a:pos x="csX2488" y="csY2488"/>
                            </a:cxn>
                            <a:cxn ang="0">
                              <a:pos x="csX2489" y="csY2489"/>
                            </a:cxn>
                            <a:cxn ang="0">
                              <a:pos x="csX2490" y="csY2490"/>
                            </a:cxn>
                            <a:cxn ang="0">
                              <a:pos x="csX2491" y="csY2491"/>
                            </a:cxn>
                            <a:cxn ang="0">
                              <a:pos x="csX2492" y="csY2492"/>
                            </a:cxn>
                            <a:cxn ang="0">
                              <a:pos x="csX2493" y="csY2493"/>
                            </a:cxn>
                            <a:cxn ang="0">
                              <a:pos x="csX2494" y="csY2494"/>
                            </a:cxn>
                            <a:cxn ang="0">
                              <a:pos x="csX2495" y="csY2495"/>
                            </a:cxn>
                            <a:cxn ang="0">
                              <a:pos x="csX2496" y="csY2496"/>
                            </a:cxn>
                            <a:cxn ang="0">
                              <a:pos x="csX2497" y="csY2497"/>
                            </a:cxn>
                            <a:cxn ang="0">
                              <a:pos x="csX2498" y="csY2498"/>
                            </a:cxn>
                            <a:cxn ang="0">
                              <a:pos x="csX2499" y="csY2499"/>
                            </a:cxn>
                            <a:cxn ang="0">
                              <a:pos x="csX2500" y="csY2500"/>
                            </a:cxn>
                            <a:cxn ang="0">
                              <a:pos x="csX2501" y="csY2501"/>
                            </a:cxn>
                            <a:cxn ang="0">
                              <a:pos x="csX2502" y="csY2502"/>
                            </a:cxn>
                            <a:cxn ang="0">
                              <a:pos x="csX2503" y="csY2503"/>
                            </a:cxn>
                            <a:cxn ang="0">
                              <a:pos x="csX2504" y="csY2504"/>
                            </a:cxn>
                            <a:cxn ang="0">
                              <a:pos x="csX2505" y="csY2505"/>
                            </a:cxn>
                            <a:cxn ang="0">
                              <a:pos x="csX2506" y="csY2506"/>
                            </a:cxn>
                            <a:cxn ang="0">
                              <a:pos x="csX2507" y="csY2507"/>
                            </a:cxn>
                            <a:cxn ang="0">
                              <a:pos x="csX2508" y="csY2508"/>
                            </a:cxn>
                            <a:cxn ang="0">
                              <a:pos x="csX2509" y="csY2509"/>
                            </a:cxn>
                            <a:cxn ang="0">
                              <a:pos x="csX2510" y="csY2510"/>
                            </a:cxn>
                            <a:cxn ang="0">
                              <a:pos x="csX2511" y="csY2511"/>
                            </a:cxn>
                            <a:cxn ang="0">
                              <a:pos x="csX2512" y="csY2512"/>
                            </a:cxn>
                            <a:cxn ang="0">
                              <a:pos x="csX2513" y="csY2513"/>
                            </a:cxn>
                            <a:cxn ang="0">
                              <a:pos x="csX2514" y="csY2514"/>
                            </a:cxn>
                            <a:cxn ang="0">
                              <a:pos x="csX2515" y="csY2515"/>
                            </a:cxn>
                            <a:cxn ang="0">
                              <a:pos x="csX2516" y="csY2516"/>
                            </a:cxn>
                            <a:cxn ang="0">
                              <a:pos x="csX2517" y="csY2517"/>
                            </a:cxn>
                            <a:cxn ang="0">
                              <a:pos x="csX2518" y="csY2518"/>
                            </a:cxn>
                            <a:cxn ang="0">
                              <a:pos x="csX2519" y="csY2519"/>
                            </a:cxn>
                            <a:cxn ang="0">
                              <a:pos x="csX2520" y="csY2520"/>
                            </a:cxn>
                            <a:cxn ang="0">
                              <a:pos x="csX2521" y="csY2521"/>
                            </a:cxn>
                            <a:cxn ang="0">
                              <a:pos x="csX2522" y="csY2522"/>
                            </a:cxn>
                            <a:cxn ang="0">
                              <a:pos x="csX2523" y="csY2523"/>
                            </a:cxn>
                            <a:cxn ang="0">
                              <a:pos x="csX2524" y="csY2524"/>
                            </a:cxn>
                            <a:cxn ang="0">
                              <a:pos x="csX2525" y="csY2525"/>
                            </a:cxn>
                            <a:cxn ang="0">
                              <a:pos x="csX2526" y="csY2526"/>
                            </a:cxn>
                            <a:cxn ang="0">
                              <a:pos x="csX2527" y="csY2527"/>
                            </a:cxn>
                            <a:cxn ang="0">
                              <a:pos x="csX2528" y="csY2528"/>
                            </a:cxn>
                            <a:cxn ang="0">
                              <a:pos x="csX2529" y="csY2529"/>
                            </a:cxn>
                            <a:cxn ang="0">
                              <a:pos x="csX2530" y="csY2530"/>
                            </a:cxn>
                            <a:cxn ang="0">
                              <a:pos x="csX2531" y="csY2531"/>
                            </a:cxn>
                            <a:cxn ang="0">
                              <a:pos x="csX2532" y="csY2532"/>
                            </a:cxn>
                            <a:cxn ang="0">
                              <a:pos x="csX2533" y="csY2533"/>
                            </a:cxn>
                            <a:cxn ang="0">
                              <a:pos x="csX2534" y="csY2534"/>
                            </a:cxn>
                            <a:cxn ang="0">
                              <a:pos x="csX2535" y="csY2535"/>
                            </a:cxn>
                            <a:cxn ang="0">
                              <a:pos x="csX2536" y="csY2536"/>
                            </a:cxn>
                            <a:cxn ang="0">
                              <a:pos x="csX2537" y="csY2537"/>
                            </a:cxn>
                            <a:cxn ang="0">
                              <a:pos x="csX2538" y="csY2538"/>
                            </a:cxn>
                            <a:cxn ang="0">
                              <a:pos x="csX2539" y="csY2539"/>
                            </a:cxn>
                            <a:cxn ang="0">
                              <a:pos x="csX2540" y="csY2540"/>
                            </a:cxn>
                            <a:cxn ang="0">
                              <a:pos x="csX2541" y="csY2541"/>
                            </a:cxn>
                            <a:cxn ang="0">
                              <a:pos x="csX2542" y="csY2542"/>
                            </a:cxn>
                            <a:cxn ang="0">
                              <a:pos x="csX2543" y="csY2543"/>
                            </a:cxn>
                            <a:cxn ang="0">
                              <a:pos x="csX2544" y="csY2544"/>
                            </a:cxn>
                            <a:cxn ang="0">
                              <a:pos x="csX2545" y="csY2545"/>
                            </a:cxn>
                            <a:cxn ang="0">
                              <a:pos x="csX2546" y="csY2546"/>
                            </a:cxn>
                            <a:cxn ang="0">
                              <a:pos x="csX2547" y="csY2547"/>
                            </a:cxn>
                            <a:cxn ang="0">
                              <a:pos x="csX2548" y="csY2548"/>
                            </a:cxn>
                            <a:cxn ang="0">
                              <a:pos x="csX2549" y="csY2549"/>
                            </a:cxn>
                            <a:cxn ang="0">
                              <a:pos x="csX2550" y="csY2550"/>
                            </a:cxn>
                            <a:cxn ang="0">
                              <a:pos x="csX2551" y="csY2551"/>
                            </a:cxn>
                            <a:cxn ang="0">
                              <a:pos x="csX2552" y="csY2552"/>
                            </a:cxn>
                            <a:cxn ang="0">
                              <a:pos x="csX2553" y="csY2553"/>
                            </a:cxn>
                            <a:cxn ang="0">
                              <a:pos x="csX2554" y="csY2554"/>
                            </a:cxn>
                            <a:cxn ang="0">
                              <a:pos x="csX2555" y="csY2555"/>
                            </a:cxn>
                            <a:cxn ang="0">
                              <a:pos x="csX2556" y="csY2556"/>
                            </a:cxn>
                            <a:cxn ang="0">
                              <a:pos x="csX2557" y="csY2557"/>
                            </a:cxn>
                            <a:cxn ang="0">
                              <a:pos x="csX2558" y="csY2558"/>
                            </a:cxn>
                            <a:cxn ang="0">
                              <a:pos x="csX2559" y="csY2559"/>
                            </a:cxn>
                            <a:cxn ang="0">
                              <a:pos x="csX2560" y="csY2560"/>
                            </a:cxn>
                            <a:cxn ang="0">
                              <a:pos x="csX2561" y="csY2561"/>
                            </a:cxn>
                            <a:cxn ang="0">
                              <a:pos x="csX2562" y="csY2562"/>
                            </a:cxn>
                            <a:cxn ang="0">
                              <a:pos x="csX2563" y="csY2563"/>
                            </a:cxn>
                            <a:cxn ang="0">
                              <a:pos x="csX2564" y="csY2564"/>
                            </a:cxn>
                            <a:cxn ang="0">
                              <a:pos x="csX2565" y="csY2565"/>
                            </a:cxn>
                            <a:cxn ang="0">
                              <a:pos x="csX2566" y="csY2566"/>
                            </a:cxn>
                            <a:cxn ang="0">
                              <a:pos x="csX2567" y="csY2567"/>
                            </a:cxn>
                            <a:cxn ang="0">
                              <a:pos x="csX2568" y="csY2568"/>
                            </a:cxn>
                            <a:cxn ang="0">
                              <a:pos x="csX2569" y="csY2569"/>
                            </a:cxn>
                            <a:cxn ang="0">
                              <a:pos x="csX2570" y="csY2570"/>
                            </a:cxn>
                            <a:cxn ang="0">
                              <a:pos x="csX2571" y="csY2571"/>
                            </a:cxn>
                            <a:cxn ang="0">
                              <a:pos x="csX2572" y="csY2572"/>
                            </a:cxn>
                            <a:cxn ang="0">
                              <a:pos x="csX2573" y="csY2573"/>
                            </a:cxn>
                            <a:cxn ang="0">
                              <a:pos x="csX2574" y="csY2574"/>
                            </a:cxn>
                            <a:cxn ang="0">
                              <a:pos x="csX2575" y="csY2575"/>
                            </a:cxn>
                            <a:cxn ang="0">
                              <a:pos x="csX2576" y="csY2576"/>
                            </a:cxn>
                            <a:cxn ang="0">
                              <a:pos x="csX2577" y="csY2577"/>
                            </a:cxn>
                            <a:cxn ang="0">
                              <a:pos x="csX2578" y="csY2578"/>
                            </a:cxn>
                            <a:cxn ang="0">
                              <a:pos x="csX2579" y="csY2579"/>
                            </a:cxn>
                            <a:cxn ang="0">
                              <a:pos x="csX2580" y="csY2580"/>
                            </a:cxn>
                            <a:cxn ang="0">
                              <a:pos x="csX2581" y="csY2581"/>
                            </a:cxn>
                            <a:cxn ang="0">
                              <a:pos x="csX2582" y="csY2582"/>
                            </a:cxn>
                            <a:cxn ang="0">
                              <a:pos x="csX2583" y="csY2583"/>
                            </a:cxn>
                            <a:cxn ang="0">
                              <a:pos x="csX2584" y="csY2584"/>
                            </a:cxn>
                            <a:cxn ang="0">
                              <a:pos x="csX2585" y="csY2585"/>
                            </a:cxn>
                            <a:cxn ang="0">
                              <a:pos x="csX2586" y="csY2586"/>
                            </a:cxn>
                            <a:cxn ang="0">
                              <a:pos x="csX2587" y="csY2587"/>
                            </a:cxn>
                            <a:cxn ang="0">
                              <a:pos x="csX2588" y="csY2588"/>
                            </a:cxn>
                            <a:cxn ang="0">
                              <a:pos x="csX2589" y="csY2589"/>
                            </a:cxn>
                            <a:cxn ang="0">
                              <a:pos x="csX2590" y="csY2590"/>
                            </a:cxn>
                            <a:cxn ang="0">
                              <a:pos x="csX2591" y="csY2591"/>
                            </a:cxn>
                            <a:cxn ang="0">
                              <a:pos x="csX2592" y="csY2592"/>
                            </a:cxn>
                            <a:cxn ang="0">
                              <a:pos x="csX2593" y="csY2593"/>
                            </a:cxn>
                            <a:cxn ang="0">
                              <a:pos x="csX2594" y="csY2594"/>
                            </a:cxn>
                            <a:cxn ang="0">
                              <a:pos x="csX2595" y="csY2595"/>
                            </a:cxn>
                            <a:cxn ang="0">
                              <a:pos x="csX2596" y="csY2596"/>
                            </a:cxn>
                            <a:cxn ang="0">
                              <a:pos x="csX2597" y="csY2597"/>
                            </a:cxn>
                            <a:cxn ang="0">
                              <a:pos x="csX2598" y="csY2598"/>
                            </a:cxn>
                            <a:cxn ang="0">
                              <a:pos x="csX2599" y="csY2599"/>
                            </a:cxn>
                            <a:cxn ang="0">
                              <a:pos x="csX2600" y="csY2600"/>
                            </a:cxn>
                            <a:cxn ang="0">
                              <a:pos x="csX2601" y="csY2601"/>
                            </a:cxn>
                            <a:cxn ang="0">
                              <a:pos x="csX2602" y="csY2602"/>
                            </a:cxn>
                            <a:cxn ang="0">
                              <a:pos x="csX2603" y="csY2603"/>
                            </a:cxn>
                            <a:cxn ang="0">
                              <a:pos x="csX2604" y="csY2604"/>
                            </a:cxn>
                            <a:cxn ang="0">
                              <a:pos x="csX2605" y="csY2605"/>
                            </a:cxn>
                            <a:cxn ang="0">
                              <a:pos x="csX2606" y="csY2606"/>
                            </a:cxn>
                            <a:cxn ang="0">
                              <a:pos x="csX2607" y="csY2607"/>
                            </a:cxn>
                            <a:cxn ang="0">
                              <a:pos x="csX2608" y="csY2608"/>
                            </a:cxn>
                            <a:cxn ang="0">
                              <a:pos x="csX2609" y="csY2609"/>
                            </a:cxn>
                            <a:cxn ang="0">
                              <a:pos x="csX2610" y="csY2610"/>
                            </a:cxn>
                            <a:cxn ang="0">
                              <a:pos x="csX2611" y="csY2611"/>
                            </a:cxn>
                            <a:cxn ang="0">
                              <a:pos x="csX2612" y="csY2612"/>
                            </a:cxn>
                            <a:cxn ang="0">
                              <a:pos x="csX2613" y="csY2613"/>
                            </a:cxn>
                            <a:cxn ang="0">
                              <a:pos x="csX2614" y="csY2614"/>
                            </a:cxn>
                            <a:cxn ang="0">
                              <a:pos x="csX2615" y="csY2615"/>
                            </a:cxn>
                            <a:cxn ang="0">
                              <a:pos x="csX2616" y="csY2616"/>
                            </a:cxn>
                            <a:cxn ang="0">
                              <a:pos x="csX2617" y="csY2617"/>
                            </a:cxn>
                            <a:cxn ang="0">
                              <a:pos x="csX2618" y="csY2618"/>
                            </a:cxn>
                            <a:cxn ang="0">
                              <a:pos x="csX2619" y="csY2619"/>
                            </a:cxn>
                            <a:cxn ang="0">
                              <a:pos x="csX2620" y="csY2620"/>
                            </a:cxn>
                            <a:cxn ang="0">
                              <a:pos x="csX2621" y="csY2621"/>
                            </a:cxn>
                            <a:cxn ang="0">
                              <a:pos x="csX2622" y="csY2622"/>
                            </a:cxn>
                            <a:cxn ang="0">
                              <a:pos x="csX2623" y="csY2623"/>
                            </a:cxn>
                            <a:cxn ang="0">
                              <a:pos x="csX2624" y="csY2624"/>
                            </a:cxn>
                            <a:cxn ang="0">
                              <a:pos x="csX2625" y="csY2625"/>
                            </a:cxn>
                            <a:cxn ang="0">
                              <a:pos x="csX2626" y="csY2626"/>
                            </a:cxn>
                            <a:cxn ang="0">
                              <a:pos x="csX2627" y="csY2627"/>
                            </a:cxn>
                            <a:cxn ang="0">
                              <a:pos x="csX2628" y="csY2628"/>
                            </a:cxn>
                            <a:cxn ang="0">
                              <a:pos x="csX2629" y="csY2629"/>
                            </a:cxn>
                            <a:cxn ang="0">
                              <a:pos x="csX2630" y="csY2630"/>
                            </a:cxn>
                            <a:cxn ang="0">
                              <a:pos x="csX2631" y="csY2631"/>
                            </a:cxn>
                            <a:cxn ang="0">
                              <a:pos x="csX2632" y="csY2632"/>
                            </a:cxn>
                            <a:cxn ang="0">
                              <a:pos x="csX2633" y="csY2633"/>
                            </a:cxn>
                            <a:cxn ang="0">
                              <a:pos x="csX2634" y="csY2634"/>
                            </a:cxn>
                            <a:cxn ang="0">
                              <a:pos x="csX2635" y="csY2635"/>
                            </a:cxn>
                            <a:cxn ang="0">
                              <a:pos x="csX2636" y="csY2636"/>
                            </a:cxn>
                            <a:cxn ang="0">
                              <a:pos x="csX2637" y="csY2637"/>
                            </a:cxn>
                            <a:cxn ang="0">
                              <a:pos x="csX2638" y="csY2638"/>
                            </a:cxn>
                            <a:cxn ang="0">
                              <a:pos x="csX2639" y="csY2639"/>
                            </a:cxn>
                            <a:cxn ang="0">
                              <a:pos x="csX2640" y="csY2640"/>
                            </a:cxn>
                            <a:cxn ang="0">
                              <a:pos x="csX2641" y="csY2641"/>
                            </a:cxn>
                            <a:cxn ang="0">
                              <a:pos x="csX2642" y="csY2642"/>
                            </a:cxn>
                            <a:cxn ang="0">
                              <a:pos x="csX2643" y="csY2643"/>
                            </a:cxn>
                            <a:cxn ang="0">
                              <a:pos x="csX2644" y="csY2644"/>
                            </a:cxn>
                            <a:cxn ang="0">
                              <a:pos x="csX2645" y="csY2645"/>
                            </a:cxn>
                            <a:cxn ang="0">
                              <a:pos x="csX2646" y="csY2646"/>
                            </a:cxn>
                            <a:cxn ang="0">
                              <a:pos x="csX2647" y="csY2647"/>
                            </a:cxn>
                            <a:cxn ang="0">
                              <a:pos x="csX2648" y="csY2648"/>
                            </a:cxn>
                            <a:cxn ang="0">
                              <a:pos x="csX2649" y="csY2649"/>
                            </a:cxn>
                            <a:cxn ang="0">
                              <a:pos x="csX2650" y="csY2650"/>
                            </a:cxn>
                            <a:cxn ang="0">
                              <a:pos x="csX2651" y="csY2651"/>
                            </a:cxn>
                            <a:cxn ang="0">
                              <a:pos x="csX2652" y="csY2652"/>
                            </a:cxn>
                            <a:cxn ang="0">
                              <a:pos x="csX2653" y="csY2653"/>
                            </a:cxn>
                            <a:cxn ang="0">
                              <a:pos x="csX2654" y="csY2654"/>
                            </a:cxn>
                            <a:cxn ang="0">
                              <a:pos x="csX2655" y="csY2655"/>
                            </a:cxn>
                            <a:cxn ang="0">
                              <a:pos x="csX2656" y="csY2656"/>
                            </a:cxn>
                            <a:cxn ang="0">
                              <a:pos x="csX2657" y="csY2657"/>
                            </a:cxn>
                            <a:cxn ang="0">
                              <a:pos x="csX2658" y="csY2658"/>
                            </a:cxn>
                            <a:cxn ang="0">
                              <a:pos x="csX2659" y="csY2659"/>
                            </a:cxn>
                            <a:cxn ang="0">
                              <a:pos x="csX2660" y="csY2660"/>
                            </a:cxn>
                            <a:cxn ang="0">
                              <a:pos x="csX2661" y="csY2661"/>
                            </a:cxn>
                            <a:cxn ang="0">
                              <a:pos x="csX2662" y="csY2662"/>
                            </a:cxn>
                            <a:cxn ang="0">
                              <a:pos x="csX2663" y="csY2663"/>
                            </a:cxn>
                            <a:cxn ang="0">
                              <a:pos x="csX2664" y="csY2664"/>
                            </a:cxn>
                            <a:cxn ang="0">
                              <a:pos x="csX2665" y="csY2665"/>
                            </a:cxn>
                            <a:cxn ang="0">
                              <a:pos x="csX2666" y="csY2666"/>
                            </a:cxn>
                            <a:cxn ang="0">
                              <a:pos x="csX2667" y="csY2667"/>
                            </a:cxn>
                            <a:cxn ang="0">
                              <a:pos x="csX2668" y="csY2668"/>
                            </a:cxn>
                            <a:cxn ang="0">
                              <a:pos x="csX2669" y="csY2669"/>
                            </a:cxn>
                            <a:cxn ang="0">
                              <a:pos x="csX2670" y="csY2670"/>
                            </a:cxn>
                            <a:cxn ang="0">
                              <a:pos x="csX2671" y="csY2671"/>
                            </a:cxn>
                            <a:cxn ang="0">
                              <a:pos x="csX2672" y="csY2672"/>
                            </a:cxn>
                            <a:cxn ang="0">
                              <a:pos x="csX2673" y="csY2673"/>
                            </a:cxn>
                            <a:cxn ang="0">
                              <a:pos x="csX2674" y="csY2674"/>
                            </a:cxn>
                            <a:cxn ang="0">
                              <a:pos x="csX2675" y="csY2675"/>
                            </a:cxn>
                            <a:cxn ang="0">
                              <a:pos x="csX2676" y="csY2676"/>
                            </a:cxn>
                            <a:cxn ang="0">
                              <a:pos x="csX2677" y="csY2677"/>
                            </a:cxn>
                            <a:cxn ang="0">
                              <a:pos x="csX2678" y="csY2678"/>
                            </a:cxn>
                            <a:cxn ang="0">
                              <a:pos x="csX2679" y="csY2679"/>
                            </a:cxn>
                            <a:cxn ang="0">
                              <a:pos x="csX2680" y="csY2680"/>
                            </a:cxn>
                            <a:cxn ang="0">
                              <a:pos x="csX2681" y="csY2681"/>
                            </a:cxn>
                            <a:cxn ang="0">
                              <a:pos x="csX2682" y="csY2682"/>
                            </a:cxn>
                            <a:cxn ang="0">
                              <a:pos x="csX2683" y="csY2683"/>
                            </a:cxn>
                            <a:cxn ang="0">
                              <a:pos x="csX2684" y="csY2684"/>
                            </a:cxn>
                            <a:cxn ang="0">
                              <a:pos x="csX2685" y="csY2685"/>
                            </a:cxn>
                            <a:cxn ang="0">
                              <a:pos x="csX2686" y="csY2686"/>
                            </a:cxn>
                            <a:cxn ang="0">
                              <a:pos x="csX2687" y="csY2687"/>
                            </a:cxn>
                            <a:cxn ang="0">
                              <a:pos x="csX2688" y="csY2688"/>
                            </a:cxn>
                            <a:cxn ang="0">
                              <a:pos x="csX2689" y="csY2689"/>
                            </a:cxn>
                            <a:cxn ang="0">
                              <a:pos x="csX2690" y="csY2690"/>
                            </a:cxn>
                            <a:cxn ang="0">
                              <a:pos x="csX2691" y="csY2691"/>
                            </a:cxn>
                            <a:cxn ang="0">
                              <a:pos x="csX2692" y="csY2692"/>
                            </a:cxn>
                            <a:cxn ang="0">
                              <a:pos x="csX2693" y="csY2693"/>
                            </a:cxn>
                            <a:cxn ang="0">
                              <a:pos x="csX2694" y="csY2694"/>
                            </a:cxn>
                            <a:cxn ang="0">
                              <a:pos x="csX2695" y="csY2695"/>
                            </a:cxn>
                            <a:cxn ang="0">
                              <a:pos x="csX2696" y="csY2696"/>
                            </a:cxn>
                            <a:cxn ang="0">
                              <a:pos x="csX2697" y="csY2697"/>
                            </a:cxn>
                            <a:cxn ang="0">
                              <a:pos x="csX2698" y="csY2698"/>
                            </a:cxn>
                            <a:cxn ang="0">
                              <a:pos x="csX2699" y="csY2699"/>
                            </a:cxn>
                            <a:cxn ang="0">
                              <a:pos x="csX2700" y="csY2700"/>
                            </a:cxn>
                            <a:cxn ang="0">
                              <a:pos x="csX2701" y="csY2701"/>
                            </a:cxn>
                            <a:cxn ang="0">
                              <a:pos x="csX2702" y="csY2702"/>
                            </a:cxn>
                            <a:cxn ang="0">
                              <a:pos x="csX2703" y="csY2703"/>
                            </a:cxn>
                            <a:cxn ang="0">
                              <a:pos x="csX2704" y="csY2704"/>
                            </a:cxn>
                            <a:cxn ang="0">
                              <a:pos x="csX2705" y="csY2705"/>
                            </a:cxn>
                            <a:cxn ang="0">
                              <a:pos x="csX2706" y="csY2706"/>
                            </a:cxn>
                            <a:cxn ang="0">
                              <a:pos x="csX2707" y="csY2707"/>
                            </a:cxn>
                            <a:cxn ang="0">
                              <a:pos x="csX2708" y="csY2708"/>
                            </a:cxn>
                            <a:cxn ang="0">
                              <a:pos x="csX2709" y="csY2709"/>
                            </a:cxn>
                            <a:cxn ang="0">
                              <a:pos x="csX2710" y="csY2710"/>
                            </a:cxn>
                            <a:cxn ang="0">
                              <a:pos x="csX2711" y="csY2711"/>
                            </a:cxn>
                            <a:cxn ang="0">
                              <a:pos x="csX2712" y="csY2712"/>
                            </a:cxn>
                            <a:cxn ang="0">
                              <a:pos x="csX2713" y="csY2713"/>
                            </a:cxn>
                            <a:cxn ang="0">
                              <a:pos x="csX2714" y="csY2714"/>
                            </a:cxn>
                            <a:cxn ang="0">
                              <a:pos x="csX2715" y="csY2715"/>
                            </a:cxn>
                            <a:cxn ang="0">
                              <a:pos x="csX2716" y="csY2716"/>
                            </a:cxn>
                            <a:cxn ang="0">
                              <a:pos x="csX2717" y="csY2717"/>
                            </a:cxn>
                            <a:cxn ang="0">
                              <a:pos x="csX2718" y="csY2718"/>
                            </a:cxn>
                            <a:cxn ang="0">
                              <a:pos x="csX2719" y="csY2719"/>
                            </a:cxn>
                            <a:cxn ang="0">
                              <a:pos x="csX2720" y="csY2720"/>
                            </a:cxn>
                            <a:cxn ang="0">
                              <a:pos x="csX2721" y="csY2721"/>
                            </a:cxn>
                            <a:cxn ang="0">
                              <a:pos x="csX2722" y="csY2722"/>
                            </a:cxn>
                            <a:cxn ang="0">
                              <a:pos x="csX2723" y="csY2723"/>
                            </a:cxn>
                            <a:cxn ang="0">
                              <a:pos x="csX2724" y="csY2724"/>
                            </a:cxn>
                            <a:cxn ang="0">
                              <a:pos x="csX2725" y="csY2725"/>
                            </a:cxn>
                            <a:cxn ang="0">
                              <a:pos x="csX2726" y="csY2726"/>
                            </a:cxn>
                            <a:cxn ang="0">
                              <a:pos x="csX2727" y="csY2727"/>
                            </a:cxn>
                            <a:cxn ang="0">
                              <a:pos x="csX2728" y="csY2728"/>
                            </a:cxn>
                            <a:cxn ang="0">
                              <a:pos x="csX2729" y="csY2729"/>
                            </a:cxn>
                            <a:cxn ang="0">
                              <a:pos x="csX2730" y="csY2730"/>
                            </a:cxn>
                            <a:cxn ang="0">
                              <a:pos x="csX2731" y="csY2731"/>
                            </a:cxn>
                            <a:cxn ang="0">
                              <a:pos x="csX2732" y="csY2732"/>
                            </a:cxn>
                            <a:cxn ang="0">
                              <a:pos x="csX2733" y="csY2733"/>
                            </a:cxn>
                            <a:cxn ang="0">
                              <a:pos x="csX2734" y="csY2734"/>
                            </a:cxn>
                            <a:cxn ang="0">
                              <a:pos x="csX2735" y="csY2735"/>
                            </a:cxn>
                            <a:cxn ang="0">
                              <a:pos x="csX2736" y="csY2736"/>
                            </a:cxn>
                            <a:cxn ang="0">
                              <a:pos x="csX2737" y="csY2737"/>
                            </a:cxn>
                            <a:cxn ang="0">
                              <a:pos x="csX2738" y="csY2738"/>
                            </a:cxn>
                            <a:cxn ang="0">
                              <a:pos x="csX2739" y="csY2739"/>
                            </a:cxn>
                            <a:cxn ang="0">
                              <a:pos x="csX2740" y="csY2740"/>
                            </a:cxn>
                            <a:cxn ang="0">
                              <a:pos x="csX2741" y="csY2741"/>
                            </a:cxn>
                            <a:cxn ang="0">
                              <a:pos x="csX2742" y="csY2742"/>
                            </a:cxn>
                            <a:cxn ang="0">
                              <a:pos x="csX2743" y="csY2743"/>
                            </a:cxn>
                            <a:cxn ang="0">
                              <a:pos x="csX2744" y="csY2744"/>
                            </a:cxn>
                            <a:cxn ang="0">
                              <a:pos x="csX2745" y="csY2745"/>
                            </a:cxn>
                            <a:cxn ang="0">
                              <a:pos x="csX2746" y="csY2746"/>
                            </a:cxn>
                            <a:cxn ang="0">
                              <a:pos x="csX2747" y="csY2747"/>
                            </a:cxn>
                            <a:cxn ang="0">
                              <a:pos x="csX2748" y="csY2748"/>
                            </a:cxn>
                            <a:cxn ang="0">
                              <a:pos x="csX2749" y="csY2749"/>
                            </a:cxn>
                            <a:cxn ang="0">
                              <a:pos x="csX2750" y="csY2750"/>
                            </a:cxn>
                            <a:cxn ang="0">
                              <a:pos x="csX2751" y="csY2751"/>
                            </a:cxn>
                            <a:cxn ang="0">
                              <a:pos x="csX2752" y="csY2752"/>
                            </a:cxn>
                            <a:cxn ang="0">
                              <a:pos x="csX2753" y="csY2753"/>
                            </a:cxn>
                            <a:cxn ang="0">
                              <a:pos x="csX2754" y="csY2754"/>
                            </a:cxn>
                            <a:cxn ang="0">
                              <a:pos x="csX2755" y="csY2755"/>
                            </a:cxn>
                            <a:cxn ang="0">
                              <a:pos x="csX2756" y="csY2756"/>
                            </a:cxn>
                            <a:cxn ang="0">
                              <a:pos x="csX2757" y="csY2757"/>
                            </a:cxn>
                            <a:cxn ang="0">
                              <a:pos x="csX2758" y="csY2758"/>
                            </a:cxn>
                            <a:cxn ang="0">
                              <a:pos x="csX2759" y="csY2759"/>
                            </a:cxn>
                            <a:cxn ang="0">
                              <a:pos x="csX2760" y="csY2760"/>
                            </a:cxn>
                            <a:cxn ang="0">
                              <a:pos x="csX2761" y="csY2761"/>
                            </a:cxn>
                            <a:cxn ang="0">
                              <a:pos x="csX2762" y="csY2762"/>
                            </a:cxn>
                            <a:cxn ang="0">
                              <a:pos x="csX2763" y="csY2763"/>
                            </a:cxn>
                            <a:cxn ang="0">
                              <a:pos x="csX2764" y="csY2764"/>
                            </a:cxn>
                            <a:cxn ang="0">
                              <a:pos x="csX2765" y="csY2765"/>
                            </a:cxn>
                            <a:cxn ang="0">
                              <a:pos x="csX2766" y="csY2766"/>
                            </a:cxn>
                            <a:cxn ang="0">
                              <a:pos x="csX2767" y="csY2767"/>
                            </a:cxn>
                            <a:cxn ang="0">
                              <a:pos x="csX2768" y="csY2768"/>
                            </a:cxn>
                            <a:cxn ang="0">
                              <a:pos x="csX2769" y="csY2769"/>
                            </a:cxn>
                            <a:cxn ang="0">
                              <a:pos x="csX2770" y="csY2770"/>
                            </a:cxn>
                            <a:cxn ang="0">
                              <a:pos x="csX2771" y="csY2771"/>
                            </a:cxn>
                            <a:cxn ang="0">
                              <a:pos x="csX2772" y="csY2772"/>
                            </a:cxn>
                            <a:cxn ang="0">
                              <a:pos x="csX2773" y="csY2773"/>
                            </a:cxn>
                            <a:cxn ang="0">
                              <a:pos x="csX2774" y="csY2774"/>
                            </a:cxn>
                            <a:cxn ang="0">
                              <a:pos x="csX2775" y="csY2775"/>
                            </a:cxn>
                            <a:cxn ang="0">
                              <a:pos x="csX2776" y="csY2776"/>
                            </a:cxn>
                            <a:cxn ang="0">
                              <a:pos x="csX2777" y="csY2777"/>
                            </a:cxn>
                            <a:cxn ang="0">
                              <a:pos x="csX2778" y="csY2778"/>
                            </a:cxn>
                            <a:cxn ang="0">
                              <a:pos x="csX2779" y="csY2779"/>
                            </a:cxn>
                            <a:cxn ang="0">
                              <a:pos x="csX2780" y="csY2780"/>
                            </a:cxn>
                            <a:cxn ang="0">
                              <a:pos x="csX2781" y="csY2781"/>
                            </a:cxn>
                            <a:cxn ang="0">
                              <a:pos x="csX2782" y="csY2782"/>
                            </a:cxn>
                            <a:cxn ang="0">
                              <a:pos x="csX2783" y="csY2783"/>
                            </a:cxn>
                            <a:cxn ang="0">
                              <a:pos x="csX2784" y="csY2784"/>
                            </a:cxn>
                            <a:cxn ang="0">
                              <a:pos x="csX2785" y="csY2785"/>
                            </a:cxn>
                            <a:cxn ang="0">
                              <a:pos x="csX2786" y="csY2786"/>
                            </a:cxn>
                            <a:cxn ang="0">
                              <a:pos x="csX2787" y="csY2787"/>
                            </a:cxn>
                            <a:cxn ang="0">
                              <a:pos x="csX2788" y="csY2788"/>
                            </a:cxn>
                            <a:cxn ang="0">
                              <a:pos x="csX2789" y="csY2789"/>
                            </a:cxn>
                            <a:cxn ang="0">
                              <a:pos x="csX2790" y="csY2790"/>
                            </a:cxn>
                            <a:cxn ang="0">
                              <a:pos x="csX2791" y="csY2791"/>
                            </a:cxn>
                            <a:cxn ang="0">
                              <a:pos x="csX2792" y="csY2792"/>
                            </a:cxn>
                            <a:cxn ang="0">
                              <a:pos x="csX2793" y="csY2793"/>
                            </a:cxn>
                            <a:cxn ang="0">
                              <a:pos x="csX2794" y="csY2794"/>
                            </a:cxn>
                            <a:cxn ang="0">
                              <a:pos x="csX2795" y="csY2795"/>
                            </a:cxn>
                            <a:cxn ang="0">
                              <a:pos x="csX2796" y="csY2796"/>
                            </a:cxn>
                            <a:cxn ang="0">
                              <a:pos x="csX2797" y="csY2797"/>
                            </a:cxn>
                            <a:cxn ang="0">
                              <a:pos x="csX2798" y="csY2798"/>
                            </a:cxn>
                            <a:cxn ang="0">
                              <a:pos x="csX2799" y="csY2799"/>
                            </a:cxn>
                            <a:cxn ang="0">
                              <a:pos x="csX2800" y="csY2800"/>
                            </a:cxn>
                            <a:cxn ang="0">
                              <a:pos x="csX2801" y="csY2801"/>
                            </a:cxn>
                            <a:cxn ang="0">
                              <a:pos x="csX2802" y="csY2802"/>
                            </a:cxn>
                            <a:cxn ang="0">
                              <a:pos x="csX2803" y="csY2803"/>
                            </a:cxn>
                            <a:cxn ang="0">
                              <a:pos x="csX2804" y="csY2804"/>
                            </a:cxn>
                            <a:cxn ang="0">
                              <a:pos x="csX2805" y="csY2805"/>
                            </a:cxn>
                            <a:cxn ang="0">
                              <a:pos x="csX2806" y="csY2806"/>
                            </a:cxn>
                            <a:cxn ang="0">
                              <a:pos x="csX2807" y="csY2807"/>
                            </a:cxn>
                            <a:cxn ang="0">
                              <a:pos x="csX2808" y="csY2808"/>
                            </a:cxn>
                            <a:cxn ang="0">
                              <a:pos x="csX2809" y="csY2809"/>
                            </a:cxn>
                            <a:cxn ang="0">
                              <a:pos x="csX2810" y="csY2810"/>
                            </a:cxn>
                            <a:cxn ang="0">
                              <a:pos x="csX2811" y="csY2811"/>
                            </a:cxn>
                            <a:cxn ang="0">
                              <a:pos x="csX2812" y="csY2812"/>
                            </a:cxn>
                            <a:cxn ang="0">
                              <a:pos x="csX2813" y="csY2813"/>
                            </a:cxn>
                            <a:cxn ang="0">
                              <a:pos x="csX2814" y="csY2814"/>
                            </a:cxn>
                            <a:cxn ang="0">
                              <a:pos x="csX2815" y="csY2815"/>
                            </a:cxn>
                            <a:cxn ang="0">
                              <a:pos x="csX2816" y="csY2816"/>
                            </a:cxn>
                            <a:cxn ang="0">
                              <a:pos x="csX2817" y="csY2817"/>
                            </a:cxn>
                            <a:cxn ang="0">
                              <a:pos x="csX2818" y="csY2818"/>
                            </a:cxn>
                            <a:cxn ang="0">
                              <a:pos x="csX2819" y="csY2819"/>
                            </a:cxn>
                            <a:cxn ang="0">
                              <a:pos x="csX2820" y="csY2820"/>
                            </a:cxn>
                            <a:cxn ang="0">
                              <a:pos x="csX2821" y="csY2821"/>
                            </a:cxn>
                            <a:cxn ang="0">
                              <a:pos x="csX2822" y="csY2822"/>
                            </a:cxn>
                            <a:cxn ang="0">
                              <a:pos x="csX2823" y="csY2823"/>
                            </a:cxn>
                            <a:cxn ang="0">
                              <a:pos x="csX2824" y="csY2824"/>
                            </a:cxn>
                            <a:cxn ang="0">
                              <a:pos x="csX2825" y="csY2825"/>
                            </a:cxn>
                            <a:cxn ang="0">
                              <a:pos x="csX2826" y="csY2826"/>
                            </a:cxn>
                            <a:cxn ang="0">
                              <a:pos x="csX2827" y="csY2827"/>
                            </a:cxn>
                            <a:cxn ang="0">
                              <a:pos x="csX2828" y="csY2828"/>
                            </a:cxn>
                            <a:cxn ang="0">
                              <a:pos x="csX2829" y="csY2829"/>
                            </a:cxn>
                            <a:cxn ang="0">
                              <a:pos x="csX2830" y="csY2830"/>
                            </a:cxn>
                            <a:cxn ang="0">
                              <a:pos x="csX2831" y="csY2831"/>
                            </a:cxn>
                            <a:cxn ang="0">
                              <a:pos x="csX2832" y="csY2832"/>
                            </a:cxn>
                            <a:cxn ang="0">
                              <a:pos x="csX2833" y="csY2833"/>
                            </a:cxn>
                            <a:cxn ang="0">
                              <a:pos x="csX2834" y="csY2834"/>
                            </a:cxn>
                            <a:cxn ang="0">
                              <a:pos x="csX2835" y="csY2835"/>
                            </a:cxn>
                            <a:cxn ang="0">
                              <a:pos x="csX2836" y="csY2836"/>
                            </a:cxn>
                            <a:cxn ang="0">
                              <a:pos x="csX2837" y="csY2837"/>
                            </a:cxn>
                            <a:cxn ang="0">
                              <a:pos x="csX2838" y="csY2838"/>
                            </a:cxn>
                            <a:cxn ang="0">
                              <a:pos x="csX2839" y="csY2839"/>
                            </a:cxn>
                            <a:cxn ang="0">
                              <a:pos x="csX2840" y="csY2840"/>
                            </a:cxn>
                            <a:cxn ang="0">
                              <a:pos x="csX2841" y="csY2841"/>
                            </a:cxn>
                            <a:cxn ang="0">
                              <a:pos x="csX2842" y="csY2842"/>
                            </a:cxn>
                            <a:cxn ang="0">
                              <a:pos x="csX2843" y="csY2843"/>
                            </a:cxn>
                            <a:cxn ang="0">
                              <a:pos x="csX2844" y="csY2844"/>
                            </a:cxn>
                            <a:cxn ang="0">
                              <a:pos x="csX2845" y="csY2845"/>
                            </a:cxn>
                            <a:cxn ang="0">
                              <a:pos x="csX2846" y="csY2846"/>
                            </a:cxn>
                            <a:cxn ang="0">
                              <a:pos x="csX2847" y="csY2847"/>
                            </a:cxn>
                            <a:cxn ang="0">
                              <a:pos x="csX2848" y="csY2848"/>
                            </a:cxn>
                            <a:cxn ang="0">
                              <a:pos x="csX2849" y="csY2849"/>
                            </a:cxn>
                            <a:cxn ang="0">
                              <a:pos x="csX2850" y="csY2850"/>
                            </a:cxn>
                            <a:cxn ang="0">
                              <a:pos x="csX2851" y="csY2851"/>
                            </a:cxn>
                            <a:cxn ang="0">
                              <a:pos x="csX2852" y="csY2852"/>
                            </a:cxn>
                            <a:cxn ang="0">
                              <a:pos x="csX2853" y="csY2853"/>
                            </a:cxn>
                            <a:cxn ang="0">
                              <a:pos x="csX2854" y="csY2854"/>
                            </a:cxn>
                            <a:cxn ang="0">
                              <a:pos x="csX2855" y="csY2855"/>
                            </a:cxn>
                            <a:cxn ang="0">
                              <a:pos x="csX2856" y="csY2856"/>
                            </a:cxn>
                            <a:cxn ang="0">
                              <a:pos x="csX2857" y="csY2857"/>
                            </a:cxn>
                            <a:cxn ang="0">
                              <a:pos x="csX2858" y="csY2858"/>
                            </a:cxn>
                            <a:cxn ang="0">
                              <a:pos x="csX2859" y="csY2859"/>
                            </a:cxn>
                            <a:cxn ang="0">
                              <a:pos x="csX2860" y="csY2860"/>
                            </a:cxn>
                            <a:cxn ang="0">
                              <a:pos x="csX2861" y="csY2861"/>
                            </a:cxn>
                            <a:cxn ang="0">
                              <a:pos x="csX2862" y="csY2862"/>
                            </a:cxn>
                            <a:cxn ang="0">
                              <a:pos x="csX2863" y="csY2863"/>
                            </a:cxn>
                            <a:cxn ang="0">
                              <a:pos x="csX2864" y="csY2864"/>
                            </a:cxn>
                            <a:cxn ang="0">
                              <a:pos x="csX2865" y="csY2865"/>
                            </a:cxn>
                            <a:cxn ang="0">
                              <a:pos x="csX2866" y="csY2866"/>
                            </a:cxn>
                            <a:cxn ang="0">
                              <a:pos x="csX2867" y="csY2867"/>
                            </a:cxn>
                            <a:cxn ang="0">
                              <a:pos x="csX2868" y="csY2868"/>
                            </a:cxn>
                            <a:cxn ang="0">
                              <a:pos x="csX2869" y="csY2869"/>
                            </a:cxn>
                            <a:cxn ang="0">
                              <a:pos x="csX2870" y="csY2870"/>
                            </a:cxn>
                            <a:cxn ang="0">
                              <a:pos x="csX2871" y="csY2871"/>
                            </a:cxn>
                            <a:cxn ang="0">
                              <a:pos x="csX2872" y="csY2872"/>
                            </a:cxn>
                            <a:cxn ang="0">
                              <a:pos x="csX2873" y="csY2873"/>
                            </a:cxn>
                            <a:cxn ang="0">
                              <a:pos x="csX2874" y="csY2874"/>
                            </a:cxn>
                            <a:cxn ang="0">
                              <a:pos x="csX2875" y="csY2875"/>
                            </a:cxn>
                            <a:cxn ang="0">
                              <a:pos x="csX2876" y="csY2876"/>
                            </a:cxn>
                            <a:cxn ang="0">
                              <a:pos x="csX2877" y="csY2877"/>
                            </a:cxn>
                            <a:cxn ang="0">
                              <a:pos x="csX2878" y="csY2878"/>
                            </a:cxn>
                            <a:cxn ang="0">
                              <a:pos x="csX2879" y="csY2879"/>
                            </a:cxn>
                            <a:cxn ang="0">
                              <a:pos x="csX2880" y="csY2880"/>
                            </a:cxn>
                            <a:cxn ang="0">
                              <a:pos x="csX2881" y="csY2881"/>
                            </a:cxn>
                            <a:cxn ang="0">
                              <a:pos x="csX2882" y="csY2882"/>
                            </a:cxn>
                            <a:cxn ang="0">
                              <a:pos x="csX2883" y="csY2883"/>
                            </a:cxn>
                            <a:cxn ang="0">
                              <a:pos x="csX2884" y="csY2884"/>
                            </a:cxn>
                            <a:cxn ang="0">
                              <a:pos x="csX2885" y="csY2885"/>
                            </a:cxn>
                            <a:cxn ang="0">
                              <a:pos x="csX2886" y="csY2886"/>
                            </a:cxn>
                            <a:cxn ang="0">
                              <a:pos x="csX2887" y="csY2887"/>
                            </a:cxn>
                            <a:cxn ang="0">
                              <a:pos x="csX2888" y="csY2888"/>
                            </a:cxn>
                            <a:cxn ang="0">
                              <a:pos x="csX2889" y="csY2889"/>
                            </a:cxn>
                            <a:cxn ang="0">
                              <a:pos x="csX2890" y="csY2890"/>
                            </a:cxn>
                            <a:cxn ang="0">
                              <a:pos x="csX2891" y="csY2891"/>
                            </a:cxn>
                            <a:cxn ang="0">
                              <a:pos x="csX2892" y="csY2892"/>
                            </a:cxn>
                            <a:cxn ang="0">
                              <a:pos x="csX2893" y="csY2893"/>
                            </a:cxn>
                            <a:cxn ang="0">
                              <a:pos x="csX2894" y="csY2894"/>
                            </a:cxn>
                            <a:cxn ang="0">
                              <a:pos x="csX2895" y="csY2895"/>
                            </a:cxn>
                            <a:cxn ang="0">
                              <a:pos x="csX2896" y="csY2896"/>
                            </a:cxn>
                            <a:cxn ang="0">
                              <a:pos x="csX2897" y="csY2897"/>
                            </a:cxn>
                            <a:cxn ang="0">
                              <a:pos x="csX2898" y="csY2898"/>
                            </a:cxn>
                            <a:cxn ang="0">
                              <a:pos x="csX2899" y="csY2899"/>
                            </a:cxn>
                            <a:cxn ang="0">
                              <a:pos x="csX2900" y="csY2900"/>
                            </a:cxn>
                            <a:cxn ang="0">
                              <a:pos x="csX2901" y="csY2901"/>
                            </a:cxn>
                            <a:cxn ang="0">
                              <a:pos x="csX2902" y="csY2902"/>
                            </a:cxn>
                            <a:cxn ang="0">
                              <a:pos x="csX2903" y="csY2903"/>
                            </a:cxn>
                            <a:cxn ang="0">
                              <a:pos x="csX2904" y="csY2904"/>
                            </a:cxn>
                            <a:cxn ang="0">
                              <a:pos x="csX2905" y="csY2905"/>
                            </a:cxn>
                            <a:cxn ang="0">
                              <a:pos x="csX2906" y="csY2906"/>
                            </a:cxn>
                            <a:cxn ang="0">
                              <a:pos x="csX2907" y="csY2907"/>
                            </a:cxn>
                            <a:cxn ang="0">
                              <a:pos x="csX2908" y="csY2908"/>
                            </a:cxn>
                            <a:cxn ang="0">
                              <a:pos x="csX2909" y="csY2909"/>
                            </a:cxn>
                            <a:cxn ang="0">
                              <a:pos x="csX2910" y="csY2910"/>
                            </a:cxn>
                            <a:cxn ang="0">
                              <a:pos x="csX2911" y="csY2911"/>
                            </a:cxn>
                            <a:cxn ang="0">
                              <a:pos x="csX2912" y="csY2912"/>
                            </a:cxn>
                            <a:cxn ang="0">
                              <a:pos x="csX2913" y="csY2913"/>
                            </a:cxn>
                            <a:cxn ang="0">
                              <a:pos x="csX2914" y="csY2914"/>
                            </a:cxn>
                            <a:cxn ang="0">
                              <a:pos x="csX2915" y="csY2915"/>
                            </a:cxn>
                            <a:cxn ang="0">
                              <a:pos x="csX2916" y="csY2916"/>
                            </a:cxn>
                            <a:cxn ang="0">
                              <a:pos x="csX2917" y="csY2917"/>
                            </a:cxn>
                            <a:cxn ang="0">
                              <a:pos x="csX2918" y="csY2918"/>
                            </a:cxn>
                            <a:cxn ang="0">
                              <a:pos x="csX2919" y="csY2919"/>
                            </a:cxn>
                            <a:cxn ang="0">
                              <a:pos x="csX2920" y="csY2920"/>
                            </a:cxn>
                            <a:cxn ang="0">
                              <a:pos x="csX2921" y="csY2921"/>
                            </a:cxn>
                            <a:cxn ang="0">
                              <a:pos x="csX2922" y="csY2922"/>
                            </a:cxn>
                            <a:cxn ang="0">
                              <a:pos x="csX2923" y="csY2923"/>
                            </a:cxn>
                            <a:cxn ang="0">
                              <a:pos x="csX2924" y="csY2924"/>
                            </a:cxn>
                            <a:cxn ang="0">
                              <a:pos x="csX2925" y="csY2925"/>
                            </a:cxn>
                            <a:cxn ang="0">
                              <a:pos x="csX2926" y="csY2926"/>
                            </a:cxn>
                            <a:cxn ang="0">
                              <a:pos x="csX2927" y="csY2927"/>
                            </a:cxn>
                            <a:cxn ang="0">
                              <a:pos x="csX2928" y="csY2928"/>
                            </a:cxn>
                            <a:cxn ang="0">
                              <a:pos x="csX2929" y="csY2929"/>
                            </a:cxn>
                            <a:cxn ang="0">
                              <a:pos x="csX2930" y="csY2930"/>
                            </a:cxn>
                            <a:cxn ang="0">
                              <a:pos x="csX2931" y="csY2931"/>
                            </a:cxn>
                            <a:cxn ang="0">
                              <a:pos x="csX2932" y="csY2932"/>
                            </a:cxn>
                            <a:cxn ang="0">
                              <a:pos x="csX2933" y="csY2933"/>
                            </a:cxn>
                            <a:cxn ang="0">
                              <a:pos x="csX2934" y="csY2934"/>
                            </a:cxn>
                            <a:cxn ang="0">
                              <a:pos x="csX2935" y="csY2935"/>
                            </a:cxn>
                            <a:cxn ang="0">
                              <a:pos x="csX2936" y="csY2936"/>
                            </a:cxn>
                            <a:cxn ang="0">
                              <a:pos x="csX2937" y="csY2937"/>
                            </a:cxn>
                            <a:cxn ang="0">
                              <a:pos x="csX2938" y="csY2938"/>
                            </a:cxn>
                            <a:cxn ang="0">
                              <a:pos x="csX2939" y="csY2939"/>
                            </a:cxn>
                            <a:cxn ang="0">
                              <a:pos x="csX2940" y="csY2940"/>
                            </a:cxn>
                            <a:cxn ang="0">
                              <a:pos x="csX2941" y="csY2941"/>
                            </a:cxn>
                            <a:cxn ang="0">
                              <a:pos x="csX2942" y="csY2942"/>
                            </a:cxn>
                            <a:cxn ang="0">
                              <a:pos x="csX2943" y="csY2943"/>
                            </a:cxn>
                            <a:cxn ang="0">
                              <a:pos x="csX2944" y="csY2944"/>
                            </a:cxn>
                            <a:cxn ang="0">
                              <a:pos x="csX2945" y="csY2945"/>
                            </a:cxn>
                            <a:cxn ang="0">
                              <a:pos x="csX2946" y="csY2946"/>
                            </a:cxn>
                            <a:cxn ang="0">
                              <a:pos x="csX2947" y="csY2947"/>
                            </a:cxn>
                            <a:cxn ang="0">
                              <a:pos x="csX2948" y="csY2948"/>
                            </a:cxn>
                            <a:cxn ang="0">
                              <a:pos x="csX2949" y="csY2949"/>
                            </a:cxn>
                            <a:cxn ang="0">
                              <a:pos x="csX2950" y="csY2950"/>
                            </a:cxn>
                            <a:cxn ang="0">
                              <a:pos x="csX2951" y="csY2951"/>
                            </a:cxn>
                            <a:cxn ang="0">
                              <a:pos x="csX2952" y="csY2952"/>
                            </a:cxn>
                            <a:cxn ang="0">
                              <a:pos x="csX2953" y="csY2953"/>
                            </a:cxn>
                            <a:cxn ang="0">
                              <a:pos x="csX2954" y="csY2954"/>
                            </a:cxn>
                            <a:cxn ang="0">
                              <a:pos x="csX2955" y="csY2955"/>
                            </a:cxn>
                            <a:cxn ang="0">
                              <a:pos x="csX2956" y="csY2956"/>
                            </a:cxn>
                            <a:cxn ang="0">
                              <a:pos x="csX2957" y="csY2957"/>
                            </a:cxn>
                            <a:cxn ang="0">
                              <a:pos x="csX2958" y="csY2958"/>
                            </a:cxn>
                            <a:cxn ang="0">
                              <a:pos x="csX2959" y="csY2959"/>
                            </a:cxn>
                            <a:cxn ang="0">
                              <a:pos x="csX2960" y="csY2960"/>
                            </a:cxn>
                            <a:cxn ang="0">
                              <a:pos x="csX2961" y="csY2961"/>
                            </a:cxn>
                            <a:cxn ang="0">
                              <a:pos x="csX2962" y="csY2962"/>
                            </a:cxn>
                            <a:cxn ang="0">
                              <a:pos x="csX2963" y="csY2963"/>
                            </a:cxn>
                            <a:cxn ang="0">
                              <a:pos x="csX2964" y="csY2964"/>
                            </a:cxn>
                            <a:cxn ang="0">
                              <a:pos x="csX2965" y="csY2965"/>
                            </a:cxn>
                            <a:cxn ang="0">
                              <a:pos x="csX2966" y="csY2966"/>
                            </a:cxn>
                            <a:cxn ang="0">
                              <a:pos x="csX2967" y="csY2967"/>
                            </a:cxn>
                            <a:cxn ang="0">
                              <a:pos x="csX2968" y="csY2968"/>
                            </a:cxn>
                            <a:cxn ang="0">
                              <a:pos x="csX2969" y="csY2969"/>
                            </a:cxn>
                            <a:cxn ang="0">
                              <a:pos x="csX2970" y="csY2970"/>
                            </a:cxn>
                            <a:cxn ang="0">
                              <a:pos x="csX2971" y="csY2971"/>
                            </a:cxn>
                            <a:cxn ang="0">
                              <a:pos x="csX2972" y="csY2972"/>
                            </a:cxn>
                            <a:cxn ang="0">
                              <a:pos x="csX2973" y="csY2973"/>
                            </a:cxn>
                            <a:cxn ang="0">
                              <a:pos x="csX2974" y="csY2974"/>
                            </a:cxn>
                            <a:cxn ang="0">
                              <a:pos x="csX2975" y="csY2975"/>
                            </a:cxn>
                            <a:cxn ang="0">
                              <a:pos x="csX2976" y="csY2976"/>
                            </a:cxn>
                            <a:cxn ang="0">
                              <a:pos x="csX2977" y="csY2977"/>
                            </a:cxn>
                            <a:cxn ang="0">
                              <a:pos x="csX2978" y="csY2978"/>
                            </a:cxn>
                            <a:cxn ang="0">
                              <a:pos x="csX2979" y="csY2979"/>
                            </a:cxn>
                            <a:cxn ang="0">
                              <a:pos x="csX2980" y="csY2980"/>
                            </a:cxn>
                            <a:cxn ang="0">
                              <a:pos x="csX2981" y="csY2981"/>
                            </a:cxn>
                            <a:cxn ang="0">
                              <a:pos x="csX2982" y="csY2982"/>
                            </a:cxn>
                            <a:cxn ang="0">
                              <a:pos x="csX2983" y="csY2983"/>
                            </a:cxn>
                            <a:cxn ang="0">
                              <a:pos x="csX2984" y="csY2984"/>
                            </a:cxn>
                            <a:cxn ang="0">
                              <a:pos x="csX2985" y="csY2985"/>
                            </a:cxn>
                            <a:cxn ang="0">
                              <a:pos x="csX2986" y="csY2986"/>
                            </a:cxn>
                            <a:cxn ang="0">
                              <a:pos x="csX2987" y="csY2987"/>
                            </a:cxn>
                            <a:cxn ang="0">
                              <a:pos x="csX2988" y="csY2988"/>
                            </a:cxn>
                            <a:cxn ang="0">
                              <a:pos x="csX2989" y="csY2989"/>
                            </a:cxn>
                            <a:cxn ang="0">
                              <a:pos x="csX2990" y="csY2990"/>
                            </a:cxn>
                            <a:cxn ang="0">
                              <a:pos x="csX2991" y="csY2991"/>
                            </a:cxn>
                            <a:cxn ang="0">
                              <a:pos x="csX2992" y="csY2992"/>
                            </a:cxn>
                            <a:cxn ang="0">
                              <a:pos x="csX2993" y="csY2993"/>
                            </a:cxn>
                            <a:cxn ang="0">
                              <a:pos x="csX2994" y="csY2994"/>
                            </a:cxn>
                            <a:cxn ang="0">
                              <a:pos x="csX2995" y="csY2995"/>
                            </a:cxn>
                            <a:cxn ang="0">
                              <a:pos x="csX2996" y="csY2996"/>
                            </a:cxn>
                            <a:cxn ang="0">
                              <a:pos x="csX2997" y="csY2997"/>
                            </a:cxn>
                            <a:cxn ang="0">
                              <a:pos x="csX2998" y="csY2998"/>
                            </a:cxn>
                            <a:cxn ang="0">
                              <a:pos x="csX2999" y="csY2999"/>
                            </a:cxn>
                            <a:cxn ang="0">
                              <a:pos x="csX3000" y="csY3000"/>
                            </a:cxn>
                            <a:cxn ang="0">
                              <a:pos x="csX3001" y="csY3001"/>
                            </a:cxn>
                            <a:cxn ang="0">
                              <a:pos x="csX3002" y="csY3002"/>
                            </a:cxn>
                            <a:cxn ang="0">
                              <a:pos x="csX3003" y="csY3003"/>
                            </a:cxn>
                            <a:cxn ang="0">
                              <a:pos x="csX3004" y="csY3004"/>
                            </a:cxn>
                            <a:cxn ang="0">
                              <a:pos x="csX3005" y="csY3005"/>
                            </a:cxn>
                            <a:cxn ang="0">
                              <a:pos x="csX3006" y="csY3006"/>
                            </a:cxn>
                            <a:cxn ang="0">
                              <a:pos x="csX3007" y="csY3007"/>
                            </a:cxn>
                            <a:cxn ang="0">
                              <a:pos x="csX3008" y="csY3008"/>
                            </a:cxn>
                            <a:cxn ang="0">
                              <a:pos x="csX3009" y="csY3009"/>
                            </a:cxn>
                            <a:cxn ang="0">
                              <a:pos x="csX3010" y="csY3010"/>
                            </a:cxn>
                            <a:cxn ang="0">
                              <a:pos x="csX3011" y="csY3011"/>
                            </a:cxn>
                            <a:cxn ang="0">
                              <a:pos x="csX3012" y="csY3012"/>
                            </a:cxn>
                            <a:cxn ang="0">
                              <a:pos x="csX3013" y="csY3013"/>
                            </a:cxn>
                            <a:cxn ang="0">
                              <a:pos x="csX3014" y="csY3014"/>
                            </a:cxn>
                            <a:cxn ang="0">
                              <a:pos x="csX3015" y="csY3015"/>
                            </a:cxn>
                            <a:cxn ang="0">
                              <a:pos x="csX3016" y="csY3016"/>
                            </a:cxn>
                            <a:cxn ang="0">
                              <a:pos x="csX3017" y="csY3017"/>
                            </a:cxn>
                            <a:cxn ang="0">
                              <a:pos x="csX3018" y="csY3018"/>
                            </a:cxn>
                            <a:cxn ang="0">
                              <a:pos x="csX3019" y="csY3019"/>
                            </a:cxn>
                            <a:cxn ang="0">
                              <a:pos x="csX3020" y="csY3020"/>
                            </a:cxn>
                            <a:cxn ang="0">
                              <a:pos x="csX3021" y="csY3021"/>
                            </a:cxn>
                            <a:cxn ang="0">
                              <a:pos x="csX3022" y="csY3022"/>
                            </a:cxn>
                            <a:cxn ang="0">
                              <a:pos x="csX3023" y="csY3023"/>
                            </a:cxn>
                            <a:cxn ang="0">
                              <a:pos x="csX3024" y="csY3024"/>
                            </a:cxn>
                            <a:cxn ang="0">
                              <a:pos x="csX3025" y="csY3025"/>
                            </a:cxn>
                            <a:cxn ang="0">
                              <a:pos x="csX3026" y="csY3026"/>
                            </a:cxn>
                            <a:cxn ang="0">
                              <a:pos x="csX3027" y="csY3027"/>
                            </a:cxn>
                            <a:cxn ang="0">
                              <a:pos x="csX3028" y="csY3028"/>
                            </a:cxn>
                            <a:cxn ang="0">
                              <a:pos x="csX3029" y="csY3029"/>
                            </a:cxn>
                            <a:cxn ang="0">
                              <a:pos x="csX3030" y="csY3030"/>
                            </a:cxn>
                            <a:cxn ang="0">
                              <a:pos x="csX3031" y="csY3031"/>
                            </a:cxn>
                            <a:cxn ang="0">
                              <a:pos x="csX3032" y="csY3032"/>
                            </a:cxn>
                            <a:cxn ang="0">
                              <a:pos x="csX3033" y="csY3033"/>
                            </a:cxn>
                            <a:cxn ang="0">
                              <a:pos x="csX3034" y="csY3034"/>
                            </a:cxn>
                            <a:cxn ang="0">
                              <a:pos x="csX3035" y="csY3035"/>
                            </a:cxn>
                            <a:cxn ang="0">
                              <a:pos x="csX3036" y="csY3036"/>
                            </a:cxn>
                            <a:cxn ang="0">
                              <a:pos x="csX3037" y="csY3037"/>
                            </a:cxn>
                            <a:cxn ang="0">
                              <a:pos x="csX3038" y="csY3038"/>
                            </a:cxn>
                            <a:cxn ang="0">
                              <a:pos x="csX3039" y="csY3039"/>
                            </a:cxn>
                            <a:cxn ang="0">
                              <a:pos x="csX3040" y="csY3040"/>
                            </a:cxn>
                            <a:cxn ang="0">
                              <a:pos x="csX3041" y="csY3041"/>
                            </a:cxn>
                            <a:cxn ang="0">
                              <a:pos x="csX3042" y="csY3042"/>
                            </a:cxn>
                            <a:cxn ang="0">
                              <a:pos x="csX3043" y="csY3043"/>
                            </a:cxn>
                            <a:cxn ang="0">
                              <a:pos x="csX3044" y="csY3044"/>
                            </a:cxn>
                            <a:cxn ang="0">
                              <a:pos x="csX3045" y="csY3045"/>
                            </a:cxn>
                            <a:cxn ang="0">
                              <a:pos x="csX3046" y="csY3046"/>
                            </a:cxn>
                            <a:cxn ang="0">
                              <a:pos x="csX3047" y="csY3047"/>
                            </a:cxn>
                            <a:cxn ang="0">
                              <a:pos x="csX3048" y="csY3048"/>
                            </a:cxn>
                            <a:cxn ang="0">
                              <a:pos x="csX3049" y="csY3049"/>
                            </a:cxn>
                            <a:cxn ang="0">
                              <a:pos x="csX3050" y="csY3050"/>
                            </a:cxn>
                            <a:cxn ang="0">
                              <a:pos x="csX3051" y="csY3051"/>
                            </a:cxn>
                            <a:cxn ang="0">
                              <a:pos x="csX3052" y="csY3052"/>
                            </a:cxn>
                            <a:cxn ang="0">
                              <a:pos x="csX3053" y="csY3053"/>
                            </a:cxn>
                            <a:cxn ang="0">
                              <a:pos x="csX3054" y="csY3054"/>
                            </a:cxn>
                            <a:cxn ang="0">
                              <a:pos x="csX3055" y="csY3055"/>
                            </a:cxn>
                            <a:cxn ang="0">
                              <a:pos x="csX3056" y="csY3056"/>
                            </a:cxn>
                            <a:cxn ang="0">
                              <a:pos x="csX3057" y="csY3057"/>
                            </a:cxn>
                            <a:cxn ang="0">
                              <a:pos x="csX3058" y="csY3058"/>
                            </a:cxn>
                            <a:cxn ang="0">
                              <a:pos x="csX3059" y="csY3059"/>
                            </a:cxn>
                            <a:cxn ang="0">
                              <a:pos x="csX3060" y="csY3060"/>
                            </a:cxn>
                            <a:cxn ang="0">
                              <a:pos x="csX3061" y="csY3061"/>
                            </a:cxn>
                            <a:cxn ang="0">
                              <a:pos x="csX3062" y="csY3062"/>
                            </a:cxn>
                            <a:cxn ang="0">
                              <a:pos x="csX3063" y="csY3063"/>
                            </a:cxn>
                            <a:cxn ang="0">
                              <a:pos x="csX3064" y="csY3064"/>
                            </a:cxn>
                            <a:cxn ang="0">
                              <a:pos x="csX3065" y="csY3065"/>
                            </a:cxn>
                            <a:cxn ang="0">
                              <a:pos x="csX3066" y="csY3066"/>
                            </a:cxn>
                            <a:cxn ang="0">
                              <a:pos x="csX3067" y="csY3067"/>
                            </a:cxn>
                            <a:cxn ang="0">
                              <a:pos x="csX3068" y="csY3068"/>
                            </a:cxn>
                            <a:cxn ang="0">
                              <a:pos x="csX3069" y="csY3069"/>
                            </a:cxn>
                            <a:cxn ang="0">
                              <a:pos x="csX3070" y="csY3070"/>
                            </a:cxn>
                            <a:cxn ang="0">
                              <a:pos x="csX3071" y="csY3071"/>
                            </a:cxn>
                            <a:cxn ang="0">
                              <a:pos x="csX3072" y="csY3072"/>
                            </a:cxn>
                            <a:cxn ang="0">
                              <a:pos x="csX3073" y="csY3073"/>
                            </a:cxn>
                            <a:cxn ang="0">
                              <a:pos x="csX3074" y="csY3074"/>
                            </a:cxn>
                            <a:cxn ang="0">
                              <a:pos x="csX3075" y="csY3075"/>
                            </a:cxn>
                            <a:cxn ang="0">
                              <a:pos x="csX3076" y="csY3076"/>
                            </a:cxn>
                            <a:cxn ang="0">
                              <a:pos x="csX3077" y="csY3077"/>
                            </a:cxn>
                            <a:cxn ang="0">
                              <a:pos x="csX3078" y="csY3078"/>
                            </a:cxn>
                            <a:cxn ang="0">
                              <a:pos x="csX3079" y="csY3079"/>
                            </a:cxn>
                            <a:cxn ang="0">
                              <a:pos x="csX3080" y="csY3080"/>
                            </a:cxn>
                            <a:cxn ang="0">
                              <a:pos x="csX3081" y="csY3081"/>
                            </a:cxn>
                            <a:cxn ang="0">
                              <a:pos x="csX3082" y="csY3082"/>
                            </a:cxn>
                            <a:cxn ang="0">
                              <a:pos x="csX3083" y="csY3083"/>
                            </a:cxn>
                            <a:cxn ang="0">
                              <a:pos x="csX3084" y="csY3084"/>
                            </a:cxn>
                            <a:cxn ang="0">
                              <a:pos x="csX3085" y="csY3085"/>
                            </a:cxn>
                            <a:cxn ang="0">
                              <a:pos x="csX3086" y="csY3086"/>
                            </a:cxn>
                            <a:cxn ang="0">
                              <a:pos x="csX3087" y="csY3087"/>
                            </a:cxn>
                            <a:cxn ang="0">
                              <a:pos x="csX3088" y="csY3088"/>
                            </a:cxn>
                            <a:cxn ang="0">
                              <a:pos x="csX3089" y="csY3089"/>
                            </a:cxn>
                            <a:cxn ang="0">
                              <a:pos x="csX3090" y="csY3090"/>
                            </a:cxn>
                            <a:cxn ang="0">
                              <a:pos x="csX3091" y="csY3091"/>
                            </a:cxn>
                            <a:cxn ang="0">
                              <a:pos x="csX3092" y="csY3092"/>
                            </a:cxn>
                            <a:cxn ang="0">
                              <a:pos x="csX3093" y="csY3093"/>
                            </a:cxn>
                            <a:cxn ang="0">
                              <a:pos x="csX3094" y="csY3094"/>
                            </a:cxn>
                            <a:cxn ang="0">
                              <a:pos x="csX3095" y="csY3095"/>
                            </a:cxn>
                            <a:cxn ang="0">
                              <a:pos x="csX3096" y="csY3096"/>
                            </a:cxn>
                            <a:cxn ang="0">
                              <a:pos x="csX3097" y="csY3097"/>
                            </a:cxn>
                            <a:cxn ang="0">
                              <a:pos x="csX3098" y="csY3098"/>
                            </a:cxn>
                            <a:cxn ang="0">
                              <a:pos x="csX3099" y="csY3099"/>
                            </a:cxn>
                            <a:cxn ang="0">
                              <a:pos x="csX3100" y="csY3100"/>
                            </a:cxn>
                            <a:cxn ang="0">
                              <a:pos x="csX3101" y="csY3101"/>
                            </a:cxn>
                            <a:cxn ang="0">
                              <a:pos x="csX3102" y="csY3102"/>
                            </a:cxn>
                            <a:cxn ang="0">
                              <a:pos x="csX3103" y="csY3103"/>
                            </a:cxn>
                            <a:cxn ang="0">
                              <a:pos x="csX3104" y="csY3104"/>
                            </a:cxn>
                            <a:cxn ang="0">
                              <a:pos x="csX3105" y="csY3105"/>
                            </a:cxn>
                            <a:cxn ang="0">
                              <a:pos x="csX3106" y="csY3106"/>
                            </a:cxn>
                            <a:cxn ang="0">
                              <a:pos x="csX3107" y="csY3107"/>
                            </a:cxn>
                            <a:cxn ang="0">
                              <a:pos x="csX3108" y="csY3108"/>
                            </a:cxn>
                            <a:cxn ang="0">
                              <a:pos x="csX3109" y="csY3109"/>
                            </a:cxn>
                            <a:cxn ang="0">
                              <a:pos x="csX3110" y="csY3110"/>
                            </a:cxn>
                            <a:cxn ang="0">
                              <a:pos x="csX3111" y="csY3111"/>
                            </a:cxn>
                            <a:cxn ang="0">
                              <a:pos x="csX3112" y="csY3112"/>
                            </a:cxn>
                            <a:cxn ang="0">
                              <a:pos x="csX3113" y="csY3113"/>
                            </a:cxn>
                            <a:cxn ang="0">
                              <a:pos x="csX3114" y="csY3114"/>
                            </a:cxn>
                            <a:cxn ang="0">
                              <a:pos x="csX3115" y="csY3115"/>
                            </a:cxn>
                            <a:cxn ang="0">
                              <a:pos x="csX3116" y="csY3116"/>
                            </a:cxn>
                            <a:cxn ang="0">
                              <a:pos x="csX3117" y="csY3117"/>
                            </a:cxn>
                            <a:cxn ang="0">
                              <a:pos x="csX3118" y="csY3118"/>
                            </a:cxn>
                            <a:cxn ang="0">
                              <a:pos x="csX3119" y="csY3119"/>
                            </a:cxn>
                            <a:cxn ang="0">
                              <a:pos x="csX3120" y="csY3120"/>
                            </a:cxn>
                            <a:cxn ang="0">
                              <a:pos x="csX3121" y="csY3121"/>
                            </a:cxn>
                            <a:cxn ang="0">
                              <a:pos x="csX3122" y="csY3122"/>
                            </a:cxn>
                            <a:cxn ang="0">
                              <a:pos x="csX3123" y="csY3123"/>
                            </a:cxn>
                            <a:cxn ang="0">
                              <a:pos x="csX3124" y="csY3124"/>
                            </a:cxn>
                            <a:cxn ang="0">
                              <a:pos x="csX3125" y="csY3125"/>
                            </a:cxn>
                            <a:cxn ang="0">
                              <a:pos x="csX3126" y="csY3126"/>
                            </a:cxn>
                            <a:cxn ang="0">
                              <a:pos x="csX3127" y="csY3127"/>
                            </a:cxn>
                            <a:cxn ang="0">
                              <a:pos x="csX3128" y="csY3128"/>
                            </a:cxn>
                            <a:cxn ang="0">
                              <a:pos x="csX3129" y="csY3129"/>
                            </a:cxn>
                            <a:cxn ang="0">
                              <a:pos x="csX3130" y="csY3130"/>
                            </a:cxn>
                            <a:cxn ang="0">
                              <a:pos x="csX3131" y="csY3131"/>
                            </a:cxn>
                            <a:cxn ang="0">
                              <a:pos x="csX3132" y="csY3132"/>
                            </a:cxn>
                            <a:cxn ang="0">
                              <a:pos x="csX3133" y="csY3133"/>
                            </a:cxn>
                            <a:cxn ang="0">
                              <a:pos x="csX3134" y="csY3134"/>
                            </a:cxn>
                            <a:cxn ang="0">
                              <a:pos x="csX3135" y="csY3135"/>
                            </a:cxn>
                            <a:cxn ang="0">
                              <a:pos x="csX3136" y="csY3136"/>
                            </a:cxn>
                            <a:cxn ang="0">
                              <a:pos x="csX3137" y="csY3137"/>
                            </a:cxn>
                            <a:cxn ang="0">
                              <a:pos x="csX3138" y="csY3138"/>
                            </a:cxn>
                            <a:cxn ang="0">
                              <a:pos x="csX3139" y="csY3139"/>
                            </a:cxn>
                            <a:cxn ang="0">
                              <a:pos x="csX3140" y="csY3140"/>
                            </a:cxn>
                            <a:cxn ang="0">
                              <a:pos x="csX3141" y="csY3141"/>
                            </a:cxn>
                            <a:cxn ang="0">
                              <a:pos x="csX3142" y="csY3142"/>
                            </a:cxn>
                            <a:cxn ang="0">
                              <a:pos x="csX3143" y="csY3143"/>
                            </a:cxn>
                            <a:cxn ang="0">
                              <a:pos x="csX3144" y="csY3144"/>
                            </a:cxn>
                            <a:cxn ang="0">
                              <a:pos x="csX3145" y="csY3145"/>
                            </a:cxn>
                            <a:cxn ang="0">
                              <a:pos x="csX3146" y="csY3146"/>
                            </a:cxn>
                            <a:cxn ang="0">
                              <a:pos x="csX3147" y="csY3147"/>
                            </a:cxn>
                            <a:cxn ang="0">
                              <a:pos x="csX3148" y="csY3148"/>
                            </a:cxn>
                            <a:cxn ang="0">
                              <a:pos x="csX3149" y="csY3149"/>
                            </a:cxn>
                            <a:cxn ang="0">
                              <a:pos x="csX3150" y="csY3150"/>
                            </a:cxn>
                            <a:cxn ang="0">
                              <a:pos x="csX3151" y="csY3151"/>
                            </a:cxn>
                            <a:cxn ang="0">
                              <a:pos x="csX3152" y="csY3152"/>
                            </a:cxn>
                            <a:cxn ang="0">
                              <a:pos x="csX3153" y="csY3153"/>
                            </a:cxn>
                            <a:cxn ang="0">
                              <a:pos x="csX3154" y="csY3154"/>
                            </a:cxn>
                            <a:cxn ang="0">
                              <a:pos x="csX3155" y="csY3155"/>
                            </a:cxn>
                            <a:cxn ang="0">
                              <a:pos x="csX3156" y="csY3156"/>
                            </a:cxn>
                            <a:cxn ang="0">
                              <a:pos x="csX3157" y="csY3157"/>
                            </a:cxn>
                            <a:cxn ang="0">
                              <a:pos x="csX3158" y="csY3158"/>
                            </a:cxn>
                            <a:cxn ang="0">
                              <a:pos x="csX3159" y="csY3159"/>
                            </a:cxn>
                            <a:cxn ang="0">
                              <a:pos x="csX3160" y="csY3160"/>
                            </a:cxn>
                            <a:cxn ang="0">
                              <a:pos x="csX3161" y="csY3161"/>
                            </a:cxn>
                            <a:cxn ang="0">
                              <a:pos x="csX3162" y="csY3162"/>
                            </a:cxn>
                            <a:cxn ang="0">
                              <a:pos x="csX3163" y="csY3163"/>
                            </a:cxn>
                            <a:cxn ang="0">
                              <a:pos x="csX3164" y="csY3164"/>
                            </a:cxn>
                            <a:cxn ang="0">
                              <a:pos x="csX3165" y="csY3165"/>
                            </a:cxn>
                            <a:cxn ang="0">
                              <a:pos x="csX3166" y="csY3166"/>
                            </a:cxn>
                            <a:cxn ang="0">
                              <a:pos x="csX3167" y="csY3167"/>
                            </a:cxn>
                            <a:cxn ang="0">
                              <a:pos x="csX3168" y="csY3168"/>
                            </a:cxn>
                            <a:cxn ang="0">
                              <a:pos x="csX3169" y="csY3169"/>
                            </a:cxn>
                            <a:cxn ang="0">
                              <a:pos x="csX3170" y="csY3170"/>
                            </a:cxn>
                            <a:cxn ang="0">
                              <a:pos x="csX3171" y="csY3171"/>
                            </a:cxn>
                            <a:cxn ang="0">
                              <a:pos x="csX3172" y="csY3172"/>
                            </a:cxn>
                            <a:cxn ang="0">
                              <a:pos x="csX3173" y="csY3173"/>
                            </a:cxn>
                            <a:cxn ang="0">
                              <a:pos x="csX3174" y="csY3174"/>
                            </a:cxn>
                            <a:cxn ang="0">
                              <a:pos x="csX3175" y="csY3175"/>
                            </a:cxn>
                            <a:cxn ang="0">
                              <a:pos x="csX3176" y="csY3176"/>
                            </a:cxn>
                            <a:cxn ang="0">
                              <a:pos x="csX3177" y="csY3177"/>
                            </a:cxn>
                            <a:cxn ang="0">
                              <a:pos x="csX3178" y="csY3178"/>
                            </a:cxn>
                            <a:cxn ang="0">
                              <a:pos x="csX3179" y="csY3179"/>
                            </a:cxn>
                            <a:cxn ang="0">
                              <a:pos x="csX3180" y="csY3180"/>
                            </a:cxn>
                            <a:cxn ang="0">
                              <a:pos x="csX3181" y="csY3181"/>
                            </a:cxn>
                            <a:cxn ang="0">
                              <a:pos x="csX3182" y="csY3182"/>
                            </a:cxn>
                            <a:cxn ang="0">
                              <a:pos x="csX3183" y="csY3183"/>
                            </a:cxn>
                            <a:cxn ang="0">
                              <a:pos x="csX3184" y="csY3184"/>
                            </a:cxn>
                            <a:cxn ang="0">
                              <a:pos x="csX3185" y="csY3185"/>
                            </a:cxn>
                            <a:cxn ang="0">
                              <a:pos x="csX3186" y="csY3186"/>
                            </a:cxn>
                            <a:cxn ang="0">
                              <a:pos x="csX3187" y="csY3187"/>
                            </a:cxn>
                            <a:cxn ang="0">
                              <a:pos x="csX3188" y="csY3188"/>
                            </a:cxn>
                            <a:cxn ang="0">
                              <a:pos x="csX3189" y="csY3189"/>
                            </a:cxn>
                            <a:cxn ang="0">
                              <a:pos x="csX3190" y="csY3190"/>
                            </a:cxn>
                            <a:cxn ang="0">
                              <a:pos x="csX3191" y="csY3191"/>
                            </a:cxn>
                            <a:cxn ang="0">
                              <a:pos x="csX3192" y="csY3192"/>
                            </a:cxn>
                            <a:cxn ang="0">
                              <a:pos x="csX3193" y="csY3193"/>
                            </a:cxn>
                            <a:cxn ang="0">
                              <a:pos x="csX3194" y="csY3194"/>
                            </a:cxn>
                            <a:cxn ang="0">
                              <a:pos x="csX3195" y="csY3195"/>
                            </a:cxn>
                            <a:cxn ang="0">
                              <a:pos x="csX3196" y="csY3196"/>
                            </a:cxn>
                            <a:cxn ang="0">
                              <a:pos x="csX3197" y="csY3197"/>
                            </a:cxn>
                            <a:cxn ang="0">
                              <a:pos x="csX3198" y="csY3198"/>
                            </a:cxn>
                            <a:cxn ang="0">
                              <a:pos x="csX3199" y="csY3199"/>
                            </a:cxn>
                            <a:cxn ang="0">
                              <a:pos x="csX3200" y="csY3200"/>
                            </a:cxn>
                            <a:cxn ang="0">
                              <a:pos x="csX3201" y="csY3201"/>
                            </a:cxn>
                            <a:cxn ang="0">
                              <a:pos x="csX3202" y="csY3202"/>
                            </a:cxn>
                            <a:cxn ang="0">
                              <a:pos x="csX3203" y="csY3203"/>
                            </a:cxn>
                            <a:cxn ang="0">
                              <a:pos x="csX3204" y="csY3204"/>
                            </a:cxn>
                            <a:cxn ang="0">
                              <a:pos x="csX3205" y="csY3205"/>
                            </a:cxn>
                            <a:cxn ang="0">
                              <a:pos x="csX3206" y="csY3206"/>
                            </a:cxn>
                            <a:cxn ang="0">
                              <a:pos x="csX3207" y="csY3207"/>
                            </a:cxn>
                            <a:cxn ang="0">
                              <a:pos x="csX3208" y="csY3208"/>
                            </a:cxn>
                            <a:cxn ang="0">
                              <a:pos x="csX3209" y="csY3209"/>
                            </a:cxn>
                            <a:cxn ang="0">
                              <a:pos x="csX3210" y="csY3210"/>
                            </a:cxn>
                            <a:cxn ang="0">
                              <a:pos x="csX3211" y="csY3211"/>
                            </a:cxn>
                            <a:cxn ang="0">
                              <a:pos x="csX3212" y="csY3212"/>
                            </a:cxn>
                            <a:cxn ang="0">
                              <a:pos x="csX3213" y="csY3213"/>
                            </a:cxn>
                            <a:cxn ang="0">
                              <a:pos x="csX3214" y="csY3214"/>
                            </a:cxn>
                            <a:cxn ang="0">
                              <a:pos x="csX3215" y="csY3215"/>
                            </a:cxn>
                            <a:cxn ang="0">
                              <a:pos x="csX3216" y="csY3216"/>
                            </a:cxn>
                            <a:cxn ang="0">
                              <a:pos x="csX3217" y="csY3217"/>
                            </a:cxn>
                            <a:cxn ang="0">
                              <a:pos x="csX3218" y="csY3218"/>
                            </a:cxn>
                            <a:cxn ang="0">
                              <a:pos x="csX3219" y="csY3219"/>
                            </a:cxn>
                            <a:cxn ang="0">
                              <a:pos x="csX3220" y="csY3220"/>
                            </a:cxn>
                            <a:cxn ang="0">
                              <a:pos x="csX3221" y="csY3221"/>
                            </a:cxn>
                            <a:cxn ang="0">
                              <a:pos x="csX3222" y="csY3222"/>
                            </a:cxn>
                            <a:cxn ang="0">
                              <a:pos x="csX3223" y="csY3223"/>
                            </a:cxn>
                            <a:cxn ang="0">
                              <a:pos x="csX3224" y="csY3224"/>
                            </a:cxn>
                            <a:cxn ang="0">
                              <a:pos x="csX3225" y="csY3225"/>
                            </a:cxn>
                            <a:cxn ang="0">
                              <a:pos x="csX3226" y="csY3226"/>
                            </a:cxn>
                            <a:cxn ang="0">
                              <a:pos x="csX3227" y="csY3227"/>
                            </a:cxn>
                            <a:cxn ang="0">
                              <a:pos x="csX3228" y="csY3228"/>
                            </a:cxn>
                            <a:cxn ang="0">
                              <a:pos x="csX3229" y="csY3229"/>
                            </a:cxn>
                            <a:cxn ang="0">
                              <a:pos x="csX3230" y="csY3230"/>
                            </a:cxn>
                            <a:cxn ang="0">
                              <a:pos x="csX3231" y="csY3231"/>
                            </a:cxn>
                            <a:cxn ang="0">
                              <a:pos x="csX3232" y="csY3232"/>
                            </a:cxn>
                            <a:cxn ang="0">
                              <a:pos x="csX3233" y="csY3233"/>
                            </a:cxn>
                            <a:cxn ang="0">
                              <a:pos x="csX3234" y="csY3234"/>
                            </a:cxn>
                            <a:cxn ang="0">
                              <a:pos x="csX3235" y="csY3235"/>
                            </a:cxn>
                            <a:cxn ang="0">
                              <a:pos x="csX3236" y="csY3236"/>
                            </a:cxn>
                            <a:cxn ang="0">
                              <a:pos x="csX3237" y="csY3237"/>
                            </a:cxn>
                            <a:cxn ang="0">
                              <a:pos x="csX3238" y="csY3238"/>
                            </a:cxn>
                            <a:cxn ang="0">
                              <a:pos x="csX3239" y="csY3239"/>
                            </a:cxn>
                            <a:cxn ang="0">
                              <a:pos x="csX3240" y="csY3240"/>
                            </a:cxn>
                            <a:cxn ang="0">
                              <a:pos x="csX3241" y="csY3241"/>
                            </a:cxn>
                            <a:cxn ang="0">
                              <a:pos x="csX3242" y="csY3242"/>
                            </a:cxn>
                            <a:cxn ang="0">
                              <a:pos x="csX3243" y="csY3243"/>
                            </a:cxn>
                            <a:cxn ang="0">
                              <a:pos x="csX3244" y="csY3244"/>
                            </a:cxn>
                            <a:cxn ang="0">
                              <a:pos x="csX3245" y="csY3245"/>
                            </a:cxn>
                            <a:cxn ang="0">
                              <a:pos x="csX3246" y="csY3246"/>
                            </a:cxn>
                            <a:cxn ang="0">
                              <a:pos x="csX3247" y="csY3247"/>
                            </a:cxn>
                            <a:cxn ang="0">
                              <a:pos x="csX3248" y="csY3248"/>
                            </a:cxn>
                            <a:cxn ang="0">
                              <a:pos x="csX3249" y="csY3249"/>
                            </a:cxn>
                            <a:cxn ang="0">
                              <a:pos x="csX3250" y="csY3250"/>
                            </a:cxn>
                            <a:cxn ang="0">
                              <a:pos x="csX3251" y="csY3251"/>
                            </a:cxn>
                            <a:cxn ang="0">
                              <a:pos x="csX3252" y="csY3252"/>
                            </a:cxn>
                            <a:cxn ang="0">
                              <a:pos x="csX3253" y="csY3253"/>
                            </a:cxn>
                            <a:cxn ang="0">
                              <a:pos x="csX3254" y="csY3254"/>
                            </a:cxn>
                            <a:cxn ang="0">
                              <a:pos x="csX3255" y="csY3255"/>
                            </a:cxn>
                            <a:cxn ang="0">
                              <a:pos x="csX3256" y="csY3256"/>
                            </a:cxn>
                            <a:cxn ang="0">
                              <a:pos x="csX3257" y="csY3257"/>
                            </a:cxn>
                            <a:cxn ang="0">
                              <a:pos x="csX3258" y="csY3258"/>
                            </a:cxn>
                            <a:cxn ang="0">
                              <a:pos x="csX3259" y="csY3259"/>
                            </a:cxn>
                            <a:cxn ang="0">
                              <a:pos x="csX3260" y="csY3260"/>
                            </a:cxn>
                            <a:cxn ang="0">
                              <a:pos x="csX3261" y="csY3261"/>
                            </a:cxn>
                            <a:cxn ang="0">
                              <a:pos x="csX3262" y="csY3262"/>
                            </a:cxn>
                            <a:cxn ang="0">
                              <a:pos x="csX3263" y="csY3263"/>
                            </a:cxn>
                            <a:cxn ang="0">
                              <a:pos x="csX3264" y="csY3264"/>
                            </a:cxn>
                            <a:cxn ang="0">
                              <a:pos x="csX3265" y="csY3265"/>
                            </a:cxn>
                            <a:cxn ang="0">
                              <a:pos x="csX3266" y="csY3266"/>
                            </a:cxn>
                            <a:cxn ang="0">
                              <a:pos x="csX3267" y="csY3267"/>
                            </a:cxn>
                            <a:cxn ang="0">
                              <a:pos x="csX3268" y="csY3268"/>
                            </a:cxn>
                            <a:cxn ang="0">
                              <a:pos x="csX3269" y="csY3269"/>
                            </a:cxn>
                            <a:cxn ang="0">
                              <a:pos x="csX3270" y="csY3270"/>
                            </a:cxn>
                            <a:cxn ang="0">
                              <a:pos x="csX3271" y="csY3271"/>
                            </a:cxn>
                            <a:cxn ang="0">
                              <a:pos x="csX3272" y="csY3272"/>
                            </a:cxn>
                            <a:cxn ang="0">
                              <a:pos x="csX3273" y="csY3273"/>
                            </a:cxn>
                            <a:cxn ang="0">
                              <a:pos x="csX3274" y="csY3274"/>
                            </a:cxn>
                            <a:cxn ang="0">
                              <a:pos x="csX3275" y="csY3275"/>
                            </a:cxn>
                            <a:cxn ang="0">
                              <a:pos x="csX3276" y="csY3276"/>
                            </a:cxn>
                            <a:cxn ang="0">
                              <a:pos x="csX3277" y="csY3277"/>
                            </a:cxn>
                            <a:cxn ang="0">
                              <a:pos x="csX3278" y="csY3278"/>
                            </a:cxn>
                            <a:cxn ang="0">
                              <a:pos x="csX3279" y="csY3279"/>
                            </a:cxn>
                            <a:cxn ang="0">
                              <a:pos x="csX3280" y="csY3280"/>
                            </a:cxn>
                            <a:cxn ang="0">
                              <a:pos x="csX3281" y="csY3281"/>
                            </a:cxn>
                            <a:cxn ang="0">
                              <a:pos x="csX3282" y="csY3282"/>
                            </a:cxn>
                            <a:cxn ang="0">
                              <a:pos x="csX3283" y="csY3283"/>
                            </a:cxn>
                            <a:cxn ang="0">
                              <a:pos x="csX3284" y="csY3284"/>
                            </a:cxn>
                            <a:cxn ang="0">
                              <a:pos x="csX3285" y="csY3285"/>
                            </a:cxn>
                            <a:cxn ang="0">
                              <a:pos x="csX3286" y="csY3286"/>
                            </a:cxn>
                            <a:cxn ang="0">
                              <a:pos x="csX3287" y="csY3287"/>
                            </a:cxn>
                            <a:cxn ang="0">
                              <a:pos x="csX3288" y="csY3288"/>
                            </a:cxn>
                            <a:cxn ang="0">
                              <a:pos x="csX3289" y="csY3289"/>
                            </a:cxn>
                            <a:cxn ang="0">
                              <a:pos x="csX3290" y="csY3290"/>
                            </a:cxn>
                            <a:cxn ang="0">
                              <a:pos x="csX3291" y="csY3291"/>
                            </a:cxn>
                            <a:cxn ang="0">
                              <a:pos x="csX3292" y="csY3292"/>
                            </a:cxn>
                            <a:cxn ang="0">
                              <a:pos x="csX3293" y="csY3293"/>
                            </a:cxn>
                            <a:cxn ang="0">
                              <a:pos x="csX3294" y="csY3294"/>
                            </a:cxn>
                            <a:cxn ang="0">
                              <a:pos x="csX3295" y="csY3295"/>
                            </a:cxn>
                            <a:cxn ang="0">
                              <a:pos x="csX3296" y="csY3296"/>
                            </a:cxn>
                            <a:cxn ang="0">
                              <a:pos x="csX3297" y="csY3297"/>
                            </a:cxn>
                            <a:cxn ang="0">
                              <a:pos x="csX3298" y="csY3298"/>
                            </a:cxn>
                            <a:cxn ang="0">
                              <a:pos x="csX3299" y="csY3299"/>
                            </a:cxn>
                            <a:cxn ang="0">
                              <a:pos x="csX3300" y="csY3300"/>
                            </a:cxn>
                            <a:cxn ang="0">
                              <a:pos x="csX3301" y="csY3301"/>
                            </a:cxn>
                            <a:cxn ang="0">
                              <a:pos x="csX3302" y="csY3302"/>
                            </a:cxn>
                            <a:cxn ang="0">
                              <a:pos x="csX3303" y="csY3303"/>
                            </a:cxn>
                            <a:cxn ang="0">
                              <a:pos x="csX3304" y="csY3304"/>
                            </a:cxn>
                            <a:cxn ang="0">
                              <a:pos x="csX3305" y="csY3305"/>
                            </a:cxn>
                            <a:cxn ang="0">
                              <a:pos x="csX3306" y="csY3306"/>
                            </a:cxn>
                            <a:cxn ang="0">
                              <a:pos x="csX3307" y="csY3307"/>
                            </a:cxn>
                            <a:cxn ang="0">
                              <a:pos x="csX3308" y="csY3308"/>
                            </a:cxn>
                            <a:cxn ang="0">
                              <a:pos x="csX3309" y="csY3309"/>
                            </a:cxn>
                            <a:cxn ang="0">
                              <a:pos x="csX3310" y="csY3310"/>
                            </a:cxn>
                            <a:cxn ang="0">
                              <a:pos x="csX3311" y="csY3311"/>
                            </a:cxn>
                            <a:cxn ang="0">
                              <a:pos x="csX3312" y="csY3312"/>
                            </a:cxn>
                            <a:cxn ang="0">
                              <a:pos x="csX3313" y="csY3313"/>
                            </a:cxn>
                            <a:cxn ang="0">
                              <a:pos x="csX3314" y="csY3314"/>
                            </a:cxn>
                            <a:cxn ang="0">
                              <a:pos x="csX3315" y="csY3315"/>
                            </a:cxn>
                            <a:cxn ang="0">
                              <a:pos x="csX3316" y="csY3316"/>
                            </a:cxn>
                            <a:cxn ang="0">
                              <a:pos x="csX3317" y="csY3317"/>
                            </a:cxn>
                            <a:cxn ang="0">
                              <a:pos x="csX3318" y="csY3318"/>
                            </a:cxn>
                            <a:cxn ang="0">
                              <a:pos x="csX3319" y="csY3319"/>
                            </a:cxn>
                            <a:cxn ang="0">
                              <a:pos x="csX3320" y="csY3320"/>
                            </a:cxn>
                            <a:cxn ang="0">
                              <a:pos x="csX3321" y="csY3321"/>
                            </a:cxn>
                            <a:cxn ang="0">
                              <a:pos x="csX3322" y="csY3322"/>
                            </a:cxn>
                            <a:cxn ang="0">
                              <a:pos x="csX3323" y="csY3323"/>
                            </a:cxn>
                            <a:cxn ang="0">
                              <a:pos x="csX3324" y="csY3324"/>
                            </a:cxn>
                            <a:cxn ang="0">
                              <a:pos x="csX3325" y="csY3325"/>
                            </a:cxn>
                            <a:cxn ang="0">
                              <a:pos x="csX3326" y="csY3326"/>
                            </a:cxn>
                            <a:cxn ang="0">
                              <a:pos x="csX3327" y="csY3327"/>
                            </a:cxn>
                            <a:cxn ang="0">
                              <a:pos x="csX3328" y="csY3328"/>
                            </a:cxn>
                            <a:cxn ang="0">
                              <a:pos x="csX3329" y="csY3329"/>
                            </a:cxn>
                            <a:cxn ang="0">
                              <a:pos x="csX3330" y="csY3330"/>
                            </a:cxn>
                            <a:cxn ang="0">
                              <a:pos x="csX3331" y="csY3331"/>
                            </a:cxn>
                            <a:cxn ang="0">
                              <a:pos x="csX3332" y="csY3332"/>
                            </a:cxn>
                            <a:cxn ang="0">
                              <a:pos x="csX3333" y="csY3333"/>
                            </a:cxn>
                            <a:cxn ang="0">
                              <a:pos x="csX3334" y="csY3334"/>
                            </a:cxn>
                            <a:cxn ang="0">
                              <a:pos x="csX3335" y="csY3335"/>
                            </a:cxn>
                            <a:cxn ang="0">
                              <a:pos x="csX3336" y="csY3336"/>
                            </a:cxn>
                            <a:cxn ang="0">
                              <a:pos x="csX3337" y="csY3337"/>
                            </a:cxn>
                            <a:cxn ang="0">
                              <a:pos x="csX3338" y="csY3338"/>
                            </a:cxn>
                            <a:cxn ang="0">
                              <a:pos x="csX3339" y="csY3339"/>
                            </a:cxn>
                            <a:cxn ang="0">
                              <a:pos x="csX3340" y="csY3340"/>
                            </a:cxn>
                            <a:cxn ang="0">
                              <a:pos x="csX3341" y="csY3341"/>
                            </a:cxn>
                            <a:cxn ang="0">
                              <a:pos x="csX3342" y="csY3342"/>
                            </a:cxn>
                            <a:cxn ang="0">
                              <a:pos x="csX3343" y="csY3343"/>
                            </a:cxn>
                            <a:cxn ang="0">
                              <a:pos x="csX3344" y="csY3344"/>
                            </a:cxn>
                            <a:cxn ang="0">
                              <a:pos x="csX3345" y="csY3345"/>
                            </a:cxn>
                            <a:cxn ang="0">
                              <a:pos x="csX3346" y="csY3346"/>
                            </a:cxn>
                            <a:cxn ang="0">
                              <a:pos x="csX3347" y="csY3347"/>
                            </a:cxn>
                            <a:cxn ang="0">
                              <a:pos x="csX3348" y="csY3348"/>
                            </a:cxn>
                            <a:cxn ang="0">
                              <a:pos x="csX3349" y="csY3349"/>
                            </a:cxn>
                            <a:cxn ang="0">
                              <a:pos x="csX3350" y="csY3350"/>
                            </a:cxn>
                            <a:cxn ang="0">
                              <a:pos x="csX3351" y="csY3351"/>
                            </a:cxn>
                            <a:cxn ang="0">
                              <a:pos x="csX3352" y="csY3352"/>
                            </a:cxn>
                            <a:cxn ang="0">
                              <a:pos x="csX3353" y="csY3353"/>
                            </a:cxn>
                            <a:cxn ang="0">
                              <a:pos x="csX3354" y="csY3354"/>
                            </a:cxn>
                            <a:cxn ang="0">
                              <a:pos x="csX3355" y="csY3355"/>
                            </a:cxn>
                            <a:cxn ang="0">
                              <a:pos x="csX3356" y="csY3356"/>
                            </a:cxn>
                            <a:cxn ang="0">
                              <a:pos x="csX3357" y="csY3357"/>
                            </a:cxn>
                            <a:cxn ang="0">
                              <a:pos x="csX3358" y="csY3358"/>
                            </a:cxn>
                            <a:cxn ang="0">
                              <a:pos x="csX3359" y="csY3359"/>
                            </a:cxn>
                            <a:cxn ang="0">
                              <a:pos x="csX3360" y="csY3360"/>
                            </a:cxn>
                            <a:cxn ang="0">
                              <a:pos x="csX3361" y="csY3361"/>
                            </a:cxn>
                            <a:cxn ang="0">
                              <a:pos x="csX3362" y="csY3362"/>
                            </a:cxn>
                            <a:cxn ang="0">
                              <a:pos x="csX3363" y="csY3363"/>
                            </a:cxn>
                            <a:cxn ang="0">
                              <a:pos x="csX3364" y="csY3364"/>
                            </a:cxn>
                            <a:cxn ang="0">
                              <a:pos x="csX3365" y="csY3365"/>
                            </a:cxn>
                            <a:cxn ang="0">
                              <a:pos x="csX3366" y="csY3366"/>
                            </a:cxn>
                            <a:cxn ang="0">
                              <a:pos x="csX3367" y="csY3367"/>
                            </a:cxn>
                            <a:cxn ang="0">
                              <a:pos x="csX3368" y="csY3368"/>
                            </a:cxn>
                            <a:cxn ang="0">
                              <a:pos x="csX3369" y="csY3369"/>
                            </a:cxn>
                            <a:cxn ang="0">
                              <a:pos x="csX3370" y="csY3370"/>
                            </a:cxn>
                            <a:cxn ang="0">
                              <a:pos x="csX3371" y="csY3371"/>
                            </a:cxn>
                            <a:cxn ang="0">
                              <a:pos x="csX3372" y="csY3372"/>
                            </a:cxn>
                            <a:cxn ang="0">
                              <a:pos x="csX3373" y="csY3373"/>
                            </a:cxn>
                            <a:cxn ang="0">
                              <a:pos x="csX3374" y="csY3374"/>
                            </a:cxn>
                            <a:cxn ang="0">
                              <a:pos x="csX3375" y="csY3375"/>
                            </a:cxn>
                            <a:cxn ang="0">
                              <a:pos x="csX3376" y="csY3376"/>
                            </a:cxn>
                            <a:cxn ang="0">
                              <a:pos x="csX3377" y="csY3377"/>
                            </a:cxn>
                            <a:cxn ang="0">
                              <a:pos x="csX3378" y="csY3378"/>
                            </a:cxn>
                            <a:cxn ang="0">
                              <a:pos x="csX3379" y="csY3379"/>
                            </a:cxn>
                            <a:cxn ang="0">
                              <a:pos x="csX3380" y="csY3380"/>
                            </a:cxn>
                            <a:cxn ang="0">
                              <a:pos x="csX3381" y="csY3381"/>
                            </a:cxn>
                            <a:cxn ang="0">
                              <a:pos x="csX3382" y="csY3382"/>
                            </a:cxn>
                            <a:cxn ang="0">
                              <a:pos x="csX3383" y="csY3383"/>
                            </a:cxn>
                            <a:cxn ang="0">
                              <a:pos x="csX3384" y="csY3384"/>
                            </a:cxn>
                            <a:cxn ang="0">
                              <a:pos x="csX3385" y="csY3385"/>
                            </a:cxn>
                            <a:cxn ang="0">
                              <a:pos x="csX3386" y="csY3386"/>
                            </a:cxn>
                            <a:cxn ang="0">
                              <a:pos x="csX3387" y="csY3387"/>
                            </a:cxn>
                            <a:cxn ang="0">
                              <a:pos x="csX3388" y="csY3388"/>
                            </a:cxn>
                            <a:cxn ang="0">
                              <a:pos x="csX3389" y="csY3389"/>
                            </a:cxn>
                            <a:cxn ang="0">
                              <a:pos x="csX3390" y="csY3390"/>
                            </a:cxn>
                            <a:cxn ang="0">
                              <a:pos x="csX3391" y="csY3391"/>
                            </a:cxn>
                            <a:cxn ang="0">
                              <a:pos x="csX3392" y="csY3392"/>
                            </a:cxn>
                            <a:cxn ang="0">
                              <a:pos x="csX3393" y="csY3393"/>
                            </a:cxn>
                            <a:cxn ang="0">
                              <a:pos x="csX3394" y="csY3394"/>
                            </a:cxn>
                            <a:cxn ang="0">
                              <a:pos x="csX3395" y="csY3395"/>
                            </a:cxn>
                            <a:cxn ang="0">
                              <a:pos x="csX3396" y="csY3396"/>
                            </a:cxn>
                            <a:cxn ang="0">
                              <a:pos x="csX3397" y="csY3397"/>
                            </a:cxn>
                            <a:cxn ang="0">
                              <a:pos x="csX3398" y="csY3398"/>
                            </a:cxn>
                            <a:cxn ang="0">
                              <a:pos x="csX3399" y="csY3399"/>
                            </a:cxn>
                            <a:cxn ang="0">
                              <a:pos x="csX3400" y="csY3400"/>
                            </a:cxn>
                            <a:cxn ang="0">
                              <a:pos x="csX3401" y="csY3401"/>
                            </a:cxn>
                            <a:cxn ang="0">
                              <a:pos x="csX3402" y="csY3402"/>
                            </a:cxn>
                            <a:cxn ang="0">
                              <a:pos x="csX3403" y="csY3403"/>
                            </a:cxn>
                            <a:cxn ang="0">
                              <a:pos x="csX3404" y="csY3404"/>
                            </a:cxn>
                            <a:cxn ang="0">
                              <a:pos x="csX3405" y="csY3405"/>
                            </a:cxn>
                            <a:cxn ang="0">
                              <a:pos x="csX3406" y="csY3406"/>
                            </a:cxn>
                            <a:cxn ang="0">
                              <a:pos x="csX3407" y="csY3407"/>
                            </a:cxn>
                            <a:cxn ang="0">
                              <a:pos x="csX3408" y="csY3408"/>
                            </a:cxn>
                            <a:cxn ang="0">
                              <a:pos x="csX3409" y="csY3409"/>
                            </a:cxn>
                            <a:cxn ang="0">
                              <a:pos x="csX3410" y="csY3410"/>
                            </a:cxn>
                            <a:cxn ang="0">
                              <a:pos x="csX3411" y="csY3411"/>
                            </a:cxn>
                            <a:cxn ang="0">
                              <a:pos x="csX3412" y="csY3412"/>
                            </a:cxn>
                            <a:cxn ang="0">
                              <a:pos x="csX3413" y="csY3413"/>
                            </a:cxn>
                            <a:cxn ang="0">
                              <a:pos x="csX3414" y="csY3414"/>
                            </a:cxn>
                            <a:cxn ang="0">
                              <a:pos x="csX3415" y="csY3415"/>
                            </a:cxn>
                            <a:cxn ang="0">
                              <a:pos x="csX3416" y="csY3416"/>
                            </a:cxn>
                            <a:cxn ang="0">
                              <a:pos x="csX3417" y="csY3417"/>
                            </a:cxn>
                            <a:cxn ang="0">
                              <a:pos x="csX3418" y="csY3418"/>
                            </a:cxn>
                            <a:cxn ang="0">
                              <a:pos x="csX3419" y="csY3419"/>
                            </a:cxn>
                            <a:cxn ang="0">
                              <a:pos x="csX3420" y="csY3420"/>
                            </a:cxn>
                            <a:cxn ang="0">
                              <a:pos x="csX3421" y="csY3421"/>
                            </a:cxn>
                            <a:cxn ang="0">
                              <a:pos x="csX3422" y="csY3422"/>
                            </a:cxn>
                            <a:cxn ang="0">
                              <a:pos x="csX3423" y="csY3423"/>
                            </a:cxn>
                            <a:cxn ang="0">
                              <a:pos x="csX3424" y="csY3424"/>
                            </a:cxn>
                            <a:cxn ang="0">
                              <a:pos x="csX3425" y="csY3425"/>
                            </a:cxn>
                            <a:cxn ang="0">
                              <a:pos x="csX3426" y="csY3426"/>
                            </a:cxn>
                            <a:cxn ang="0">
                              <a:pos x="csX3427" y="csY3427"/>
                            </a:cxn>
                            <a:cxn ang="0">
                              <a:pos x="csX3428" y="csY3428"/>
                            </a:cxn>
                            <a:cxn ang="0">
                              <a:pos x="csX3429" y="csY3429"/>
                            </a:cxn>
                            <a:cxn ang="0">
                              <a:pos x="csX3430" y="csY3430"/>
                            </a:cxn>
                            <a:cxn ang="0">
                              <a:pos x="csX3431" y="csY3431"/>
                            </a:cxn>
                            <a:cxn ang="0">
                              <a:pos x="csX3432" y="csY3432"/>
                            </a:cxn>
                            <a:cxn ang="0">
                              <a:pos x="csX3433" y="csY3433"/>
                            </a:cxn>
                            <a:cxn ang="0">
                              <a:pos x="csX3434" y="csY3434"/>
                            </a:cxn>
                            <a:cxn ang="0">
                              <a:pos x="csX3435" y="csY3435"/>
                            </a:cxn>
                            <a:cxn ang="0">
                              <a:pos x="csX3436" y="csY3436"/>
                            </a:cxn>
                            <a:cxn ang="0">
                              <a:pos x="csX3437" y="csY3437"/>
                            </a:cxn>
                            <a:cxn ang="0">
                              <a:pos x="csX3438" y="csY3438"/>
                            </a:cxn>
                            <a:cxn ang="0">
                              <a:pos x="csX3439" y="csY3439"/>
                            </a:cxn>
                            <a:cxn ang="0">
                              <a:pos x="csX3440" y="csY3440"/>
                            </a:cxn>
                            <a:cxn ang="0">
                              <a:pos x="csX3441" y="csY3441"/>
                            </a:cxn>
                            <a:cxn ang="0">
                              <a:pos x="csX3442" y="csY3442"/>
                            </a:cxn>
                            <a:cxn ang="0">
                              <a:pos x="csX3443" y="csY3443"/>
                            </a:cxn>
                            <a:cxn ang="0">
                              <a:pos x="csX3444" y="csY3444"/>
                            </a:cxn>
                            <a:cxn ang="0">
                              <a:pos x="csX3445" y="csY3445"/>
                            </a:cxn>
                            <a:cxn ang="0">
                              <a:pos x="csX3446" y="csY3446"/>
                            </a:cxn>
                            <a:cxn ang="0">
                              <a:pos x="csX3447" y="csY3447"/>
                            </a:cxn>
                            <a:cxn ang="0">
                              <a:pos x="csX3448" y="csY3448"/>
                            </a:cxn>
                            <a:cxn ang="0">
                              <a:pos x="csX3449" y="csY3449"/>
                            </a:cxn>
                            <a:cxn ang="0">
                              <a:pos x="csX3450" y="csY3450"/>
                            </a:cxn>
                            <a:cxn ang="0">
                              <a:pos x="csX3451" y="csY3451"/>
                            </a:cxn>
                            <a:cxn ang="0">
                              <a:pos x="csX3452" y="csY3452"/>
                            </a:cxn>
                            <a:cxn ang="0">
                              <a:pos x="csX3453" y="csY3453"/>
                            </a:cxn>
                            <a:cxn ang="0">
                              <a:pos x="csX3454" y="csY3454"/>
                            </a:cxn>
                            <a:cxn ang="0">
                              <a:pos x="csX3455" y="csY3455"/>
                            </a:cxn>
                            <a:cxn ang="0">
                              <a:pos x="csX3456" y="csY3456"/>
                            </a:cxn>
                            <a:cxn ang="0">
                              <a:pos x="csX3457" y="csY3457"/>
                            </a:cxn>
                            <a:cxn ang="0">
                              <a:pos x="csX3458" y="csY3458"/>
                            </a:cxn>
                            <a:cxn ang="0">
                              <a:pos x="csX3459" y="csY3459"/>
                            </a:cxn>
                            <a:cxn ang="0">
                              <a:pos x="csX3460" y="csY3460"/>
                            </a:cxn>
                            <a:cxn ang="0">
                              <a:pos x="csX3461" y="csY3461"/>
                            </a:cxn>
                            <a:cxn ang="0">
                              <a:pos x="csX3462" y="csY3462"/>
                            </a:cxn>
                            <a:cxn ang="0">
                              <a:pos x="csX3463" y="csY3463"/>
                            </a:cxn>
                            <a:cxn ang="0">
                              <a:pos x="csX3464" y="csY3464"/>
                            </a:cxn>
                            <a:cxn ang="0">
                              <a:pos x="csX3465" y="csY3465"/>
                            </a:cxn>
                            <a:cxn ang="0">
                              <a:pos x="csX3466" y="csY3466"/>
                            </a:cxn>
                            <a:cxn ang="0">
                              <a:pos x="csX3467" y="csY3467"/>
                            </a:cxn>
                            <a:cxn ang="0">
                              <a:pos x="csX3468" y="csY3468"/>
                            </a:cxn>
                            <a:cxn ang="0">
                              <a:pos x="csX3469" y="csY3469"/>
                            </a:cxn>
                            <a:cxn ang="0">
                              <a:pos x="csX3470" y="csY3470"/>
                            </a:cxn>
                            <a:cxn ang="0">
                              <a:pos x="csX3471" y="csY3471"/>
                            </a:cxn>
                            <a:cxn ang="0">
                              <a:pos x="csX3472" y="csY3472"/>
                            </a:cxn>
                            <a:cxn ang="0">
                              <a:pos x="csX3473" y="csY3473"/>
                            </a:cxn>
                            <a:cxn ang="0">
                              <a:pos x="csX3474" y="csY3474"/>
                            </a:cxn>
                            <a:cxn ang="0">
                              <a:pos x="csX3475" y="csY3475"/>
                            </a:cxn>
                            <a:cxn ang="0">
                              <a:pos x="csX3476" y="csY3476"/>
                            </a:cxn>
                            <a:cxn ang="0">
                              <a:pos x="csX3477" y="csY3477"/>
                            </a:cxn>
                            <a:cxn ang="0">
                              <a:pos x="csX3478" y="csY3478"/>
                            </a:cxn>
                            <a:cxn ang="0">
                              <a:pos x="csX3479" y="csY3479"/>
                            </a:cxn>
                            <a:cxn ang="0">
                              <a:pos x="csX3480" y="csY3480"/>
                            </a:cxn>
                            <a:cxn ang="0">
                              <a:pos x="csX3481" y="csY3481"/>
                            </a:cxn>
                            <a:cxn ang="0">
                              <a:pos x="csX3482" y="csY3482"/>
                            </a:cxn>
                            <a:cxn ang="0">
                              <a:pos x="csX3483" y="csY3483"/>
                            </a:cxn>
                            <a:cxn ang="0">
                              <a:pos x="csX3484" y="csY3484"/>
                            </a:cxn>
                            <a:cxn ang="0">
                              <a:pos x="csX3485" y="csY3485"/>
                            </a:cxn>
                            <a:cxn ang="0">
                              <a:pos x="csX3486" y="csY3486"/>
                            </a:cxn>
                            <a:cxn ang="0">
                              <a:pos x="csX3487" y="csY3487"/>
                            </a:cxn>
                            <a:cxn ang="0">
                              <a:pos x="csX3488" y="csY3488"/>
                            </a:cxn>
                            <a:cxn ang="0">
                              <a:pos x="csX3489" y="csY3489"/>
                            </a:cxn>
                            <a:cxn ang="0">
                              <a:pos x="csX3490" y="csY3490"/>
                            </a:cxn>
                            <a:cxn ang="0">
                              <a:pos x="csX3491" y="csY3491"/>
                            </a:cxn>
                            <a:cxn ang="0">
                              <a:pos x="csX3492" y="csY3492"/>
                            </a:cxn>
                            <a:cxn ang="0">
                              <a:pos x="csX3493" y="csY3493"/>
                            </a:cxn>
                            <a:cxn ang="0">
                              <a:pos x="csX3494" y="csY3494"/>
                            </a:cxn>
                            <a:cxn ang="0">
                              <a:pos x="csX3495" y="csY3495"/>
                            </a:cxn>
                            <a:cxn ang="0">
                              <a:pos x="csX3496" y="csY3496"/>
                            </a:cxn>
                            <a:cxn ang="0">
                              <a:pos x="csX3497" y="csY3497"/>
                            </a:cxn>
                            <a:cxn ang="0">
                              <a:pos x="csX3498" y="csY3498"/>
                            </a:cxn>
                            <a:cxn ang="0">
                              <a:pos x="csX3499" y="csY3499"/>
                            </a:cxn>
                            <a:cxn ang="0">
                              <a:pos x="csX3500" y="csY3500"/>
                            </a:cxn>
                            <a:cxn ang="0">
                              <a:pos x="csX3501" y="csY3501"/>
                            </a:cxn>
                            <a:cxn ang="0">
                              <a:pos x="csX3502" y="csY3502"/>
                            </a:cxn>
                            <a:cxn ang="0">
                              <a:pos x="csX3503" y="csY3503"/>
                            </a:cxn>
                            <a:cxn ang="0">
                              <a:pos x="csX3504" y="csY3504"/>
                            </a:cxn>
                            <a:cxn ang="0">
                              <a:pos x="csX3505" y="csY3505"/>
                            </a:cxn>
                            <a:cxn ang="0">
                              <a:pos x="csX3506" y="csY3506"/>
                            </a:cxn>
                            <a:cxn ang="0">
                              <a:pos x="csX3507" y="csY3507"/>
                            </a:cxn>
                            <a:cxn ang="0">
                              <a:pos x="csX3508" y="csY3508"/>
                            </a:cxn>
                            <a:cxn ang="0">
                              <a:pos x="csX3509" y="csY3509"/>
                            </a:cxn>
                            <a:cxn ang="0">
                              <a:pos x="csX3510" y="csY3510"/>
                            </a:cxn>
                            <a:cxn ang="0">
                              <a:pos x="csX3511" y="csY3511"/>
                            </a:cxn>
                            <a:cxn ang="0">
                              <a:pos x="csX3512" y="csY3512"/>
                            </a:cxn>
                            <a:cxn ang="0">
                              <a:pos x="csX3513" y="csY3513"/>
                            </a:cxn>
                            <a:cxn ang="0">
                              <a:pos x="csX3514" y="csY3514"/>
                            </a:cxn>
                            <a:cxn ang="0">
                              <a:pos x="csX3515" y="csY3515"/>
                            </a:cxn>
                            <a:cxn ang="0">
                              <a:pos x="csX3516" y="csY3516"/>
                            </a:cxn>
                            <a:cxn ang="0">
                              <a:pos x="csX3517" y="csY3517"/>
                            </a:cxn>
                            <a:cxn ang="0">
                              <a:pos x="csX3518" y="csY3518"/>
                            </a:cxn>
                            <a:cxn ang="0">
                              <a:pos x="csX3519" y="csY3519"/>
                            </a:cxn>
                            <a:cxn ang="0">
                              <a:pos x="csX3520" y="csY3520"/>
                            </a:cxn>
                            <a:cxn ang="0">
                              <a:pos x="csX3521" y="csY3521"/>
                            </a:cxn>
                            <a:cxn ang="0">
                              <a:pos x="csX3522" y="csY3522"/>
                            </a:cxn>
                            <a:cxn ang="0">
                              <a:pos x="csX3523" y="csY3523"/>
                            </a:cxn>
                            <a:cxn ang="0">
                              <a:pos x="csX3524" y="csY3524"/>
                            </a:cxn>
                            <a:cxn ang="0">
                              <a:pos x="csX3525" y="csY3525"/>
                            </a:cxn>
                            <a:cxn ang="0">
                              <a:pos x="csX3526" y="csY3526"/>
                            </a:cxn>
                            <a:cxn ang="0">
                              <a:pos x="csX3527" y="csY3527"/>
                            </a:cxn>
                            <a:cxn ang="0">
                              <a:pos x="csX3528" y="csY3528"/>
                            </a:cxn>
                            <a:cxn ang="0">
                              <a:pos x="csX3529" y="csY3529"/>
                            </a:cxn>
                            <a:cxn ang="0">
                              <a:pos x="csX3530" y="csY3530"/>
                            </a:cxn>
                            <a:cxn ang="0">
                              <a:pos x="csX3531" y="csY3531"/>
                            </a:cxn>
                            <a:cxn ang="0">
                              <a:pos x="csX3532" y="csY3532"/>
                            </a:cxn>
                            <a:cxn ang="0">
                              <a:pos x="csX3533" y="csY3533"/>
                            </a:cxn>
                            <a:cxn ang="0">
                              <a:pos x="csX3534" y="csY3534"/>
                            </a:cxn>
                            <a:cxn ang="0">
                              <a:pos x="csX3535" y="csY3535"/>
                            </a:cxn>
                            <a:cxn ang="0">
                              <a:pos x="csX3536" y="csY3536"/>
                            </a:cxn>
                            <a:cxn ang="0">
                              <a:pos x="csX3537" y="csY3537"/>
                            </a:cxn>
                            <a:cxn ang="0">
                              <a:pos x="csX3538" y="csY3538"/>
                            </a:cxn>
                            <a:cxn ang="0">
                              <a:pos x="csX3539" y="csY3539"/>
                            </a:cxn>
                            <a:cxn ang="0">
                              <a:pos x="csX3540" y="csY3540"/>
                            </a:cxn>
                            <a:cxn ang="0">
                              <a:pos x="csX3541" y="csY3541"/>
                            </a:cxn>
                            <a:cxn ang="0">
                              <a:pos x="csX3542" y="csY3542"/>
                            </a:cxn>
                            <a:cxn ang="0">
                              <a:pos x="csX3543" y="csY3543"/>
                            </a:cxn>
                            <a:cxn ang="0">
                              <a:pos x="csX3544" y="csY3544"/>
                            </a:cxn>
                            <a:cxn ang="0">
                              <a:pos x="csX3545" y="csY3545"/>
                            </a:cxn>
                            <a:cxn ang="0">
                              <a:pos x="csX3546" y="csY3546"/>
                            </a:cxn>
                            <a:cxn ang="0">
                              <a:pos x="csX3547" y="csY3547"/>
                            </a:cxn>
                            <a:cxn ang="0">
                              <a:pos x="csX3548" y="csY3548"/>
                            </a:cxn>
                            <a:cxn ang="0">
                              <a:pos x="csX3549" y="csY3549"/>
                            </a:cxn>
                            <a:cxn ang="0">
                              <a:pos x="csX3550" y="csY3550"/>
                            </a:cxn>
                            <a:cxn ang="0">
                              <a:pos x="csX3551" y="csY3551"/>
                            </a:cxn>
                            <a:cxn ang="0">
                              <a:pos x="csX3552" y="csY3552"/>
                            </a:cxn>
                            <a:cxn ang="0">
                              <a:pos x="csX3553" y="csY3553"/>
                            </a:cxn>
                            <a:cxn ang="0">
                              <a:pos x="csX3554" y="csY3554"/>
                            </a:cxn>
                            <a:cxn ang="0">
                              <a:pos x="csX3555" y="csY3555"/>
                            </a:cxn>
                            <a:cxn ang="0">
                              <a:pos x="csX3556" y="csY3556"/>
                            </a:cxn>
                            <a:cxn ang="0">
                              <a:pos x="csX3557" y="csY3557"/>
                            </a:cxn>
                            <a:cxn ang="0">
                              <a:pos x="csX3558" y="csY3558"/>
                            </a:cxn>
                            <a:cxn ang="0">
                              <a:pos x="csX3559" y="csY3559"/>
                            </a:cxn>
                            <a:cxn ang="0">
                              <a:pos x="csX3560" y="csY3560"/>
                            </a:cxn>
                            <a:cxn ang="0">
                              <a:pos x="csX3561" y="csY3561"/>
                            </a:cxn>
                            <a:cxn ang="0">
                              <a:pos x="csX3562" y="csY3562"/>
                            </a:cxn>
                            <a:cxn ang="0">
                              <a:pos x="csX3563" y="csY3563"/>
                            </a:cxn>
                            <a:cxn ang="0">
                              <a:pos x="csX3564" y="csY3564"/>
                            </a:cxn>
                            <a:cxn ang="0">
                              <a:pos x="csX3565" y="csY3565"/>
                            </a:cxn>
                            <a:cxn ang="0">
                              <a:pos x="csX3566" y="csY3566"/>
                            </a:cxn>
                            <a:cxn ang="0">
                              <a:pos x="csX3567" y="csY3567"/>
                            </a:cxn>
                            <a:cxn ang="0">
                              <a:pos x="csX3568" y="csY3568"/>
                            </a:cxn>
                            <a:cxn ang="0">
                              <a:pos x="csX3569" y="csY3569"/>
                            </a:cxn>
                            <a:cxn ang="0">
                              <a:pos x="csX3570" y="csY3570"/>
                            </a:cxn>
                            <a:cxn ang="0">
                              <a:pos x="csX3571" y="csY3571"/>
                            </a:cxn>
                            <a:cxn ang="0">
                              <a:pos x="csX3572" y="csY3572"/>
                            </a:cxn>
                            <a:cxn ang="0">
                              <a:pos x="csX3573" y="csY3573"/>
                            </a:cxn>
                            <a:cxn ang="0">
                              <a:pos x="csX3574" y="csY3574"/>
                            </a:cxn>
                            <a:cxn ang="0">
                              <a:pos x="csX3575" y="csY3575"/>
                            </a:cxn>
                            <a:cxn ang="0">
                              <a:pos x="csX3576" y="csY3576"/>
                            </a:cxn>
                            <a:cxn ang="0">
                              <a:pos x="csX3577" y="csY3577"/>
                            </a:cxn>
                            <a:cxn ang="0">
                              <a:pos x="csX3578" y="csY3578"/>
                            </a:cxn>
                            <a:cxn ang="0">
                              <a:pos x="csX3579" y="csY3579"/>
                            </a:cxn>
                            <a:cxn ang="0">
                              <a:pos x="csX3580" y="csY3580"/>
                            </a:cxn>
                            <a:cxn ang="0">
                              <a:pos x="csX3581" y="csY3581"/>
                            </a:cxn>
                            <a:cxn ang="0">
                              <a:pos x="csX3582" y="csY3582"/>
                            </a:cxn>
                            <a:cxn ang="0">
                              <a:pos x="csX3583" y="csY3583"/>
                            </a:cxn>
                            <a:cxn ang="0">
                              <a:pos x="csX3584" y="csY3584"/>
                            </a:cxn>
                            <a:cxn ang="0">
                              <a:pos x="csX3585" y="csY3585"/>
                            </a:cxn>
                            <a:cxn ang="0">
                              <a:pos x="csX3586" y="csY3586"/>
                            </a:cxn>
                            <a:cxn ang="0">
                              <a:pos x="csX3587" y="csY3587"/>
                            </a:cxn>
                            <a:cxn ang="0">
                              <a:pos x="csX3588" y="csY3588"/>
                            </a:cxn>
                            <a:cxn ang="0">
                              <a:pos x="csX3589" y="csY3589"/>
                            </a:cxn>
                            <a:cxn ang="0">
                              <a:pos x="csX3590" y="csY3590"/>
                            </a:cxn>
                            <a:cxn ang="0">
                              <a:pos x="csX3591" y="csY3591"/>
                            </a:cxn>
                            <a:cxn ang="0">
                              <a:pos x="csX3592" y="csY3592"/>
                            </a:cxn>
                            <a:cxn ang="0">
                              <a:pos x="csX3593" y="csY3593"/>
                            </a:cxn>
                            <a:cxn ang="0">
                              <a:pos x="csX3594" y="csY3594"/>
                            </a:cxn>
                            <a:cxn ang="0">
                              <a:pos x="csX3595" y="csY3595"/>
                            </a:cxn>
                            <a:cxn ang="0">
                              <a:pos x="csX3596" y="csY3596"/>
                            </a:cxn>
                            <a:cxn ang="0">
                              <a:pos x="csX3597" y="csY3597"/>
                            </a:cxn>
                            <a:cxn ang="0">
                              <a:pos x="csX3598" y="csY3598"/>
                            </a:cxn>
                            <a:cxn ang="0">
                              <a:pos x="csX3599" y="csY3599"/>
                            </a:cxn>
                            <a:cxn ang="0">
                              <a:pos x="csX3600" y="csY3600"/>
                            </a:cxn>
                            <a:cxn ang="0">
                              <a:pos x="csX3601" y="csY3601"/>
                            </a:cxn>
                            <a:cxn ang="0">
                              <a:pos x="csX3602" y="csY3602"/>
                            </a:cxn>
                            <a:cxn ang="0">
                              <a:pos x="csX3603" y="csY3603"/>
                            </a:cxn>
                            <a:cxn ang="0">
                              <a:pos x="csX3604" y="csY3604"/>
                            </a:cxn>
                            <a:cxn ang="0">
                              <a:pos x="csX3605" y="csY3605"/>
                            </a:cxn>
                            <a:cxn ang="0">
                              <a:pos x="csX3606" y="csY3606"/>
                            </a:cxn>
                            <a:cxn ang="0">
                              <a:pos x="csX3607" y="csY3607"/>
                            </a:cxn>
                            <a:cxn ang="0">
                              <a:pos x="csX3608" y="csY3608"/>
                            </a:cxn>
                            <a:cxn ang="0">
                              <a:pos x="csX3609" y="csY3609"/>
                            </a:cxn>
                            <a:cxn ang="0">
                              <a:pos x="csX3610" y="csY3610"/>
                            </a:cxn>
                            <a:cxn ang="0">
                              <a:pos x="csX3611" y="csY3611"/>
                            </a:cxn>
                            <a:cxn ang="0">
                              <a:pos x="csX3612" y="csY3612"/>
                            </a:cxn>
                            <a:cxn ang="0">
                              <a:pos x="csX3613" y="csY3613"/>
                            </a:cxn>
                            <a:cxn ang="0">
                              <a:pos x="csX3614" y="csY3614"/>
                            </a:cxn>
                            <a:cxn ang="0">
                              <a:pos x="csX3615" y="csY3615"/>
                            </a:cxn>
                            <a:cxn ang="0">
                              <a:pos x="csX3616" y="csY3616"/>
                            </a:cxn>
                            <a:cxn ang="0">
                              <a:pos x="csX3617" y="csY3617"/>
                            </a:cxn>
                            <a:cxn ang="0">
                              <a:pos x="csX3618" y="csY3618"/>
                            </a:cxn>
                            <a:cxn ang="0">
                              <a:pos x="csX3619" y="csY3619"/>
                            </a:cxn>
                            <a:cxn ang="0">
                              <a:pos x="csX3620" y="csY3620"/>
                            </a:cxn>
                            <a:cxn ang="0">
                              <a:pos x="csX3621" y="csY3621"/>
                            </a:cxn>
                            <a:cxn ang="0">
                              <a:pos x="csX3622" y="csY3622"/>
                            </a:cxn>
                            <a:cxn ang="0">
                              <a:pos x="csX3623" y="csY3623"/>
                            </a:cxn>
                            <a:cxn ang="0">
                              <a:pos x="csX3624" y="csY3624"/>
                            </a:cxn>
                            <a:cxn ang="0">
                              <a:pos x="csX3625" y="csY3625"/>
                            </a:cxn>
                            <a:cxn ang="0">
                              <a:pos x="csX3626" y="csY3626"/>
                            </a:cxn>
                            <a:cxn ang="0">
                              <a:pos x="csX3627" y="csY3627"/>
                            </a:cxn>
                            <a:cxn ang="0">
                              <a:pos x="csX3628" y="csY3628"/>
                            </a:cxn>
                            <a:cxn ang="0">
                              <a:pos x="csX3629" y="csY3629"/>
                            </a:cxn>
                            <a:cxn ang="0">
                              <a:pos x="csX3630" y="csY3630"/>
                            </a:cxn>
                            <a:cxn ang="0">
                              <a:pos x="csX3631" y="csY3631"/>
                            </a:cxn>
                            <a:cxn ang="0">
                              <a:pos x="csX3632" y="csY3632"/>
                            </a:cxn>
                            <a:cxn ang="0">
                              <a:pos x="csX3633" y="csY3633"/>
                            </a:cxn>
                            <a:cxn ang="0">
                              <a:pos x="csX3634" y="csY3634"/>
                            </a:cxn>
                            <a:cxn ang="0">
                              <a:pos x="csX3635" y="csY3635"/>
                            </a:cxn>
                            <a:cxn ang="0">
                              <a:pos x="csX3636" y="csY3636"/>
                            </a:cxn>
                            <a:cxn ang="0">
                              <a:pos x="csX3637" y="csY3637"/>
                            </a:cxn>
                            <a:cxn ang="0">
                              <a:pos x="csX3638" y="csY3638"/>
                            </a:cxn>
                            <a:cxn ang="0">
                              <a:pos x="csX3639" y="csY3639"/>
                            </a:cxn>
                            <a:cxn ang="0">
                              <a:pos x="csX3640" y="csY3640"/>
                            </a:cxn>
                            <a:cxn ang="0">
                              <a:pos x="csX3641" y="csY3641"/>
                            </a:cxn>
                            <a:cxn ang="0">
                              <a:pos x="csX3642" y="csY3642"/>
                            </a:cxn>
                            <a:cxn ang="0">
                              <a:pos x="csX3643" y="csY3643"/>
                            </a:cxn>
                            <a:cxn ang="0">
                              <a:pos x="csX3644" y="csY3644"/>
                            </a:cxn>
                            <a:cxn ang="0">
                              <a:pos x="csX3645" y="csY3645"/>
                            </a:cxn>
                            <a:cxn ang="0">
                              <a:pos x="csX3646" y="csY3646"/>
                            </a:cxn>
                            <a:cxn ang="0">
                              <a:pos x="csX3647" y="csY3647"/>
                            </a:cxn>
                            <a:cxn ang="0">
                              <a:pos x="csX3648" y="csY3648"/>
                            </a:cxn>
                            <a:cxn ang="0">
                              <a:pos x="csX3649" y="csY3649"/>
                            </a:cxn>
                            <a:cxn ang="0">
                              <a:pos x="csX3650" y="csY3650"/>
                            </a:cxn>
                            <a:cxn ang="0">
                              <a:pos x="csX3651" y="csY3651"/>
                            </a:cxn>
                            <a:cxn ang="0">
                              <a:pos x="csX3652" y="csY3652"/>
                            </a:cxn>
                            <a:cxn ang="0">
                              <a:pos x="csX3653" y="csY3653"/>
                            </a:cxn>
                            <a:cxn ang="0">
                              <a:pos x="csX3654" y="csY3654"/>
                            </a:cxn>
                            <a:cxn ang="0">
                              <a:pos x="csX3655" y="csY3655"/>
                            </a:cxn>
                            <a:cxn ang="0">
                              <a:pos x="csX3656" y="csY3656"/>
                            </a:cxn>
                            <a:cxn ang="0">
                              <a:pos x="csX3657" y="csY3657"/>
                            </a:cxn>
                            <a:cxn ang="0">
                              <a:pos x="csX3658" y="csY3658"/>
                            </a:cxn>
                            <a:cxn ang="0">
                              <a:pos x="csX3659" y="csY3659"/>
                            </a:cxn>
                            <a:cxn ang="0">
                              <a:pos x="csX3660" y="csY3660"/>
                            </a:cxn>
                            <a:cxn ang="0">
                              <a:pos x="csX3661" y="csY3661"/>
                            </a:cxn>
                            <a:cxn ang="0">
                              <a:pos x="csX3662" y="csY3662"/>
                            </a:cxn>
                            <a:cxn ang="0">
                              <a:pos x="csX3663" y="csY3663"/>
                            </a:cxn>
                            <a:cxn ang="0">
                              <a:pos x="csX3664" y="csY3664"/>
                            </a:cxn>
                            <a:cxn ang="0">
                              <a:pos x="csX3665" y="csY3665"/>
                            </a:cxn>
                            <a:cxn ang="0">
                              <a:pos x="csX3666" y="csY3666"/>
                            </a:cxn>
                            <a:cxn ang="0">
                              <a:pos x="csX3667" y="csY3667"/>
                            </a:cxn>
                            <a:cxn ang="0">
                              <a:pos x="csX3668" y="csY3668"/>
                            </a:cxn>
                            <a:cxn ang="0">
                              <a:pos x="csX3669" y="csY3669"/>
                            </a:cxn>
                            <a:cxn ang="0">
                              <a:pos x="csX3670" y="csY3670"/>
                            </a:cxn>
                            <a:cxn ang="0">
                              <a:pos x="csX3671" y="csY3671"/>
                            </a:cxn>
                            <a:cxn ang="0">
                              <a:pos x="csX3672" y="csY3672"/>
                            </a:cxn>
                            <a:cxn ang="0">
                              <a:pos x="csX3673" y="csY3673"/>
                            </a:cxn>
                            <a:cxn ang="0">
                              <a:pos x="csX3674" y="csY3674"/>
                            </a:cxn>
                            <a:cxn ang="0">
                              <a:pos x="csX3675" y="csY3675"/>
                            </a:cxn>
                            <a:cxn ang="0">
                              <a:pos x="csX3676" y="csY3676"/>
                            </a:cxn>
                            <a:cxn ang="0">
                              <a:pos x="csX3677" y="csY3677"/>
                            </a:cxn>
                            <a:cxn ang="0">
                              <a:pos x="csX3678" y="csY3678"/>
                            </a:cxn>
                            <a:cxn ang="0">
                              <a:pos x="csX3679" y="csY3679"/>
                            </a:cxn>
                            <a:cxn ang="0">
                              <a:pos x="csX3680" y="csY3680"/>
                            </a:cxn>
                            <a:cxn ang="0">
                              <a:pos x="csX3681" y="csY3681"/>
                            </a:cxn>
                            <a:cxn ang="0">
                              <a:pos x="csX3682" y="csY3682"/>
                            </a:cxn>
                            <a:cxn ang="0">
                              <a:pos x="csX3683" y="csY3683"/>
                            </a:cxn>
                            <a:cxn ang="0">
                              <a:pos x="csX3684" y="csY3684"/>
                            </a:cxn>
                            <a:cxn ang="0">
                              <a:pos x="csX3685" y="csY3685"/>
                            </a:cxn>
                            <a:cxn ang="0">
                              <a:pos x="csX3686" y="csY3686"/>
                            </a:cxn>
                            <a:cxn ang="0">
                              <a:pos x="csX3687" y="csY3687"/>
                            </a:cxn>
                            <a:cxn ang="0">
                              <a:pos x="csX3688" y="csY3688"/>
                            </a:cxn>
                            <a:cxn ang="0">
                              <a:pos x="csX3689" y="csY3689"/>
                            </a:cxn>
                            <a:cxn ang="0">
                              <a:pos x="csX3690" y="csY3690"/>
                            </a:cxn>
                            <a:cxn ang="0">
                              <a:pos x="csX3691" y="csY3691"/>
                            </a:cxn>
                            <a:cxn ang="0">
                              <a:pos x="csX3692" y="csY3692"/>
                            </a:cxn>
                            <a:cxn ang="0">
                              <a:pos x="csX3693" y="csY3693"/>
                            </a:cxn>
                            <a:cxn ang="0">
                              <a:pos x="csX3694" y="csY3694"/>
                            </a:cxn>
                            <a:cxn ang="0">
                              <a:pos x="csX3695" y="csY3695"/>
                            </a:cxn>
                            <a:cxn ang="0">
                              <a:pos x="csX3696" y="csY3696"/>
                            </a:cxn>
                            <a:cxn ang="0">
                              <a:pos x="csX3697" y="csY3697"/>
                            </a:cxn>
                            <a:cxn ang="0">
                              <a:pos x="csX3698" y="csY3698"/>
                            </a:cxn>
                            <a:cxn ang="0">
                              <a:pos x="csX3699" y="csY3699"/>
                            </a:cxn>
                            <a:cxn ang="0">
                              <a:pos x="csX3700" y="csY3700"/>
                            </a:cxn>
                            <a:cxn ang="0">
                              <a:pos x="csX3701" y="csY3701"/>
                            </a:cxn>
                            <a:cxn ang="0">
                              <a:pos x="csX3702" y="csY3702"/>
                            </a:cxn>
                            <a:cxn ang="0">
                              <a:pos x="csX3703" y="csY3703"/>
                            </a:cxn>
                            <a:cxn ang="0">
                              <a:pos x="csX3704" y="csY3704"/>
                            </a:cxn>
                            <a:cxn ang="0">
                              <a:pos x="csX3705" y="csY3705"/>
                            </a:cxn>
                            <a:cxn ang="0">
                              <a:pos x="csX3706" y="csY3706"/>
                            </a:cxn>
                            <a:cxn ang="0">
                              <a:pos x="csX3707" y="csY3707"/>
                            </a:cxn>
                            <a:cxn ang="0">
                              <a:pos x="csX3708" y="csY3708"/>
                            </a:cxn>
                            <a:cxn ang="0">
                              <a:pos x="csX3709" y="csY3709"/>
                            </a:cxn>
                            <a:cxn ang="0">
                              <a:pos x="csX3710" y="csY3710"/>
                            </a:cxn>
                            <a:cxn ang="0">
                              <a:pos x="csX3711" y="csY3711"/>
                            </a:cxn>
                            <a:cxn ang="0">
                              <a:pos x="csX3712" y="csY3712"/>
                            </a:cxn>
                            <a:cxn ang="0">
                              <a:pos x="csX3713" y="csY3713"/>
                            </a:cxn>
                            <a:cxn ang="0">
                              <a:pos x="csX3714" y="csY3714"/>
                            </a:cxn>
                            <a:cxn ang="0">
                              <a:pos x="csX3715" y="csY3715"/>
                            </a:cxn>
                            <a:cxn ang="0">
                              <a:pos x="csX3716" y="csY3716"/>
                            </a:cxn>
                            <a:cxn ang="0">
                              <a:pos x="csX3717" y="csY3717"/>
                            </a:cxn>
                            <a:cxn ang="0">
                              <a:pos x="csX3718" y="csY3718"/>
                            </a:cxn>
                            <a:cxn ang="0">
                              <a:pos x="csX3719" y="csY3719"/>
                            </a:cxn>
                            <a:cxn ang="0">
                              <a:pos x="csX3720" y="csY3720"/>
                            </a:cxn>
                            <a:cxn ang="0">
                              <a:pos x="csX3721" y="csY3721"/>
                            </a:cxn>
                            <a:cxn ang="0">
                              <a:pos x="csX3722" y="csY3722"/>
                            </a:cxn>
                            <a:cxn ang="0">
                              <a:pos x="csX3723" y="csY3723"/>
                            </a:cxn>
                            <a:cxn ang="0">
                              <a:pos x="csX3724" y="csY3724"/>
                            </a:cxn>
                            <a:cxn ang="0">
                              <a:pos x="csX3725" y="csY3725"/>
                            </a:cxn>
                            <a:cxn ang="0">
                              <a:pos x="csX3726" y="csY3726"/>
                            </a:cxn>
                            <a:cxn ang="0">
                              <a:pos x="csX3727" y="csY3727"/>
                            </a:cxn>
                            <a:cxn ang="0">
                              <a:pos x="csX3728" y="csY3728"/>
                            </a:cxn>
                            <a:cxn ang="0">
                              <a:pos x="csX3729" y="csY3729"/>
                            </a:cxn>
                            <a:cxn ang="0">
                              <a:pos x="csX3730" y="csY3730"/>
                            </a:cxn>
                            <a:cxn ang="0">
                              <a:pos x="csX3731" y="csY3731"/>
                            </a:cxn>
                            <a:cxn ang="0">
                              <a:pos x="csX3732" y="csY3732"/>
                            </a:cxn>
                            <a:cxn ang="0">
                              <a:pos x="csX3733" y="csY3733"/>
                            </a:cxn>
                            <a:cxn ang="0">
                              <a:pos x="csX3734" y="csY3734"/>
                            </a:cxn>
                            <a:cxn ang="0">
                              <a:pos x="csX3735" y="csY3735"/>
                            </a:cxn>
                            <a:cxn ang="0">
                              <a:pos x="csX3736" y="csY3736"/>
                            </a:cxn>
                            <a:cxn ang="0">
                              <a:pos x="csX3737" y="csY3737"/>
                            </a:cxn>
                            <a:cxn ang="0">
                              <a:pos x="csX3738" y="csY3738"/>
                            </a:cxn>
                            <a:cxn ang="0">
                              <a:pos x="csX3739" y="csY3739"/>
                            </a:cxn>
                            <a:cxn ang="0">
                              <a:pos x="csX3740" y="csY3740"/>
                            </a:cxn>
                            <a:cxn ang="0">
                              <a:pos x="csX3741" y="csY3741"/>
                            </a:cxn>
                            <a:cxn ang="0">
                              <a:pos x="csX3742" y="csY3742"/>
                            </a:cxn>
                            <a:cxn ang="0">
                              <a:pos x="csX3743" y="csY3743"/>
                            </a:cxn>
                            <a:cxn ang="0">
                              <a:pos x="csX3744" y="csY3744"/>
                            </a:cxn>
                            <a:cxn ang="0">
                              <a:pos x="csX3745" y="csY3745"/>
                            </a:cxn>
                            <a:cxn ang="0">
                              <a:pos x="csX3746" y="csY3746"/>
                            </a:cxn>
                            <a:cxn ang="0">
                              <a:pos x="csX3747" y="csY3747"/>
                            </a:cxn>
                            <a:cxn ang="0">
                              <a:pos x="csX3748" y="csY3748"/>
                            </a:cxn>
                            <a:cxn ang="0">
                              <a:pos x="csX3749" y="csY3749"/>
                            </a:cxn>
                            <a:cxn ang="0">
                              <a:pos x="csX3750" y="csY3750"/>
                            </a:cxn>
                            <a:cxn ang="0">
                              <a:pos x="csX3751" y="csY3751"/>
                            </a:cxn>
                            <a:cxn ang="0">
                              <a:pos x="csX3752" y="csY3752"/>
                            </a:cxn>
                            <a:cxn ang="0">
                              <a:pos x="csX3753" y="csY3753"/>
                            </a:cxn>
                            <a:cxn ang="0">
                              <a:pos x="csX3754" y="csY3754"/>
                            </a:cxn>
                            <a:cxn ang="0">
                              <a:pos x="csX3755" y="csY3755"/>
                            </a:cxn>
                            <a:cxn ang="0">
                              <a:pos x="csX3756" y="csY3756"/>
                            </a:cxn>
                            <a:cxn ang="0">
                              <a:pos x="csX3757" y="csY3757"/>
                            </a:cxn>
                            <a:cxn ang="0">
                              <a:pos x="csX3758" y="csY3758"/>
                            </a:cxn>
                            <a:cxn ang="0">
                              <a:pos x="csX3759" y="csY3759"/>
                            </a:cxn>
                            <a:cxn ang="0">
                              <a:pos x="csX3760" y="csY3760"/>
                            </a:cxn>
                            <a:cxn ang="0">
                              <a:pos x="csX3761" y="csY3761"/>
                            </a:cxn>
                            <a:cxn ang="0">
                              <a:pos x="csX3762" y="csY3762"/>
                            </a:cxn>
                            <a:cxn ang="0">
                              <a:pos x="csX3763" y="csY3763"/>
                            </a:cxn>
                            <a:cxn ang="0">
                              <a:pos x="csX3764" y="csY3764"/>
                            </a:cxn>
                            <a:cxn ang="0">
                              <a:pos x="csX3765" y="csY3765"/>
                            </a:cxn>
                            <a:cxn ang="0">
                              <a:pos x="csX3766" y="csY3766"/>
                            </a:cxn>
                            <a:cxn ang="0">
                              <a:pos x="csX3767" y="csY3767"/>
                            </a:cxn>
                            <a:cxn ang="0">
                              <a:pos x="csX3768" y="csY3768"/>
                            </a:cxn>
                            <a:cxn ang="0">
                              <a:pos x="csX3769" y="csY3769"/>
                            </a:cxn>
                            <a:cxn ang="0">
                              <a:pos x="csX3770" y="csY3770"/>
                            </a:cxn>
                            <a:cxn ang="0">
                              <a:pos x="csX3771" y="csY3771"/>
                            </a:cxn>
                            <a:cxn ang="0">
                              <a:pos x="csX3772" y="csY3772"/>
                            </a:cxn>
                            <a:cxn ang="0">
                              <a:pos x="csX3773" y="csY3773"/>
                            </a:cxn>
                            <a:cxn ang="0">
                              <a:pos x="csX3774" y="csY3774"/>
                            </a:cxn>
                            <a:cxn ang="0">
                              <a:pos x="csX3775" y="csY3775"/>
                            </a:cxn>
                            <a:cxn ang="0">
                              <a:pos x="csX3776" y="csY3776"/>
                            </a:cxn>
                            <a:cxn ang="0">
                              <a:pos x="csX3777" y="csY3777"/>
                            </a:cxn>
                            <a:cxn ang="0">
                              <a:pos x="csX3778" y="csY3778"/>
                            </a:cxn>
                            <a:cxn ang="0">
                              <a:pos x="csX3779" y="csY3779"/>
                            </a:cxn>
                            <a:cxn ang="0">
                              <a:pos x="csX3780" y="csY3780"/>
                            </a:cxn>
                            <a:cxn ang="0">
                              <a:pos x="csX3781" y="csY3781"/>
                            </a:cxn>
                            <a:cxn ang="0">
                              <a:pos x="csX3782" y="csY3782"/>
                            </a:cxn>
                            <a:cxn ang="0">
                              <a:pos x="csX3783" y="csY3783"/>
                            </a:cxn>
                            <a:cxn ang="0">
                              <a:pos x="csX3784" y="csY3784"/>
                            </a:cxn>
                            <a:cxn ang="0">
                              <a:pos x="csX3785" y="csY3785"/>
                            </a:cxn>
                            <a:cxn ang="0">
                              <a:pos x="csX3786" y="csY3786"/>
                            </a:cxn>
                            <a:cxn ang="0">
                              <a:pos x="csX3787" y="csY3787"/>
                            </a:cxn>
                            <a:cxn ang="0">
                              <a:pos x="csX3788" y="csY3788"/>
                            </a:cxn>
                            <a:cxn ang="0">
                              <a:pos x="csX3789" y="csY3789"/>
                            </a:cxn>
                            <a:cxn ang="0">
                              <a:pos x="csX3790" y="csY3790"/>
                            </a:cxn>
                            <a:cxn ang="0">
                              <a:pos x="csX3791" y="csY3791"/>
                            </a:cxn>
                            <a:cxn ang="0">
                              <a:pos x="csX3792" y="csY3792"/>
                            </a:cxn>
                            <a:cxn ang="0">
                              <a:pos x="csX3793" y="csY3793"/>
                            </a:cxn>
                            <a:cxn ang="0">
                              <a:pos x="csX3794" y="csY3794"/>
                            </a:cxn>
                            <a:cxn ang="0">
                              <a:pos x="csX3795" y="csY3795"/>
                            </a:cxn>
                            <a:cxn ang="0">
                              <a:pos x="csX3796" y="csY3796"/>
                            </a:cxn>
                            <a:cxn ang="0">
                              <a:pos x="csX3797" y="csY3797"/>
                            </a:cxn>
                            <a:cxn ang="0">
                              <a:pos x="csX3798" y="csY3798"/>
                            </a:cxn>
                            <a:cxn ang="0">
                              <a:pos x="csX3799" y="csY3799"/>
                            </a:cxn>
                            <a:cxn ang="0">
                              <a:pos x="csX3800" y="csY3800"/>
                            </a:cxn>
                            <a:cxn ang="0">
                              <a:pos x="csX3801" y="csY3801"/>
                            </a:cxn>
                            <a:cxn ang="0">
                              <a:pos x="csX3802" y="csY3802"/>
                            </a:cxn>
                            <a:cxn ang="0">
                              <a:pos x="csX3803" y="csY3803"/>
                            </a:cxn>
                            <a:cxn ang="0">
                              <a:pos x="csX3804" y="csY3804"/>
                            </a:cxn>
                            <a:cxn ang="0">
                              <a:pos x="csX3805" y="csY3805"/>
                            </a:cxn>
                            <a:cxn ang="0">
                              <a:pos x="csX3806" y="csY3806"/>
                            </a:cxn>
                            <a:cxn ang="0">
                              <a:pos x="csX3807" y="csY3807"/>
                            </a:cxn>
                            <a:cxn ang="0">
                              <a:pos x="csX3808" y="csY3808"/>
                            </a:cxn>
                            <a:cxn ang="0">
                              <a:pos x="csX3809" y="csY3809"/>
                            </a:cxn>
                            <a:cxn ang="0">
                              <a:pos x="csX3810" y="csY3810"/>
                            </a:cxn>
                            <a:cxn ang="0">
                              <a:pos x="csX3811" y="csY3811"/>
                            </a:cxn>
                            <a:cxn ang="0">
                              <a:pos x="csX3812" y="csY3812"/>
                            </a:cxn>
                            <a:cxn ang="0">
                              <a:pos x="csX3813" y="csY3813"/>
                            </a:cxn>
                            <a:cxn ang="0">
                              <a:pos x="csX3814" y="csY3814"/>
                            </a:cxn>
                            <a:cxn ang="0">
                              <a:pos x="csX3815" y="csY3815"/>
                            </a:cxn>
                            <a:cxn ang="0">
                              <a:pos x="csX3816" y="csY3816"/>
                            </a:cxn>
                            <a:cxn ang="0">
                              <a:pos x="csX3817" y="csY3817"/>
                            </a:cxn>
                            <a:cxn ang="0">
                              <a:pos x="csX3818" y="csY3818"/>
                            </a:cxn>
                            <a:cxn ang="0">
                              <a:pos x="csX3819" y="csY3819"/>
                            </a:cxn>
                            <a:cxn ang="0">
                              <a:pos x="csX3820" y="csY3820"/>
                            </a:cxn>
                            <a:cxn ang="0">
                              <a:pos x="csX3821" y="csY3821"/>
                            </a:cxn>
                            <a:cxn ang="0">
                              <a:pos x="csX3822" y="csY3822"/>
                            </a:cxn>
                            <a:cxn ang="0">
                              <a:pos x="csX3823" y="csY3823"/>
                            </a:cxn>
                            <a:cxn ang="0">
                              <a:pos x="csX3824" y="csY3824"/>
                            </a:cxn>
                            <a:cxn ang="0">
                              <a:pos x="csX3825" y="csY3825"/>
                            </a:cxn>
                            <a:cxn ang="0">
                              <a:pos x="csX3826" y="csY3826"/>
                            </a:cxn>
                            <a:cxn ang="0">
                              <a:pos x="csX3827" y="csY3827"/>
                            </a:cxn>
                            <a:cxn ang="0">
                              <a:pos x="csX3828" y="csY3828"/>
                            </a:cxn>
                            <a:cxn ang="0">
                              <a:pos x="csX3829" y="csY3829"/>
                            </a:cxn>
                            <a:cxn ang="0">
                              <a:pos x="csX3830" y="csY3830"/>
                            </a:cxn>
                            <a:cxn ang="0">
                              <a:pos x="csX3831" y="csY3831"/>
                            </a:cxn>
                            <a:cxn ang="0">
                              <a:pos x="csX3832" y="csY3832"/>
                            </a:cxn>
                            <a:cxn ang="0">
                              <a:pos x="csX3833" y="csY3833"/>
                            </a:cxn>
                            <a:cxn ang="0">
                              <a:pos x="csX3834" y="csY3834"/>
                            </a:cxn>
                            <a:cxn ang="0">
                              <a:pos x="csX3835" y="csY3835"/>
                            </a:cxn>
                            <a:cxn ang="0">
                              <a:pos x="csX3836" y="csY3836"/>
                            </a:cxn>
                            <a:cxn ang="0">
                              <a:pos x="csX3837" y="csY3837"/>
                            </a:cxn>
                            <a:cxn ang="0">
                              <a:pos x="csX3838" y="csY3838"/>
                            </a:cxn>
                            <a:cxn ang="0">
                              <a:pos x="csX3839" y="csY3839"/>
                            </a:cxn>
                            <a:cxn ang="0">
                              <a:pos x="csX3840" y="csY3840"/>
                            </a:cxn>
                            <a:cxn ang="0">
                              <a:pos x="csX3841" y="csY3841"/>
                            </a:cxn>
                            <a:cxn ang="0">
                              <a:pos x="csX3842" y="csY3842"/>
                            </a:cxn>
                            <a:cxn ang="0">
                              <a:pos x="csX3843" y="csY3843"/>
                            </a:cxn>
                            <a:cxn ang="0">
                              <a:pos x="csX3844" y="csY3844"/>
                            </a:cxn>
                            <a:cxn ang="0">
                              <a:pos x="csX3845" y="csY3845"/>
                            </a:cxn>
                            <a:cxn ang="0">
                              <a:pos x="csX3846" y="csY3846"/>
                            </a:cxn>
                            <a:cxn ang="0">
                              <a:pos x="csX3847" y="csY3847"/>
                            </a:cxn>
                            <a:cxn ang="0">
                              <a:pos x="csX3848" y="csY3848"/>
                            </a:cxn>
                            <a:cxn ang="0">
                              <a:pos x="csX3849" y="csY3849"/>
                            </a:cxn>
                            <a:cxn ang="0">
                              <a:pos x="csX3850" y="csY3850"/>
                            </a:cxn>
                            <a:cxn ang="0">
                              <a:pos x="csX3851" y="csY3851"/>
                            </a:cxn>
                            <a:cxn ang="0">
                              <a:pos x="csX3852" y="csY3852"/>
                            </a:cxn>
                            <a:cxn ang="0">
                              <a:pos x="csX3853" y="csY3853"/>
                            </a:cxn>
                            <a:cxn ang="0">
                              <a:pos x="csX3854" y="csY3854"/>
                            </a:cxn>
                            <a:cxn ang="0">
                              <a:pos x="csX3855" y="csY3855"/>
                            </a:cxn>
                            <a:cxn ang="0">
                              <a:pos x="csX3856" y="csY3856"/>
                            </a:cxn>
                            <a:cxn ang="0">
                              <a:pos x="csX3857" y="csY3857"/>
                            </a:cxn>
                            <a:cxn ang="0">
                              <a:pos x="csX3858" y="csY3858"/>
                            </a:cxn>
                            <a:cxn ang="0">
                              <a:pos x="csX3859" y="csY3859"/>
                            </a:cxn>
                            <a:cxn ang="0">
                              <a:pos x="csX3860" y="csY3860"/>
                            </a:cxn>
                            <a:cxn ang="0">
                              <a:pos x="csX3861" y="csY3861"/>
                            </a:cxn>
                            <a:cxn ang="0">
                              <a:pos x="csX3862" y="csY3862"/>
                            </a:cxn>
                            <a:cxn ang="0">
                              <a:pos x="csX3863" y="csY3863"/>
                            </a:cxn>
                            <a:cxn ang="0">
                              <a:pos x="csX3864" y="csY3864"/>
                            </a:cxn>
                            <a:cxn ang="0">
                              <a:pos x="csX3865" y="csY3865"/>
                            </a:cxn>
                            <a:cxn ang="0">
                              <a:pos x="csX3866" y="csY3866"/>
                            </a:cxn>
                            <a:cxn ang="0">
                              <a:pos x="csX3867" y="csY3867"/>
                            </a:cxn>
                            <a:cxn ang="0">
                              <a:pos x="csX3868" y="csY3868"/>
                            </a:cxn>
                            <a:cxn ang="0">
                              <a:pos x="csX3869" y="csY3869"/>
                            </a:cxn>
                            <a:cxn ang="0">
                              <a:pos x="csX3870" y="csY3870"/>
                            </a:cxn>
                            <a:cxn ang="0">
                              <a:pos x="csX3871" y="csY3871"/>
                            </a:cxn>
                            <a:cxn ang="0">
                              <a:pos x="csX3872" y="csY3872"/>
                            </a:cxn>
                            <a:cxn ang="0">
                              <a:pos x="csX3873" y="csY3873"/>
                            </a:cxn>
                            <a:cxn ang="0">
                              <a:pos x="csX3874" y="csY3874"/>
                            </a:cxn>
                            <a:cxn ang="0">
                              <a:pos x="csX3875" y="csY3875"/>
                            </a:cxn>
                            <a:cxn ang="0">
                              <a:pos x="csX3876" y="csY3876"/>
                            </a:cxn>
                            <a:cxn ang="0">
                              <a:pos x="csX3877" y="csY3877"/>
                            </a:cxn>
                            <a:cxn ang="0">
                              <a:pos x="csX3878" y="csY3878"/>
                            </a:cxn>
                            <a:cxn ang="0">
                              <a:pos x="csX3879" y="csY3879"/>
                            </a:cxn>
                            <a:cxn ang="0">
                              <a:pos x="csX3880" y="csY3880"/>
                            </a:cxn>
                            <a:cxn ang="0">
                              <a:pos x="csX3881" y="csY3881"/>
                            </a:cxn>
                            <a:cxn ang="0">
                              <a:pos x="csX3882" y="csY3882"/>
                            </a:cxn>
                            <a:cxn ang="0">
                              <a:pos x="csX3883" y="csY3883"/>
                            </a:cxn>
                            <a:cxn ang="0">
                              <a:pos x="csX3884" y="csY3884"/>
                            </a:cxn>
                            <a:cxn ang="0">
                              <a:pos x="csX3885" y="csY3885"/>
                            </a:cxn>
                            <a:cxn ang="0">
                              <a:pos x="csX3886" y="csY3886"/>
                            </a:cxn>
                            <a:cxn ang="0">
                              <a:pos x="csX3887" y="csY3887"/>
                            </a:cxn>
                            <a:cxn ang="0">
                              <a:pos x="csX3888" y="csY3888"/>
                            </a:cxn>
                            <a:cxn ang="0">
                              <a:pos x="csX3889" y="csY3889"/>
                            </a:cxn>
                            <a:cxn ang="0">
                              <a:pos x="csX3890" y="csY3890"/>
                            </a:cxn>
                            <a:cxn ang="0">
                              <a:pos x="csX3891" y="csY3891"/>
                            </a:cxn>
                            <a:cxn ang="0">
                              <a:pos x="csX3892" y="csY3892"/>
                            </a:cxn>
                            <a:cxn ang="0">
                              <a:pos x="csX3893" y="csY3893"/>
                            </a:cxn>
                            <a:cxn ang="0">
                              <a:pos x="csX3894" y="csY3894"/>
                            </a:cxn>
                            <a:cxn ang="0">
                              <a:pos x="csX3895" y="csY3895"/>
                            </a:cxn>
                            <a:cxn ang="0">
                              <a:pos x="csX3896" y="csY3896"/>
                            </a:cxn>
                            <a:cxn ang="0">
                              <a:pos x="csX3897" y="csY3897"/>
                            </a:cxn>
                            <a:cxn ang="0">
                              <a:pos x="csX3898" y="csY3898"/>
                            </a:cxn>
                            <a:cxn ang="0">
                              <a:pos x="csX3899" y="csY3899"/>
                            </a:cxn>
                            <a:cxn ang="0">
                              <a:pos x="csX3900" y="csY3900"/>
                            </a:cxn>
                            <a:cxn ang="0">
                              <a:pos x="csX3901" y="csY3901"/>
                            </a:cxn>
                            <a:cxn ang="0">
                              <a:pos x="csX3902" y="csY3902"/>
                            </a:cxn>
                            <a:cxn ang="0">
                              <a:pos x="csX3903" y="csY3903"/>
                            </a:cxn>
                            <a:cxn ang="0">
                              <a:pos x="csX3904" y="csY3904"/>
                            </a:cxn>
                            <a:cxn ang="0">
                              <a:pos x="csX3905" y="csY3905"/>
                            </a:cxn>
                            <a:cxn ang="0">
                              <a:pos x="csX3906" y="csY3906"/>
                            </a:cxn>
                            <a:cxn ang="0">
                              <a:pos x="csX3907" y="csY3907"/>
                            </a:cxn>
                            <a:cxn ang="0">
                              <a:pos x="csX3908" y="csY3908"/>
                            </a:cxn>
                            <a:cxn ang="0">
                              <a:pos x="csX3909" y="csY3909"/>
                            </a:cxn>
                            <a:cxn ang="0">
                              <a:pos x="csX3910" y="csY3910"/>
                            </a:cxn>
                            <a:cxn ang="0">
                              <a:pos x="csX3911" y="csY3911"/>
                            </a:cxn>
                            <a:cxn ang="0">
                              <a:pos x="csX3912" y="csY3912"/>
                            </a:cxn>
                            <a:cxn ang="0">
                              <a:pos x="csX3913" y="csY3913"/>
                            </a:cxn>
                            <a:cxn ang="0">
                              <a:pos x="csX3914" y="csY3914"/>
                            </a:cxn>
                            <a:cxn ang="0">
                              <a:pos x="csX3915" y="csY3915"/>
                            </a:cxn>
                            <a:cxn ang="0">
                              <a:pos x="csX3916" y="csY3916"/>
                            </a:cxn>
                            <a:cxn ang="0">
                              <a:pos x="csX3917" y="csY3917"/>
                            </a:cxn>
                            <a:cxn ang="0">
                              <a:pos x="csX3918" y="csY3918"/>
                            </a:cxn>
                            <a:cxn ang="0">
                              <a:pos x="csX3919" y="csY3919"/>
                            </a:cxn>
                            <a:cxn ang="0">
                              <a:pos x="csX3920" y="csY3920"/>
                            </a:cxn>
                            <a:cxn ang="0">
                              <a:pos x="csX3921" y="csY3921"/>
                            </a:cxn>
                            <a:cxn ang="0">
                              <a:pos x="csX3922" y="csY3922"/>
                            </a:cxn>
                            <a:cxn ang="0">
                              <a:pos x="csX3923" y="csY3923"/>
                            </a:cxn>
                            <a:cxn ang="0">
                              <a:pos x="csX3924" y="csY3924"/>
                            </a:cxn>
                            <a:cxn ang="0">
                              <a:pos x="csX3925" y="csY3925"/>
                            </a:cxn>
                            <a:cxn ang="0">
                              <a:pos x="csX3926" y="csY3926"/>
                            </a:cxn>
                            <a:cxn ang="0">
                              <a:pos x="csX3927" y="csY3927"/>
                            </a:cxn>
                            <a:cxn ang="0">
                              <a:pos x="csX3928" y="csY3928"/>
                            </a:cxn>
                            <a:cxn ang="0">
                              <a:pos x="csX3929" y="csY3929"/>
                            </a:cxn>
                            <a:cxn ang="0">
                              <a:pos x="csX3930" y="csY3930"/>
                            </a:cxn>
                            <a:cxn ang="0">
                              <a:pos x="csX3931" y="csY3931"/>
                            </a:cxn>
                            <a:cxn ang="0">
                              <a:pos x="csX3932" y="csY3932"/>
                            </a:cxn>
                            <a:cxn ang="0">
                              <a:pos x="csX3933" y="csY3933"/>
                            </a:cxn>
                            <a:cxn ang="0">
                              <a:pos x="csX3934" y="csY3934"/>
                            </a:cxn>
                            <a:cxn ang="0">
                              <a:pos x="csX3935" y="csY3935"/>
                            </a:cxn>
                            <a:cxn ang="0">
                              <a:pos x="csX3936" y="csY3936"/>
                            </a:cxn>
                            <a:cxn ang="0">
                              <a:pos x="csX3937" y="csY3937"/>
                            </a:cxn>
                            <a:cxn ang="0">
                              <a:pos x="csX3938" y="csY3938"/>
                            </a:cxn>
                            <a:cxn ang="0">
                              <a:pos x="csX3939" y="csY3939"/>
                            </a:cxn>
                            <a:cxn ang="0">
                              <a:pos x="csX3940" y="csY3940"/>
                            </a:cxn>
                            <a:cxn ang="0">
                              <a:pos x="csX3941" y="csY3941"/>
                            </a:cxn>
                            <a:cxn ang="0">
                              <a:pos x="csX3942" y="csY3942"/>
                            </a:cxn>
                            <a:cxn ang="0">
                              <a:pos x="csX3943" y="csY3943"/>
                            </a:cxn>
                            <a:cxn ang="0">
                              <a:pos x="csX3944" y="csY3944"/>
                            </a:cxn>
                            <a:cxn ang="0">
                              <a:pos x="csX3945" y="csY3945"/>
                            </a:cxn>
                            <a:cxn ang="0">
                              <a:pos x="csX3946" y="csY3946"/>
                            </a:cxn>
                            <a:cxn ang="0">
                              <a:pos x="csX3947" y="csY3947"/>
                            </a:cxn>
                            <a:cxn ang="0">
                              <a:pos x="csX3948" y="csY3948"/>
                            </a:cxn>
                            <a:cxn ang="0">
                              <a:pos x="csX3949" y="csY3949"/>
                            </a:cxn>
                            <a:cxn ang="0">
                              <a:pos x="csX3950" y="csY3950"/>
                            </a:cxn>
                            <a:cxn ang="0">
                              <a:pos x="csX3951" y="csY3951"/>
                            </a:cxn>
                            <a:cxn ang="0">
                              <a:pos x="csX3952" y="csY3952"/>
                            </a:cxn>
                            <a:cxn ang="0">
                              <a:pos x="csX3953" y="csY3953"/>
                            </a:cxn>
                            <a:cxn ang="0">
                              <a:pos x="csX3954" y="csY3954"/>
                            </a:cxn>
                            <a:cxn ang="0">
                              <a:pos x="csX3955" y="csY3955"/>
                            </a:cxn>
                            <a:cxn ang="0">
                              <a:pos x="csX3956" y="csY3956"/>
                            </a:cxn>
                            <a:cxn ang="0">
                              <a:pos x="csX3957" y="csY3957"/>
                            </a:cxn>
                            <a:cxn ang="0">
                              <a:pos x="csX3958" y="csY3958"/>
                            </a:cxn>
                            <a:cxn ang="0">
                              <a:pos x="csX3959" y="csY3959"/>
                            </a:cxn>
                            <a:cxn ang="0">
                              <a:pos x="csX3960" y="csY3960"/>
                            </a:cxn>
                            <a:cxn ang="0">
                              <a:pos x="csX3961" y="csY3961"/>
                            </a:cxn>
                            <a:cxn ang="0">
                              <a:pos x="csX3962" y="csY3962"/>
                            </a:cxn>
                            <a:cxn ang="0">
                              <a:pos x="csX3963" y="csY3963"/>
                            </a:cxn>
                            <a:cxn ang="0">
                              <a:pos x="csX3964" y="csY3964"/>
                            </a:cxn>
                            <a:cxn ang="0">
                              <a:pos x="csX3965" y="csY3965"/>
                            </a:cxn>
                            <a:cxn ang="0">
                              <a:pos x="csX3966" y="csY3966"/>
                            </a:cxn>
                            <a:cxn ang="0">
                              <a:pos x="csX3967" y="csY3967"/>
                            </a:cxn>
                            <a:cxn ang="0">
                              <a:pos x="csX3968" y="csY3968"/>
                            </a:cxn>
                            <a:cxn ang="0">
                              <a:pos x="csX3969" y="csY3969"/>
                            </a:cxn>
                            <a:cxn ang="0">
                              <a:pos x="csX3970" y="csY3970"/>
                            </a:cxn>
                            <a:cxn ang="0">
                              <a:pos x="csX3971" y="csY3971"/>
                            </a:cxn>
                            <a:cxn ang="0">
                              <a:pos x="csX3972" y="csY3972"/>
                            </a:cxn>
                            <a:cxn ang="0">
                              <a:pos x="csX3973" y="csY3973"/>
                            </a:cxn>
                            <a:cxn ang="0">
                              <a:pos x="csX3974" y="csY3974"/>
                            </a:cxn>
                            <a:cxn ang="0">
                              <a:pos x="csX3975" y="csY3975"/>
                            </a:cxn>
                            <a:cxn ang="0">
                              <a:pos x="csX3976" y="csY3976"/>
                            </a:cxn>
                            <a:cxn ang="0">
                              <a:pos x="csX3977" y="csY3977"/>
                            </a:cxn>
                            <a:cxn ang="0">
                              <a:pos x="csX3978" y="csY3978"/>
                            </a:cxn>
                            <a:cxn ang="0">
                              <a:pos x="csX3979" y="csY3979"/>
                            </a:cxn>
                            <a:cxn ang="0">
                              <a:pos x="csX3980" y="csY3980"/>
                            </a:cxn>
                            <a:cxn ang="0">
                              <a:pos x="csX3981" y="csY3981"/>
                            </a:cxn>
                            <a:cxn ang="0">
                              <a:pos x="csX3982" y="csY3982"/>
                            </a:cxn>
                            <a:cxn ang="0">
                              <a:pos x="csX3983" y="csY3983"/>
                            </a:cxn>
                            <a:cxn ang="0">
                              <a:pos x="csX3984" y="csY3984"/>
                            </a:cxn>
                            <a:cxn ang="0">
                              <a:pos x="csX3985" y="csY3985"/>
                            </a:cxn>
                            <a:cxn ang="0">
                              <a:pos x="csX3986" y="csY3986"/>
                            </a:cxn>
                            <a:cxn ang="0">
                              <a:pos x="csX3987" y="csY3987"/>
                            </a:cxn>
                            <a:cxn ang="0">
                              <a:pos x="csX3988" y="csY3988"/>
                            </a:cxn>
                            <a:cxn ang="0">
                              <a:pos x="csX3989" y="csY3989"/>
                            </a:cxn>
                            <a:cxn ang="0">
                              <a:pos x="csX3990" y="csY3990"/>
                            </a:cxn>
                            <a:cxn ang="0">
                              <a:pos x="csX3991" y="csY3991"/>
                            </a:cxn>
                            <a:cxn ang="0">
                              <a:pos x="csX3992" y="csY3992"/>
                            </a:cxn>
                            <a:cxn ang="0">
                              <a:pos x="csX3993" y="csY3993"/>
                            </a:cxn>
                            <a:cxn ang="0">
                              <a:pos x="csX3994" y="csY3994"/>
                            </a:cxn>
                            <a:cxn ang="0">
                              <a:pos x="csX3995" y="csY3995"/>
                            </a:cxn>
                            <a:cxn ang="0">
                              <a:pos x="csX3996" y="csY3996"/>
                            </a:cxn>
                            <a:cxn ang="0">
                              <a:pos x="csX3997" y="csY3997"/>
                            </a:cxn>
                            <a:cxn ang="0">
                              <a:pos x="csX3998" y="csY3998"/>
                            </a:cxn>
                            <a:cxn ang="0">
                              <a:pos x="csX3999" y="csY3999"/>
                            </a:cxn>
                            <a:cxn ang="0">
                              <a:pos x="csX4000" y="csY4000"/>
                            </a:cxn>
                            <a:cxn ang="0">
                              <a:pos x="csX4001" y="csY4001"/>
                            </a:cxn>
                            <a:cxn ang="0">
                              <a:pos x="csX4002" y="csY4002"/>
                            </a:cxn>
                            <a:cxn ang="0">
                              <a:pos x="csX4003" y="csY4003"/>
                            </a:cxn>
                            <a:cxn ang="0">
                              <a:pos x="csX4004" y="csY4004"/>
                            </a:cxn>
                            <a:cxn ang="0">
                              <a:pos x="csX4005" y="csY4005"/>
                            </a:cxn>
                            <a:cxn ang="0">
                              <a:pos x="csX4006" y="csY4006"/>
                            </a:cxn>
                            <a:cxn ang="0">
                              <a:pos x="csX4007" y="csY4007"/>
                            </a:cxn>
                            <a:cxn ang="0">
                              <a:pos x="csX4008" y="csY4008"/>
                            </a:cxn>
                            <a:cxn ang="0">
                              <a:pos x="csX4009" y="csY4009"/>
                            </a:cxn>
                            <a:cxn ang="0">
                              <a:pos x="csX4010" y="csY4010"/>
                            </a:cxn>
                            <a:cxn ang="0">
                              <a:pos x="csX4011" y="csY4011"/>
                            </a:cxn>
                            <a:cxn ang="0">
                              <a:pos x="csX4012" y="csY4012"/>
                            </a:cxn>
                            <a:cxn ang="0">
                              <a:pos x="csX4013" y="csY4013"/>
                            </a:cxn>
                            <a:cxn ang="0">
                              <a:pos x="csX4014" y="csY4014"/>
                            </a:cxn>
                            <a:cxn ang="0">
                              <a:pos x="csX4015" y="csY4015"/>
                            </a:cxn>
                            <a:cxn ang="0">
                              <a:pos x="csX4016" y="csY4016"/>
                            </a:cxn>
                            <a:cxn ang="0">
                              <a:pos x="csX4017" y="csY4017"/>
                            </a:cxn>
                            <a:cxn ang="0">
                              <a:pos x="csX4018" y="csY4018"/>
                            </a:cxn>
                            <a:cxn ang="0">
                              <a:pos x="csX4019" y="csY4019"/>
                            </a:cxn>
                            <a:cxn ang="0">
                              <a:pos x="csX4020" y="csY4020"/>
                            </a:cxn>
                            <a:cxn ang="0">
                              <a:pos x="csX4021" y="csY4021"/>
                            </a:cxn>
                            <a:cxn ang="0">
                              <a:pos x="csX4022" y="csY4022"/>
                            </a:cxn>
                            <a:cxn ang="0">
                              <a:pos x="csX4023" y="csY4023"/>
                            </a:cxn>
                            <a:cxn ang="0">
                              <a:pos x="csX4024" y="csY4024"/>
                            </a:cxn>
                            <a:cxn ang="0">
                              <a:pos x="csX4025" y="csY4025"/>
                            </a:cxn>
                            <a:cxn ang="0">
                              <a:pos x="csX4026" y="csY4026"/>
                            </a:cxn>
                            <a:cxn ang="0">
                              <a:pos x="csX4027" y="csY4027"/>
                            </a:cxn>
                            <a:cxn ang="0">
                              <a:pos x="csX4028" y="csY4028"/>
                            </a:cxn>
                            <a:cxn ang="0">
                              <a:pos x="csX4029" y="csY4029"/>
                            </a:cxn>
                            <a:cxn ang="0">
                              <a:pos x="csX4030" y="csY4030"/>
                            </a:cxn>
                            <a:cxn ang="0">
                              <a:pos x="csX4031" y="csY4031"/>
                            </a:cxn>
                            <a:cxn ang="0">
                              <a:pos x="csX4032" y="csY4032"/>
                            </a:cxn>
                            <a:cxn ang="0">
                              <a:pos x="csX4033" y="csY4033"/>
                            </a:cxn>
                            <a:cxn ang="0">
                              <a:pos x="csX4034" y="csY4034"/>
                            </a:cxn>
                            <a:cxn ang="0">
                              <a:pos x="csX4035" y="csY4035"/>
                            </a:cxn>
                            <a:cxn ang="0">
                              <a:pos x="csX4036" y="csY4036"/>
                            </a:cxn>
                            <a:cxn ang="0">
                              <a:pos x="csX4037" y="csY4037"/>
                            </a:cxn>
                            <a:cxn ang="0">
                              <a:pos x="csX4038" y="csY4038"/>
                            </a:cxn>
                            <a:cxn ang="0">
                              <a:pos x="csX4039" y="csY4039"/>
                            </a:cxn>
                            <a:cxn ang="0">
                              <a:pos x="csX4040" y="csY4040"/>
                            </a:cxn>
                            <a:cxn ang="0">
                              <a:pos x="csX4041" y="csY4041"/>
                            </a:cxn>
                            <a:cxn ang="0">
                              <a:pos x="csX4042" y="csY4042"/>
                            </a:cxn>
                            <a:cxn ang="0">
                              <a:pos x="csX4043" y="csY4043"/>
                            </a:cxn>
                            <a:cxn ang="0">
                              <a:pos x="csX4044" y="csY4044"/>
                            </a:cxn>
                            <a:cxn ang="0">
                              <a:pos x="csX4045" y="csY4045"/>
                            </a:cxn>
                            <a:cxn ang="0">
                              <a:pos x="csX4046" y="csY4046"/>
                            </a:cxn>
                            <a:cxn ang="0">
                              <a:pos x="csX4047" y="csY4047"/>
                            </a:cxn>
                            <a:cxn ang="0">
                              <a:pos x="csX4048" y="csY4048"/>
                            </a:cxn>
                            <a:cxn ang="0">
                              <a:pos x="csX4049" y="csY4049"/>
                            </a:cxn>
                            <a:cxn ang="0">
                              <a:pos x="csX4050" y="csY4050"/>
                            </a:cxn>
                            <a:cxn ang="0">
                              <a:pos x="csX4051" y="csY4051"/>
                            </a:cxn>
                            <a:cxn ang="0">
                              <a:pos x="csX4052" y="csY4052"/>
                            </a:cxn>
                            <a:cxn ang="0">
                              <a:pos x="csX4053" y="csY4053"/>
                            </a:cxn>
                            <a:cxn ang="0">
                              <a:pos x="csX4054" y="csY4054"/>
                            </a:cxn>
                            <a:cxn ang="0">
                              <a:pos x="csX4055" y="csY4055"/>
                            </a:cxn>
                            <a:cxn ang="0">
                              <a:pos x="csX4056" y="csY4056"/>
                            </a:cxn>
                            <a:cxn ang="0">
                              <a:pos x="csX4057" y="csY4057"/>
                            </a:cxn>
                            <a:cxn ang="0">
                              <a:pos x="csX4058" y="csY4058"/>
                            </a:cxn>
                            <a:cxn ang="0">
                              <a:pos x="csX4059" y="csY4059"/>
                            </a:cxn>
                            <a:cxn ang="0">
                              <a:pos x="csX4060" y="csY4060"/>
                            </a:cxn>
                            <a:cxn ang="0">
                              <a:pos x="csX4061" y="csY4061"/>
                            </a:cxn>
                            <a:cxn ang="0">
                              <a:pos x="csX4062" y="csY4062"/>
                            </a:cxn>
                            <a:cxn ang="0">
                              <a:pos x="csX4063" y="csY4063"/>
                            </a:cxn>
                            <a:cxn ang="0">
                              <a:pos x="csX4064" y="csY4064"/>
                            </a:cxn>
                            <a:cxn ang="0">
                              <a:pos x="csX4065" y="csY4065"/>
                            </a:cxn>
                            <a:cxn ang="0">
                              <a:pos x="csX4066" y="csY4066"/>
                            </a:cxn>
                            <a:cxn ang="0">
                              <a:pos x="csX4067" y="csY4067"/>
                            </a:cxn>
                            <a:cxn ang="0">
                              <a:pos x="csX4068" y="csY4068"/>
                            </a:cxn>
                            <a:cxn ang="0">
                              <a:pos x="csX4069" y="csY4069"/>
                            </a:cxn>
                            <a:cxn ang="0">
                              <a:pos x="csX4070" y="csY4070"/>
                            </a:cxn>
                            <a:cxn ang="0">
                              <a:pos x="csX4071" y="csY4071"/>
                            </a:cxn>
                            <a:cxn ang="0">
                              <a:pos x="csX4072" y="csY4072"/>
                            </a:cxn>
                            <a:cxn ang="0">
                              <a:pos x="csX4073" y="csY4073"/>
                            </a:cxn>
                            <a:cxn ang="0">
                              <a:pos x="csX4074" y="csY4074"/>
                            </a:cxn>
                            <a:cxn ang="0">
                              <a:pos x="csX4075" y="csY4075"/>
                            </a:cxn>
                            <a:cxn ang="0">
                              <a:pos x="csX4076" y="csY4076"/>
                            </a:cxn>
                            <a:cxn ang="0">
                              <a:pos x="csX4077" y="csY4077"/>
                            </a:cxn>
                            <a:cxn ang="0">
                              <a:pos x="csX4078" y="csY4078"/>
                            </a:cxn>
                            <a:cxn ang="0">
                              <a:pos x="csX4079" y="csY4079"/>
                            </a:cxn>
                            <a:cxn ang="0">
                              <a:pos x="csX4080" y="csY4080"/>
                            </a:cxn>
                            <a:cxn ang="0">
                              <a:pos x="csX4081" y="csY4081"/>
                            </a:cxn>
                            <a:cxn ang="0">
                              <a:pos x="csX4082" y="csY4082"/>
                            </a:cxn>
                            <a:cxn ang="0">
                              <a:pos x="csX4083" y="csY4083"/>
                            </a:cxn>
                            <a:cxn ang="0">
                              <a:pos x="csX4084" y="csY4084"/>
                            </a:cxn>
                            <a:cxn ang="0">
                              <a:pos x="csX4085" y="csY4085"/>
                            </a:cxn>
                            <a:cxn ang="0">
                              <a:pos x="csX4086" y="csY4086"/>
                            </a:cxn>
                            <a:cxn ang="0">
                              <a:pos x="csX4087" y="csY4087"/>
                            </a:cxn>
                            <a:cxn ang="0">
                              <a:pos x="csX4088" y="csY4088"/>
                            </a:cxn>
                            <a:cxn ang="0">
                              <a:pos x="csX4089" y="csY4089"/>
                            </a:cxn>
                            <a:cxn ang="0">
                              <a:pos x="csX4090" y="csY4090"/>
                            </a:cxn>
                            <a:cxn ang="0">
                              <a:pos x="csX4091" y="csY4091"/>
                            </a:cxn>
                            <a:cxn ang="0">
                              <a:pos x="csX4092" y="csY4092"/>
                            </a:cxn>
                            <a:cxn ang="0">
                              <a:pos x="csX4093" y="csY4093"/>
                            </a:cxn>
                            <a:cxn ang="0">
                              <a:pos x="csX4094" y="csY4094"/>
                            </a:cxn>
                            <a:cxn ang="0">
                              <a:pos x="csX4095" y="csY4095"/>
                            </a:cxn>
                            <a:cxn ang="0">
                              <a:pos x="csX4096" y="csY4096"/>
                            </a:cxn>
                            <a:cxn ang="0">
                              <a:pos x="csX4097" y="csY4097"/>
                            </a:cxn>
                            <a:cxn ang="0">
                              <a:pos x="csX4098" y="csY4098"/>
                            </a:cxn>
                            <a:cxn ang="0">
                              <a:pos x="csX4099" y="csY4099"/>
                            </a:cxn>
                            <a:cxn ang="0">
                              <a:pos x="csX4100" y="csY4100"/>
                            </a:cxn>
                            <a:cxn ang="0">
                              <a:pos x="csX4101" y="csY4101"/>
                            </a:cxn>
                            <a:cxn ang="0">
                              <a:pos x="csX4102" y="csY4102"/>
                            </a:cxn>
                            <a:cxn ang="0">
                              <a:pos x="csX4103" y="csY4103"/>
                            </a:cxn>
                            <a:cxn ang="0">
                              <a:pos x="csX4104" y="csY4104"/>
                            </a:cxn>
                            <a:cxn ang="0">
                              <a:pos x="csX4105" y="csY4105"/>
                            </a:cxn>
                            <a:cxn ang="0">
                              <a:pos x="csX4106" y="csY4106"/>
                            </a:cxn>
                            <a:cxn ang="0">
                              <a:pos x="csX4107" y="csY4107"/>
                            </a:cxn>
                            <a:cxn ang="0">
                              <a:pos x="csX4108" y="csY4108"/>
                            </a:cxn>
                            <a:cxn ang="0">
                              <a:pos x="csX4109" y="csY4109"/>
                            </a:cxn>
                            <a:cxn ang="0">
                              <a:pos x="csX4110" y="csY4110"/>
                            </a:cxn>
                            <a:cxn ang="0">
                              <a:pos x="csX4111" y="csY4111"/>
                            </a:cxn>
                            <a:cxn ang="0">
                              <a:pos x="csX4112" y="csY4112"/>
                            </a:cxn>
                            <a:cxn ang="0">
                              <a:pos x="csX4113" y="csY4113"/>
                            </a:cxn>
                            <a:cxn ang="0">
                              <a:pos x="csX4114" y="csY4114"/>
                            </a:cxn>
                            <a:cxn ang="0">
                              <a:pos x="csX4115" y="csY4115"/>
                            </a:cxn>
                            <a:cxn ang="0">
                              <a:pos x="csX4116" y="csY4116"/>
                            </a:cxn>
                            <a:cxn ang="0">
                              <a:pos x="csX4117" y="csY4117"/>
                            </a:cxn>
                            <a:cxn ang="0">
                              <a:pos x="csX4118" y="csY4118"/>
                            </a:cxn>
                            <a:cxn ang="0">
                              <a:pos x="csX4119" y="csY4119"/>
                            </a:cxn>
                            <a:cxn ang="0">
                              <a:pos x="csX4120" y="csY4120"/>
                            </a:cxn>
                            <a:cxn ang="0">
                              <a:pos x="csX4121" y="csY4121"/>
                            </a:cxn>
                            <a:cxn ang="0">
                              <a:pos x="csX4122" y="csY4122"/>
                            </a:cxn>
                            <a:cxn ang="0">
                              <a:pos x="csX4123" y="csY4123"/>
                            </a:cxn>
                            <a:cxn ang="0">
                              <a:pos x="csX4124" y="csY4124"/>
                            </a:cxn>
                            <a:cxn ang="0">
                              <a:pos x="csX4125" y="csY4125"/>
                            </a:cxn>
                            <a:cxn ang="0">
                              <a:pos x="csX4126" y="csY4126"/>
                            </a:cxn>
                            <a:cxn ang="0">
                              <a:pos x="csX4127" y="csY4127"/>
                            </a:cxn>
                            <a:cxn ang="0">
                              <a:pos x="csX4128" y="csY4128"/>
                            </a:cxn>
                            <a:cxn ang="0">
                              <a:pos x="csX4129" y="csY4129"/>
                            </a:cxn>
                            <a:cxn ang="0">
                              <a:pos x="csX4130" y="csY4130"/>
                            </a:cxn>
                            <a:cxn ang="0">
                              <a:pos x="csX4131" y="csY4131"/>
                            </a:cxn>
                            <a:cxn ang="0">
                              <a:pos x="csX4132" y="csY4132"/>
                            </a:cxn>
                            <a:cxn ang="0">
                              <a:pos x="csX4133" y="csY4133"/>
                            </a:cxn>
                            <a:cxn ang="0">
                              <a:pos x="csX4134" y="csY4134"/>
                            </a:cxn>
                            <a:cxn ang="0">
                              <a:pos x="csX4135" y="csY4135"/>
                            </a:cxn>
                            <a:cxn ang="0">
                              <a:pos x="csX4136" y="csY4136"/>
                            </a:cxn>
                            <a:cxn ang="0">
                              <a:pos x="csX4137" y="csY4137"/>
                            </a:cxn>
                            <a:cxn ang="0">
                              <a:pos x="csX4138" y="csY4138"/>
                            </a:cxn>
                            <a:cxn ang="0">
                              <a:pos x="csX4139" y="csY4139"/>
                            </a:cxn>
                            <a:cxn ang="0">
                              <a:pos x="csX4140" y="csY4140"/>
                            </a:cxn>
                            <a:cxn ang="0">
                              <a:pos x="csX4141" y="csY4141"/>
                            </a:cxn>
                            <a:cxn ang="0">
                              <a:pos x="csX4142" y="csY4142"/>
                            </a:cxn>
                            <a:cxn ang="0">
                              <a:pos x="csX4143" y="csY4143"/>
                            </a:cxn>
                            <a:cxn ang="0">
                              <a:pos x="csX4144" y="csY4144"/>
                            </a:cxn>
                            <a:cxn ang="0">
                              <a:pos x="csX4145" y="csY4145"/>
                            </a:cxn>
                            <a:cxn ang="0">
                              <a:pos x="csX4146" y="csY4146"/>
                            </a:cxn>
                            <a:cxn ang="0">
                              <a:pos x="csX4147" y="csY4147"/>
                            </a:cxn>
                            <a:cxn ang="0">
                              <a:pos x="csX4148" y="csY4148"/>
                            </a:cxn>
                            <a:cxn ang="0">
                              <a:pos x="csX4149" y="csY4149"/>
                            </a:cxn>
                            <a:cxn ang="0">
                              <a:pos x="csX4150" y="csY4150"/>
                            </a:cxn>
                            <a:cxn ang="0">
                              <a:pos x="csX4151" y="csY4151"/>
                            </a:cxn>
                            <a:cxn ang="0">
                              <a:pos x="csX4152" y="csY4152"/>
                            </a:cxn>
                            <a:cxn ang="0">
                              <a:pos x="csX4153" y="csY4153"/>
                            </a:cxn>
                            <a:cxn ang="0">
                              <a:pos x="csX4154" y="csY4154"/>
                            </a:cxn>
                            <a:cxn ang="0">
                              <a:pos x="csX4155" y="csY4155"/>
                            </a:cxn>
                            <a:cxn ang="0">
                              <a:pos x="csX4156" y="csY4156"/>
                            </a:cxn>
                            <a:cxn ang="0">
                              <a:pos x="csX4157" y="csY4157"/>
                            </a:cxn>
                            <a:cxn ang="0">
                              <a:pos x="csX4158" y="csY4158"/>
                            </a:cxn>
                            <a:cxn ang="0">
                              <a:pos x="csX4159" y="csY4159"/>
                            </a:cxn>
                            <a:cxn ang="0">
                              <a:pos x="csX4160" y="csY4160"/>
                            </a:cxn>
                            <a:cxn ang="0">
                              <a:pos x="csX4161" y="csY4161"/>
                            </a:cxn>
                            <a:cxn ang="0">
                              <a:pos x="csX4162" y="csY4162"/>
                            </a:cxn>
                            <a:cxn ang="0">
                              <a:pos x="csX4163" y="csY4163"/>
                            </a:cxn>
                            <a:cxn ang="0">
                              <a:pos x="csX4164" y="csY4164"/>
                            </a:cxn>
                            <a:cxn ang="0">
                              <a:pos x="csX4165" y="csY4165"/>
                            </a:cxn>
                            <a:cxn ang="0">
                              <a:pos x="csX4166" y="csY4166"/>
                            </a:cxn>
                            <a:cxn ang="0">
                              <a:pos x="csX4167" y="csY4167"/>
                            </a:cxn>
                            <a:cxn ang="0">
                              <a:pos x="csX4168" y="csY4168"/>
                            </a:cxn>
                            <a:cxn ang="0">
                              <a:pos x="csX4169" y="csY4169"/>
                            </a:cxn>
                            <a:cxn ang="0">
                              <a:pos x="csX4170" y="csY4170"/>
                            </a:cxn>
                            <a:cxn ang="0">
                              <a:pos x="csX4171" y="csY4171"/>
                            </a:cxn>
                            <a:cxn ang="0">
                              <a:pos x="csX4172" y="csY4172"/>
                            </a:cxn>
                            <a:cxn ang="0">
                              <a:pos x="csX4173" y="csY4173"/>
                            </a:cxn>
                            <a:cxn ang="0">
                              <a:pos x="csX4174" y="csY4174"/>
                            </a:cxn>
                            <a:cxn ang="0">
                              <a:pos x="csX4175" y="csY4175"/>
                            </a:cxn>
                            <a:cxn ang="0">
                              <a:pos x="csX4176" y="csY4176"/>
                            </a:cxn>
                            <a:cxn ang="0">
                              <a:pos x="csX4177" y="csY4177"/>
                            </a:cxn>
                            <a:cxn ang="0">
                              <a:pos x="csX4178" y="csY4178"/>
                            </a:cxn>
                            <a:cxn ang="0">
                              <a:pos x="csX4179" y="csY4179"/>
                            </a:cxn>
                            <a:cxn ang="0">
                              <a:pos x="csX4180" y="csY4180"/>
                            </a:cxn>
                            <a:cxn ang="0">
                              <a:pos x="csX4181" y="csY4181"/>
                            </a:cxn>
                            <a:cxn ang="0">
                              <a:pos x="csX4182" y="csY4182"/>
                            </a:cxn>
                            <a:cxn ang="0">
                              <a:pos x="csX4183" y="csY4183"/>
                            </a:cxn>
                            <a:cxn ang="0">
                              <a:pos x="csX4184" y="csY4184"/>
                            </a:cxn>
                            <a:cxn ang="0">
                              <a:pos x="csX4185" y="csY4185"/>
                            </a:cxn>
                            <a:cxn ang="0">
                              <a:pos x="csX4186" y="csY4186"/>
                            </a:cxn>
                            <a:cxn ang="0">
                              <a:pos x="csX4187" y="csY4187"/>
                            </a:cxn>
                            <a:cxn ang="0">
                              <a:pos x="csX4188" y="csY4188"/>
                            </a:cxn>
                            <a:cxn ang="0">
                              <a:pos x="csX4189" y="csY4189"/>
                            </a:cxn>
                            <a:cxn ang="0">
                              <a:pos x="csX4190" y="csY4190"/>
                            </a:cxn>
                            <a:cxn ang="0">
                              <a:pos x="csX4191" y="csY4191"/>
                            </a:cxn>
                            <a:cxn ang="0">
                              <a:pos x="csX4192" y="csY4192"/>
                            </a:cxn>
                            <a:cxn ang="0">
                              <a:pos x="csX4193" y="csY4193"/>
                            </a:cxn>
                            <a:cxn ang="0">
                              <a:pos x="csX4194" y="csY4194"/>
                            </a:cxn>
                            <a:cxn ang="0">
                              <a:pos x="csX4195" y="csY4195"/>
                            </a:cxn>
                            <a:cxn ang="0">
                              <a:pos x="csX4196" y="csY4196"/>
                            </a:cxn>
                            <a:cxn ang="0">
                              <a:pos x="csX4197" y="csY4197"/>
                            </a:cxn>
                            <a:cxn ang="0">
                              <a:pos x="csX4198" y="csY4198"/>
                            </a:cxn>
                            <a:cxn ang="0">
                              <a:pos x="csX4199" y="csY4199"/>
                            </a:cxn>
                            <a:cxn ang="0">
                              <a:pos x="csX4200" y="csY4200"/>
                            </a:cxn>
                            <a:cxn ang="0">
                              <a:pos x="csX4201" y="csY4201"/>
                            </a:cxn>
                            <a:cxn ang="0">
                              <a:pos x="csX4202" y="csY4202"/>
                            </a:cxn>
                            <a:cxn ang="0">
                              <a:pos x="csX4203" y="csY4203"/>
                            </a:cxn>
                            <a:cxn ang="0">
                              <a:pos x="csX4204" y="csY4204"/>
                            </a:cxn>
                            <a:cxn ang="0">
                              <a:pos x="csX4205" y="csY4205"/>
                            </a:cxn>
                            <a:cxn ang="0">
                              <a:pos x="csX4206" y="csY4206"/>
                            </a:cxn>
                            <a:cxn ang="0">
                              <a:pos x="csX4207" y="csY4207"/>
                            </a:cxn>
                            <a:cxn ang="0">
                              <a:pos x="csX4208" y="csY4208"/>
                            </a:cxn>
                            <a:cxn ang="0">
                              <a:pos x="csX4209" y="csY4209"/>
                            </a:cxn>
                            <a:cxn ang="0">
                              <a:pos x="csX4210" y="csY4210"/>
                            </a:cxn>
                            <a:cxn ang="0">
                              <a:pos x="csX4211" y="csY4211"/>
                            </a:cxn>
                            <a:cxn ang="0">
                              <a:pos x="csX4212" y="csY4212"/>
                            </a:cxn>
                            <a:cxn ang="0">
                              <a:pos x="csX4213" y="csY4213"/>
                            </a:cxn>
                            <a:cxn ang="0">
                              <a:pos x="csX4214" y="csY4214"/>
                            </a:cxn>
                            <a:cxn ang="0">
                              <a:pos x="csX4215" y="csY4215"/>
                            </a:cxn>
                            <a:cxn ang="0">
                              <a:pos x="csX4216" y="csY4216"/>
                            </a:cxn>
                            <a:cxn ang="0">
                              <a:pos x="csX4217" y="csY4217"/>
                            </a:cxn>
                            <a:cxn ang="0">
                              <a:pos x="csX4218" y="csY4218"/>
                            </a:cxn>
                            <a:cxn ang="0">
                              <a:pos x="csX4219" y="csY4219"/>
                            </a:cxn>
                            <a:cxn ang="0">
                              <a:pos x="csX4220" y="csY4220"/>
                            </a:cxn>
                            <a:cxn ang="0">
                              <a:pos x="csX4221" y="csY4221"/>
                            </a:cxn>
                            <a:cxn ang="0">
                              <a:pos x="csX4222" y="csY4222"/>
                            </a:cxn>
                            <a:cxn ang="0">
                              <a:pos x="csX4223" y="csY4223"/>
                            </a:cxn>
                            <a:cxn ang="0">
                              <a:pos x="csX4224" y="csY4224"/>
                            </a:cxn>
                            <a:cxn ang="0">
                              <a:pos x="csX4225" y="csY4225"/>
                            </a:cxn>
                            <a:cxn ang="0">
                              <a:pos x="csX4226" y="csY4226"/>
                            </a:cxn>
                            <a:cxn ang="0">
                              <a:pos x="csX4227" y="csY4227"/>
                            </a:cxn>
                            <a:cxn ang="0">
                              <a:pos x="csX4228" y="csY4228"/>
                            </a:cxn>
                            <a:cxn ang="0">
                              <a:pos x="csX4229" y="csY4229"/>
                            </a:cxn>
                            <a:cxn ang="0">
                              <a:pos x="csX4230" y="csY4230"/>
                            </a:cxn>
                            <a:cxn ang="0">
                              <a:pos x="csX4231" y="csY4231"/>
                            </a:cxn>
                            <a:cxn ang="0">
                              <a:pos x="csX4232" y="csY4232"/>
                            </a:cxn>
                            <a:cxn ang="0">
                              <a:pos x="csX4233" y="csY4233"/>
                            </a:cxn>
                            <a:cxn ang="0">
                              <a:pos x="csX4234" y="csY4234"/>
                            </a:cxn>
                            <a:cxn ang="0">
                              <a:pos x="csX4235" y="csY4235"/>
                            </a:cxn>
                            <a:cxn ang="0">
                              <a:pos x="csX4236" y="csY4236"/>
                            </a:cxn>
                            <a:cxn ang="0">
                              <a:pos x="csX4237" y="csY4237"/>
                            </a:cxn>
                            <a:cxn ang="0">
                              <a:pos x="csX4238" y="csY4238"/>
                            </a:cxn>
                            <a:cxn ang="0">
                              <a:pos x="csX4239" y="csY4239"/>
                            </a:cxn>
                            <a:cxn ang="0">
                              <a:pos x="csX4240" y="csY4240"/>
                            </a:cxn>
                            <a:cxn ang="0">
                              <a:pos x="csX4241" y="csY4241"/>
                            </a:cxn>
                            <a:cxn ang="0">
                              <a:pos x="csX4242" y="csY4242"/>
                            </a:cxn>
                            <a:cxn ang="0">
                              <a:pos x="csX4243" y="csY4243"/>
                            </a:cxn>
                            <a:cxn ang="0">
                              <a:pos x="csX4244" y="csY4244"/>
                            </a:cxn>
                            <a:cxn ang="0">
                              <a:pos x="csX4245" y="csY4245"/>
                            </a:cxn>
                            <a:cxn ang="0">
                              <a:pos x="csX4246" y="csY4246"/>
                            </a:cxn>
                            <a:cxn ang="0">
                              <a:pos x="csX4247" y="csY4247"/>
                            </a:cxn>
                            <a:cxn ang="0">
                              <a:pos x="csX4248" y="csY4248"/>
                            </a:cxn>
                            <a:cxn ang="0">
                              <a:pos x="csX4249" y="csY4249"/>
                            </a:cxn>
                            <a:cxn ang="0">
                              <a:pos x="csX4250" y="csY4250"/>
                            </a:cxn>
                            <a:cxn ang="0">
                              <a:pos x="csX4251" y="csY4251"/>
                            </a:cxn>
                            <a:cxn ang="0">
                              <a:pos x="csX4252" y="csY4252"/>
                            </a:cxn>
                            <a:cxn ang="0">
                              <a:pos x="csX4253" y="csY4253"/>
                            </a:cxn>
                            <a:cxn ang="0">
                              <a:pos x="csX4254" y="csY4254"/>
                            </a:cxn>
                            <a:cxn ang="0">
                              <a:pos x="csX4255" y="csY4255"/>
                            </a:cxn>
                            <a:cxn ang="0">
                              <a:pos x="csX4256" y="csY4256"/>
                            </a:cxn>
                            <a:cxn ang="0">
                              <a:pos x="csX4257" y="csY4257"/>
                            </a:cxn>
                            <a:cxn ang="0">
                              <a:pos x="csX4258" y="csY4258"/>
                            </a:cxn>
                            <a:cxn ang="0">
                              <a:pos x="csX4259" y="csY4259"/>
                            </a:cxn>
                            <a:cxn ang="0">
                              <a:pos x="csX4260" y="csY4260"/>
                            </a:cxn>
                            <a:cxn ang="0">
                              <a:pos x="csX4261" y="csY4261"/>
                            </a:cxn>
                            <a:cxn ang="0">
                              <a:pos x="csX4262" y="csY4262"/>
                            </a:cxn>
                            <a:cxn ang="0">
                              <a:pos x="csX4263" y="csY4263"/>
                            </a:cxn>
                            <a:cxn ang="0">
                              <a:pos x="csX4264" y="csY4264"/>
                            </a:cxn>
                            <a:cxn ang="0">
                              <a:pos x="csX4265" y="csY4265"/>
                            </a:cxn>
                            <a:cxn ang="0">
                              <a:pos x="csX4266" y="csY4266"/>
                            </a:cxn>
                            <a:cxn ang="0">
                              <a:pos x="csX4267" y="csY4267"/>
                            </a:cxn>
                            <a:cxn ang="0">
                              <a:pos x="csX4268" y="csY4268"/>
                            </a:cxn>
                            <a:cxn ang="0">
                              <a:pos x="csX4269" y="csY4269"/>
                            </a:cxn>
                            <a:cxn ang="0">
                              <a:pos x="csX4270" y="csY4270"/>
                            </a:cxn>
                            <a:cxn ang="0">
                              <a:pos x="csX4271" y="csY4271"/>
                            </a:cxn>
                            <a:cxn ang="0">
                              <a:pos x="csX4272" y="csY4272"/>
                            </a:cxn>
                            <a:cxn ang="0">
                              <a:pos x="csX4273" y="csY4273"/>
                            </a:cxn>
                            <a:cxn ang="0">
                              <a:pos x="csX4274" y="csY4274"/>
                            </a:cxn>
                            <a:cxn ang="0">
                              <a:pos x="csX4275" y="csY4275"/>
                            </a:cxn>
                            <a:cxn ang="0">
                              <a:pos x="csX4276" y="csY4276"/>
                            </a:cxn>
                            <a:cxn ang="0">
                              <a:pos x="csX4277" y="csY4277"/>
                            </a:cxn>
                            <a:cxn ang="0">
                              <a:pos x="csX4278" y="csY4278"/>
                            </a:cxn>
                            <a:cxn ang="0">
                              <a:pos x="csX4279" y="csY4279"/>
                            </a:cxn>
                            <a:cxn ang="0">
                              <a:pos x="csX4280" y="csY4280"/>
                            </a:cxn>
                            <a:cxn ang="0">
                              <a:pos x="csX4281" y="csY4281"/>
                            </a:cxn>
                            <a:cxn ang="0">
                              <a:pos x="csX4282" y="csY4282"/>
                            </a:cxn>
                            <a:cxn ang="0">
                              <a:pos x="csX4283" y="csY4283"/>
                            </a:cxn>
                            <a:cxn ang="0">
                              <a:pos x="csX4284" y="csY4284"/>
                            </a:cxn>
                            <a:cxn ang="0">
                              <a:pos x="csX4285" y="csY4285"/>
                            </a:cxn>
                            <a:cxn ang="0">
                              <a:pos x="csX4286" y="csY4286"/>
                            </a:cxn>
                            <a:cxn ang="0">
                              <a:pos x="csX4287" y="csY4287"/>
                            </a:cxn>
                            <a:cxn ang="0">
                              <a:pos x="csX4288" y="csY4288"/>
                            </a:cxn>
                            <a:cxn ang="0">
                              <a:pos x="csX4289" y="csY4289"/>
                            </a:cxn>
                            <a:cxn ang="0">
                              <a:pos x="csX4290" y="csY4290"/>
                            </a:cxn>
                            <a:cxn ang="0">
                              <a:pos x="csX4291" y="csY4291"/>
                            </a:cxn>
                            <a:cxn ang="0">
                              <a:pos x="csX4292" y="csY4292"/>
                            </a:cxn>
                            <a:cxn ang="0">
                              <a:pos x="csX4293" y="csY4293"/>
                            </a:cxn>
                            <a:cxn ang="0">
                              <a:pos x="csX4294" y="csY4294"/>
                            </a:cxn>
                            <a:cxn ang="0">
                              <a:pos x="csX4295" y="csY4295"/>
                            </a:cxn>
                            <a:cxn ang="0">
                              <a:pos x="csX4296" y="csY4296"/>
                            </a:cxn>
                            <a:cxn ang="0">
                              <a:pos x="csX4297" y="csY4297"/>
                            </a:cxn>
                            <a:cxn ang="0">
                              <a:pos x="csX4298" y="csY4298"/>
                            </a:cxn>
                            <a:cxn ang="0">
                              <a:pos x="csX4299" y="csY4299"/>
                            </a:cxn>
                            <a:cxn ang="0">
                              <a:pos x="csX4300" y="csY4300"/>
                            </a:cxn>
                            <a:cxn ang="0">
                              <a:pos x="csX4301" y="csY4301"/>
                            </a:cxn>
                            <a:cxn ang="0">
                              <a:pos x="csX4302" y="csY4302"/>
                            </a:cxn>
                            <a:cxn ang="0">
                              <a:pos x="csX4303" y="csY4303"/>
                            </a:cxn>
                            <a:cxn ang="0">
                              <a:pos x="csX4304" y="csY4304"/>
                            </a:cxn>
                            <a:cxn ang="0">
                              <a:pos x="csX4305" y="csY4305"/>
                            </a:cxn>
                            <a:cxn ang="0">
                              <a:pos x="csX4306" y="csY4306"/>
                            </a:cxn>
                            <a:cxn ang="0">
                              <a:pos x="csX4307" y="csY4307"/>
                            </a:cxn>
                            <a:cxn ang="0">
                              <a:pos x="csX4308" y="csY4308"/>
                            </a:cxn>
                            <a:cxn ang="0">
                              <a:pos x="csX4309" y="csY4309"/>
                            </a:cxn>
                            <a:cxn ang="0">
                              <a:pos x="csX4310" y="csY4310"/>
                            </a:cxn>
                            <a:cxn ang="0">
                              <a:pos x="csX4311" y="csY4311"/>
                            </a:cxn>
                            <a:cxn ang="0">
                              <a:pos x="csX4312" y="csY4312"/>
                            </a:cxn>
                            <a:cxn ang="0">
                              <a:pos x="csX4313" y="csY4313"/>
                            </a:cxn>
                            <a:cxn ang="0">
                              <a:pos x="csX4314" y="csY4314"/>
                            </a:cxn>
                            <a:cxn ang="0">
                              <a:pos x="csX4315" y="csY4315"/>
                            </a:cxn>
                            <a:cxn ang="0">
                              <a:pos x="csX4316" y="csY4316"/>
                            </a:cxn>
                            <a:cxn ang="0">
                              <a:pos x="csX4317" y="csY4317"/>
                            </a:cxn>
                            <a:cxn ang="0">
                              <a:pos x="csX4318" y="csY4318"/>
                            </a:cxn>
                            <a:cxn ang="0">
                              <a:pos x="csX4319" y="csY4319"/>
                            </a:cxn>
                            <a:cxn ang="0">
                              <a:pos x="csX4320" y="csY4320"/>
                            </a:cxn>
                            <a:cxn ang="0">
                              <a:pos x="csX4321" y="csY4321"/>
                            </a:cxn>
                            <a:cxn ang="0">
                              <a:pos x="csX4322" y="csY4322"/>
                            </a:cxn>
                            <a:cxn ang="0">
                              <a:pos x="csX4323" y="csY4323"/>
                            </a:cxn>
                            <a:cxn ang="0">
                              <a:pos x="csX4324" y="csY4324"/>
                            </a:cxn>
                            <a:cxn ang="0">
                              <a:pos x="csX4325" y="csY4325"/>
                            </a:cxn>
                            <a:cxn ang="0">
                              <a:pos x="csX4326" y="csY4326"/>
                            </a:cxn>
                            <a:cxn ang="0">
                              <a:pos x="csX4327" y="csY4327"/>
                            </a:cxn>
                            <a:cxn ang="0">
                              <a:pos x="csX4328" y="csY4328"/>
                            </a:cxn>
                            <a:cxn ang="0">
                              <a:pos x="csX4329" y="csY4329"/>
                            </a:cxn>
                            <a:cxn ang="0">
                              <a:pos x="csX4330" y="csY4330"/>
                            </a:cxn>
                            <a:cxn ang="0">
                              <a:pos x="csX4331" y="csY4331"/>
                            </a:cxn>
                            <a:cxn ang="0">
                              <a:pos x="csX4332" y="csY4332"/>
                            </a:cxn>
                            <a:cxn ang="0">
                              <a:pos x="csX4333" y="csY4333"/>
                            </a:cxn>
                            <a:cxn ang="0">
                              <a:pos x="csX4334" y="csY4334"/>
                            </a:cxn>
                            <a:cxn ang="0">
                              <a:pos x="csX4335" y="csY4335"/>
                            </a:cxn>
                            <a:cxn ang="0">
                              <a:pos x="csX4336" y="csY4336"/>
                            </a:cxn>
                            <a:cxn ang="0">
                              <a:pos x="csX4337" y="csY4337"/>
                            </a:cxn>
                            <a:cxn ang="0">
                              <a:pos x="csX4338" y="csY4338"/>
                            </a:cxn>
                            <a:cxn ang="0">
                              <a:pos x="csX4339" y="csY4339"/>
                            </a:cxn>
                            <a:cxn ang="0">
                              <a:pos x="csX4340" y="csY4340"/>
                            </a:cxn>
                            <a:cxn ang="0">
                              <a:pos x="csX4341" y="csY4341"/>
                            </a:cxn>
                            <a:cxn ang="0">
                              <a:pos x="csX4342" y="csY4342"/>
                            </a:cxn>
                            <a:cxn ang="0">
                              <a:pos x="csX4343" y="csY4343"/>
                            </a:cxn>
                            <a:cxn ang="0">
                              <a:pos x="csX4344" y="csY4344"/>
                            </a:cxn>
                            <a:cxn ang="0">
                              <a:pos x="csX4345" y="csY4345"/>
                            </a:cxn>
                            <a:cxn ang="0">
                              <a:pos x="csX4346" y="csY4346"/>
                            </a:cxn>
                            <a:cxn ang="0">
                              <a:pos x="csX4347" y="csY4347"/>
                            </a:cxn>
                            <a:cxn ang="0">
                              <a:pos x="csX4348" y="csY4348"/>
                            </a:cxn>
                            <a:cxn ang="0">
                              <a:pos x="csX4349" y="csY4349"/>
                            </a:cxn>
                            <a:cxn ang="0">
                              <a:pos x="csX4350" y="csY4350"/>
                            </a:cxn>
                            <a:cxn ang="0">
                              <a:pos x="csX4351" y="csY4351"/>
                            </a:cxn>
                            <a:cxn ang="0">
                              <a:pos x="csX4352" y="csY4352"/>
                            </a:cxn>
                            <a:cxn ang="0">
                              <a:pos x="csX4353" y="csY4353"/>
                            </a:cxn>
                            <a:cxn ang="0">
                              <a:pos x="csX4354" y="csY4354"/>
                            </a:cxn>
                            <a:cxn ang="0">
                              <a:pos x="csX4355" y="csY4355"/>
                            </a:cxn>
                            <a:cxn ang="0">
                              <a:pos x="csX4356" y="csY4356"/>
                            </a:cxn>
                            <a:cxn ang="0">
                              <a:pos x="csX4357" y="csY4357"/>
                            </a:cxn>
                            <a:cxn ang="0">
                              <a:pos x="csX4358" y="csY4358"/>
                            </a:cxn>
                            <a:cxn ang="0">
                              <a:pos x="csX4359" y="csY4359"/>
                            </a:cxn>
                            <a:cxn ang="0">
                              <a:pos x="csX4360" y="csY4360"/>
                            </a:cxn>
                            <a:cxn ang="0">
                              <a:pos x="csX4361" y="csY4361"/>
                            </a:cxn>
                            <a:cxn ang="0">
                              <a:pos x="csX4362" y="csY4362"/>
                            </a:cxn>
                            <a:cxn ang="0">
                              <a:pos x="csX4363" y="csY4363"/>
                            </a:cxn>
                            <a:cxn ang="0">
                              <a:pos x="csX4364" y="csY4364"/>
                            </a:cxn>
                            <a:cxn ang="0">
                              <a:pos x="csX4365" y="csY4365"/>
                            </a:cxn>
                            <a:cxn ang="0">
                              <a:pos x="csX4366" y="csY4366"/>
                            </a:cxn>
                            <a:cxn ang="0">
                              <a:pos x="csX4367" y="csY4367"/>
                            </a:cxn>
                            <a:cxn ang="0">
                              <a:pos x="csX4368" y="csY4368"/>
                            </a:cxn>
                            <a:cxn ang="0">
                              <a:pos x="csX4369" y="csY4369"/>
                            </a:cxn>
                            <a:cxn ang="0">
                              <a:pos x="csX4370" y="csY4370"/>
                            </a:cxn>
                            <a:cxn ang="0">
                              <a:pos x="csX4371" y="csY4371"/>
                            </a:cxn>
                            <a:cxn ang="0">
                              <a:pos x="csX4372" y="csY4372"/>
                            </a:cxn>
                            <a:cxn ang="0">
                              <a:pos x="csX4373" y="csY4373"/>
                            </a:cxn>
                            <a:cxn ang="0">
                              <a:pos x="csX4374" y="csY4374"/>
                            </a:cxn>
                            <a:cxn ang="0">
                              <a:pos x="csX4375" y="csY4375"/>
                            </a:cxn>
                            <a:cxn ang="0">
                              <a:pos x="csX4376" y="csY4376"/>
                            </a:cxn>
                            <a:cxn ang="0">
                              <a:pos x="csX4377" y="csY4377"/>
                            </a:cxn>
                            <a:cxn ang="0">
                              <a:pos x="csX4378" y="csY4378"/>
                            </a:cxn>
                            <a:cxn ang="0">
                              <a:pos x="csX4379" y="csY4379"/>
                            </a:cxn>
                            <a:cxn ang="0">
                              <a:pos x="csX4380" y="csY4380"/>
                            </a:cxn>
                            <a:cxn ang="0">
                              <a:pos x="csX4381" y="csY4381"/>
                            </a:cxn>
                            <a:cxn ang="0">
                              <a:pos x="csX4382" y="csY4382"/>
                            </a:cxn>
                            <a:cxn ang="0">
                              <a:pos x="csX4383" y="csY4383"/>
                            </a:cxn>
                            <a:cxn ang="0">
                              <a:pos x="csX4384" y="csY4384"/>
                            </a:cxn>
                            <a:cxn ang="0">
                              <a:pos x="csX4385" y="csY4385"/>
                            </a:cxn>
                            <a:cxn ang="0">
                              <a:pos x="csX4386" y="csY4386"/>
                            </a:cxn>
                            <a:cxn ang="0">
                              <a:pos x="csX4387" y="csY4387"/>
                            </a:cxn>
                            <a:cxn ang="0">
                              <a:pos x="csX4388" y="csY4388"/>
                            </a:cxn>
                            <a:cxn ang="0">
                              <a:pos x="csX4389" y="csY4389"/>
                            </a:cxn>
                            <a:cxn ang="0">
                              <a:pos x="csX4390" y="csY4390"/>
                            </a:cxn>
                            <a:cxn ang="0">
                              <a:pos x="csX4391" y="csY4391"/>
                            </a:cxn>
                            <a:cxn ang="0">
                              <a:pos x="csX4392" y="csY4392"/>
                            </a:cxn>
                            <a:cxn ang="0">
                              <a:pos x="csX4393" y="csY4393"/>
                            </a:cxn>
                            <a:cxn ang="0">
                              <a:pos x="csX4394" y="csY4394"/>
                            </a:cxn>
                            <a:cxn ang="0">
                              <a:pos x="csX4395" y="csY4395"/>
                            </a:cxn>
                            <a:cxn ang="0">
                              <a:pos x="csX4396" y="csY4396"/>
                            </a:cxn>
                            <a:cxn ang="0">
                              <a:pos x="csX4397" y="csY4397"/>
                            </a:cxn>
                            <a:cxn ang="0">
                              <a:pos x="csX4398" y="csY4398"/>
                            </a:cxn>
                            <a:cxn ang="0">
                              <a:pos x="csX4399" y="csY4399"/>
                            </a:cxn>
                            <a:cxn ang="0">
                              <a:pos x="csX4400" y="csY4400"/>
                            </a:cxn>
                            <a:cxn ang="0">
                              <a:pos x="csX4401" y="csY4401"/>
                            </a:cxn>
                            <a:cxn ang="0">
                              <a:pos x="csX4402" y="csY4402"/>
                            </a:cxn>
                            <a:cxn ang="0">
                              <a:pos x="csX4403" y="csY4403"/>
                            </a:cxn>
                            <a:cxn ang="0">
                              <a:pos x="csX4404" y="csY4404"/>
                            </a:cxn>
                            <a:cxn ang="0">
                              <a:pos x="csX4405" y="csY4405"/>
                            </a:cxn>
                            <a:cxn ang="0">
                              <a:pos x="csX4406" y="csY4406"/>
                            </a:cxn>
                            <a:cxn ang="0">
                              <a:pos x="csX4407" y="csY4407"/>
                            </a:cxn>
                            <a:cxn ang="0">
                              <a:pos x="csX4408" y="csY4408"/>
                            </a:cxn>
                            <a:cxn ang="0">
                              <a:pos x="csX4409" y="csY4409"/>
                            </a:cxn>
                            <a:cxn ang="0">
                              <a:pos x="csX4410" y="csY4410"/>
                            </a:cxn>
                            <a:cxn ang="0">
                              <a:pos x="csX4411" y="csY4411"/>
                            </a:cxn>
                            <a:cxn ang="0">
                              <a:pos x="csX4412" y="csY4412"/>
                            </a:cxn>
                            <a:cxn ang="0">
                              <a:pos x="csX4413" y="csY4413"/>
                            </a:cxn>
                            <a:cxn ang="0">
                              <a:pos x="csX4414" y="csY4414"/>
                            </a:cxn>
                            <a:cxn ang="0">
                              <a:pos x="csX4415" y="csY4415"/>
                            </a:cxn>
                            <a:cxn ang="0">
                              <a:pos x="csX4416" y="csY4416"/>
                            </a:cxn>
                            <a:cxn ang="0">
                              <a:pos x="csX4417" y="csY4417"/>
                            </a:cxn>
                            <a:cxn ang="0">
                              <a:pos x="csX4418" y="csY4418"/>
                            </a:cxn>
                            <a:cxn ang="0">
                              <a:pos x="csX4419" y="csY4419"/>
                            </a:cxn>
                            <a:cxn ang="0">
                              <a:pos x="csX4420" y="csY4420"/>
                            </a:cxn>
                            <a:cxn ang="0">
                              <a:pos x="csX4421" y="csY4421"/>
                            </a:cxn>
                            <a:cxn ang="0">
                              <a:pos x="csX4422" y="csY4422"/>
                            </a:cxn>
                            <a:cxn ang="0">
                              <a:pos x="csX4423" y="csY4423"/>
                            </a:cxn>
                            <a:cxn ang="0">
                              <a:pos x="csX4424" y="csY4424"/>
                            </a:cxn>
                            <a:cxn ang="0">
                              <a:pos x="csX4425" y="csY4425"/>
                            </a:cxn>
                            <a:cxn ang="0">
                              <a:pos x="csX4426" y="csY4426"/>
                            </a:cxn>
                            <a:cxn ang="0">
                              <a:pos x="csX4427" y="csY4427"/>
                            </a:cxn>
                            <a:cxn ang="0">
                              <a:pos x="csX4428" y="csY4428"/>
                            </a:cxn>
                            <a:cxn ang="0">
                              <a:pos x="csX4429" y="csY4429"/>
                            </a:cxn>
                            <a:cxn ang="0">
                              <a:pos x="csX4430" y="csY4430"/>
                            </a:cxn>
                            <a:cxn ang="0">
                              <a:pos x="csX4431" y="csY4431"/>
                            </a:cxn>
                            <a:cxn ang="0">
                              <a:pos x="csX4432" y="csY4432"/>
                            </a:cxn>
                            <a:cxn ang="0">
                              <a:pos x="csX4433" y="csY4433"/>
                            </a:cxn>
                            <a:cxn ang="0">
                              <a:pos x="csX4434" y="csY4434"/>
                            </a:cxn>
                            <a:cxn ang="0">
                              <a:pos x="csX4435" y="csY4435"/>
                            </a:cxn>
                            <a:cxn ang="0">
                              <a:pos x="csX4436" y="csY4436"/>
                            </a:cxn>
                            <a:cxn ang="0">
                              <a:pos x="csX4437" y="csY4437"/>
                            </a:cxn>
                            <a:cxn ang="0">
                              <a:pos x="csX4438" y="csY4438"/>
                            </a:cxn>
                            <a:cxn ang="0">
                              <a:pos x="csX4439" y="csY4439"/>
                            </a:cxn>
                            <a:cxn ang="0">
                              <a:pos x="csX4440" y="csY4440"/>
                            </a:cxn>
                            <a:cxn ang="0">
                              <a:pos x="csX4441" y="csY4441"/>
                            </a:cxn>
                            <a:cxn ang="0">
                              <a:pos x="csX4442" y="csY4442"/>
                            </a:cxn>
                            <a:cxn ang="0">
                              <a:pos x="csX4443" y="csY4443"/>
                            </a:cxn>
                            <a:cxn ang="0">
                              <a:pos x="csX4444" y="csY4444"/>
                            </a:cxn>
                            <a:cxn ang="0">
                              <a:pos x="csX4445" y="csY4445"/>
                            </a:cxn>
                            <a:cxn ang="0">
                              <a:pos x="csX4446" y="csY4446"/>
                            </a:cxn>
                            <a:cxn ang="0">
                              <a:pos x="csX4447" y="csY4447"/>
                            </a:cxn>
                            <a:cxn ang="0">
                              <a:pos x="csX4448" y="csY4448"/>
                            </a:cxn>
                            <a:cxn ang="0">
                              <a:pos x="csX4449" y="csY4449"/>
                            </a:cxn>
                            <a:cxn ang="0">
                              <a:pos x="csX4450" y="csY4450"/>
                            </a:cxn>
                            <a:cxn ang="0">
                              <a:pos x="csX4451" y="csY4451"/>
                            </a:cxn>
                            <a:cxn ang="0">
                              <a:pos x="csX4452" y="csY4452"/>
                            </a:cxn>
                            <a:cxn ang="0">
                              <a:pos x="csX4453" y="csY4453"/>
                            </a:cxn>
                            <a:cxn ang="0">
                              <a:pos x="csX4454" y="csY4454"/>
                            </a:cxn>
                            <a:cxn ang="0">
                              <a:pos x="csX4455" y="csY4455"/>
                            </a:cxn>
                            <a:cxn ang="0">
                              <a:pos x="csX4456" y="csY4456"/>
                            </a:cxn>
                            <a:cxn ang="0">
                              <a:pos x="csX4457" y="csY4457"/>
                            </a:cxn>
                            <a:cxn ang="0">
                              <a:pos x="csX4458" y="csY4458"/>
                            </a:cxn>
                            <a:cxn ang="0">
                              <a:pos x="csX4459" y="csY4459"/>
                            </a:cxn>
                            <a:cxn ang="0">
                              <a:pos x="csX4460" y="csY4460"/>
                            </a:cxn>
                            <a:cxn ang="0">
                              <a:pos x="csX4461" y="csY4461"/>
                            </a:cxn>
                            <a:cxn ang="0">
                              <a:pos x="csX4462" y="csY4462"/>
                            </a:cxn>
                            <a:cxn ang="0">
                              <a:pos x="csX4463" y="csY4463"/>
                            </a:cxn>
                            <a:cxn ang="0">
                              <a:pos x="csX4464" y="csY4464"/>
                            </a:cxn>
                            <a:cxn ang="0">
                              <a:pos x="csX4465" y="csY4465"/>
                            </a:cxn>
                            <a:cxn ang="0">
                              <a:pos x="csX4466" y="csY4466"/>
                            </a:cxn>
                            <a:cxn ang="0">
                              <a:pos x="csX4467" y="csY4467"/>
                            </a:cxn>
                            <a:cxn ang="0">
                              <a:pos x="csX4468" y="csY4468"/>
                            </a:cxn>
                            <a:cxn ang="0">
                              <a:pos x="csX4469" y="csY4469"/>
                            </a:cxn>
                            <a:cxn ang="0">
                              <a:pos x="csX4470" y="csY4470"/>
                            </a:cxn>
                            <a:cxn ang="0">
                              <a:pos x="csX4471" y="csY4471"/>
                            </a:cxn>
                            <a:cxn ang="0">
                              <a:pos x="csX4472" y="csY4472"/>
                            </a:cxn>
                            <a:cxn ang="0">
                              <a:pos x="csX4473" y="csY4473"/>
                            </a:cxn>
                            <a:cxn ang="0">
                              <a:pos x="csX4474" y="csY4474"/>
                            </a:cxn>
                            <a:cxn ang="0">
                              <a:pos x="csX4475" y="csY4475"/>
                            </a:cxn>
                            <a:cxn ang="0">
                              <a:pos x="csX4476" y="csY4476"/>
                            </a:cxn>
                            <a:cxn ang="0">
                              <a:pos x="csX4477" y="csY4477"/>
                            </a:cxn>
                            <a:cxn ang="0">
                              <a:pos x="csX4478" y="csY4478"/>
                            </a:cxn>
                            <a:cxn ang="0">
                              <a:pos x="csX4479" y="csY4479"/>
                            </a:cxn>
                            <a:cxn ang="0">
                              <a:pos x="csX4480" y="csY4480"/>
                            </a:cxn>
                            <a:cxn ang="0">
                              <a:pos x="csX4481" y="csY4481"/>
                            </a:cxn>
                            <a:cxn ang="0">
                              <a:pos x="csX4482" y="csY4482"/>
                            </a:cxn>
                            <a:cxn ang="0">
                              <a:pos x="csX4483" y="csY4483"/>
                            </a:cxn>
                            <a:cxn ang="0">
                              <a:pos x="csX4484" y="csY4484"/>
                            </a:cxn>
                            <a:cxn ang="0">
                              <a:pos x="csX4485" y="csY4485"/>
                            </a:cxn>
                            <a:cxn ang="0">
                              <a:pos x="csX4486" y="csY4486"/>
                            </a:cxn>
                            <a:cxn ang="0">
                              <a:pos x="csX4487" y="csY4487"/>
                            </a:cxn>
                            <a:cxn ang="0">
                              <a:pos x="csX4488" y="csY4488"/>
                            </a:cxn>
                            <a:cxn ang="0">
                              <a:pos x="csX4489" y="csY4489"/>
                            </a:cxn>
                            <a:cxn ang="0">
                              <a:pos x="csX4490" y="csY4490"/>
                            </a:cxn>
                            <a:cxn ang="0">
                              <a:pos x="csX4491" y="csY4491"/>
                            </a:cxn>
                            <a:cxn ang="0">
                              <a:pos x="csX4492" y="csY4492"/>
                            </a:cxn>
                            <a:cxn ang="0">
                              <a:pos x="csX4493" y="csY4493"/>
                            </a:cxn>
                            <a:cxn ang="0">
                              <a:pos x="csX4494" y="csY4494"/>
                            </a:cxn>
                            <a:cxn ang="0">
                              <a:pos x="csX4495" y="csY4495"/>
                            </a:cxn>
                            <a:cxn ang="0">
                              <a:pos x="csX4496" y="csY4496"/>
                            </a:cxn>
                            <a:cxn ang="0">
                              <a:pos x="csX4497" y="csY4497"/>
                            </a:cxn>
                            <a:cxn ang="0">
                              <a:pos x="csX4498" y="csY4498"/>
                            </a:cxn>
                            <a:cxn ang="0">
                              <a:pos x="csX4499" y="csY4499"/>
                            </a:cxn>
                            <a:cxn ang="0">
                              <a:pos x="csX4500" y="csY4500"/>
                            </a:cxn>
                            <a:cxn ang="0">
                              <a:pos x="csX4501" y="csY4501"/>
                            </a:cxn>
                            <a:cxn ang="0">
                              <a:pos x="csX4502" y="csY4502"/>
                            </a:cxn>
                            <a:cxn ang="0">
                              <a:pos x="csX4503" y="csY4503"/>
                            </a:cxn>
                            <a:cxn ang="0">
                              <a:pos x="csX4504" y="csY4504"/>
                            </a:cxn>
                            <a:cxn ang="0">
                              <a:pos x="csX4505" y="csY4505"/>
                            </a:cxn>
                            <a:cxn ang="0">
                              <a:pos x="csX4506" y="csY4506"/>
                            </a:cxn>
                            <a:cxn ang="0">
                              <a:pos x="csX4507" y="csY4507"/>
                            </a:cxn>
                            <a:cxn ang="0">
                              <a:pos x="csX4508" y="csY4508"/>
                            </a:cxn>
                            <a:cxn ang="0">
                              <a:pos x="csX4509" y="csY4509"/>
                            </a:cxn>
                            <a:cxn ang="0">
                              <a:pos x="csX4510" y="csY4510"/>
                            </a:cxn>
                            <a:cxn ang="0">
                              <a:pos x="csX4511" y="csY4511"/>
                            </a:cxn>
                            <a:cxn ang="0">
                              <a:pos x="csX4512" y="csY4512"/>
                            </a:cxn>
                            <a:cxn ang="0">
                              <a:pos x="csX4513" y="csY4513"/>
                            </a:cxn>
                            <a:cxn ang="0">
                              <a:pos x="csX4514" y="csY4514"/>
                            </a:cxn>
                            <a:cxn ang="0">
                              <a:pos x="csX4515" y="csY4515"/>
                            </a:cxn>
                            <a:cxn ang="0">
                              <a:pos x="csX4516" y="csY4516"/>
                            </a:cxn>
                            <a:cxn ang="0">
                              <a:pos x="csX4517" y="csY4517"/>
                            </a:cxn>
                            <a:cxn ang="0">
                              <a:pos x="csX4518" y="csY4518"/>
                            </a:cxn>
                            <a:cxn ang="0">
                              <a:pos x="csX4519" y="csY4519"/>
                            </a:cxn>
                            <a:cxn ang="0">
                              <a:pos x="csX4520" y="csY4520"/>
                            </a:cxn>
                            <a:cxn ang="0">
                              <a:pos x="csX4521" y="csY4521"/>
                            </a:cxn>
                            <a:cxn ang="0">
                              <a:pos x="csX4522" y="csY4522"/>
                            </a:cxn>
                            <a:cxn ang="0">
                              <a:pos x="csX4523" y="csY4523"/>
                            </a:cxn>
                            <a:cxn ang="0">
                              <a:pos x="csX4524" y="csY4524"/>
                            </a:cxn>
                            <a:cxn ang="0">
                              <a:pos x="csX4525" y="csY4525"/>
                            </a:cxn>
                            <a:cxn ang="0">
                              <a:pos x="csX4526" y="csY4526"/>
                            </a:cxn>
                            <a:cxn ang="0">
                              <a:pos x="csX4527" y="csY4527"/>
                            </a:cxn>
                            <a:cxn ang="0">
                              <a:pos x="csX4528" y="csY4528"/>
                            </a:cxn>
                            <a:cxn ang="0">
                              <a:pos x="csX4529" y="csY4529"/>
                            </a:cxn>
                            <a:cxn ang="0">
                              <a:pos x="csX4530" y="csY4530"/>
                            </a:cxn>
                            <a:cxn ang="0">
                              <a:pos x="csX4531" y="csY4531"/>
                            </a:cxn>
                            <a:cxn ang="0">
                              <a:pos x="csX4532" y="csY4532"/>
                            </a:cxn>
                            <a:cxn ang="0">
                              <a:pos x="csX4533" y="csY4533"/>
                            </a:cxn>
                            <a:cxn ang="0">
                              <a:pos x="csX4534" y="csY4534"/>
                            </a:cxn>
                            <a:cxn ang="0">
                              <a:pos x="csX4535" y="csY4535"/>
                            </a:cxn>
                            <a:cxn ang="0">
                              <a:pos x="csX4536" y="csY4536"/>
                            </a:cxn>
                            <a:cxn ang="0">
                              <a:pos x="csX4537" y="csY4537"/>
                            </a:cxn>
                            <a:cxn ang="0">
                              <a:pos x="csX4538" y="csY4538"/>
                            </a:cxn>
                            <a:cxn ang="0">
                              <a:pos x="csX4539" y="csY4539"/>
                            </a:cxn>
                            <a:cxn ang="0">
                              <a:pos x="csX4540" y="csY4540"/>
                            </a:cxn>
                            <a:cxn ang="0">
                              <a:pos x="csX4541" y="csY4541"/>
                            </a:cxn>
                            <a:cxn ang="0">
                              <a:pos x="csX4542" y="csY4542"/>
                            </a:cxn>
                            <a:cxn ang="0">
                              <a:pos x="csX4543" y="csY4543"/>
                            </a:cxn>
                            <a:cxn ang="0">
                              <a:pos x="csX4544" y="csY4544"/>
                            </a:cxn>
                            <a:cxn ang="0">
                              <a:pos x="csX4545" y="csY4545"/>
                            </a:cxn>
                            <a:cxn ang="0">
                              <a:pos x="csX4546" y="csY4546"/>
                            </a:cxn>
                            <a:cxn ang="0">
                              <a:pos x="csX4547" y="csY4547"/>
                            </a:cxn>
                            <a:cxn ang="0">
                              <a:pos x="csX4548" y="csY4548"/>
                            </a:cxn>
                            <a:cxn ang="0">
                              <a:pos x="csX4549" y="csY4549"/>
                            </a:cxn>
                            <a:cxn ang="0">
                              <a:pos x="csX4550" y="csY4550"/>
                            </a:cxn>
                            <a:cxn ang="0">
                              <a:pos x="csX4551" y="csY4551"/>
                            </a:cxn>
                            <a:cxn ang="0">
                              <a:pos x="csX4552" y="csY4552"/>
                            </a:cxn>
                            <a:cxn ang="0">
                              <a:pos x="csX4553" y="csY4553"/>
                            </a:cxn>
                            <a:cxn ang="0">
                              <a:pos x="csX4554" y="csY4554"/>
                            </a:cxn>
                            <a:cxn ang="0">
                              <a:pos x="csX4555" y="csY4555"/>
                            </a:cxn>
                            <a:cxn ang="0">
                              <a:pos x="csX4556" y="csY4556"/>
                            </a:cxn>
                            <a:cxn ang="0">
                              <a:pos x="csX4557" y="csY4557"/>
                            </a:cxn>
                            <a:cxn ang="0">
                              <a:pos x="csX4558" y="csY4558"/>
                            </a:cxn>
                            <a:cxn ang="0">
                              <a:pos x="csX4559" y="csY4559"/>
                            </a:cxn>
                            <a:cxn ang="0">
                              <a:pos x="csX4560" y="csY4560"/>
                            </a:cxn>
                            <a:cxn ang="0">
                              <a:pos x="csX4561" y="csY4561"/>
                            </a:cxn>
                            <a:cxn ang="0">
                              <a:pos x="csX4562" y="csY4562"/>
                            </a:cxn>
                            <a:cxn ang="0">
                              <a:pos x="csX4563" y="csY4563"/>
                            </a:cxn>
                            <a:cxn ang="0">
                              <a:pos x="csX4564" y="csY4564"/>
                            </a:cxn>
                            <a:cxn ang="0">
                              <a:pos x="csX4565" y="csY4565"/>
                            </a:cxn>
                            <a:cxn ang="0">
                              <a:pos x="csX4566" y="csY4566"/>
                            </a:cxn>
                            <a:cxn ang="0">
                              <a:pos x="csX4567" y="csY4567"/>
                            </a:cxn>
                            <a:cxn ang="0">
                              <a:pos x="csX4568" y="csY4568"/>
                            </a:cxn>
                            <a:cxn ang="0">
                              <a:pos x="csX4569" y="csY4569"/>
                            </a:cxn>
                            <a:cxn ang="0">
                              <a:pos x="csX4570" y="csY4570"/>
                            </a:cxn>
                            <a:cxn ang="0">
                              <a:pos x="csX4571" y="csY4571"/>
                            </a:cxn>
                            <a:cxn ang="0">
                              <a:pos x="csX4572" y="csY4572"/>
                            </a:cxn>
                            <a:cxn ang="0">
                              <a:pos x="csX4573" y="csY4573"/>
                            </a:cxn>
                            <a:cxn ang="0">
                              <a:pos x="csX4574" y="csY4574"/>
                            </a:cxn>
                            <a:cxn ang="0">
                              <a:pos x="csX4575" y="csY4575"/>
                            </a:cxn>
                            <a:cxn ang="0">
                              <a:pos x="csX4576" y="csY4576"/>
                            </a:cxn>
                            <a:cxn ang="0">
                              <a:pos x="csX4577" y="csY4577"/>
                            </a:cxn>
                            <a:cxn ang="0">
                              <a:pos x="csX4578" y="csY4578"/>
                            </a:cxn>
                            <a:cxn ang="0">
                              <a:pos x="csX4579" y="csY4579"/>
                            </a:cxn>
                            <a:cxn ang="0">
                              <a:pos x="csX4580" y="csY4580"/>
                            </a:cxn>
                            <a:cxn ang="0">
                              <a:pos x="csX4581" y="csY4581"/>
                            </a:cxn>
                            <a:cxn ang="0">
                              <a:pos x="csX4582" y="csY4582"/>
                            </a:cxn>
                            <a:cxn ang="0">
                              <a:pos x="csX4583" y="csY4583"/>
                            </a:cxn>
                            <a:cxn ang="0">
                              <a:pos x="csX4584" y="csY4584"/>
                            </a:cxn>
                            <a:cxn ang="0">
                              <a:pos x="csX4585" y="csY4585"/>
                            </a:cxn>
                            <a:cxn ang="0">
                              <a:pos x="csX4586" y="csY4586"/>
                            </a:cxn>
                            <a:cxn ang="0">
                              <a:pos x="csX4587" y="csY4587"/>
                            </a:cxn>
                            <a:cxn ang="0">
                              <a:pos x="csX4588" y="csY4588"/>
                            </a:cxn>
                            <a:cxn ang="0">
                              <a:pos x="csX4589" y="csY4589"/>
                            </a:cxn>
                            <a:cxn ang="0">
                              <a:pos x="csX4590" y="csY4590"/>
                            </a:cxn>
                            <a:cxn ang="0">
                              <a:pos x="csX4591" y="csY4591"/>
                            </a:cxn>
                            <a:cxn ang="0">
                              <a:pos x="csX4592" y="csY4592"/>
                            </a:cxn>
                            <a:cxn ang="0">
                              <a:pos x="csX4593" y="csY4593"/>
                            </a:cxn>
                            <a:cxn ang="0">
                              <a:pos x="csX4594" y="csY4594"/>
                            </a:cxn>
                            <a:cxn ang="0">
                              <a:pos x="csX4595" y="csY4595"/>
                            </a:cxn>
                            <a:cxn ang="0">
                              <a:pos x="csX4596" y="csY4596"/>
                            </a:cxn>
                            <a:cxn ang="0">
                              <a:pos x="csX4597" y="csY4597"/>
                            </a:cxn>
                            <a:cxn ang="0">
                              <a:pos x="csX4598" y="csY4598"/>
                            </a:cxn>
                            <a:cxn ang="0">
                              <a:pos x="csX4599" y="csY4599"/>
                            </a:cxn>
                            <a:cxn ang="0">
                              <a:pos x="csX4600" y="csY4600"/>
                            </a:cxn>
                            <a:cxn ang="0">
                              <a:pos x="csX4601" y="csY4601"/>
                            </a:cxn>
                            <a:cxn ang="0">
                              <a:pos x="csX4602" y="csY4602"/>
                            </a:cxn>
                            <a:cxn ang="0">
                              <a:pos x="csX4603" y="csY4603"/>
                            </a:cxn>
                            <a:cxn ang="0">
                              <a:pos x="csX4604" y="csY4604"/>
                            </a:cxn>
                            <a:cxn ang="0">
                              <a:pos x="csX4605" y="csY4605"/>
                            </a:cxn>
                            <a:cxn ang="0">
                              <a:pos x="csX4606" y="csY4606"/>
                            </a:cxn>
                            <a:cxn ang="0">
                              <a:pos x="csX4607" y="csY4607"/>
                            </a:cxn>
                            <a:cxn ang="0">
                              <a:pos x="csX4608" y="csY4608"/>
                            </a:cxn>
                            <a:cxn ang="0">
                              <a:pos x="csX4609" y="csY4609"/>
                            </a:cxn>
                            <a:cxn ang="0">
                              <a:pos x="csX4610" y="csY4610"/>
                            </a:cxn>
                            <a:cxn ang="0">
                              <a:pos x="csX4611" y="csY4611"/>
                            </a:cxn>
                            <a:cxn ang="0">
                              <a:pos x="csX4612" y="csY4612"/>
                            </a:cxn>
                            <a:cxn ang="0">
                              <a:pos x="csX4613" y="csY4613"/>
                            </a:cxn>
                            <a:cxn ang="0">
                              <a:pos x="csX4614" y="csY4614"/>
                            </a:cxn>
                            <a:cxn ang="0">
                              <a:pos x="csX4615" y="csY4615"/>
                            </a:cxn>
                            <a:cxn ang="0">
                              <a:pos x="csX4616" y="csY4616"/>
                            </a:cxn>
                            <a:cxn ang="0">
                              <a:pos x="csX4617" y="csY4617"/>
                            </a:cxn>
                            <a:cxn ang="0">
                              <a:pos x="csX4618" y="csY4618"/>
                            </a:cxn>
                            <a:cxn ang="0">
                              <a:pos x="csX4619" y="csY4619"/>
                            </a:cxn>
                            <a:cxn ang="0">
                              <a:pos x="csX4620" y="csY4620"/>
                            </a:cxn>
                            <a:cxn ang="0">
                              <a:pos x="csX4621" y="csY4621"/>
                            </a:cxn>
                            <a:cxn ang="0">
                              <a:pos x="csX4622" y="csY4622"/>
                            </a:cxn>
                            <a:cxn ang="0">
                              <a:pos x="csX4623" y="csY4623"/>
                            </a:cxn>
                            <a:cxn ang="0">
                              <a:pos x="csX4624" y="csY4624"/>
                            </a:cxn>
                            <a:cxn ang="0">
                              <a:pos x="csX4625" y="csY4625"/>
                            </a:cxn>
                            <a:cxn ang="0">
                              <a:pos x="csX4626" y="csY4626"/>
                            </a:cxn>
                            <a:cxn ang="0">
                              <a:pos x="csX4627" y="csY4627"/>
                            </a:cxn>
                            <a:cxn ang="0">
                              <a:pos x="csX4628" y="csY4628"/>
                            </a:cxn>
                            <a:cxn ang="0">
                              <a:pos x="csX4629" y="csY4629"/>
                            </a:cxn>
                            <a:cxn ang="0">
                              <a:pos x="csX4630" y="csY4630"/>
                            </a:cxn>
                            <a:cxn ang="0">
                              <a:pos x="csX4631" y="csY4631"/>
                            </a:cxn>
                            <a:cxn ang="0">
                              <a:pos x="csX4632" y="csY4632"/>
                            </a:cxn>
                            <a:cxn ang="0">
                              <a:pos x="csX4633" y="csY4633"/>
                            </a:cxn>
                            <a:cxn ang="0">
                              <a:pos x="csX4634" y="csY4634"/>
                            </a:cxn>
                            <a:cxn ang="0">
                              <a:pos x="csX4635" y="csY4635"/>
                            </a:cxn>
                            <a:cxn ang="0">
                              <a:pos x="csX4636" y="csY4636"/>
                            </a:cxn>
                            <a:cxn ang="0">
                              <a:pos x="csX4637" y="csY4637"/>
                            </a:cxn>
                            <a:cxn ang="0">
                              <a:pos x="csX4638" y="csY4638"/>
                            </a:cxn>
                            <a:cxn ang="0">
                              <a:pos x="csX4639" y="csY4639"/>
                            </a:cxn>
                            <a:cxn ang="0">
                              <a:pos x="csX4640" y="csY4640"/>
                            </a:cxn>
                            <a:cxn ang="0">
                              <a:pos x="csX4641" y="csY4641"/>
                            </a:cxn>
                            <a:cxn ang="0">
                              <a:pos x="csX4642" y="csY4642"/>
                            </a:cxn>
                            <a:cxn ang="0">
                              <a:pos x="csX4643" y="csY4643"/>
                            </a:cxn>
                            <a:cxn ang="0">
                              <a:pos x="csX4644" y="csY4644"/>
                            </a:cxn>
                            <a:cxn ang="0">
                              <a:pos x="csX4645" y="csY4645"/>
                            </a:cxn>
                            <a:cxn ang="0">
                              <a:pos x="csX4646" y="csY4646"/>
                            </a:cxn>
                            <a:cxn ang="0">
                              <a:pos x="csX4647" y="csY4647"/>
                            </a:cxn>
                            <a:cxn ang="0">
                              <a:pos x="csX4648" y="csY4648"/>
                            </a:cxn>
                            <a:cxn ang="0">
                              <a:pos x="csX4649" y="csY4649"/>
                            </a:cxn>
                            <a:cxn ang="0">
                              <a:pos x="csX4650" y="csY4650"/>
                            </a:cxn>
                            <a:cxn ang="0">
                              <a:pos x="csX4651" y="csY4651"/>
                            </a:cxn>
                            <a:cxn ang="0">
                              <a:pos x="csX4652" y="csY4652"/>
                            </a:cxn>
                            <a:cxn ang="0">
                              <a:pos x="csX4653" y="csY4653"/>
                            </a:cxn>
                            <a:cxn ang="0">
                              <a:pos x="csX4654" y="csY4654"/>
                            </a:cxn>
                            <a:cxn ang="0">
                              <a:pos x="csX4655" y="csY4655"/>
                            </a:cxn>
                            <a:cxn ang="0">
                              <a:pos x="csX4656" y="csY4656"/>
                            </a:cxn>
                            <a:cxn ang="0">
                              <a:pos x="csX4657" y="csY4657"/>
                            </a:cxn>
                            <a:cxn ang="0">
                              <a:pos x="csX4658" y="csY4658"/>
                            </a:cxn>
                            <a:cxn ang="0">
                              <a:pos x="csX4659" y="csY4659"/>
                            </a:cxn>
                            <a:cxn ang="0">
                              <a:pos x="csX4660" y="csY4660"/>
                            </a:cxn>
                            <a:cxn ang="0">
                              <a:pos x="csX4661" y="csY4661"/>
                            </a:cxn>
                            <a:cxn ang="0">
                              <a:pos x="csX4662" y="csY4662"/>
                            </a:cxn>
                            <a:cxn ang="0">
                              <a:pos x="csX4663" y="csY4663"/>
                            </a:cxn>
                            <a:cxn ang="0">
                              <a:pos x="csX4664" y="csY4664"/>
                            </a:cxn>
                            <a:cxn ang="0">
                              <a:pos x="csX4665" y="csY4665"/>
                            </a:cxn>
                            <a:cxn ang="0">
                              <a:pos x="csX4666" y="csY4666"/>
                            </a:cxn>
                            <a:cxn ang="0">
                              <a:pos x="csX4667" y="csY4667"/>
                            </a:cxn>
                            <a:cxn ang="0">
                              <a:pos x="csX4668" y="csY4668"/>
                            </a:cxn>
                            <a:cxn ang="0">
                              <a:pos x="csX4669" y="csY4669"/>
                            </a:cxn>
                            <a:cxn ang="0">
                              <a:pos x="csX4670" y="csY4670"/>
                            </a:cxn>
                            <a:cxn ang="0">
                              <a:pos x="csX4671" y="csY4671"/>
                            </a:cxn>
                            <a:cxn ang="0">
                              <a:pos x="csX4672" y="csY4672"/>
                            </a:cxn>
                            <a:cxn ang="0">
                              <a:pos x="csX4673" y="csY4673"/>
                            </a:cxn>
                            <a:cxn ang="0">
                              <a:pos x="csX4674" y="csY4674"/>
                            </a:cxn>
                            <a:cxn ang="0">
                              <a:pos x="csX4675" y="csY4675"/>
                            </a:cxn>
                            <a:cxn ang="0">
                              <a:pos x="csX4676" y="csY4676"/>
                            </a:cxn>
                            <a:cxn ang="0">
                              <a:pos x="csX4677" y="csY4677"/>
                            </a:cxn>
                            <a:cxn ang="0">
                              <a:pos x="csX4678" y="csY4678"/>
                            </a:cxn>
                            <a:cxn ang="0">
                              <a:pos x="csX4679" y="csY4679"/>
                            </a:cxn>
                            <a:cxn ang="0">
                              <a:pos x="csX4680" y="csY4680"/>
                            </a:cxn>
                            <a:cxn ang="0">
                              <a:pos x="csX4681" y="csY4681"/>
                            </a:cxn>
                            <a:cxn ang="0">
                              <a:pos x="csX4682" y="csY4682"/>
                            </a:cxn>
                            <a:cxn ang="0">
                              <a:pos x="csX4683" y="csY4683"/>
                            </a:cxn>
                            <a:cxn ang="0">
                              <a:pos x="csX4684" y="csY4684"/>
                            </a:cxn>
                            <a:cxn ang="0">
                              <a:pos x="csX4685" y="csY4685"/>
                            </a:cxn>
                            <a:cxn ang="0">
                              <a:pos x="csX4686" y="csY4686"/>
                            </a:cxn>
                            <a:cxn ang="0">
                              <a:pos x="csX4687" y="csY4687"/>
                            </a:cxn>
                            <a:cxn ang="0">
                              <a:pos x="csX4688" y="csY4688"/>
                            </a:cxn>
                            <a:cxn ang="0">
                              <a:pos x="csX4689" y="csY4689"/>
                            </a:cxn>
                            <a:cxn ang="0">
                              <a:pos x="csX4690" y="csY4690"/>
                            </a:cxn>
                            <a:cxn ang="0">
                              <a:pos x="csX4691" y="csY4691"/>
                            </a:cxn>
                            <a:cxn ang="0">
                              <a:pos x="csX4692" y="csY4692"/>
                            </a:cxn>
                            <a:cxn ang="0">
                              <a:pos x="csX4693" y="csY4693"/>
                            </a:cxn>
                            <a:cxn ang="0">
                              <a:pos x="csX4694" y="csY4694"/>
                            </a:cxn>
                            <a:cxn ang="0">
                              <a:pos x="csX4695" y="csY4695"/>
                            </a:cxn>
                            <a:cxn ang="0">
                              <a:pos x="csX4696" y="csY4696"/>
                            </a:cxn>
                            <a:cxn ang="0">
                              <a:pos x="csX4697" y="csY4697"/>
                            </a:cxn>
                            <a:cxn ang="0">
                              <a:pos x="csX4698" y="csY4698"/>
                            </a:cxn>
                            <a:cxn ang="0">
                              <a:pos x="csX4699" y="csY4699"/>
                            </a:cxn>
                            <a:cxn ang="0">
                              <a:pos x="csX4700" y="csY4700"/>
                            </a:cxn>
                            <a:cxn ang="0">
                              <a:pos x="csX4701" y="csY4701"/>
                            </a:cxn>
                            <a:cxn ang="0">
                              <a:pos x="csX4702" y="csY4702"/>
                            </a:cxn>
                            <a:cxn ang="0">
                              <a:pos x="csX4703" y="csY4703"/>
                            </a:cxn>
                            <a:cxn ang="0">
                              <a:pos x="csX4704" y="csY4704"/>
                            </a:cxn>
                            <a:cxn ang="0">
                              <a:pos x="csX4705" y="csY4705"/>
                            </a:cxn>
                            <a:cxn ang="0">
                              <a:pos x="csX4706" y="csY4706"/>
                            </a:cxn>
                            <a:cxn ang="0">
                              <a:pos x="csX4707" y="csY4707"/>
                            </a:cxn>
                            <a:cxn ang="0">
                              <a:pos x="csX4708" y="csY4708"/>
                            </a:cxn>
                            <a:cxn ang="0">
                              <a:pos x="csX4709" y="csY4709"/>
                            </a:cxn>
                            <a:cxn ang="0">
                              <a:pos x="csX4710" y="csY4710"/>
                            </a:cxn>
                            <a:cxn ang="0">
                              <a:pos x="csX4711" y="csY4711"/>
                            </a:cxn>
                            <a:cxn ang="0">
                              <a:pos x="csX4712" y="csY4712"/>
                            </a:cxn>
                            <a:cxn ang="0">
                              <a:pos x="csX4713" y="csY4713"/>
                            </a:cxn>
                            <a:cxn ang="0">
                              <a:pos x="csX4714" y="csY4714"/>
                            </a:cxn>
                            <a:cxn ang="0">
                              <a:pos x="csX4715" y="csY4715"/>
                            </a:cxn>
                            <a:cxn ang="0">
                              <a:pos x="csX4716" y="csY4716"/>
                            </a:cxn>
                            <a:cxn ang="0">
                              <a:pos x="csX4717" y="csY4717"/>
                            </a:cxn>
                            <a:cxn ang="0">
                              <a:pos x="csX4718" y="csY4718"/>
                            </a:cxn>
                            <a:cxn ang="0">
                              <a:pos x="csX4719" y="csY4719"/>
                            </a:cxn>
                            <a:cxn ang="0">
                              <a:pos x="csX4720" y="csY4720"/>
                            </a:cxn>
                            <a:cxn ang="0">
                              <a:pos x="csX4721" y="csY4721"/>
                            </a:cxn>
                            <a:cxn ang="0">
                              <a:pos x="csX4722" y="csY4722"/>
                            </a:cxn>
                            <a:cxn ang="0">
                              <a:pos x="csX4723" y="csY4723"/>
                            </a:cxn>
                            <a:cxn ang="0">
                              <a:pos x="csX4724" y="csY4724"/>
                            </a:cxn>
                            <a:cxn ang="0">
                              <a:pos x="csX4725" y="csY4725"/>
                            </a:cxn>
                            <a:cxn ang="0">
                              <a:pos x="csX4726" y="csY4726"/>
                            </a:cxn>
                            <a:cxn ang="0">
                              <a:pos x="csX4727" y="csY4727"/>
                            </a:cxn>
                            <a:cxn ang="0">
                              <a:pos x="csX4728" y="csY4728"/>
                            </a:cxn>
                            <a:cxn ang="0">
                              <a:pos x="csX4729" y="csY4729"/>
                            </a:cxn>
                            <a:cxn ang="0">
                              <a:pos x="csX4730" y="csY4730"/>
                            </a:cxn>
                            <a:cxn ang="0">
                              <a:pos x="csX4731" y="csY4731"/>
                            </a:cxn>
                            <a:cxn ang="0">
                              <a:pos x="csX4732" y="csY4732"/>
                            </a:cxn>
                            <a:cxn ang="0">
                              <a:pos x="csX4733" y="csY4733"/>
                            </a:cxn>
                            <a:cxn ang="0">
                              <a:pos x="csX4734" y="csY4734"/>
                            </a:cxn>
                            <a:cxn ang="0">
                              <a:pos x="csX4735" y="csY4735"/>
                            </a:cxn>
                            <a:cxn ang="0">
                              <a:pos x="csX4736" y="csY4736"/>
                            </a:cxn>
                            <a:cxn ang="0">
                              <a:pos x="csX4737" y="csY4737"/>
                            </a:cxn>
                            <a:cxn ang="0">
                              <a:pos x="csX4738" y="csY4738"/>
                            </a:cxn>
                            <a:cxn ang="0">
                              <a:pos x="csX4739" y="csY4739"/>
                            </a:cxn>
                            <a:cxn ang="0">
                              <a:pos x="csX4740" y="csY4740"/>
                            </a:cxn>
                            <a:cxn ang="0">
                              <a:pos x="csX4741" y="csY4741"/>
                            </a:cxn>
                            <a:cxn ang="0">
                              <a:pos x="csX4742" y="csY4742"/>
                            </a:cxn>
                            <a:cxn ang="0">
                              <a:pos x="csX4743" y="csY4743"/>
                            </a:cxn>
                            <a:cxn ang="0">
                              <a:pos x="csX4744" y="csY4744"/>
                            </a:cxn>
                            <a:cxn ang="0">
                              <a:pos x="csX4745" y="csY4745"/>
                            </a:cxn>
                            <a:cxn ang="0">
                              <a:pos x="csX4746" y="csY4746"/>
                            </a:cxn>
                            <a:cxn ang="0">
                              <a:pos x="csX4747" y="csY4747"/>
                            </a:cxn>
                            <a:cxn ang="0">
                              <a:pos x="csX4748" y="csY4748"/>
                            </a:cxn>
                            <a:cxn ang="0">
                              <a:pos x="csX4749" y="csY4749"/>
                            </a:cxn>
                            <a:cxn ang="0">
                              <a:pos x="csX4750" y="csY4750"/>
                            </a:cxn>
                            <a:cxn ang="0">
                              <a:pos x="csX4751" y="csY4751"/>
                            </a:cxn>
                            <a:cxn ang="0">
                              <a:pos x="csX4752" y="csY4752"/>
                            </a:cxn>
                            <a:cxn ang="0">
                              <a:pos x="csX4753" y="csY4753"/>
                            </a:cxn>
                            <a:cxn ang="0">
                              <a:pos x="csX4754" y="csY4754"/>
                            </a:cxn>
                            <a:cxn ang="0">
                              <a:pos x="csX4755" y="csY4755"/>
                            </a:cxn>
                            <a:cxn ang="0">
                              <a:pos x="csX4756" y="csY4756"/>
                            </a:cxn>
                            <a:cxn ang="0">
                              <a:pos x="csX4757" y="csY4757"/>
                            </a:cxn>
                            <a:cxn ang="0">
                              <a:pos x="csX4758" y="csY4758"/>
                            </a:cxn>
                            <a:cxn ang="0">
                              <a:pos x="csX4759" y="csY4759"/>
                            </a:cxn>
                            <a:cxn ang="0">
                              <a:pos x="csX4760" y="csY4760"/>
                            </a:cxn>
                            <a:cxn ang="0">
                              <a:pos x="csX4761" y="csY4761"/>
                            </a:cxn>
                            <a:cxn ang="0">
                              <a:pos x="csX4762" y="csY4762"/>
                            </a:cxn>
                            <a:cxn ang="0">
                              <a:pos x="csX4763" y="csY4763"/>
                            </a:cxn>
                            <a:cxn ang="0">
                              <a:pos x="csX4764" y="csY4764"/>
                            </a:cxn>
                            <a:cxn ang="0">
                              <a:pos x="csX4765" y="csY4765"/>
                            </a:cxn>
                            <a:cxn ang="0">
                              <a:pos x="csX4766" y="csY4766"/>
                            </a:cxn>
                            <a:cxn ang="0">
                              <a:pos x="csX4767" y="csY4767"/>
                            </a:cxn>
                            <a:cxn ang="0">
                              <a:pos x="csX4768" y="csY4768"/>
                            </a:cxn>
                            <a:cxn ang="0">
                              <a:pos x="csX4769" y="csY4769"/>
                            </a:cxn>
                            <a:cxn ang="0">
                              <a:pos x="csX4770" y="csY4770"/>
                            </a:cxn>
                            <a:cxn ang="0">
                              <a:pos x="csX4771" y="csY4771"/>
                            </a:cxn>
                            <a:cxn ang="0">
                              <a:pos x="csX4772" y="csY4772"/>
                            </a:cxn>
                            <a:cxn ang="0">
                              <a:pos x="csX4773" y="csY4773"/>
                            </a:cxn>
                            <a:cxn ang="0">
                              <a:pos x="csX4774" y="csY4774"/>
                            </a:cxn>
                            <a:cxn ang="0">
                              <a:pos x="csX4775" y="csY4775"/>
                            </a:cxn>
                            <a:cxn ang="0">
                              <a:pos x="csX4776" y="csY4776"/>
                            </a:cxn>
                            <a:cxn ang="0">
                              <a:pos x="csX4777" y="csY4777"/>
                            </a:cxn>
                            <a:cxn ang="0">
                              <a:pos x="csX4778" y="csY4778"/>
                            </a:cxn>
                            <a:cxn ang="0">
                              <a:pos x="csX4779" y="csY4779"/>
                            </a:cxn>
                            <a:cxn ang="0">
                              <a:pos x="csX4780" y="csY4780"/>
                            </a:cxn>
                            <a:cxn ang="0">
                              <a:pos x="csX4781" y="csY4781"/>
                            </a:cxn>
                            <a:cxn ang="0">
                              <a:pos x="csX4782" y="csY4782"/>
                            </a:cxn>
                            <a:cxn ang="0">
                              <a:pos x="csX4783" y="csY4783"/>
                            </a:cxn>
                            <a:cxn ang="0">
                              <a:pos x="csX4784" y="csY4784"/>
                            </a:cxn>
                            <a:cxn ang="0">
                              <a:pos x="csX4785" y="csY4785"/>
                            </a:cxn>
                            <a:cxn ang="0">
                              <a:pos x="csX4786" y="csY4786"/>
                            </a:cxn>
                            <a:cxn ang="0">
                              <a:pos x="csX4787" y="csY4787"/>
                            </a:cxn>
                            <a:cxn ang="0">
                              <a:pos x="csX4788" y="csY4788"/>
                            </a:cxn>
                            <a:cxn ang="0">
                              <a:pos x="csX4789" y="csY4789"/>
                            </a:cxn>
                            <a:cxn ang="0">
                              <a:pos x="csX4790" y="csY4790"/>
                            </a:cxn>
                            <a:cxn ang="0">
                              <a:pos x="csX4791" y="csY4791"/>
                            </a:cxn>
                            <a:cxn ang="0">
                              <a:pos x="csX4792" y="csY4792"/>
                            </a:cxn>
                            <a:cxn ang="0">
                              <a:pos x="csX4793" y="csY4793"/>
                            </a:cxn>
                            <a:cxn ang="0">
                              <a:pos x="csX4794" y="csY4794"/>
                            </a:cxn>
                            <a:cxn ang="0">
                              <a:pos x="csX4795" y="csY4795"/>
                            </a:cxn>
                            <a:cxn ang="0">
                              <a:pos x="csX4796" y="csY4796"/>
                            </a:cxn>
                            <a:cxn ang="0">
                              <a:pos x="csX4797" y="csY4797"/>
                            </a:cxn>
                            <a:cxn ang="0">
                              <a:pos x="csX4798" y="csY4798"/>
                            </a:cxn>
                            <a:cxn ang="0">
                              <a:pos x="csX4799" y="csY4799"/>
                            </a:cxn>
                            <a:cxn ang="0">
                              <a:pos x="csX4800" y="csY4800"/>
                            </a:cxn>
                            <a:cxn ang="0">
                              <a:pos x="csX4801" y="csY4801"/>
                            </a:cxn>
                            <a:cxn ang="0">
                              <a:pos x="csX4802" y="csY4802"/>
                            </a:cxn>
                            <a:cxn ang="0">
                              <a:pos x="csX4803" y="csY4803"/>
                            </a:cxn>
                            <a:cxn ang="0">
                              <a:pos x="csX4804" y="csY4804"/>
                            </a:cxn>
                            <a:cxn ang="0">
                              <a:pos x="csX4805" y="csY4805"/>
                            </a:cxn>
                            <a:cxn ang="0">
                              <a:pos x="csX4806" y="csY4806"/>
                            </a:cxn>
                            <a:cxn ang="0">
                              <a:pos x="csX4807" y="csY4807"/>
                            </a:cxn>
                            <a:cxn ang="0">
                              <a:pos x="csX4808" y="csY4808"/>
                            </a:cxn>
                            <a:cxn ang="0">
                              <a:pos x="csX4809" y="csY4809"/>
                            </a:cxn>
                            <a:cxn ang="0">
                              <a:pos x="csX4810" y="csY4810"/>
                            </a:cxn>
                            <a:cxn ang="0">
                              <a:pos x="csX4811" y="csY4811"/>
                            </a:cxn>
                            <a:cxn ang="0">
                              <a:pos x="csX4812" y="csY4812"/>
                            </a:cxn>
                            <a:cxn ang="0">
                              <a:pos x="csX4813" y="csY4813"/>
                            </a:cxn>
                            <a:cxn ang="0">
                              <a:pos x="csX4814" y="csY4814"/>
                            </a:cxn>
                            <a:cxn ang="0">
                              <a:pos x="csX4815" y="csY4815"/>
                            </a:cxn>
                            <a:cxn ang="0">
                              <a:pos x="csX4816" y="csY4816"/>
                            </a:cxn>
                            <a:cxn ang="0">
                              <a:pos x="csX4817" y="csY4817"/>
                            </a:cxn>
                            <a:cxn ang="0">
                              <a:pos x="csX4818" y="csY4818"/>
                            </a:cxn>
                            <a:cxn ang="0">
                              <a:pos x="csX4819" y="csY4819"/>
                            </a:cxn>
                            <a:cxn ang="0">
                              <a:pos x="csX4820" y="csY4820"/>
                            </a:cxn>
                            <a:cxn ang="0">
                              <a:pos x="csX4821" y="csY4821"/>
                            </a:cxn>
                            <a:cxn ang="0">
                              <a:pos x="csX4822" y="csY4822"/>
                            </a:cxn>
                            <a:cxn ang="0">
                              <a:pos x="csX4823" y="csY4823"/>
                            </a:cxn>
                            <a:cxn ang="0">
                              <a:pos x="csX4824" y="csY4824"/>
                            </a:cxn>
                            <a:cxn ang="0">
                              <a:pos x="csX4825" y="csY4825"/>
                            </a:cxn>
                            <a:cxn ang="0">
                              <a:pos x="csX4826" y="csY4826"/>
                            </a:cxn>
                            <a:cxn ang="0">
                              <a:pos x="csX4827" y="csY4827"/>
                            </a:cxn>
                            <a:cxn ang="0">
                              <a:pos x="csX4828" y="csY4828"/>
                            </a:cxn>
                            <a:cxn ang="0">
                              <a:pos x="csX4829" y="csY4829"/>
                            </a:cxn>
                            <a:cxn ang="0">
                              <a:pos x="csX4830" y="csY4830"/>
                            </a:cxn>
                            <a:cxn ang="0">
                              <a:pos x="csX4831" y="csY4831"/>
                            </a:cxn>
                            <a:cxn ang="0">
                              <a:pos x="csX4832" y="csY4832"/>
                            </a:cxn>
                            <a:cxn ang="0">
                              <a:pos x="csX4833" y="csY4833"/>
                            </a:cxn>
                            <a:cxn ang="0">
                              <a:pos x="csX4834" y="csY4834"/>
                            </a:cxn>
                            <a:cxn ang="0">
                              <a:pos x="csX4835" y="csY4835"/>
                            </a:cxn>
                            <a:cxn ang="0">
                              <a:pos x="csX4836" y="csY4836"/>
                            </a:cxn>
                            <a:cxn ang="0">
                              <a:pos x="csX4837" y="csY4837"/>
                            </a:cxn>
                            <a:cxn ang="0">
                              <a:pos x="csX4838" y="csY4838"/>
                            </a:cxn>
                            <a:cxn ang="0">
                              <a:pos x="csX4839" y="csY4839"/>
                            </a:cxn>
                            <a:cxn ang="0">
                              <a:pos x="csX4840" y="csY4840"/>
                            </a:cxn>
                            <a:cxn ang="0">
                              <a:pos x="csX4841" y="csY4841"/>
                            </a:cxn>
                            <a:cxn ang="0">
                              <a:pos x="csX4842" y="csY4842"/>
                            </a:cxn>
                            <a:cxn ang="0">
                              <a:pos x="csX4843" y="csY4843"/>
                            </a:cxn>
                            <a:cxn ang="0">
                              <a:pos x="csX4844" y="csY4844"/>
                            </a:cxn>
                            <a:cxn ang="0">
                              <a:pos x="csX4845" y="csY4845"/>
                            </a:cxn>
                            <a:cxn ang="0">
                              <a:pos x="csX4846" y="csY4846"/>
                            </a:cxn>
                            <a:cxn ang="0">
                              <a:pos x="csX4847" y="csY4847"/>
                            </a:cxn>
                            <a:cxn ang="0">
                              <a:pos x="csX4848" y="csY4848"/>
                            </a:cxn>
                            <a:cxn ang="0">
                              <a:pos x="csX4849" y="csY4849"/>
                            </a:cxn>
                            <a:cxn ang="0">
                              <a:pos x="csX4850" y="csY4850"/>
                            </a:cxn>
                            <a:cxn ang="0">
                              <a:pos x="csX4851" y="csY4851"/>
                            </a:cxn>
                            <a:cxn ang="0">
                              <a:pos x="csX4852" y="csY4852"/>
                            </a:cxn>
                            <a:cxn ang="0">
                              <a:pos x="csX4853" y="csY4853"/>
                            </a:cxn>
                            <a:cxn ang="0">
                              <a:pos x="csX4854" y="csY4854"/>
                            </a:cxn>
                            <a:cxn ang="0">
                              <a:pos x="csX4855" y="csY4855"/>
                            </a:cxn>
                            <a:cxn ang="0">
                              <a:pos x="csX4856" y="csY4856"/>
                            </a:cxn>
                            <a:cxn ang="0">
                              <a:pos x="csX4857" y="csY4857"/>
                            </a:cxn>
                            <a:cxn ang="0">
                              <a:pos x="csX4858" y="csY4858"/>
                            </a:cxn>
                            <a:cxn ang="0">
                              <a:pos x="csX4859" y="csY4859"/>
                            </a:cxn>
                            <a:cxn ang="0">
                              <a:pos x="csX4860" y="csY4860"/>
                            </a:cxn>
                            <a:cxn ang="0">
                              <a:pos x="csX4861" y="csY4861"/>
                            </a:cxn>
                            <a:cxn ang="0">
                              <a:pos x="csX4862" y="csY4862"/>
                            </a:cxn>
                            <a:cxn ang="0">
                              <a:pos x="csX4863" y="csY4863"/>
                            </a:cxn>
                            <a:cxn ang="0">
                              <a:pos x="csX4864" y="csY4864"/>
                            </a:cxn>
                            <a:cxn ang="0">
                              <a:pos x="csX4865" y="csY4865"/>
                            </a:cxn>
                            <a:cxn ang="0">
                              <a:pos x="csX4866" y="csY4866"/>
                            </a:cxn>
                            <a:cxn ang="0">
                              <a:pos x="csX4867" y="csY4867"/>
                            </a:cxn>
                            <a:cxn ang="0">
                              <a:pos x="csX4868" y="csY4868"/>
                            </a:cxn>
                            <a:cxn ang="0">
                              <a:pos x="csX4869" y="csY4869"/>
                            </a:cxn>
                            <a:cxn ang="0">
                              <a:pos x="csX4870" y="csY4870"/>
                            </a:cxn>
                            <a:cxn ang="0">
                              <a:pos x="csX4871" y="csY4871"/>
                            </a:cxn>
                            <a:cxn ang="0">
                              <a:pos x="csX4872" y="csY4872"/>
                            </a:cxn>
                            <a:cxn ang="0">
                              <a:pos x="csX4873" y="csY4873"/>
                            </a:cxn>
                            <a:cxn ang="0">
                              <a:pos x="csX4874" y="csY4874"/>
                            </a:cxn>
                            <a:cxn ang="0">
                              <a:pos x="csX4875" y="csY4875"/>
                            </a:cxn>
                            <a:cxn ang="0">
                              <a:pos x="csX4876" y="csY4876"/>
                            </a:cxn>
                            <a:cxn ang="0">
                              <a:pos x="csX4877" y="csY4877"/>
                            </a:cxn>
                            <a:cxn ang="0">
                              <a:pos x="csX4878" y="csY4878"/>
                            </a:cxn>
                            <a:cxn ang="0">
                              <a:pos x="csX4879" y="csY4879"/>
                            </a:cxn>
                            <a:cxn ang="0">
                              <a:pos x="csX4880" y="csY4880"/>
                            </a:cxn>
                            <a:cxn ang="0">
                              <a:pos x="csX4881" y="csY4881"/>
                            </a:cxn>
                            <a:cxn ang="0">
                              <a:pos x="csX4882" y="csY4882"/>
                            </a:cxn>
                            <a:cxn ang="0">
                              <a:pos x="csX4883" y="csY4883"/>
                            </a:cxn>
                            <a:cxn ang="0">
                              <a:pos x="csX4884" y="csY4884"/>
                            </a:cxn>
                            <a:cxn ang="0">
                              <a:pos x="csX4885" y="csY4885"/>
                            </a:cxn>
                            <a:cxn ang="0">
                              <a:pos x="csX4886" y="csY4886"/>
                            </a:cxn>
                            <a:cxn ang="0">
                              <a:pos x="csX4887" y="csY4887"/>
                            </a:cxn>
                            <a:cxn ang="0">
                              <a:pos x="csX4888" y="csY4888"/>
                            </a:cxn>
                            <a:cxn ang="0">
                              <a:pos x="csX4889" y="csY4889"/>
                            </a:cxn>
                            <a:cxn ang="0">
                              <a:pos x="csX4890" y="csY4890"/>
                            </a:cxn>
                            <a:cxn ang="0">
                              <a:pos x="csX4891" y="csY4891"/>
                            </a:cxn>
                            <a:cxn ang="0">
                              <a:pos x="csX4892" y="csY4892"/>
                            </a:cxn>
                            <a:cxn ang="0">
                              <a:pos x="csX4893" y="csY4893"/>
                            </a:cxn>
                            <a:cxn ang="0">
                              <a:pos x="csX4894" y="csY4894"/>
                            </a:cxn>
                            <a:cxn ang="0">
                              <a:pos x="csX4895" y="csY4895"/>
                            </a:cxn>
                            <a:cxn ang="0">
                              <a:pos x="csX4896" y="csY4896"/>
                            </a:cxn>
                            <a:cxn ang="0">
                              <a:pos x="csX4897" y="csY4897"/>
                            </a:cxn>
                            <a:cxn ang="0">
                              <a:pos x="csX4898" y="csY4898"/>
                            </a:cxn>
                            <a:cxn ang="0">
                              <a:pos x="csX4899" y="csY4899"/>
                            </a:cxn>
                            <a:cxn ang="0">
                              <a:pos x="csX4900" y="csY4900"/>
                            </a:cxn>
                            <a:cxn ang="0">
                              <a:pos x="csX4901" y="csY4901"/>
                            </a:cxn>
                            <a:cxn ang="0">
                              <a:pos x="csX4902" y="csY4902"/>
                            </a:cxn>
                            <a:cxn ang="0">
                              <a:pos x="csX4903" y="csY4903"/>
                            </a:cxn>
                            <a:cxn ang="0">
                              <a:pos x="csX4904" y="csY4904"/>
                            </a:cxn>
                            <a:cxn ang="0">
                              <a:pos x="csX4905" y="csY4905"/>
                            </a:cxn>
                            <a:cxn ang="0">
                              <a:pos x="csX4906" y="csY4906"/>
                            </a:cxn>
                            <a:cxn ang="0">
                              <a:pos x="csX4907" y="csY4907"/>
                            </a:cxn>
                            <a:cxn ang="0">
                              <a:pos x="csX4908" y="csY4908"/>
                            </a:cxn>
                            <a:cxn ang="0">
                              <a:pos x="csX4909" y="csY4909"/>
                            </a:cxn>
                            <a:cxn ang="0">
                              <a:pos x="csX4910" y="csY4910"/>
                            </a:cxn>
                            <a:cxn ang="0">
                              <a:pos x="csX4911" y="csY4911"/>
                            </a:cxn>
                            <a:cxn ang="0">
                              <a:pos x="csX4912" y="csY4912"/>
                            </a:cxn>
                            <a:cxn ang="0">
                              <a:pos x="csX4913" y="csY4913"/>
                            </a:cxn>
                            <a:cxn ang="0">
                              <a:pos x="csX4914" y="csY4914"/>
                            </a:cxn>
                            <a:cxn ang="0">
                              <a:pos x="csX4915" y="csY4915"/>
                            </a:cxn>
                            <a:cxn ang="0">
                              <a:pos x="csX4916" y="csY4916"/>
                            </a:cxn>
                            <a:cxn ang="0">
                              <a:pos x="csX4917" y="csY4917"/>
                            </a:cxn>
                            <a:cxn ang="0">
                              <a:pos x="csX4918" y="csY4918"/>
                            </a:cxn>
                            <a:cxn ang="0">
                              <a:pos x="csX4919" y="csY4919"/>
                            </a:cxn>
                            <a:cxn ang="0">
                              <a:pos x="csX4920" y="csY4920"/>
                            </a:cxn>
                            <a:cxn ang="0">
                              <a:pos x="csX4921" y="csY4921"/>
                            </a:cxn>
                            <a:cxn ang="0">
                              <a:pos x="csX4922" y="csY4922"/>
                            </a:cxn>
                            <a:cxn ang="0">
                              <a:pos x="csX4923" y="csY4923"/>
                            </a:cxn>
                            <a:cxn ang="0">
                              <a:pos x="csX4924" y="csY4924"/>
                            </a:cxn>
                            <a:cxn ang="0">
                              <a:pos x="csX4925" y="csY4925"/>
                            </a:cxn>
                            <a:cxn ang="0">
                              <a:pos x="csX4926" y="csY4926"/>
                            </a:cxn>
                            <a:cxn ang="0">
                              <a:pos x="csX4927" y="csY4927"/>
                            </a:cxn>
                            <a:cxn ang="0">
                              <a:pos x="csX4928" y="csY4928"/>
                            </a:cxn>
                            <a:cxn ang="0">
                              <a:pos x="csX4929" y="csY4929"/>
                            </a:cxn>
                            <a:cxn ang="0">
                              <a:pos x="csX4930" y="csY4930"/>
                            </a:cxn>
                            <a:cxn ang="0">
                              <a:pos x="csX4931" y="csY4931"/>
                            </a:cxn>
                            <a:cxn ang="0">
                              <a:pos x="csX4932" y="csY4932"/>
                            </a:cxn>
                            <a:cxn ang="0">
                              <a:pos x="csX4933" y="csY4933"/>
                            </a:cxn>
                            <a:cxn ang="0">
                              <a:pos x="csX4934" y="csY4934"/>
                            </a:cxn>
                            <a:cxn ang="0">
                              <a:pos x="csX4935" y="csY4935"/>
                            </a:cxn>
                            <a:cxn ang="0">
                              <a:pos x="csX4936" y="csY4936"/>
                            </a:cxn>
                            <a:cxn ang="0">
                              <a:pos x="csX4937" y="csY4937"/>
                            </a:cxn>
                            <a:cxn ang="0">
                              <a:pos x="csX4938" y="csY4938"/>
                            </a:cxn>
                            <a:cxn ang="0">
                              <a:pos x="csX4939" y="csY4939"/>
                            </a:cxn>
                            <a:cxn ang="0">
                              <a:pos x="csX4940" y="csY4940"/>
                            </a:cxn>
                            <a:cxn ang="0">
                              <a:pos x="csX4941" y="csY4941"/>
                            </a:cxn>
                            <a:cxn ang="0">
                              <a:pos x="csX4942" y="csY4942"/>
                            </a:cxn>
                            <a:cxn ang="0">
                              <a:pos x="csX4943" y="csY4943"/>
                            </a:cxn>
                            <a:cxn ang="0">
                              <a:pos x="csX4944" y="csY4944"/>
                            </a:cxn>
                            <a:cxn ang="0">
                              <a:pos x="csX4945" y="csY4945"/>
                            </a:cxn>
                            <a:cxn ang="0">
                              <a:pos x="csX4946" y="csY4946"/>
                            </a:cxn>
                            <a:cxn ang="0">
                              <a:pos x="csX4947" y="csY4947"/>
                            </a:cxn>
                            <a:cxn ang="0">
                              <a:pos x="csX4948" y="csY4948"/>
                            </a:cxn>
                            <a:cxn ang="0">
                              <a:pos x="csX4949" y="csY4949"/>
                            </a:cxn>
                            <a:cxn ang="0">
                              <a:pos x="csX4950" y="csY4950"/>
                            </a:cxn>
                            <a:cxn ang="0">
                              <a:pos x="csX4951" y="csY4951"/>
                            </a:cxn>
                            <a:cxn ang="0">
                              <a:pos x="csX4952" y="csY4952"/>
                            </a:cxn>
                            <a:cxn ang="0">
                              <a:pos x="csX4953" y="csY4953"/>
                            </a:cxn>
                            <a:cxn ang="0">
                              <a:pos x="csX4954" y="csY4954"/>
                            </a:cxn>
                            <a:cxn ang="0">
                              <a:pos x="csX4955" y="csY4955"/>
                            </a:cxn>
                            <a:cxn ang="0">
                              <a:pos x="csX4956" y="csY4956"/>
                            </a:cxn>
                            <a:cxn ang="0">
                              <a:pos x="csX4957" y="csY4957"/>
                            </a:cxn>
                            <a:cxn ang="0">
                              <a:pos x="csX4958" y="csY4958"/>
                            </a:cxn>
                            <a:cxn ang="0">
                              <a:pos x="csX4959" y="csY4959"/>
                            </a:cxn>
                            <a:cxn ang="0">
                              <a:pos x="csX4960" y="csY4960"/>
                            </a:cxn>
                            <a:cxn ang="0">
                              <a:pos x="csX4961" y="csY4961"/>
                            </a:cxn>
                            <a:cxn ang="0">
                              <a:pos x="csX4962" y="csY4962"/>
                            </a:cxn>
                            <a:cxn ang="0">
                              <a:pos x="csX4963" y="csY4963"/>
                            </a:cxn>
                            <a:cxn ang="0">
                              <a:pos x="csX4964" y="csY4964"/>
                            </a:cxn>
                            <a:cxn ang="0">
                              <a:pos x="csX4965" y="csY4965"/>
                            </a:cxn>
                            <a:cxn ang="0">
                              <a:pos x="csX4966" y="csY4966"/>
                            </a:cxn>
                            <a:cxn ang="0">
                              <a:pos x="csX4967" y="csY4967"/>
                            </a:cxn>
                            <a:cxn ang="0">
                              <a:pos x="csX4968" y="csY4968"/>
                            </a:cxn>
                            <a:cxn ang="0">
                              <a:pos x="csX4969" y="csY4969"/>
                            </a:cxn>
                            <a:cxn ang="0">
                              <a:pos x="csX4970" y="csY4970"/>
                            </a:cxn>
                            <a:cxn ang="0">
                              <a:pos x="csX4971" y="csY4971"/>
                            </a:cxn>
                            <a:cxn ang="0">
                              <a:pos x="csX4972" y="csY4972"/>
                            </a:cxn>
                            <a:cxn ang="0">
                              <a:pos x="csX4973" y="csY4973"/>
                            </a:cxn>
                            <a:cxn ang="0">
                              <a:pos x="csX4974" y="csY4974"/>
                            </a:cxn>
                            <a:cxn ang="0">
                              <a:pos x="csX4975" y="csY4975"/>
                            </a:cxn>
                            <a:cxn ang="0">
                              <a:pos x="csX4976" y="csY4976"/>
                            </a:cxn>
                            <a:cxn ang="0">
                              <a:pos x="csX4977" y="csY4977"/>
                            </a:cxn>
                            <a:cxn ang="0">
                              <a:pos x="csX4978" y="csY4978"/>
                            </a:cxn>
                            <a:cxn ang="0">
                              <a:pos x="csX4979" y="csY4979"/>
                            </a:cxn>
                            <a:cxn ang="0">
                              <a:pos x="csX4980" y="csY4980"/>
                            </a:cxn>
                            <a:cxn ang="0">
                              <a:pos x="csX4981" y="csY4981"/>
                            </a:cxn>
                            <a:cxn ang="0">
                              <a:pos x="csX4982" y="csY4982"/>
                            </a:cxn>
                            <a:cxn ang="0">
                              <a:pos x="csX4983" y="csY4983"/>
                            </a:cxn>
                            <a:cxn ang="0">
                              <a:pos x="csX4984" y="csY4984"/>
                            </a:cxn>
                            <a:cxn ang="0">
                              <a:pos x="csX4985" y="csY4985"/>
                            </a:cxn>
                            <a:cxn ang="0">
                              <a:pos x="csX4986" y="csY4986"/>
                            </a:cxn>
                            <a:cxn ang="0">
                              <a:pos x="csX4987" y="csY4987"/>
                            </a:cxn>
                            <a:cxn ang="0">
                              <a:pos x="csX4988" y="csY4988"/>
                            </a:cxn>
                            <a:cxn ang="0">
                              <a:pos x="csX4989" y="csY4989"/>
                            </a:cxn>
                            <a:cxn ang="0">
                              <a:pos x="csX4990" y="csY4990"/>
                            </a:cxn>
                            <a:cxn ang="0">
                              <a:pos x="csX4991" y="csY4991"/>
                            </a:cxn>
                            <a:cxn ang="0">
                              <a:pos x="csX4992" y="csY4992"/>
                            </a:cxn>
                            <a:cxn ang="0">
                              <a:pos x="csX4993" y="csY4993"/>
                            </a:cxn>
                            <a:cxn ang="0">
                              <a:pos x="csX4994" y="csY4994"/>
                            </a:cxn>
                            <a:cxn ang="0">
                              <a:pos x="csX4995" y="csY4995"/>
                            </a:cxn>
                            <a:cxn ang="0">
                              <a:pos x="csX4996" y="csY4996"/>
                            </a:cxn>
                            <a:cxn ang="0">
                              <a:pos x="csX4997" y="csY4997"/>
                            </a:cxn>
                            <a:cxn ang="0">
                              <a:pos x="csX4998" y="csY4998"/>
                            </a:cxn>
                            <a:cxn ang="0">
                              <a:pos x="csX4999" y="csY4999"/>
                            </a:cxn>
                            <a:cxn ang="0">
                              <a:pos x="csX5000" y="csY5000"/>
                            </a:cxn>
                            <a:cxn ang="0">
                              <a:pos x="csX5001" y="csY5001"/>
                            </a:cxn>
                            <a:cxn ang="0">
                              <a:pos x="csX5002" y="csY5002"/>
                            </a:cxn>
                            <a:cxn ang="0">
                              <a:pos x="csX5003" y="csY5003"/>
                            </a:cxn>
                            <a:cxn ang="0">
                              <a:pos x="csX5004" y="csY5004"/>
                            </a:cxn>
                            <a:cxn ang="0">
                              <a:pos x="csX5005" y="csY5005"/>
                            </a:cxn>
                            <a:cxn ang="0">
                              <a:pos x="csX5006" y="csY5006"/>
                            </a:cxn>
                            <a:cxn ang="0">
                              <a:pos x="csX5007" y="csY5007"/>
                            </a:cxn>
                            <a:cxn ang="0">
                              <a:pos x="csX5008" y="csY5008"/>
                            </a:cxn>
                            <a:cxn ang="0">
                              <a:pos x="csX5009" y="csY5009"/>
                            </a:cxn>
                            <a:cxn ang="0">
                              <a:pos x="csX5010" y="csY5010"/>
                            </a:cxn>
                            <a:cxn ang="0">
                              <a:pos x="csX5011" y="csY5011"/>
                            </a:cxn>
                            <a:cxn ang="0">
                              <a:pos x="csX5012" y="csY5012"/>
                            </a:cxn>
                            <a:cxn ang="0">
                              <a:pos x="csX5013" y="csY5013"/>
                            </a:cxn>
                            <a:cxn ang="0">
                              <a:pos x="csX5014" y="csY5014"/>
                            </a:cxn>
                            <a:cxn ang="0">
                              <a:pos x="csX5015" y="csY5015"/>
                            </a:cxn>
                            <a:cxn ang="0">
                              <a:pos x="csX5016" y="csY5016"/>
                            </a:cxn>
                            <a:cxn ang="0">
                              <a:pos x="csX5017" y="csY5017"/>
                            </a:cxn>
                            <a:cxn ang="0">
                              <a:pos x="csX5018" y="csY5018"/>
                            </a:cxn>
                            <a:cxn ang="0">
                              <a:pos x="csX5019" y="csY5019"/>
                            </a:cxn>
                            <a:cxn ang="0">
                              <a:pos x="csX5020" y="csY5020"/>
                            </a:cxn>
                            <a:cxn ang="0">
                              <a:pos x="csX5021" y="csY5021"/>
                            </a:cxn>
                            <a:cxn ang="0">
                              <a:pos x="csX5022" y="csY5022"/>
                            </a:cxn>
                            <a:cxn ang="0">
                              <a:pos x="csX5023" y="csY5023"/>
                            </a:cxn>
                            <a:cxn ang="0">
                              <a:pos x="csX5024" y="csY5024"/>
                            </a:cxn>
                            <a:cxn ang="0">
                              <a:pos x="csX5025" y="csY5025"/>
                            </a:cxn>
                            <a:cxn ang="0">
                              <a:pos x="csX5026" y="csY5026"/>
                            </a:cxn>
                            <a:cxn ang="0">
                              <a:pos x="csX5027" y="csY5027"/>
                            </a:cxn>
                            <a:cxn ang="0">
                              <a:pos x="csX5028" y="csY5028"/>
                            </a:cxn>
                            <a:cxn ang="0">
                              <a:pos x="csX5029" y="csY5029"/>
                            </a:cxn>
                            <a:cxn ang="0">
                              <a:pos x="csX5030" y="csY5030"/>
                            </a:cxn>
                            <a:cxn ang="0">
                              <a:pos x="csX5031" y="csY5031"/>
                            </a:cxn>
                            <a:cxn ang="0">
                              <a:pos x="csX5032" y="csY5032"/>
                            </a:cxn>
                            <a:cxn ang="0">
                              <a:pos x="csX5033" y="csY5033"/>
                            </a:cxn>
                            <a:cxn ang="0">
                              <a:pos x="csX5034" y="csY5034"/>
                            </a:cxn>
                            <a:cxn ang="0">
                              <a:pos x="csX5035" y="csY5035"/>
                            </a:cxn>
                            <a:cxn ang="0">
                              <a:pos x="csX5036" y="csY5036"/>
                            </a:cxn>
                            <a:cxn ang="0">
                              <a:pos x="csX5037" y="csY5037"/>
                            </a:cxn>
                            <a:cxn ang="0">
                              <a:pos x="csX5038" y="csY5038"/>
                            </a:cxn>
                            <a:cxn ang="0">
                              <a:pos x="csX5039" y="csY5039"/>
                            </a:cxn>
                            <a:cxn ang="0">
                              <a:pos x="csX5040" y="csY5040"/>
                            </a:cxn>
                            <a:cxn ang="0">
                              <a:pos x="csX5041" y="csY5041"/>
                            </a:cxn>
                            <a:cxn ang="0">
                              <a:pos x="csX5042" y="csY5042"/>
                            </a:cxn>
                            <a:cxn ang="0">
                              <a:pos x="csX5043" y="csY5043"/>
                            </a:cxn>
                            <a:cxn ang="0">
                              <a:pos x="csX5044" y="csY5044"/>
                            </a:cxn>
                            <a:cxn ang="0">
                              <a:pos x="csX5045" y="csY5045"/>
                            </a:cxn>
                            <a:cxn ang="0">
                              <a:pos x="csX5046" y="csY5046"/>
                            </a:cxn>
                            <a:cxn ang="0">
                              <a:pos x="csX5047" y="csY5047"/>
                            </a:cxn>
                            <a:cxn ang="0">
                              <a:pos x="csX5048" y="csY5048"/>
                            </a:cxn>
                            <a:cxn ang="0">
                              <a:pos x="csX5049" y="csY5049"/>
                            </a:cxn>
                            <a:cxn ang="0">
                              <a:pos x="csX5050" y="csY5050"/>
                            </a:cxn>
                            <a:cxn ang="0">
                              <a:pos x="csX5051" y="csY5051"/>
                            </a:cxn>
                            <a:cxn ang="0">
                              <a:pos x="csX5052" y="csY5052"/>
                            </a:cxn>
                            <a:cxn ang="0">
                              <a:pos x="csX5053" y="csY5053"/>
                            </a:cxn>
                            <a:cxn ang="0">
                              <a:pos x="csX5054" y="csY5054"/>
                            </a:cxn>
                            <a:cxn ang="0">
                              <a:pos x="csX5055" y="csY5055"/>
                            </a:cxn>
                            <a:cxn ang="0">
                              <a:pos x="csX5056" y="csY5056"/>
                            </a:cxn>
                            <a:cxn ang="0">
                              <a:pos x="csX5057" y="csY5057"/>
                            </a:cxn>
                            <a:cxn ang="0">
                              <a:pos x="csX5058" y="csY5058"/>
                            </a:cxn>
                            <a:cxn ang="0">
                              <a:pos x="csX5059" y="csY5059"/>
                            </a:cxn>
                            <a:cxn ang="0">
                              <a:pos x="csX5060" y="csY5060"/>
                            </a:cxn>
                            <a:cxn ang="0">
                              <a:pos x="csX5061" y="csY5061"/>
                            </a:cxn>
                          </a:cxnLst>
                          <a:rect l="l" t="t" r="r" b="b"/>
                          <a:pathLst>
                            <a:path w="1619476" h="693081">
                              <a:moveTo>
                                <a:pt x="326526" y="137059"/>
                              </a:moveTo>
                              <a:cubicBezTo>
                                <a:pt x="325853" y="136449"/>
                                <a:pt x="325472" y="135713"/>
                                <a:pt x="325447" y="134939"/>
                              </a:cubicBezTo>
                              <a:cubicBezTo>
                                <a:pt x="325320" y="132564"/>
                                <a:pt x="328405" y="130546"/>
                                <a:pt x="332430" y="130355"/>
                              </a:cubicBezTo>
                              <a:cubicBezTo>
                                <a:pt x="332633" y="130343"/>
                                <a:pt x="332836" y="130343"/>
                                <a:pt x="333039" y="130343"/>
                              </a:cubicBezTo>
                              <a:cubicBezTo>
                                <a:pt x="336784" y="130343"/>
                                <a:pt x="339704" y="131993"/>
                                <a:pt x="339831" y="134228"/>
                              </a:cubicBezTo>
                              <a:cubicBezTo>
                                <a:pt x="339946" y="136602"/>
                                <a:pt x="336873" y="138620"/>
                                <a:pt x="332836" y="138823"/>
                              </a:cubicBezTo>
                              <a:cubicBezTo>
                                <a:pt x="332645" y="138836"/>
                                <a:pt x="332442" y="138836"/>
                                <a:pt x="332239" y="138836"/>
                              </a:cubicBezTo>
                              <a:cubicBezTo>
                                <a:pt x="329903" y="138836"/>
                                <a:pt x="327745" y="138176"/>
                                <a:pt x="326526" y="137059"/>
                              </a:cubicBezTo>
                              <a:moveTo>
                                <a:pt x="308752" y="149996"/>
                              </a:moveTo>
                              <a:lnTo>
                                <a:pt x="308726" y="149716"/>
                              </a:lnTo>
                              <a:cubicBezTo>
                                <a:pt x="312891" y="148980"/>
                                <a:pt x="312954" y="146898"/>
                                <a:pt x="318578" y="146327"/>
                              </a:cubicBezTo>
                              <a:cubicBezTo>
                                <a:pt x="321562" y="146022"/>
                                <a:pt x="323860" y="146796"/>
                                <a:pt x="323124" y="146860"/>
                              </a:cubicBezTo>
                              <a:cubicBezTo>
                                <a:pt x="320953" y="147063"/>
                                <a:pt x="317893" y="146441"/>
                                <a:pt x="315252" y="148777"/>
                              </a:cubicBezTo>
                              <a:cubicBezTo>
                                <a:pt x="315074" y="148942"/>
                                <a:pt x="320343" y="148371"/>
                                <a:pt x="323009" y="148599"/>
                              </a:cubicBezTo>
                              <a:cubicBezTo>
                                <a:pt x="320419" y="149285"/>
                                <a:pt x="315125" y="149640"/>
                                <a:pt x="315328" y="149767"/>
                              </a:cubicBezTo>
                              <a:cubicBezTo>
                                <a:pt x="318350" y="151621"/>
                                <a:pt x="321245" y="150478"/>
                                <a:pt x="323428" y="150288"/>
                              </a:cubicBezTo>
                              <a:cubicBezTo>
                                <a:pt x="324152" y="150224"/>
                                <a:pt x="322032" y="151392"/>
                                <a:pt x="319048" y="151621"/>
                              </a:cubicBezTo>
                              <a:cubicBezTo>
                                <a:pt x="313398" y="152027"/>
                                <a:pt x="312980" y="149983"/>
                                <a:pt x="308752" y="149996"/>
                              </a:cubicBezTo>
                              <a:moveTo>
                                <a:pt x="329484" y="148751"/>
                              </a:moveTo>
                              <a:lnTo>
                                <a:pt x="329471" y="148472"/>
                              </a:lnTo>
                              <a:cubicBezTo>
                                <a:pt x="333661" y="147812"/>
                                <a:pt x="333750" y="145730"/>
                                <a:pt x="339387" y="145260"/>
                              </a:cubicBezTo>
                              <a:cubicBezTo>
                                <a:pt x="342358" y="145006"/>
                                <a:pt x="344643" y="145819"/>
                                <a:pt x="343907" y="145882"/>
                              </a:cubicBezTo>
                              <a:cubicBezTo>
                                <a:pt x="341736" y="146035"/>
                                <a:pt x="338676" y="145374"/>
                                <a:pt x="335997" y="147660"/>
                              </a:cubicBezTo>
                              <a:cubicBezTo>
                                <a:pt x="335819" y="147812"/>
                                <a:pt x="341101" y="147342"/>
                                <a:pt x="343780" y="147622"/>
                              </a:cubicBezTo>
                              <a:cubicBezTo>
                                <a:pt x="341164" y="148256"/>
                                <a:pt x="335883" y="148523"/>
                                <a:pt x="336061" y="148650"/>
                              </a:cubicBezTo>
                              <a:cubicBezTo>
                                <a:pt x="339057" y="150554"/>
                                <a:pt x="341977" y="149462"/>
                                <a:pt x="344135" y="149310"/>
                              </a:cubicBezTo>
                              <a:cubicBezTo>
                                <a:pt x="344884" y="149259"/>
                                <a:pt x="342739" y="150389"/>
                                <a:pt x="339742" y="150567"/>
                              </a:cubicBezTo>
                              <a:cubicBezTo>
                                <a:pt x="334105" y="150872"/>
                                <a:pt x="333725" y="148828"/>
                                <a:pt x="329484" y="148752"/>
                              </a:cubicBezTo>
                              <a:moveTo>
                                <a:pt x="405266" y="152230"/>
                              </a:moveTo>
                              <a:cubicBezTo>
                                <a:pt x="399654" y="151659"/>
                                <a:pt x="399591" y="149564"/>
                                <a:pt x="395427" y="148840"/>
                              </a:cubicBezTo>
                              <a:lnTo>
                                <a:pt x="395439" y="148561"/>
                              </a:lnTo>
                              <a:cubicBezTo>
                                <a:pt x="399680" y="148561"/>
                                <a:pt x="400111" y="146517"/>
                                <a:pt x="405736" y="146936"/>
                              </a:cubicBezTo>
                              <a:cubicBezTo>
                                <a:pt x="408732" y="147152"/>
                                <a:pt x="410852" y="148320"/>
                                <a:pt x="410116" y="148256"/>
                              </a:cubicBezTo>
                              <a:cubicBezTo>
                                <a:pt x="407945" y="148079"/>
                                <a:pt x="405025" y="146936"/>
                                <a:pt x="402029" y="148777"/>
                              </a:cubicBezTo>
                              <a:cubicBezTo>
                                <a:pt x="401825" y="148891"/>
                                <a:pt x="407120" y="149259"/>
                                <a:pt x="409710" y="149945"/>
                              </a:cubicBezTo>
                              <a:cubicBezTo>
                                <a:pt x="407044" y="150173"/>
                                <a:pt x="401762" y="149615"/>
                                <a:pt x="401940" y="149767"/>
                              </a:cubicBezTo>
                              <a:cubicBezTo>
                                <a:pt x="404593" y="152103"/>
                                <a:pt x="407640" y="151494"/>
                                <a:pt x="409824" y="151672"/>
                              </a:cubicBezTo>
                              <a:cubicBezTo>
                                <a:pt x="410560" y="151748"/>
                                <a:pt x="408250" y="152535"/>
                                <a:pt x="405266" y="152230"/>
                              </a:cubicBezTo>
                              <a:moveTo>
                                <a:pt x="384267" y="151176"/>
                              </a:moveTo>
                              <a:cubicBezTo>
                                <a:pt x="378630" y="150707"/>
                                <a:pt x="378528" y="148612"/>
                                <a:pt x="374351" y="147964"/>
                              </a:cubicBezTo>
                              <a:lnTo>
                                <a:pt x="374364" y="147672"/>
                              </a:lnTo>
                              <a:cubicBezTo>
                                <a:pt x="378605" y="147622"/>
                                <a:pt x="378986" y="145552"/>
                                <a:pt x="384635" y="145882"/>
                              </a:cubicBezTo>
                              <a:cubicBezTo>
                                <a:pt x="387619" y="146047"/>
                                <a:pt x="389777" y="147177"/>
                                <a:pt x="389028" y="147126"/>
                              </a:cubicBezTo>
                              <a:cubicBezTo>
                                <a:pt x="386857" y="146974"/>
                                <a:pt x="383924" y="145882"/>
                                <a:pt x="380953" y="147774"/>
                              </a:cubicBezTo>
                              <a:cubicBezTo>
                                <a:pt x="380750" y="147901"/>
                                <a:pt x="386057" y="148180"/>
                                <a:pt x="388660" y="148828"/>
                              </a:cubicBezTo>
                              <a:cubicBezTo>
                                <a:pt x="385981" y="149107"/>
                                <a:pt x="380712" y="148624"/>
                                <a:pt x="380877" y="148777"/>
                              </a:cubicBezTo>
                              <a:cubicBezTo>
                                <a:pt x="383569" y="151075"/>
                                <a:pt x="386616" y="150402"/>
                                <a:pt x="388787" y="150554"/>
                              </a:cubicBezTo>
                              <a:cubicBezTo>
                                <a:pt x="389523" y="150605"/>
                                <a:pt x="387250" y="151430"/>
                                <a:pt x="384267" y="151176"/>
                              </a:cubicBezTo>
                              <a:moveTo>
                                <a:pt x="361630" y="150478"/>
                              </a:moveTo>
                              <a:cubicBezTo>
                                <a:pt x="355980" y="150402"/>
                                <a:pt x="355739" y="148320"/>
                                <a:pt x="351524" y="147964"/>
                              </a:cubicBezTo>
                              <a:lnTo>
                                <a:pt x="351524" y="147685"/>
                              </a:lnTo>
                              <a:cubicBezTo>
                                <a:pt x="355739" y="147317"/>
                                <a:pt x="355980" y="145235"/>
                                <a:pt x="361630" y="145159"/>
                              </a:cubicBezTo>
                              <a:cubicBezTo>
                                <a:pt x="364614" y="145120"/>
                                <a:pt x="366836" y="146098"/>
                                <a:pt x="366112" y="146098"/>
                              </a:cubicBezTo>
                              <a:cubicBezTo>
                                <a:pt x="363941" y="146098"/>
                                <a:pt x="360932" y="145222"/>
                                <a:pt x="358088" y="147317"/>
                              </a:cubicBezTo>
                              <a:cubicBezTo>
                                <a:pt x="357898" y="147456"/>
                                <a:pt x="363217" y="147368"/>
                                <a:pt x="365845" y="147825"/>
                              </a:cubicBezTo>
                              <a:cubicBezTo>
                                <a:pt x="363217" y="148282"/>
                                <a:pt x="357898" y="148180"/>
                                <a:pt x="358088" y="148320"/>
                              </a:cubicBezTo>
                              <a:cubicBezTo>
                                <a:pt x="360932" y="150415"/>
                                <a:pt x="363941" y="149539"/>
                                <a:pt x="366112" y="149539"/>
                              </a:cubicBezTo>
                              <a:cubicBezTo>
                                <a:pt x="366836" y="149539"/>
                                <a:pt x="364614" y="150516"/>
                                <a:pt x="361630" y="150478"/>
                              </a:cubicBezTo>
                              <a:moveTo>
                                <a:pt x="403285" y="167198"/>
                              </a:moveTo>
                              <a:cubicBezTo>
                                <a:pt x="403692" y="167909"/>
                                <a:pt x="405507" y="169991"/>
                                <a:pt x="406091" y="170474"/>
                              </a:cubicBezTo>
                              <a:cubicBezTo>
                                <a:pt x="406193" y="170550"/>
                                <a:pt x="399604" y="172099"/>
                                <a:pt x="391593" y="161422"/>
                              </a:cubicBezTo>
                              <a:cubicBezTo>
                                <a:pt x="391313" y="161066"/>
                                <a:pt x="392151" y="165408"/>
                                <a:pt x="395858" y="170106"/>
                              </a:cubicBezTo>
                              <a:cubicBezTo>
                                <a:pt x="396176" y="170499"/>
                                <a:pt x="389866" y="170372"/>
                                <a:pt x="385587" y="161955"/>
                              </a:cubicBezTo>
                              <a:cubicBezTo>
                                <a:pt x="385334" y="161447"/>
                                <a:pt x="383873" y="158337"/>
                                <a:pt x="382591" y="157232"/>
                              </a:cubicBezTo>
                              <a:cubicBezTo>
                                <a:pt x="382325" y="156991"/>
                                <a:pt x="382007" y="156826"/>
                                <a:pt x="382007" y="156826"/>
                              </a:cubicBezTo>
                              <a:cubicBezTo>
                                <a:pt x="386463" y="158337"/>
                                <a:pt x="388584" y="163352"/>
                                <a:pt x="391212" y="166043"/>
                              </a:cubicBezTo>
                              <a:cubicBezTo>
                                <a:pt x="391453" y="166284"/>
                                <a:pt x="388838" y="163859"/>
                                <a:pt x="389993" y="157638"/>
                              </a:cubicBezTo>
                              <a:cubicBezTo>
                                <a:pt x="390044" y="157308"/>
                                <a:pt x="391491" y="160267"/>
                                <a:pt x="394868" y="163225"/>
                              </a:cubicBezTo>
                              <a:cubicBezTo>
                                <a:pt x="395173" y="163504"/>
                                <a:pt x="398956" y="166449"/>
                                <a:pt x="399553" y="166068"/>
                              </a:cubicBezTo>
                              <a:cubicBezTo>
                                <a:pt x="399959" y="165815"/>
                                <a:pt x="397547" y="160051"/>
                                <a:pt x="395021" y="157143"/>
                              </a:cubicBezTo>
                              <a:cubicBezTo>
                                <a:pt x="394652" y="156724"/>
                                <a:pt x="398118" y="157791"/>
                                <a:pt x="403285" y="167198"/>
                              </a:cubicBezTo>
                              <a:moveTo>
                                <a:pt x="357212" y="165383"/>
                              </a:moveTo>
                              <a:cubicBezTo>
                                <a:pt x="357644" y="166081"/>
                                <a:pt x="358748" y="168011"/>
                                <a:pt x="359383" y="168443"/>
                              </a:cubicBezTo>
                              <a:cubicBezTo>
                                <a:pt x="359472" y="168506"/>
                                <a:pt x="352222" y="168798"/>
                                <a:pt x="344897" y="160279"/>
                              </a:cubicBezTo>
                              <a:cubicBezTo>
                                <a:pt x="344605" y="159937"/>
                                <a:pt x="346243" y="164444"/>
                                <a:pt x="350305" y="168836"/>
                              </a:cubicBezTo>
                              <a:cubicBezTo>
                                <a:pt x="350648" y="169204"/>
                                <a:pt x="344211" y="169052"/>
                                <a:pt x="339234" y="161219"/>
                              </a:cubicBezTo>
                              <a:cubicBezTo>
                                <a:pt x="338930" y="160749"/>
                                <a:pt x="337254" y="157727"/>
                                <a:pt x="335883" y="156724"/>
                              </a:cubicBezTo>
                              <a:cubicBezTo>
                                <a:pt x="335591" y="156509"/>
                                <a:pt x="335261" y="156369"/>
                                <a:pt x="335261" y="156369"/>
                              </a:cubicBezTo>
                              <a:cubicBezTo>
                                <a:pt x="339818" y="157550"/>
                                <a:pt x="342256" y="162717"/>
                                <a:pt x="344732" y="164215"/>
                              </a:cubicBezTo>
                              <a:cubicBezTo>
                                <a:pt x="345024" y="164380"/>
                                <a:pt x="342294" y="160508"/>
                                <a:pt x="342332" y="156267"/>
                              </a:cubicBezTo>
                              <a:cubicBezTo>
                                <a:pt x="342332" y="155925"/>
                                <a:pt x="348160" y="160241"/>
                                <a:pt x="349429" y="161320"/>
                              </a:cubicBezTo>
                              <a:cubicBezTo>
                                <a:pt x="349747" y="161574"/>
                                <a:pt x="353010" y="164443"/>
                                <a:pt x="353555" y="164012"/>
                              </a:cubicBezTo>
                              <a:cubicBezTo>
                                <a:pt x="353949" y="163720"/>
                                <a:pt x="350724" y="158134"/>
                                <a:pt x="347995" y="155417"/>
                              </a:cubicBezTo>
                              <a:cubicBezTo>
                                <a:pt x="347588" y="155036"/>
                                <a:pt x="351181" y="155823"/>
                                <a:pt x="357212" y="165383"/>
                              </a:cubicBezTo>
                              <a:moveTo>
                                <a:pt x="369400" y="135853"/>
                              </a:moveTo>
                              <a:lnTo>
                                <a:pt x="349963" y="135853"/>
                              </a:lnTo>
                              <a:lnTo>
                                <a:pt x="349963" y="127854"/>
                              </a:lnTo>
                              <a:lnTo>
                                <a:pt x="369400" y="127854"/>
                              </a:lnTo>
                              <a:lnTo>
                                <a:pt x="369400" y="135853"/>
                              </a:lnTo>
                              <a:close/>
                              <a:moveTo>
                                <a:pt x="380572" y="136475"/>
                              </a:moveTo>
                              <a:cubicBezTo>
                                <a:pt x="379963" y="135789"/>
                                <a:pt x="379658" y="135015"/>
                                <a:pt x="379696" y="134240"/>
                              </a:cubicBezTo>
                              <a:cubicBezTo>
                                <a:pt x="379722" y="133453"/>
                                <a:pt x="380103" y="132717"/>
                                <a:pt x="380788" y="132107"/>
                              </a:cubicBezTo>
                              <a:cubicBezTo>
                                <a:pt x="382121" y="130901"/>
                                <a:pt x="384508" y="130190"/>
                                <a:pt x="387073" y="130368"/>
                              </a:cubicBezTo>
                              <a:cubicBezTo>
                                <a:pt x="389637" y="130482"/>
                                <a:pt x="391986" y="131384"/>
                                <a:pt x="393179" y="132717"/>
                              </a:cubicBezTo>
                              <a:cubicBezTo>
                                <a:pt x="393814" y="133390"/>
                                <a:pt x="394106" y="134177"/>
                                <a:pt x="394055" y="134939"/>
                              </a:cubicBezTo>
                              <a:cubicBezTo>
                                <a:pt x="394030" y="135713"/>
                                <a:pt x="393649" y="136462"/>
                                <a:pt x="392964" y="137071"/>
                              </a:cubicBezTo>
                              <a:cubicBezTo>
                                <a:pt x="391732" y="138176"/>
                                <a:pt x="389599" y="138836"/>
                                <a:pt x="387276" y="138836"/>
                              </a:cubicBezTo>
                              <a:cubicBezTo>
                                <a:pt x="387073" y="138836"/>
                                <a:pt x="386870" y="138836"/>
                                <a:pt x="386654" y="138811"/>
                              </a:cubicBezTo>
                              <a:cubicBezTo>
                                <a:pt x="384115" y="138696"/>
                                <a:pt x="381791" y="137808"/>
                                <a:pt x="380572" y="136475"/>
                              </a:cubicBezTo>
                              <a:moveTo>
                                <a:pt x="233567" y="110118"/>
                              </a:moveTo>
                              <a:cubicBezTo>
                                <a:pt x="235395" y="112073"/>
                                <a:pt x="236410" y="113419"/>
                                <a:pt x="236944" y="114156"/>
                              </a:cubicBezTo>
                              <a:cubicBezTo>
                                <a:pt x="237477" y="114854"/>
                                <a:pt x="237705" y="115247"/>
                                <a:pt x="238239" y="115032"/>
                              </a:cubicBezTo>
                              <a:cubicBezTo>
                                <a:pt x="238746" y="114866"/>
                                <a:pt x="238734" y="114321"/>
                                <a:pt x="238721" y="114079"/>
                              </a:cubicBezTo>
                              <a:cubicBezTo>
                                <a:pt x="238658" y="111845"/>
                                <a:pt x="238734" y="110778"/>
                                <a:pt x="238810" y="109407"/>
                              </a:cubicBezTo>
                              <a:lnTo>
                                <a:pt x="238848" y="108836"/>
                              </a:lnTo>
                              <a:cubicBezTo>
                                <a:pt x="238950" y="106932"/>
                                <a:pt x="239445" y="104519"/>
                                <a:pt x="239787" y="103186"/>
                              </a:cubicBezTo>
                              <a:cubicBezTo>
                                <a:pt x="240638" y="105205"/>
                                <a:pt x="241984" y="109941"/>
                                <a:pt x="242111" y="110588"/>
                              </a:cubicBezTo>
                              <a:cubicBezTo>
                                <a:pt x="242250" y="111451"/>
                                <a:pt x="242492" y="112277"/>
                                <a:pt x="243165" y="112403"/>
                              </a:cubicBezTo>
                              <a:cubicBezTo>
                                <a:pt x="243799" y="112581"/>
                                <a:pt x="244218" y="111870"/>
                                <a:pt x="244434" y="111464"/>
                              </a:cubicBezTo>
                              <a:lnTo>
                                <a:pt x="244536" y="111312"/>
                              </a:lnTo>
                              <a:cubicBezTo>
                                <a:pt x="246275" y="108811"/>
                                <a:pt x="247557" y="107655"/>
                                <a:pt x="248433" y="107021"/>
                              </a:cubicBezTo>
                              <a:cubicBezTo>
                                <a:pt x="247989" y="109649"/>
                                <a:pt x="246643" y="112277"/>
                                <a:pt x="245793" y="113724"/>
                              </a:cubicBezTo>
                              <a:cubicBezTo>
                                <a:pt x="245526" y="114194"/>
                                <a:pt x="245158" y="114816"/>
                                <a:pt x="245666" y="115222"/>
                              </a:cubicBezTo>
                              <a:cubicBezTo>
                                <a:pt x="246224" y="115679"/>
                                <a:pt x="246605" y="115285"/>
                                <a:pt x="248078" y="113927"/>
                              </a:cubicBezTo>
                              <a:cubicBezTo>
                                <a:pt x="248903" y="113153"/>
                                <a:pt x="249944" y="112200"/>
                                <a:pt x="250642" y="111769"/>
                              </a:cubicBezTo>
                              <a:cubicBezTo>
                                <a:pt x="251557" y="111185"/>
                                <a:pt x="252344" y="110766"/>
                                <a:pt x="252940" y="110474"/>
                              </a:cubicBezTo>
                              <a:cubicBezTo>
                                <a:pt x="252737" y="110664"/>
                                <a:pt x="252509" y="110880"/>
                                <a:pt x="252229" y="111134"/>
                              </a:cubicBezTo>
                              <a:cubicBezTo>
                                <a:pt x="250376" y="112759"/>
                                <a:pt x="248687" y="119247"/>
                                <a:pt x="248471" y="122129"/>
                              </a:cubicBezTo>
                              <a:cubicBezTo>
                                <a:pt x="248306" y="124388"/>
                                <a:pt x="248840" y="126039"/>
                                <a:pt x="249982" y="126775"/>
                              </a:cubicBezTo>
                              <a:cubicBezTo>
                                <a:pt x="250046" y="126826"/>
                                <a:pt x="250122" y="126864"/>
                                <a:pt x="250211" y="126902"/>
                              </a:cubicBezTo>
                              <a:cubicBezTo>
                                <a:pt x="249335" y="126902"/>
                                <a:pt x="248916" y="126699"/>
                                <a:pt x="248306" y="126382"/>
                              </a:cubicBezTo>
                              <a:cubicBezTo>
                                <a:pt x="247380" y="125912"/>
                                <a:pt x="246224" y="125328"/>
                                <a:pt x="243177" y="125214"/>
                              </a:cubicBezTo>
                              <a:cubicBezTo>
                                <a:pt x="242961" y="125201"/>
                                <a:pt x="242771" y="125188"/>
                                <a:pt x="242593" y="125188"/>
                              </a:cubicBezTo>
                              <a:cubicBezTo>
                                <a:pt x="241133" y="125188"/>
                                <a:pt x="240333" y="125442"/>
                                <a:pt x="239597" y="125671"/>
                              </a:cubicBezTo>
                              <a:cubicBezTo>
                                <a:pt x="238785" y="125912"/>
                                <a:pt x="238150" y="126115"/>
                                <a:pt x="236550" y="125810"/>
                              </a:cubicBezTo>
                              <a:cubicBezTo>
                                <a:pt x="233871" y="125315"/>
                                <a:pt x="234163" y="122294"/>
                                <a:pt x="234760" y="118688"/>
                              </a:cubicBezTo>
                              <a:cubicBezTo>
                                <a:pt x="234849" y="118180"/>
                                <a:pt x="234938" y="117710"/>
                                <a:pt x="234988" y="117291"/>
                              </a:cubicBezTo>
                              <a:cubicBezTo>
                                <a:pt x="235090" y="116517"/>
                                <a:pt x="234785" y="114473"/>
                                <a:pt x="234252" y="113597"/>
                              </a:cubicBezTo>
                              <a:cubicBezTo>
                                <a:pt x="233770" y="112835"/>
                                <a:pt x="233046" y="110994"/>
                                <a:pt x="232487" y="109674"/>
                              </a:cubicBezTo>
                              <a:cubicBezTo>
                                <a:pt x="232373" y="109382"/>
                                <a:pt x="232259" y="109103"/>
                                <a:pt x="232157" y="108849"/>
                              </a:cubicBezTo>
                              <a:cubicBezTo>
                                <a:pt x="232690" y="109268"/>
                                <a:pt x="233236" y="109788"/>
                                <a:pt x="233567" y="110118"/>
                              </a:cubicBezTo>
                              <a:moveTo>
                                <a:pt x="265484" y="94223"/>
                              </a:moveTo>
                              <a:lnTo>
                                <a:pt x="265471" y="94198"/>
                              </a:lnTo>
                              <a:cubicBezTo>
                                <a:pt x="265890" y="94198"/>
                                <a:pt x="266220" y="94223"/>
                                <a:pt x="266347" y="94274"/>
                              </a:cubicBezTo>
                              <a:cubicBezTo>
                                <a:pt x="267033" y="94642"/>
                                <a:pt x="267668" y="95315"/>
                                <a:pt x="268201" y="96166"/>
                              </a:cubicBezTo>
                              <a:cubicBezTo>
                                <a:pt x="268925" y="97575"/>
                                <a:pt x="268988" y="99886"/>
                                <a:pt x="268950" y="102031"/>
                              </a:cubicBezTo>
                              <a:cubicBezTo>
                                <a:pt x="267922" y="101498"/>
                                <a:pt x="266208" y="99847"/>
                                <a:pt x="265014" y="98705"/>
                              </a:cubicBezTo>
                              <a:cubicBezTo>
                                <a:pt x="264037" y="97740"/>
                                <a:pt x="263097" y="96839"/>
                                <a:pt x="262285" y="96204"/>
                              </a:cubicBezTo>
                              <a:cubicBezTo>
                                <a:pt x="263224" y="94858"/>
                                <a:pt x="264189" y="94312"/>
                                <a:pt x="265484" y="94223"/>
                              </a:cubicBezTo>
                              <a:moveTo>
                                <a:pt x="254781" y="67372"/>
                              </a:moveTo>
                              <a:cubicBezTo>
                                <a:pt x="254769" y="67346"/>
                                <a:pt x="254769" y="67334"/>
                                <a:pt x="254756" y="67308"/>
                              </a:cubicBezTo>
                              <a:cubicBezTo>
                                <a:pt x="254540" y="66902"/>
                                <a:pt x="253778" y="66178"/>
                                <a:pt x="253042" y="65962"/>
                              </a:cubicBezTo>
                              <a:cubicBezTo>
                                <a:pt x="253118" y="64007"/>
                                <a:pt x="253702" y="62839"/>
                                <a:pt x="254274" y="62166"/>
                              </a:cubicBezTo>
                              <a:cubicBezTo>
                                <a:pt x="254985" y="61341"/>
                                <a:pt x="255784" y="61087"/>
                                <a:pt x="256102" y="61036"/>
                              </a:cubicBezTo>
                              <a:cubicBezTo>
                                <a:pt x="257409" y="61316"/>
                                <a:pt x="258692" y="62306"/>
                                <a:pt x="259923" y="63956"/>
                              </a:cubicBezTo>
                              <a:cubicBezTo>
                                <a:pt x="260875" y="66331"/>
                                <a:pt x="261828" y="69517"/>
                                <a:pt x="262374" y="75002"/>
                              </a:cubicBezTo>
                              <a:cubicBezTo>
                                <a:pt x="260012" y="73859"/>
                                <a:pt x="256292" y="69847"/>
                                <a:pt x="254781" y="67372"/>
                              </a:cubicBezTo>
                              <a:moveTo>
                                <a:pt x="248827" y="81527"/>
                              </a:moveTo>
                              <a:cubicBezTo>
                                <a:pt x="248624" y="81807"/>
                                <a:pt x="248433" y="82086"/>
                                <a:pt x="248294" y="82353"/>
                              </a:cubicBezTo>
                              <a:cubicBezTo>
                                <a:pt x="247608" y="83508"/>
                                <a:pt x="247951" y="84587"/>
                                <a:pt x="248611" y="85197"/>
                              </a:cubicBezTo>
                              <a:cubicBezTo>
                                <a:pt x="246415" y="85070"/>
                                <a:pt x="245094" y="85247"/>
                                <a:pt x="243812" y="85438"/>
                              </a:cubicBezTo>
                              <a:cubicBezTo>
                                <a:pt x="242593" y="85603"/>
                                <a:pt x="241349" y="85755"/>
                                <a:pt x="239242" y="85704"/>
                              </a:cubicBezTo>
                              <a:cubicBezTo>
                                <a:pt x="237299" y="85628"/>
                                <a:pt x="237071" y="81261"/>
                                <a:pt x="236995" y="79623"/>
                              </a:cubicBezTo>
                              <a:cubicBezTo>
                                <a:pt x="236982" y="79369"/>
                                <a:pt x="236969" y="79141"/>
                                <a:pt x="236956" y="78988"/>
                              </a:cubicBezTo>
                              <a:cubicBezTo>
                                <a:pt x="236868" y="77604"/>
                                <a:pt x="236639" y="76094"/>
                                <a:pt x="235738" y="74291"/>
                              </a:cubicBezTo>
                              <a:cubicBezTo>
                                <a:pt x="236309" y="74748"/>
                                <a:pt x="236918" y="75294"/>
                                <a:pt x="237363" y="75713"/>
                              </a:cubicBezTo>
                              <a:lnTo>
                                <a:pt x="237337" y="75725"/>
                              </a:lnTo>
                              <a:cubicBezTo>
                                <a:pt x="238569" y="76779"/>
                                <a:pt x="239508" y="79344"/>
                                <a:pt x="239915" y="80436"/>
                              </a:cubicBezTo>
                              <a:cubicBezTo>
                                <a:pt x="240143" y="81070"/>
                                <a:pt x="240295" y="81502"/>
                                <a:pt x="240892" y="81400"/>
                              </a:cubicBezTo>
                              <a:lnTo>
                                <a:pt x="241451" y="81147"/>
                              </a:lnTo>
                              <a:lnTo>
                                <a:pt x="241387" y="80588"/>
                              </a:lnTo>
                              <a:cubicBezTo>
                                <a:pt x="241095" y="78138"/>
                                <a:pt x="241514" y="74938"/>
                                <a:pt x="241921" y="74367"/>
                              </a:cubicBezTo>
                              <a:cubicBezTo>
                                <a:pt x="242187" y="73999"/>
                                <a:pt x="242454" y="73301"/>
                                <a:pt x="242771" y="72361"/>
                              </a:cubicBezTo>
                              <a:cubicBezTo>
                                <a:pt x="243228" y="73478"/>
                                <a:pt x="243926" y="74583"/>
                                <a:pt x="244282" y="74938"/>
                              </a:cubicBezTo>
                              <a:cubicBezTo>
                                <a:pt x="245044" y="75700"/>
                                <a:pt x="245425" y="77782"/>
                                <a:pt x="245513" y="79344"/>
                              </a:cubicBezTo>
                              <a:lnTo>
                                <a:pt x="245551" y="80004"/>
                              </a:lnTo>
                              <a:lnTo>
                                <a:pt x="246796" y="79966"/>
                              </a:lnTo>
                              <a:lnTo>
                                <a:pt x="246796" y="79344"/>
                              </a:lnTo>
                              <a:cubicBezTo>
                                <a:pt x="246796" y="77973"/>
                                <a:pt x="247646" y="77300"/>
                                <a:pt x="248472" y="76652"/>
                              </a:cubicBezTo>
                              <a:cubicBezTo>
                                <a:pt x="248979" y="76246"/>
                                <a:pt x="249462" y="75865"/>
                                <a:pt x="249690" y="75345"/>
                              </a:cubicBezTo>
                              <a:cubicBezTo>
                                <a:pt x="249805" y="75091"/>
                                <a:pt x="249944" y="74710"/>
                                <a:pt x="250084" y="74291"/>
                              </a:cubicBezTo>
                              <a:cubicBezTo>
                                <a:pt x="250147" y="74100"/>
                                <a:pt x="250249" y="73847"/>
                                <a:pt x="250338" y="73580"/>
                              </a:cubicBezTo>
                              <a:cubicBezTo>
                                <a:pt x="251341" y="77744"/>
                                <a:pt x="249906" y="79902"/>
                                <a:pt x="248827" y="81527"/>
                              </a:cubicBezTo>
                              <a:moveTo>
                                <a:pt x="311253" y="164291"/>
                              </a:moveTo>
                              <a:cubicBezTo>
                                <a:pt x="311583" y="165192"/>
                                <a:pt x="313068" y="168862"/>
                                <a:pt x="315963" y="171477"/>
                              </a:cubicBezTo>
                              <a:cubicBezTo>
                                <a:pt x="314401" y="172099"/>
                                <a:pt x="311621" y="172772"/>
                                <a:pt x="307990" y="171909"/>
                              </a:cubicBezTo>
                              <a:cubicBezTo>
                                <a:pt x="306479" y="171579"/>
                                <a:pt x="304968" y="171972"/>
                                <a:pt x="303394" y="172404"/>
                              </a:cubicBezTo>
                              <a:cubicBezTo>
                                <a:pt x="300601" y="173165"/>
                                <a:pt x="297694" y="173991"/>
                                <a:pt x="294088" y="170410"/>
                              </a:cubicBezTo>
                              <a:cubicBezTo>
                                <a:pt x="291625" y="167960"/>
                                <a:pt x="290990" y="164304"/>
                                <a:pt x="292412" y="160876"/>
                              </a:cubicBezTo>
                              <a:cubicBezTo>
                                <a:pt x="293542" y="158134"/>
                                <a:pt x="296424" y="155315"/>
                                <a:pt x="301071" y="154896"/>
                              </a:cubicBezTo>
                              <a:cubicBezTo>
                                <a:pt x="301058" y="154947"/>
                                <a:pt x="303546" y="157169"/>
                                <a:pt x="304384" y="161384"/>
                              </a:cubicBezTo>
                              <a:cubicBezTo>
                                <a:pt x="304499" y="162082"/>
                                <a:pt x="305159" y="164075"/>
                                <a:pt x="305375" y="164228"/>
                              </a:cubicBezTo>
                              <a:cubicBezTo>
                                <a:pt x="305603" y="164393"/>
                                <a:pt x="301553" y="163123"/>
                                <a:pt x="297833" y="159391"/>
                              </a:cubicBezTo>
                              <a:cubicBezTo>
                                <a:pt x="297770" y="159327"/>
                                <a:pt x="296538" y="165154"/>
                                <a:pt x="297262" y="166779"/>
                              </a:cubicBezTo>
                              <a:cubicBezTo>
                                <a:pt x="297465" y="167237"/>
                                <a:pt x="294304" y="164228"/>
                                <a:pt x="293885" y="160584"/>
                              </a:cubicBezTo>
                              <a:cubicBezTo>
                                <a:pt x="293809" y="159898"/>
                                <a:pt x="293834" y="159784"/>
                                <a:pt x="293834" y="159784"/>
                              </a:cubicBezTo>
                              <a:cubicBezTo>
                                <a:pt x="293555" y="160267"/>
                                <a:pt x="291600" y="167300"/>
                                <a:pt x="299471" y="171566"/>
                              </a:cubicBezTo>
                              <a:cubicBezTo>
                                <a:pt x="299953" y="171832"/>
                                <a:pt x="298214" y="170677"/>
                                <a:pt x="298773" y="162120"/>
                              </a:cubicBezTo>
                              <a:cubicBezTo>
                                <a:pt x="298824" y="161549"/>
                                <a:pt x="302328" y="169230"/>
                                <a:pt x="311583" y="168874"/>
                              </a:cubicBezTo>
                              <a:cubicBezTo>
                                <a:pt x="311710" y="168862"/>
                                <a:pt x="309653" y="167897"/>
                                <a:pt x="308828" y="164837"/>
                              </a:cubicBezTo>
                              <a:cubicBezTo>
                                <a:pt x="308663" y="164190"/>
                                <a:pt x="305654" y="157524"/>
                                <a:pt x="301084" y="154896"/>
                              </a:cubicBezTo>
                              <a:cubicBezTo>
                                <a:pt x="301452" y="154858"/>
                                <a:pt x="301744" y="154731"/>
                                <a:pt x="302137" y="154719"/>
                              </a:cubicBezTo>
                              <a:lnTo>
                                <a:pt x="302379" y="154719"/>
                              </a:lnTo>
                              <a:cubicBezTo>
                                <a:pt x="303673" y="154719"/>
                                <a:pt x="307965" y="155429"/>
                                <a:pt x="311253" y="164291"/>
                              </a:cubicBezTo>
                              <a:moveTo>
                                <a:pt x="303915" y="148625"/>
                              </a:moveTo>
                              <a:cubicBezTo>
                                <a:pt x="304156" y="147609"/>
                                <a:pt x="306466" y="144854"/>
                                <a:pt x="307495" y="144828"/>
                              </a:cubicBezTo>
                              <a:cubicBezTo>
                                <a:pt x="307609" y="144828"/>
                                <a:pt x="307774" y="144816"/>
                                <a:pt x="307964" y="144803"/>
                              </a:cubicBezTo>
                              <a:cubicBezTo>
                                <a:pt x="308485" y="144752"/>
                                <a:pt x="309221" y="144689"/>
                                <a:pt x="309843" y="144828"/>
                              </a:cubicBezTo>
                              <a:cubicBezTo>
                                <a:pt x="310402" y="144943"/>
                                <a:pt x="310834" y="144740"/>
                                <a:pt x="311265" y="144562"/>
                              </a:cubicBezTo>
                              <a:cubicBezTo>
                                <a:pt x="311875" y="144295"/>
                                <a:pt x="312548" y="144003"/>
                                <a:pt x="314046" y="144473"/>
                              </a:cubicBezTo>
                              <a:cubicBezTo>
                                <a:pt x="314249" y="144524"/>
                                <a:pt x="314617" y="144689"/>
                                <a:pt x="314896" y="144816"/>
                              </a:cubicBezTo>
                              <a:lnTo>
                                <a:pt x="315125" y="144917"/>
                              </a:lnTo>
                              <a:cubicBezTo>
                                <a:pt x="315493" y="145057"/>
                                <a:pt x="315798" y="144905"/>
                                <a:pt x="316318" y="144587"/>
                              </a:cubicBezTo>
                              <a:cubicBezTo>
                                <a:pt x="317245" y="144041"/>
                                <a:pt x="318946" y="143000"/>
                                <a:pt x="320978" y="143673"/>
                              </a:cubicBezTo>
                              <a:cubicBezTo>
                                <a:pt x="321600" y="143864"/>
                                <a:pt x="321930" y="143991"/>
                                <a:pt x="321981" y="144016"/>
                              </a:cubicBezTo>
                              <a:cubicBezTo>
                                <a:pt x="322374" y="144333"/>
                                <a:pt x="322755" y="144092"/>
                                <a:pt x="323098" y="143864"/>
                              </a:cubicBezTo>
                              <a:cubicBezTo>
                                <a:pt x="323822" y="143457"/>
                                <a:pt x="325332" y="142581"/>
                                <a:pt x="327541" y="143089"/>
                              </a:cubicBezTo>
                              <a:cubicBezTo>
                                <a:pt x="328278" y="143254"/>
                                <a:pt x="328494" y="143356"/>
                                <a:pt x="328519" y="143368"/>
                              </a:cubicBezTo>
                              <a:cubicBezTo>
                                <a:pt x="328913" y="143749"/>
                                <a:pt x="329370" y="143508"/>
                                <a:pt x="329789" y="143292"/>
                              </a:cubicBezTo>
                              <a:cubicBezTo>
                                <a:pt x="330525" y="142886"/>
                                <a:pt x="331909" y="142150"/>
                                <a:pt x="333889" y="142632"/>
                              </a:cubicBezTo>
                              <a:lnTo>
                                <a:pt x="334118" y="142683"/>
                              </a:lnTo>
                              <a:cubicBezTo>
                                <a:pt x="334397" y="142746"/>
                                <a:pt x="334740" y="142835"/>
                                <a:pt x="335057" y="143013"/>
                              </a:cubicBezTo>
                              <a:cubicBezTo>
                                <a:pt x="335426" y="143216"/>
                                <a:pt x="335794" y="143051"/>
                                <a:pt x="336213" y="142835"/>
                              </a:cubicBezTo>
                              <a:cubicBezTo>
                                <a:pt x="336936" y="142467"/>
                                <a:pt x="338308" y="141794"/>
                                <a:pt x="340276" y="142327"/>
                              </a:cubicBezTo>
                              <a:cubicBezTo>
                                <a:pt x="340415" y="142353"/>
                                <a:pt x="340948" y="142619"/>
                                <a:pt x="341164" y="142734"/>
                              </a:cubicBezTo>
                              <a:lnTo>
                                <a:pt x="341482" y="142886"/>
                              </a:lnTo>
                              <a:cubicBezTo>
                                <a:pt x="341837" y="143051"/>
                                <a:pt x="342116" y="142873"/>
                                <a:pt x="342396" y="142708"/>
                              </a:cubicBezTo>
                              <a:cubicBezTo>
                                <a:pt x="342942" y="142404"/>
                                <a:pt x="344224" y="141667"/>
                                <a:pt x="346877" y="142099"/>
                              </a:cubicBezTo>
                              <a:cubicBezTo>
                                <a:pt x="347017" y="142124"/>
                                <a:pt x="347512" y="142353"/>
                                <a:pt x="347664" y="142467"/>
                              </a:cubicBezTo>
                              <a:cubicBezTo>
                                <a:pt x="347995" y="142708"/>
                                <a:pt x="348312" y="142581"/>
                                <a:pt x="348718" y="142416"/>
                              </a:cubicBezTo>
                              <a:cubicBezTo>
                                <a:pt x="349455" y="142112"/>
                                <a:pt x="351004" y="141515"/>
                                <a:pt x="353149" y="141947"/>
                              </a:cubicBezTo>
                              <a:cubicBezTo>
                                <a:pt x="353403" y="141997"/>
                                <a:pt x="354114" y="142289"/>
                                <a:pt x="354444" y="142492"/>
                              </a:cubicBezTo>
                              <a:cubicBezTo>
                                <a:pt x="354787" y="142721"/>
                                <a:pt x="355142" y="142556"/>
                                <a:pt x="355549" y="142378"/>
                              </a:cubicBezTo>
                              <a:cubicBezTo>
                                <a:pt x="356285" y="142035"/>
                                <a:pt x="357656" y="141439"/>
                                <a:pt x="359548" y="141972"/>
                              </a:cubicBezTo>
                              <a:cubicBezTo>
                                <a:pt x="359840" y="142061"/>
                                <a:pt x="360487" y="142340"/>
                                <a:pt x="360779" y="142467"/>
                              </a:cubicBezTo>
                              <a:cubicBezTo>
                                <a:pt x="361122" y="142619"/>
                                <a:pt x="361427" y="142467"/>
                                <a:pt x="361744" y="142302"/>
                              </a:cubicBezTo>
                              <a:cubicBezTo>
                                <a:pt x="362379" y="141997"/>
                                <a:pt x="363661" y="141350"/>
                                <a:pt x="366200" y="142023"/>
                              </a:cubicBezTo>
                              <a:cubicBezTo>
                                <a:pt x="366391" y="142073"/>
                                <a:pt x="366810" y="142302"/>
                                <a:pt x="367026" y="142492"/>
                              </a:cubicBezTo>
                              <a:cubicBezTo>
                                <a:pt x="367356" y="142772"/>
                                <a:pt x="367762" y="142619"/>
                                <a:pt x="368206" y="142416"/>
                              </a:cubicBezTo>
                              <a:cubicBezTo>
                                <a:pt x="369057" y="142074"/>
                                <a:pt x="370631" y="141401"/>
                                <a:pt x="372739" y="142188"/>
                              </a:cubicBezTo>
                              <a:cubicBezTo>
                                <a:pt x="373069" y="142327"/>
                                <a:pt x="373259" y="142467"/>
                                <a:pt x="373297" y="142531"/>
                              </a:cubicBezTo>
                              <a:cubicBezTo>
                                <a:pt x="373602" y="142899"/>
                                <a:pt x="374034" y="142759"/>
                                <a:pt x="374529" y="142607"/>
                              </a:cubicBezTo>
                              <a:cubicBezTo>
                                <a:pt x="375405" y="142327"/>
                                <a:pt x="377182" y="141731"/>
                                <a:pt x="379112" y="142454"/>
                              </a:cubicBezTo>
                              <a:cubicBezTo>
                                <a:pt x="379353" y="142543"/>
                                <a:pt x="379747" y="142721"/>
                                <a:pt x="380013" y="142937"/>
                              </a:cubicBezTo>
                              <a:cubicBezTo>
                                <a:pt x="380369" y="143178"/>
                                <a:pt x="380661" y="143051"/>
                                <a:pt x="381080" y="142899"/>
                              </a:cubicBezTo>
                              <a:cubicBezTo>
                                <a:pt x="381867" y="142581"/>
                                <a:pt x="383568" y="141959"/>
                                <a:pt x="385447" y="142746"/>
                              </a:cubicBezTo>
                              <a:cubicBezTo>
                                <a:pt x="385739" y="142899"/>
                                <a:pt x="386145" y="143178"/>
                                <a:pt x="386311" y="143280"/>
                              </a:cubicBezTo>
                              <a:cubicBezTo>
                                <a:pt x="386653" y="143533"/>
                                <a:pt x="386945" y="143394"/>
                                <a:pt x="387263" y="143267"/>
                              </a:cubicBezTo>
                              <a:cubicBezTo>
                                <a:pt x="387936" y="142988"/>
                                <a:pt x="389497" y="142327"/>
                                <a:pt x="391605" y="143165"/>
                              </a:cubicBezTo>
                              <a:cubicBezTo>
                                <a:pt x="391732" y="143216"/>
                                <a:pt x="392062" y="143419"/>
                                <a:pt x="392570" y="143825"/>
                              </a:cubicBezTo>
                              <a:cubicBezTo>
                                <a:pt x="392938" y="144117"/>
                                <a:pt x="393281" y="143965"/>
                                <a:pt x="393661" y="143825"/>
                              </a:cubicBezTo>
                              <a:cubicBezTo>
                                <a:pt x="394474" y="143546"/>
                                <a:pt x="395921" y="143000"/>
                                <a:pt x="397889" y="143876"/>
                              </a:cubicBezTo>
                              <a:cubicBezTo>
                                <a:pt x="398105" y="143965"/>
                                <a:pt x="398448" y="144181"/>
                                <a:pt x="398714" y="144333"/>
                              </a:cubicBezTo>
                              <a:lnTo>
                                <a:pt x="399019" y="144498"/>
                              </a:lnTo>
                              <a:cubicBezTo>
                                <a:pt x="399349" y="144676"/>
                                <a:pt x="399654" y="144574"/>
                                <a:pt x="400047" y="144435"/>
                              </a:cubicBezTo>
                              <a:cubicBezTo>
                                <a:pt x="400822" y="144143"/>
                                <a:pt x="402434" y="143559"/>
                                <a:pt x="404453" y="144600"/>
                              </a:cubicBezTo>
                              <a:cubicBezTo>
                                <a:pt x="404745" y="144740"/>
                                <a:pt x="405329" y="145057"/>
                                <a:pt x="405494" y="145159"/>
                              </a:cubicBezTo>
                              <a:cubicBezTo>
                                <a:pt x="405799" y="145387"/>
                                <a:pt x="406078" y="145285"/>
                                <a:pt x="406522" y="145133"/>
                              </a:cubicBezTo>
                              <a:cubicBezTo>
                                <a:pt x="407373" y="144854"/>
                                <a:pt x="409125" y="144283"/>
                                <a:pt x="411207" y="145285"/>
                              </a:cubicBezTo>
                              <a:cubicBezTo>
                                <a:pt x="411626" y="145489"/>
                                <a:pt x="412045" y="145743"/>
                                <a:pt x="412299" y="145933"/>
                              </a:cubicBezTo>
                              <a:cubicBezTo>
                                <a:pt x="412540" y="146123"/>
                                <a:pt x="412832" y="146174"/>
                                <a:pt x="413099" y="146212"/>
                              </a:cubicBezTo>
                              <a:cubicBezTo>
                                <a:pt x="413467" y="146250"/>
                                <a:pt x="413848" y="146314"/>
                                <a:pt x="414267" y="146669"/>
                              </a:cubicBezTo>
                              <a:cubicBezTo>
                                <a:pt x="414292" y="146707"/>
                                <a:pt x="416120" y="149221"/>
                                <a:pt x="415333" y="153335"/>
                              </a:cubicBezTo>
                              <a:cubicBezTo>
                                <a:pt x="414698" y="153449"/>
                                <a:pt x="414241" y="153436"/>
                                <a:pt x="413543" y="153627"/>
                              </a:cubicBezTo>
                              <a:cubicBezTo>
                                <a:pt x="412858" y="153804"/>
                                <a:pt x="411410" y="154185"/>
                                <a:pt x="407843" y="153170"/>
                              </a:cubicBezTo>
                              <a:cubicBezTo>
                                <a:pt x="406751" y="152814"/>
                                <a:pt x="401749" y="152103"/>
                                <a:pt x="397991" y="154579"/>
                              </a:cubicBezTo>
                              <a:cubicBezTo>
                                <a:pt x="395921" y="153500"/>
                                <a:pt x="393763" y="153779"/>
                                <a:pt x="391947" y="154033"/>
                              </a:cubicBezTo>
                              <a:cubicBezTo>
                                <a:pt x="390627" y="154198"/>
                                <a:pt x="389510" y="154376"/>
                                <a:pt x="388634" y="154007"/>
                              </a:cubicBezTo>
                              <a:cubicBezTo>
                                <a:pt x="382540" y="151519"/>
                                <a:pt x="378769" y="153093"/>
                                <a:pt x="377322" y="153982"/>
                              </a:cubicBezTo>
                              <a:cubicBezTo>
                                <a:pt x="373399" y="151697"/>
                                <a:pt x="369247" y="152357"/>
                                <a:pt x="367749" y="152738"/>
                              </a:cubicBezTo>
                              <a:cubicBezTo>
                                <a:pt x="365591" y="153258"/>
                                <a:pt x="364321" y="153144"/>
                                <a:pt x="363661" y="152941"/>
                              </a:cubicBezTo>
                              <a:cubicBezTo>
                                <a:pt x="358291" y="151329"/>
                                <a:pt x="354368" y="152725"/>
                                <a:pt x="352933" y="153385"/>
                              </a:cubicBezTo>
                              <a:cubicBezTo>
                                <a:pt x="349721" y="151633"/>
                                <a:pt x="346509" y="152141"/>
                                <a:pt x="345582" y="152357"/>
                              </a:cubicBezTo>
                              <a:cubicBezTo>
                                <a:pt x="345379" y="152408"/>
                                <a:pt x="345163" y="152459"/>
                                <a:pt x="344934" y="152535"/>
                              </a:cubicBezTo>
                              <a:cubicBezTo>
                                <a:pt x="344109" y="152763"/>
                                <a:pt x="343182" y="153043"/>
                                <a:pt x="342370" y="152687"/>
                              </a:cubicBezTo>
                              <a:cubicBezTo>
                                <a:pt x="338066" y="150808"/>
                                <a:pt x="334879" y="152040"/>
                                <a:pt x="334003" y="152459"/>
                              </a:cubicBezTo>
                              <a:cubicBezTo>
                                <a:pt x="331198" y="153804"/>
                                <a:pt x="330651" y="153703"/>
                                <a:pt x="330220" y="153601"/>
                              </a:cubicBezTo>
                              <a:cubicBezTo>
                                <a:pt x="330144" y="153588"/>
                                <a:pt x="330068" y="153563"/>
                                <a:pt x="329991" y="153550"/>
                              </a:cubicBezTo>
                              <a:cubicBezTo>
                                <a:pt x="326716" y="151798"/>
                                <a:pt x="323529" y="152167"/>
                                <a:pt x="320914" y="152814"/>
                              </a:cubicBezTo>
                              <a:cubicBezTo>
                                <a:pt x="319390" y="153170"/>
                                <a:pt x="318197" y="153182"/>
                                <a:pt x="317905" y="153119"/>
                              </a:cubicBezTo>
                              <a:cubicBezTo>
                                <a:pt x="312065" y="151646"/>
                                <a:pt x="308281" y="153106"/>
                                <a:pt x="306517" y="154134"/>
                              </a:cubicBezTo>
                              <a:cubicBezTo>
                                <a:pt x="305907" y="153728"/>
                                <a:pt x="305425" y="153627"/>
                                <a:pt x="304879" y="153423"/>
                              </a:cubicBezTo>
                              <a:cubicBezTo>
                                <a:pt x="303546" y="152128"/>
                                <a:pt x="303292" y="151214"/>
                                <a:pt x="303914" y="148624"/>
                              </a:cubicBezTo>
                              <a:moveTo>
                                <a:pt x="305171" y="131980"/>
                              </a:moveTo>
                              <a:cubicBezTo>
                                <a:pt x="305095" y="131676"/>
                                <a:pt x="304956" y="131333"/>
                                <a:pt x="304867" y="131016"/>
                              </a:cubicBezTo>
                              <a:lnTo>
                                <a:pt x="305755" y="127448"/>
                              </a:lnTo>
                              <a:cubicBezTo>
                                <a:pt x="307812" y="129454"/>
                                <a:pt x="312268" y="130609"/>
                                <a:pt x="317512" y="130190"/>
                              </a:cubicBezTo>
                              <a:cubicBezTo>
                                <a:pt x="321651" y="129886"/>
                                <a:pt x="325269" y="128679"/>
                                <a:pt x="327465" y="127042"/>
                              </a:cubicBezTo>
                              <a:cubicBezTo>
                                <a:pt x="328202" y="126483"/>
                                <a:pt x="328773" y="125886"/>
                                <a:pt x="329154" y="125252"/>
                              </a:cubicBezTo>
                              <a:lnTo>
                                <a:pt x="331820" y="129530"/>
                              </a:lnTo>
                              <a:lnTo>
                                <a:pt x="333407" y="124503"/>
                              </a:lnTo>
                              <a:cubicBezTo>
                                <a:pt x="333953" y="125163"/>
                                <a:pt x="334689" y="125709"/>
                                <a:pt x="335604" y="126166"/>
                              </a:cubicBezTo>
                              <a:cubicBezTo>
                                <a:pt x="338308" y="127562"/>
                                <a:pt x="342447" y="127994"/>
                                <a:pt x="346827" y="127143"/>
                              </a:cubicBezTo>
                              <a:cubicBezTo>
                                <a:pt x="351804" y="126217"/>
                                <a:pt x="355777" y="123969"/>
                                <a:pt x="357555" y="121341"/>
                              </a:cubicBezTo>
                              <a:cubicBezTo>
                                <a:pt x="357631" y="121240"/>
                                <a:pt x="357758" y="121138"/>
                                <a:pt x="357834" y="121024"/>
                              </a:cubicBezTo>
                              <a:lnTo>
                                <a:pt x="359764" y="127626"/>
                              </a:lnTo>
                              <a:lnTo>
                                <a:pt x="361681" y="121024"/>
                              </a:lnTo>
                              <a:cubicBezTo>
                                <a:pt x="363332" y="123792"/>
                                <a:pt x="367509" y="126178"/>
                                <a:pt x="372676" y="127143"/>
                              </a:cubicBezTo>
                              <a:cubicBezTo>
                                <a:pt x="378541" y="128248"/>
                                <a:pt x="383937" y="127118"/>
                                <a:pt x="386121" y="124503"/>
                              </a:cubicBezTo>
                              <a:lnTo>
                                <a:pt x="387695" y="129530"/>
                              </a:lnTo>
                              <a:lnTo>
                                <a:pt x="390361" y="125252"/>
                              </a:lnTo>
                              <a:cubicBezTo>
                                <a:pt x="391859" y="127778"/>
                                <a:pt x="396493" y="129797"/>
                                <a:pt x="402003" y="130190"/>
                              </a:cubicBezTo>
                              <a:cubicBezTo>
                                <a:pt x="402651" y="130241"/>
                                <a:pt x="403311" y="130254"/>
                                <a:pt x="403946" y="130254"/>
                              </a:cubicBezTo>
                              <a:cubicBezTo>
                                <a:pt x="408288" y="130254"/>
                                <a:pt x="411957" y="129200"/>
                                <a:pt x="413760" y="127448"/>
                              </a:cubicBezTo>
                              <a:lnTo>
                                <a:pt x="414648" y="131066"/>
                              </a:lnTo>
                              <a:cubicBezTo>
                                <a:pt x="414572" y="131358"/>
                                <a:pt x="414445" y="131676"/>
                                <a:pt x="414369" y="131968"/>
                              </a:cubicBezTo>
                              <a:lnTo>
                                <a:pt x="404517" y="135726"/>
                              </a:lnTo>
                              <a:lnTo>
                                <a:pt x="412414" y="141883"/>
                              </a:lnTo>
                              <a:cubicBezTo>
                                <a:pt x="412325" y="142823"/>
                                <a:pt x="412262" y="143572"/>
                                <a:pt x="412185" y="144397"/>
                              </a:cubicBezTo>
                              <a:cubicBezTo>
                                <a:pt x="412033" y="144308"/>
                                <a:pt x="411893" y="144194"/>
                                <a:pt x="411754" y="144143"/>
                              </a:cubicBezTo>
                              <a:cubicBezTo>
                                <a:pt x="409253" y="142886"/>
                                <a:pt x="407056" y="143610"/>
                                <a:pt x="406129" y="143927"/>
                              </a:cubicBezTo>
                              <a:cubicBezTo>
                                <a:pt x="406066" y="143940"/>
                                <a:pt x="406028" y="143965"/>
                                <a:pt x="405977" y="143965"/>
                              </a:cubicBezTo>
                              <a:cubicBezTo>
                                <a:pt x="405698" y="143813"/>
                                <a:pt x="405266" y="143572"/>
                                <a:pt x="405038" y="143457"/>
                              </a:cubicBezTo>
                              <a:cubicBezTo>
                                <a:pt x="402549" y="142162"/>
                                <a:pt x="400492" y="142899"/>
                                <a:pt x="399604" y="143242"/>
                              </a:cubicBezTo>
                              <a:cubicBezTo>
                                <a:pt x="399553" y="143254"/>
                                <a:pt x="399515" y="143267"/>
                                <a:pt x="399477" y="143280"/>
                              </a:cubicBezTo>
                              <a:lnTo>
                                <a:pt x="399350" y="143204"/>
                              </a:lnTo>
                              <a:cubicBezTo>
                                <a:pt x="399045" y="143026"/>
                                <a:pt x="398664" y="142823"/>
                                <a:pt x="398410" y="142721"/>
                              </a:cubicBezTo>
                              <a:cubicBezTo>
                                <a:pt x="396036" y="141642"/>
                                <a:pt x="394081" y="142315"/>
                                <a:pt x="393230" y="142620"/>
                              </a:cubicBezTo>
                              <a:cubicBezTo>
                                <a:pt x="393205" y="142620"/>
                                <a:pt x="393167" y="142632"/>
                                <a:pt x="393142" y="142658"/>
                              </a:cubicBezTo>
                              <a:cubicBezTo>
                                <a:pt x="392697" y="142302"/>
                                <a:pt x="392329" y="142074"/>
                                <a:pt x="392075" y="141972"/>
                              </a:cubicBezTo>
                              <a:cubicBezTo>
                                <a:pt x="389561" y="140969"/>
                                <a:pt x="387568" y="141782"/>
                                <a:pt x="386781" y="142074"/>
                              </a:cubicBezTo>
                              <a:cubicBezTo>
                                <a:pt x="386565" y="141921"/>
                                <a:pt x="386222" y="141718"/>
                                <a:pt x="385981" y="141591"/>
                              </a:cubicBezTo>
                              <a:cubicBezTo>
                                <a:pt x="383518" y="140550"/>
                                <a:pt x="381487" y="141363"/>
                                <a:pt x="380611" y="141718"/>
                              </a:cubicBezTo>
                              <a:cubicBezTo>
                                <a:pt x="380573" y="141718"/>
                                <a:pt x="380560" y="141731"/>
                                <a:pt x="380534" y="141731"/>
                              </a:cubicBezTo>
                              <a:cubicBezTo>
                                <a:pt x="380116" y="141464"/>
                                <a:pt x="379709" y="141299"/>
                                <a:pt x="379557" y="141248"/>
                              </a:cubicBezTo>
                              <a:cubicBezTo>
                                <a:pt x="377246" y="140347"/>
                                <a:pt x="375050" y="141083"/>
                                <a:pt x="374123" y="141401"/>
                              </a:cubicBezTo>
                              <a:cubicBezTo>
                                <a:pt x="374085" y="141401"/>
                                <a:pt x="374034" y="141426"/>
                                <a:pt x="374009" y="141439"/>
                              </a:cubicBezTo>
                              <a:cubicBezTo>
                                <a:pt x="373729" y="141236"/>
                                <a:pt x="373425" y="141096"/>
                                <a:pt x="373209" y="141007"/>
                              </a:cubicBezTo>
                              <a:cubicBezTo>
                                <a:pt x="370657" y="140042"/>
                                <a:pt x="368600" y="140880"/>
                                <a:pt x="367712" y="141248"/>
                              </a:cubicBezTo>
                              <a:cubicBezTo>
                                <a:pt x="367661" y="141261"/>
                                <a:pt x="367610" y="141286"/>
                                <a:pt x="367572" y="141299"/>
                              </a:cubicBezTo>
                              <a:cubicBezTo>
                                <a:pt x="367242" y="141083"/>
                                <a:pt x="366823" y="140855"/>
                                <a:pt x="366506" y="140779"/>
                              </a:cubicBezTo>
                              <a:cubicBezTo>
                                <a:pt x="363535" y="139966"/>
                                <a:pt x="361872" y="140804"/>
                                <a:pt x="361173" y="141160"/>
                              </a:cubicBezTo>
                              <a:cubicBezTo>
                                <a:pt x="361148" y="141172"/>
                                <a:pt x="361110" y="141198"/>
                                <a:pt x="361084" y="141210"/>
                              </a:cubicBezTo>
                              <a:cubicBezTo>
                                <a:pt x="360716" y="141058"/>
                                <a:pt x="360158" y="140817"/>
                                <a:pt x="359891" y="140741"/>
                              </a:cubicBezTo>
                              <a:cubicBezTo>
                                <a:pt x="357542" y="140068"/>
                                <a:pt x="355841" y="140829"/>
                                <a:pt x="355029" y="141210"/>
                              </a:cubicBezTo>
                              <a:cubicBezTo>
                                <a:pt x="354978" y="141236"/>
                                <a:pt x="354927" y="141261"/>
                                <a:pt x="354876" y="141274"/>
                              </a:cubicBezTo>
                              <a:cubicBezTo>
                                <a:pt x="354419" y="141020"/>
                                <a:pt x="353772" y="140779"/>
                                <a:pt x="353416" y="140702"/>
                              </a:cubicBezTo>
                              <a:cubicBezTo>
                                <a:pt x="350890" y="140195"/>
                                <a:pt x="349036" y="140906"/>
                                <a:pt x="348249" y="141223"/>
                              </a:cubicBezTo>
                              <a:cubicBezTo>
                                <a:pt x="348211" y="141248"/>
                                <a:pt x="348173" y="141261"/>
                                <a:pt x="348147" y="141261"/>
                              </a:cubicBezTo>
                              <a:cubicBezTo>
                                <a:pt x="347817" y="141083"/>
                                <a:pt x="347335" y="140880"/>
                                <a:pt x="347081" y="140842"/>
                              </a:cubicBezTo>
                              <a:cubicBezTo>
                                <a:pt x="343970" y="140322"/>
                                <a:pt x="342434" y="141223"/>
                                <a:pt x="341774" y="141591"/>
                              </a:cubicBezTo>
                              <a:cubicBezTo>
                                <a:pt x="341774" y="141591"/>
                                <a:pt x="341761" y="141591"/>
                                <a:pt x="341761" y="141604"/>
                              </a:cubicBezTo>
                              <a:lnTo>
                                <a:pt x="341736" y="141591"/>
                              </a:lnTo>
                              <a:cubicBezTo>
                                <a:pt x="341254" y="141350"/>
                                <a:pt x="340847" y="141160"/>
                                <a:pt x="340606" y="141096"/>
                              </a:cubicBezTo>
                              <a:cubicBezTo>
                                <a:pt x="338206" y="140423"/>
                                <a:pt x="336467" y="141286"/>
                                <a:pt x="335629" y="141693"/>
                              </a:cubicBezTo>
                              <a:cubicBezTo>
                                <a:pt x="335566" y="141731"/>
                                <a:pt x="335515" y="141756"/>
                                <a:pt x="335464" y="141794"/>
                              </a:cubicBezTo>
                              <a:cubicBezTo>
                                <a:pt x="335071" y="141604"/>
                                <a:pt x="334690" y="141515"/>
                                <a:pt x="334398" y="141439"/>
                              </a:cubicBezTo>
                              <a:lnTo>
                                <a:pt x="334207" y="141401"/>
                              </a:lnTo>
                              <a:cubicBezTo>
                                <a:pt x="331744" y="140817"/>
                                <a:pt x="330018" y="141731"/>
                                <a:pt x="329192" y="142175"/>
                              </a:cubicBezTo>
                              <a:cubicBezTo>
                                <a:pt x="329154" y="142188"/>
                                <a:pt x="329116" y="142213"/>
                                <a:pt x="329078" y="142226"/>
                              </a:cubicBezTo>
                              <a:cubicBezTo>
                                <a:pt x="328773" y="142074"/>
                                <a:pt x="328354" y="141959"/>
                                <a:pt x="327809" y="141832"/>
                              </a:cubicBezTo>
                              <a:cubicBezTo>
                                <a:pt x="325117" y="141236"/>
                                <a:pt x="323238" y="142315"/>
                                <a:pt x="322451" y="142759"/>
                              </a:cubicBezTo>
                              <a:cubicBezTo>
                                <a:pt x="322438" y="142772"/>
                                <a:pt x="322413" y="142797"/>
                                <a:pt x="322387" y="142810"/>
                              </a:cubicBezTo>
                              <a:cubicBezTo>
                                <a:pt x="322197" y="142734"/>
                                <a:pt x="321880" y="142607"/>
                                <a:pt x="321372" y="142454"/>
                              </a:cubicBezTo>
                              <a:cubicBezTo>
                                <a:pt x="318794" y="141578"/>
                                <a:pt x="316674" y="142886"/>
                                <a:pt x="315658" y="143495"/>
                              </a:cubicBezTo>
                              <a:cubicBezTo>
                                <a:pt x="315570" y="143559"/>
                                <a:pt x="315481" y="143610"/>
                                <a:pt x="315417" y="143648"/>
                              </a:cubicBezTo>
                              <a:cubicBezTo>
                                <a:pt x="315074" y="143508"/>
                                <a:pt x="314656" y="143318"/>
                                <a:pt x="314414" y="143242"/>
                              </a:cubicBezTo>
                              <a:cubicBezTo>
                                <a:pt x="312510" y="142658"/>
                                <a:pt x="311456" y="143089"/>
                                <a:pt x="310745" y="143394"/>
                              </a:cubicBezTo>
                              <a:cubicBezTo>
                                <a:pt x="310440" y="143546"/>
                                <a:pt x="310237" y="143559"/>
                                <a:pt x="310123" y="143572"/>
                              </a:cubicBezTo>
                              <a:cubicBezTo>
                                <a:pt x="309298" y="143394"/>
                                <a:pt x="308422" y="143483"/>
                                <a:pt x="307838" y="143533"/>
                              </a:cubicBezTo>
                              <a:cubicBezTo>
                                <a:pt x="307762" y="143546"/>
                                <a:pt x="307723" y="143546"/>
                                <a:pt x="307660" y="143546"/>
                              </a:cubicBezTo>
                              <a:cubicBezTo>
                                <a:pt x="307584" y="142886"/>
                                <a:pt x="307533" y="142327"/>
                                <a:pt x="307444" y="141616"/>
                              </a:cubicBezTo>
                              <a:lnTo>
                                <a:pt x="314986" y="135726"/>
                              </a:lnTo>
                              <a:lnTo>
                                <a:pt x="305172" y="131980"/>
                              </a:lnTo>
                              <a:lnTo>
                                <a:pt x="305171" y="131980"/>
                              </a:lnTo>
                              <a:close/>
                              <a:moveTo>
                                <a:pt x="302264" y="122827"/>
                              </a:moveTo>
                              <a:cubicBezTo>
                                <a:pt x="302746" y="122636"/>
                                <a:pt x="303280" y="122560"/>
                                <a:pt x="303648" y="122141"/>
                              </a:cubicBezTo>
                              <a:cubicBezTo>
                                <a:pt x="303838" y="121925"/>
                                <a:pt x="303737" y="121519"/>
                                <a:pt x="303876" y="121252"/>
                              </a:cubicBezTo>
                              <a:cubicBezTo>
                                <a:pt x="305705" y="125290"/>
                                <a:pt x="310085" y="127981"/>
                                <a:pt x="315252" y="127981"/>
                              </a:cubicBezTo>
                              <a:cubicBezTo>
                                <a:pt x="315480" y="127981"/>
                                <a:pt x="315709" y="127981"/>
                                <a:pt x="315963" y="127969"/>
                              </a:cubicBezTo>
                              <a:cubicBezTo>
                                <a:pt x="320610" y="127765"/>
                                <a:pt x="324723" y="125277"/>
                                <a:pt x="326704" y="121710"/>
                              </a:cubicBezTo>
                              <a:lnTo>
                                <a:pt x="333179" y="120948"/>
                              </a:lnTo>
                              <a:lnTo>
                                <a:pt x="333179" y="120960"/>
                              </a:lnTo>
                              <a:lnTo>
                                <a:pt x="332912" y="121798"/>
                              </a:lnTo>
                              <a:lnTo>
                                <a:pt x="331439" y="126470"/>
                              </a:lnTo>
                              <a:lnTo>
                                <a:pt x="328646" y="122014"/>
                              </a:lnTo>
                              <a:lnTo>
                                <a:pt x="328646" y="122027"/>
                              </a:lnTo>
                              <a:lnTo>
                                <a:pt x="328646" y="122014"/>
                              </a:lnTo>
                              <a:lnTo>
                                <a:pt x="328392" y="123728"/>
                              </a:lnTo>
                              <a:cubicBezTo>
                                <a:pt x="328316" y="124274"/>
                                <a:pt x="327961" y="124820"/>
                                <a:pt x="327415" y="125379"/>
                              </a:cubicBezTo>
                              <a:cubicBezTo>
                                <a:pt x="325714" y="127042"/>
                                <a:pt x="322032" y="128578"/>
                                <a:pt x="317423" y="128908"/>
                              </a:cubicBezTo>
                              <a:cubicBezTo>
                                <a:pt x="316217" y="128997"/>
                                <a:pt x="315074" y="128971"/>
                                <a:pt x="313983" y="128895"/>
                              </a:cubicBezTo>
                              <a:cubicBezTo>
                                <a:pt x="310618" y="128667"/>
                                <a:pt x="307939" y="127715"/>
                                <a:pt x="306682" y="126369"/>
                              </a:cubicBezTo>
                              <a:cubicBezTo>
                                <a:pt x="306492" y="126140"/>
                                <a:pt x="306175" y="125950"/>
                                <a:pt x="306060" y="125709"/>
                              </a:cubicBezTo>
                              <a:lnTo>
                                <a:pt x="305299" y="124071"/>
                              </a:lnTo>
                              <a:lnTo>
                                <a:pt x="304130" y="128692"/>
                              </a:lnTo>
                              <a:cubicBezTo>
                                <a:pt x="303534" y="126750"/>
                                <a:pt x="303064" y="124871"/>
                                <a:pt x="302264" y="122827"/>
                              </a:cubicBezTo>
                              <a:moveTo>
                                <a:pt x="301312" y="121963"/>
                              </a:moveTo>
                              <a:cubicBezTo>
                                <a:pt x="299979" y="121963"/>
                                <a:pt x="298697" y="120465"/>
                                <a:pt x="298481" y="118663"/>
                              </a:cubicBezTo>
                              <a:cubicBezTo>
                                <a:pt x="298366" y="117622"/>
                                <a:pt x="298620" y="116631"/>
                                <a:pt x="299154" y="115996"/>
                              </a:cubicBezTo>
                              <a:cubicBezTo>
                                <a:pt x="299166" y="115984"/>
                                <a:pt x="299179" y="115958"/>
                                <a:pt x="299192" y="115958"/>
                              </a:cubicBezTo>
                              <a:cubicBezTo>
                                <a:pt x="299433" y="115679"/>
                                <a:pt x="299852" y="115336"/>
                                <a:pt x="300461" y="115324"/>
                              </a:cubicBezTo>
                              <a:lnTo>
                                <a:pt x="300512" y="115324"/>
                              </a:lnTo>
                              <a:cubicBezTo>
                                <a:pt x="301845" y="115324"/>
                                <a:pt x="303140" y="116822"/>
                                <a:pt x="303343" y="118624"/>
                              </a:cubicBezTo>
                              <a:lnTo>
                                <a:pt x="303343" y="118637"/>
                              </a:lnTo>
                              <a:cubicBezTo>
                                <a:pt x="303470" y="119678"/>
                                <a:pt x="303216" y="120668"/>
                                <a:pt x="302683" y="121303"/>
                              </a:cubicBezTo>
                              <a:cubicBezTo>
                                <a:pt x="302429" y="121608"/>
                                <a:pt x="301998" y="121951"/>
                                <a:pt x="301375" y="121963"/>
                              </a:cubicBezTo>
                              <a:lnTo>
                                <a:pt x="301312" y="121963"/>
                              </a:lnTo>
                              <a:close/>
                              <a:moveTo>
                                <a:pt x="297021" y="110728"/>
                              </a:moveTo>
                              <a:cubicBezTo>
                                <a:pt x="296399" y="109357"/>
                                <a:pt x="295789" y="108049"/>
                                <a:pt x="295205" y="106754"/>
                              </a:cubicBezTo>
                              <a:lnTo>
                                <a:pt x="306213" y="103466"/>
                              </a:lnTo>
                              <a:cubicBezTo>
                                <a:pt x="304778" y="106119"/>
                                <a:pt x="302150" y="111591"/>
                                <a:pt x="302188" y="114854"/>
                              </a:cubicBezTo>
                              <a:cubicBezTo>
                                <a:pt x="301655" y="114511"/>
                                <a:pt x="301134" y="114041"/>
                                <a:pt x="300499" y="114041"/>
                              </a:cubicBezTo>
                              <a:lnTo>
                                <a:pt x="300436" y="114041"/>
                              </a:lnTo>
                              <a:cubicBezTo>
                                <a:pt x="299852" y="114067"/>
                                <a:pt x="299382" y="114460"/>
                                <a:pt x="298912" y="114790"/>
                              </a:cubicBezTo>
                              <a:cubicBezTo>
                                <a:pt x="298278" y="113406"/>
                                <a:pt x="297630" y="112035"/>
                                <a:pt x="297021" y="110728"/>
                              </a:cubicBezTo>
                              <a:moveTo>
                                <a:pt x="294202" y="71853"/>
                              </a:moveTo>
                              <a:cubicBezTo>
                                <a:pt x="298874" y="64947"/>
                                <a:pt x="307482" y="62484"/>
                                <a:pt x="314122" y="62484"/>
                              </a:cubicBezTo>
                              <a:lnTo>
                                <a:pt x="314478" y="62484"/>
                              </a:lnTo>
                              <a:cubicBezTo>
                                <a:pt x="323542" y="62611"/>
                                <a:pt x="327212" y="64833"/>
                                <a:pt x="330754" y="66991"/>
                              </a:cubicBezTo>
                              <a:cubicBezTo>
                                <a:pt x="334042" y="68997"/>
                                <a:pt x="337508" y="71041"/>
                                <a:pt x="345037" y="71193"/>
                              </a:cubicBezTo>
                              <a:cubicBezTo>
                                <a:pt x="345824" y="73110"/>
                                <a:pt x="346687" y="75421"/>
                                <a:pt x="347538" y="78011"/>
                              </a:cubicBezTo>
                              <a:cubicBezTo>
                                <a:pt x="338511" y="77414"/>
                                <a:pt x="334080" y="75002"/>
                                <a:pt x="329903" y="72640"/>
                              </a:cubicBezTo>
                              <a:cubicBezTo>
                                <a:pt x="325878" y="70355"/>
                                <a:pt x="322070" y="68197"/>
                                <a:pt x="314719" y="67943"/>
                              </a:cubicBezTo>
                              <a:lnTo>
                                <a:pt x="314351" y="67943"/>
                              </a:lnTo>
                              <a:cubicBezTo>
                                <a:pt x="310872" y="67943"/>
                                <a:pt x="303800" y="69543"/>
                                <a:pt x="299585" y="75776"/>
                              </a:cubicBezTo>
                              <a:cubicBezTo>
                                <a:pt x="296488" y="80372"/>
                                <a:pt x="294266" y="89018"/>
                                <a:pt x="300626" y="103808"/>
                              </a:cubicBezTo>
                              <a:lnTo>
                                <a:pt x="295624" y="105294"/>
                              </a:lnTo>
                              <a:cubicBezTo>
                                <a:pt x="289594" y="90694"/>
                                <a:pt x="289086" y="79420"/>
                                <a:pt x="294202" y="71853"/>
                              </a:cubicBezTo>
                              <a:moveTo>
                                <a:pt x="290647" y="105840"/>
                              </a:moveTo>
                              <a:lnTo>
                                <a:pt x="290647" y="105840"/>
                              </a:lnTo>
                              <a:cubicBezTo>
                                <a:pt x="289797" y="106551"/>
                                <a:pt x="288768" y="106868"/>
                                <a:pt x="287626" y="106792"/>
                              </a:cubicBezTo>
                              <a:cubicBezTo>
                                <a:pt x="286508" y="106703"/>
                                <a:pt x="285518" y="106183"/>
                                <a:pt x="284807" y="105345"/>
                              </a:cubicBezTo>
                              <a:cubicBezTo>
                                <a:pt x="284083" y="104481"/>
                                <a:pt x="283741" y="103402"/>
                                <a:pt x="283855" y="102298"/>
                              </a:cubicBezTo>
                              <a:cubicBezTo>
                                <a:pt x="283944" y="101193"/>
                                <a:pt x="284477" y="100203"/>
                                <a:pt x="285315" y="99479"/>
                              </a:cubicBezTo>
                              <a:cubicBezTo>
                                <a:pt x="286077" y="98844"/>
                                <a:pt x="287016" y="98514"/>
                                <a:pt x="287981" y="98514"/>
                              </a:cubicBezTo>
                              <a:cubicBezTo>
                                <a:pt x="288108" y="98514"/>
                                <a:pt x="288222" y="98514"/>
                                <a:pt x="288349" y="98527"/>
                              </a:cubicBezTo>
                              <a:cubicBezTo>
                                <a:pt x="289454" y="98629"/>
                                <a:pt x="290444" y="99136"/>
                                <a:pt x="291155" y="99974"/>
                              </a:cubicBezTo>
                              <a:cubicBezTo>
                                <a:pt x="292628" y="101752"/>
                                <a:pt x="292399" y="104367"/>
                                <a:pt x="290647" y="105840"/>
                              </a:cubicBezTo>
                              <a:moveTo>
                                <a:pt x="282090" y="94452"/>
                              </a:moveTo>
                              <a:cubicBezTo>
                                <a:pt x="280618" y="92700"/>
                                <a:pt x="280846" y="90072"/>
                                <a:pt x="282585" y="88599"/>
                              </a:cubicBezTo>
                              <a:cubicBezTo>
                                <a:pt x="283347" y="87964"/>
                                <a:pt x="284287" y="87621"/>
                                <a:pt x="285264" y="87621"/>
                              </a:cubicBezTo>
                              <a:cubicBezTo>
                                <a:pt x="285379" y="87621"/>
                                <a:pt x="285493" y="87621"/>
                                <a:pt x="285620" y="87634"/>
                              </a:cubicBezTo>
                              <a:cubicBezTo>
                                <a:pt x="286724" y="87736"/>
                                <a:pt x="287715" y="88256"/>
                                <a:pt x="288438" y="89120"/>
                              </a:cubicBezTo>
                              <a:cubicBezTo>
                                <a:pt x="289149" y="89970"/>
                                <a:pt x="289492" y="91024"/>
                                <a:pt x="289403" y="92141"/>
                              </a:cubicBezTo>
                              <a:cubicBezTo>
                                <a:pt x="289314" y="93233"/>
                                <a:pt x="288794" y="94249"/>
                                <a:pt x="287930" y="94960"/>
                              </a:cubicBezTo>
                              <a:cubicBezTo>
                                <a:pt x="287092" y="95658"/>
                                <a:pt x="285975" y="96013"/>
                                <a:pt x="284896" y="95912"/>
                              </a:cubicBezTo>
                              <a:cubicBezTo>
                                <a:pt x="283792" y="95810"/>
                                <a:pt x="282801" y="95290"/>
                                <a:pt x="282090" y="94452"/>
                              </a:cubicBezTo>
                              <a:moveTo>
                                <a:pt x="281824" y="83051"/>
                              </a:moveTo>
                              <a:cubicBezTo>
                                <a:pt x="280338" y="81312"/>
                                <a:pt x="280580" y="78684"/>
                                <a:pt x="282344" y="77211"/>
                              </a:cubicBezTo>
                              <a:cubicBezTo>
                                <a:pt x="283081" y="76576"/>
                                <a:pt x="284020" y="76246"/>
                                <a:pt x="284985" y="76246"/>
                              </a:cubicBezTo>
                              <a:cubicBezTo>
                                <a:pt x="285112" y="76246"/>
                                <a:pt x="285239" y="76246"/>
                                <a:pt x="285366" y="76259"/>
                              </a:cubicBezTo>
                              <a:cubicBezTo>
                                <a:pt x="286470" y="76360"/>
                                <a:pt x="287473" y="76881"/>
                                <a:pt x="288184" y="77731"/>
                              </a:cubicBezTo>
                              <a:cubicBezTo>
                                <a:pt x="288895" y="78569"/>
                                <a:pt x="289225" y="79648"/>
                                <a:pt x="289136" y="80753"/>
                              </a:cubicBezTo>
                              <a:cubicBezTo>
                                <a:pt x="289048" y="81858"/>
                                <a:pt x="288527" y="82860"/>
                                <a:pt x="287676" y="83559"/>
                              </a:cubicBezTo>
                              <a:cubicBezTo>
                                <a:pt x="285924" y="85057"/>
                                <a:pt x="283309" y="84816"/>
                                <a:pt x="281824" y="83051"/>
                              </a:cubicBezTo>
                              <a:moveTo>
                                <a:pt x="285582" y="66331"/>
                              </a:moveTo>
                              <a:cubicBezTo>
                                <a:pt x="286369" y="65670"/>
                                <a:pt x="287321" y="65366"/>
                                <a:pt x="288261" y="65366"/>
                              </a:cubicBezTo>
                              <a:cubicBezTo>
                                <a:pt x="289441" y="65366"/>
                                <a:pt x="290622" y="65861"/>
                                <a:pt x="291447" y="66838"/>
                              </a:cubicBezTo>
                              <a:cubicBezTo>
                                <a:pt x="292158" y="67689"/>
                                <a:pt x="292488" y="68755"/>
                                <a:pt x="292399" y="69860"/>
                              </a:cubicBezTo>
                              <a:cubicBezTo>
                                <a:pt x="292298" y="70965"/>
                                <a:pt x="291777" y="71968"/>
                                <a:pt x="290939" y="72678"/>
                              </a:cubicBezTo>
                              <a:lnTo>
                                <a:pt x="290927" y="72678"/>
                              </a:lnTo>
                              <a:cubicBezTo>
                                <a:pt x="290076" y="73377"/>
                                <a:pt x="288997" y="73707"/>
                                <a:pt x="287880" y="73631"/>
                              </a:cubicBezTo>
                              <a:cubicBezTo>
                                <a:pt x="286775" y="73542"/>
                                <a:pt x="285798" y="73034"/>
                                <a:pt x="285087" y="72171"/>
                              </a:cubicBezTo>
                              <a:cubicBezTo>
                                <a:pt x="283627" y="70419"/>
                                <a:pt x="283842" y="67803"/>
                                <a:pt x="285582" y="66331"/>
                              </a:cubicBezTo>
                              <a:moveTo>
                                <a:pt x="293491" y="58167"/>
                              </a:moveTo>
                              <a:cubicBezTo>
                                <a:pt x="294266" y="57507"/>
                                <a:pt x="295218" y="57190"/>
                                <a:pt x="296157" y="57190"/>
                              </a:cubicBezTo>
                              <a:cubicBezTo>
                                <a:pt x="297338" y="57190"/>
                                <a:pt x="298519" y="57710"/>
                                <a:pt x="299344" y="58675"/>
                              </a:cubicBezTo>
                              <a:cubicBezTo>
                                <a:pt x="300055" y="59526"/>
                                <a:pt x="300385" y="60605"/>
                                <a:pt x="300296" y="61709"/>
                              </a:cubicBezTo>
                              <a:cubicBezTo>
                                <a:pt x="300207" y="62814"/>
                                <a:pt x="299687" y="63804"/>
                                <a:pt x="298836" y="64515"/>
                              </a:cubicBezTo>
                              <a:cubicBezTo>
                                <a:pt x="297973" y="65239"/>
                                <a:pt x="296830" y="65544"/>
                                <a:pt x="295789" y="65480"/>
                              </a:cubicBezTo>
                              <a:cubicBezTo>
                                <a:pt x="294685" y="65391"/>
                                <a:pt x="293694" y="64858"/>
                                <a:pt x="292971" y="64007"/>
                              </a:cubicBezTo>
                              <a:cubicBezTo>
                                <a:pt x="292272" y="63157"/>
                                <a:pt x="291930" y="62103"/>
                                <a:pt x="292031" y="60998"/>
                              </a:cubicBezTo>
                              <a:cubicBezTo>
                                <a:pt x="292120" y="59881"/>
                                <a:pt x="292641" y="58878"/>
                                <a:pt x="293491" y="58167"/>
                              </a:cubicBezTo>
                              <a:moveTo>
                                <a:pt x="304016" y="53940"/>
                              </a:moveTo>
                              <a:cubicBezTo>
                                <a:pt x="304791" y="53279"/>
                                <a:pt x="305743" y="52962"/>
                                <a:pt x="306682" y="52962"/>
                              </a:cubicBezTo>
                              <a:cubicBezTo>
                                <a:pt x="307876" y="52962"/>
                                <a:pt x="309044" y="53457"/>
                                <a:pt x="309869" y="54447"/>
                              </a:cubicBezTo>
                              <a:cubicBezTo>
                                <a:pt x="310580" y="55285"/>
                                <a:pt x="310923" y="56365"/>
                                <a:pt x="310821" y="57469"/>
                              </a:cubicBezTo>
                              <a:cubicBezTo>
                                <a:pt x="310719" y="58574"/>
                                <a:pt x="310199" y="59564"/>
                                <a:pt x="309361" y="60275"/>
                              </a:cubicBezTo>
                              <a:lnTo>
                                <a:pt x="309348" y="60275"/>
                              </a:lnTo>
                              <a:cubicBezTo>
                                <a:pt x="308498" y="60986"/>
                                <a:pt x="307368" y="61252"/>
                                <a:pt x="306314" y="61240"/>
                              </a:cubicBezTo>
                              <a:cubicBezTo>
                                <a:pt x="305209" y="61138"/>
                                <a:pt x="304219" y="60630"/>
                                <a:pt x="303508" y="59767"/>
                              </a:cubicBezTo>
                              <a:cubicBezTo>
                                <a:pt x="302035" y="58015"/>
                                <a:pt x="302264" y="55400"/>
                                <a:pt x="304016" y="53940"/>
                              </a:cubicBezTo>
                              <a:moveTo>
                                <a:pt x="315265" y="53305"/>
                              </a:moveTo>
                              <a:cubicBezTo>
                                <a:pt x="316039" y="52657"/>
                                <a:pt x="316991" y="52340"/>
                                <a:pt x="317931" y="52340"/>
                              </a:cubicBezTo>
                              <a:cubicBezTo>
                                <a:pt x="319112" y="52340"/>
                                <a:pt x="320280" y="52848"/>
                                <a:pt x="321105" y="53825"/>
                              </a:cubicBezTo>
                              <a:cubicBezTo>
                                <a:pt x="322578" y="55577"/>
                                <a:pt x="322349" y="58193"/>
                                <a:pt x="320597" y="59665"/>
                              </a:cubicBezTo>
                              <a:cubicBezTo>
                                <a:pt x="319746" y="60376"/>
                                <a:pt x="318718" y="60744"/>
                                <a:pt x="317575" y="60618"/>
                              </a:cubicBezTo>
                              <a:cubicBezTo>
                                <a:pt x="316458" y="60529"/>
                                <a:pt x="315468" y="59995"/>
                                <a:pt x="314757" y="59145"/>
                              </a:cubicBezTo>
                              <a:cubicBezTo>
                                <a:pt x="314046" y="58294"/>
                                <a:pt x="313690" y="57228"/>
                                <a:pt x="313805" y="56123"/>
                              </a:cubicBezTo>
                              <a:cubicBezTo>
                                <a:pt x="313894" y="55019"/>
                                <a:pt x="314414" y="54016"/>
                                <a:pt x="315265" y="53305"/>
                              </a:cubicBezTo>
                              <a:moveTo>
                                <a:pt x="326386" y="55907"/>
                              </a:moveTo>
                              <a:cubicBezTo>
                                <a:pt x="327161" y="55247"/>
                                <a:pt x="328113" y="54943"/>
                                <a:pt x="329052" y="54943"/>
                              </a:cubicBezTo>
                              <a:cubicBezTo>
                                <a:pt x="330233" y="54943"/>
                                <a:pt x="331414" y="55438"/>
                                <a:pt x="332239" y="56415"/>
                              </a:cubicBezTo>
                              <a:cubicBezTo>
                                <a:pt x="333699" y="58167"/>
                                <a:pt x="333471" y="60795"/>
                                <a:pt x="331719" y="62268"/>
                              </a:cubicBezTo>
                              <a:cubicBezTo>
                                <a:pt x="330868" y="62966"/>
                                <a:pt x="329852" y="63233"/>
                                <a:pt x="328697" y="63233"/>
                              </a:cubicBezTo>
                              <a:cubicBezTo>
                                <a:pt x="327592" y="63119"/>
                                <a:pt x="326589" y="62611"/>
                                <a:pt x="325878" y="61747"/>
                              </a:cubicBezTo>
                              <a:cubicBezTo>
                                <a:pt x="325168" y="60910"/>
                                <a:pt x="324825" y="59830"/>
                                <a:pt x="324914" y="58726"/>
                              </a:cubicBezTo>
                              <a:cubicBezTo>
                                <a:pt x="325015" y="57621"/>
                                <a:pt x="325536" y="56618"/>
                                <a:pt x="326386" y="55907"/>
                              </a:cubicBezTo>
                              <a:moveTo>
                                <a:pt x="336556" y="60986"/>
                              </a:moveTo>
                              <a:cubicBezTo>
                                <a:pt x="337343" y="60338"/>
                                <a:pt x="338308" y="60021"/>
                                <a:pt x="339247" y="60021"/>
                              </a:cubicBezTo>
                              <a:cubicBezTo>
                                <a:pt x="340428" y="60021"/>
                                <a:pt x="341609" y="60529"/>
                                <a:pt x="342409" y="61494"/>
                              </a:cubicBezTo>
                              <a:cubicBezTo>
                                <a:pt x="343881" y="63246"/>
                                <a:pt x="343653" y="65886"/>
                                <a:pt x="341913" y="67346"/>
                              </a:cubicBezTo>
                              <a:cubicBezTo>
                                <a:pt x="340161" y="68844"/>
                                <a:pt x="337533" y="68603"/>
                                <a:pt x="336048" y="66839"/>
                              </a:cubicBezTo>
                              <a:cubicBezTo>
                                <a:pt x="334588" y="65086"/>
                                <a:pt x="334804" y="62458"/>
                                <a:pt x="336556" y="60986"/>
                              </a:cubicBezTo>
                              <a:moveTo>
                                <a:pt x="349366" y="67803"/>
                              </a:moveTo>
                              <a:cubicBezTo>
                                <a:pt x="350077" y="69517"/>
                                <a:pt x="352832" y="76525"/>
                                <a:pt x="353644" y="82124"/>
                              </a:cubicBezTo>
                              <a:cubicBezTo>
                                <a:pt x="354508" y="87888"/>
                                <a:pt x="354952" y="94871"/>
                                <a:pt x="355054" y="96445"/>
                              </a:cubicBezTo>
                              <a:lnTo>
                                <a:pt x="351765" y="96445"/>
                              </a:lnTo>
                              <a:cubicBezTo>
                                <a:pt x="351689" y="94858"/>
                                <a:pt x="351308" y="87177"/>
                                <a:pt x="350013" y="81883"/>
                              </a:cubicBezTo>
                              <a:cubicBezTo>
                                <a:pt x="348642" y="76297"/>
                                <a:pt x="346014" y="70101"/>
                                <a:pt x="344999" y="67803"/>
                              </a:cubicBezTo>
                              <a:lnTo>
                                <a:pt x="349366" y="67803"/>
                              </a:lnTo>
                              <a:close/>
                              <a:moveTo>
                                <a:pt x="350483" y="60897"/>
                              </a:moveTo>
                              <a:lnTo>
                                <a:pt x="357999" y="60897"/>
                              </a:lnTo>
                              <a:lnTo>
                                <a:pt x="357999" y="53292"/>
                              </a:lnTo>
                              <a:cubicBezTo>
                                <a:pt x="358634" y="53165"/>
                                <a:pt x="359218" y="52911"/>
                                <a:pt x="359878" y="52911"/>
                              </a:cubicBezTo>
                              <a:cubicBezTo>
                                <a:pt x="360551" y="52911"/>
                                <a:pt x="361148" y="53165"/>
                                <a:pt x="361770" y="53292"/>
                              </a:cubicBezTo>
                              <a:lnTo>
                                <a:pt x="361770" y="60897"/>
                              </a:lnTo>
                              <a:lnTo>
                                <a:pt x="369286" y="60897"/>
                              </a:lnTo>
                              <a:cubicBezTo>
                                <a:pt x="369400" y="61494"/>
                                <a:pt x="369654" y="62052"/>
                                <a:pt x="369654" y="62687"/>
                              </a:cubicBezTo>
                              <a:cubicBezTo>
                                <a:pt x="369654" y="63068"/>
                                <a:pt x="369514" y="63423"/>
                                <a:pt x="369464" y="63791"/>
                              </a:cubicBezTo>
                              <a:lnTo>
                                <a:pt x="350293" y="63791"/>
                              </a:lnTo>
                              <a:cubicBezTo>
                                <a:pt x="350242" y="63423"/>
                                <a:pt x="350115" y="63068"/>
                                <a:pt x="350115" y="62687"/>
                              </a:cubicBezTo>
                              <a:cubicBezTo>
                                <a:pt x="350115" y="62052"/>
                                <a:pt x="350356" y="61494"/>
                                <a:pt x="350483" y="60897"/>
                              </a:cubicBezTo>
                              <a:moveTo>
                                <a:pt x="356069" y="53686"/>
                              </a:moveTo>
                              <a:lnTo>
                                <a:pt x="356069" y="58967"/>
                              </a:lnTo>
                              <a:lnTo>
                                <a:pt x="350864" y="58967"/>
                              </a:lnTo>
                              <a:cubicBezTo>
                                <a:pt x="351842" y="56593"/>
                                <a:pt x="353721" y="54689"/>
                                <a:pt x="356069" y="53686"/>
                              </a:cubicBezTo>
                              <a:moveTo>
                                <a:pt x="358228" y="44570"/>
                              </a:moveTo>
                              <a:cubicBezTo>
                                <a:pt x="358774" y="44773"/>
                                <a:pt x="359269" y="45167"/>
                                <a:pt x="359853" y="45167"/>
                              </a:cubicBezTo>
                              <a:cubicBezTo>
                                <a:pt x="360462" y="45167"/>
                                <a:pt x="360932" y="44621"/>
                                <a:pt x="361503" y="44405"/>
                              </a:cubicBezTo>
                              <a:cubicBezTo>
                                <a:pt x="362151" y="46868"/>
                                <a:pt x="363573" y="49813"/>
                                <a:pt x="364944" y="52251"/>
                              </a:cubicBezTo>
                              <a:cubicBezTo>
                                <a:pt x="363395" y="51502"/>
                                <a:pt x="361719" y="50994"/>
                                <a:pt x="359878" y="50994"/>
                              </a:cubicBezTo>
                              <a:cubicBezTo>
                                <a:pt x="358050" y="50994"/>
                                <a:pt x="356361" y="51502"/>
                                <a:pt x="354813" y="52264"/>
                              </a:cubicBezTo>
                              <a:cubicBezTo>
                                <a:pt x="356158" y="49877"/>
                                <a:pt x="357542" y="46995"/>
                                <a:pt x="358228" y="44570"/>
                              </a:cubicBezTo>
                              <a:moveTo>
                                <a:pt x="357529" y="38260"/>
                              </a:moveTo>
                              <a:cubicBezTo>
                                <a:pt x="358126" y="37549"/>
                                <a:pt x="358989" y="37181"/>
                                <a:pt x="359853" y="37181"/>
                              </a:cubicBezTo>
                              <a:cubicBezTo>
                                <a:pt x="360551" y="37181"/>
                                <a:pt x="361237" y="37410"/>
                                <a:pt x="361808" y="37892"/>
                              </a:cubicBezTo>
                              <a:cubicBezTo>
                                <a:pt x="362417" y="38413"/>
                                <a:pt x="362798" y="39149"/>
                                <a:pt x="362874" y="39949"/>
                              </a:cubicBezTo>
                              <a:cubicBezTo>
                                <a:pt x="362951" y="40761"/>
                                <a:pt x="362697" y="41549"/>
                                <a:pt x="362189" y="42158"/>
                              </a:cubicBezTo>
                              <a:cubicBezTo>
                                <a:pt x="361097" y="43466"/>
                                <a:pt x="359192" y="43631"/>
                                <a:pt x="357910" y="42526"/>
                              </a:cubicBezTo>
                              <a:cubicBezTo>
                                <a:pt x="356628" y="41460"/>
                                <a:pt x="356463" y="39543"/>
                                <a:pt x="357529" y="38260"/>
                              </a:cubicBezTo>
                              <a:moveTo>
                                <a:pt x="355485" y="29018"/>
                              </a:moveTo>
                              <a:lnTo>
                                <a:pt x="364271" y="29018"/>
                              </a:lnTo>
                              <a:cubicBezTo>
                                <a:pt x="363255" y="30681"/>
                                <a:pt x="361732" y="33461"/>
                                <a:pt x="360970" y="35772"/>
                              </a:cubicBezTo>
                              <a:cubicBezTo>
                                <a:pt x="360195" y="35582"/>
                                <a:pt x="359523" y="35442"/>
                                <a:pt x="358748" y="35645"/>
                              </a:cubicBezTo>
                              <a:cubicBezTo>
                                <a:pt x="357961" y="33347"/>
                                <a:pt x="356488" y="30656"/>
                                <a:pt x="355485" y="29018"/>
                              </a:cubicBezTo>
                              <a:moveTo>
                                <a:pt x="368905" y="58967"/>
                              </a:moveTo>
                              <a:lnTo>
                                <a:pt x="363700" y="58967"/>
                              </a:lnTo>
                              <a:lnTo>
                                <a:pt x="363700" y="53686"/>
                              </a:lnTo>
                              <a:cubicBezTo>
                                <a:pt x="366048" y="54689"/>
                                <a:pt x="367927" y="56593"/>
                                <a:pt x="368905" y="58967"/>
                              </a:cubicBezTo>
                              <a:moveTo>
                                <a:pt x="370263" y="67803"/>
                              </a:moveTo>
                              <a:lnTo>
                                <a:pt x="374529" y="67803"/>
                              </a:lnTo>
                              <a:cubicBezTo>
                                <a:pt x="373514" y="70101"/>
                                <a:pt x="370860" y="76297"/>
                                <a:pt x="369489" y="81883"/>
                              </a:cubicBezTo>
                              <a:cubicBezTo>
                                <a:pt x="368270" y="86898"/>
                                <a:pt x="367838" y="94325"/>
                                <a:pt x="367750" y="96445"/>
                              </a:cubicBezTo>
                              <a:lnTo>
                                <a:pt x="364449" y="96445"/>
                              </a:lnTo>
                              <a:cubicBezTo>
                                <a:pt x="364588" y="94363"/>
                                <a:pt x="365058" y="87558"/>
                                <a:pt x="365858" y="82124"/>
                              </a:cubicBezTo>
                              <a:cubicBezTo>
                                <a:pt x="366607" y="77084"/>
                                <a:pt x="368829" y="71117"/>
                                <a:pt x="369794" y="68679"/>
                              </a:cubicBezTo>
                              <a:cubicBezTo>
                                <a:pt x="369971" y="68400"/>
                                <a:pt x="370111" y="68095"/>
                                <a:pt x="370263" y="67803"/>
                              </a:cubicBezTo>
                              <a:moveTo>
                                <a:pt x="388761" y="66991"/>
                              </a:moveTo>
                              <a:cubicBezTo>
                                <a:pt x="392316" y="64833"/>
                                <a:pt x="395973" y="62611"/>
                                <a:pt x="405037" y="62484"/>
                              </a:cubicBezTo>
                              <a:lnTo>
                                <a:pt x="405380" y="62484"/>
                              </a:lnTo>
                              <a:cubicBezTo>
                                <a:pt x="412033" y="62484"/>
                                <a:pt x="420641" y="64947"/>
                                <a:pt x="425313" y="71853"/>
                              </a:cubicBezTo>
                              <a:cubicBezTo>
                                <a:pt x="430417" y="79420"/>
                                <a:pt x="429921" y="90694"/>
                                <a:pt x="423904" y="105307"/>
                              </a:cubicBezTo>
                              <a:lnTo>
                                <a:pt x="418889" y="103808"/>
                              </a:lnTo>
                              <a:cubicBezTo>
                                <a:pt x="425249" y="89018"/>
                                <a:pt x="423027" y="80372"/>
                                <a:pt x="419930" y="75776"/>
                              </a:cubicBezTo>
                              <a:cubicBezTo>
                                <a:pt x="415715" y="69543"/>
                                <a:pt x="408630" y="67943"/>
                                <a:pt x="405139" y="67943"/>
                              </a:cubicBezTo>
                              <a:lnTo>
                                <a:pt x="404784" y="67943"/>
                              </a:lnTo>
                              <a:cubicBezTo>
                                <a:pt x="397433" y="68197"/>
                                <a:pt x="393637" y="70355"/>
                                <a:pt x="389599" y="72640"/>
                              </a:cubicBezTo>
                              <a:cubicBezTo>
                                <a:pt x="385435" y="75002"/>
                                <a:pt x="380991" y="77414"/>
                                <a:pt x="371977" y="78011"/>
                              </a:cubicBezTo>
                              <a:cubicBezTo>
                                <a:pt x="372815" y="75421"/>
                                <a:pt x="373691" y="73110"/>
                                <a:pt x="374478" y="71193"/>
                              </a:cubicBezTo>
                              <a:cubicBezTo>
                                <a:pt x="381994" y="71041"/>
                                <a:pt x="385473" y="68984"/>
                                <a:pt x="388761" y="66991"/>
                              </a:cubicBezTo>
                              <a:moveTo>
                                <a:pt x="377094" y="61494"/>
                              </a:moveTo>
                              <a:cubicBezTo>
                                <a:pt x="377792" y="60656"/>
                                <a:pt x="378782" y="60148"/>
                                <a:pt x="379874" y="60034"/>
                              </a:cubicBezTo>
                              <a:cubicBezTo>
                                <a:pt x="380014" y="60021"/>
                                <a:pt x="380141" y="60021"/>
                                <a:pt x="380280" y="60021"/>
                              </a:cubicBezTo>
                              <a:cubicBezTo>
                                <a:pt x="381245" y="60021"/>
                                <a:pt x="382185" y="60351"/>
                                <a:pt x="382934" y="60986"/>
                              </a:cubicBezTo>
                              <a:cubicBezTo>
                                <a:pt x="383797" y="61697"/>
                                <a:pt x="384318" y="62712"/>
                                <a:pt x="384419" y="63817"/>
                              </a:cubicBezTo>
                              <a:cubicBezTo>
                                <a:pt x="384508" y="64909"/>
                                <a:pt x="384165" y="65988"/>
                                <a:pt x="383454" y="66839"/>
                              </a:cubicBezTo>
                              <a:cubicBezTo>
                                <a:pt x="381969" y="68578"/>
                                <a:pt x="379328" y="68819"/>
                                <a:pt x="377602" y="67346"/>
                              </a:cubicBezTo>
                              <a:cubicBezTo>
                                <a:pt x="376764" y="66635"/>
                                <a:pt x="376230" y="65645"/>
                                <a:pt x="376142" y="64541"/>
                              </a:cubicBezTo>
                              <a:cubicBezTo>
                                <a:pt x="376040" y="63436"/>
                                <a:pt x="376383" y="62357"/>
                                <a:pt x="377094" y="61494"/>
                              </a:cubicBezTo>
                              <a:moveTo>
                                <a:pt x="387276" y="56415"/>
                              </a:moveTo>
                              <a:cubicBezTo>
                                <a:pt x="387987" y="55577"/>
                                <a:pt x="388990" y="55044"/>
                                <a:pt x="390082" y="54955"/>
                              </a:cubicBezTo>
                              <a:cubicBezTo>
                                <a:pt x="390209" y="54943"/>
                                <a:pt x="390336" y="54930"/>
                                <a:pt x="390463" y="54930"/>
                              </a:cubicBezTo>
                              <a:cubicBezTo>
                                <a:pt x="391440" y="54930"/>
                                <a:pt x="392380" y="55273"/>
                                <a:pt x="393129" y="55895"/>
                              </a:cubicBezTo>
                              <a:cubicBezTo>
                                <a:pt x="394868" y="57380"/>
                                <a:pt x="395097" y="59995"/>
                                <a:pt x="393637" y="61760"/>
                              </a:cubicBezTo>
                              <a:cubicBezTo>
                                <a:pt x="392926" y="62598"/>
                                <a:pt x="391910" y="63119"/>
                                <a:pt x="390818" y="63220"/>
                              </a:cubicBezTo>
                              <a:cubicBezTo>
                                <a:pt x="389574" y="63296"/>
                                <a:pt x="388622" y="62966"/>
                                <a:pt x="387797" y="62268"/>
                              </a:cubicBezTo>
                              <a:lnTo>
                                <a:pt x="387797" y="62255"/>
                              </a:lnTo>
                              <a:cubicBezTo>
                                <a:pt x="386933" y="61544"/>
                                <a:pt x="386413" y="60554"/>
                                <a:pt x="386311" y="59450"/>
                              </a:cubicBezTo>
                              <a:cubicBezTo>
                                <a:pt x="386222" y="58345"/>
                                <a:pt x="386565" y="57266"/>
                                <a:pt x="387276" y="56415"/>
                              </a:cubicBezTo>
                              <a:moveTo>
                                <a:pt x="398410" y="53787"/>
                              </a:moveTo>
                              <a:cubicBezTo>
                                <a:pt x="399121" y="52937"/>
                                <a:pt x="400124" y="52416"/>
                                <a:pt x="401241" y="52315"/>
                              </a:cubicBezTo>
                              <a:cubicBezTo>
                                <a:pt x="402295" y="52226"/>
                                <a:pt x="403425" y="52568"/>
                                <a:pt x="404250" y="53279"/>
                              </a:cubicBezTo>
                              <a:cubicBezTo>
                                <a:pt x="405114" y="53990"/>
                                <a:pt x="405634" y="54981"/>
                                <a:pt x="405723" y="56085"/>
                              </a:cubicBezTo>
                              <a:cubicBezTo>
                                <a:pt x="405736" y="56212"/>
                                <a:pt x="405736" y="56326"/>
                                <a:pt x="405736" y="56453"/>
                              </a:cubicBezTo>
                              <a:cubicBezTo>
                                <a:pt x="405761" y="57431"/>
                                <a:pt x="405418" y="58370"/>
                                <a:pt x="404771" y="59119"/>
                              </a:cubicBezTo>
                              <a:cubicBezTo>
                                <a:pt x="404060" y="59970"/>
                                <a:pt x="403057" y="60503"/>
                                <a:pt x="401940" y="60579"/>
                              </a:cubicBezTo>
                              <a:cubicBezTo>
                                <a:pt x="400848" y="60681"/>
                                <a:pt x="399781" y="60351"/>
                                <a:pt x="398931" y="59640"/>
                              </a:cubicBezTo>
                              <a:lnTo>
                                <a:pt x="398931" y="59627"/>
                              </a:lnTo>
                              <a:cubicBezTo>
                                <a:pt x="397940" y="58802"/>
                                <a:pt x="397433" y="57634"/>
                                <a:pt x="397458" y="56441"/>
                              </a:cubicBezTo>
                              <a:cubicBezTo>
                                <a:pt x="397458" y="55501"/>
                                <a:pt x="397763" y="54562"/>
                                <a:pt x="398410" y="53787"/>
                              </a:cubicBezTo>
                              <a:moveTo>
                                <a:pt x="409646" y="54435"/>
                              </a:moveTo>
                              <a:cubicBezTo>
                                <a:pt x="410357" y="53584"/>
                                <a:pt x="411360" y="53064"/>
                                <a:pt x="412452" y="52975"/>
                              </a:cubicBezTo>
                              <a:cubicBezTo>
                                <a:pt x="412566" y="52962"/>
                                <a:pt x="412693" y="52949"/>
                                <a:pt x="412833" y="52949"/>
                              </a:cubicBezTo>
                              <a:cubicBezTo>
                                <a:pt x="413798" y="52949"/>
                                <a:pt x="414737" y="53292"/>
                                <a:pt x="415486" y="53940"/>
                              </a:cubicBezTo>
                              <a:cubicBezTo>
                                <a:pt x="417238" y="55400"/>
                                <a:pt x="417479" y="58015"/>
                                <a:pt x="416019" y="59767"/>
                              </a:cubicBezTo>
                              <a:cubicBezTo>
                                <a:pt x="414534" y="61506"/>
                                <a:pt x="411893" y="61748"/>
                                <a:pt x="410154" y="60275"/>
                              </a:cubicBezTo>
                              <a:cubicBezTo>
                                <a:pt x="409316" y="59577"/>
                                <a:pt x="408783" y="58574"/>
                                <a:pt x="408694" y="57482"/>
                              </a:cubicBezTo>
                              <a:cubicBezTo>
                                <a:pt x="408592" y="56377"/>
                                <a:pt x="408935" y="55298"/>
                                <a:pt x="409646" y="54435"/>
                              </a:cubicBezTo>
                              <a:moveTo>
                                <a:pt x="418546" y="64299"/>
                              </a:moveTo>
                              <a:cubicBezTo>
                                <a:pt x="418622" y="64401"/>
                                <a:pt x="418660" y="64515"/>
                                <a:pt x="418736" y="64617"/>
                              </a:cubicBezTo>
                              <a:cubicBezTo>
                                <a:pt x="418660" y="64591"/>
                                <a:pt x="418597" y="64541"/>
                                <a:pt x="418533" y="64515"/>
                              </a:cubicBezTo>
                              <a:cubicBezTo>
                                <a:pt x="418559" y="64464"/>
                                <a:pt x="418533" y="64350"/>
                                <a:pt x="418546" y="64299"/>
                              </a:cubicBezTo>
                              <a:moveTo>
                                <a:pt x="420171" y="58675"/>
                              </a:moveTo>
                              <a:cubicBezTo>
                                <a:pt x="420882" y="57837"/>
                                <a:pt x="421885" y="57304"/>
                                <a:pt x="422989" y="57202"/>
                              </a:cubicBezTo>
                              <a:cubicBezTo>
                                <a:pt x="424056" y="57113"/>
                                <a:pt x="425148" y="57456"/>
                                <a:pt x="426011" y="58167"/>
                              </a:cubicBezTo>
                              <a:cubicBezTo>
                                <a:pt x="427763" y="59640"/>
                                <a:pt x="428004" y="62268"/>
                                <a:pt x="426544" y="64020"/>
                              </a:cubicBezTo>
                              <a:cubicBezTo>
                                <a:pt x="425046" y="65759"/>
                                <a:pt x="422431" y="66001"/>
                                <a:pt x="420679" y="64515"/>
                              </a:cubicBezTo>
                              <a:cubicBezTo>
                                <a:pt x="419828" y="63804"/>
                                <a:pt x="419308" y="62814"/>
                                <a:pt x="419206" y="61709"/>
                              </a:cubicBezTo>
                              <a:cubicBezTo>
                                <a:pt x="419117" y="60605"/>
                                <a:pt x="419447" y="59526"/>
                                <a:pt x="420171" y="58675"/>
                              </a:cubicBezTo>
                              <a:moveTo>
                                <a:pt x="431254" y="65366"/>
                              </a:moveTo>
                              <a:cubicBezTo>
                                <a:pt x="432194" y="65366"/>
                                <a:pt x="433146" y="65670"/>
                                <a:pt x="433921" y="66331"/>
                              </a:cubicBezTo>
                              <a:cubicBezTo>
                                <a:pt x="435673" y="67803"/>
                                <a:pt x="435901" y="70419"/>
                                <a:pt x="434428" y="72171"/>
                              </a:cubicBezTo>
                              <a:cubicBezTo>
                                <a:pt x="433718" y="73034"/>
                                <a:pt x="432714" y="73542"/>
                                <a:pt x="431610" y="73631"/>
                              </a:cubicBezTo>
                              <a:cubicBezTo>
                                <a:pt x="430493" y="73732"/>
                                <a:pt x="429414" y="73402"/>
                                <a:pt x="428576" y="72679"/>
                              </a:cubicBezTo>
                              <a:cubicBezTo>
                                <a:pt x="426824" y="71206"/>
                                <a:pt x="426595" y="68590"/>
                                <a:pt x="428068" y="66839"/>
                              </a:cubicBezTo>
                              <a:cubicBezTo>
                                <a:pt x="428880" y="65861"/>
                                <a:pt x="430061" y="65366"/>
                                <a:pt x="431255" y="65366"/>
                              </a:cubicBezTo>
                              <a:moveTo>
                                <a:pt x="434162" y="76259"/>
                              </a:moveTo>
                              <a:cubicBezTo>
                                <a:pt x="435241" y="76132"/>
                                <a:pt x="436333" y="76487"/>
                                <a:pt x="437171" y="77224"/>
                              </a:cubicBezTo>
                              <a:cubicBezTo>
                                <a:pt x="438923" y="78684"/>
                                <a:pt x="439164" y="81312"/>
                                <a:pt x="437704" y="83064"/>
                              </a:cubicBezTo>
                              <a:cubicBezTo>
                                <a:pt x="436206" y="84816"/>
                                <a:pt x="433591" y="85057"/>
                                <a:pt x="431838" y="83559"/>
                              </a:cubicBezTo>
                              <a:cubicBezTo>
                                <a:pt x="431000" y="82861"/>
                                <a:pt x="430467" y="81858"/>
                                <a:pt x="430366" y="80753"/>
                              </a:cubicBezTo>
                              <a:cubicBezTo>
                                <a:pt x="430277" y="79649"/>
                                <a:pt x="430607" y="78569"/>
                                <a:pt x="431331" y="77731"/>
                              </a:cubicBezTo>
                              <a:cubicBezTo>
                                <a:pt x="432042" y="76868"/>
                                <a:pt x="433045" y="76348"/>
                                <a:pt x="434162" y="76259"/>
                              </a:cubicBezTo>
                              <a:moveTo>
                                <a:pt x="436917" y="88599"/>
                              </a:moveTo>
                              <a:cubicBezTo>
                                <a:pt x="437780" y="89310"/>
                                <a:pt x="438301" y="90313"/>
                                <a:pt x="438402" y="91417"/>
                              </a:cubicBezTo>
                              <a:cubicBezTo>
                                <a:pt x="438478" y="92522"/>
                                <a:pt x="438136" y="93601"/>
                                <a:pt x="437425" y="94452"/>
                              </a:cubicBezTo>
                              <a:cubicBezTo>
                                <a:pt x="436714" y="95290"/>
                                <a:pt x="435711" y="95810"/>
                                <a:pt x="434619" y="95912"/>
                              </a:cubicBezTo>
                              <a:cubicBezTo>
                                <a:pt x="433527" y="96039"/>
                                <a:pt x="432423" y="95658"/>
                                <a:pt x="431585" y="94960"/>
                              </a:cubicBezTo>
                              <a:cubicBezTo>
                                <a:pt x="430721" y="94236"/>
                                <a:pt x="430188" y="93233"/>
                                <a:pt x="430099" y="92128"/>
                              </a:cubicBezTo>
                              <a:cubicBezTo>
                                <a:pt x="430023" y="91024"/>
                                <a:pt x="430353" y="89957"/>
                                <a:pt x="431077" y="89107"/>
                              </a:cubicBezTo>
                              <a:cubicBezTo>
                                <a:pt x="432575" y="87329"/>
                                <a:pt x="435190" y="87114"/>
                                <a:pt x="436917" y="88599"/>
                              </a:cubicBezTo>
                              <a:moveTo>
                                <a:pt x="434721" y="105332"/>
                              </a:moveTo>
                              <a:cubicBezTo>
                                <a:pt x="433997" y="106170"/>
                                <a:pt x="433007" y="106703"/>
                                <a:pt x="431889" y="106792"/>
                              </a:cubicBezTo>
                              <a:cubicBezTo>
                                <a:pt x="430912" y="106881"/>
                                <a:pt x="429706" y="106551"/>
                                <a:pt x="428855" y="105852"/>
                              </a:cubicBezTo>
                              <a:cubicBezTo>
                                <a:pt x="427128" y="104367"/>
                                <a:pt x="426887" y="101739"/>
                                <a:pt x="428335" y="99987"/>
                              </a:cubicBezTo>
                              <a:cubicBezTo>
                                <a:pt x="429820" y="98235"/>
                                <a:pt x="432423" y="97981"/>
                                <a:pt x="434187" y="99492"/>
                              </a:cubicBezTo>
                              <a:cubicBezTo>
                                <a:pt x="435952" y="100939"/>
                                <a:pt x="436181" y="103580"/>
                                <a:pt x="434721" y="105332"/>
                              </a:cubicBezTo>
                              <a:moveTo>
                                <a:pt x="425757" y="103821"/>
                              </a:moveTo>
                              <a:cubicBezTo>
                                <a:pt x="425757" y="103796"/>
                                <a:pt x="425770" y="103770"/>
                                <a:pt x="425783" y="103745"/>
                              </a:cubicBezTo>
                              <a:cubicBezTo>
                                <a:pt x="425795" y="103834"/>
                                <a:pt x="425871" y="103885"/>
                                <a:pt x="425897" y="103974"/>
                              </a:cubicBezTo>
                              <a:cubicBezTo>
                                <a:pt x="425846" y="103885"/>
                                <a:pt x="425795" y="103872"/>
                                <a:pt x="425757" y="103821"/>
                              </a:cubicBezTo>
                              <a:moveTo>
                                <a:pt x="422367" y="111032"/>
                              </a:moveTo>
                              <a:cubicBezTo>
                                <a:pt x="421796" y="112251"/>
                                <a:pt x="421199" y="113521"/>
                                <a:pt x="420615" y="114803"/>
                              </a:cubicBezTo>
                              <a:cubicBezTo>
                                <a:pt x="420133" y="114460"/>
                                <a:pt x="419676" y="114067"/>
                                <a:pt x="419079" y="114041"/>
                              </a:cubicBezTo>
                              <a:lnTo>
                                <a:pt x="419003" y="114041"/>
                              </a:lnTo>
                              <a:cubicBezTo>
                                <a:pt x="418394" y="114041"/>
                                <a:pt x="417898" y="114511"/>
                                <a:pt x="417353" y="114828"/>
                              </a:cubicBezTo>
                              <a:cubicBezTo>
                                <a:pt x="417365" y="111553"/>
                                <a:pt x="414724" y="106106"/>
                                <a:pt x="413315" y="103466"/>
                              </a:cubicBezTo>
                              <a:lnTo>
                                <a:pt x="424323" y="106754"/>
                              </a:lnTo>
                              <a:cubicBezTo>
                                <a:pt x="423688" y="108150"/>
                                <a:pt x="423053" y="109560"/>
                                <a:pt x="422368" y="111032"/>
                              </a:cubicBezTo>
                              <a:moveTo>
                                <a:pt x="418178" y="121963"/>
                              </a:moveTo>
                              <a:cubicBezTo>
                                <a:pt x="417492" y="121925"/>
                                <a:pt x="417086" y="121608"/>
                                <a:pt x="416845" y="121316"/>
                              </a:cubicBezTo>
                              <a:cubicBezTo>
                                <a:pt x="416286" y="120681"/>
                                <a:pt x="416032" y="119678"/>
                                <a:pt x="416159" y="118624"/>
                              </a:cubicBezTo>
                              <a:cubicBezTo>
                                <a:pt x="416375" y="116784"/>
                                <a:pt x="417657" y="115324"/>
                                <a:pt x="419003" y="115324"/>
                              </a:cubicBezTo>
                              <a:lnTo>
                                <a:pt x="419054" y="115324"/>
                              </a:lnTo>
                              <a:cubicBezTo>
                                <a:pt x="419676" y="115336"/>
                                <a:pt x="420095" y="115692"/>
                                <a:pt x="420349" y="115971"/>
                              </a:cubicBezTo>
                              <a:cubicBezTo>
                                <a:pt x="420907" y="116606"/>
                                <a:pt x="421161" y="117609"/>
                                <a:pt x="421034" y="118662"/>
                              </a:cubicBezTo>
                              <a:cubicBezTo>
                                <a:pt x="420818" y="120465"/>
                                <a:pt x="419511" y="121963"/>
                                <a:pt x="418178" y="121963"/>
                              </a:cubicBezTo>
                              <a:moveTo>
                                <a:pt x="323872" y="118091"/>
                              </a:moveTo>
                              <a:cubicBezTo>
                                <a:pt x="324165" y="117748"/>
                                <a:pt x="324558" y="117545"/>
                                <a:pt x="325015" y="117482"/>
                              </a:cubicBezTo>
                              <a:lnTo>
                                <a:pt x="334867" y="116339"/>
                              </a:lnTo>
                              <a:cubicBezTo>
                                <a:pt x="334943" y="116327"/>
                                <a:pt x="335019" y="116327"/>
                                <a:pt x="335083" y="116327"/>
                              </a:cubicBezTo>
                              <a:cubicBezTo>
                                <a:pt x="335477" y="116327"/>
                                <a:pt x="335883" y="116466"/>
                                <a:pt x="336162" y="116695"/>
                              </a:cubicBezTo>
                              <a:cubicBezTo>
                                <a:pt x="336480" y="116936"/>
                                <a:pt x="336683" y="117291"/>
                                <a:pt x="336708" y="117672"/>
                              </a:cubicBezTo>
                              <a:cubicBezTo>
                                <a:pt x="336759" y="118066"/>
                                <a:pt x="336657" y="118459"/>
                                <a:pt x="336403" y="118777"/>
                              </a:cubicBezTo>
                              <a:cubicBezTo>
                                <a:pt x="336124" y="119132"/>
                                <a:pt x="335692" y="119361"/>
                                <a:pt x="335223" y="119424"/>
                              </a:cubicBezTo>
                              <a:lnTo>
                                <a:pt x="325383" y="120567"/>
                              </a:lnTo>
                              <a:cubicBezTo>
                                <a:pt x="325307" y="120567"/>
                                <a:pt x="325231" y="120580"/>
                                <a:pt x="325155" y="120580"/>
                              </a:cubicBezTo>
                              <a:cubicBezTo>
                                <a:pt x="324317" y="120580"/>
                                <a:pt x="323606" y="120021"/>
                                <a:pt x="323517" y="119221"/>
                              </a:cubicBezTo>
                              <a:cubicBezTo>
                                <a:pt x="323466" y="118815"/>
                                <a:pt x="323593" y="118409"/>
                                <a:pt x="323872" y="118091"/>
                              </a:cubicBezTo>
                              <a:moveTo>
                                <a:pt x="355930" y="108900"/>
                              </a:moveTo>
                              <a:cubicBezTo>
                                <a:pt x="355397" y="110118"/>
                                <a:pt x="355435" y="111312"/>
                                <a:pt x="355980" y="112505"/>
                              </a:cubicBezTo>
                              <a:cubicBezTo>
                                <a:pt x="353479" y="113076"/>
                                <a:pt x="349823" y="116174"/>
                                <a:pt x="347957" y="117926"/>
                              </a:cubicBezTo>
                              <a:lnTo>
                                <a:pt x="347957" y="103478"/>
                              </a:lnTo>
                              <a:cubicBezTo>
                                <a:pt x="349810" y="105230"/>
                                <a:pt x="353416" y="108303"/>
                                <a:pt x="355930" y="108900"/>
                              </a:cubicBezTo>
                              <a:moveTo>
                                <a:pt x="363192" y="110385"/>
                              </a:moveTo>
                              <a:cubicBezTo>
                                <a:pt x="363268" y="111274"/>
                                <a:pt x="363001" y="112150"/>
                                <a:pt x="362430" y="112835"/>
                              </a:cubicBezTo>
                              <a:cubicBezTo>
                                <a:pt x="361224" y="114232"/>
                                <a:pt x="359116" y="114435"/>
                                <a:pt x="357694" y="113254"/>
                              </a:cubicBezTo>
                              <a:cubicBezTo>
                                <a:pt x="356285" y="112061"/>
                                <a:pt x="356107" y="109941"/>
                                <a:pt x="357275" y="108531"/>
                              </a:cubicBezTo>
                              <a:cubicBezTo>
                                <a:pt x="358469" y="107122"/>
                                <a:pt x="360602" y="106944"/>
                                <a:pt x="362011" y="108112"/>
                              </a:cubicBezTo>
                              <a:cubicBezTo>
                                <a:pt x="362697" y="108696"/>
                                <a:pt x="363116" y="109496"/>
                                <a:pt x="363192" y="110385"/>
                              </a:cubicBezTo>
                              <a:moveTo>
                                <a:pt x="371635" y="103478"/>
                              </a:moveTo>
                              <a:lnTo>
                                <a:pt x="371635" y="117926"/>
                              </a:lnTo>
                              <a:cubicBezTo>
                                <a:pt x="369806" y="116200"/>
                                <a:pt x="366277" y="113203"/>
                                <a:pt x="363750" y="112543"/>
                              </a:cubicBezTo>
                              <a:cubicBezTo>
                                <a:pt x="364093" y="111820"/>
                                <a:pt x="364550" y="111109"/>
                                <a:pt x="364474" y="110271"/>
                              </a:cubicBezTo>
                              <a:cubicBezTo>
                                <a:pt x="364423" y="109725"/>
                                <a:pt x="363966" y="109369"/>
                                <a:pt x="363750" y="108874"/>
                              </a:cubicBezTo>
                              <a:cubicBezTo>
                                <a:pt x="366251" y="108227"/>
                                <a:pt x="369806" y="105205"/>
                                <a:pt x="371635" y="103478"/>
                              </a:cubicBezTo>
                              <a:moveTo>
                                <a:pt x="395985" y="119221"/>
                              </a:moveTo>
                              <a:cubicBezTo>
                                <a:pt x="395884" y="120021"/>
                                <a:pt x="395198" y="120580"/>
                                <a:pt x="394348" y="120580"/>
                              </a:cubicBezTo>
                              <a:cubicBezTo>
                                <a:pt x="394284" y="120580"/>
                                <a:pt x="394208" y="120567"/>
                                <a:pt x="394144" y="120567"/>
                              </a:cubicBezTo>
                              <a:lnTo>
                                <a:pt x="384292" y="119424"/>
                              </a:lnTo>
                              <a:cubicBezTo>
                                <a:pt x="383823" y="119373"/>
                                <a:pt x="383429" y="119145"/>
                                <a:pt x="383137" y="118815"/>
                              </a:cubicBezTo>
                              <a:cubicBezTo>
                                <a:pt x="382870" y="118498"/>
                                <a:pt x="382743" y="118079"/>
                                <a:pt x="382794" y="117672"/>
                              </a:cubicBezTo>
                              <a:cubicBezTo>
                                <a:pt x="382832" y="117291"/>
                                <a:pt x="383023" y="116936"/>
                                <a:pt x="383340" y="116695"/>
                              </a:cubicBezTo>
                              <a:cubicBezTo>
                                <a:pt x="383645" y="116466"/>
                                <a:pt x="384038" y="116327"/>
                                <a:pt x="384432" y="116327"/>
                              </a:cubicBezTo>
                              <a:cubicBezTo>
                                <a:pt x="384495" y="116327"/>
                                <a:pt x="384584" y="116327"/>
                                <a:pt x="384635" y="116339"/>
                              </a:cubicBezTo>
                              <a:lnTo>
                                <a:pt x="394500" y="117482"/>
                              </a:lnTo>
                              <a:cubicBezTo>
                                <a:pt x="394944" y="117533"/>
                                <a:pt x="395350" y="117748"/>
                                <a:pt x="395630" y="118091"/>
                              </a:cubicBezTo>
                              <a:cubicBezTo>
                                <a:pt x="395909" y="118409"/>
                                <a:pt x="396036" y="118815"/>
                                <a:pt x="395985" y="119221"/>
                              </a:cubicBezTo>
                              <a:moveTo>
                                <a:pt x="400886" y="114740"/>
                              </a:moveTo>
                              <a:cubicBezTo>
                                <a:pt x="400556" y="113800"/>
                                <a:pt x="399883" y="113114"/>
                                <a:pt x="398918" y="112708"/>
                              </a:cubicBezTo>
                              <a:cubicBezTo>
                                <a:pt x="398601" y="112594"/>
                                <a:pt x="398144" y="112492"/>
                                <a:pt x="397636" y="112492"/>
                              </a:cubicBezTo>
                              <a:cubicBezTo>
                                <a:pt x="396912" y="112492"/>
                                <a:pt x="396061" y="112683"/>
                                <a:pt x="395401" y="113229"/>
                              </a:cubicBezTo>
                              <a:cubicBezTo>
                                <a:pt x="394805" y="113698"/>
                                <a:pt x="394182" y="114587"/>
                                <a:pt x="394259" y="116174"/>
                              </a:cubicBezTo>
                              <a:lnTo>
                                <a:pt x="385130" y="115108"/>
                              </a:lnTo>
                              <a:cubicBezTo>
                                <a:pt x="385562" y="113572"/>
                                <a:pt x="385168" y="112581"/>
                                <a:pt x="384724" y="111972"/>
                              </a:cubicBezTo>
                              <a:cubicBezTo>
                                <a:pt x="383810" y="110778"/>
                                <a:pt x="382160" y="110550"/>
                                <a:pt x="381410" y="110651"/>
                              </a:cubicBezTo>
                              <a:cubicBezTo>
                                <a:pt x="380369" y="110804"/>
                                <a:pt x="379557" y="111312"/>
                                <a:pt x="379011" y="112150"/>
                              </a:cubicBezTo>
                              <a:cubicBezTo>
                                <a:pt x="378033" y="113660"/>
                                <a:pt x="378084" y="115946"/>
                                <a:pt x="378287" y="117558"/>
                              </a:cubicBezTo>
                              <a:cubicBezTo>
                                <a:pt x="375126" y="114321"/>
                                <a:pt x="375469" y="111477"/>
                                <a:pt x="376027" y="109966"/>
                              </a:cubicBezTo>
                              <a:cubicBezTo>
                                <a:pt x="376929" y="107503"/>
                                <a:pt x="379468" y="105649"/>
                                <a:pt x="381944" y="105649"/>
                              </a:cubicBezTo>
                              <a:cubicBezTo>
                                <a:pt x="381994" y="105649"/>
                                <a:pt x="382045" y="105649"/>
                                <a:pt x="382071" y="105662"/>
                              </a:cubicBezTo>
                              <a:cubicBezTo>
                                <a:pt x="384127" y="105713"/>
                                <a:pt x="385638" y="107020"/>
                                <a:pt x="386375" y="109357"/>
                              </a:cubicBezTo>
                              <a:lnTo>
                                <a:pt x="386387" y="109357"/>
                              </a:lnTo>
                              <a:cubicBezTo>
                                <a:pt x="386463" y="109522"/>
                                <a:pt x="386476" y="109610"/>
                                <a:pt x="386476" y="109610"/>
                              </a:cubicBezTo>
                              <a:lnTo>
                                <a:pt x="386819" y="110042"/>
                              </a:lnTo>
                              <a:lnTo>
                                <a:pt x="387746" y="109471"/>
                              </a:lnTo>
                              <a:lnTo>
                                <a:pt x="387581" y="108963"/>
                              </a:lnTo>
                              <a:cubicBezTo>
                                <a:pt x="387555" y="108861"/>
                                <a:pt x="387517" y="108773"/>
                                <a:pt x="387492" y="108671"/>
                              </a:cubicBezTo>
                              <a:cubicBezTo>
                                <a:pt x="387136" y="107236"/>
                                <a:pt x="385943" y="100533"/>
                                <a:pt x="392431" y="92598"/>
                              </a:cubicBezTo>
                              <a:cubicBezTo>
                                <a:pt x="396912" y="101866"/>
                                <a:pt x="394132" y="108150"/>
                                <a:pt x="393459" y="109382"/>
                              </a:cubicBezTo>
                              <a:cubicBezTo>
                                <a:pt x="393408" y="109471"/>
                                <a:pt x="393357" y="109534"/>
                                <a:pt x="393319" y="109623"/>
                              </a:cubicBezTo>
                              <a:lnTo>
                                <a:pt x="393015" y="110144"/>
                              </a:lnTo>
                              <a:lnTo>
                                <a:pt x="393802" y="110842"/>
                              </a:lnTo>
                              <a:lnTo>
                                <a:pt x="394233" y="110512"/>
                              </a:lnTo>
                              <a:cubicBezTo>
                                <a:pt x="394309" y="110461"/>
                                <a:pt x="394462" y="110245"/>
                                <a:pt x="394640" y="109928"/>
                              </a:cubicBezTo>
                              <a:cubicBezTo>
                                <a:pt x="395871" y="108074"/>
                                <a:pt x="397598" y="107287"/>
                                <a:pt x="399426" y="107706"/>
                              </a:cubicBezTo>
                              <a:cubicBezTo>
                                <a:pt x="401914" y="108239"/>
                                <a:pt x="404009" y="110651"/>
                                <a:pt x="404314" y="113318"/>
                              </a:cubicBezTo>
                              <a:cubicBezTo>
                                <a:pt x="404504" y="114905"/>
                                <a:pt x="404174" y="117761"/>
                                <a:pt x="400315" y="120161"/>
                              </a:cubicBezTo>
                              <a:cubicBezTo>
                                <a:pt x="400899" y="118637"/>
                                <a:pt x="401495" y="116428"/>
                                <a:pt x="400886" y="114739"/>
                              </a:cubicBezTo>
                              <a:moveTo>
                                <a:pt x="394068" y="82073"/>
                              </a:moveTo>
                              <a:cubicBezTo>
                                <a:pt x="393941" y="82175"/>
                                <a:pt x="393852" y="82251"/>
                                <a:pt x="393852" y="82315"/>
                              </a:cubicBezTo>
                              <a:lnTo>
                                <a:pt x="393802" y="82315"/>
                              </a:lnTo>
                              <a:cubicBezTo>
                                <a:pt x="393573" y="82315"/>
                                <a:pt x="392722" y="82150"/>
                                <a:pt x="391389" y="81883"/>
                              </a:cubicBezTo>
                              <a:cubicBezTo>
                                <a:pt x="390145" y="81654"/>
                                <a:pt x="388355" y="81299"/>
                                <a:pt x="385689" y="80804"/>
                              </a:cubicBezTo>
                              <a:cubicBezTo>
                                <a:pt x="378300" y="79458"/>
                                <a:pt x="372790" y="82670"/>
                                <a:pt x="370301" y="84486"/>
                              </a:cubicBezTo>
                              <a:cubicBezTo>
                                <a:pt x="370441" y="83698"/>
                                <a:pt x="370555" y="82886"/>
                                <a:pt x="370733" y="82175"/>
                              </a:cubicBezTo>
                              <a:cubicBezTo>
                                <a:pt x="370911" y="81464"/>
                                <a:pt x="371165" y="80740"/>
                                <a:pt x="371380" y="80004"/>
                              </a:cubicBezTo>
                              <a:cubicBezTo>
                                <a:pt x="381385" y="79471"/>
                                <a:pt x="386273" y="76741"/>
                                <a:pt x="390551" y="74316"/>
                              </a:cubicBezTo>
                              <a:cubicBezTo>
                                <a:pt x="394373" y="72133"/>
                                <a:pt x="397978" y="70101"/>
                                <a:pt x="404860" y="69860"/>
                              </a:cubicBezTo>
                              <a:lnTo>
                                <a:pt x="405164" y="69860"/>
                              </a:lnTo>
                              <a:cubicBezTo>
                                <a:pt x="408262" y="69860"/>
                                <a:pt x="414572" y="71295"/>
                                <a:pt x="418343" y="76855"/>
                              </a:cubicBezTo>
                              <a:cubicBezTo>
                                <a:pt x="419117" y="78011"/>
                                <a:pt x="419561" y="79382"/>
                                <a:pt x="420018" y="80753"/>
                              </a:cubicBezTo>
                              <a:cubicBezTo>
                                <a:pt x="418063" y="79547"/>
                                <a:pt x="415549" y="78569"/>
                                <a:pt x="414648" y="78366"/>
                              </a:cubicBezTo>
                              <a:cubicBezTo>
                                <a:pt x="404733" y="76157"/>
                                <a:pt x="395147" y="81235"/>
                                <a:pt x="394068" y="82073"/>
                              </a:cubicBezTo>
                              <a:moveTo>
                                <a:pt x="415105" y="119297"/>
                              </a:moveTo>
                              <a:cubicBezTo>
                                <a:pt x="414902" y="119272"/>
                                <a:pt x="414712" y="119221"/>
                                <a:pt x="414483" y="119221"/>
                              </a:cubicBezTo>
                              <a:cubicBezTo>
                                <a:pt x="411881" y="119221"/>
                                <a:pt x="407653" y="121126"/>
                                <a:pt x="405469" y="122205"/>
                              </a:cubicBezTo>
                              <a:lnTo>
                                <a:pt x="409646" y="108392"/>
                              </a:lnTo>
                              <a:cubicBezTo>
                                <a:pt x="410966" y="110677"/>
                                <a:pt x="413709" y="114955"/>
                                <a:pt x="415981" y="116047"/>
                              </a:cubicBezTo>
                              <a:cubicBezTo>
                                <a:pt x="415486" y="116758"/>
                                <a:pt x="415004" y="117507"/>
                                <a:pt x="414877" y="118472"/>
                              </a:cubicBezTo>
                              <a:lnTo>
                                <a:pt x="414877" y="118485"/>
                              </a:lnTo>
                              <a:cubicBezTo>
                                <a:pt x="414851" y="118789"/>
                                <a:pt x="415093" y="118993"/>
                                <a:pt x="415105" y="119297"/>
                              </a:cubicBezTo>
                              <a:moveTo>
                                <a:pt x="369476" y="97727"/>
                              </a:moveTo>
                              <a:cubicBezTo>
                                <a:pt x="367470" y="99720"/>
                                <a:pt x="363560" y="103935"/>
                                <a:pt x="362405" y="106995"/>
                              </a:cubicBezTo>
                              <a:cubicBezTo>
                                <a:pt x="360741" y="105878"/>
                                <a:pt x="358735" y="106081"/>
                                <a:pt x="357187" y="107262"/>
                              </a:cubicBezTo>
                              <a:cubicBezTo>
                                <a:pt x="356145" y="104164"/>
                                <a:pt x="352083" y="99771"/>
                                <a:pt x="350026" y="97727"/>
                              </a:cubicBezTo>
                              <a:lnTo>
                                <a:pt x="369476" y="97727"/>
                              </a:lnTo>
                              <a:close/>
                              <a:moveTo>
                                <a:pt x="355917" y="73618"/>
                              </a:moveTo>
                              <a:cubicBezTo>
                                <a:pt x="355231" y="75167"/>
                                <a:pt x="355308" y="76881"/>
                                <a:pt x="356374" y="78227"/>
                              </a:cubicBezTo>
                              <a:cubicBezTo>
                                <a:pt x="356361" y="78252"/>
                                <a:pt x="356323" y="78252"/>
                                <a:pt x="356310" y="78277"/>
                              </a:cubicBezTo>
                              <a:cubicBezTo>
                                <a:pt x="354876" y="79979"/>
                                <a:pt x="355016" y="82340"/>
                                <a:pt x="356361" y="84041"/>
                              </a:cubicBezTo>
                              <a:cubicBezTo>
                                <a:pt x="356349" y="84054"/>
                                <a:pt x="356323" y="84054"/>
                                <a:pt x="356310" y="84079"/>
                              </a:cubicBezTo>
                              <a:cubicBezTo>
                                <a:pt x="355727" y="84778"/>
                                <a:pt x="355587" y="85654"/>
                                <a:pt x="355485" y="86517"/>
                              </a:cubicBezTo>
                              <a:cubicBezTo>
                                <a:pt x="355307" y="84968"/>
                                <a:pt x="355130" y="83406"/>
                                <a:pt x="354914" y="81934"/>
                              </a:cubicBezTo>
                              <a:cubicBezTo>
                                <a:pt x="354368" y="78214"/>
                                <a:pt x="353073" y="74164"/>
                                <a:pt x="351994" y="71142"/>
                              </a:cubicBezTo>
                              <a:cubicBezTo>
                                <a:pt x="353124" y="72196"/>
                                <a:pt x="354406" y="73072"/>
                                <a:pt x="355917" y="73618"/>
                              </a:cubicBezTo>
                              <a:moveTo>
                                <a:pt x="356311" y="66673"/>
                              </a:moveTo>
                              <a:cubicBezTo>
                                <a:pt x="355117" y="68108"/>
                                <a:pt x="355206" y="69924"/>
                                <a:pt x="355955" y="71511"/>
                              </a:cubicBezTo>
                              <a:cubicBezTo>
                                <a:pt x="353403" y="70381"/>
                                <a:pt x="351448" y="68324"/>
                                <a:pt x="350597" y="65734"/>
                              </a:cubicBezTo>
                              <a:lnTo>
                                <a:pt x="358126" y="65734"/>
                              </a:lnTo>
                              <a:cubicBezTo>
                                <a:pt x="357491" y="66001"/>
                                <a:pt x="356780" y="66102"/>
                                <a:pt x="356311" y="66673"/>
                              </a:cubicBezTo>
                              <a:moveTo>
                                <a:pt x="362011" y="67067"/>
                              </a:moveTo>
                              <a:cubicBezTo>
                                <a:pt x="363433" y="68248"/>
                                <a:pt x="363611" y="70368"/>
                                <a:pt x="362443" y="71764"/>
                              </a:cubicBezTo>
                              <a:cubicBezTo>
                                <a:pt x="361567" y="71142"/>
                                <a:pt x="360538" y="70723"/>
                                <a:pt x="359459" y="70825"/>
                              </a:cubicBezTo>
                              <a:cubicBezTo>
                                <a:pt x="358672" y="70888"/>
                                <a:pt x="358088" y="71447"/>
                                <a:pt x="357428" y="71879"/>
                              </a:cubicBezTo>
                              <a:cubicBezTo>
                                <a:pt x="356298" y="70647"/>
                                <a:pt x="356196" y="68794"/>
                                <a:pt x="357275" y="67486"/>
                              </a:cubicBezTo>
                              <a:cubicBezTo>
                                <a:pt x="358469" y="66064"/>
                                <a:pt x="360602" y="65861"/>
                                <a:pt x="362011" y="67067"/>
                              </a:cubicBezTo>
                              <a:moveTo>
                                <a:pt x="363204" y="95937"/>
                              </a:moveTo>
                              <a:cubicBezTo>
                                <a:pt x="363204" y="96077"/>
                                <a:pt x="363179" y="96343"/>
                                <a:pt x="363179" y="96445"/>
                              </a:cubicBezTo>
                              <a:lnTo>
                                <a:pt x="362100" y="96445"/>
                              </a:lnTo>
                              <a:cubicBezTo>
                                <a:pt x="362455" y="96229"/>
                                <a:pt x="362912" y="96255"/>
                                <a:pt x="363205" y="95937"/>
                              </a:cubicBezTo>
                              <a:moveTo>
                                <a:pt x="363192" y="86758"/>
                              </a:moveTo>
                              <a:cubicBezTo>
                                <a:pt x="363268" y="87634"/>
                                <a:pt x="363001" y="88497"/>
                                <a:pt x="362430" y="89183"/>
                              </a:cubicBezTo>
                              <a:cubicBezTo>
                                <a:pt x="360868" y="88129"/>
                                <a:pt x="358989" y="88282"/>
                                <a:pt x="357440" y="89310"/>
                              </a:cubicBezTo>
                              <a:cubicBezTo>
                                <a:pt x="356298" y="88091"/>
                                <a:pt x="356209" y="86174"/>
                                <a:pt x="357275" y="84892"/>
                              </a:cubicBezTo>
                              <a:cubicBezTo>
                                <a:pt x="358469" y="83483"/>
                                <a:pt x="360602" y="83279"/>
                                <a:pt x="362011" y="84473"/>
                              </a:cubicBezTo>
                              <a:cubicBezTo>
                                <a:pt x="362697" y="85057"/>
                                <a:pt x="363128" y="85857"/>
                                <a:pt x="363192" y="86758"/>
                              </a:cubicBezTo>
                              <a:moveTo>
                                <a:pt x="357275" y="73288"/>
                              </a:moveTo>
                              <a:cubicBezTo>
                                <a:pt x="357872" y="72602"/>
                                <a:pt x="358685" y="72171"/>
                                <a:pt x="359573" y="72095"/>
                              </a:cubicBezTo>
                              <a:cubicBezTo>
                                <a:pt x="360411" y="71980"/>
                                <a:pt x="361313" y="72285"/>
                                <a:pt x="362011" y="72869"/>
                              </a:cubicBezTo>
                              <a:cubicBezTo>
                                <a:pt x="362697" y="73440"/>
                                <a:pt x="363116" y="74253"/>
                                <a:pt x="363192" y="75142"/>
                              </a:cubicBezTo>
                              <a:cubicBezTo>
                                <a:pt x="363268" y="76005"/>
                                <a:pt x="362989" y="76830"/>
                                <a:pt x="362405" y="77554"/>
                              </a:cubicBezTo>
                              <a:cubicBezTo>
                                <a:pt x="360843" y="76500"/>
                                <a:pt x="358977" y="76665"/>
                                <a:pt x="357440" y="77681"/>
                              </a:cubicBezTo>
                              <a:cubicBezTo>
                                <a:pt x="356311" y="76449"/>
                                <a:pt x="356209" y="74570"/>
                                <a:pt x="357275" y="73288"/>
                              </a:cubicBezTo>
                              <a:moveTo>
                                <a:pt x="357275" y="79090"/>
                              </a:moveTo>
                              <a:cubicBezTo>
                                <a:pt x="358469" y="77668"/>
                                <a:pt x="360614" y="77490"/>
                                <a:pt x="362011" y="78671"/>
                              </a:cubicBezTo>
                              <a:cubicBezTo>
                                <a:pt x="362697" y="79242"/>
                                <a:pt x="363128" y="80055"/>
                                <a:pt x="363192" y="80956"/>
                              </a:cubicBezTo>
                              <a:cubicBezTo>
                                <a:pt x="363268" y="81807"/>
                                <a:pt x="362989" y="82632"/>
                                <a:pt x="362405" y="83368"/>
                              </a:cubicBezTo>
                              <a:cubicBezTo>
                                <a:pt x="360843" y="82302"/>
                                <a:pt x="358977" y="82467"/>
                                <a:pt x="357428" y="83483"/>
                              </a:cubicBezTo>
                              <a:cubicBezTo>
                                <a:pt x="356298" y="82251"/>
                                <a:pt x="356196" y="80398"/>
                                <a:pt x="357275" y="79090"/>
                              </a:cubicBezTo>
                              <a:moveTo>
                                <a:pt x="357275" y="90719"/>
                              </a:moveTo>
                              <a:cubicBezTo>
                                <a:pt x="358469" y="89272"/>
                                <a:pt x="360614" y="89107"/>
                                <a:pt x="362011" y="90288"/>
                              </a:cubicBezTo>
                              <a:cubicBezTo>
                                <a:pt x="363433" y="91494"/>
                                <a:pt x="363611" y="93614"/>
                                <a:pt x="362430" y="95010"/>
                              </a:cubicBezTo>
                              <a:cubicBezTo>
                                <a:pt x="361224" y="96445"/>
                                <a:pt x="359091" y="96610"/>
                                <a:pt x="357694" y="95429"/>
                              </a:cubicBezTo>
                              <a:cubicBezTo>
                                <a:pt x="356285" y="94249"/>
                                <a:pt x="356107" y="92128"/>
                                <a:pt x="357275" y="90719"/>
                              </a:cubicBezTo>
                              <a:moveTo>
                                <a:pt x="355930" y="91100"/>
                              </a:moveTo>
                              <a:cubicBezTo>
                                <a:pt x="355853" y="90186"/>
                                <a:pt x="355752" y="89196"/>
                                <a:pt x="355650" y="88193"/>
                              </a:cubicBezTo>
                              <a:cubicBezTo>
                                <a:pt x="355815" y="88777"/>
                                <a:pt x="355980" y="89361"/>
                                <a:pt x="356374" y="89856"/>
                              </a:cubicBezTo>
                              <a:cubicBezTo>
                                <a:pt x="356361" y="89881"/>
                                <a:pt x="356323" y="89869"/>
                                <a:pt x="356311" y="89881"/>
                              </a:cubicBezTo>
                              <a:cubicBezTo>
                                <a:pt x="356019" y="90237"/>
                                <a:pt x="356107" y="90706"/>
                                <a:pt x="355930" y="91100"/>
                              </a:cubicBezTo>
                              <a:moveTo>
                                <a:pt x="356869" y="96407"/>
                              </a:moveTo>
                              <a:cubicBezTo>
                                <a:pt x="356907" y="96432"/>
                                <a:pt x="356958" y="96432"/>
                                <a:pt x="356983" y="96445"/>
                              </a:cubicBezTo>
                              <a:lnTo>
                                <a:pt x="356323" y="96445"/>
                              </a:lnTo>
                              <a:cubicBezTo>
                                <a:pt x="356311" y="96166"/>
                                <a:pt x="356298" y="95899"/>
                                <a:pt x="356247" y="95201"/>
                              </a:cubicBezTo>
                              <a:cubicBezTo>
                                <a:pt x="356501" y="95594"/>
                                <a:pt x="356501" y="96089"/>
                                <a:pt x="356869" y="96407"/>
                              </a:cubicBezTo>
                              <a:moveTo>
                                <a:pt x="363750" y="71536"/>
                              </a:moveTo>
                              <a:cubicBezTo>
                                <a:pt x="364626" y="69682"/>
                                <a:pt x="364474" y="67473"/>
                                <a:pt x="362836" y="66089"/>
                              </a:cubicBezTo>
                              <a:cubicBezTo>
                                <a:pt x="362506" y="65810"/>
                                <a:pt x="362062" y="65899"/>
                                <a:pt x="361681" y="65734"/>
                              </a:cubicBezTo>
                              <a:lnTo>
                                <a:pt x="369172" y="65734"/>
                              </a:lnTo>
                              <a:cubicBezTo>
                                <a:pt x="368321" y="68337"/>
                                <a:pt x="366328" y="70419"/>
                                <a:pt x="363750" y="71536"/>
                              </a:cubicBezTo>
                              <a:moveTo>
                                <a:pt x="363801" y="88777"/>
                              </a:moveTo>
                              <a:cubicBezTo>
                                <a:pt x="363738" y="89462"/>
                                <a:pt x="363662" y="90148"/>
                                <a:pt x="363598" y="90795"/>
                              </a:cubicBezTo>
                              <a:cubicBezTo>
                                <a:pt x="363484" y="90580"/>
                                <a:pt x="363420" y="90364"/>
                                <a:pt x="363268" y="90161"/>
                              </a:cubicBezTo>
                              <a:cubicBezTo>
                                <a:pt x="363306" y="90122"/>
                                <a:pt x="363357" y="90072"/>
                                <a:pt x="363408" y="90008"/>
                              </a:cubicBezTo>
                              <a:cubicBezTo>
                                <a:pt x="363700" y="89665"/>
                                <a:pt x="363623" y="89183"/>
                                <a:pt x="363801" y="88777"/>
                              </a:cubicBezTo>
                              <a:moveTo>
                                <a:pt x="363268" y="84359"/>
                              </a:moveTo>
                              <a:cubicBezTo>
                                <a:pt x="363319" y="84308"/>
                                <a:pt x="363344" y="84282"/>
                                <a:pt x="363408" y="84219"/>
                              </a:cubicBezTo>
                              <a:cubicBezTo>
                                <a:pt x="364195" y="83279"/>
                                <a:pt x="364576" y="82073"/>
                                <a:pt x="364474" y="80855"/>
                              </a:cubicBezTo>
                              <a:cubicBezTo>
                                <a:pt x="364398" y="79940"/>
                                <a:pt x="363814" y="79242"/>
                                <a:pt x="363268" y="78557"/>
                              </a:cubicBezTo>
                              <a:cubicBezTo>
                                <a:pt x="363319" y="78493"/>
                                <a:pt x="363344" y="78481"/>
                                <a:pt x="363408" y="78404"/>
                              </a:cubicBezTo>
                              <a:cubicBezTo>
                                <a:pt x="364195" y="77465"/>
                                <a:pt x="364576" y="76259"/>
                                <a:pt x="364474" y="75027"/>
                              </a:cubicBezTo>
                              <a:cubicBezTo>
                                <a:pt x="364423" y="74481"/>
                                <a:pt x="363966" y="74126"/>
                                <a:pt x="363750" y="73656"/>
                              </a:cubicBezTo>
                              <a:cubicBezTo>
                                <a:pt x="365122" y="73174"/>
                                <a:pt x="366315" y="72425"/>
                                <a:pt x="367381" y="71536"/>
                              </a:cubicBezTo>
                              <a:cubicBezTo>
                                <a:pt x="366328" y="74507"/>
                                <a:pt x="365122" y="78404"/>
                                <a:pt x="364601" y="81934"/>
                              </a:cubicBezTo>
                              <a:cubicBezTo>
                                <a:pt x="364411" y="83216"/>
                                <a:pt x="364246" y="84562"/>
                                <a:pt x="364093" y="85920"/>
                              </a:cubicBezTo>
                              <a:cubicBezTo>
                                <a:pt x="363928" y="85336"/>
                                <a:pt x="363649" y="84828"/>
                                <a:pt x="363268" y="84359"/>
                              </a:cubicBezTo>
                              <a:moveTo>
                                <a:pt x="304867" y="78366"/>
                              </a:moveTo>
                              <a:cubicBezTo>
                                <a:pt x="303965" y="78569"/>
                                <a:pt x="301452" y="79547"/>
                                <a:pt x="299496" y="80753"/>
                              </a:cubicBezTo>
                              <a:cubicBezTo>
                                <a:pt x="299941" y="79382"/>
                                <a:pt x="300410" y="78011"/>
                                <a:pt x="301172" y="76855"/>
                              </a:cubicBezTo>
                              <a:cubicBezTo>
                                <a:pt x="304943" y="71295"/>
                                <a:pt x="311240" y="69860"/>
                                <a:pt x="314338" y="69860"/>
                              </a:cubicBezTo>
                              <a:lnTo>
                                <a:pt x="314643" y="69860"/>
                              </a:lnTo>
                              <a:cubicBezTo>
                                <a:pt x="321536" y="70101"/>
                                <a:pt x="325129" y="72133"/>
                                <a:pt x="328951" y="74316"/>
                              </a:cubicBezTo>
                              <a:cubicBezTo>
                                <a:pt x="333229" y="76741"/>
                                <a:pt x="338117" y="79471"/>
                                <a:pt x="348122" y="80004"/>
                              </a:cubicBezTo>
                              <a:cubicBezTo>
                                <a:pt x="348337" y="80740"/>
                                <a:pt x="348591" y="81464"/>
                                <a:pt x="348769" y="82175"/>
                              </a:cubicBezTo>
                              <a:cubicBezTo>
                                <a:pt x="348934" y="82861"/>
                                <a:pt x="349048" y="83698"/>
                                <a:pt x="349188" y="84460"/>
                              </a:cubicBezTo>
                              <a:cubicBezTo>
                                <a:pt x="346725" y="82645"/>
                                <a:pt x="341190" y="79420"/>
                                <a:pt x="333813" y="80804"/>
                              </a:cubicBezTo>
                              <a:cubicBezTo>
                                <a:pt x="331160" y="81299"/>
                                <a:pt x="329370" y="81654"/>
                                <a:pt x="328113" y="81896"/>
                              </a:cubicBezTo>
                              <a:cubicBezTo>
                                <a:pt x="326665" y="82175"/>
                                <a:pt x="325891" y="82378"/>
                                <a:pt x="325739" y="82327"/>
                              </a:cubicBezTo>
                              <a:cubicBezTo>
                                <a:pt x="325650" y="82251"/>
                                <a:pt x="325574" y="82175"/>
                                <a:pt x="325459" y="82086"/>
                              </a:cubicBezTo>
                              <a:cubicBezTo>
                                <a:pt x="324444" y="81261"/>
                                <a:pt x="314769" y="76195"/>
                                <a:pt x="304867" y="78366"/>
                              </a:cubicBezTo>
                              <a:moveTo>
                                <a:pt x="303521" y="116047"/>
                              </a:moveTo>
                              <a:cubicBezTo>
                                <a:pt x="305819" y="114943"/>
                                <a:pt x="308536" y="110677"/>
                                <a:pt x="309869" y="108392"/>
                              </a:cubicBezTo>
                              <a:lnTo>
                                <a:pt x="314046" y="122217"/>
                              </a:lnTo>
                              <a:cubicBezTo>
                                <a:pt x="311634" y="121024"/>
                                <a:pt x="306860" y="118955"/>
                                <a:pt x="304384" y="119348"/>
                              </a:cubicBezTo>
                              <a:cubicBezTo>
                                <a:pt x="304410" y="119031"/>
                                <a:pt x="304651" y="118815"/>
                                <a:pt x="304613" y="118472"/>
                              </a:cubicBezTo>
                              <a:cubicBezTo>
                                <a:pt x="304499" y="117520"/>
                                <a:pt x="304016" y="116771"/>
                                <a:pt x="303521" y="116047"/>
                              </a:cubicBezTo>
                              <a:moveTo>
                                <a:pt x="319188" y="120161"/>
                              </a:moveTo>
                              <a:cubicBezTo>
                                <a:pt x="315341" y="117761"/>
                                <a:pt x="315011" y="114905"/>
                                <a:pt x="315189" y="113318"/>
                              </a:cubicBezTo>
                              <a:cubicBezTo>
                                <a:pt x="315493" y="110652"/>
                                <a:pt x="317588" y="108239"/>
                                <a:pt x="320076" y="107706"/>
                              </a:cubicBezTo>
                              <a:cubicBezTo>
                                <a:pt x="321968" y="107300"/>
                                <a:pt x="323644" y="108087"/>
                                <a:pt x="324888" y="109953"/>
                              </a:cubicBezTo>
                              <a:cubicBezTo>
                                <a:pt x="325066" y="110258"/>
                                <a:pt x="325193" y="110461"/>
                                <a:pt x="325282" y="110512"/>
                              </a:cubicBezTo>
                              <a:lnTo>
                                <a:pt x="325701" y="110855"/>
                              </a:lnTo>
                              <a:lnTo>
                                <a:pt x="326475" y="110068"/>
                              </a:lnTo>
                              <a:lnTo>
                                <a:pt x="326196" y="109623"/>
                              </a:lnTo>
                              <a:cubicBezTo>
                                <a:pt x="326145" y="109534"/>
                                <a:pt x="326094" y="109471"/>
                                <a:pt x="326056" y="109395"/>
                              </a:cubicBezTo>
                              <a:cubicBezTo>
                                <a:pt x="325396" y="108150"/>
                                <a:pt x="322603" y="101879"/>
                                <a:pt x="327072" y="92598"/>
                              </a:cubicBezTo>
                              <a:cubicBezTo>
                                <a:pt x="333598" y="100558"/>
                                <a:pt x="332366" y="107338"/>
                                <a:pt x="332011" y="108709"/>
                              </a:cubicBezTo>
                              <a:cubicBezTo>
                                <a:pt x="331985" y="108798"/>
                                <a:pt x="331960" y="108874"/>
                                <a:pt x="331922" y="108963"/>
                              </a:cubicBezTo>
                              <a:lnTo>
                                <a:pt x="331744" y="109534"/>
                              </a:lnTo>
                              <a:lnTo>
                                <a:pt x="332683" y="110042"/>
                              </a:lnTo>
                              <a:lnTo>
                                <a:pt x="333026" y="109623"/>
                              </a:lnTo>
                              <a:cubicBezTo>
                                <a:pt x="333077" y="109534"/>
                                <a:pt x="333191" y="109306"/>
                                <a:pt x="333280" y="108950"/>
                              </a:cubicBezTo>
                              <a:cubicBezTo>
                                <a:pt x="334042" y="106868"/>
                                <a:pt x="335489" y="105713"/>
                                <a:pt x="337419" y="105662"/>
                              </a:cubicBezTo>
                              <a:cubicBezTo>
                                <a:pt x="337470" y="105649"/>
                                <a:pt x="337495" y="105649"/>
                                <a:pt x="337546" y="105649"/>
                              </a:cubicBezTo>
                              <a:cubicBezTo>
                                <a:pt x="340047" y="105649"/>
                                <a:pt x="342574" y="107503"/>
                                <a:pt x="343488" y="109966"/>
                              </a:cubicBezTo>
                              <a:cubicBezTo>
                                <a:pt x="344046" y="111477"/>
                                <a:pt x="344376" y="114321"/>
                                <a:pt x="341228" y="117558"/>
                              </a:cubicBezTo>
                              <a:cubicBezTo>
                                <a:pt x="341418" y="115946"/>
                                <a:pt x="341482" y="113660"/>
                                <a:pt x="340504" y="112162"/>
                              </a:cubicBezTo>
                              <a:cubicBezTo>
                                <a:pt x="339945" y="111312"/>
                                <a:pt x="339133" y="110804"/>
                                <a:pt x="338092" y="110651"/>
                              </a:cubicBezTo>
                              <a:cubicBezTo>
                                <a:pt x="337990" y="110626"/>
                                <a:pt x="337863" y="110613"/>
                                <a:pt x="337724" y="110613"/>
                              </a:cubicBezTo>
                              <a:cubicBezTo>
                                <a:pt x="336873" y="110613"/>
                                <a:pt x="335578" y="110956"/>
                                <a:pt x="334804" y="111972"/>
                              </a:cubicBezTo>
                              <a:cubicBezTo>
                                <a:pt x="334537" y="112327"/>
                                <a:pt x="334664" y="113165"/>
                                <a:pt x="334639" y="113851"/>
                              </a:cubicBezTo>
                              <a:cubicBezTo>
                                <a:pt x="334613" y="114041"/>
                                <a:pt x="334550" y="114219"/>
                                <a:pt x="334588" y="114397"/>
                              </a:cubicBezTo>
                              <a:cubicBezTo>
                                <a:pt x="334613" y="114676"/>
                                <a:pt x="334448" y="114765"/>
                                <a:pt x="334524" y="115095"/>
                              </a:cubicBezTo>
                              <a:lnTo>
                                <a:pt x="325117" y="116187"/>
                              </a:lnTo>
                              <a:cubicBezTo>
                                <a:pt x="325142" y="114676"/>
                                <a:pt x="324672" y="113698"/>
                                <a:pt x="324114" y="113229"/>
                              </a:cubicBezTo>
                              <a:cubicBezTo>
                                <a:pt x="322958" y="112302"/>
                                <a:pt x="321371" y="112429"/>
                                <a:pt x="320597" y="112721"/>
                              </a:cubicBezTo>
                              <a:cubicBezTo>
                                <a:pt x="320191" y="112873"/>
                                <a:pt x="320064" y="113305"/>
                                <a:pt x="319759" y="113571"/>
                              </a:cubicBezTo>
                              <a:cubicBezTo>
                                <a:pt x="319670" y="113648"/>
                                <a:pt x="319619" y="113724"/>
                                <a:pt x="319543" y="113800"/>
                              </a:cubicBezTo>
                              <a:cubicBezTo>
                                <a:pt x="319238" y="114130"/>
                                <a:pt x="318781" y="114308"/>
                                <a:pt x="318616" y="114752"/>
                              </a:cubicBezTo>
                              <a:cubicBezTo>
                                <a:pt x="318007" y="116428"/>
                                <a:pt x="318604" y="118637"/>
                                <a:pt x="319188" y="120160"/>
                              </a:cubicBezTo>
                              <a:moveTo>
                                <a:pt x="415385" y="128743"/>
                              </a:moveTo>
                              <a:lnTo>
                                <a:pt x="414229" y="124084"/>
                              </a:lnTo>
                              <a:lnTo>
                                <a:pt x="413467" y="125709"/>
                              </a:lnTo>
                              <a:cubicBezTo>
                                <a:pt x="412414" y="127918"/>
                                <a:pt x="407488" y="129302"/>
                                <a:pt x="402105" y="128908"/>
                              </a:cubicBezTo>
                              <a:cubicBezTo>
                                <a:pt x="395947" y="128489"/>
                                <a:pt x="391440" y="125886"/>
                                <a:pt x="391123" y="123728"/>
                              </a:cubicBezTo>
                              <a:lnTo>
                                <a:pt x="390843" y="122001"/>
                              </a:lnTo>
                              <a:lnTo>
                                <a:pt x="388076" y="126483"/>
                              </a:lnTo>
                              <a:lnTo>
                                <a:pt x="386336" y="120948"/>
                              </a:lnTo>
                              <a:lnTo>
                                <a:pt x="385689" y="122725"/>
                              </a:lnTo>
                              <a:cubicBezTo>
                                <a:pt x="384623" y="125645"/>
                                <a:pt x="379024" y="127042"/>
                                <a:pt x="372904" y="125886"/>
                              </a:cubicBezTo>
                              <a:cubicBezTo>
                                <a:pt x="367216" y="124820"/>
                                <a:pt x="362709" y="121900"/>
                                <a:pt x="362227" y="118942"/>
                              </a:cubicBezTo>
                              <a:lnTo>
                                <a:pt x="361757" y="116187"/>
                              </a:lnTo>
                              <a:lnTo>
                                <a:pt x="359764" y="123055"/>
                              </a:lnTo>
                              <a:lnTo>
                                <a:pt x="358545" y="118866"/>
                              </a:lnTo>
                              <a:lnTo>
                                <a:pt x="357758" y="116187"/>
                              </a:lnTo>
                              <a:lnTo>
                                <a:pt x="357758" y="116212"/>
                              </a:lnTo>
                              <a:lnTo>
                                <a:pt x="357745" y="116174"/>
                              </a:lnTo>
                              <a:lnTo>
                                <a:pt x="357288" y="118942"/>
                              </a:lnTo>
                              <a:cubicBezTo>
                                <a:pt x="357212" y="119437"/>
                                <a:pt x="356869" y="119919"/>
                                <a:pt x="356565" y="120402"/>
                              </a:cubicBezTo>
                              <a:cubicBezTo>
                                <a:pt x="355904" y="121506"/>
                                <a:pt x="354787" y="122547"/>
                                <a:pt x="353251" y="123449"/>
                              </a:cubicBezTo>
                              <a:cubicBezTo>
                                <a:pt x="351410" y="124515"/>
                                <a:pt x="349150" y="125404"/>
                                <a:pt x="346598" y="125886"/>
                              </a:cubicBezTo>
                              <a:cubicBezTo>
                                <a:pt x="342015" y="126750"/>
                                <a:pt x="337724" y="126178"/>
                                <a:pt x="335413" y="124604"/>
                              </a:cubicBezTo>
                              <a:cubicBezTo>
                                <a:pt x="334639" y="124084"/>
                                <a:pt x="334093" y="123449"/>
                                <a:pt x="333813" y="122712"/>
                              </a:cubicBezTo>
                              <a:lnTo>
                                <a:pt x="333191" y="120948"/>
                              </a:lnTo>
                              <a:lnTo>
                                <a:pt x="334740" y="120770"/>
                              </a:lnTo>
                              <a:cubicBezTo>
                                <a:pt x="335058" y="121100"/>
                                <a:pt x="335527" y="121265"/>
                                <a:pt x="335883" y="121570"/>
                              </a:cubicBezTo>
                              <a:cubicBezTo>
                                <a:pt x="336150" y="121836"/>
                                <a:pt x="336543" y="122116"/>
                                <a:pt x="337064" y="122408"/>
                              </a:cubicBezTo>
                              <a:cubicBezTo>
                                <a:pt x="339120" y="123690"/>
                                <a:pt x="341469" y="124617"/>
                                <a:pt x="344097" y="124617"/>
                              </a:cubicBezTo>
                              <a:cubicBezTo>
                                <a:pt x="344618" y="124617"/>
                                <a:pt x="345126" y="124591"/>
                                <a:pt x="345633" y="124541"/>
                              </a:cubicBezTo>
                              <a:cubicBezTo>
                                <a:pt x="349290" y="124160"/>
                                <a:pt x="352603" y="122433"/>
                                <a:pt x="354711" y="119792"/>
                              </a:cubicBezTo>
                              <a:cubicBezTo>
                                <a:pt x="356095" y="118078"/>
                                <a:pt x="356679" y="116073"/>
                                <a:pt x="356780" y="114041"/>
                              </a:cubicBezTo>
                              <a:cubicBezTo>
                                <a:pt x="356831" y="114092"/>
                                <a:pt x="356818" y="114168"/>
                                <a:pt x="356869" y="114232"/>
                              </a:cubicBezTo>
                              <a:cubicBezTo>
                                <a:pt x="357745" y="114955"/>
                                <a:pt x="358786" y="115298"/>
                                <a:pt x="359840" y="115298"/>
                              </a:cubicBezTo>
                              <a:cubicBezTo>
                                <a:pt x="360919" y="115298"/>
                                <a:pt x="361871" y="114676"/>
                                <a:pt x="362722" y="113965"/>
                              </a:cubicBezTo>
                              <a:cubicBezTo>
                                <a:pt x="362798" y="116034"/>
                                <a:pt x="363395" y="118066"/>
                                <a:pt x="364791" y="119805"/>
                              </a:cubicBezTo>
                              <a:cubicBezTo>
                                <a:pt x="366912" y="122433"/>
                                <a:pt x="370225" y="124160"/>
                                <a:pt x="373882" y="124541"/>
                              </a:cubicBezTo>
                              <a:cubicBezTo>
                                <a:pt x="374390" y="124591"/>
                                <a:pt x="374897" y="124617"/>
                                <a:pt x="375405" y="124617"/>
                              </a:cubicBezTo>
                              <a:cubicBezTo>
                                <a:pt x="378186" y="124617"/>
                                <a:pt x="380674" y="123601"/>
                                <a:pt x="382782" y="122166"/>
                              </a:cubicBezTo>
                              <a:cubicBezTo>
                                <a:pt x="382985" y="122040"/>
                                <a:pt x="383150" y="121925"/>
                                <a:pt x="383302" y="121798"/>
                              </a:cubicBezTo>
                              <a:cubicBezTo>
                                <a:pt x="383772" y="121430"/>
                                <a:pt x="384356" y="121189"/>
                                <a:pt x="384762" y="120770"/>
                              </a:cubicBezTo>
                              <a:lnTo>
                                <a:pt x="392811" y="121710"/>
                              </a:lnTo>
                              <a:cubicBezTo>
                                <a:pt x="393141" y="122319"/>
                                <a:pt x="393802" y="122687"/>
                                <a:pt x="394259" y="123220"/>
                              </a:cubicBezTo>
                              <a:cubicBezTo>
                                <a:pt x="394512" y="123614"/>
                                <a:pt x="394893" y="124033"/>
                                <a:pt x="395427" y="124452"/>
                              </a:cubicBezTo>
                              <a:cubicBezTo>
                                <a:pt x="397610" y="126369"/>
                                <a:pt x="400276" y="127829"/>
                                <a:pt x="403552" y="127969"/>
                              </a:cubicBezTo>
                              <a:cubicBezTo>
                                <a:pt x="403793" y="127969"/>
                                <a:pt x="404009" y="127981"/>
                                <a:pt x="404225" y="127981"/>
                              </a:cubicBezTo>
                              <a:cubicBezTo>
                                <a:pt x="409417" y="127981"/>
                                <a:pt x="413823" y="125290"/>
                                <a:pt x="415638" y="121265"/>
                              </a:cubicBezTo>
                              <a:cubicBezTo>
                                <a:pt x="415765" y="121532"/>
                                <a:pt x="415677" y="121925"/>
                                <a:pt x="415867" y="122154"/>
                              </a:cubicBezTo>
                              <a:cubicBezTo>
                                <a:pt x="416248" y="122573"/>
                                <a:pt x="416781" y="122662"/>
                                <a:pt x="417264" y="122839"/>
                              </a:cubicBezTo>
                              <a:cubicBezTo>
                                <a:pt x="416464" y="124934"/>
                                <a:pt x="415994" y="126800"/>
                                <a:pt x="415385" y="128743"/>
                              </a:cubicBezTo>
                              <a:moveTo>
                                <a:pt x="402562" y="172226"/>
                              </a:moveTo>
                              <a:cubicBezTo>
                                <a:pt x="401432" y="171718"/>
                                <a:pt x="400023" y="171452"/>
                                <a:pt x="398309" y="171452"/>
                              </a:cubicBezTo>
                              <a:cubicBezTo>
                                <a:pt x="397471" y="171452"/>
                                <a:pt x="396544" y="171528"/>
                                <a:pt x="395554" y="171642"/>
                              </a:cubicBezTo>
                              <a:cubicBezTo>
                                <a:pt x="395211" y="171680"/>
                                <a:pt x="394868" y="171705"/>
                                <a:pt x="394551" y="171705"/>
                              </a:cubicBezTo>
                              <a:cubicBezTo>
                                <a:pt x="389206" y="171705"/>
                                <a:pt x="386463" y="166729"/>
                                <a:pt x="383823" y="161904"/>
                              </a:cubicBezTo>
                              <a:cubicBezTo>
                                <a:pt x="383010" y="160432"/>
                                <a:pt x="382248" y="159048"/>
                                <a:pt x="381436" y="157854"/>
                              </a:cubicBezTo>
                              <a:cubicBezTo>
                                <a:pt x="380687" y="156788"/>
                                <a:pt x="379887" y="155925"/>
                                <a:pt x="379074" y="155214"/>
                              </a:cubicBezTo>
                              <a:cubicBezTo>
                                <a:pt x="380484" y="154604"/>
                                <a:pt x="383391" y="153957"/>
                                <a:pt x="387898" y="155798"/>
                              </a:cubicBezTo>
                              <a:cubicBezTo>
                                <a:pt x="389269" y="156331"/>
                                <a:pt x="390755" y="156115"/>
                                <a:pt x="392215" y="155937"/>
                              </a:cubicBezTo>
                              <a:cubicBezTo>
                                <a:pt x="394221" y="155645"/>
                                <a:pt x="396214" y="155379"/>
                                <a:pt x="398067" y="156902"/>
                              </a:cubicBezTo>
                              <a:cubicBezTo>
                                <a:pt x="400632" y="159035"/>
                                <a:pt x="402333" y="162298"/>
                                <a:pt x="403946" y="165447"/>
                              </a:cubicBezTo>
                              <a:cubicBezTo>
                                <a:pt x="405368" y="168176"/>
                                <a:pt x="406713" y="170804"/>
                                <a:pt x="408592" y="172505"/>
                              </a:cubicBezTo>
                              <a:cubicBezTo>
                                <a:pt x="406015" y="173293"/>
                                <a:pt x="403120" y="172467"/>
                                <a:pt x="402562" y="172226"/>
                              </a:cubicBezTo>
                              <a:moveTo>
                                <a:pt x="355739" y="170461"/>
                              </a:moveTo>
                              <a:cubicBezTo>
                                <a:pt x="353632" y="169776"/>
                                <a:pt x="351753" y="170169"/>
                                <a:pt x="351232" y="170385"/>
                              </a:cubicBezTo>
                              <a:cubicBezTo>
                                <a:pt x="347042" y="172023"/>
                                <a:pt x="343856" y="169966"/>
                                <a:pt x="343843" y="169953"/>
                              </a:cubicBezTo>
                              <a:cubicBezTo>
                                <a:pt x="339895" y="167160"/>
                                <a:pt x="338435" y="164355"/>
                                <a:pt x="337051" y="161638"/>
                              </a:cubicBezTo>
                              <a:cubicBezTo>
                                <a:pt x="336226" y="160025"/>
                                <a:pt x="335451" y="158514"/>
                                <a:pt x="334207" y="157067"/>
                              </a:cubicBezTo>
                              <a:cubicBezTo>
                                <a:pt x="333610" y="156356"/>
                                <a:pt x="333014" y="155759"/>
                                <a:pt x="332404" y="155226"/>
                              </a:cubicBezTo>
                              <a:cubicBezTo>
                                <a:pt x="333039" y="155010"/>
                                <a:pt x="333813" y="154693"/>
                                <a:pt x="334829" y="154185"/>
                              </a:cubicBezTo>
                              <a:cubicBezTo>
                                <a:pt x="335527" y="153855"/>
                                <a:pt x="338028" y="152878"/>
                                <a:pt x="341609" y="154452"/>
                              </a:cubicBezTo>
                              <a:cubicBezTo>
                                <a:pt x="343069" y="155087"/>
                                <a:pt x="344465" y="154668"/>
                                <a:pt x="345455" y="154388"/>
                              </a:cubicBezTo>
                              <a:cubicBezTo>
                                <a:pt x="345659" y="154325"/>
                                <a:pt x="345849" y="154274"/>
                                <a:pt x="346039" y="154223"/>
                              </a:cubicBezTo>
                              <a:cubicBezTo>
                                <a:pt x="347855" y="153830"/>
                                <a:pt x="353924" y="153157"/>
                                <a:pt x="356996" y="161638"/>
                              </a:cubicBezTo>
                              <a:lnTo>
                                <a:pt x="357098" y="161980"/>
                              </a:lnTo>
                              <a:cubicBezTo>
                                <a:pt x="358316" y="166157"/>
                                <a:pt x="360107" y="168811"/>
                                <a:pt x="362024" y="170461"/>
                              </a:cubicBezTo>
                              <a:cubicBezTo>
                                <a:pt x="359916" y="170880"/>
                                <a:pt x="356996" y="170842"/>
                                <a:pt x="355739" y="170461"/>
                              </a:cubicBezTo>
                              <a:moveTo>
                                <a:pt x="355244" y="41257"/>
                              </a:moveTo>
                              <a:cubicBezTo>
                                <a:pt x="353010" y="42056"/>
                                <a:pt x="350458" y="43453"/>
                                <a:pt x="348883" y="44405"/>
                              </a:cubicBezTo>
                              <a:lnTo>
                                <a:pt x="348883" y="35620"/>
                              </a:lnTo>
                              <a:cubicBezTo>
                                <a:pt x="350521" y="36610"/>
                                <a:pt x="353200" y="38070"/>
                                <a:pt x="355498" y="38844"/>
                              </a:cubicBezTo>
                              <a:cubicBezTo>
                                <a:pt x="355244" y="39695"/>
                                <a:pt x="355054" y="40419"/>
                                <a:pt x="355244" y="41257"/>
                              </a:cubicBezTo>
                              <a:moveTo>
                                <a:pt x="370873" y="35620"/>
                              </a:moveTo>
                              <a:lnTo>
                                <a:pt x="370873" y="44405"/>
                              </a:lnTo>
                              <a:cubicBezTo>
                                <a:pt x="369260" y="43440"/>
                                <a:pt x="366632" y="41967"/>
                                <a:pt x="364360" y="41168"/>
                              </a:cubicBezTo>
                              <a:cubicBezTo>
                                <a:pt x="364461" y="40685"/>
                                <a:pt x="364842" y="40292"/>
                                <a:pt x="364791" y="39784"/>
                              </a:cubicBezTo>
                              <a:cubicBezTo>
                                <a:pt x="364766" y="39416"/>
                                <a:pt x="364423" y="39187"/>
                                <a:pt x="364309" y="38844"/>
                              </a:cubicBezTo>
                              <a:cubicBezTo>
                                <a:pt x="366594" y="38070"/>
                                <a:pt x="369248" y="36597"/>
                                <a:pt x="370873" y="35620"/>
                              </a:cubicBezTo>
                              <a:moveTo>
                                <a:pt x="459528" y="64083"/>
                              </a:moveTo>
                              <a:cubicBezTo>
                                <a:pt x="460772" y="62357"/>
                                <a:pt x="462068" y="61316"/>
                                <a:pt x="463413" y="61037"/>
                              </a:cubicBezTo>
                              <a:cubicBezTo>
                                <a:pt x="463705" y="61087"/>
                                <a:pt x="464518" y="61341"/>
                                <a:pt x="465229" y="62166"/>
                              </a:cubicBezTo>
                              <a:cubicBezTo>
                                <a:pt x="465813" y="62839"/>
                                <a:pt x="466397" y="64007"/>
                                <a:pt x="466460" y="65962"/>
                              </a:cubicBezTo>
                              <a:cubicBezTo>
                                <a:pt x="465724" y="66178"/>
                                <a:pt x="464949" y="66915"/>
                                <a:pt x="464772" y="67296"/>
                              </a:cubicBezTo>
                              <a:cubicBezTo>
                                <a:pt x="463286" y="69784"/>
                                <a:pt x="459516" y="73847"/>
                                <a:pt x="457142" y="75002"/>
                              </a:cubicBezTo>
                              <a:cubicBezTo>
                                <a:pt x="457700" y="69505"/>
                                <a:pt x="458652" y="66305"/>
                                <a:pt x="459528" y="64083"/>
                              </a:cubicBezTo>
                              <a:moveTo>
                                <a:pt x="469190" y="73580"/>
                              </a:moveTo>
                              <a:cubicBezTo>
                                <a:pt x="469266" y="73834"/>
                                <a:pt x="469355" y="74075"/>
                                <a:pt x="469418" y="74278"/>
                              </a:cubicBezTo>
                              <a:cubicBezTo>
                                <a:pt x="469558" y="74684"/>
                                <a:pt x="469710" y="75078"/>
                                <a:pt x="469825" y="75345"/>
                              </a:cubicBezTo>
                              <a:cubicBezTo>
                                <a:pt x="470053" y="75865"/>
                                <a:pt x="470536" y="76246"/>
                                <a:pt x="471044" y="76652"/>
                              </a:cubicBezTo>
                              <a:cubicBezTo>
                                <a:pt x="471856" y="77312"/>
                                <a:pt x="472707" y="77973"/>
                                <a:pt x="472707" y="79344"/>
                              </a:cubicBezTo>
                              <a:lnTo>
                                <a:pt x="472707" y="79979"/>
                              </a:lnTo>
                              <a:lnTo>
                                <a:pt x="473341" y="79991"/>
                              </a:lnTo>
                              <a:lnTo>
                                <a:pt x="473963" y="79966"/>
                              </a:lnTo>
                              <a:lnTo>
                                <a:pt x="473989" y="79344"/>
                              </a:lnTo>
                              <a:cubicBezTo>
                                <a:pt x="474078" y="77782"/>
                                <a:pt x="474471" y="75700"/>
                                <a:pt x="475220" y="74938"/>
                              </a:cubicBezTo>
                              <a:cubicBezTo>
                                <a:pt x="475563" y="74596"/>
                                <a:pt x="476261" y="73478"/>
                                <a:pt x="476744" y="72336"/>
                              </a:cubicBezTo>
                              <a:cubicBezTo>
                                <a:pt x="477061" y="73288"/>
                                <a:pt x="477315" y="73999"/>
                                <a:pt x="477607" y="74380"/>
                              </a:cubicBezTo>
                              <a:cubicBezTo>
                                <a:pt x="478001" y="74926"/>
                                <a:pt x="478407" y="78176"/>
                                <a:pt x="478128" y="80588"/>
                              </a:cubicBezTo>
                              <a:lnTo>
                                <a:pt x="478623" y="81400"/>
                              </a:lnTo>
                              <a:cubicBezTo>
                                <a:pt x="478686" y="81413"/>
                                <a:pt x="478750" y="81426"/>
                                <a:pt x="478813" y="81426"/>
                              </a:cubicBezTo>
                              <a:cubicBezTo>
                                <a:pt x="479219" y="81426"/>
                                <a:pt x="479384" y="81007"/>
                                <a:pt x="479588" y="80448"/>
                              </a:cubicBezTo>
                              <a:cubicBezTo>
                                <a:pt x="479981" y="79356"/>
                                <a:pt x="480946" y="76779"/>
                                <a:pt x="482165" y="75725"/>
                              </a:cubicBezTo>
                              <a:lnTo>
                                <a:pt x="482152" y="75713"/>
                              </a:lnTo>
                              <a:cubicBezTo>
                                <a:pt x="482584" y="75294"/>
                                <a:pt x="483206" y="74748"/>
                                <a:pt x="483777" y="74291"/>
                              </a:cubicBezTo>
                              <a:cubicBezTo>
                                <a:pt x="482850" y="76094"/>
                                <a:pt x="482635" y="77604"/>
                                <a:pt x="482546" y="78988"/>
                              </a:cubicBezTo>
                              <a:lnTo>
                                <a:pt x="482520" y="79585"/>
                              </a:lnTo>
                              <a:cubicBezTo>
                                <a:pt x="482444" y="81235"/>
                                <a:pt x="482216" y="85628"/>
                                <a:pt x="480261" y="85704"/>
                              </a:cubicBezTo>
                              <a:cubicBezTo>
                                <a:pt x="478242" y="85768"/>
                                <a:pt x="476922" y="85603"/>
                                <a:pt x="475690" y="85438"/>
                              </a:cubicBezTo>
                              <a:cubicBezTo>
                                <a:pt x="474712" y="85298"/>
                                <a:pt x="473697" y="85171"/>
                                <a:pt x="472288" y="85171"/>
                              </a:cubicBezTo>
                              <a:cubicBezTo>
                                <a:pt x="471856" y="85171"/>
                                <a:pt x="471412" y="85171"/>
                                <a:pt x="470904" y="85196"/>
                              </a:cubicBezTo>
                              <a:cubicBezTo>
                                <a:pt x="471577" y="84587"/>
                                <a:pt x="471894" y="83508"/>
                                <a:pt x="471234" y="82353"/>
                              </a:cubicBezTo>
                              <a:cubicBezTo>
                                <a:pt x="471081" y="82099"/>
                                <a:pt x="470878" y="81819"/>
                                <a:pt x="470688" y="81527"/>
                              </a:cubicBezTo>
                              <a:cubicBezTo>
                                <a:pt x="469609" y="79915"/>
                                <a:pt x="468174" y="77744"/>
                                <a:pt x="469190" y="73580"/>
                              </a:cubicBezTo>
                              <a:moveTo>
                                <a:pt x="447861" y="106195"/>
                              </a:moveTo>
                              <a:lnTo>
                                <a:pt x="447911" y="106233"/>
                              </a:lnTo>
                              <a:cubicBezTo>
                                <a:pt x="447886" y="106221"/>
                                <a:pt x="447873" y="106208"/>
                                <a:pt x="447861" y="106195"/>
                              </a:cubicBezTo>
                              <a:close/>
                              <a:moveTo>
                                <a:pt x="451124" y="96585"/>
                              </a:moveTo>
                              <a:cubicBezTo>
                                <a:pt x="451708" y="95531"/>
                                <a:pt x="452381" y="94706"/>
                                <a:pt x="453155" y="94299"/>
                              </a:cubicBezTo>
                              <a:cubicBezTo>
                                <a:pt x="453282" y="94236"/>
                                <a:pt x="453625" y="94198"/>
                                <a:pt x="454044" y="94198"/>
                              </a:cubicBezTo>
                              <a:lnTo>
                                <a:pt x="454044" y="94223"/>
                              </a:lnTo>
                              <a:cubicBezTo>
                                <a:pt x="455313" y="94312"/>
                                <a:pt x="456291" y="94858"/>
                                <a:pt x="457230" y="96204"/>
                              </a:cubicBezTo>
                              <a:cubicBezTo>
                                <a:pt x="456418" y="96839"/>
                                <a:pt x="455478" y="97740"/>
                                <a:pt x="454514" y="98692"/>
                              </a:cubicBezTo>
                              <a:cubicBezTo>
                                <a:pt x="453295" y="99848"/>
                                <a:pt x="451606" y="101498"/>
                                <a:pt x="450552" y="102031"/>
                              </a:cubicBezTo>
                              <a:cubicBezTo>
                                <a:pt x="450502" y="100076"/>
                                <a:pt x="450578" y="97994"/>
                                <a:pt x="451124" y="96585"/>
                              </a:cubicBezTo>
                              <a:moveTo>
                                <a:pt x="468885" y="111769"/>
                              </a:moveTo>
                              <a:cubicBezTo>
                                <a:pt x="469558" y="112200"/>
                                <a:pt x="470586" y="113153"/>
                                <a:pt x="471412" y="113902"/>
                              </a:cubicBezTo>
                              <a:cubicBezTo>
                                <a:pt x="472948" y="115298"/>
                                <a:pt x="473303" y="115679"/>
                                <a:pt x="473849" y="115222"/>
                              </a:cubicBezTo>
                              <a:cubicBezTo>
                                <a:pt x="474357" y="114816"/>
                                <a:pt x="473989" y="114194"/>
                                <a:pt x="473735" y="113724"/>
                              </a:cubicBezTo>
                              <a:cubicBezTo>
                                <a:pt x="472872" y="112289"/>
                                <a:pt x="471501" y="109661"/>
                                <a:pt x="471082" y="107021"/>
                              </a:cubicBezTo>
                              <a:cubicBezTo>
                                <a:pt x="471958" y="107655"/>
                                <a:pt x="473240" y="108811"/>
                                <a:pt x="474967" y="111312"/>
                              </a:cubicBezTo>
                              <a:cubicBezTo>
                                <a:pt x="474992" y="111362"/>
                                <a:pt x="475043" y="111413"/>
                                <a:pt x="475068" y="111489"/>
                              </a:cubicBezTo>
                              <a:cubicBezTo>
                                <a:pt x="475297" y="111845"/>
                                <a:pt x="475627" y="112416"/>
                                <a:pt x="476211" y="112416"/>
                              </a:cubicBezTo>
                              <a:cubicBezTo>
                                <a:pt x="476249" y="112416"/>
                                <a:pt x="476300" y="112416"/>
                                <a:pt x="476363" y="112403"/>
                              </a:cubicBezTo>
                              <a:cubicBezTo>
                                <a:pt x="477023" y="112277"/>
                                <a:pt x="477252" y="111451"/>
                                <a:pt x="477417" y="110575"/>
                              </a:cubicBezTo>
                              <a:cubicBezTo>
                                <a:pt x="477506" y="109953"/>
                                <a:pt x="478864" y="105230"/>
                                <a:pt x="479715" y="103199"/>
                              </a:cubicBezTo>
                              <a:cubicBezTo>
                                <a:pt x="480058" y="104545"/>
                                <a:pt x="480553" y="106906"/>
                                <a:pt x="480667" y="108849"/>
                              </a:cubicBezTo>
                              <a:lnTo>
                                <a:pt x="480692" y="109179"/>
                              </a:lnTo>
                              <a:cubicBezTo>
                                <a:pt x="480781" y="110664"/>
                                <a:pt x="480845" y="111731"/>
                                <a:pt x="480781" y="114079"/>
                              </a:cubicBezTo>
                              <a:cubicBezTo>
                                <a:pt x="480781" y="114333"/>
                                <a:pt x="480781" y="114866"/>
                                <a:pt x="481276" y="115032"/>
                              </a:cubicBezTo>
                              <a:cubicBezTo>
                                <a:pt x="481708" y="115209"/>
                                <a:pt x="482038" y="114866"/>
                                <a:pt x="482571" y="114156"/>
                              </a:cubicBezTo>
                              <a:cubicBezTo>
                                <a:pt x="483105" y="113419"/>
                                <a:pt x="484120" y="112061"/>
                                <a:pt x="485936" y="110118"/>
                              </a:cubicBezTo>
                              <a:cubicBezTo>
                                <a:pt x="486266" y="109788"/>
                                <a:pt x="486837" y="109280"/>
                                <a:pt x="487345" y="108861"/>
                              </a:cubicBezTo>
                              <a:cubicBezTo>
                                <a:pt x="487243" y="109090"/>
                                <a:pt x="487154" y="109344"/>
                                <a:pt x="487040" y="109610"/>
                              </a:cubicBezTo>
                              <a:cubicBezTo>
                                <a:pt x="486507" y="110969"/>
                                <a:pt x="485758" y="112822"/>
                                <a:pt x="485275" y="113597"/>
                              </a:cubicBezTo>
                              <a:cubicBezTo>
                                <a:pt x="484717" y="114511"/>
                                <a:pt x="484412" y="116542"/>
                                <a:pt x="484526" y="117291"/>
                              </a:cubicBezTo>
                              <a:cubicBezTo>
                                <a:pt x="484590" y="117710"/>
                                <a:pt x="484679" y="118180"/>
                                <a:pt x="484755" y="118701"/>
                              </a:cubicBezTo>
                              <a:cubicBezTo>
                                <a:pt x="485352" y="122294"/>
                                <a:pt x="485618" y="125315"/>
                                <a:pt x="482965" y="125810"/>
                              </a:cubicBezTo>
                              <a:cubicBezTo>
                                <a:pt x="481378" y="126140"/>
                                <a:pt x="480705" y="125912"/>
                                <a:pt x="479893" y="125671"/>
                              </a:cubicBezTo>
                              <a:cubicBezTo>
                                <a:pt x="479080" y="125404"/>
                                <a:pt x="478128" y="125137"/>
                                <a:pt x="476338" y="125214"/>
                              </a:cubicBezTo>
                              <a:cubicBezTo>
                                <a:pt x="473291" y="125328"/>
                                <a:pt x="472148" y="125912"/>
                                <a:pt x="471208" y="126382"/>
                              </a:cubicBezTo>
                              <a:cubicBezTo>
                                <a:pt x="470599" y="126699"/>
                                <a:pt x="470180" y="126902"/>
                                <a:pt x="469317" y="126902"/>
                              </a:cubicBezTo>
                              <a:cubicBezTo>
                                <a:pt x="469393" y="126864"/>
                                <a:pt x="469457" y="126826"/>
                                <a:pt x="469533" y="126775"/>
                              </a:cubicBezTo>
                              <a:cubicBezTo>
                                <a:pt x="470663" y="126039"/>
                                <a:pt x="471208" y="124388"/>
                                <a:pt x="471043" y="122128"/>
                              </a:cubicBezTo>
                              <a:cubicBezTo>
                                <a:pt x="470840" y="119310"/>
                                <a:pt x="469215" y="112822"/>
                                <a:pt x="467273" y="111134"/>
                              </a:cubicBezTo>
                              <a:cubicBezTo>
                                <a:pt x="467006" y="110880"/>
                                <a:pt x="466765" y="110677"/>
                                <a:pt x="466587" y="110486"/>
                              </a:cubicBezTo>
                              <a:cubicBezTo>
                                <a:pt x="467184" y="110766"/>
                                <a:pt x="467958" y="111185"/>
                                <a:pt x="468885" y="111769"/>
                              </a:cubicBezTo>
                              <a:moveTo>
                                <a:pt x="231319" y="110156"/>
                              </a:moveTo>
                              <a:cubicBezTo>
                                <a:pt x="231891" y="111604"/>
                                <a:pt x="232627" y="113419"/>
                                <a:pt x="233160" y="114270"/>
                              </a:cubicBezTo>
                              <a:cubicBezTo>
                                <a:pt x="233516" y="114854"/>
                                <a:pt x="233795" y="116580"/>
                                <a:pt x="233719" y="117126"/>
                              </a:cubicBezTo>
                              <a:cubicBezTo>
                                <a:pt x="233668" y="117520"/>
                                <a:pt x="233592" y="117990"/>
                                <a:pt x="233503" y="118472"/>
                              </a:cubicBezTo>
                              <a:cubicBezTo>
                                <a:pt x="232983" y="121557"/>
                                <a:pt x="232195" y="126191"/>
                                <a:pt x="236169" y="127042"/>
                              </a:cubicBezTo>
                              <a:cubicBezTo>
                                <a:pt x="236131" y="128146"/>
                                <a:pt x="235649" y="130165"/>
                                <a:pt x="234862" y="130889"/>
                              </a:cubicBezTo>
                              <a:cubicBezTo>
                                <a:pt x="234570" y="131155"/>
                                <a:pt x="234328" y="131142"/>
                                <a:pt x="234189" y="131104"/>
                              </a:cubicBezTo>
                              <a:lnTo>
                                <a:pt x="233909" y="132349"/>
                              </a:lnTo>
                              <a:cubicBezTo>
                                <a:pt x="234582" y="132514"/>
                                <a:pt x="235192" y="132323"/>
                                <a:pt x="235725" y="131841"/>
                              </a:cubicBezTo>
                              <a:cubicBezTo>
                                <a:pt x="236817" y="130825"/>
                                <a:pt x="237375" y="128629"/>
                                <a:pt x="237426" y="127232"/>
                              </a:cubicBezTo>
                              <a:cubicBezTo>
                                <a:pt x="237883" y="127232"/>
                                <a:pt x="238239" y="127232"/>
                                <a:pt x="238581" y="127207"/>
                              </a:cubicBezTo>
                              <a:cubicBezTo>
                                <a:pt x="238619" y="128641"/>
                                <a:pt x="238188" y="131168"/>
                                <a:pt x="237197" y="132184"/>
                              </a:cubicBezTo>
                              <a:cubicBezTo>
                                <a:pt x="236817" y="132590"/>
                                <a:pt x="236499" y="132628"/>
                                <a:pt x="236220" y="132577"/>
                              </a:cubicBezTo>
                              <a:lnTo>
                                <a:pt x="236029" y="133834"/>
                              </a:lnTo>
                              <a:cubicBezTo>
                                <a:pt x="236791" y="133986"/>
                                <a:pt x="237540" y="133694"/>
                                <a:pt x="238124" y="133060"/>
                              </a:cubicBezTo>
                              <a:cubicBezTo>
                                <a:pt x="239457" y="131676"/>
                                <a:pt x="239952" y="128603"/>
                                <a:pt x="239851" y="126927"/>
                              </a:cubicBezTo>
                              <a:cubicBezTo>
                                <a:pt x="239889" y="126902"/>
                                <a:pt x="239940" y="126889"/>
                                <a:pt x="239978" y="126889"/>
                              </a:cubicBezTo>
                              <a:cubicBezTo>
                                <a:pt x="240397" y="126750"/>
                                <a:pt x="240828" y="126623"/>
                                <a:pt x="241400" y="126547"/>
                              </a:cubicBezTo>
                              <a:cubicBezTo>
                                <a:pt x="241451" y="127918"/>
                                <a:pt x="241374" y="131803"/>
                                <a:pt x="240270" y="133123"/>
                              </a:cubicBezTo>
                              <a:cubicBezTo>
                                <a:pt x="239990" y="133440"/>
                                <a:pt x="239762" y="133478"/>
                                <a:pt x="239597" y="133491"/>
                              </a:cubicBezTo>
                              <a:lnTo>
                                <a:pt x="239635" y="134773"/>
                              </a:lnTo>
                              <a:cubicBezTo>
                                <a:pt x="240079" y="134761"/>
                                <a:pt x="240765" y="134583"/>
                                <a:pt x="241324" y="133834"/>
                              </a:cubicBezTo>
                              <a:cubicBezTo>
                                <a:pt x="242669" y="132082"/>
                                <a:pt x="242720" y="128045"/>
                                <a:pt x="242669" y="126470"/>
                              </a:cubicBezTo>
                              <a:cubicBezTo>
                                <a:pt x="242885" y="126470"/>
                                <a:pt x="243152" y="126470"/>
                                <a:pt x="243380" y="126496"/>
                              </a:cubicBezTo>
                              <a:cubicBezTo>
                                <a:pt x="243329" y="128108"/>
                                <a:pt x="243533" y="131739"/>
                                <a:pt x="243786" y="132425"/>
                              </a:cubicBezTo>
                              <a:cubicBezTo>
                                <a:pt x="244066" y="133225"/>
                                <a:pt x="246110" y="142632"/>
                                <a:pt x="243215" y="145120"/>
                              </a:cubicBezTo>
                              <a:cubicBezTo>
                                <a:pt x="242911" y="145387"/>
                                <a:pt x="242314" y="145603"/>
                                <a:pt x="242111" y="145438"/>
                              </a:cubicBezTo>
                              <a:cubicBezTo>
                                <a:pt x="241984" y="145362"/>
                                <a:pt x="241806" y="144790"/>
                                <a:pt x="242390" y="143153"/>
                              </a:cubicBezTo>
                              <a:lnTo>
                                <a:pt x="241171" y="142721"/>
                              </a:lnTo>
                              <a:cubicBezTo>
                                <a:pt x="240930" y="143432"/>
                                <a:pt x="240156" y="145654"/>
                                <a:pt x="241400" y="146504"/>
                              </a:cubicBezTo>
                              <a:cubicBezTo>
                                <a:pt x="241666" y="146682"/>
                                <a:pt x="241984" y="146771"/>
                                <a:pt x="242288" y="146771"/>
                              </a:cubicBezTo>
                              <a:cubicBezTo>
                                <a:pt x="242961" y="146771"/>
                                <a:pt x="243634" y="146441"/>
                                <a:pt x="244040" y="146098"/>
                              </a:cubicBezTo>
                              <a:cubicBezTo>
                                <a:pt x="247824" y="142848"/>
                                <a:pt x="245018" y="132120"/>
                                <a:pt x="244980" y="132006"/>
                              </a:cubicBezTo>
                              <a:cubicBezTo>
                                <a:pt x="244802" y="131498"/>
                                <a:pt x="244625" y="127994"/>
                                <a:pt x="244650" y="126597"/>
                              </a:cubicBezTo>
                              <a:cubicBezTo>
                                <a:pt x="244675" y="126597"/>
                                <a:pt x="244713" y="126597"/>
                                <a:pt x="244751" y="126610"/>
                              </a:cubicBezTo>
                              <a:cubicBezTo>
                                <a:pt x="244650" y="128019"/>
                                <a:pt x="244599" y="131269"/>
                                <a:pt x="245742" y="133047"/>
                              </a:cubicBezTo>
                              <a:cubicBezTo>
                                <a:pt x="246186" y="133732"/>
                                <a:pt x="246770" y="134164"/>
                                <a:pt x="247481" y="134316"/>
                              </a:cubicBezTo>
                              <a:lnTo>
                                <a:pt x="247735" y="133060"/>
                              </a:lnTo>
                              <a:cubicBezTo>
                                <a:pt x="245996" y="132691"/>
                                <a:pt x="245881" y="128578"/>
                                <a:pt x="245996" y="126851"/>
                              </a:cubicBezTo>
                              <a:cubicBezTo>
                                <a:pt x="246630" y="127004"/>
                                <a:pt x="247062" y="127194"/>
                                <a:pt x="247443" y="127385"/>
                              </a:cubicBezTo>
                              <a:cubicBezTo>
                                <a:pt x="247291" y="128426"/>
                                <a:pt x="247049" y="130965"/>
                                <a:pt x="248116" y="132628"/>
                              </a:cubicBezTo>
                              <a:cubicBezTo>
                                <a:pt x="248624" y="133415"/>
                                <a:pt x="249335" y="133910"/>
                                <a:pt x="250249" y="134113"/>
                              </a:cubicBezTo>
                              <a:lnTo>
                                <a:pt x="250515" y="132856"/>
                              </a:lnTo>
                              <a:cubicBezTo>
                                <a:pt x="249944" y="132742"/>
                                <a:pt x="249512" y="132437"/>
                                <a:pt x="249195" y="131955"/>
                              </a:cubicBezTo>
                              <a:cubicBezTo>
                                <a:pt x="248484" y="130838"/>
                                <a:pt x="248535" y="129022"/>
                                <a:pt x="248649" y="127930"/>
                              </a:cubicBezTo>
                              <a:cubicBezTo>
                                <a:pt x="249132" y="128108"/>
                                <a:pt x="249703" y="128222"/>
                                <a:pt x="250503" y="128172"/>
                              </a:cubicBezTo>
                              <a:cubicBezTo>
                                <a:pt x="251899" y="128121"/>
                                <a:pt x="257206" y="125683"/>
                                <a:pt x="257714" y="114828"/>
                              </a:cubicBezTo>
                              <a:cubicBezTo>
                                <a:pt x="258031" y="108227"/>
                                <a:pt x="259314" y="103059"/>
                                <a:pt x="260367" y="100114"/>
                              </a:cubicBezTo>
                              <a:cubicBezTo>
                                <a:pt x="260698" y="99238"/>
                                <a:pt x="261028" y="98476"/>
                                <a:pt x="261358" y="97816"/>
                              </a:cubicBezTo>
                              <a:cubicBezTo>
                                <a:pt x="261370" y="97765"/>
                                <a:pt x="261409" y="97727"/>
                                <a:pt x="261434" y="97676"/>
                              </a:cubicBezTo>
                              <a:cubicBezTo>
                                <a:pt x="263300" y="99225"/>
                                <a:pt x="266779" y="104113"/>
                                <a:pt x="269572" y="108531"/>
                              </a:cubicBezTo>
                              <a:cubicBezTo>
                                <a:pt x="269762" y="108976"/>
                                <a:pt x="269915" y="109598"/>
                                <a:pt x="269915" y="110055"/>
                              </a:cubicBezTo>
                              <a:cubicBezTo>
                                <a:pt x="269915" y="110550"/>
                                <a:pt x="269953" y="113292"/>
                                <a:pt x="275057" y="114486"/>
                              </a:cubicBezTo>
                              <a:cubicBezTo>
                                <a:pt x="278548" y="115298"/>
                                <a:pt x="291980" y="142543"/>
                                <a:pt x="301236" y="151798"/>
                              </a:cubicBezTo>
                              <a:cubicBezTo>
                                <a:pt x="301591" y="152154"/>
                                <a:pt x="301896" y="152471"/>
                                <a:pt x="302188" y="152814"/>
                              </a:cubicBezTo>
                              <a:cubicBezTo>
                                <a:pt x="302162" y="152827"/>
                                <a:pt x="302061" y="152814"/>
                                <a:pt x="302023" y="152814"/>
                              </a:cubicBezTo>
                              <a:cubicBezTo>
                                <a:pt x="296868" y="152814"/>
                                <a:pt x="292488" y="155620"/>
                                <a:pt x="290622" y="160140"/>
                              </a:cubicBezTo>
                              <a:cubicBezTo>
                                <a:pt x="288933" y="164253"/>
                                <a:pt x="289758" y="168811"/>
                                <a:pt x="292742" y="171782"/>
                              </a:cubicBezTo>
                              <a:cubicBezTo>
                                <a:pt x="295256" y="174283"/>
                                <a:pt x="297579" y="175006"/>
                                <a:pt x="299674" y="175006"/>
                              </a:cubicBezTo>
                              <a:cubicBezTo>
                                <a:pt x="301210" y="175006"/>
                                <a:pt x="302632" y="174613"/>
                                <a:pt x="303902" y="174257"/>
                              </a:cubicBezTo>
                              <a:cubicBezTo>
                                <a:pt x="305298" y="173876"/>
                                <a:pt x="306491" y="173495"/>
                                <a:pt x="307558" y="173788"/>
                              </a:cubicBezTo>
                              <a:cubicBezTo>
                                <a:pt x="312586" y="174943"/>
                                <a:pt x="316178" y="173597"/>
                                <a:pt x="317727" y="172797"/>
                              </a:cubicBezTo>
                              <a:cubicBezTo>
                                <a:pt x="318159" y="173077"/>
                                <a:pt x="318629" y="173292"/>
                                <a:pt x="319111" y="173508"/>
                              </a:cubicBezTo>
                              <a:cubicBezTo>
                                <a:pt x="321689" y="174562"/>
                                <a:pt x="324520" y="174384"/>
                                <a:pt x="327503" y="172988"/>
                              </a:cubicBezTo>
                              <a:cubicBezTo>
                                <a:pt x="327910" y="172772"/>
                                <a:pt x="329179" y="172188"/>
                                <a:pt x="333064" y="173330"/>
                              </a:cubicBezTo>
                              <a:cubicBezTo>
                                <a:pt x="336302" y="174295"/>
                                <a:pt x="340910" y="173699"/>
                                <a:pt x="343678" y="172035"/>
                              </a:cubicBezTo>
                              <a:cubicBezTo>
                                <a:pt x="345138" y="172708"/>
                                <a:pt x="348185" y="173660"/>
                                <a:pt x="351918" y="172175"/>
                              </a:cubicBezTo>
                              <a:cubicBezTo>
                                <a:pt x="352171" y="172074"/>
                                <a:pt x="353555" y="171794"/>
                                <a:pt x="355180" y="172289"/>
                              </a:cubicBezTo>
                              <a:cubicBezTo>
                                <a:pt x="357072" y="172873"/>
                                <a:pt x="361579" y="172886"/>
                                <a:pt x="364093" y="171858"/>
                              </a:cubicBezTo>
                              <a:cubicBezTo>
                                <a:pt x="365477" y="172581"/>
                                <a:pt x="366873" y="172899"/>
                                <a:pt x="368130" y="173000"/>
                              </a:cubicBezTo>
                              <a:cubicBezTo>
                                <a:pt x="369920" y="173165"/>
                                <a:pt x="371431" y="172950"/>
                                <a:pt x="372739" y="172772"/>
                              </a:cubicBezTo>
                              <a:cubicBezTo>
                                <a:pt x="374745" y="172518"/>
                                <a:pt x="376332" y="172315"/>
                                <a:pt x="378668" y="173242"/>
                              </a:cubicBezTo>
                              <a:cubicBezTo>
                                <a:pt x="380090" y="173800"/>
                                <a:pt x="385828" y="175159"/>
                                <a:pt x="389891" y="172404"/>
                              </a:cubicBezTo>
                              <a:cubicBezTo>
                                <a:pt x="391580" y="173330"/>
                                <a:pt x="393535" y="173800"/>
                                <a:pt x="395922" y="173546"/>
                              </a:cubicBezTo>
                              <a:cubicBezTo>
                                <a:pt x="399057" y="173115"/>
                                <a:pt x="400822" y="173559"/>
                                <a:pt x="401787" y="173991"/>
                              </a:cubicBezTo>
                              <a:cubicBezTo>
                                <a:pt x="402803" y="174422"/>
                                <a:pt x="407119" y="175616"/>
                                <a:pt x="410497" y="173800"/>
                              </a:cubicBezTo>
                              <a:cubicBezTo>
                                <a:pt x="411220" y="174143"/>
                                <a:pt x="412033" y="174359"/>
                                <a:pt x="412922" y="174410"/>
                              </a:cubicBezTo>
                              <a:cubicBezTo>
                                <a:pt x="413671" y="174410"/>
                                <a:pt x="414445" y="174333"/>
                                <a:pt x="415372" y="174206"/>
                              </a:cubicBezTo>
                              <a:cubicBezTo>
                                <a:pt x="417213" y="173914"/>
                                <a:pt x="419498" y="173597"/>
                                <a:pt x="422443" y="174435"/>
                              </a:cubicBezTo>
                              <a:cubicBezTo>
                                <a:pt x="425097" y="175222"/>
                                <a:pt x="427915" y="173838"/>
                                <a:pt x="429515" y="170931"/>
                              </a:cubicBezTo>
                              <a:cubicBezTo>
                                <a:pt x="431762" y="166894"/>
                                <a:pt x="431343" y="160431"/>
                                <a:pt x="425402" y="155074"/>
                              </a:cubicBezTo>
                              <a:cubicBezTo>
                                <a:pt x="424322" y="154109"/>
                                <a:pt x="422088" y="152408"/>
                                <a:pt x="416781" y="153093"/>
                              </a:cubicBezTo>
                              <a:cubicBezTo>
                                <a:pt x="417289" y="152674"/>
                                <a:pt x="417797" y="152281"/>
                                <a:pt x="418279" y="151798"/>
                              </a:cubicBezTo>
                              <a:cubicBezTo>
                                <a:pt x="427535" y="142543"/>
                                <a:pt x="440954" y="115298"/>
                                <a:pt x="444446" y="114486"/>
                              </a:cubicBezTo>
                              <a:cubicBezTo>
                                <a:pt x="449575" y="113305"/>
                                <a:pt x="449587" y="110550"/>
                                <a:pt x="449587" y="110055"/>
                              </a:cubicBezTo>
                              <a:cubicBezTo>
                                <a:pt x="449587" y="109636"/>
                                <a:pt x="449740" y="109077"/>
                                <a:pt x="449917" y="108646"/>
                              </a:cubicBezTo>
                              <a:cubicBezTo>
                                <a:pt x="452596" y="104418"/>
                                <a:pt x="456176" y="99263"/>
                                <a:pt x="458068" y="97676"/>
                              </a:cubicBezTo>
                              <a:cubicBezTo>
                                <a:pt x="458081" y="97702"/>
                                <a:pt x="458106" y="97727"/>
                                <a:pt x="458119" y="97740"/>
                              </a:cubicBezTo>
                              <a:cubicBezTo>
                                <a:pt x="458462" y="98451"/>
                                <a:pt x="458817" y="99263"/>
                                <a:pt x="459198" y="100228"/>
                              </a:cubicBezTo>
                              <a:cubicBezTo>
                                <a:pt x="460239" y="103199"/>
                                <a:pt x="461471" y="108303"/>
                                <a:pt x="461801" y="114828"/>
                              </a:cubicBezTo>
                              <a:cubicBezTo>
                                <a:pt x="462309" y="125683"/>
                                <a:pt x="467615" y="128121"/>
                                <a:pt x="468999" y="128172"/>
                              </a:cubicBezTo>
                              <a:cubicBezTo>
                                <a:pt x="469114" y="128184"/>
                                <a:pt x="469215" y="128184"/>
                                <a:pt x="469291" y="128184"/>
                              </a:cubicBezTo>
                              <a:cubicBezTo>
                                <a:pt x="469964" y="128184"/>
                                <a:pt x="470434" y="128083"/>
                                <a:pt x="470853" y="127943"/>
                              </a:cubicBezTo>
                              <a:cubicBezTo>
                                <a:pt x="470980" y="129022"/>
                                <a:pt x="471018" y="130850"/>
                                <a:pt x="470307" y="131955"/>
                              </a:cubicBezTo>
                              <a:cubicBezTo>
                                <a:pt x="470002" y="132437"/>
                                <a:pt x="469558" y="132742"/>
                                <a:pt x="468999" y="132856"/>
                              </a:cubicBezTo>
                              <a:lnTo>
                                <a:pt x="469266" y="134113"/>
                              </a:lnTo>
                              <a:cubicBezTo>
                                <a:pt x="470167" y="133910"/>
                                <a:pt x="470878" y="133415"/>
                                <a:pt x="471386" y="132641"/>
                              </a:cubicBezTo>
                              <a:cubicBezTo>
                                <a:pt x="472453" y="130977"/>
                                <a:pt x="472224" y="128425"/>
                                <a:pt x="472059" y="127397"/>
                              </a:cubicBezTo>
                              <a:cubicBezTo>
                                <a:pt x="472440" y="127207"/>
                                <a:pt x="472884" y="127004"/>
                                <a:pt x="473506" y="126851"/>
                              </a:cubicBezTo>
                              <a:cubicBezTo>
                                <a:pt x="473621" y="128578"/>
                                <a:pt x="473506" y="132691"/>
                                <a:pt x="471767" y="133059"/>
                              </a:cubicBezTo>
                              <a:lnTo>
                                <a:pt x="472021" y="134316"/>
                              </a:lnTo>
                              <a:cubicBezTo>
                                <a:pt x="472732" y="134164"/>
                                <a:pt x="473316" y="133732"/>
                                <a:pt x="473773" y="133047"/>
                              </a:cubicBezTo>
                              <a:cubicBezTo>
                                <a:pt x="474916" y="131269"/>
                                <a:pt x="474865" y="128019"/>
                                <a:pt x="474763" y="126610"/>
                              </a:cubicBezTo>
                              <a:cubicBezTo>
                                <a:pt x="474801" y="126597"/>
                                <a:pt x="474839" y="126597"/>
                                <a:pt x="474865" y="126597"/>
                              </a:cubicBezTo>
                              <a:cubicBezTo>
                                <a:pt x="474878" y="127994"/>
                                <a:pt x="474687" y="131511"/>
                                <a:pt x="474509" y="132031"/>
                              </a:cubicBezTo>
                              <a:cubicBezTo>
                                <a:pt x="474484" y="132120"/>
                                <a:pt x="471678" y="142848"/>
                                <a:pt x="475474" y="146085"/>
                              </a:cubicBezTo>
                              <a:cubicBezTo>
                                <a:pt x="475868" y="146428"/>
                                <a:pt x="476553" y="146771"/>
                                <a:pt x="477201" y="146771"/>
                              </a:cubicBezTo>
                              <a:cubicBezTo>
                                <a:pt x="477531" y="146771"/>
                                <a:pt x="477836" y="146682"/>
                                <a:pt x="478102" y="146504"/>
                              </a:cubicBezTo>
                              <a:cubicBezTo>
                                <a:pt x="479372" y="145666"/>
                                <a:pt x="478597" y="143445"/>
                                <a:pt x="478331" y="142721"/>
                              </a:cubicBezTo>
                              <a:lnTo>
                                <a:pt x="477125" y="143153"/>
                              </a:lnTo>
                              <a:cubicBezTo>
                                <a:pt x="477696" y="144790"/>
                                <a:pt x="477506" y="145362"/>
                                <a:pt x="477391" y="145438"/>
                              </a:cubicBezTo>
                              <a:cubicBezTo>
                                <a:pt x="477175" y="145565"/>
                                <a:pt x="476604" y="145412"/>
                                <a:pt x="476299" y="145120"/>
                              </a:cubicBezTo>
                              <a:cubicBezTo>
                                <a:pt x="473430" y="142657"/>
                                <a:pt x="475423" y="133339"/>
                                <a:pt x="475728" y="132437"/>
                              </a:cubicBezTo>
                              <a:cubicBezTo>
                                <a:pt x="475957" y="131739"/>
                                <a:pt x="476173" y="128108"/>
                                <a:pt x="476122" y="126496"/>
                              </a:cubicBezTo>
                              <a:cubicBezTo>
                                <a:pt x="476388" y="126470"/>
                                <a:pt x="476604" y="126470"/>
                                <a:pt x="476845" y="126470"/>
                              </a:cubicBezTo>
                              <a:cubicBezTo>
                                <a:pt x="476769" y="128032"/>
                                <a:pt x="476820" y="132095"/>
                                <a:pt x="478191" y="133872"/>
                              </a:cubicBezTo>
                              <a:cubicBezTo>
                                <a:pt x="478762" y="134583"/>
                                <a:pt x="479423" y="134761"/>
                                <a:pt x="479880" y="134773"/>
                              </a:cubicBezTo>
                              <a:lnTo>
                                <a:pt x="479905" y="133491"/>
                              </a:lnTo>
                              <a:cubicBezTo>
                                <a:pt x="479753" y="133478"/>
                                <a:pt x="479512" y="133440"/>
                                <a:pt x="479245" y="133123"/>
                              </a:cubicBezTo>
                              <a:cubicBezTo>
                                <a:pt x="478140" y="131828"/>
                                <a:pt x="478052" y="127943"/>
                                <a:pt x="478090" y="126547"/>
                              </a:cubicBezTo>
                              <a:cubicBezTo>
                                <a:pt x="478674" y="126623"/>
                                <a:pt x="479105" y="126750"/>
                                <a:pt x="479512" y="126889"/>
                              </a:cubicBezTo>
                              <a:cubicBezTo>
                                <a:pt x="479562" y="126902"/>
                                <a:pt x="479613" y="126915"/>
                                <a:pt x="479651" y="126927"/>
                              </a:cubicBezTo>
                              <a:cubicBezTo>
                                <a:pt x="479562" y="128616"/>
                                <a:pt x="480057" y="131676"/>
                                <a:pt x="481390" y="133059"/>
                              </a:cubicBezTo>
                              <a:cubicBezTo>
                                <a:pt x="481962" y="133681"/>
                                <a:pt x="482711" y="133986"/>
                                <a:pt x="483473" y="133834"/>
                              </a:cubicBezTo>
                              <a:lnTo>
                                <a:pt x="483282" y="132577"/>
                              </a:lnTo>
                              <a:cubicBezTo>
                                <a:pt x="483092" y="132615"/>
                                <a:pt x="482711" y="132615"/>
                                <a:pt x="482317" y="132183"/>
                              </a:cubicBezTo>
                              <a:cubicBezTo>
                                <a:pt x="481327" y="131168"/>
                                <a:pt x="480883" y="128654"/>
                                <a:pt x="480921" y="127207"/>
                              </a:cubicBezTo>
                              <a:cubicBezTo>
                                <a:pt x="481264" y="127257"/>
                                <a:pt x="481606" y="127270"/>
                                <a:pt x="482076" y="127232"/>
                              </a:cubicBezTo>
                              <a:cubicBezTo>
                                <a:pt x="482140" y="128629"/>
                                <a:pt x="482698" y="130825"/>
                                <a:pt x="483790" y="131828"/>
                              </a:cubicBezTo>
                              <a:cubicBezTo>
                                <a:pt x="484323" y="132336"/>
                                <a:pt x="484984" y="132526"/>
                                <a:pt x="485618" y="132348"/>
                              </a:cubicBezTo>
                              <a:lnTo>
                                <a:pt x="485326" y="131104"/>
                              </a:lnTo>
                              <a:cubicBezTo>
                                <a:pt x="485136" y="131155"/>
                                <a:pt x="484920" y="131142"/>
                                <a:pt x="484653" y="130888"/>
                              </a:cubicBezTo>
                              <a:cubicBezTo>
                                <a:pt x="483828" y="130139"/>
                                <a:pt x="483371" y="128146"/>
                                <a:pt x="483346" y="127042"/>
                              </a:cubicBezTo>
                              <a:cubicBezTo>
                                <a:pt x="487294" y="126191"/>
                                <a:pt x="486520" y="121570"/>
                                <a:pt x="486012" y="118497"/>
                              </a:cubicBezTo>
                              <a:cubicBezTo>
                                <a:pt x="485923" y="117990"/>
                                <a:pt x="485847" y="117533"/>
                                <a:pt x="485796" y="117114"/>
                              </a:cubicBezTo>
                              <a:cubicBezTo>
                                <a:pt x="485720" y="116593"/>
                                <a:pt x="485999" y="114866"/>
                                <a:pt x="486355" y="114270"/>
                              </a:cubicBezTo>
                              <a:cubicBezTo>
                                <a:pt x="486900" y="113394"/>
                                <a:pt x="487637" y="111566"/>
                                <a:pt x="488221" y="110093"/>
                              </a:cubicBezTo>
                              <a:cubicBezTo>
                                <a:pt x="488526" y="109369"/>
                                <a:pt x="488754" y="108747"/>
                                <a:pt x="488906" y="108455"/>
                              </a:cubicBezTo>
                              <a:cubicBezTo>
                                <a:pt x="489046" y="108163"/>
                                <a:pt x="489452" y="107363"/>
                                <a:pt x="488843" y="106957"/>
                              </a:cubicBezTo>
                              <a:cubicBezTo>
                                <a:pt x="487967" y="106284"/>
                                <a:pt x="485885" y="108366"/>
                                <a:pt x="485021" y="109255"/>
                              </a:cubicBezTo>
                              <a:cubicBezTo>
                                <a:pt x="483638" y="110728"/>
                                <a:pt x="482698" y="111870"/>
                                <a:pt x="482089" y="112670"/>
                              </a:cubicBezTo>
                              <a:cubicBezTo>
                                <a:pt x="482089" y="111185"/>
                                <a:pt x="482025" y="110245"/>
                                <a:pt x="481962" y="109115"/>
                              </a:cubicBezTo>
                              <a:lnTo>
                                <a:pt x="481949" y="108760"/>
                              </a:lnTo>
                              <a:cubicBezTo>
                                <a:pt x="481771" y="105967"/>
                                <a:pt x="480781" y="101955"/>
                                <a:pt x="480578" y="101549"/>
                              </a:cubicBezTo>
                              <a:cubicBezTo>
                                <a:pt x="480413" y="101295"/>
                                <a:pt x="480184" y="101142"/>
                                <a:pt x="479892" y="101142"/>
                              </a:cubicBezTo>
                              <a:cubicBezTo>
                                <a:pt x="479854" y="101142"/>
                                <a:pt x="479816" y="101142"/>
                                <a:pt x="479765" y="101155"/>
                              </a:cubicBezTo>
                              <a:cubicBezTo>
                                <a:pt x="478293" y="101422"/>
                                <a:pt x="476160" y="110283"/>
                                <a:pt x="476134" y="110372"/>
                              </a:cubicBezTo>
                              <a:cubicBezTo>
                                <a:pt x="476122" y="110486"/>
                                <a:pt x="476096" y="110601"/>
                                <a:pt x="476083" y="110690"/>
                              </a:cubicBezTo>
                              <a:cubicBezTo>
                                <a:pt x="476058" y="110651"/>
                                <a:pt x="476020" y="110601"/>
                                <a:pt x="476007" y="110588"/>
                              </a:cubicBezTo>
                              <a:cubicBezTo>
                                <a:pt x="473608" y="107084"/>
                                <a:pt x="471957" y="106030"/>
                                <a:pt x="471069" y="105484"/>
                              </a:cubicBezTo>
                              <a:cubicBezTo>
                                <a:pt x="470878" y="105357"/>
                                <a:pt x="470675" y="105230"/>
                                <a:pt x="470650" y="105230"/>
                              </a:cubicBezTo>
                              <a:cubicBezTo>
                                <a:pt x="469367" y="98552"/>
                                <a:pt x="467222" y="94591"/>
                                <a:pt x="464124" y="93131"/>
                              </a:cubicBezTo>
                              <a:cubicBezTo>
                                <a:pt x="461255" y="91811"/>
                                <a:pt x="458284" y="92649"/>
                                <a:pt x="457738" y="92916"/>
                              </a:cubicBezTo>
                              <a:cubicBezTo>
                                <a:pt x="457509" y="92979"/>
                                <a:pt x="456532" y="92954"/>
                                <a:pt x="455796" y="92941"/>
                              </a:cubicBezTo>
                              <a:cubicBezTo>
                                <a:pt x="454132" y="92890"/>
                                <a:pt x="453079" y="92890"/>
                                <a:pt x="452558" y="93157"/>
                              </a:cubicBezTo>
                              <a:cubicBezTo>
                                <a:pt x="451631" y="93639"/>
                                <a:pt x="450857" y="94515"/>
                                <a:pt x="450222" y="95594"/>
                              </a:cubicBezTo>
                              <a:lnTo>
                                <a:pt x="450171" y="95569"/>
                              </a:lnTo>
                              <a:cubicBezTo>
                                <a:pt x="450108" y="95721"/>
                                <a:pt x="450032" y="95874"/>
                                <a:pt x="449968" y="96051"/>
                              </a:cubicBezTo>
                              <a:cubicBezTo>
                                <a:pt x="448826" y="98133"/>
                                <a:pt x="448089" y="100863"/>
                                <a:pt x="447505" y="103085"/>
                              </a:cubicBezTo>
                              <a:cubicBezTo>
                                <a:pt x="447226" y="104088"/>
                                <a:pt x="446921" y="105129"/>
                                <a:pt x="446680" y="105687"/>
                              </a:cubicBezTo>
                              <a:cubicBezTo>
                                <a:pt x="445537" y="105967"/>
                                <a:pt x="444966" y="105459"/>
                                <a:pt x="445436" y="104976"/>
                              </a:cubicBezTo>
                              <a:cubicBezTo>
                                <a:pt x="447950" y="102348"/>
                                <a:pt x="451885" y="88967"/>
                                <a:pt x="453193" y="88205"/>
                              </a:cubicBezTo>
                              <a:cubicBezTo>
                                <a:pt x="456938" y="86022"/>
                                <a:pt x="457319" y="83292"/>
                                <a:pt x="457217" y="81908"/>
                              </a:cubicBezTo>
                              <a:cubicBezTo>
                                <a:pt x="457941" y="81172"/>
                                <a:pt x="461725" y="76881"/>
                                <a:pt x="462562" y="75611"/>
                              </a:cubicBezTo>
                              <a:cubicBezTo>
                                <a:pt x="464670" y="72526"/>
                                <a:pt x="465267" y="70203"/>
                                <a:pt x="465609" y="68819"/>
                              </a:cubicBezTo>
                              <a:cubicBezTo>
                                <a:pt x="465711" y="68438"/>
                                <a:pt x="465813" y="68108"/>
                                <a:pt x="465876" y="67918"/>
                              </a:cubicBezTo>
                              <a:cubicBezTo>
                                <a:pt x="465901" y="67892"/>
                                <a:pt x="465927" y="67867"/>
                                <a:pt x="465940" y="67841"/>
                              </a:cubicBezTo>
                              <a:cubicBezTo>
                                <a:pt x="466003" y="67740"/>
                                <a:pt x="466168" y="67588"/>
                                <a:pt x="466346" y="67448"/>
                              </a:cubicBezTo>
                              <a:cubicBezTo>
                                <a:pt x="466117" y="70177"/>
                                <a:pt x="465381" y="80271"/>
                                <a:pt x="466447" y="83495"/>
                              </a:cubicBezTo>
                              <a:cubicBezTo>
                                <a:pt x="467412" y="86415"/>
                                <a:pt x="469863" y="86580"/>
                                <a:pt x="470802" y="86492"/>
                              </a:cubicBezTo>
                              <a:cubicBezTo>
                                <a:pt x="470802" y="86669"/>
                                <a:pt x="470777" y="86847"/>
                                <a:pt x="470713" y="86974"/>
                              </a:cubicBezTo>
                              <a:cubicBezTo>
                                <a:pt x="470688" y="86999"/>
                                <a:pt x="468809" y="90719"/>
                                <a:pt x="469647" y="91963"/>
                              </a:cubicBezTo>
                              <a:cubicBezTo>
                                <a:pt x="470434" y="93157"/>
                                <a:pt x="471348" y="92979"/>
                                <a:pt x="471805" y="92941"/>
                              </a:cubicBezTo>
                              <a:lnTo>
                                <a:pt x="471576" y="91671"/>
                              </a:lnTo>
                              <a:cubicBezTo>
                                <a:pt x="471284" y="91684"/>
                                <a:pt x="471043" y="91760"/>
                                <a:pt x="470713" y="91265"/>
                              </a:cubicBezTo>
                              <a:cubicBezTo>
                                <a:pt x="470523" y="90757"/>
                                <a:pt x="471411" y="88345"/>
                                <a:pt x="471818" y="87583"/>
                              </a:cubicBezTo>
                              <a:cubicBezTo>
                                <a:pt x="472021" y="87215"/>
                                <a:pt x="472097" y="86796"/>
                                <a:pt x="472097" y="86441"/>
                              </a:cubicBezTo>
                              <a:lnTo>
                                <a:pt x="472859" y="86441"/>
                              </a:lnTo>
                              <a:cubicBezTo>
                                <a:pt x="472833" y="86745"/>
                                <a:pt x="472744" y="87101"/>
                                <a:pt x="472656" y="87291"/>
                              </a:cubicBezTo>
                              <a:cubicBezTo>
                                <a:pt x="472300" y="87939"/>
                                <a:pt x="471767" y="89539"/>
                                <a:pt x="472046" y="91379"/>
                              </a:cubicBezTo>
                              <a:cubicBezTo>
                                <a:pt x="472275" y="92674"/>
                                <a:pt x="472529" y="93055"/>
                                <a:pt x="473811" y="93093"/>
                              </a:cubicBezTo>
                              <a:lnTo>
                                <a:pt x="473849" y="91811"/>
                              </a:lnTo>
                              <a:cubicBezTo>
                                <a:pt x="473773" y="91811"/>
                                <a:pt x="473468" y="91811"/>
                                <a:pt x="473468" y="91836"/>
                              </a:cubicBezTo>
                              <a:cubicBezTo>
                                <a:pt x="473392" y="91748"/>
                                <a:pt x="473354" y="91367"/>
                                <a:pt x="473316" y="91189"/>
                              </a:cubicBezTo>
                              <a:cubicBezTo>
                                <a:pt x="473087" y="89691"/>
                                <a:pt x="473506" y="88371"/>
                                <a:pt x="473773" y="87901"/>
                              </a:cubicBezTo>
                              <a:cubicBezTo>
                                <a:pt x="473963" y="87571"/>
                                <a:pt x="474078" y="87025"/>
                                <a:pt x="474128" y="86530"/>
                              </a:cubicBezTo>
                              <a:cubicBezTo>
                                <a:pt x="474585" y="86568"/>
                                <a:pt x="475004" y="86631"/>
                                <a:pt x="475423" y="86682"/>
                              </a:cubicBezTo>
                              <a:cubicBezTo>
                                <a:pt x="475271" y="87317"/>
                                <a:pt x="474928" y="88396"/>
                                <a:pt x="474751" y="88688"/>
                              </a:cubicBezTo>
                              <a:cubicBezTo>
                                <a:pt x="474420" y="89285"/>
                                <a:pt x="473874" y="91913"/>
                                <a:pt x="474585" y="93106"/>
                              </a:cubicBezTo>
                              <a:cubicBezTo>
                                <a:pt x="474941" y="93753"/>
                                <a:pt x="474839" y="96293"/>
                                <a:pt x="474281" y="97118"/>
                              </a:cubicBezTo>
                              <a:cubicBezTo>
                                <a:pt x="473456" y="98387"/>
                                <a:pt x="473113" y="102666"/>
                                <a:pt x="474230" y="103935"/>
                              </a:cubicBezTo>
                              <a:cubicBezTo>
                                <a:pt x="474497" y="104227"/>
                                <a:pt x="474839" y="104380"/>
                                <a:pt x="475195" y="104380"/>
                              </a:cubicBezTo>
                              <a:cubicBezTo>
                                <a:pt x="475411" y="104380"/>
                                <a:pt x="475652" y="104316"/>
                                <a:pt x="475868" y="104215"/>
                              </a:cubicBezTo>
                              <a:cubicBezTo>
                                <a:pt x="477061" y="103605"/>
                                <a:pt x="477099" y="102387"/>
                                <a:pt x="477125" y="101561"/>
                              </a:cubicBezTo>
                              <a:lnTo>
                                <a:pt x="475855" y="101511"/>
                              </a:lnTo>
                              <a:cubicBezTo>
                                <a:pt x="475817" y="102526"/>
                                <a:pt x="475690" y="102869"/>
                                <a:pt x="475220" y="103098"/>
                              </a:cubicBezTo>
                              <a:cubicBezTo>
                                <a:pt x="475220" y="103098"/>
                                <a:pt x="475055" y="103009"/>
                                <a:pt x="474928" y="102450"/>
                              </a:cubicBezTo>
                              <a:cubicBezTo>
                                <a:pt x="474585" y="101041"/>
                                <a:pt x="474890" y="98514"/>
                                <a:pt x="475347" y="97816"/>
                              </a:cubicBezTo>
                              <a:cubicBezTo>
                                <a:pt x="476134" y="96635"/>
                                <a:pt x="476338" y="93601"/>
                                <a:pt x="475690" y="92471"/>
                              </a:cubicBezTo>
                              <a:cubicBezTo>
                                <a:pt x="475271" y="91798"/>
                                <a:pt x="475665" y="89716"/>
                                <a:pt x="475855" y="89335"/>
                              </a:cubicBezTo>
                              <a:cubicBezTo>
                                <a:pt x="475995" y="89119"/>
                                <a:pt x="476502" y="87825"/>
                                <a:pt x="476693" y="86860"/>
                              </a:cubicBezTo>
                              <a:cubicBezTo>
                                <a:pt x="476795" y="86872"/>
                                <a:pt x="476883" y="86872"/>
                                <a:pt x="476998" y="86898"/>
                              </a:cubicBezTo>
                              <a:cubicBezTo>
                                <a:pt x="476553" y="88523"/>
                                <a:pt x="476528" y="90072"/>
                                <a:pt x="476947" y="91595"/>
                              </a:cubicBezTo>
                              <a:cubicBezTo>
                                <a:pt x="477150" y="92370"/>
                                <a:pt x="477417" y="93347"/>
                                <a:pt x="478521" y="93500"/>
                              </a:cubicBezTo>
                              <a:lnTo>
                                <a:pt x="478686" y="92217"/>
                              </a:lnTo>
                              <a:cubicBezTo>
                                <a:pt x="478521" y="92205"/>
                                <a:pt x="478432" y="92192"/>
                                <a:pt x="478191" y="91265"/>
                              </a:cubicBezTo>
                              <a:cubicBezTo>
                                <a:pt x="477810" y="89881"/>
                                <a:pt x="477836" y="88485"/>
                                <a:pt x="478305" y="86974"/>
                              </a:cubicBezTo>
                              <a:cubicBezTo>
                                <a:pt x="478483" y="86987"/>
                                <a:pt x="478686" y="86999"/>
                                <a:pt x="478902" y="86999"/>
                              </a:cubicBezTo>
                              <a:cubicBezTo>
                                <a:pt x="478597" y="88688"/>
                                <a:pt x="478750" y="90262"/>
                                <a:pt x="479334" y="91786"/>
                              </a:cubicBezTo>
                              <a:cubicBezTo>
                                <a:pt x="479638" y="92585"/>
                                <a:pt x="479981" y="93487"/>
                                <a:pt x="481098" y="93500"/>
                              </a:cubicBezTo>
                              <a:lnTo>
                                <a:pt x="481124" y="92243"/>
                              </a:lnTo>
                              <a:cubicBezTo>
                                <a:pt x="481225" y="92395"/>
                                <a:pt x="481340" y="92535"/>
                                <a:pt x="481467" y="92623"/>
                              </a:cubicBezTo>
                              <a:cubicBezTo>
                                <a:pt x="482647" y="93436"/>
                                <a:pt x="483485" y="92941"/>
                                <a:pt x="483841" y="92738"/>
                              </a:cubicBezTo>
                              <a:lnTo>
                                <a:pt x="483155" y="91659"/>
                              </a:lnTo>
                              <a:cubicBezTo>
                                <a:pt x="482927" y="91760"/>
                                <a:pt x="482673" y="91887"/>
                                <a:pt x="482216" y="91582"/>
                              </a:cubicBezTo>
                              <a:cubicBezTo>
                                <a:pt x="481847" y="91189"/>
                                <a:pt x="481809" y="88599"/>
                                <a:pt x="481924" y="87761"/>
                              </a:cubicBezTo>
                              <a:cubicBezTo>
                                <a:pt x="481987" y="87317"/>
                                <a:pt x="481860" y="86872"/>
                                <a:pt x="481720" y="86517"/>
                              </a:cubicBezTo>
                              <a:cubicBezTo>
                                <a:pt x="483523" y="85222"/>
                                <a:pt x="483701" y="81578"/>
                                <a:pt x="483790" y="79648"/>
                              </a:cubicBezTo>
                              <a:lnTo>
                                <a:pt x="483828" y="79064"/>
                              </a:lnTo>
                              <a:cubicBezTo>
                                <a:pt x="483917" y="77427"/>
                                <a:pt x="484222" y="75967"/>
                                <a:pt x="485313" y="74164"/>
                              </a:cubicBezTo>
                              <a:cubicBezTo>
                                <a:pt x="485618" y="73681"/>
                                <a:pt x="486151" y="72767"/>
                                <a:pt x="485491" y="72285"/>
                              </a:cubicBezTo>
                              <a:cubicBezTo>
                                <a:pt x="485390" y="72209"/>
                                <a:pt x="485263" y="72171"/>
                                <a:pt x="485098" y="72171"/>
                              </a:cubicBezTo>
                              <a:cubicBezTo>
                                <a:pt x="483714" y="72171"/>
                                <a:pt x="480832" y="75230"/>
                                <a:pt x="480794" y="75268"/>
                              </a:cubicBezTo>
                              <a:cubicBezTo>
                                <a:pt x="480717" y="75357"/>
                                <a:pt x="480654" y="75408"/>
                                <a:pt x="480616" y="75459"/>
                              </a:cubicBezTo>
                              <a:cubicBezTo>
                                <a:pt x="480400" y="74926"/>
                                <a:pt x="480387" y="73478"/>
                                <a:pt x="480387" y="72958"/>
                              </a:cubicBezTo>
                              <a:lnTo>
                                <a:pt x="480362" y="72628"/>
                              </a:lnTo>
                              <a:cubicBezTo>
                                <a:pt x="480273" y="66204"/>
                                <a:pt x="476375" y="62509"/>
                                <a:pt x="474293" y="60529"/>
                              </a:cubicBezTo>
                              <a:cubicBezTo>
                                <a:pt x="471792" y="58180"/>
                                <a:pt x="469494" y="59513"/>
                                <a:pt x="469151" y="59754"/>
                              </a:cubicBezTo>
                              <a:cubicBezTo>
                                <a:pt x="468771" y="59894"/>
                                <a:pt x="466320" y="59881"/>
                                <a:pt x="464670" y="59703"/>
                              </a:cubicBezTo>
                              <a:cubicBezTo>
                                <a:pt x="462334" y="59488"/>
                                <a:pt x="460379" y="60833"/>
                                <a:pt x="458715" y="63068"/>
                              </a:cubicBezTo>
                              <a:lnTo>
                                <a:pt x="458588" y="63004"/>
                              </a:lnTo>
                              <a:cubicBezTo>
                                <a:pt x="458512" y="63195"/>
                                <a:pt x="458436" y="63373"/>
                                <a:pt x="458373" y="63576"/>
                              </a:cubicBezTo>
                              <a:cubicBezTo>
                                <a:pt x="455414" y="67854"/>
                                <a:pt x="453535" y="74799"/>
                                <a:pt x="452456" y="79775"/>
                              </a:cubicBezTo>
                              <a:cubicBezTo>
                                <a:pt x="452050" y="80156"/>
                                <a:pt x="451428" y="80550"/>
                                <a:pt x="451555" y="80004"/>
                              </a:cubicBezTo>
                              <a:cubicBezTo>
                                <a:pt x="453815" y="70254"/>
                                <a:pt x="452482" y="63715"/>
                                <a:pt x="452977" y="63576"/>
                              </a:cubicBezTo>
                              <a:cubicBezTo>
                                <a:pt x="458170" y="62090"/>
                                <a:pt x="457712" y="59881"/>
                                <a:pt x="457712" y="58916"/>
                              </a:cubicBezTo>
                              <a:cubicBezTo>
                                <a:pt x="457712" y="58866"/>
                                <a:pt x="457700" y="58700"/>
                                <a:pt x="457687" y="58599"/>
                              </a:cubicBezTo>
                              <a:cubicBezTo>
                                <a:pt x="458284" y="57367"/>
                                <a:pt x="459426" y="54981"/>
                                <a:pt x="460569" y="51642"/>
                              </a:cubicBezTo>
                              <a:cubicBezTo>
                                <a:pt x="461635" y="48506"/>
                                <a:pt x="463832" y="44278"/>
                                <a:pt x="465330" y="43123"/>
                              </a:cubicBezTo>
                              <a:cubicBezTo>
                                <a:pt x="468491" y="40673"/>
                                <a:pt x="470446" y="32078"/>
                                <a:pt x="475144" y="31494"/>
                              </a:cubicBezTo>
                              <a:cubicBezTo>
                                <a:pt x="476236" y="31354"/>
                                <a:pt x="480172" y="31925"/>
                                <a:pt x="478877" y="31049"/>
                              </a:cubicBezTo>
                              <a:cubicBezTo>
                                <a:pt x="478229" y="30618"/>
                                <a:pt x="474662" y="26796"/>
                                <a:pt x="467552" y="30567"/>
                              </a:cubicBezTo>
                              <a:cubicBezTo>
                                <a:pt x="466460" y="31151"/>
                                <a:pt x="458436" y="38210"/>
                                <a:pt x="458170" y="47554"/>
                              </a:cubicBezTo>
                              <a:cubicBezTo>
                                <a:pt x="458144" y="48417"/>
                                <a:pt x="457294" y="53927"/>
                                <a:pt x="455516" y="54904"/>
                              </a:cubicBezTo>
                              <a:lnTo>
                                <a:pt x="455618" y="55070"/>
                              </a:lnTo>
                              <a:cubicBezTo>
                                <a:pt x="455440" y="55019"/>
                                <a:pt x="455338" y="54879"/>
                                <a:pt x="455148" y="54866"/>
                              </a:cubicBezTo>
                              <a:cubicBezTo>
                                <a:pt x="452380" y="54689"/>
                                <a:pt x="451606" y="56187"/>
                                <a:pt x="451504" y="56517"/>
                              </a:cubicBezTo>
                              <a:cubicBezTo>
                                <a:pt x="451390" y="56847"/>
                                <a:pt x="450387" y="57279"/>
                                <a:pt x="450400" y="56631"/>
                              </a:cubicBezTo>
                              <a:cubicBezTo>
                                <a:pt x="450463" y="54930"/>
                                <a:pt x="449968" y="50677"/>
                                <a:pt x="449752" y="50004"/>
                              </a:cubicBezTo>
                              <a:cubicBezTo>
                                <a:pt x="449536" y="49356"/>
                                <a:pt x="450235" y="46538"/>
                                <a:pt x="450730" y="46462"/>
                              </a:cubicBezTo>
                              <a:cubicBezTo>
                                <a:pt x="452926" y="46132"/>
                                <a:pt x="452710" y="43136"/>
                                <a:pt x="452710" y="42526"/>
                              </a:cubicBezTo>
                              <a:cubicBezTo>
                                <a:pt x="452710" y="41561"/>
                                <a:pt x="452545" y="41231"/>
                                <a:pt x="452253" y="40876"/>
                              </a:cubicBezTo>
                              <a:cubicBezTo>
                                <a:pt x="452495" y="39124"/>
                                <a:pt x="454246" y="31519"/>
                                <a:pt x="454450" y="30884"/>
                              </a:cubicBezTo>
                              <a:cubicBezTo>
                                <a:pt x="456240" y="25082"/>
                                <a:pt x="461674" y="18480"/>
                                <a:pt x="462804" y="17884"/>
                              </a:cubicBezTo>
                              <a:cubicBezTo>
                                <a:pt x="466854" y="15751"/>
                                <a:pt x="466752" y="18430"/>
                                <a:pt x="467793" y="17769"/>
                              </a:cubicBezTo>
                              <a:cubicBezTo>
                                <a:pt x="468745" y="17173"/>
                                <a:pt x="466930" y="14875"/>
                                <a:pt x="463908" y="14557"/>
                              </a:cubicBezTo>
                              <a:cubicBezTo>
                                <a:pt x="452799" y="13351"/>
                                <a:pt x="451390" y="25920"/>
                                <a:pt x="451606" y="30668"/>
                              </a:cubicBezTo>
                              <a:cubicBezTo>
                                <a:pt x="451669" y="32103"/>
                                <a:pt x="449828" y="39403"/>
                                <a:pt x="449701" y="40127"/>
                              </a:cubicBezTo>
                              <a:cubicBezTo>
                                <a:pt x="447987" y="40571"/>
                                <a:pt x="447784" y="44405"/>
                                <a:pt x="447899" y="44773"/>
                              </a:cubicBezTo>
                              <a:cubicBezTo>
                                <a:pt x="448000" y="45154"/>
                                <a:pt x="447403" y="45319"/>
                                <a:pt x="447188" y="45599"/>
                              </a:cubicBezTo>
                              <a:cubicBezTo>
                                <a:pt x="446972" y="45865"/>
                                <a:pt x="446185" y="46068"/>
                                <a:pt x="446147" y="45599"/>
                              </a:cubicBezTo>
                              <a:cubicBezTo>
                                <a:pt x="446032" y="44329"/>
                                <a:pt x="443811" y="39327"/>
                                <a:pt x="444064" y="38819"/>
                              </a:cubicBezTo>
                              <a:cubicBezTo>
                                <a:pt x="445550" y="35810"/>
                                <a:pt x="445461" y="34959"/>
                                <a:pt x="445372" y="34236"/>
                              </a:cubicBezTo>
                              <a:cubicBezTo>
                                <a:pt x="445347" y="34033"/>
                                <a:pt x="445296" y="33753"/>
                                <a:pt x="445232" y="33474"/>
                              </a:cubicBezTo>
                              <a:cubicBezTo>
                                <a:pt x="445804" y="33728"/>
                                <a:pt x="445067" y="22949"/>
                                <a:pt x="445448" y="20448"/>
                              </a:cubicBezTo>
                              <a:cubicBezTo>
                                <a:pt x="446007" y="16652"/>
                                <a:pt x="446375" y="15954"/>
                                <a:pt x="446642" y="15383"/>
                              </a:cubicBezTo>
                              <a:cubicBezTo>
                                <a:pt x="447276" y="14075"/>
                                <a:pt x="447010" y="12970"/>
                                <a:pt x="449155" y="11929"/>
                              </a:cubicBezTo>
                              <a:cubicBezTo>
                                <a:pt x="450730" y="11168"/>
                                <a:pt x="450895" y="9860"/>
                                <a:pt x="451822" y="9416"/>
                              </a:cubicBezTo>
                              <a:cubicBezTo>
                                <a:pt x="452469" y="9098"/>
                                <a:pt x="450222" y="9060"/>
                                <a:pt x="449308" y="9149"/>
                              </a:cubicBezTo>
                              <a:cubicBezTo>
                                <a:pt x="448851" y="9187"/>
                                <a:pt x="443023" y="9035"/>
                                <a:pt x="441398" y="15319"/>
                              </a:cubicBezTo>
                              <a:cubicBezTo>
                                <a:pt x="441195" y="16030"/>
                                <a:pt x="441094" y="19496"/>
                                <a:pt x="441309" y="21591"/>
                              </a:cubicBezTo>
                              <a:cubicBezTo>
                                <a:pt x="441347" y="22035"/>
                                <a:pt x="441297" y="22924"/>
                                <a:pt x="441411" y="23533"/>
                              </a:cubicBezTo>
                              <a:cubicBezTo>
                                <a:pt x="441525" y="24117"/>
                                <a:pt x="442033" y="31062"/>
                                <a:pt x="442300" y="32243"/>
                              </a:cubicBezTo>
                              <a:cubicBezTo>
                                <a:pt x="442211" y="32281"/>
                                <a:pt x="442160" y="32255"/>
                                <a:pt x="442058" y="32306"/>
                              </a:cubicBezTo>
                              <a:cubicBezTo>
                                <a:pt x="441284" y="32712"/>
                                <a:pt x="440903" y="34833"/>
                                <a:pt x="440840" y="35264"/>
                              </a:cubicBezTo>
                              <a:cubicBezTo>
                                <a:pt x="440776" y="35709"/>
                                <a:pt x="440446" y="35848"/>
                                <a:pt x="440243" y="35366"/>
                              </a:cubicBezTo>
                              <a:cubicBezTo>
                                <a:pt x="439545" y="33626"/>
                                <a:pt x="435825" y="31113"/>
                                <a:pt x="435875" y="30452"/>
                              </a:cubicBezTo>
                              <a:cubicBezTo>
                                <a:pt x="435990" y="29043"/>
                                <a:pt x="435774" y="27571"/>
                                <a:pt x="435748" y="27164"/>
                              </a:cubicBezTo>
                              <a:cubicBezTo>
                                <a:pt x="435723" y="26656"/>
                                <a:pt x="435660" y="26111"/>
                                <a:pt x="435469" y="25565"/>
                              </a:cubicBezTo>
                              <a:cubicBezTo>
                                <a:pt x="435355" y="25235"/>
                                <a:pt x="434834" y="24917"/>
                                <a:pt x="434225" y="24752"/>
                              </a:cubicBezTo>
                              <a:cubicBezTo>
                                <a:pt x="434149" y="23381"/>
                                <a:pt x="433387" y="13313"/>
                                <a:pt x="434733" y="10723"/>
                              </a:cubicBezTo>
                              <a:cubicBezTo>
                                <a:pt x="435126" y="9936"/>
                                <a:pt x="439265" y="6026"/>
                                <a:pt x="439418" y="5378"/>
                              </a:cubicBezTo>
                              <a:cubicBezTo>
                                <a:pt x="439595" y="4731"/>
                                <a:pt x="439773" y="4401"/>
                                <a:pt x="440370" y="3791"/>
                              </a:cubicBezTo>
                              <a:cubicBezTo>
                                <a:pt x="440890" y="3233"/>
                                <a:pt x="439595" y="3410"/>
                                <a:pt x="438554" y="3360"/>
                              </a:cubicBezTo>
                              <a:cubicBezTo>
                                <a:pt x="437513" y="3296"/>
                                <a:pt x="432105" y="4274"/>
                                <a:pt x="430289" y="8768"/>
                              </a:cubicBezTo>
                              <a:cubicBezTo>
                                <a:pt x="429896" y="9771"/>
                                <a:pt x="430035" y="13732"/>
                                <a:pt x="430619" y="15040"/>
                              </a:cubicBezTo>
                              <a:cubicBezTo>
                                <a:pt x="431051" y="15954"/>
                                <a:pt x="430784" y="20778"/>
                                <a:pt x="431559" y="22467"/>
                              </a:cubicBezTo>
                              <a:cubicBezTo>
                                <a:pt x="431914" y="23267"/>
                                <a:pt x="432029" y="24422"/>
                                <a:pt x="432346" y="25158"/>
                              </a:cubicBezTo>
                              <a:cubicBezTo>
                                <a:pt x="432206" y="25285"/>
                                <a:pt x="432029" y="25336"/>
                                <a:pt x="431914" y="25526"/>
                              </a:cubicBezTo>
                              <a:cubicBezTo>
                                <a:pt x="431483" y="26288"/>
                                <a:pt x="432016" y="28891"/>
                                <a:pt x="431889" y="28916"/>
                              </a:cubicBezTo>
                              <a:cubicBezTo>
                                <a:pt x="430365" y="29399"/>
                                <a:pt x="427902" y="26415"/>
                                <a:pt x="427077" y="25641"/>
                              </a:cubicBezTo>
                              <a:cubicBezTo>
                                <a:pt x="426188" y="24828"/>
                                <a:pt x="426519" y="23152"/>
                                <a:pt x="426430" y="21388"/>
                              </a:cubicBezTo>
                              <a:cubicBezTo>
                                <a:pt x="426379" y="20689"/>
                                <a:pt x="425858" y="20562"/>
                                <a:pt x="425325" y="20423"/>
                              </a:cubicBezTo>
                              <a:lnTo>
                                <a:pt x="425554" y="20435"/>
                              </a:lnTo>
                              <a:cubicBezTo>
                                <a:pt x="425376" y="19407"/>
                                <a:pt x="423497" y="18328"/>
                                <a:pt x="423548" y="14875"/>
                              </a:cubicBezTo>
                              <a:cubicBezTo>
                                <a:pt x="423586" y="13402"/>
                                <a:pt x="424132" y="9771"/>
                                <a:pt x="424475" y="8273"/>
                              </a:cubicBezTo>
                              <a:cubicBezTo>
                                <a:pt x="424741" y="7041"/>
                                <a:pt x="424868" y="3652"/>
                                <a:pt x="424183" y="1557"/>
                              </a:cubicBezTo>
                              <a:cubicBezTo>
                                <a:pt x="424017" y="1036"/>
                                <a:pt x="422951" y="-881"/>
                                <a:pt x="422608" y="478"/>
                              </a:cubicBezTo>
                              <a:cubicBezTo>
                                <a:pt x="422405" y="1328"/>
                                <a:pt x="421580" y="5391"/>
                                <a:pt x="420463" y="7232"/>
                              </a:cubicBezTo>
                              <a:cubicBezTo>
                                <a:pt x="419104" y="9466"/>
                                <a:pt x="419701" y="11980"/>
                                <a:pt x="420260" y="13351"/>
                              </a:cubicBezTo>
                              <a:cubicBezTo>
                                <a:pt x="420780" y="14684"/>
                                <a:pt x="422075" y="16792"/>
                                <a:pt x="422888" y="20182"/>
                              </a:cubicBezTo>
                              <a:lnTo>
                                <a:pt x="422646" y="20182"/>
                              </a:lnTo>
                              <a:cubicBezTo>
                                <a:pt x="421897" y="20131"/>
                                <a:pt x="422456" y="22924"/>
                                <a:pt x="422811" y="23660"/>
                              </a:cubicBezTo>
                              <a:cubicBezTo>
                                <a:pt x="423192" y="24422"/>
                                <a:pt x="420526" y="23241"/>
                                <a:pt x="419320" y="22645"/>
                              </a:cubicBezTo>
                              <a:cubicBezTo>
                                <a:pt x="418190" y="22073"/>
                                <a:pt x="417771" y="20613"/>
                                <a:pt x="417543" y="19433"/>
                              </a:cubicBezTo>
                              <a:cubicBezTo>
                                <a:pt x="417441" y="18937"/>
                                <a:pt x="416946" y="18836"/>
                                <a:pt x="416349" y="18849"/>
                              </a:cubicBezTo>
                              <a:cubicBezTo>
                                <a:pt x="415689" y="16843"/>
                                <a:pt x="413823" y="15344"/>
                                <a:pt x="414178" y="12031"/>
                              </a:cubicBezTo>
                              <a:cubicBezTo>
                                <a:pt x="414318" y="10914"/>
                                <a:pt x="414496" y="9352"/>
                                <a:pt x="414572" y="8920"/>
                              </a:cubicBezTo>
                              <a:cubicBezTo>
                                <a:pt x="414724" y="7994"/>
                                <a:pt x="414458" y="5264"/>
                                <a:pt x="413531" y="4452"/>
                              </a:cubicBezTo>
                              <a:cubicBezTo>
                                <a:pt x="412998" y="3982"/>
                                <a:pt x="412820" y="1709"/>
                                <a:pt x="412490" y="2585"/>
                              </a:cubicBezTo>
                              <a:cubicBezTo>
                                <a:pt x="412261" y="3207"/>
                                <a:pt x="411296" y="5493"/>
                                <a:pt x="410903" y="6470"/>
                              </a:cubicBezTo>
                              <a:cubicBezTo>
                                <a:pt x="410077" y="8489"/>
                                <a:pt x="410573" y="11828"/>
                                <a:pt x="411398" y="13580"/>
                              </a:cubicBezTo>
                              <a:cubicBezTo>
                                <a:pt x="411804" y="14430"/>
                                <a:pt x="414064" y="17541"/>
                                <a:pt x="414115" y="19141"/>
                              </a:cubicBezTo>
                              <a:cubicBezTo>
                                <a:pt x="413480" y="19407"/>
                                <a:pt x="414204" y="21210"/>
                                <a:pt x="414737" y="21984"/>
                              </a:cubicBezTo>
                              <a:cubicBezTo>
                                <a:pt x="415295" y="22835"/>
                                <a:pt x="412109" y="21388"/>
                                <a:pt x="410738" y="20562"/>
                              </a:cubicBezTo>
                              <a:cubicBezTo>
                                <a:pt x="409493" y="19813"/>
                                <a:pt x="408948" y="18836"/>
                                <a:pt x="408859" y="17985"/>
                              </a:cubicBezTo>
                              <a:cubicBezTo>
                                <a:pt x="408821" y="17554"/>
                                <a:pt x="408579" y="17198"/>
                                <a:pt x="408135" y="17008"/>
                              </a:cubicBezTo>
                              <a:cubicBezTo>
                                <a:pt x="408033" y="15611"/>
                                <a:pt x="405354" y="13758"/>
                                <a:pt x="405393" y="13186"/>
                              </a:cubicBezTo>
                              <a:cubicBezTo>
                                <a:pt x="405596" y="10127"/>
                                <a:pt x="404948" y="7562"/>
                                <a:pt x="404516" y="6737"/>
                              </a:cubicBezTo>
                              <a:cubicBezTo>
                                <a:pt x="404072" y="5912"/>
                                <a:pt x="403044" y="5328"/>
                                <a:pt x="402930" y="5531"/>
                              </a:cubicBezTo>
                              <a:cubicBezTo>
                                <a:pt x="402231" y="6940"/>
                                <a:pt x="401292" y="9352"/>
                                <a:pt x="401190" y="10393"/>
                              </a:cubicBezTo>
                              <a:cubicBezTo>
                                <a:pt x="401025" y="11904"/>
                                <a:pt x="401139" y="15141"/>
                                <a:pt x="405532" y="17782"/>
                              </a:cubicBezTo>
                              <a:cubicBezTo>
                                <a:pt x="405380" y="18430"/>
                                <a:pt x="406357" y="19166"/>
                                <a:pt x="406421" y="19433"/>
                              </a:cubicBezTo>
                              <a:cubicBezTo>
                                <a:pt x="406522" y="19813"/>
                                <a:pt x="402993" y="20410"/>
                                <a:pt x="402434" y="19572"/>
                              </a:cubicBezTo>
                              <a:cubicBezTo>
                                <a:pt x="401876" y="18734"/>
                                <a:pt x="401038" y="17617"/>
                                <a:pt x="399375" y="18176"/>
                              </a:cubicBezTo>
                              <a:cubicBezTo>
                                <a:pt x="397699" y="18734"/>
                                <a:pt x="399819" y="20385"/>
                                <a:pt x="398994" y="20512"/>
                              </a:cubicBezTo>
                              <a:cubicBezTo>
                                <a:pt x="391922" y="21438"/>
                                <a:pt x="390564" y="23775"/>
                                <a:pt x="393039" y="22835"/>
                              </a:cubicBezTo>
                              <a:cubicBezTo>
                                <a:pt x="397508" y="21121"/>
                                <a:pt x="408211" y="22378"/>
                                <a:pt x="410306" y="22962"/>
                              </a:cubicBezTo>
                              <a:cubicBezTo>
                                <a:pt x="472173" y="40330"/>
                                <a:pt x="440116" y="112949"/>
                                <a:pt x="414267" y="142708"/>
                              </a:cubicBezTo>
                              <a:cubicBezTo>
                                <a:pt x="414330" y="142112"/>
                                <a:pt x="414369" y="141642"/>
                                <a:pt x="414419" y="141236"/>
                              </a:cubicBezTo>
                              <a:lnTo>
                                <a:pt x="416882" y="137579"/>
                              </a:lnTo>
                              <a:lnTo>
                                <a:pt x="415765" y="133897"/>
                              </a:lnTo>
                              <a:cubicBezTo>
                                <a:pt x="416501" y="130774"/>
                                <a:pt x="417479" y="127562"/>
                                <a:pt x="418799" y="124058"/>
                              </a:cubicBezTo>
                              <a:cubicBezTo>
                                <a:pt x="420691" y="123804"/>
                                <a:pt x="422354" y="122052"/>
                                <a:pt x="422926" y="119602"/>
                              </a:cubicBezTo>
                              <a:cubicBezTo>
                                <a:pt x="423319" y="117837"/>
                                <a:pt x="423179" y="116466"/>
                                <a:pt x="422456" y="115387"/>
                              </a:cubicBezTo>
                              <a:cubicBezTo>
                                <a:pt x="423014" y="114181"/>
                                <a:pt x="423560" y="113013"/>
                                <a:pt x="424106" y="111845"/>
                              </a:cubicBezTo>
                              <a:cubicBezTo>
                                <a:pt x="425008" y="109915"/>
                                <a:pt x="425871" y="108049"/>
                                <a:pt x="426658" y="106259"/>
                              </a:cubicBezTo>
                              <a:lnTo>
                                <a:pt x="426582" y="106221"/>
                              </a:lnTo>
                              <a:cubicBezTo>
                                <a:pt x="426658" y="106208"/>
                                <a:pt x="426798" y="106233"/>
                                <a:pt x="426849" y="106208"/>
                              </a:cubicBezTo>
                              <a:cubicBezTo>
                                <a:pt x="426950" y="106157"/>
                                <a:pt x="426912" y="106094"/>
                                <a:pt x="426963" y="106043"/>
                              </a:cubicBezTo>
                              <a:cubicBezTo>
                                <a:pt x="427242" y="106437"/>
                                <a:pt x="427230" y="106982"/>
                                <a:pt x="427623" y="107313"/>
                              </a:cubicBezTo>
                              <a:lnTo>
                                <a:pt x="427623" y="107325"/>
                              </a:lnTo>
                              <a:cubicBezTo>
                                <a:pt x="428728" y="108239"/>
                                <a:pt x="430086" y="108734"/>
                                <a:pt x="431521" y="108734"/>
                              </a:cubicBezTo>
                              <a:cubicBezTo>
                                <a:pt x="431686" y="108734"/>
                                <a:pt x="431889" y="108722"/>
                                <a:pt x="432067" y="108709"/>
                              </a:cubicBezTo>
                              <a:cubicBezTo>
                                <a:pt x="433692" y="108582"/>
                                <a:pt x="435152" y="107808"/>
                                <a:pt x="436180" y="106551"/>
                              </a:cubicBezTo>
                              <a:cubicBezTo>
                                <a:pt x="438326" y="103986"/>
                                <a:pt x="437996" y="100152"/>
                                <a:pt x="435444" y="98007"/>
                              </a:cubicBezTo>
                              <a:cubicBezTo>
                                <a:pt x="435253" y="97867"/>
                                <a:pt x="435012" y="97943"/>
                                <a:pt x="434809" y="97816"/>
                              </a:cubicBezTo>
                              <a:cubicBezTo>
                                <a:pt x="436409" y="97664"/>
                                <a:pt x="437869" y="96915"/>
                                <a:pt x="438884" y="95671"/>
                              </a:cubicBezTo>
                              <a:cubicBezTo>
                                <a:pt x="439938" y="94452"/>
                                <a:pt x="440446" y="92865"/>
                                <a:pt x="440306" y="91252"/>
                              </a:cubicBezTo>
                              <a:cubicBezTo>
                                <a:pt x="440154" y="89627"/>
                                <a:pt x="439392" y="88167"/>
                                <a:pt x="438148" y="87114"/>
                              </a:cubicBezTo>
                              <a:cubicBezTo>
                                <a:pt x="437361" y="86466"/>
                                <a:pt x="436371" y="86466"/>
                                <a:pt x="435406" y="86263"/>
                              </a:cubicBezTo>
                              <a:cubicBezTo>
                                <a:pt x="436815" y="86060"/>
                                <a:pt x="438173" y="85476"/>
                                <a:pt x="439164" y="84295"/>
                              </a:cubicBezTo>
                              <a:cubicBezTo>
                                <a:pt x="441309" y="81731"/>
                                <a:pt x="440967" y="77897"/>
                                <a:pt x="438402" y="75751"/>
                              </a:cubicBezTo>
                              <a:cubicBezTo>
                                <a:pt x="437196" y="74723"/>
                                <a:pt x="435672" y="74266"/>
                                <a:pt x="434073" y="74354"/>
                              </a:cubicBezTo>
                              <a:cubicBezTo>
                                <a:pt x="434669" y="74012"/>
                                <a:pt x="435444" y="73961"/>
                                <a:pt x="435901" y="73415"/>
                              </a:cubicBezTo>
                              <a:cubicBezTo>
                                <a:pt x="438046" y="70850"/>
                                <a:pt x="437716" y="67004"/>
                                <a:pt x="435165" y="64858"/>
                              </a:cubicBezTo>
                              <a:cubicBezTo>
                                <a:pt x="433108" y="63157"/>
                                <a:pt x="430442" y="63436"/>
                                <a:pt x="428283" y="64731"/>
                              </a:cubicBezTo>
                              <a:cubicBezTo>
                                <a:pt x="430010" y="62192"/>
                                <a:pt x="429667" y="58713"/>
                                <a:pt x="427242" y="56695"/>
                              </a:cubicBezTo>
                              <a:cubicBezTo>
                                <a:pt x="426011" y="55666"/>
                                <a:pt x="424500" y="55184"/>
                                <a:pt x="422824" y="55311"/>
                              </a:cubicBezTo>
                              <a:cubicBezTo>
                                <a:pt x="421237" y="55425"/>
                                <a:pt x="419815" y="56187"/>
                                <a:pt x="418787" y="57380"/>
                              </a:cubicBezTo>
                              <a:cubicBezTo>
                                <a:pt x="418863" y="55552"/>
                                <a:pt x="418228" y="53711"/>
                                <a:pt x="416730" y="52467"/>
                              </a:cubicBezTo>
                              <a:cubicBezTo>
                                <a:pt x="415486" y="51413"/>
                                <a:pt x="413912" y="50943"/>
                                <a:pt x="412299" y="51045"/>
                              </a:cubicBezTo>
                              <a:cubicBezTo>
                                <a:pt x="410662" y="51197"/>
                                <a:pt x="409214" y="51959"/>
                                <a:pt x="408186" y="53203"/>
                              </a:cubicBezTo>
                              <a:cubicBezTo>
                                <a:pt x="407780" y="53673"/>
                                <a:pt x="407551" y="54219"/>
                                <a:pt x="407322" y="54765"/>
                              </a:cubicBezTo>
                              <a:cubicBezTo>
                                <a:pt x="406980" y="53635"/>
                                <a:pt x="406421" y="52581"/>
                                <a:pt x="405494" y="51794"/>
                              </a:cubicBezTo>
                              <a:cubicBezTo>
                                <a:pt x="404250" y="50766"/>
                                <a:pt x="402701" y="50271"/>
                                <a:pt x="401063" y="50410"/>
                              </a:cubicBezTo>
                              <a:cubicBezTo>
                                <a:pt x="399438" y="50537"/>
                                <a:pt x="397978" y="51299"/>
                                <a:pt x="396950" y="52543"/>
                              </a:cubicBezTo>
                              <a:cubicBezTo>
                                <a:pt x="396112" y="53546"/>
                                <a:pt x="395757" y="54790"/>
                                <a:pt x="395655" y="56060"/>
                              </a:cubicBezTo>
                              <a:cubicBezTo>
                                <a:pt x="395325" y="55463"/>
                                <a:pt x="394919" y="54892"/>
                                <a:pt x="394373" y="54422"/>
                              </a:cubicBezTo>
                              <a:cubicBezTo>
                                <a:pt x="393103" y="53381"/>
                                <a:pt x="391516" y="52873"/>
                                <a:pt x="389904" y="53038"/>
                              </a:cubicBezTo>
                              <a:cubicBezTo>
                                <a:pt x="388304" y="53178"/>
                                <a:pt x="386844" y="53952"/>
                                <a:pt x="385816" y="55184"/>
                              </a:cubicBezTo>
                              <a:cubicBezTo>
                                <a:pt x="384762" y="56415"/>
                                <a:pt x="384254" y="58002"/>
                                <a:pt x="384394" y="59615"/>
                              </a:cubicBezTo>
                              <a:cubicBezTo>
                                <a:pt x="384407" y="59704"/>
                                <a:pt x="384470" y="59792"/>
                                <a:pt x="384483" y="59894"/>
                              </a:cubicBezTo>
                              <a:cubicBezTo>
                                <a:pt x="384368" y="59780"/>
                                <a:pt x="384305" y="59615"/>
                                <a:pt x="384178" y="59513"/>
                              </a:cubicBezTo>
                              <a:cubicBezTo>
                                <a:pt x="382921" y="58472"/>
                                <a:pt x="381309" y="57939"/>
                                <a:pt x="379709" y="58129"/>
                              </a:cubicBezTo>
                              <a:cubicBezTo>
                                <a:pt x="378097" y="58269"/>
                                <a:pt x="376649" y="59031"/>
                                <a:pt x="375634" y="60275"/>
                              </a:cubicBezTo>
                              <a:cubicBezTo>
                                <a:pt x="374580" y="61506"/>
                                <a:pt x="374085" y="63081"/>
                                <a:pt x="374225" y="64718"/>
                              </a:cubicBezTo>
                              <a:cubicBezTo>
                                <a:pt x="374275" y="65353"/>
                                <a:pt x="374504" y="65950"/>
                                <a:pt x="374745" y="66534"/>
                              </a:cubicBezTo>
                              <a:lnTo>
                                <a:pt x="370911" y="66534"/>
                              </a:lnTo>
                              <a:cubicBezTo>
                                <a:pt x="371330" y="65315"/>
                                <a:pt x="371571" y="64020"/>
                                <a:pt x="371571" y="62687"/>
                              </a:cubicBezTo>
                              <a:cubicBezTo>
                                <a:pt x="371571" y="60059"/>
                                <a:pt x="370543" y="57748"/>
                                <a:pt x="369070" y="55793"/>
                              </a:cubicBezTo>
                              <a:lnTo>
                                <a:pt x="369248" y="55679"/>
                              </a:lnTo>
                              <a:cubicBezTo>
                                <a:pt x="369197" y="55603"/>
                                <a:pt x="364322" y="48201"/>
                                <a:pt x="363243" y="43593"/>
                              </a:cubicBezTo>
                              <a:cubicBezTo>
                                <a:pt x="363357" y="43478"/>
                                <a:pt x="363547" y="43529"/>
                                <a:pt x="363649" y="43402"/>
                              </a:cubicBezTo>
                              <a:cubicBezTo>
                                <a:pt x="363750" y="43288"/>
                                <a:pt x="363687" y="43123"/>
                                <a:pt x="363776" y="43009"/>
                              </a:cubicBezTo>
                              <a:cubicBezTo>
                                <a:pt x="367013" y="44151"/>
                                <a:pt x="371279" y="46919"/>
                                <a:pt x="371304" y="46957"/>
                              </a:cubicBezTo>
                              <a:lnTo>
                                <a:pt x="372790" y="47935"/>
                              </a:lnTo>
                              <a:lnTo>
                                <a:pt x="372790" y="32103"/>
                              </a:lnTo>
                              <a:lnTo>
                                <a:pt x="371317" y="33081"/>
                              </a:lnTo>
                              <a:cubicBezTo>
                                <a:pt x="371266" y="33106"/>
                                <a:pt x="366696" y="36102"/>
                                <a:pt x="363433" y="37156"/>
                              </a:cubicBezTo>
                              <a:cubicBezTo>
                                <a:pt x="363242" y="36940"/>
                                <a:pt x="363255" y="36597"/>
                                <a:pt x="363039" y="36420"/>
                              </a:cubicBezTo>
                              <a:cubicBezTo>
                                <a:pt x="362963" y="36356"/>
                                <a:pt x="362862" y="36381"/>
                                <a:pt x="362798" y="36343"/>
                              </a:cubicBezTo>
                              <a:cubicBezTo>
                                <a:pt x="363877" y="33081"/>
                                <a:pt x="366785" y="28637"/>
                                <a:pt x="366823" y="28586"/>
                              </a:cubicBezTo>
                              <a:lnTo>
                                <a:pt x="367800" y="27088"/>
                              </a:lnTo>
                              <a:lnTo>
                                <a:pt x="351969" y="27088"/>
                              </a:lnTo>
                              <a:lnTo>
                                <a:pt x="352946" y="28586"/>
                              </a:lnTo>
                              <a:cubicBezTo>
                                <a:pt x="352971" y="28637"/>
                                <a:pt x="356006" y="33246"/>
                                <a:pt x="357047" y="36521"/>
                              </a:cubicBezTo>
                              <a:cubicBezTo>
                                <a:pt x="356742" y="36737"/>
                                <a:pt x="356323" y="36724"/>
                                <a:pt x="356069" y="37016"/>
                              </a:cubicBezTo>
                              <a:cubicBezTo>
                                <a:pt x="352832" y="35924"/>
                                <a:pt x="348503" y="33106"/>
                                <a:pt x="348439" y="33081"/>
                              </a:cubicBezTo>
                              <a:lnTo>
                                <a:pt x="346954" y="32103"/>
                              </a:lnTo>
                              <a:lnTo>
                                <a:pt x="346954" y="47935"/>
                              </a:lnTo>
                              <a:lnTo>
                                <a:pt x="348452" y="46957"/>
                              </a:lnTo>
                              <a:cubicBezTo>
                                <a:pt x="348502" y="46919"/>
                                <a:pt x="352883" y="44062"/>
                                <a:pt x="356133" y="42958"/>
                              </a:cubicBezTo>
                              <a:cubicBezTo>
                                <a:pt x="356298" y="43186"/>
                                <a:pt x="356298" y="43478"/>
                                <a:pt x="356514" y="43694"/>
                              </a:cubicBezTo>
                              <a:cubicBezTo>
                                <a:pt x="355358" y="48303"/>
                                <a:pt x="350559" y="55603"/>
                                <a:pt x="350508" y="55679"/>
                              </a:cubicBezTo>
                              <a:lnTo>
                                <a:pt x="350686" y="55793"/>
                              </a:lnTo>
                              <a:cubicBezTo>
                                <a:pt x="349214" y="57748"/>
                                <a:pt x="348185" y="60059"/>
                                <a:pt x="348185" y="62687"/>
                              </a:cubicBezTo>
                              <a:cubicBezTo>
                                <a:pt x="348185" y="64020"/>
                                <a:pt x="348439" y="65315"/>
                                <a:pt x="348858" y="66534"/>
                              </a:cubicBezTo>
                              <a:lnTo>
                                <a:pt x="344770" y="66534"/>
                              </a:lnTo>
                              <a:cubicBezTo>
                                <a:pt x="345633" y="64490"/>
                                <a:pt x="345405" y="62065"/>
                                <a:pt x="343894" y="60262"/>
                              </a:cubicBezTo>
                              <a:cubicBezTo>
                                <a:pt x="341748" y="57710"/>
                                <a:pt x="337902" y="57355"/>
                                <a:pt x="335337" y="59513"/>
                              </a:cubicBezTo>
                              <a:cubicBezTo>
                                <a:pt x="335197" y="59640"/>
                                <a:pt x="335134" y="59792"/>
                                <a:pt x="335019" y="59919"/>
                              </a:cubicBezTo>
                              <a:cubicBezTo>
                                <a:pt x="335248" y="58282"/>
                                <a:pt x="334867" y="56555"/>
                                <a:pt x="333712" y="55184"/>
                              </a:cubicBezTo>
                              <a:cubicBezTo>
                                <a:pt x="331554" y="52619"/>
                                <a:pt x="327707" y="52289"/>
                                <a:pt x="325142" y="54422"/>
                              </a:cubicBezTo>
                              <a:cubicBezTo>
                                <a:pt x="324609" y="54879"/>
                                <a:pt x="324215" y="55438"/>
                                <a:pt x="323872" y="56022"/>
                              </a:cubicBezTo>
                              <a:cubicBezTo>
                                <a:pt x="323784" y="54803"/>
                                <a:pt x="323428" y="53584"/>
                                <a:pt x="322578" y="52581"/>
                              </a:cubicBezTo>
                              <a:cubicBezTo>
                                <a:pt x="320419" y="50029"/>
                                <a:pt x="316598" y="49699"/>
                                <a:pt x="314020" y="51832"/>
                              </a:cubicBezTo>
                              <a:cubicBezTo>
                                <a:pt x="313106" y="52607"/>
                                <a:pt x="312548" y="53660"/>
                                <a:pt x="312218" y="54803"/>
                              </a:cubicBezTo>
                              <a:cubicBezTo>
                                <a:pt x="311989" y="54244"/>
                                <a:pt x="311735" y="53673"/>
                                <a:pt x="311342" y="53203"/>
                              </a:cubicBezTo>
                              <a:cubicBezTo>
                                <a:pt x="310301" y="51959"/>
                                <a:pt x="308841" y="51197"/>
                                <a:pt x="307216" y="51058"/>
                              </a:cubicBezTo>
                              <a:cubicBezTo>
                                <a:pt x="305590" y="50918"/>
                                <a:pt x="304016" y="51413"/>
                                <a:pt x="302785" y="52467"/>
                              </a:cubicBezTo>
                              <a:cubicBezTo>
                                <a:pt x="301274" y="53724"/>
                                <a:pt x="300652" y="55552"/>
                                <a:pt x="300728" y="57380"/>
                              </a:cubicBezTo>
                              <a:cubicBezTo>
                                <a:pt x="298570" y="54892"/>
                                <a:pt x="294799" y="54562"/>
                                <a:pt x="292260" y="56695"/>
                              </a:cubicBezTo>
                              <a:cubicBezTo>
                                <a:pt x="291003" y="57736"/>
                                <a:pt x="290241" y="59221"/>
                                <a:pt x="290102" y="60834"/>
                              </a:cubicBezTo>
                              <a:cubicBezTo>
                                <a:pt x="290013" y="61976"/>
                                <a:pt x="290330" y="63055"/>
                                <a:pt x="290851" y="64058"/>
                              </a:cubicBezTo>
                              <a:cubicBezTo>
                                <a:pt x="288768" y="63068"/>
                                <a:pt x="286229" y="63284"/>
                                <a:pt x="284363" y="64858"/>
                              </a:cubicBezTo>
                              <a:cubicBezTo>
                                <a:pt x="281798" y="67004"/>
                                <a:pt x="281468" y="70850"/>
                                <a:pt x="283614" y="73415"/>
                              </a:cubicBezTo>
                              <a:cubicBezTo>
                                <a:pt x="284007" y="73872"/>
                                <a:pt x="284490" y="74202"/>
                                <a:pt x="284985" y="74520"/>
                              </a:cubicBezTo>
                              <a:cubicBezTo>
                                <a:pt x="283601" y="74545"/>
                                <a:pt x="282192" y="74824"/>
                                <a:pt x="281100" y="75738"/>
                              </a:cubicBezTo>
                              <a:cubicBezTo>
                                <a:pt x="279856" y="76779"/>
                                <a:pt x="279094" y="78252"/>
                                <a:pt x="278954" y="79864"/>
                              </a:cubicBezTo>
                              <a:cubicBezTo>
                                <a:pt x="278815" y="81477"/>
                                <a:pt x="279310" y="83051"/>
                                <a:pt x="280351" y="84295"/>
                              </a:cubicBezTo>
                              <a:cubicBezTo>
                                <a:pt x="281341" y="85463"/>
                                <a:pt x="282700" y="86047"/>
                                <a:pt x="284109" y="86263"/>
                              </a:cubicBezTo>
                              <a:cubicBezTo>
                                <a:pt x="283157" y="86466"/>
                                <a:pt x="282141" y="86479"/>
                                <a:pt x="281354" y="87126"/>
                              </a:cubicBezTo>
                              <a:cubicBezTo>
                                <a:pt x="278802" y="89272"/>
                                <a:pt x="278459" y="93106"/>
                                <a:pt x="280605" y="95683"/>
                              </a:cubicBezTo>
                              <a:cubicBezTo>
                                <a:pt x="281608" y="96864"/>
                                <a:pt x="283004" y="97575"/>
                                <a:pt x="284528" y="97765"/>
                              </a:cubicBezTo>
                              <a:cubicBezTo>
                                <a:pt x="284388" y="97867"/>
                                <a:pt x="284223" y="97892"/>
                                <a:pt x="284084" y="98007"/>
                              </a:cubicBezTo>
                              <a:cubicBezTo>
                                <a:pt x="282839" y="99048"/>
                                <a:pt x="282065" y="100508"/>
                                <a:pt x="281938" y="102133"/>
                              </a:cubicBezTo>
                              <a:cubicBezTo>
                                <a:pt x="281786" y="103745"/>
                                <a:pt x="282281" y="105332"/>
                                <a:pt x="283334" y="106576"/>
                              </a:cubicBezTo>
                              <a:cubicBezTo>
                                <a:pt x="284528" y="107998"/>
                                <a:pt x="286255" y="108722"/>
                                <a:pt x="287994" y="108722"/>
                              </a:cubicBezTo>
                              <a:cubicBezTo>
                                <a:pt x="289365" y="108722"/>
                                <a:pt x="290749" y="108265"/>
                                <a:pt x="291892" y="107300"/>
                              </a:cubicBezTo>
                              <a:cubicBezTo>
                                <a:pt x="292260" y="106995"/>
                                <a:pt x="292476" y="106589"/>
                                <a:pt x="292755" y="106208"/>
                              </a:cubicBezTo>
                              <a:cubicBezTo>
                                <a:pt x="292806" y="106233"/>
                                <a:pt x="292882" y="106221"/>
                                <a:pt x="292945" y="106233"/>
                              </a:cubicBezTo>
                              <a:lnTo>
                                <a:pt x="292869" y="106272"/>
                              </a:lnTo>
                              <a:cubicBezTo>
                                <a:pt x="293618" y="107960"/>
                                <a:pt x="294443" y="109712"/>
                                <a:pt x="295281" y="111540"/>
                              </a:cubicBezTo>
                              <a:cubicBezTo>
                                <a:pt x="295903" y="112861"/>
                                <a:pt x="296538" y="114232"/>
                                <a:pt x="297173" y="115628"/>
                              </a:cubicBezTo>
                              <a:cubicBezTo>
                                <a:pt x="296525" y="116669"/>
                                <a:pt x="296221" y="117901"/>
                                <a:pt x="296602" y="119602"/>
                              </a:cubicBezTo>
                              <a:cubicBezTo>
                                <a:pt x="297160" y="121964"/>
                                <a:pt x="298760" y="123462"/>
                                <a:pt x="300575" y="123804"/>
                              </a:cubicBezTo>
                              <a:cubicBezTo>
                                <a:pt x="301908" y="127334"/>
                                <a:pt x="302988" y="130660"/>
                                <a:pt x="303762" y="133847"/>
                              </a:cubicBezTo>
                              <a:lnTo>
                                <a:pt x="302620" y="137592"/>
                              </a:lnTo>
                              <a:lnTo>
                                <a:pt x="305552" y="141909"/>
                              </a:lnTo>
                              <a:cubicBezTo>
                                <a:pt x="305603" y="142416"/>
                                <a:pt x="305641" y="142734"/>
                                <a:pt x="305705" y="143254"/>
                              </a:cubicBezTo>
                              <a:cubicBezTo>
                                <a:pt x="279767" y="113826"/>
                                <a:pt x="246973" y="40431"/>
                                <a:pt x="309209" y="22962"/>
                              </a:cubicBezTo>
                              <a:cubicBezTo>
                                <a:pt x="311304" y="22378"/>
                                <a:pt x="321993" y="21121"/>
                                <a:pt x="326475" y="22835"/>
                              </a:cubicBezTo>
                              <a:cubicBezTo>
                                <a:pt x="328938" y="23775"/>
                                <a:pt x="327580" y="21439"/>
                                <a:pt x="320508" y="20499"/>
                              </a:cubicBezTo>
                              <a:cubicBezTo>
                                <a:pt x="319683" y="20385"/>
                                <a:pt x="321828" y="18747"/>
                                <a:pt x="320153" y="18189"/>
                              </a:cubicBezTo>
                              <a:cubicBezTo>
                                <a:pt x="318477" y="17630"/>
                                <a:pt x="317626" y="18747"/>
                                <a:pt x="317067" y="19572"/>
                              </a:cubicBezTo>
                              <a:cubicBezTo>
                                <a:pt x="316509" y="20423"/>
                                <a:pt x="313005" y="19801"/>
                                <a:pt x="313094" y="19433"/>
                              </a:cubicBezTo>
                              <a:cubicBezTo>
                                <a:pt x="313157" y="19166"/>
                                <a:pt x="314135" y="18430"/>
                                <a:pt x="313982" y="17795"/>
                              </a:cubicBezTo>
                              <a:cubicBezTo>
                                <a:pt x="318375" y="15142"/>
                                <a:pt x="318489" y="11904"/>
                                <a:pt x="318324" y="10393"/>
                              </a:cubicBezTo>
                              <a:cubicBezTo>
                                <a:pt x="318210" y="9352"/>
                                <a:pt x="317283" y="6940"/>
                                <a:pt x="316585" y="5531"/>
                              </a:cubicBezTo>
                              <a:cubicBezTo>
                                <a:pt x="316471" y="5328"/>
                                <a:pt x="315430" y="5912"/>
                                <a:pt x="314998" y="6737"/>
                              </a:cubicBezTo>
                              <a:cubicBezTo>
                                <a:pt x="314554" y="7562"/>
                                <a:pt x="313906" y="10127"/>
                                <a:pt x="314122" y="13186"/>
                              </a:cubicBezTo>
                              <a:cubicBezTo>
                                <a:pt x="314160" y="13758"/>
                                <a:pt x="311494" y="15611"/>
                                <a:pt x="311380" y="17008"/>
                              </a:cubicBezTo>
                              <a:lnTo>
                                <a:pt x="311392" y="17021"/>
                              </a:lnTo>
                              <a:cubicBezTo>
                                <a:pt x="310935" y="17198"/>
                                <a:pt x="310707" y="17554"/>
                                <a:pt x="310643" y="17985"/>
                              </a:cubicBezTo>
                              <a:cubicBezTo>
                                <a:pt x="310555" y="18836"/>
                                <a:pt x="310009" y="19814"/>
                                <a:pt x="308764" y="20575"/>
                              </a:cubicBezTo>
                              <a:cubicBezTo>
                                <a:pt x="307393" y="21388"/>
                                <a:pt x="304219" y="22822"/>
                                <a:pt x="304791" y="21985"/>
                              </a:cubicBezTo>
                              <a:cubicBezTo>
                                <a:pt x="305298" y="21210"/>
                                <a:pt x="306035" y="19420"/>
                                <a:pt x="305400" y="19153"/>
                              </a:cubicBezTo>
                              <a:cubicBezTo>
                                <a:pt x="305425" y="18125"/>
                                <a:pt x="306238" y="16690"/>
                                <a:pt x="307025" y="15408"/>
                              </a:cubicBezTo>
                              <a:cubicBezTo>
                                <a:pt x="307469" y="14672"/>
                                <a:pt x="307965" y="13885"/>
                                <a:pt x="308117" y="13567"/>
                              </a:cubicBezTo>
                              <a:cubicBezTo>
                                <a:pt x="308523" y="12691"/>
                                <a:pt x="308853" y="11422"/>
                                <a:pt x="308980" y="10114"/>
                              </a:cubicBezTo>
                              <a:cubicBezTo>
                                <a:pt x="308980" y="10025"/>
                                <a:pt x="308942" y="9949"/>
                                <a:pt x="308955" y="9847"/>
                              </a:cubicBezTo>
                              <a:cubicBezTo>
                                <a:pt x="309031" y="8641"/>
                                <a:pt x="308993" y="7410"/>
                                <a:pt x="308612" y="6470"/>
                              </a:cubicBezTo>
                              <a:cubicBezTo>
                                <a:pt x="308256" y="5594"/>
                                <a:pt x="307495" y="3779"/>
                                <a:pt x="307165" y="2941"/>
                              </a:cubicBezTo>
                              <a:cubicBezTo>
                                <a:pt x="307127" y="2852"/>
                                <a:pt x="307038" y="2649"/>
                                <a:pt x="307025" y="2585"/>
                              </a:cubicBezTo>
                              <a:cubicBezTo>
                                <a:pt x="306885" y="2230"/>
                                <a:pt x="306771" y="2446"/>
                                <a:pt x="306644" y="2814"/>
                              </a:cubicBezTo>
                              <a:cubicBezTo>
                                <a:pt x="306289" y="3246"/>
                                <a:pt x="305819" y="4350"/>
                                <a:pt x="305438" y="5709"/>
                              </a:cubicBezTo>
                              <a:cubicBezTo>
                                <a:pt x="305044" y="6851"/>
                                <a:pt x="304829" y="8260"/>
                                <a:pt x="304943" y="8933"/>
                              </a:cubicBezTo>
                              <a:cubicBezTo>
                                <a:pt x="305019" y="9340"/>
                                <a:pt x="305197" y="10926"/>
                                <a:pt x="305324" y="12044"/>
                              </a:cubicBezTo>
                              <a:cubicBezTo>
                                <a:pt x="305336" y="12120"/>
                                <a:pt x="305286" y="12145"/>
                                <a:pt x="305298" y="12221"/>
                              </a:cubicBezTo>
                              <a:cubicBezTo>
                                <a:pt x="305514" y="15002"/>
                                <a:pt x="304207" y="16373"/>
                                <a:pt x="303457" y="18188"/>
                              </a:cubicBezTo>
                              <a:cubicBezTo>
                                <a:pt x="303381" y="18354"/>
                                <a:pt x="303242" y="18506"/>
                                <a:pt x="303191" y="18709"/>
                              </a:cubicBezTo>
                              <a:lnTo>
                                <a:pt x="303216" y="18709"/>
                              </a:lnTo>
                              <a:cubicBezTo>
                                <a:pt x="303191" y="18760"/>
                                <a:pt x="303165" y="18785"/>
                                <a:pt x="303140" y="18849"/>
                              </a:cubicBezTo>
                              <a:cubicBezTo>
                                <a:pt x="302556" y="18849"/>
                                <a:pt x="302074" y="18938"/>
                                <a:pt x="301972" y="19433"/>
                              </a:cubicBezTo>
                              <a:cubicBezTo>
                                <a:pt x="301743" y="20613"/>
                                <a:pt x="301325" y="22073"/>
                                <a:pt x="300195" y="22645"/>
                              </a:cubicBezTo>
                              <a:cubicBezTo>
                                <a:pt x="298989" y="23241"/>
                                <a:pt x="296322" y="24409"/>
                                <a:pt x="296691" y="23673"/>
                              </a:cubicBezTo>
                              <a:cubicBezTo>
                                <a:pt x="297046" y="22924"/>
                                <a:pt x="297630" y="20131"/>
                                <a:pt x="296856" y="20182"/>
                              </a:cubicBezTo>
                              <a:lnTo>
                                <a:pt x="296589" y="20182"/>
                              </a:lnTo>
                              <a:cubicBezTo>
                                <a:pt x="297414" y="16855"/>
                                <a:pt x="298722" y="14672"/>
                                <a:pt x="299268" y="13351"/>
                              </a:cubicBezTo>
                              <a:cubicBezTo>
                                <a:pt x="299814" y="11993"/>
                                <a:pt x="300410" y="9466"/>
                                <a:pt x="299039" y="7232"/>
                              </a:cubicBezTo>
                              <a:cubicBezTo>
                                <a:pt x="297909" y="5391"/>
                                <a:pt x="297097" y="1341"/>
                                <a:pt x="296894" y="491"/>
                              </a:cubicBezTo>
                              <a:cubicBezTo>
                                <a:pt x="296564" y="-881"/>
                                <a:pt x="295497" y="1036"/>
                                <a:pt x="295332" y="1544"/>
                              </a:cubicBezTo>
                              <a:cubicBezTo>
                                <a:pt x="294634" y="3652"/>
                                <a:pt x="294773" y="7042"/>
                                <a:pt x="295040" y="8273"/>
                              </a:cubicBezTo>
                              <a:cubicBezTo>
                                <a:pt x="295370" y="9784"/>
                                <a:pt x="295929" y="13402"/>
                                <a:pt x="295967" y="14875"/>
                              </a:cubicBezTo>
                              <a:cubicBezTo>
                                <a:pt x="296005" y="18315"/>
                                <a:pt x="294050" y="19674"/>
                                <a:pt x="293885" y="20524"/>
                              </a:cubicBezTo>
                              <a:lnTo>
                                <a:pt x="294088" y="20512"/>
                              </a:lnTo>
                              <a:cubicBezTo>
                                <a:pt x="293631" y="20664"/>
                                <a:pt x="293123" y="20753"/>
                                <a:pt x="293098" y="21388"/>
                              </a:cubicBezTo>
                              <a:cubicBezTo>
                                <a:pt x="292996" y="23153"/>
                                <a:pt x="293326" y="24816"/>
                                <a:pt x="292425" y="25654"/>
                              </a:cubicBezTo>
                              <a:cubicBezTo>
                                <a:pt x="291612" y="26403"/>
                                <a:pt x="289149" y="29412"/>
                                <a:pt x="287626" y="28929"/>
                              </a:cubicBezTo>
                              <a:cubicBezTo>
                                <a:pt x="287499" y="28891"/>
                                <a:pt x="287765" y="26149"/>
                                <a:pt x="287549" y="25298"/>
                              </a:cubicBezTo>
                              <a:cubicBezTo>
                                <a:pt x="287524" y="25158"/>
                                <a:pt x="287346" y="25120"/>
                                <a:pt x="287232" y="25031"/>
                              </a:cubicBezTo>
                              <a:cubicBezTo>
                                <a:pt x="287600" y="24333"/>
                                <a:pt x="287575" y="23305"/>
                                <a:pt x="287956" y="22480"/>
                              </a:cubicBezTo>
                              <a:cubicBezTo>
                                <a:pt x="288718" y="20791"/>
                                <a:pt x="288464" y="15954"/>
                                <a:pt x="288883" y="15040"/>
                              </a:cubicBezTo>
                              <a:cubicBezTo>
                                <a:pt x="289479" y="13732"/>
                                <a:pt x="289606" y="9771"/>
                                <a:pt x="289200" y="8756"/>
                              </a:cubicBezTo>
                              <a:cubicBezTo>
                                <a:pt x="287410" y="4287"/>
                                <a:pt x="282001" y="3296"/>
                                <a:pt x="280960" y="3347"/>
                              </a:cubicBezTo>
                              <a:cubicBezTo>
                                <a:pt x="279919" y="3411"/>
                                <a:pt x="278624" y="3233"/>
                                <a:pt x="279145" y="3791"/>
                              </a:cubicBezTo>
                              <a:cubicBezTo>
                                <a:pt x="279729" y="4414"/>
                                <a:pt x="279919" y="4731"/>
                                <a:pt x="280097" y="5378"/>
                              </a:cubicBezTo>
                              <a:cubicBezTo>
                                <a:pt x="280249" y="6026"/>
                                <a:pt x="284376" y="9936"/>
                                <a:pt x="284794" y="10736"/>
                              </a:cubicBezTo>
                              <a:cubicBezTo>
                                <a:pt x="286128" y="13301"/>
                                <a:pt x="285366" y="23470"/>
                                <a:pt x="285290" y="24955"/>
                              </a:cubicBezTo>
                              <a:cubicBezTo>
                                <a:pt x="284820" y="25082"/>
                                <a:pt x="284426" y="25260"/>
                                <a:pt x="284388" y="25425"/>
                              </a:cubicBezTo>
                              <a:cubicBezTo>
                                <a:pt x="284287" y="25908"/>
                                <a:pt x="283715" y="26161"/>
                                <a:pt x="283817" y="26657"/>
                              </a:cubicBezTo>
                              <a:cubicBezTo>
                                <a:pt x="283893" y="27050"/>
                                <a:pt x="283525" y="29043"/>
                                <a:pt x="283639" y="30453"/>
                              </a:cubicBezTo>
                              <a:cubicBezTo>
                                <a:pt x="283677" y="31113"/>
                                <a:pt x="279970" y="33627"/>
                                <a:pt x="279259" y="35366"/>
                              </a:cubicBezTo>
                              <a:cubicBezTo>
                                <a:pt x="279069" y="35861"/>
                                <a:pt x="278726" y="35709"/>
                                <a:pt x="278662" y="35264"/>
                              </a:cubicBezTo>
                              <a:cubicBezTo>
                                <a:pt x="278612" y="34833"/>
                                <a:pt x="278497" y="32712"/>
                                <a:pt x="277672" y="32382"/>
                              </a:cubicBezTo>
                              <a:cubicBezTo>
                                <a:pt x="277367" y="32268"/>
                                <a:pt x="277304" y="32192"/>
                                <a:pt x="277190" y="32116"/>
                              </a:cubicBezTo>
                              <a:cubicBezTo>
                                <a:pt x="277482" y="30503"/>
                                <a:pt x="277990" y="24092"/>
                                <a:pt x="278104" y="23521"/>
                              </a:cubicBezTo>
                              <a:cubicBezTo>
                                <a:pt x="278205" y="22924"/>
                                <a:pt x="278167" y="22023"/>
                                <a:pt x="278205" y="21591"/>
                              </a:cubicBezTo>
                              <a:cubicBezTo>
                                <a:pt x="278421" y="19496"/>
                                <a:pt x="278307" y="16030"/>
                                <a:pt x="278129" y="15319"/>
                              </a:cubicBezTo>
                              <a:cubicBezTo>
                                <a:pt x="276491" y="9035"/>
                                <a:pt x="270664" y="9187"/>
                                <a:pt x="270194" y="9136"/>
                              </a:cubicBezTo>
                              <a:cubicBezTo>
                                <a:pt x="269293" y="9048"/>
                                <a:pt x="267033" y="9111"/>
                                <a:pt x="267680" y="9416"/>
                              </a:cubicBezTo>
                              <a:cubicBezTo>
                                <a:pt x="268607" y="9847"/>
                                <a:pt x="268785" y="11168"/>
                                <a:pt x="270359" y="11930"/>
                              </a:cubicBezTo>
                              <a:cubicBezTo>
                                <a:pt x="272492" y="12958"/>
                                <a:pt x="272238" y="14075"/>
                                <a:pt x="272873" y="15395"/>
                              </a:cubicBezTo>
                              <a:cubicBezTo>
                                <a:pt x="273127" y="15954"/>
                                <a:pt x="273508" y="16640"/>
                                <a:pt x="274067" y="20436"/>
                              </a:cubicBezTo>
                              <a:cubicBezTo>
                                <a:pt x="274409" y="22721"/>
                                <a:pt x="273940" y="32116"/>
                                <a:pt x="274308" y="33538"/>
                              </a:cubicBezTo>
                              <a:cubicBezTo>
                                <a:pt x="274181" y="34744"/>
                                <a:pt x="274435" y="36750"/>
                                <a:pt x="275438" y="38819"/>
                              </a:cubicBezTo>
                              <a:cubicBezTo>
                                <a:pt x="275692" y="39340"/>
                                <a:pt x="273470" y="44329"/>
                                <a:pt x="273368" y="45599"/>
                              </a:cubicBezTo>
                              <a:cubicBezTo>
                                <a:pt x="273317" y="46068"/>
                                <a:pt x="272543" y="45865"/>
                                <a:pt x="272327" y="45599"/>
                              </a:cubicBezTo>
                              <a:cubicBezTo>
                                <a:pt x="272111" y="45319"/>
                                <a:pt x="271502" y="45154"/>
                                <a:pt x="271616" y="44773"/>
                              </a:cubicBezTo>
                              <a:cubicBezTo>
                                <a:pt x="271718" y="44418"/>
                                <a:pt x="271527" y="40571"/>
                                <a:pt x="269813" y="40127"/>
                              </a:cubicBezTo>
                              <a:cubicBezTo>
                                <a:pt x="269686" y="39403"/>
                                <a:pt x="267833" y="32103"/>
                                <a:pt x="267896" y="30668"/>
                              </a:cubicBezTo>
                              <a:cubicBezTo>
                                <a:pt x="268125" y="25920"/>
                                <a:pt x="266703" y="13351"/>
                                <a:pt x="255607" y="14558"/>
                              </a:cubicBezTo>
                              <a:cubicBezTo>
                                <a:pt x="252585" y="14875"/>
                                <a:pt x="250770" y="17173"/>
                                <a:pt x="251722" y="17770"/>
                              </a:cubicBezTo>
                              <a:cubicBezTo>
                                <a:pt x="252014" y="17960"/>
                                <a:pt x="252217" y="17884"/>
                                <a:pt x="252433" y="17719"/>
                              </a:cubicBezTo>
                              <a:cubicBezTo>
                                <a:pt x="252712" y="17605"/>
                                <a:pt x="253029" y="17427"/>
                                <a:pt x="253398" y="17224"/>
                              </a:cubicBezTo>
                              <a:cubicBezTo>
                                <a:pt x="254007" y="16995"/>
                                <a:pt x="254921" y="16944"/>
                                <a:pt x="256711" y="17884"/>
                              </a:cubicBezTo>
                              <a:cubicBezTo>
                                <a:pt x="257460" y="18531"/>
                                <a:pt x="258120" y="19293"/>
                                <a:pt x="258781" y="20055"/>
                              </a:cubicBezTo>
                              <a:cubicBezTo>
                                <a:pt x="259276" y="20652"/>
                                <a:pt x="259809" y="21312"/>
                                <a:pt x="260368" y="22099"/>
                              </a:cubicBezTo>
                              <a:cubicBezTo>
                                <a:pt x="260622" y="22454"/>
                                <a:pt x="260876" y="22822"/>
                                <a:pt x="261104" y="23203"/>
                              </a:cubicBezTo>
                              <a:cubicBezTo>
                                <a:pt x="261421" y="23660"/>
                                <a:pt x="261713" y="24168"/>
                                <a:pt x="262018" y="24663"/>
                              </a:cubicBezTo>
                              <a:cubicBezTo>
                                <a:pt x="263859" y="27977"/>
                                <a:pt x="265116" y="31506"/>
                                <a:pt x="265916" y="34490"/>
                              </a:cubicBezTo>
                              <a:cubicBezTo>
                                <a:pt x="266487" y="36953"/>
                                <a:pt x="267135" y="39860"/>
                                <a:pt x="267236" y="40736"/>
                              </a:cubicBezTo>
                              <a:lnTo>
                                <a:pt x="267274" y="40723"/>
                              </a:lnTo>
                              <a:cubicBezTo>
                                <a:pt x="267274" y="40762"/>
                                <a:pt x="267287" y="40825"/>
                                <a:pt x="267287" y="40850"/>
                              </a:cubicBezTo>
                              <a:cubicBezTo>
                                <a:pt x="266970" y="41206"/>
                                <a:pt x="266805" y="41536"/>
                                <a:pt x="266805" y="42526"/>
                              </a:cubicBezTo>
                              <a:cubicBezTo>
                                <a:pt x="266805" y="43136"/>
                                <a:pt x="266576" y="46132"/>
                                <a:pt x="268772" y="46462"/>
                              </a:cubicBezTo>
                              <a:cubicBezTo>
                                <a:pt x="269268" y="46538"/>
                                <a:pt x="269978" y="49369"/>
                                <a:pt x="269750" y="50017"/>
                              </a:cubicBezTo>
                              <a:cubicBezTo>
                                <a:pt x="269547" y="50664"/>
                                <a:pt x="269039" y="54930"/>
                                <a:pt x="269103" y="56631"/>
                              </a:cubicBezTo>
                              <a:cubicBezTo>
                                <a:pt x="269115" y="57279"/>
                                <a:pt x="268125" y="56834"/>
                                <a:pt x="268011" y="56517"/>
                              </a:cubicBezTo>
                              <a:cubicBezTo>
                                <a:pt x="267897" y="56187"/>
                                <a:pt x="266855" y="54486"/>
                                <a:pt x="264138" y="54879"/>
                              </a:cubicBezTo>
                              <a:cubicBezTo>
                                <a:pt x="264075" y="54892"/>
                                <a:pt x="264024" y="54943"/>
                                <a:pt x="263961" y="54955"/>
                              </a:cubicBezTo>
                              <a:lnTo>
                                <a:pt x="263986" y="54905"/>
                              </a:lnTo>
                              <a:cubicBezTo>
                                <a:pt x="262424" y="54041"/>
                                <a:pt x="261625" y="49826"/>
                                <a:pt x="261421" y="48214"/>
                              </a:cubicBezTo>
                              <a:cubicBezTo>
                                <a:pt x="261396" y="47986"/>
                                <a:pt x="261345" y="47655"/>
                                <a:pt x="261345" y="47541"/>
                              </a:cubicBezTo>
                              <a:cubicBezTo>
                                <a:pt x="261079" y="38210"/>
                                <a:pt x="253055" y="31151"/>
                                <a:pt x="251950" y="30567"/>
                              </a:cubicBezTo>
                              <a:cubicBezTo>
                                <a:pt x="250173" y="29627"/>
                                <a:pt x="248624" y="29158"/>
                                <a:pt x="247291" y="28993"/>
                              </a:cubicBezTo>
                              <a:cubicBezTo>
                                <a:pt x="246466" y="28891"/>
                                <a:pt x="245869" y="29056"/>
                                <a:pt x="245209" y="29145"/>
                              </a:cubicBezTo>
                              <a:cubicBezTo>
                                <a:pt x="244777" y="29196"/>
                                <a:pt x="244244" y="29132"/>
                                <a:pt x="243876" y="29234"/>
                              </a:cubicBezTo>
                              <a:cubicBezTo>
                                <a:pt x="243711" y="29285"/>
                                <a:pt x="243647" y="29361"/>
                                <a:pt x="243495" y="29412"/>
                              </a:cubicBezTo>
                              <a:cubicBezTo>
                                <a:pt x="242378" y="29818"/>
                                <a:pt x="241654" y="30262"/>
                                <a:pt x="241197" y="30643"/>
                              </a:cubicBezTo>
                              <a:cubicBezTo>
                                <a:pt x="241006" y="30783"/>
                                <a:pt x="240727" y="30999"/>
                                <a:pt x="240651" y="31049"/>
                              </a:cubicBezTo>
                              <a:lnTo>
                                <a:pt x="240638" y="31049"/>
                              </a:lnTo>
                              <a:lnTo>
                                <a:pt x="240638" y="31075"/>
                              </a:lnTo>
                              <a:cubicBezTo>
                                <a:pt x="240346" y="31265"/>
                                <a:pt x="240321" y="31392"/>
                                <a:pt x="240511" y="31468"/>
                              </a:cubicBezTo>
                              <a:cubicBezTo>
                                <a:pt x="241121" y="31684"/>
                                <a:pt x="243533" y="31379"/>
                                <a:pt x="244358" y="31494"/>
                              </a:cubicBezTo>
                              <a:cubicBezTo>
                                <a:pt x="249056" y="32103"/>
                                <a:pt x="251011" y="40673"/>
                                <a:pt x="254185" y="43136"/>
                              </a:cubicBezTo>
                              <a:cubicBezTo>
                                <a:pt x="255683" y="44278"/>
                                <a:pt x="257867" y="48493"/>
                                <a:pt x="258946" y="51642"/>
                              </a:cubicBezTo>
                              <a:cubicBezTo>
                                <a:pt x="259073" y="52061"/>
                                <a:pt x="259200" y="52289"/>
                                <a:pt x="259339" y="52670"/>
                              </a:cubicBezTo>
                              <a:cubicBezTo>
                                <a:pt x="260342" y="55425"/>
                                <a:pt x="261307" y="57558"/>
                                <a:pt x="261840" y="58637"/>
                              </a:cubicBezTo>
                              <a:lnTo>
                                <a:pt x="261866" y="58574"/>
                              </a:lnTo>
                              <a:cubicBezTo>
                                <a:pt x="261866" y="58663"/>
                                <a:pt x="261840" y="58802"/>
                                <a:pt x="261840" y="58866"/>
                              </a:cubicBezTo>
                              <a:cubicBezTo>
                                <a:pt x="261840" y="59843"/>
                                <a:pt x="261345" y="62103"/>
                                <a:pt x="266525" y="63563"/>
                              </a:cubicBezTo>
                              <a:cubicBezTo>
                                <a:pt x="267033" y="63703"/>
                                <a:pt x="265687" y="70254"/>
                                <a:pt x="267960" y="80017"/>
                              </a:cubicBezTo>
                              <a:cubicBezTo>
                                <a:pt x="268049" y="80423"/>
                                <a:pt x="267706" y="80283"/>
                                <a:pt x="267338" y="80029"/>
                              </a:cubicBezTo>
                              <a:lnTo>
                                <a:pt x="267274" y="79776"/>
                              </a:lnTo>
                              <a:cubicBezTo>
                                <a:pt x="266170" y="74710"/>
                                <a:pt x="264151" y="67486"/>
                                <a:pt x="261003" y="63220"/>
                              </a:cubicBezTo>
                              <a:cubicBezTo>
                                <a:pt x="260977" y="63144"/>
                                <a:pt x="260952" y="63081"/>
                                <a:pt x="260926" y="63004"/>
                              </a:cubicBezTo>
                              <a:lnTo>
                                <a:pt x="260876" y="63043"/>
                              </a:lnTo>
                              <a:cubicBezTo>
                                <a:pt x="259187" y="60821"/>
                                <a:pt x="257143" y="59526"/>
                                <a:pt x="254832" y="59704"/>
                              </a:cubicBezTo>
                              <a:cubicBezTo>
                                <a:pt x="253182" y="59881"/>
                                <a:pt x="250770" y="59894"/>
                                <a:pt x="250440" y="59792"/>
                              </a:cubicBezTo>
                              <a:cubicBezTo>
                                <a:pt x="249830" y="59386"/>
                                <a:pt x="247608" y="58269"/>
                                <a:pt x="245222" y="60529"/>
                              </a:cubicBezTo>
                              <a:cubicBezTo>
                                <a:pt x="243127" y="62509"/>
                                <a:pt x="239229" y="66204"/>
                                <a:pt x="239127" y="72628"/>
                              </a:cubicBezTo>
                              <a:lnTo>
                                <a:pt x="239127" y="72920"/>
                              </a:lnTo>
                              <a:cubicBezTo>
                                <a:pt x="239102" y="74240"/>
                                <a:pt x="239026" y="75078"/>
                                <a:pt x="238899" y="75459"/>
                              </a:cubicBezTo>
                              <a:cubicBezTo>
                                <a:pt x="238848" y="75408"/>
                                <a:pt x="238785" y="75345"/>
                                <a:pt x="238708" y="75269"/>
                              </a:cubicBezTo>
                              <a:cubicBezTo>
                                <a:pt x="238683" y="75231"/>
                                <a:pt x="235116" y="71473"/>
                                <a:pt x="234011" y="72285"/>
                              </a:cubicBezTo>
                              <a:cubicBezTo>
                                <a:pt x="233363" y="72767"/>
                                <a:pt x="233897" y="73682"/>
                                <a:pt x="234189" y="74151"/>
                              </a:cubicBezTo>
                              <a:cubicBezTo>
                                <a:pt x="235395" y="76157"/>
                                <a:pt x="235598" y="77744"/>
                                <a:pt x="235674" y="79077"/>
                              </a:cubicBezTo>
                              <a:cubicBezTo>
                                <a:pt x="235699" y="79230"/>
                                <a:pt x="235699" y="79446"/>
                                <a:pt x="235712" y="79687"/>
                              </a:cubicBezTo>
                              <a:cubicBezTo>
                                <a:pt x="235814" y="81604"/>
                                <a:pt x="236004" y="85222"/>
                                <a:pt x="237782" y="86517"/>
                              </a:cubicBezTo>
                              <a:cubicBezTo>
                                <a:pt x="237642" y="86873"/>
                                <a:pt x="237540" y="87317"/>
                                <a:pt x="237591" y="87736"/>
                              </a:cubicBezTo>
                              <a:cubicBezTo>
                                <a:pt x="237718" y="88701"/>
                                <a:pt x="237642" y="91202"/>
                                <a:pt x="237299" y="91570"/>
                              </a:cubicBezTo>
                              <a:cubicBezTo>
                                <a:pt x="236791" y="91913"/>
                                <a:pt x="236576" y="91760"/>
                                <a:pt x="236296" y="91633"/>
                              </a:cubicBezTo>
                              <a:lnTo>
                                <a:pt x="235712" y="92763"/>
                              </a:lnTo>
                              <a:cubicBezTo>
                                <a:pt x="236030" y="92941"/>
                                <a:pt x="236855" y="93436"/>
                                <a:pt x="238023" y="92624"/>
                              </a:cubicBezTo>
                              <a:cubicBezTo>
                                <a:pt x="238163" y="92522"/>
                                <a:pt x="238277" y="92395"/>
                                <a:pt x="238391" y="92217"/>
                              </a:cubicBezTo>
                              <a:lnTo>
                                <a:pt x="238404" y="93500"/>
                              </a:lnTo>
                              <a:cubicBezTo>
                                <a:pt x="239521" y="93487"/>
                                <a:pt x="239877" y="92548"/>
                                <a:pt x="240181" y="91786"/>
                              </a:cubicBezTo>
                              <a:cubicBezTo>
                                <a:pt x="240778" y="90275"/>
                                <a:pt x="240918" y="88701"/>
                                <a:pt x="240626" y="86999"/>
                              </a:cubicBezTo>
                              <a:cubicBezTo>
                                <a:pt x="240829" y="86999"/>
                                <a:pt x="241032" y="86987"/>
                                <a:pt x="241222" y="86974"/>
                              </a:cubicBezTo>
                              <a:cubicBezTo>
                                <a:pt x="241667" y="88485"/>
                                <a:pt x="241705" y="89881"/>
                                <a:pt x="241324" y="91265"/>
                              </a:cubicBezTo>
                              <a:cubicBezTo>
                                <a:pt x="241083" y="92192"/>
                                <a:pt x="240968" y="92205"/>
                                <a:pt x="240816" y="92217"/>
                              </a:cubicBezTo>
                              <a:lnTo>
                                <a:pt x="240981" y="93500"/>
                              </a:lnTo>
                              <a:cubicBezTo>
                                <a:pt x="242086" y="93347"/>
                                <a:pt x="242352" y="92382"/>
                                <a:pt x="242568" y="91608"/>
                              </a:cubicBezTo>
                              <a:cubicBezTo>
                                <a:pt x="242974" y="90072"/>
                                <a:pt x="242962" y="88523"/>
                                <a:pt x="242517" y="86898"/>
                              </a:cubicBezTo>
                              <a:cubicBezTo>
                                <a:pt x="242619" y="86873"/>
                                <a:pt x="242720" y="86873"/>
                                <a:pt x="242809" y="86860"/>
                              </a:cubicBezTo>
                              <a:cubicBezTo>
                                <a:pt x="243000" y="87837"/>
                                <a:pt x="243533" y="89132"/>
                                <a:pt x="243647" y="89335"/>
                              </a:cubicBezTo>
                              <a:cubicBezTo>
                                <a:pt x="243863" y="89716"/>
                                <a:pt x="244231" y="91786"/>
                                <a:pt x="243838" y="92471"/>
                              </a:cubicBezTo>
                              <a:cubicBezTo>
                                <a:pt x="243177" y="93563"/>
                                <a:pt x="243355" y="96610"/>
                                <a:pt x="244155" y="97816"/>
                              </a:cubicBezTo>
                              <a:cubicBezTo>
                                <a:pt x="244612" y="98502"/>
                                <a:pt x="244917" y="101016"/>
                                <a:pt x="244574" y="102437"/>
                              </a:cubicBezTo>
                              <a:cubicBezTo>
                                <a:pt x="244434" y="103034"/>
                                <a:pt x="244295" y="103098"/>
                                <a:pt x="244219" y="103060"/>
                              </a:cubicBezTo>
                              <a:cubicBezTo>
                                <a:pt x="243812" y="102869"/>
                                <a:pt x="243685" y="102514"/>
                                <a:pt x="243660" y="101523"/>
                              </a:cubicBezTo>
                              <a:lnTo>
                                <a:pt x="242390" y="101549"/>
                              </a:lnTo>
                              <a:cubicBezTo>
                                <a:pt x="242403" y="102374"/>
                                <a:pt x="242441" y="103606"/>
                                <a:pt x="243647" y="104215"/>
                              </a:cubicBezTo>
                              <a:cubicBezTo>
                                <a:pt x="243863" y="104316"/>
                                <a:pt x="244104" y="104380"/>
                                <a:pt x="244320" y="104380"/>
                              </a:cubicBezTo>
                              <a:cubicBezTo>
                                <a:pt x="244676" y="104380"/>
                                <a:pt x="245018" y="104228"/>
                                <a:pt x="245285" y="103936"/>
                              </a:cubicBezTo>
                              <a:cubicBezTo>
                                <a:pt x="246402" y="102666"/>
                                <a:pt x="246060" y="98388"/>
                                <a:pt x="245222" y="97105"/>
                              </a:cubicBezTo>
                              <a:cubicBezTo>
                                <a:pt x="244676" y="96280"/>
                                <a:pt x="244549" y="93754"/>
                                <a:pt x="244930" y="93106"/>
                              </a:cubicBezTo>
                              <a:cubicBezTo>
                                <a:pt x="245653" y="91887"/>
                                <a:pt x="245095" y="89272"/>
                                <a:pt x="244752" y="88675"/>
                              </a:cubicBezTo>
                              <a:cubicBezTo>
                                <a:pt x="244587" y="88409"/>
                                <a:pt x="244231" y="87317"/>
                                <a:pt x="244079" y="86682"/>
                              </a:cubicBezTo>
                              <a:cubicBezTo>
                                <a:pt x="244511" y="86644"/>
                                <a:pt x="244930" y="86568"/>
                                <a:pt x="245374" y="86530"/>
                              </a:cubicBezTo>
                              <a:cubicBezTo>
                                <a:pt x="245437" y="87025"/>
                                <a:pt x="245552" y="87558"/>
                                <a:pt x="245729" y="87888"/>
                              </a:cubicBezTo>
                              <a:cubicBezTo>
                                <a:pt x="245996" y="88383"/>
                                <a:pt x="246428" y="89691"/>
                                <a:pt x="246186" y="91189"/>
                              </a:cubicBezTo>
                              <a:cubicBezTo>
                                <a:pt x="246148" y="91354"/>
                                <a:pt x="246098" y="91748"/>
                                <a:pt x="246123" y="91773"/>
                              </a:cubicBezTo>
                              <a:cubicBezTo>
                                <a:pt x="246034" y="91798"/>
                                <a:pt x="245755" y="91811"/>
                                <a:pt x="245666" y="91811"/>
                              </a:cubicBezTo>
                              <a:lnTo>
                                <a:pt x="245717" y="93093"/>
                              </a:lnTo>
                              <a:cubicBezTo>
                                <a:pt x="246986" y="93055"/>
                                <a:pt x="247240" y="92674"/>
                                <a:pt x="247443" y="91379"/>
                              </a:cubicBezTo>
                              <a:cubicBezTo>
                                <a:pt x="247799" y="89132"/>
                                <a:pt x="246961" y="87469"/>
                                <a:pt x="246859" y="87279"/>
                              </a:cubicBezTo>
                              <a:cubicBezTo>
                                <a:pt x="246758" y="87101"/>
                                <a:pt x="246694" y="86746"/>
                                <a:pt x="246669" y="86441"/>
                              </a:cubicBezTo>
                              <a:cubicBezTo>
                                <a:pt x="246897" y="86428"/>
                                <a:pt x="247151" y="86415"/>
                                <a:pt x="247418" y="86441"/>
                              </a:cubicBezTo>
                              <a:cubicBezTo>
                                <a:pt x="247418" y="86784"/>
                                <a:pt x="247481" y="87203"/>
                                <a:pt x="247685" y="87583"/>
                              </a:cubicBezTo>
                              <a:cubicBezTo>
                                <a:pt x="248078" y="88282"/>
                                <a:pt x="248992" y="90757"/>
                                <a:pt x="248814" y="91240"/>
                              </a:cubicBezTo>
                              <a:cubicBezTo>
                                <a:pt x="248459" y="91748"/>
                                <a:pt x="248167" y="91710"/>
                                <a:pt x="247888" y="91659"/>
                              </a:cubicBezTo>
                              <a:lnTo>
                                <a:pt x="247761" y="92941"/>
                              </a:lnTo>
                              <a:cubicBezTo>
                                <a:pt x="248116" y="92979"/>
                                <a:pt x="249081" y="93119"/>
                                <a:pt x="249868" y="91964"/>
                              </a:cubicBezTo>
                              <a:cubicBezTo>
                                <a:pt x="250706" y="90719"/>
                                <a:pt x="248814" y="86999"/>
                                <a:pt x="248814" y="86974"/>
                              </a:cubicBezTo>
                              <a:cubicBezTo>
                                <a:pt x="248738" y="86847"/>
                                <a:pt x="248700" y="86669"/>
                                <a:pt x="248700" y="86492"/>
                              </a:cubicBezTo>
                              <a:cubicBezTo>
                                <a:pt x="248802" y="86492"/>
                                <a:pt x="248903" y="86504"/>
                                <a:pt x="249005" y="86504"/>
                              </a:cubicBezTo>
                              <a:cubicBezTo>
                                <a:pt x="250541" y="86492"/>
                                <a:pt x="252331" y="85704"/>
                                <a:pt x="253068" y="83495"/>
                              </a:cubicBezTo>
                              <a:cubicBezTo>
                                <a:pt x="254134" y="80258"/>
                                <a:pt x="253385" y="70178"/>
                                <a:pt x="253144" y="67448"/>
                              </a:cubicBezTo>
                              <a:cubicBezTo>
                                <a:pt x="253334" y="67588"/>
                                <a:pt x="253499" y="67740"/>
                                <a:pt x="253575" y="67842"/>
                              </a:cubicBezTo>
                              <a:lnTo>
                                <a:pt x="253575" y="67854"/>
                              </a:lnTo>
                              <a:cubicBezTo>
                                <a:pt x="253601" y="67880"/>
                                <a:pt x="253626" y="67930"/>
                                <a:pt x="253652" y="67956"/>
                              </a:cubicBezTo>
                              <a:cubicBezTo>
                                <a:pt x="253715" y="68133"/>
                                <a:pt x="253804" y="68438"/>
                                <a:pt x="253880" y="68794"/>
                              </a:cubicBezTo>
                              <a:cubicBezTo>
                                <a:pt x="254236" y="70177"/>
                                <a:pt x="254820" y="72488"/>
                                <a:pt x="256940" y="75611"/>
                              </a:cubicBezTo>
                              <a:cubicBezTo>
                                <a:pt x="257676" y="76690"/>
                                <a:pt x="260914" y="80448"/>
                                <a:pt x="262285" y="81972"/>
                              </a:cubicBezTo>
                              <a:cubicBezTo>
                                <a:pt x="262209" y="83381"/>
                                <a:pt x="262653" y="86060"/>
                                <a:pt x="266309" y="88205"/>
                              </a:cubicBezTo>
                              <a:cubicBezTo>
                                <a:pt x="267630" y="88967"/>
                                <a:pt x="271565" y="102361"/>
                                <a:pt x="274079" y="104976"/>
                              </a:cubicBezTo>
                              <a:cubicBezTo>
                                <a:pt x="274536" y="105459"/>
                                <a:pt x="273978" y="105979"/>
                                <a:pt x="272822" y="105687"/>
                              </a:cubicBezTo>
                              <a:cubicBezTo>
                                <a:pt x="272721" y="105421"/>
                                <a:pt x="272569" y="104773"/>
                                <a:pt x="272403" y="104139"/>
                              </a:cubicBezTo>
                              <a:cubicBezTo>
                                <a:pt x="271845" y="101853"/>
                                <a:pt x="270943" y="98159"/>
                                <a:pt x="269331" y="95582"/>
                              </a:cubicBezTo>
                              <a:cubicBezTo>
                                <a:pt x="269331" y="95582"/>
                                <a:pt x="269331" y="95569"/>
                                <a:pt x="269318" y="95569"/>
                              </a:cubicBezTo>
                              <a:cubicBezTo>
                                <a:pt x="268658" y="94490"/>
                                <a:pt x="267871" y="93639"/>
                                <a:pt x="266932" y="93131"/>
                              </a:cubicBezTo>
                              <a:cubicBezTo>
                                <a:pt x="266424" y="92877"/>
                                <a:pt x="265383" y="92890"/>
                                <a:pt x="263745" y="92941"/>
                              </a:cubicBezTo>
                              <a:cubicBezTo>
                                <a:pt x="263008" y="92966"/>
                                <a:pt x="262005" y="92979"/>
                                <a:pt x="261790" y="92928"/>
                              </a:cubicBezTo>
                              <a:cubicBezTo>
                                <a:pt x="261218" y="92636"/>
                                <a:pt x="258286" y="91760"/>
                                <a:pt x="255378" y="93131"/>
                              </a:cubicBezTo>
                              <a:cubicBezTo>
                                <a:pt x="252268" y="94617"/>
                                <a:pt x="250135" y="98578"/>
                                <a:pt x="248891" y="105180"/>
                              </a:cubicBezTo>
                              <a:cubicBezTo>
                                <a:pt x="248840" y="105230"/>
                                <a:pt x="248637" y="105345"/>
                                <a:pt x="248459" y="105484"/>
                              </a:cubicBezTo>
                              <a:cubicBezTo>
                                <a:pt x="247558" y="106030"/>
                                <a:pt x="245907" y="107084"/>
                                <a:pt x="243482" y="110588"/>
                              </a:cubicBezTo>
                              <a:cubicBezTo>
                                <a:pt x="243469" y="110601"/>
                                <a:pt x="243457" y="110651"/>
                                <a:pt x="243431" y="110677"/>
                              </a:cubicBezTo>
                              <a:cubicBezTo>
                                <a:pt x="243406" y="110601"/>
                                <a:pt x="243393" y="110474"/>
                                <a:pt x="243355" y="110359"/>
                              </a:cubicBezTo>
                              <a:cubicBezTo>
                                <a:pt x="243342" y="110271"/>
                                <a:pt x="241209" y="101409"/>
                                <a:pt x="239737" y="101155"/>
                              </a:cubicBezTo>
                              <a:cubicBezTo>
                                <a:pt x="239445" y="101066"/>
                                <a:pt x="239115" y="101244"/>
                                <a:pt x="238937" y="101549"/>
                              </a:cubicBezTo>
                              <a:cubicBezTo>
                                <a:pt x="238708" y="101955"/>
                                <a:pt x="237718" y="105979"/>
                                <a:pt x="237566" y="108760"/>
                              </a:cubicBezTo>
                              <a:lnTo>
                                <a:pt x="237540" y="109331"/>
                              </a:lnTo>
                              <a:cubicBezTo>
                                <a:pt x="237477" y="110385"/>
                                <a:pt x="237413" y="111261"/>
                                <a:pt x="237413" y="112657"/>
                              </a:cubicBezTo>
                              <a:cubicBezTo>
                                <a:pt x="236804" y="111845"/>
                                <a:pt x="235877" y="110715"/>
                                <a:pt x="234493" y="109255"/>
                              </a:cubicBezTo>
                              <a:cubicBezTo>
                                <a:pt x="233821" y="108544"/>
                                <a:pt x="231485" y="106271"/>
                                <a:pt x="230659" y="106957"/>
                              </a:cubicBezTo>
                              <a:cubicBezTo>
                                <a:pt x="230063" y="107363"/>
                                <a:pt x="230456" y="108163"/>
                                <a:pt x="230596" y="108455"/>
                              </a:cubicBezTo>
                              <a:cubicBezTo>
                                <a:pt x="230748" y="108772"/>
                                <a:pt x="231002" y="109407"/>
                                <a:pt x="231319" y="110156"/>
                              </a:cubicBezTo>
                              <a:moveTo>
                                <a:pt x="313513" y="237647"/>
                              </a:moveTo>
                              <a:cubicBezTo>
                                <a:pt x="310085" y="238307"/>
                                <a:pt x="308993" y="233280"/>
                                <a:pt x="312370" y="232696"/>
                              </a:cubicBezTo>
                              <a:cubicBezTo>
                                <a:pt x="315874" y="232074"/>
                                <a:pt x="316230" y="237114"/>
                                <a:pt x="313513" y="237647"/>
                              </a:cubicBezTo>
                              <a:moveTo>
                                <a:pt x="298595" y="252387"/>
                              </a:moveTo>
                              <a:cubicBezTo>
                                <a:pt x="298290" y="252311"/>
                                <a:pt x="297084" y="250305"/>
                                <a:pt x="296691" y="249924"/>
                              </a:cubicBezTo>
                              <a:cubicBezTo>
                                <a:pt x="296602" y="249835"/>
                                <a:pt x="296361" y="249543"/>
                                <a:pt x="296056" y="249289"/>
                              </a:cubicBezTo>
                              <a:cubicBezTo>
                                <a:pt x="295815" y="249099"/>
                                <a:pt x="298163" y="247613"/>
                                <a:pt x="298671" y="247537"/>
                              </a:cubicBezTo>
                              <a:cubicBezTo>
                                <a:pt x="299217" y="247461"/>
                                <a:pt x="301617" y="249873"/>
                                <a:pt x="301528" y="250559"/>
                              </a:cubicBezTo>
                              <a:cubicBezTo>
                                <a:pt x="301502" y="250736"/>
                                <a:pt x="298951" y="252463"/>
                                <a:pt x="298595" y="252387"/>
                              </a:cubicBezTo>
                              <a:moveTo>
                                <a:pt x="338816" y="359234"/>
                              </a:moveTo>
                              <a:cubicBezTo>
                                <a:pt x="339069" y="358676"/>
                                <a:pt x="339069" y="360517"/>
                                <a:pt x="339527" y="360669"/>
                              </a:cubicBezTo>
                              <a:cubicBezTo>
                                <a:pt x="340352" y="360923"/>
                                <a:pt x="341787" y="359387"/>
                                <a:pt x="342688" y="358841"/>
                              </a:cubicBezTo>
                              <a:cubicBezTo>
                                <a:pt x="343221" y="358523"/>
                                <a:pt x="344745" y="357190"/>
                                <a:pt x="345227" y="357254"/>
                              </a:cubicBezTo>
                              <a:cubicBezTo>
                                <a:pt x="345151" y="357241"/>
                                <a:pt x="343234" y="360060"/>
                                <a:pt x="342853" y="360352"/>
                              </a:cubicBezTo>
                              <a:cubicBezTo>
                                <a:pt x="342345" y="360745"/>
                                <a:pt x="341380" y="361139"/>
                                <a:pt x="340631" y="361621"/>
                              </a:cubicBezTo>
                              <a:cubicBezTo>
                                <a:pt x="340365" y="361786"/>
                                <a:pt x="338625" y="362967"/>
                                <a:pt x="338422" y="362891"/>
                              </a:cubicBezTo>
                              <a:cubicBezTo>
                                <a:pt x="337521" y="362573"/>
                                <a:pt x="338714" y="359437"/>
                                <a:pt x="338816" y="359234"/>
                              </a:cubicBezTo>
                              <a:moveTo>
                                <a:pt x="341825" y="355108"/>
                              </a:moveTo>
                              <a:cubicBezTo>
                                <a:pt x="342129" y="353280"/>
                                <a:pt x="343018" y="352252"/>
                                <a:pt x="343653" y="350830"/>
                              </a:cubicBezTo>
                              <a:cubicBezTo>
                                <a:pt x="343792" y="351795"/>
                                <a:pt x="342688" y="354270"/>
                                <a:pt x="343323" y="354791"/>
                              </a:cubicBezTo>
                              <a:cubicBezTo>
                                <a:pt x="343830" y="355197"/>
                                <a:pt x="344668" y="354410"/>
                                <a:pt x="345227" y="354156"/>
                              </a:cubicBezTo>
                              <a:cubicBezTo>
                                <a:pt x="346763" y="353458"/>
                                <a:pt x="348439" y="352683"/>
                                <a:pt x="350077" y="351769"/>
                              </a:cubicBezTo>
                              <a:cubicBezTo>
                                <a:pt x="351524" y="350982"/>
                                <a:pt x="349277" y="352963"/>
                                <a:pt x="348807" y="353280"/>
                              </a:cubicBezTo>
                              <a:cubicBezTo>
                                <a:pt x="346954" y="354600"/>
                                <a:pt x="345176" y="355502"/>
                                <a:pt x="343018" y="356606"/>
                              </a:cubicBezTo>
                              <a:cubicBezTo>
                                <a:pt x="343145" y="356555"/>
                                <a:pt x="341888" y="357317"/>
                                <a:pt x="341659" y="357101"/>
                              </a:cubicBezTo>
                              <a:cubicBezTo>
                                <a:pt x="341570" y="357000"/>
                                <a:pt x="341774" y="355464"/>
                                <a:pt x="341824" y="355108"/>
                              </a:cubicBezTo>
                              <a:moveTo>
                                <a:pt x="346268" y="349230"/>
                              </a:moveTo>
                              <a:cubicBezTo>
                                <a:pt x="346738" y="347415"/>
                                <a:pt x="348096" y="345751"/>
                                <a:pt x="349366" y="344469"/>
                              </a:cubicBezTo>
                              <a:cubicBezTo>
                                <a:pt x="349709" y="344126"/>
                                <a:pt x="348820" y="345916"/>
                                <a:pt x="348655" y="346373"/>
                              </a:cubicBezTo>
                              <a:cubicBezTo>
                                <a:pt x="348325" y="347250"/>
                                <a:pt x="347512" y="348875"/>
                                <a:pt x="348414" y="349154"/>
                              </a:cubicBezTo>
                              <a:cubicBezTo>
                                <a:pt x="349023" y="349357"/>
                                <a:pt x="351765" y="347618"/>
                                <a:pt x="352375" y="347338"/>
                              </a:cubicBezTo>
                              <a:cubicBezTo>
                                <a:pt x="354076" y="346577"/>
                                <a:pt x="355295" y="345790"/>
                                <a:pt x="356818" y="345104"/>
                              </a:cubicBezTo>
                              <a:cubicBezTo>
                                <a:pt x="354965" y="347313"/>
                                <a:pt x="352464" y="348646"/>
                                <a:pt x="349290" y="349865"/>
                              </a:cubicBezTo>
                              <a:cubicBezTo>
                                <a:pt x="348833" y="350043"/>
                                <a:pt x="346573" y="351223"/>
                                <a:pt x="346027" y="350741"/>
                              </a:cubicBezTo>
                              <a:cubicBezTo>
                                <a:pt x="345989" y="350715"/>
                                <a:pt x="346167" y="349611"/>
                                <a:pt x="346268" y="349230"/>
                              </a:cubicBezTo>
                              <a:moveTo>
                                <a:pt x="352299" y="342336"/>
                              </a:moveTo>
                              <a:cubicBezTo>
                                <a:pt x="352464" y="341816"/>
                                <a:pt x="352667" y="341029"/>
                                <a:pt x="353010" y="340597"/>
                              </a:cubicBezTo>
                              <a:cubicBezTo>
                                <a:pt x="353403" y="340089"/>
                                <a:pt x="354927" y="338807"/>
                                <a:pt x="355231" y="338845"/>
                              </a:cubicBezTo>
                              <a:cubicBezTo>
                                <a:pt x="355574" y="338883"/>
                                <a:pt x="352718" y="342755"/>
                                <a:pt x="354990" y="342336"/>
                              </a:cubicBezTo>
                              <a:cubicBezTo>
                                <a:pt x="355955" y="342158"/>
                                <a:pt x="358202" y="340813"/>
                                <a:pt x="359523" y="340203"/>
                              </a:cubicBezTo>
                              <a:cubicBezTo>
                                <a:pt x="360208" y="339861"/>
                                <a:pt x="361605" y="339289"/>
                                <a:pt x="360716" y="340038"/>
                              </a:cubicBezTo>
                              <a:cubicBezTo>
                                <a:pt x="358761" y="341651"/>
                                <a:pt x="356387" y="342641"/>
                                <a:pt x="353962" y="343606"/>
                              </a:cubicBezTo>
                              <a:cubicBezTo>
                                <a:pt x="353492" y="343796"/>
                                <a:pt x="351892" y="344241"/>
                                <a:pt x="351905" y="344241"/>
                              </a:cubicBezTo>
                              <a:cubicBezTo>
                                <a:pt x="351613" y="344037"/>
                                <a:pt x="352197" y="342679"/>
                                <a:pt x="352299" y="342336"/>
                              </a:cubicBezTo>
                              <a:moveTo>
                                <a:pt x="359523" y="336712"/>
                              </a:moveTo>
                              <a:cubicBezTo>
                                <a:pt x="360056" y="336039"/>
                                <a:pt x="362062" y="333830"/>
                                <a:pt x="363090" y="333538"/>
                              </a:cubicBezTo>
                              <a:cubicBezTo>
                                <a:pt x="363370" y="333449"/>
                                <a:pt x="361694" y="335138"/>
                                <a:pt x="362062" y="335747"/>
                              </a:cubicBezTo>
                              <a:cubicBezTo>
                                <a:pt x="362544" y="336585"/>
                                <a:pt x="365515" y="335912"/>
                                <a:pt x="366416" y="335671"/>
                              </a:cubicBezTo>
                              <a:cubicBezTo>
                                <a:pt x="366734" y="335595"/>
                                <a:pt x="367661" y="335138"/>
                                <a:pt x="368003" y="335366"/>
                              </a:cubicBezTo>
                              <a:cubicBezTo>
                                <a:pt x="368130" y="335442"/>
                                <a:pt x="367229" y="336153"/>
                                <a:pt x="367051" y="336230"/>
                              </a:cubicBezTo>
                              <a:cubicBezTo>
                                <a:pt x="366061" y="336661"/>
                                <a:pt x="363433" y="337309"/>
                                <a:pt x="362062" y="337575"/>
                              </a:cubicBezTo>
                              <a:cubicBezTo>
                                <a:pt x="361440" y="337702"/>
                                <a:pt x="359218" y="338236"/>
                                <a:pt x="358964" y="337982"/>
                              </a:cubicBezTo>
                              <a:cubicBezTo>
                                <a:pt x="358786" y="337791"/>
                                <a:pt x="359497" y="336725"/>
                                <a:pt x="359523" y="336712"/>
                              </a:cubicBezTo>
                              <a:moveTo>
                                <a:pt x="369819" y="332103"/>
                              </a:moveTo>
                              <a:cubicBezTo>
                                <a:pt x="370365" y="331621"/>
                                <a:pt x="372155" y="329907"/>
                                <a:pt x="372841" y="329882"/>
                              </a:cubicBezTo>
                              <a:cubicBezTo>
                                <a:pt x="374136" y="329818"/>
                                <a:pt x="370657" y="331837"/>
                                <a:pt x="373006" y="331938"/>
                              </a:cubicBezTo>
                              <a:cubicBezTo>
                                <a:pt x="373628" y="331977"/>
                                <a:pt x="375938" y="332738"/>
                                <a:pt x="377043" y="332814"/>
                              </a:cubicBezTo>
                              <a:cubicBezTo>
                                <a:pt x="377602" y="332853"/>
                                <a:pt x="376192" y="333081"/>
                                <a:pt x="375545" y="333145"/>
                              </a:cubicBezTo>
                              <a:cubicBezTo>
                                <a:pt x="373488" y="333297"/>
                                <a:pt x="372561" y="333233"/>
                                <a:pt x="371101" y="333221"/>
                              </a:cubicBezTo>
                              <a:cubicBezTo>
                                <a:pt x="369502" y="333208"/>
                                <a:pt x="368613" y="333233"/>
                                <a:pt x="369819" y="332103"/>
                              </a:cubicBezTo>
                              <a:moveTo>
                                <a:pt x="378236" y="329412"/>
                              </a:moveTo>
                              <a:cubicBezTo>
                                <a:pt x="382680" y="327419"/>
                                <a:pt x="389053" y="326898"/>
                                <a:pt x="394817" y="328066"/>
                              </a:cubicBezTo>
                              <a:cubicBezTo>
                                <a:pt x="393116" y="328193"/>
                                <a:pt x="391123" y="329780"/>
                                <a:pt x="388876" y="329171"/>
                              </a:cubicBezTo>
                              <a:cubicBezTo>
                                <a:pt x="388609" y="329107"/>
                                <a:pt x="388431" y="328714"/>
                                <a:pt x="388076" y="328612"/>
                              </a:cubicBezTo>
                              <a:cubicBezTo>
                                <a:pt x="386222" y="328092"/>
                                <a:pt x="384711" y="329323"/>
                                <a:pt x="382997" y="329564"/>
                              </a:cubicBezTo>
                              <a:cubicBezTo>
                                <a:pt x="382223" y="329666"/>
                                <a:pt x="381220" y="329437"/>
                                <a:pt x="379912" y="329564"/>
                              </a:cubicBezTo>
                              <a:cubicBezTo>
                                <a:pt x="379671" y="329590"/>
                                <a:pt x="377894" y="329742"/>
                                <a:pt x="377843" y="329640"/>
                              </a:cubicBezTo>
                              <a:cubicBezTo>
                                <a:pt x="377792" y="329552"/>
                                <a:pt x="380674" y="328307"/>
                                <a:pt x="378237" y="329412"/>
                              </a:cubicBezTo>
                              <a:moveTo>
                                <a:pt x="386171" y="323775"/>
                              </a:moveTo>
                              <a:cubicBezTo>
                                <a:pt x="386565" y="322937"/>
                                <a:pt x="386781" y="321756"/>
                                <a:pt x="386806" y="321236"/>
                              </a:cubicBezTo>
                              <a:cubicBezTo>
                                <a:pt x="386806" y="321084"/>
                                <a:pt x="386578" y="320627"/>
                                <a:pt x="386730" y="320436"/>
                              </a:cubicBezTo>
                              <a:cubicBezTo>
                                <a:pt x="386997" y="320106"/>
                                <a:pt x="387822" y="321871"/>
                                <a:pt x="387847" y="322658"/>
                              </a:cubicBezTo>
                              <a:cubicBezTo>
                                <a:pt x="387847" y="323432"/>
                                <a:pt x="387517" y="324943"/>
                                <a:pt x="387212" y="325121"/>
                              </a:cubicBezTo>
                              <a:cubicBezTo>
                                <a:pt x="387098" y="325184"/>
                                <a:pt x="385651" y="325425"/>
                                <a:pt x="385384" y="325273"/>
                              </a:cubicBezTo>
                              <a:cubicBezTo>
                                <a:pt x="385168" y="325184"/>
                                <a:pt x="386032" y="324067"/>
                                <a:pt x="386171" y="323775"/>
                              </a:cubicBezTo>
                              <a:moveTo>
                                <a:pt x="396798" y="331710"/>
                              </a:moveTo>
                              <a:cubicBezTo>
                                <a:pt x="394944" y="332421"/>
                                <a:pt x="393091" y="332929"/>
                                <a:pt x="391008" y="333462"/>
                              </a:cubicBezTo>
                              <a:cubicBezTo>
                                <a:pt x="388558" y="334071"/>
                                <a:pt x="386590" y="335138"/>
                                <a:pt x="383239" y="334643"/>
                              </a:cubicBezTo>
                              <a:cubicBezTo>
                                <a:pt x="386946" y="332675"/>
                                <a:pt x="391478" y="332015"/>
                                <a:pt x="396798" y="331710"/>
                              </a:cubicBezTo>
                              <a:moveTo>
                                <a:pt x="398144" y="326390"/>
                              </a:moveTo>
                              <a:cubicBezTo>
                                <a:pt x="399235" y="325235"/>
                                <a:pt x="400543" y="322874"/>
                                <a:pt x="400772" y="320842"/>
                              </a:cubicBezTo>
                              <a:cubicBezTo>
                                <a:pt x="400784" y="320639"/>
                                <a:pt x="400505" y="319712"/>
                                <a:pt x="400683" y="319408"/>
                              </a:cubicBezTo>
                              <a:cubicBezTo>
                                <a:pt x="400746" y="319319"/>
                                <a:pt x="401546" y="322594"/>
                                <a:pt x="401241" y="323610"/>
                              </a:cubicBezTo>
                              <a:cubicBezTo>
                                <a:pt x="400797" y="325108"/>
                                <a:pt x="399566" y="327584"/>
                                <a:pt x="398702" y="327825"/>
                              </a:cubicBezTo>
                              <a:cubicBezTo>
                                <a:pt x="398486" y="327876"/>
                                <a:pt x="397052" y="327876"/>
                                <a:pt x="396874" y="327584"/>
                              </a:cubicBezTo>
                              <a:cubicBezTo>
                                <a:pt x="396734" y="327343"/>
                                <a:pt x="398080" y="326467"/>
                                <a:pt x="398144" y="326390"/>
                              </a:cubicBezTo>
                              <a:moveTo>
                                <a:pt x="405050" y="336077"/>
                              </a:moveTo>
                              <a:cubicBezTo>
                                <a:pt x="405507" y="336712"/>
                                <a:pt x="406231" y="338807"/>
                                <a:pt x="405291" y="337664"/>
                              </a:cubicBezTo>
                              <a:cubicBezTo>
                                <a:pt x="404453" y="336636"/>
                                <a:pt x="402054" y="335519"/>
                                <a:pt x="400137" y="336395"/>
                              </a:cubicBezTo>
                              <a:cubicBezTo>
                                <a:pt x="399985" y="336458"/>
                                <a:pt x="398372" y="335569"/>
                                <a:pt x="398385" y="335442"/>
                              </a:cubicBezTo>
                              <a:cubicBezTo>
                                <a:pt x="398410" y="335011"/>
                                <a:pt x="400721" y="334757"/>
                                <a:pt x="401165" y="334731"/>
                              </a:cubicBezTo>
                              <a:cubicBezTo>
                                <a:pt x="402993" y="334528"/>
                                <a:pt x="404149" y="334782"/>
                                <a:pt x="405050" y="336077"/>
                              </a:cubicBezTo>
                              <a:moveTo>
                                <a:pt x="407437" y="328853"/>
                              </a:moveTo>
                              <a:cubicBezTo>
                                <a:pt x="408300" y="328219"/>
                                <a:pt x="409278" y="327330"/>
                                <a:pt x="409735" y="326632"/>
                              </a:cubicBezTo>
                              <a:cubicBezTo>
                                <a:pt x="409862" y="326416"/>
                                <a:pt x="409646" y="326035"/>
                                <a:pt x="410129" y="325756"/>
                              </a:cubicBezTo>
                              <a:cubicBezTo>
                                <a:pt x="410230" y="325705"/>
                                <a:pt x="409202" y="328993"/>
                                <a:pt x="408618" y="329958"/>
                              </a:cubicBezTo>
                              <a:cubicBezTo>
                                <a:pt x="408085" y="330847"/>
                                <a:pt x="406891" y="332357"/>
                                <a:pt x="406409" y="332345"/>
                              </a:cubicBezTo>
                              <a:cubicBezTo>
                                <a:pt x="406409" y="332345"/>
                                <a:pt x="404822" y="331151"/>
                                <a:pt x="404809" y="330834"/>
                              </a:cubicBezTo>
                              <a:cubicBezTo>
                                <a:pt x="404796" y="330225"/>
                                <a:pt x="406955" y="329209"/>
                                <a:pt x="407437" y="328853"/>
                              </a:cubicBezTo>
                              <a:moveTo>
                                <a:pt x="411474" y="337423"/>
                              </a:moveTo>
                              <a:cubicBezTo>
                                <a:pt x="412617" y="336407"/>
                                <a:pt x="413912" y="334478"/>
                                <a:pt x="414877" y="333538"/>
                              </a:cubicBezTo>
                              <a:cubicBezTo>
                                <a:pt x="414978" y="333551"/>
                                <a:pt x="414928" y="333614"/>
                                <a:pt x="414877" y="333614"/>
                              </a:cubicBezTo>
                              <a:cubicBezTo>
                                <a:pt x="414534" y="334858"/>
                                <a:pt x="413887" y="335709"/>
                                <a:pt x="413226" y="336864"/>
                              </a:cubicBezTo>
                              <a:cubicBezTo>
                                <a:pt x="412807" y="337588"/>
                                <a:pt x="412046" y="339734"/>
                                <a:pt x="411170" y="339645"/>
                              </a:cubicBezTo>
                              <a:cubicBezTo>
                                <a:pt x="410852" y="339607"/>
                                <a:pt x="410281" y="338832"/>
                                <a:pt x="410281" y="338528"/>
                              </a:cubicBezTo>
                              <a:cubicBezTo>
                                <a:pt x="410306" y="337931"/>
                                <a:pt x="411043" y="337791"/>
                                <a:pt x="411474" y="337423"/>
                              </a:cubicBezTo>
                              <a:moveTo>
                                <a:pt x="417416" y="343200"/>
                              </a:moveTo>
                              <a:cubicBezTo>
                                <a:pt x="417225" y="343200"/>
                                <a:pt x="415537" y="345332"/>
                                <a:pt x="414877" y="346221"/>
                              </a:cubicBezTo>
                              <a:cubicBezTo>
                                <a:pt x="414445" y="346856"/>
                                <a:pt x="413886" y="348252"/>
                                <a:pt x="413620" y="348367"/>
                              </a:cubicBezTo>
                              <a:cubicBezTo>
                                <a:pt x="413633" y="348354"/>
                                <a:pt x="411271" y="348494"/>
                                <a:pt x="411246" y="348443"/>
                              </a:cubicBezTo>
                              <a:cubicBezTo>
                                <a:pt x="411055" y="348252"/>
                                <a:pt x="412439" y="346869"/>
                                <a:pt x="412515" y="346780"/>
                              </a:cubicBezTo>
                              <a:cubicBezTo>
                                <a:pt x="412960" y="346259"/>
                                <a:pt x="413417" y="345586"/>
                                <a:pt x="413861" y="345193"/>
                              </a:cubicBezTo>
                              <a:cubicBezTo>
                                <a:pt x="414648" y="344507"/>
                                <a:pt x="416413" y="343174"/>
                                <a:pt x="417416" y="343200"/>
                              </a:cubicBezTo>
                              <a:moveTo>
                                <a:pt x="418051" y="338845"/>
                              </a:moveTo>
                              <a:cubicBezTo>
                                <a:pt x="419003" y="337613"/>
                                <a:pt x="419879" y="336153"/>
                                <a:pt x="420514" y="334731"/>
                              </a:cubicBezTo>
                              <a:cubicBezTo>
                                <a:pt x="420323" y="336725"/>
                                <a:pt x="419587" y="340648"/>
                                <a:pt x="417975" y="341143"/>
                              </a:cubicBezTo>
                              <a:cubicBezTo>
                                <a:pt x="417936" y="341168"/>
                                <a:pt x="416540" y="341079"/>
                                <a:pt x="416476" y="340991"/>
                              </a:cubicBezTo>
                              <a:cubicBezTo>
                                <a:pt x="416210" y="340648"/>
                                <a:pt x="417962" y="338959"/>
                                <a:pt x="418051" y="338845"/>
                              </a:cubicBezTo>
                              <a:moveTo>
                                <a:pt x="422266" y="343365"/>
                              </a:moveTo>
                              <a:cubicBezTo>
                                <a:pt x="422748" y="343276"/>
                                <a:pt x="423586" y="343314"/>
                                <a:pt x="423929" y="343682"/>
                              </a:cubicBezTo>
                              <a:cubicBezTo>
                                <a:pt x="424297" y="344088"/>
                                <a:pt x="424449" y="346285"/>
                                <a:pt x="424005" y="346539"/>
                              </a:cubicBezTo>
                              <a:cubicBezTo>
                                <a:pt x="423777" y="346678"/>
                                <a:pt x="422774" y="345637"/>
                                <a:pt x="422494" y="345586"/>
                              </a:cubicBezTo>
                              <a:cubicBezTo>
                                <a:pt x="421339" y="345421"/>
                                <a:pt x="419308" y="346919"/>
                                <a:pt x="418457" y="347656"/>
                              </a:cubicBezTo>
                              <a:cubicBezTo>
                                <a:pt x="418241" y="347846"/>
                                <a:pt x="417327" y="348519"/>
                                <a:pt x="417340" y="348519"/>
                              </a:cubicBezTo>
                              <a:cubicBezTo>
                                <a:pt x="417086" y="348405"/>
                                <a:pt x="418330" y="346526"/>
                                <a:pt x="418457" y="346297"/>
                              </a:cubicBezTo>
                              <a:cubicBezTo>
                                <a:pt x="419358" y="344850"/>
                                <a:pt x="420323" y="343745"/>
                                <a:pt x="422266" y="343365"/>
                              </a:cubicBezTo>
                              <a:moveTo>
                                <a:pt x="427662" y="350906"/>
                              </a:moveTo>
                              <a:cubicBezTo>
                                <a:pt x="428119" y="350982"/>
                                <a:pt x="428119" y="350995"/>
                                <a:pt x="427738" y="351769"/>
                              </a:cubicBezTo>
                              <a:cubicBezTo>
                                <a:pt x="426963" y="353420"/>
                                <a:pt x="426024" y="354715"/>
                                <a:pt x="424881" y="356060"/>
                              </a:cubicBezTo>
                              <a:cubicBezTo>
                                <a:pt x="424716" y="356251"/>
                                <a:pt x="423497" y="357254"/>
                                <a:pt x="423612" y="357660"/>
                              </a:cubicBezTo>
                              <a:cubicBezTo>
                                <a:pt x="423764" y="358130"/>
                                <a:pt x="425110" y="357965"/>
                                <a:pt x="425592" y="357889"/>
                              </a:cubicBezTo>
                              <a:cubicBezTo>
                                <a:pt x="427408" y="357647"/>
                                <a:pt x="429274" y="356721"/>
                                <a:pt x="431000" y="356137"/>
                              </a:cubicBezTo>
                              <a:cubicBezTo>
                                <a:pt x="431686" y="355908"/>
                                <a:pt x="429172" y="357533"/>
                                <a:pt x="428842" y="357736"/>
                              </a:cubicBezTo>
                              <a:cubicBezTo>
                                <a:pt x="426989" y="358841"/>
                                <a:pt x="425414" y="359336"/>
                                <a:pt x="423053" y="360034"/>
                              </a:cubicBezTo>
                              <a:cubicBezTo>
                                <a:pt x="422571" y="360174"/>
                                <a:pt x="420273" y="361012"/>
                                <a:pt x="419803" y="360821"/>
                              </a:cubicBezTo>
                              <a:cubicBezTo>
                                <a:pt x="419600" y="360745"/>
                                <a:pt x="420857" y="359412"/>
                                <a:pt x="421072" y="359158"/>
                              </a:cubicBezTo>
                              <a:cubicBezTo>
                                <a:pt x="422494" y="357508"/>
                                <a:pt x="424145" y="355235"/>
                                <a:pt x="425199" y="353762"/>
                              </a:cubicBezTo>
                              <a:cubicBezTo>
                                <a:pt x="425338" y="353572"/>
                                <a:pt x="426316" y="352912"/>
                                <a:pt x="426151" y="352404"/>
                              </a:cubicBezTo>
                              <a:cubicBezTo>
                                <a:pt x="425973" y="351845"/>
                                <a:pt x="424145" y="352315"/>
                                <a:pt x="423447" y="352493"/>
                              </a:cubicBezTo>
                              <a:cubicBezTo>
                                <a:pt x="420780" y="353178"/>
                                <a:pt x="418673" y="353889"/>
                                <a:pt x="416311" y="355032"/>
                              </a:cubicBezTo>
                              <a:cubicBezTo>
                                <a:pt x="415740" y="355311"/>
                                <a:pt x="416096" y="354270"/>
                                <a:pt x="416311" y="354004"/>
                              </a:cubicBezTo>
                              <a:cubicBezTo>
                                <a:pt x="416807" y="353420"/>
                                <a:pt x="420019" y="352036"/>
                                <a:pt x="420996" y="351769"/>
                              </a:cubicBezTo>
                              <a:cubicBezTo>
                                <a:pt x="421694" y="351604"/>
                                <a:pt x="422418" y="351465"/>
                                <a:pt x="422901" y="351376"/>
                              </a:cubicBezTo>
                              <a:cubicBezTo>
                                <a:pt x="424335" y="351134"/>
                                <a:pt x="426366" y="350665"/>
                                <a:pt x="427662" y="350906"/>
                              </a:cubicBezTo>
                              <a:moveTo>
                                <a:pt x="429871" y="346691"/>
                              </a:moveTo>
                              <a:cubicBezTo>
                                <a:pt x="430924" y="345256"/>
                                <a:pt x="431305" y="344215"/>
                                <a:pt x="432334" y="343060"/>
                              </a:cubicBezTo>
                              <a:cubicBezTo>
                                <a:pt x="432372" y="343009"/>
                                <a:pt x="432321" y="342869"/>
                                <a:pt x="432410" y="342908"/>
                              </a:cubicBezTo>
                              <a:cubicBezTo>
                                <a:pt x="432587" y="342920"/>
                                <a:pt x="432054" y="345155"/>
                                <a:pt x="431940" y="345434"/>
                              </a:cubicBezTo>
                              <a:cubicBezTo>
                                <a:pt x="431546" y="346399"/>
                                <a:pt x="430290" y="348405"/>
                                <a:pt x="429731" y="348684"/>
                              </a:cubicBezTo>
                              <a:cubicBezTo>
                                <a:pt x="429528" y="348786"/>
                                <a:pt x="428601" y="348913"/>
                                <a:pt x="428449" y="348836"/>
                              </a:cubicBezTo>
                              <a:cubicBezTo>
                                <a:pt x="428271" y="348748"/>
                                <a:pt x="429591" y="347097"/>
                                <a:pt x="429871" y="346691"/>
                              </a:cubicBezTo>
                              <a:moveTo>
                                <a:pt x="407907" y="352099"/>
                              </a:moveTo>
                              <a:cubicBezTo>
                                <a:pt x="407983" y="351541"/>
                                <a:pt x="409265" y="351553"/>
                                <a:pt x="409417" y="351541"/>
                              </a:cubicBezTo>
                              <a:cubicBezTo>
                                <a:pt x="410789" y="351363"/>
                                <a:pt x="412325" y="351617"/>
                                <a:pt x="413150" y="352252"/>
                              </a:cubicBezTo>
                              <a:cubicBezTo>
                                <a:pt x="414432" y="353280"/>
                                <a:pt x="414001" y="354702"/>
                                <a:pt x="412820" y="355895"/>
                              </a:cubicBezTo>
                              <a:cubicBezTo>
                                <a:pt x="412236" y="356492"/>
                                <a:pt x="412604" y="354804"/>
                                <a:pt x="412198" y="354080"/>
                              </a:cubicBezTo>
                              <a:cubicBezTo>
                                <a:pt x="411716" y="353255"/>
                                <a:pt x="410332" y="352747"/>
                                <a:pt x="409583" y="352658"/>
                              </a:cubicBezTo>
                              <a:cubicBezTo>
                                <a:pt x="409380" y="352632"/>
                                <a:pt x="407793" y="352861"/>
                                <a:pt x="407907" y="352099"/>
                              </a:cubicBezTo>
                              <a:moveTo>
                                <a:pt x="405685" y="352023"/>
                              </a:moveTo>
                              <a:cubicBezTo>
                                <a:pt x="406802" y="353521"/>
                                <a:pt x="404403" y="355095"/>
                                <a:pt x="403704" y="355819"/>
                              </a:cubicBezTo>
                              <a:cubicBezTo>
                                <a:pt x="403527" y="356010"/>
                                <a:pt x="403412" y="356149"/>
                                <a:pt x="403387" y="356060"/>
                              </a:cubicBezTo>
                              <a:cubicBezTo>
                                <a:pt x="403133" y="355095"/>
                                <a:pt x="404428" y="354169"/>
                                <a:pt x="403616" y="352963"/>
                              </a:cubicBezTo>
                              <a:cubicBezTo>
                                <a:pt x="403222" y="352379"/>
                                <a:pt x="401965" y="351922"/>
                                <a:pt x="401241" y="351934"/>
                              </a:cubicBezTo>
                              <a:cubicBezTo>
                                <a:pt x="400975" y="351947"/>
                                <a:pt x="400696" y="352264"/>
                                <a:pt x="400454" y="352175"/>
                              </a:cubicBezTo>
                              <a:cubicBezTo>
                                <a:pt x="400175" y="352074"/>
                                <a:pt x="399705" y="350931"/>
                                <a:pt x="399743" y="350906"/>
                              </a:cubicBezTo>
                              <a:cubicBezTo>
                                <a:pt x="400556" y="349839"/>
                                <a:pt x="405152" y="351299"/>
                                <a:pt x="405685" y="352023"/>
                              </a:cubicBezTo>
                              <a:moveTo>
                                <a:pt x="402752" y="339734"/>
                              </a:moveTo>
                              <a:cubicBezTo>
                                <a:pt x="402524" y="339505"/>
                                <a:pt x="401711" y="339353"/>
                                <a:pt x="402346" y="339086"/>
                              </a:cubicBezTo>
                              <a:cubicBezTo>
                                <a:pt x="403006" y="338807"/>
                                <a:pt x="404631" y="339315"/>
                                <a:pt x="404885" y="339569"/>
                              </a:cubicBezTo>
                              <a:cubicBezTo>
                                <a:pt x="406701" y="341270"/>
                                <a:pt x="405342" y="346120"/>
                                <a:pt x="404098" y="347262"/>
                              </a:cubicBezTo>
                              <a:cubicBezTo>
                                <a:pt x="403514" y="347783"/>
                                <a:pt x="404250" y="346107"/>
                                <a:pt x="404250" y="345358"/>
                              </a:cubicBezTo>
                              <a:cubicBezTo>
                                <a:pt x="404301" y="343009"/>
                                <a:pt x="403539" y="340495"/>
                                <a:pt x="402752" y="339734"/>
                              </a:cubicBezTo>
                              <a:moveTo>
                                <a:pt x="428373" y="365341"/>
                              </a:moveTo>
                              <a:cubicBezTo>
                                <a:pt x="426862" y="365950"/>
                                <a:pt x="424386" y="365696"/>
                                <a:pt x="422342" y="365988"/>
                              </a:cubicBezTo>
                              <a:cubicBezTo>
                                <a:pt x="421047" y="366166"/>
                                <a:pt x="421606" y="366674"/>
                                <a:pt x="422659" y="366864"/>
                              </a:cubicBezTo>
                              <a:cubicBezTo>
                                <a:pt x="423472" y="366979"/>
                                <a:pt x="424792" y="367017"/>
                                <a:pt x="425998" y="366928"/>
                              </a:cubicBezTo>
                              <a:cubicBezTo>
                                <a:pt x="426075" y="366915"/>
                                <a:pt x="426912" y="366712"/>
                                <a:pt x="427027" y="366776"/>
                              </a:cubicBezTo>
                              <a:cubicBezTo>
                                <a:pt x="427281" y="366890"/>
                                <a:pt x="425795" y="368007"/>
                                <a:pt x="425668" y="368032"/>
                              </a:cubicBezTo>
                              <a:cubicBezTo>
                                <a:pt x="424094" y="368553"/>
                                <a:pt x="420996" y="368198"/>
                                <a:pt x="418533" y="368350"/>
                              </a:cubicBezTo>
                              <a:cubicBezTo>
                                <a:pt x="416515" y="368490"/>
                                <a:pt x="419308" y="369327"/>
                                <a:pt x="420120" y="369467"/>
                              </a:cubicBezTo>
                              <a:cubicBezTo>
                                <a:pt x="420526" y="369543"/>
                                <a:pt x="423650" y="369683"/>
                                <a:pt x="422659" y="370102"/>
                              </a:cubicBezTo>
                              <a:cubicBezTo>
                                <a:pt x="421542" y="370597"/>
                                <a:pt x="419815" y="371156"/>
                                <a:pt x="418533" y="370965"/>
                              </a:cubicBezTo>
                              <a:cubicBezTo>
                                <a:pt x="416096" y="370635"/>
                                <a:pt x="413303" y="370991"/>
                                <a:pt x="411170" y="371600"/>
                              </a:cubicBezTo>
                              <a:cubicBezTo>
                                <a:pt x="410040" y="371930"/>
                                <a:pt x="409380" y="372882"/>
                                <a:pt x="408224" y="373504"/>
                              </a:cubicBezTo>
                              <a:cubicBezTo>
                                <a:pt x="406002" y="374698"/>
                                <a:pt x="402701" y="374736"/>
                                <a:pt x="400137" y="373822"/>
                              </a:cubicBezTo>
                              <a:cubicBezTo>
                                <a:pt x="398423" y="373238"/>
                                <a:pt x="396569" y="372197"/>
                                <a:pt x="394741" y="372717"/>
                              </a:cubicBezTo>
                              <a:cubicBezTo>
                                <a:pt x="398106" y="371816"/>
                                <a:pt x="400188" y="370076"/>
                                <a:pt x="402994" y="368756"/>
                              </a:cubicBezTo>
                              <a:cubicBezTo>
                                <a:pt x="404758" y="367918"/>
                                <a:pt x="407031" y="366674"/>
                                <a:pt x="409176" y="366928"/>
                              </a:cubicBezTo>
                              <a:cubicBezTo>
                                <a:pt x="409672" y="366979"/>
                                <a:pt x="410154" y="367550"/>
                                <a:pt x="410687" y="367487"/>
                              </a:cubicBezTo>
                              <a:cubicBezTo>
                                <a:pt x="411043" y="367449"/>
                                <a:pt x="411208" y="366991"/>
                                <a:pt x="411474" y="366776"/>
                              </a:cubicBezTo>
                              <a:cubicBezTo>
                                <a:pt x="413328" y="365189"/>
                                <a:pt x="417302" y="364160"/>
                                <a:pt x="420044" y="363995"/>
                              </a:cubicBezTo>
                              <a:cubicBezTo>
                                <a:pt x="423409" y="363792"/>
                                <a:pt x="427712" y="364516"/>
                                <a:pt x="430594" y="363437"/>
                              </a:cubicBezTo>
                              <a:cubicBezTo>
                                <a:pt x="430518" y="363462"/>
                                <a:pt x="431064" y="363081"/>
                                <a:pt x="430912" y="363437"/>
                              </a:cubicBezTo>
                              <a:cubicBezTo>
                                <a:pt x="430683" y="363983"/>
                                <a:pt x="429071" y="365062"/>
                                <a:pt x="428373" y="365341"/>
                              </a:cubicBezTo>
                              <a:moveTo>
                                <a:pt x="391313" y="352023"/>
                              </a:moveTo>
                              <a:lnTo>
                                <a:pt x="391313" y="352023"/>
                              </a:lnTo>
                              <a:cubicBezTo>
                                <a:pt x="391313" y="351731"/>
                                <a:pt x="392773" y="351223"/>
                                <a:pt x="393078" y="351134"/>
                              </a:cubicBezTo>
                              <a:cubicBezTo>
                                <a:pt x="393624" y="351007"/>
                                <a:pt x="394056" y="351084"/>
                                <a:pt x="394576" y="351058"/>
                              </a:cubicBezTo>
                              <a:cubicBezTo>
                                <a:pt x="396442" y="350982"/>
                                <a:pt x="398410" y="351185"/>
                                <a:pt x="398943" y="352658"/>
                              </a:cubicBezTo>
                              <a:cubicBezTo>
                                <a:pt x="399286" y="353623"/>
                                <a:pt x="398766" y="353940"/>
                                <a:pt x="398144" y="354473"/>
                              </a:cubicBezTo>
                              <a:cubicBezTo>
                                <a:pt x="398156" y="354473"/>
                                <a:pt x="397420" y="355273"/>
                                <a:pt x="397204" y="355108"/>
                              </a:cubicBezTo>
                              <a:cubicBezTo>
                                <a:pt x="397204" y="355108"/>
                                <a:pt x="397052" y="353826"/>
                                <a:pt x="397115" y="354004"/>
                              </a:cubicBezTo>
                              <a:cubicBezTo>
                                <a:pt x="396468" y="352239"/>
                                <a:pt x="393802" y="353090"/>
                                <a:pt x="392202" y="352658"/>
                              </a:cubicBezTo>
                              <a:cubicBezTo>
                                <a:pt x="392329" y="352683"/>
                                <a:pt x="391313" y="352023"/>
                                <a:pt x="391313" y="352023"/>
                              </a:cubicBezTo>
                              <a:moveTo>
                                <a:pt x="390209" y="357660"/>
                              </a:moveTo>
                              <a:cubicBezTo>
                                <a:pt x="389955" y="357889"/>
                                <a:pt x="390196" y="356086"/>
                                <a:pt x="389980" y="355591"/>
                              </a:cubicBezTo>
                              <a:cubicBezTo>
                                <a:pt x="389574" y="354664"/>
                                <a:pt x="388190" y="354296"/>
                                <a:pt x="387124" y="354397"/>
                              </a:cubicBezTo>
                              <a:cubicBezTo>
                                <a:pt x="386286" y="354473"/>
                                <a:pt x="386489" y="354562"/>
                                <a:pt x="385943" y="354004"/>
                              </a:cubicBezTo>
                              <a:cubicBezTo>
                                <a:pt x="385778" y="353826"/>
                                <a:pt x="384749" y="353343"/>
                                <a:pt x="384749" y="353204"/>
                              </a:cubicBezTo>
                              <a:cubicBezTo>
                                <a:pt x="384737" y="352823"/>
                                <a:pt x="386362" y="352455"/>
                                <a:pt x="386578" y="352404"/>
                              </a:cubicBezTo>
                              <a:cubicBezTo>
                                <a:pt x="391262" y="351604"/>
                                <a:pt x="392913" y="355235"/>
                                <a:pt x="390209" y="357660"/>
                              </a:cubicBezTo>
                              <a:moveTo>
                                <a:pt x="384508" y="358206"/>
                              </a:moveTo>
                              <a:cubicBezTo>
                                <a:pt x="384318" y="358181"/>
                                <a:pt x="383988" y="356835"/>
                                <a:pt x="384115" y="357101"/>
                              </a:cubicBezTo>
                              <a:cubicBezTo>
                                <a:pt x="383721" y="356213"/>
                                <a:pt x="382756" y="355654"/>
                                <a:pt x="381487" y="355591"/>
                              </a:cubicBezTo>
                              <a:cubicBezTo>
                                <a:pt x="380763" y="355553"/>
                                <a:pt x="379849" y="356048"/>
                                <a:pt x="379506" y="355971"/>
                              </a:cubicBezTo>
                              <a:cubicBezTo>
                                <a:pt x="379480" y="355971"/>
                                <a:pt x="378325" y="354969"/>
                                <a:pt x="378401" y="354791"/>
                              </a:cubicBezTo>
                              <a:cubicBezTo>
                                <a:pt x="378439" y="354664"/>
                                <a:pt x="379696" y="354308"/>
                                <a:pt x="379912" y="354232"/>
                              </a:cubicBezTo>
                              <a:cubicBezTo>
                                <a:pt x="380407" y="354054"/>
                                <a:pt x="380814" y="353864"/>
                                <a:pt x="381486" y="353762"/>
                              </a:cubicBezTo>
                              <a:cubicBezTo>
                                <a:pt x="383556" y="353445"/>
                                <a:pt x="385295" y="354410"/>
                                <a:pt x="385054" y="356771"/>
                              </a:cubicBezTo>
                              <a:cubicBezTo>
                                <a:pt x="385016" y="357178"/>
                                <a:pt x="384711" y="358219"/>
                                <a:pt x="384508" y="358206"/>
                              </a:cubicBezTo>
                              <a:moveTo>
                                <a:pt x="377525" y="359476"/>
                              </a:moveTo>
                              <a:cubicBezTo>
                                <a:pt x="376916" y="360390"/>
                                <a:pt x="377183" y="359869"/>
                                <a:pt x="376967" y="358993"/>
                              </a:cubicBezTo>
                              <a:cubicBezTo>
                                <a:pt x="376522" y="357190"/>
                                <a:pt x="374059" y="357241"/>
                                <a:pt x="372688" y="357812"/>
                              </a:cubicBezTo>
                              <a:cubicBezTo>
                                <a:pt x="371901" y="358130"/>
                                <a:pt x="370936" y="359145"/>
                                <a:pt x="370225" y="359234"/>
                              </a:cubicBezTo>
                              <a:cubicBezTo>
                                <a:pt x="370124" y="359260"/>
                                <a:pt x="368714" y="358917"/>
                                <a:pt x="368714" y="358917"/>
                              </a:cubicBezTo>
                              <a:cubicBezTo>
                                <a:pt x="368702" y="358866"/>
                                <a:pt x="369210" y="358422"/>
                                <a:pt x="369286" y="358358"/>
                              </a:cubicBezTo>
                              <a:cubicBezTo>
                                <a:pt x="370606" y="357216"/>
                                <a:pt x="372828" y="355883"/>
                                <a:pt x="375139" y="355667"/>
                              </a:cubicBezTo>
                              <a:cubicBezTo>
                                <a:pt x="377754" y="355426"/>
                                <a:pt x="378922" y="357317"/>
                                <a:pt x="377525" y="359476"/>
                              </a:cubicBezTo>
                              <a:moveTo>
                                <a:pt x="369819" y="363995"/>
                              </a:moveTo>
                              <a:cubicBezTo>
                                <a:pt x="369629" y="364046"/>
                                <a:pt x="368207" y="362573"/>
                                <a:pt x="367762" y="362497"/>
                              </a:cubicBezTo>
                              <a:cubicBezTo>
                                <a:pt x="365312" y="361989"/>
                                <a:pt x="362900" y="364440"/>
                                <a:pt x="361821" y="364630"/>
                              </a:cubicBezTo>
                              <a:cubicBezTo>
                                <a:pt x="361706" y="364643"/>
                                <a:pt x="360386" y="364389"/>
                                <a:pt x="360386" y="364402"/>
                              </a:cubicBezTo>
                              <a:cubicBezTo>
                                <a:pt x="360361" y="364351"/>
                                <a:pt x="361376" y="362916"/>
                                <a:pt x="361579" y="362726"/>
                              </a:cubicBezTo>
                              <a:cubicBezTo>
                                <a:pt x="362912" y="361481"/>
                                <a:pt x="365439" y="360644"/>
                                <a:pt x="367762" y="360593"/>
                              </a:cubicBezTo>
                              <a:cubicBezTo>
                                <a:pt x="368879" y="360542"/>
                                <a:pt x="370670" y="360783"/>
                                <a:pt x="370543" y="362332"/>
                              </a:cubicBezTo>
                              <a:cubicBezTo>
                                <a:pt x="370530" y="362434"/>
                                <a:pt x="370098" y="363932"/>
                                <a:pt x="369819" y="363995"/>
                              </a:cubicBezTo>
                              <a:moveTo>
                                <a:pt x="360234" y="367563"/>
                              </a:moveTo>
                              <a:cubicBezTo>
                                <a:pt x="358583" y="367385"/>
                                <a:pt x="355955" y="368350"/>
                                <a:pt x="354520" y="368908"/>
                              </a:cubicBezTo>
                              <a:cubicBezTo>
                                <a:pt x="353644" y="369264"/>
                                <a:pt x="355536" y="367385"/>
                                <a:pt x="355714" y="367258"/>
                              </a:cubicBezTo>
                              <a:cubicBezTo>
                                <a:pt x="356488" y="366636"/>
                                <a:pt x="357390" y="366242"/>
                                <a:pt x="358494" y="366065"/>
                              </a:cubicBezTo>
                              <a:cubicBezTo>
                                <a:pt x="360259" y="365760"/>
                                <a:pt x="361846" y="366471"/>
                                <a:pt x="362455" y="367334"/>
                              </a:cubicBezTo>
                              <a:cubicBezTo>
                                <a:pt x="362544" y="367449"/>
                                <a:pt x="362887" y="368236"/>
                                <a:pt x="362773" y="368350"/>
                              </a:cubicBezTo>
                              <a:cubicBezTo>
                                <a:pt x="362747" y="368388"/>
                                <a:pt x="360526" y="367588"/>
                                <a:pt x="360234" y="367563"/>
                              </a:cubicBezTo>
                              <a:moveTo>
                                <a:pt x="353810" y="358917"/>
                              </a:moveTo>
                              <a:cubicBezTo>
                                <a:pt x="353873" y="358409"/>
                                <a:pt x="356425" y="357952"/>
                                <a:pt x="357212" y="357889"/>
                              </a:cubicBezTo>
                              <a:cubicBezTo>
                                <a:pt x="358520" y="357787"/>
                                <a:pt x="360500" y="358308"/>
                                <a:pt x="361097" y="359399"/>
                              </a:cubicBezTo>
                              <a:cubicBezTo>
                                <a:pt x="361452" y="360034"/>
                                <a:pt x="361833" y="361647"/>
                                <a:pt x="360792" y="360745"/>
                              </a:cubicBezTo>
                              <a:cubicBezTo>
                                <a:pt x="359891" y="359971"/>
                                <a:pt x="358431" y="359107"/>
                                <a:pt x="356577" y="359476"/>
                              </a:cubicBezTo>
                              <a:cubicBezTo>
                                <a:pt x="355397" y="359704"/>
                                <a:pt x="355244" y="360377"/>
                                <a:pt x="354356" y="359476"/>
                              </a:cubicBezTo>
                              <a:cubicBezTo>
                                <a:pt x="354343" y="359450"/>
                                <a:pt x="353797" y="358993"/>
                                <a:pt x="353810" y="358917"/>
                              </a:cubicBezTo>
                              <a:moveTo>
                                <a:pt x="368245" y="356467"/>
                              </a:moveTo>
                              <a:cubicBezTo>
                                <a:pt x="368042" y="356886"/>
                                <a:pt x="368067" y="357114"/>
                                <a:pt x="367915" y="356137"/>
                              </a:cubicBezTo>
                              <a:cubicBezTo>
                                <a:pt x="367775" y="355197"/>
                                <a:pt x="367115" y="353813"/>
                                <a:pt x="366175" y="353521"/>
                              </a:cubicBezTo>
                              <a:cubicBezTo>
                                <a:pt x="364766" y="353090"/>
                                <a:pt x="363839" y="353978"/>
                                <a:pt x="362620" y="353839"/>
                              </a:cubicBezTo>
                              <a:cubicBezTo>
                                <a:pt x="362760" y="353851"/>
                                <a:pt x="360868" y="352912"/>
                                <a:pt x="360868" y="352810"/>
                              </a:cubicBezTo>
                              <a:cubicBezTo>
                                <a:pt x="360843" y="352455"/>
                                <a:pt x="363179" y="351833"/>
                                <a:pt x="363484" y="351769"/>
                              </a:cubicBezTo>
                              <a:cubicBezTo>
                                <a:pt x="366201" y="351338"/>
                                <a:pt x="369552" y="353483"/>
                                <a:pt x="368245" y="356467"/>
                              </a:cubicBezTo>
                              <a:moveTo>
                                <a:pt x="371177" y="349078"/>
                              </a:moveTo>
                              <a:cubicBezTo>
                                <a:pt x="369387" y="349192"/>
                                <a:pt x="368918" y="350627"/>
                                <a:pt x="367127" y="350512"/>
                              </a:cubicBezTo>
                              <a:cubicBezTo>
                                <a:pt x="365833" y="350436"/>
                                <a:pt x="365439" y="350550"/>
                                <a:pt x="366099" y="349954"/>
                              </a:cubicBezTo>
                              <a:cubicBezTo>
                                <a:pt x="367420" y="348773"/>
                                <a:pt x="368448" y="347757"/>
                                <a:pt x="370860" y="347491"/>
                              </a:cubicBezTo>
                              <a:cubicBezTo>
                                <a:pt x="374136" y="347148"/>
                                <a:pt x="376281" y="349243"/>
                                <a:pt x="375075" y="352099"/>
                              </a:cubicBezTo>
                              <a:cubicBezTo>
                                <a:pt x="374948" y="352379"/>
                                <a:pt x="374567" y="353356"/>
                                <a:pt x="374428" y="353356"/>
                              </a:cubicBezTo>
                              <a:cubicBezTo>
                                <a:pt x="374186" y="353356"/>
                                <a:pt x="374516" y="352353"/>
                                <a:pt x="374504" y="352493"/>
                              </a:cubicBezTo>
                              <a:cubicBezTo>
                                <a:pt x="374732" y="350436"/>
                                <a:pt x="373361" y="348951"/>
                                <a:pt x="371177" y="349078"/>
                              </a:cubicBezTo>
                              <a:moveTo>
                                <a:pt x="378401" y="346462"/>
                              </a:moveTo>
                              <a:cubicBezTo>
                                <a:pt x="376865" y="346488"/>
                                <a:pt x="376624" y="347643"/>
                                <a:pt x="375075" y="347021"/>
                              </a:cubicBezTo>
                              <a:cubicBezTo>
                                <a:pt x="374732" y="346881"/>
                                <a:pt x="374263" y="346856"/>
                                <a:pt x="374186" y="346691"/>
                              </a:cubicBezTo>
                              <a:cubicBezTo>
                                <a:pt x="374060" y="346361"/>
                                <a:pt x="376459" y="345002"/>
                                <a:pt x="376891" y="344875"/>
                              </a:cubicBezTo>
                              <a:cubicBezTo>
                                <a:pt x="377221" y="344787"/>
                                <a:pt x="377856" y="344825"/>
                                <a:pt x="378236" y="344799"/>
                              </a:cubicBezTo>
                              <a:cubicBezTo>
                                <a:pt x="381601" y="344634"/>
                                <a:pt x="384432" y="346983"/>
                                <a:pt x="382756" y="349954"/>
                              </a:cubicBezTo>
                              <a:cubicBezTo>
                                <a:pt x="382820" y="349865"/>
                                <a:pt x="382096" y="351274"/>
                                <a:pt x="381969" y="351223"/>
                              </a:cubicBezTo>
                              <a:cubicBezTo>
                                <a:pt x="381931" y="351223"/>
                                <a:pt x="382286" y="349522"/>
                                <a:pt x="382286" y="349636"/>
                              </a:cubicBezTo>
                              <a:cubicBezTo>
                                <a:pt x="382248" y="347872"/>
                                <a:pt x="380902" y="346424"/>
                                <a:pt x="378401" y="346462"/>
                              </a:cubicBezTo>
                              <a:moveTo>
                                <a:pt x="390932" y="346221"/>
                              </a:moveTo>
                              <a:cubicBezTo>
                                <a:pt x="390958" y="347224"/>
                                <a:pt x="390589" y="349078"/>
                                <a:pt x="390145" y="347567"/>
                              </a:cubicBezTo>
                              <a:cubicBezTo>
                                <a:pt x="389802" y="346475"/>
                                <a:pt x="388952" y="345396"/>
                                <a:pt x="387441" y="345269"/>
                              </a:cubicBezTo>
                              <a:cubicBezTo>
                                <a:pt x="386298" y="345167"/>
                                <a:pt x="385384" y="345878"/>
                                <a:pt x="384826" y="345751"/>
                              </a:cubicBezTo>
                              <a:cubicBezTo>
                                <a:pt x="384648" y="345713"/>
                                <a:pt x="383899" y="344888"/>
                                <a:pt x="384026" y="344634"/>
                              </a:cubicBezTo>
                              <a:cubicBezTo>
                                <a:pt x="384280" y="344190"/>
                                <a:pt x="386959" y="343707"/>
                                <a:pt x="387847" y="343682"/>
                              </a:cubicBezTo>
                              <a:cubicBezTo>
                                <a:pt x="389561" y="343657"/>
                                <a:pt x="390882" y="344317"/>
                                <a:pt x="390932" y="346221"/>
                              </a:cubicBezTo>
                              <a:moveTo>
                                <a:pt x="392354" y="340508"/>
                              </a:moveTo>
                              <a:cubicBezTo>
                                <a:pt x="392329" y="340533"/>
                                <a:pt x="391377" y="339835"/>
                                <a:pt x="391313" y="339810"/>
                              </a:cubicBezTo>
                              <a:cubicBezTo>
                                <a:pt x="390577" y="339277"/>
                                <a:pt x="389320" y="338185"/>
                                <a:pt x="388241" y="337905"/>
                              </a:cubicBezTo>
                              <a:cubicBezTo>
                                <a:pt x="386539" y="337436"/>
                                <a:pt x="385625" y="337423"/>
                                <a:pt x="384267" y="336788"/>
                              </a:cubicBezTo>
                              <a:cubicBezTo>
                                <a:pt x="383251" y="336331"/>
                                <a:pt x="383988" y="336128"/>
                                <a:pt x="385054" y="336077"/>
                              </a:cubicBezTo>
                              <a:cubicBezTo>
                                <a:pt x="387720" y="335899"/>
                                <a:pt x="390183" y="336687"/>
                                <a:pt x="391478" y="338604"/>
                              </a:cubicBezTo>
                              <a:cubicBezTo>
                                <a:pt x="391783" y="339035"/>
                                <a:pt x="392443" y="340445"/>
                                <a:pt x="392354" y="340508"/>
                              </a:cubicBezTo>
                              <a:moveTo>
                                <a:pt x="397750" y="338134"/>
                              </a:moveTo>
                              <a:cubicBezTo>
                                <a:pt x="396658" y="337194"/>
                                <a:pt x="393967" y="336268"/>
                                <a:pt x="392278" y="335519"/>
                              </a:cubicBezTo>
                              <a:cubicBezTo>
                                <a:pt x="391707" y="335265"/>
                                <a:pt x="392583" y="335316"/>
                                <a:pt x="393154" y="335277"/>
                              </a:cubicBezTo>
                              <a:cubicBezTo>
                                <a:pt x="394094" y="335227"/>
                                <a:pt x="395401" y="335176"/>
                                <a:pt x="396315" y="335519"/>
                              </a:cubicBezTo>
                              <a:cubicBezTo>
                                <a:pt x="397204" y="335836"/>
                                <a:pt x="398778" y="337360"/>
                                <a:pt x="398943" y="338058"/>
                              </a:cubicBezTo>
                              <a:cubicBezTo>
                                <a:pt x="398981" y="338223"/>
                                <a:pt x="399020" y="339569"/>
                                <a:pt x="398867" y="339645"/>
                              </a:cubicBezTo>
                              <a:cubicBezTo>
                                <a:pt x="398880" y="339632"/>
                                <a:pt x="397826" y="338210"/>
                                <a:pt x="397750" y="338134"/>
                              </a:cubicBezTo>
                              <a:moveTo>
                                <a:pt x="394411" y="342971"/>
                              </a:moveTo>
                              <a:cubicBezTo>
                                <a:pt x="394144" y="342920"/>
                                <a:pt x="393510" y="343085"/>
                                <a:pt x="393383" y="342971"/>
                              </a:cubicBezTo>
                              <a:cubicBezTo>
                                <a:pt x="393421" y="342996"/>
                                <a:pt x="393624" y="341600"/>
                                <a:pt x="393700" y="341549"/>
                              </a:cubicBezTo>
                              <a:cubicBezTo>
                                <a:pt x="393954" y="341371"/>
                                <a:pt x="394843" y="341460"/>
                                <a:pt x="394741" y="341460"/>
                              </a:cubicBezTo>
                              <a:cubicBezTo>
                                <a:pt x="398512" y="341359"/>
                                <a:pt x="398804" y="343911"/>
                                <a:pt x="397674" y="346856"/>
                              </a:cubicBezTo>
                              <a:cubicBezTo>
                                <a:pt x="397585" y="347097"/>
                                <a:pt x="397521" y="347440"/>
                                <a:pt x="397356" y="347656"/>
                              </a:cubicBezTo>
                              <a:cubicBezTo>
                                <a:pt x="397471" y="347516"/>
                                <a:pt x="397026" y="348202"/>
                                <a:pt x="396798" y="347973"/>
                              </a:cubicBezTo>
                              <a:cubicBezTo>
                                <a:pt x="396620" y="347783"/>
                                <a:pt x="396849" y="347567"/>
                                <a:pt x="396874" y="347262"/>
                              </a:cubicBezTo>
                              <a:cubicBezTo>
                                <a:pt x="397077" y="345269"/>
                                <a:pt x="396303" y="343276"/>
                                <a:pt x="394411" y="342971"/>
                              </a:cubicBezTo>
                              <a:moveTo>
                                <a:pt x="353416" y="363119"/>
                              </a:moveTo>
                              <a:cubicBezTo>
                                <a:pt x="353314" y="363145"/>
                                <a:pt x="352883" y="362129"/>
                                <a:pt x="352857" y="362091"/>
                              </a:cubicBezTo>
                              <a:cubicBezTo>
                                <a:pt x="350724" y="360085"/>
                                <a:pt x="347322" y="362929"/>
                                <a:pt x="345951" y="363602"/>
                              </a:cubicBezTo>
                              <a:cubicBezTo>
                                <a:pt x="345278" y="363932"/>
                                <a:pt x="344288" y="364389"/>
                                <a:pt x="344592" y="363602"/>
                              </a:cubicBezTo>
                              <a:cubicBezTo>
                                <a:pt x="346230" y="359577"/>
                                <a:pt x="348160" y="355222"/>
                                <a:pt x="351829" y="353204"/>
                              </a:cubicBezTo>
                              <a:cubicBezTo>
                                <a:pt x="352667" y="352747"/>
                                <a:pt x="353797" y="352785"/>
                                <a:pt x="354597" y="352328"/>
                              </a:cubicBezTo>
                              <a:cubicBezTo>
                                <a:pt x="355155" y="352023"/>
                                <a:pt x="355739" y="350436"/>
                                <a:pt x="356184" y="349801"/>
                              </a:cubicBezTo>
                              <a:cubicBezTo>
                                <a:pt x="357161" y="348430"/>
                                <a:pt x="358482" y="347338"/>
                                <a:pt x="360081" y="346615"/>
                              </a:cubicBezTo>
                              <a:cubicBezTo>
                                <a:pt x="360945" y="346221"/>
                                <a:pt x="360894" y="346450"/>
                                <a:pt x="361338" y="345663"/>
                              </a:cubicBezTo>
                              <a:cubicBezTo>
                                <a:pt x="362405" y="343872"/>
                                <a:pt x="364664" y="341828"/>
                                <a:pt x="366810" y="341067"/>
                              </a:cubicBezTo>
                              <a:cubicBezTo>
                                <a:pt x="367978" y="340648"/>
                                <a:pt x="369349" y="341194"/>
                                <a:pt x="370454" y="340762"/>
                              </a:cubicBezTo>
                              <a:cubicBezTo>
                                <a:pt x="370962" y="340546"/>
                                <a:pt x="371800" y="339099"/>
                                <a:pt x="372282" y="338693"/>
                              </a:cubicBezTo>
                              <a:cubicBezTo>
                                <a:pt x="373526" y="337677"/>
                                <a:pt x="375824" y="336890"/>
                                <a:pt x="377919" y="336712"/>
                              </a:cubicBezTo>
                              <a:cubicBezTo>
                                <a:pt x="380217" y="336509"/>
                                <a:pt x="382553" y="337118"/>
                                <a:pt x="383873" y="338210"/>
                              </a:cubicBezTo>
                              <a:cubicBezTo>
                                <a:pt x="384369" y="338642"/>
                                <a:pt x="385638" y="339899"/>
                                <a:pt x="385384" y="340508"/>
                              </a:cubicBezTo>
                              <a:cubicBezTo>
                                <a:pt x="385270" y="340762"/>
                                <a:pt x="383188" y="339289"/>
                                <a:pt x="382845" y="339162"/>
                              </a:cubicBezTo>
                              <a:cubicBezTo>
                                <a:pt x="380699" y="338375"/>
                                <a:pt x="377195" y="338819"/>
                                <a:pt x="375380" y="339480"/>
                              </a:cubicBezTo>
                              <a:cubicBezTo>
                                <a:pt x="374478" y="339810"/>
                                <a:pt x="373082" y="340368"/>
                                <a:pt x="373006" y="340838"/>
                              </a:cubicBezTo>
                              <a:cubicBezTo>
                                <a:pt x="372942" y="341117"/>
                                <a:pt x="375443" y="343479"/>
                                <a:pt x="375380" y="343530"/>
                              </a:cubicBezTo>
                              <a:cubicBezTo>
                                <a:pt x="374783" y="343923"/>
                                <a:pt x="372891" y="342831"/>
                                <a:pt x="372282" y="342730"/>
                              </a:cubicBezTo>
                              <a:cubicBezTo>
                                <a:pt x="369921" y="342362"/>
                                <a:pt x="367547" y="343174"/>
                                <a:pt x="365858" y="344076"/>
                              </a:cubicBezTo>
                              <a:cubicBezTo>
                                <a:pt x="365528" y="344266"/>
                                <a:pt x="363750" y="345383"/>
                                <a:pt x="363788" y="345751"/>
                              </a:cubicBezTo>
                              <a:cubicBezTo>
                                <a:pt x="363839" y="346018"/>
                                <a:pt x="366290" y="347008"/>
                                <a:pt x="366569" y="347173"/>
                              </a:cubicBezTo>
                              <a:cubicBezTo>
                                <a:pt x="366683" y="347237"/>
                                <a:pt x="367534" y="347491"/>
                                <a:pt x="367521" y="347567"/>
                              </a:cubicBezTo>
                              <a:cubicBezTo>
                                <a:pt x="367483" y="348138"/>
                                <a:pt x="365617" y="347529"/>
                                <a:pt x="364995" y="347567"/>
                              </a:cubicBezTo>
                              <a:cubicBezTo>
                                <a:pt x="362824" y="347745"/>
                                <a:pt x="359751" y="348925"/>
                                <a:pt x="358329" y="350588"/>
                              </a:cubicBezTo>
                              <a:cubicBezTo>
                                <a:pt x="358113" y="350830"/>
                                <a:pt x="357250" y="352023"/>
                                <a:pt x="357288" y="352099"/>
                              </a:cubicBezTo>
                              <a:cubicBezTo>
                                <a:pt x="357453" y="352353"/>
                                <a:pt x="357631" y="351985"/>
                                <a:pt x="358164" y="352099"/>
                              </a:cubicBezTo>
                              <a:cubicBezTo>
                                <a:pt x="358355" y="352137"/>
                                <a:pt x="359675" y="352899"/>
                                <a:pt x="359992" y="353356"/>
                              </a:cubicBezTo>
                              <a:cubicBezTo>
                                <a:pt x="360081" y="353496"/>
                                <a:pt x="360526" y="354334"/>
                                <a:pt x="360310" y="354562"/>
                              </a:cubicBezTo>
                              <a:cubicBezTo>
                                <a:pt x="360233" y="354638"/>
                                <a:pt x="359167" y="354181"/>
                                <a:pt x="358964" y="354156"/>
                              </a:cubicBezTo>
                              <a:cubicBezTo>
                                <a:pt x="355473" y="353724"/>
                                <a:pt x="352832" y="355273"/>
                                <a:pt x="350788" y="356771"/>
                              </a:cubicBezTo>
                              <a:cubicBezTo>
                                <a:pt x="350052" y="357317"/>
                                <a:pt x="347258" y="359196"/>
                                <a:pt x="348960" y="359704"/>
                              </a:cubicBezTo>
                              <a:cubicBezTo>
                                <a:pt x="349455" y="359856"/>
                                <a:pt x="350229" y="359501"/>
                                <a:pt x="351118" y="359628"/>
                              </a:cubicBezTo>
                              <a:cubicBezTo>
                                <a:pt x="352045" y="359768"/>
                                <a:pt x="353441" y="360542"/>
                                <a:pt x="353644" y="361304"/>
                              </a:cubicBezTo>
                              <a:cubicBezTo>
                                <a:pt x="353759" y="361735"/>
                                <a:pt x="353644" y="363068"/>
                                <a:pt x="353416" y="363119"/>
                              </a:cubicBezTo>
                              <a:moveTo>
                                <a:pt x="350470" y="369061"/>
                              </a:moveTo>
                              <a:cubicBezTo>
                                <a:pt x="350407" y="369175"/>
                                <a:pt x="349442" y="369683"/>
                                <a:pt x="349366" y="369619"/>
                              </a:cubicBezTo>
                              <a:cubicBezTo>
                                <a:pt x="349150" y="369518"/>
                                <a:pt x="348985" y="368109"/>
                                <a:pt x="348807" y="367804"/>
                              </a:cubicBezTo>
                              <a:cubicBezTo>
                                <a:pt x="347842" y="366230"/>
                                <a:pt x="344897" y="366128"/>
                                <a:pt x="342929" y="367093"/>
                              </a:cubicBezTo>
                              <a:cubicBezTo>
                                <a:pt x="344173" y="365506"/>
                                <a:pt x="348465" y="364630"/>
                                <a:pt x="349988" y="366458"/>
                              </a:cubicBezTo>
                              <a:cubicBezTo>
                                <a:pt x="350394" y="366915"/>
                                <a:pt x="350928" y="368401"/>
                                <a:pt x="350470" y="369061"/>
                              </a:cubicBezTo>
                              <a:moveTo>
                                <a:pt x="438694" y="360745"/>
                              </a:moveTo>
                              <a:cubicBezTo>
                                <a:pt x="440446" y="358447"/>
                                <a:pt x="442325" y="354486"/>
                                <a:pt x="444560" y="352252"/>
                              </a:cubicBezTo>
                              <a:cubicBezTo>
                                <a:pt x="445220" y="351604"/>
                                <a:pt x="443849" y="354131"/>
                                <a:pt x="443836" y="354397"/>
                              </a:cubicBezTo>
                              <a:cubicBezTo>
                                <a:pt x="443811" y="355362"/>
                                <a:pt x="443151" y="356873"/>
                                <a:pt x="442097" y="357812"/>
                              </a:cubicBezTo>
                              <a:cubicBezTo>
                                <a:pt x="440713" y="359057"/>
                                <a:pt x="439393" y="360453"/>
                                <a:pt x="438453" y="360986"/>
                              </a:cubicBezTo>
                              <a:cubicBezTo>
                                <a:pt x="438275" y="361075"/>
                                <a:pt x="438669" y="360758"/>
                                <a:pt x="438694" y="360745"/>
                              </a:cubicBezTo>
                              <a:moveTo>
                                <a:pt x="449156" y="358434"/>
                              </a:moveTo>
                              <a:cubicBezTo>
                                <a:pt x="449549" y="357825"/>
                                <a:pt x="450679" y="355654"/>
                                <a:pt x="450908" y="354956"/>
                              </a:cubicBezTo>
                              <a:cubicBezTo>
                                <a:pt x="450997" y="354638"/>
                                <a:pt x="450984" y="353927"/>
                                <a:pt x="451060" y="353762"/>
                              </a:cubicBezTo>
                              <a:cubicBezTo>
                                <a:pt x="451263" y="353343"/>
                                <a:pt x="452952" y="352239"/>
                                <a:pt x="453371" y="352404"/>
                              </a:cubicBezTo>
                              <a:cubicBezTo>
                                <a:pt x="453422" y="352429"/>
                                <a:pt x="453168" y="353712"/>
                                <a:pt x="452812" y="354397"/>
                              </a:cubicBezTo>
                              <a:cubicBezTo>
                                <a:pt x="452076" y="355781"/>
                                <a:pt x="449917" y="357965"/>
                                <a:pt x="448673" y="359399"/>
                              </a:cubicBezTo>
                              <a:cubicBezTo>
                                <a:pt x="448051" y="360136"/>
                                <a:pt x="448851" y="358917"/>
                                <a:pt x="449156" y="358434"/>
                              </a:cubicBezTo>
                              <a:moveTo>
                                <a:pt x="313652" y="382582"/>
                              </a:moveTo>
                              <a:cubicBezTo>
                                <a:pt x="316445" y="383521"/>
                                <a:pt x="319048" y="383902"/>
                                <a:pt x="321575" y="383915"/>
                              </a:cubicBezTo>
                              <a:cubicBezTo>
                                <a:pt x="332950" y="384004"/>
                                <a:pt x="343310" y="375751"/>
                                <a:pt x="359624" y="375701"/>
                              </a:cubicBezTo>
                              <a:lnTo>
                                <a:pt x="359713" y="375701"/>
                              </a:lnTo>
                              <a:cubicBezTo>
                                <a:pt x="376065" y="375777"/>
                                <a:pt x="386438" y="384004"/>
                                <a:pt x="397813" y="383915"/>
                              </a:cubicBezTo>
                              <a:cubicBezTo>
                                <a:pt x="400365" y="383915"/>
                                <a:pt x="402981" y="383534"/>
                                <a:pt x="405774" y="382582"/>
                              </a:cubicBezTo>
                              <a:cubicBezTo>
                                <a:pt x="413429" y="379992"/>
                                <a:pt x="420196" y="378570"/>
                                <a:pt x="426201" y="377935"/>
                              </a:cubicBezTo>
                              <a:cubicBezTo>
                                <a:pt x="425465" y="377402"/>
                                <a:pt x="424640" y="376996"/>
                                <a:pt x="423853" y="376932"/>
                              </a:cubicBezTo>
                              <a:cubicBezTo>
                                <a:pt x="422215" y="376792"/>
                                <a:pt x="421136" y="377478"/>
                                <a:pt x="419879" y="377795"/>
                              </a:cubicBezTo>
                              <a:cubicBezTo>
                                <a:pt x="418190" y="378240"/>
                                <a:pt x="416616" y="377834"/>
                                <a:pt x="414648" y="378113"/>
                              </a:cubicBezTo>
                              <a:cubicBezTo>
                                <a:pt x="415626" y="377542"/>
                                <a:pt x="416451" y="377059"/>
                                <a:pt x="417416" y="376450"/>
                              </a:cubicBezTo>
                              <a:cubicBezTo>
                                <a:pt x="418292" y="375904"/>
                                <a:pt x="419206" y="374939"/>
                                <a:pt x="420044" y="374622"/>
                              </a:cubicBezTo>
                              <a:cubicBezTo>
                                <a:pt x="422482" y="373682"/>
                                <a:pt x="428804" y="374342"/>
                                <a:pt x="430201" y="375891"/>
                              </a:cubicBezTo>
                              <a:cubicBezTo>
                                <a:pt x="430455" y="376196"/>
                                <a:pt x="430950" y="376945"/>
                                <a:pt x="431293" y="377580"/>
                              </a:cubicBezTo>
                              <a:cubicBezTo>
                                <a:pt x="431965" y="377567"/>
                                <a:pt x="432664" y="377554"/>
                                <a:pt x="433311" y="377554"/>
                              </a:cubicBezTo>
                              <a:cubicBezTo>
                                <a:pt x="436803" y="377542"/>
                                <a:pt x="439938" y="377834"/>
                                <a:pt x="442782" y="378316"/>
                              </a:cubicBezTo>
                              <a:cubicBezTo>
                                <a:pt x="442935" y="378253"/>
                                <a:pt x="443087" y="378189"/>
                                <a:pt x="443201" y="378113"/>
                              </a:cubicBezTo>
                              <a:cubicBezTo>
                                <a:pt x="444572" y="377250"/>
                                <a:pt x="445905" y="375878"/>
                                <a:pt x="447099" y="374622"/>
                              </a:cubicBezTo>
                              <a:cubicBezTo>
                                <a:pt x="448534" y="373111"/>
                                <a:pt x="449841" y="371498"/>
                                <a:pt x="451060" y="369619"/>
                              </a:cubicBezTo>
                              <a:cubicBezTo>
                                <a:pt x="452279" y="367766"/>
                                <a:pt x="452888" y="365747"/>
                                <a:pt x="453840" y="363437"/>
                              </a:cubicBezTo>
                              <a:cubicBezTo>
                                <a:pt x="454437" y="361989"/>
                                <a:pt x="455516" y="360910"/>
                                <a:pt x="456062" y="359399"/>
                              </a:cubicBezTo>
                              <a:cubicBezTo>
                                <a:pt x="456608" y="357901"/>
                                <a:pt x="457319" y="356378"/>
                                <a:pt x="457649" y="354638"/>
                              </a:cubicBezTo>
                              <a:cubicBezTo>
                                <a:pt x="458106" y="352150"/>
                                <a:pt x="457865" y="348621"/>
                                <a:pt x="457091" y="345980"/>
                              </a:cubicBezTo>
                              <a:cubicBezTo>
                                <a:pt x="457129" y="346119"/>
                                <a:pt x="456697" y="344774"/>
                                <a:pt x="456532" y="344710"/>
                              </a:cubicBezTo>
                              <a:cubicBezTo>
                                <a:pt x="456037" y="344545"/>
                                <a:pt x="454869" y="346856"/>
                                <a:pt x="454704" y="347097"/>
                              </a:cubicBezTo>
                              <a:cubicBezTo>
                                <a:pt x="452863" y="349865"/>
                                <a:pt x="450362" y="351604"/>
                                <a:pt x="447734" y="353521"/>
                              </a:cubicBezTo>
                              <a:cubicBezTo>
                                <a:pt x="447937" y="353369"/>
                                <a:pt x="447150" y="354207"/>
                                <a:pt x="447010" y="354004"/>
                              </a:cubicBezTo>
                              <a:cubicBezTo>
                                <a:pt x="446997" y="353978"/>
                                <a:pt x="447442" y="352239"/>
                                <a:pt x="447492" y="351858"/>
                              </a:cubicBezTo>
                              <a:cubicBezTo>
                                <a:pt x="447619" y="351033"/>
                                <a:pt x="447784" y="350119"/>
                                <a:pt x="447810" y="349560"/>
                              </a:cubicBezTo>
                              <a:cubicBezTo>
                                <a:pt x="447861" y="348798"/>
                                <a:pt x="447988" y="346361"/>
                                <a:pt x="447568" y="346221"/>
                              </a:cubicBezTo>
                              <a:cubicBezTo>
                                <a:pt x="447340" y="346145"/>
                                <a:pt x="446464" y="347757"/>
                                <a:pt x="446058" y="348125"/>
                              </a:cubicBezTo>
                              <a:cubicBezTo>
                                <a:pt x="445652" y="348506"/>
                                <a:pt x="444979" y="348913"/>
                                <a:pt x="444318" y="349319"/>
                              </a:cubicBezTo>
                              <a:cubicBezTo>
                                <a:pt x="444001" y="349509"/>
                                <a:pt x="442643" y="350487"/>
                                <a:pt x="442490" y="350271"/>
                              </a:cubicBezTo>
                              <a:cubicBezTo>
                                <a:pt x="442363" y="350068"/>
                                <a:pt x="442909" y="348938"/>
                                <a:pt x="442960" y="348367"/>
                              </a:cubicBezTo>
                              <a:cubicBezTo>
                                <a:pt x="443176" y="346500"/>
                                <a:pt x="442808" y="344951"/>
                                <a:pt x="442401" y="343530"/>
                              </a:cubicBezTo>
                              <a:cubicBezTo>
                                <a:pt x="442186" y="342704"/>
                                <a:pt x="441500" y="341155"/>
                                <a:pt x="440840" y="340597"/>
                              </a:cubicBezTo>
                              <a:cubicBezTo>
                                <a:pt x="440878" y="340635"/>
                                <a:pt x="439989" y="340038"/>
                                <a:pt x="439799" y="340114"/>
                              </a:cubicBezTo>
                              <a:cubicBezTo>
                                <a:pt x="439418" y="340292"/>
                                <a:pt x="439608" y="341384"/>
                                <a:pt x="439570" y="341549"/>
                              </a:cubicBezTo>
                              <a:cubicBezTo>
                                <a:pt x="439139" y="343047"/>
                                <a:pt x="437463" y="344736"/>
                                <a:pt x="436549" y="345751"/>
                              </a:cubicBezTo>
                              <a:cubicBezTo>
                                <a:pt x="435850" y="346526"/>
                                <a:pt x="436523" y="344456"/>
                                <a:pt x="436549" y="343682"/>
                              </a:cubicBezTo>
                              <a:cubicBezTo>
                                <a:pt x="436650" y="339048"/>
                                <a:pt x="434555" y="336915"/>
                                <a:pt x="432499" y="334566"/>
                              </a:cubicBezTo>
                              <a:cubicBezTo>
                                <a:pt x="431470" y="333386"/>
                                <a:pt x="431826" y="334363"/>
                                <a:pt x="431711" y="335519"/>
                              </a:cubicBezTo>
                              <a:cubicBezTo>
                                <a:pt x="431495" y="337448"/>
                                <a:pt x="430366" y="340241"/>
                                <a:pt x="429248" y="341625"/>
                              </a:cubicBezTo>
                              <a:cubicBezTo>
                                <a:pt x="429172" y="341727"/>
                                <a:pt x="428677" y="342323"/>
                                <a:pt x="428614" y="342260"/>
                              </a:cubicBezTo>
                              <a:cubicBezTo>
                                <a:pt x="428436" y="342082"/>
                                <a:pt x="428639" y="340102"/>
                                <a:pt x="428614" y="339810"/>
                              </a:cubicBezTo>
                              <a:cubicBezTo>
                                <a:pt x="428550" y="338997"/>
                                <a:pt x="428322" y="337791"/>
                                <a:pt x="428131" y="337271"/>
                              </a:cubicBezTo>
                              <a:cubicBezTo>
                                <a:pt x="428055" y="337042"/>
                                <a:pt x="427090" y="335239"/>
                                <a:pt x="426633" y="335442"/>
                              </a:cubicBezTo>
                              <a:cubicBezTo>
                                <a:pt x="426544" y="335468"/>
                                <a:pt x="426290" y="336572"/>
                                <a:pt x="426240" y="336712"/>
                              </a:cubicBezTo>
                              <a:cubicBezTo>
                                <a:pt x="426087" y="337004"/>
                                <a:pt x="425351" y="338159"/>
                                <a:pt x="425198" y="338058"/>
                              </a:cubicBezTo>
                              <a:cubicBezTo>
                                <a:pt x="425198" y="338058"/>
                                <a:pt x="425236" y="336877"/>
                                <a:pt x="425198" y="336560"/>
                              </a:cubicBezTo>
                              <a:cubicBezTo>
                                <a:pt x="424805" y="332878"/>
                                <a:pt x="423459" y="330732"/>
                                <a:pt x="421313" y="328536"/>
                              </a:cubicBezTo>
                              <a:cubicBezTo>
                                <a:pt x="420818" y="328028"/>
                                <a:pt x="419549" y="326086"/>
                                <a:pt x="418698" y="326555"/>
                              </a:cubicBezTo>
                              <a:cubicBezTo>
                                <a:pt x="418266" y="326784"/>
                                <a:pt x="418520" y="328218"/>
                                <a:pt x="418457" y="328942"/>
                              </a:cubicBezTo>
                              <a:cubicBezTo>
                                <a:pt x="418419" y="329361"/>
                                <a:pt x="418330" y="329856"/>
                                <a:pt x="418140" y="330605"/>
                              </a:cubicBezTo>
                              <a:cubicBezTo>
                                <a:pt x="418051" y="330973"/>
                                <a:pt x="417784" y="332408"/>
                                <a:pt x="417505" y="331710"/>
                              </a:cubicBezTo>
                              <a:cubicBezTo>
                                <a:pt x="417225" y="331012"/>
                                <a:pt x="416248" y="330301"/>
                                <a:pt x="415435" y="330199"/>
                              </a:cubicBezTo>
                              <a:cubicBezTo>
                                <a:pt x="415004" y="330148"/>
                                <a:pt x="413328" y="330783"/>
                                <a:pt x="413379" y="330834"/>
                              </a:cubicBezTo>
                              <a:cubicBezTo>
                                <a:pt x="413353" y="330808"/>
                                <a:pt x="414064" y="328676"/>
                                <a:pt x="414102" y="328371"/>
                              </a:cubicBezTo>
                              <a:cubicBezTo>
                                <a:pt x="414445" y="325413"/>
                                <a:pt x="413150" y="321909"/>
                                <a:pt x="411639" y="320271"/>
                              </a:cubicBezTo>
                              <a:cubicBezTo>
                                <a:pt x="411538" y="320182"/>
                                <a:pt x="409836" y="318455"/>
                                <a:pt x="409659" y="318532"/>
                              </a:cubicBezTo>
                              <a:cubicBezTo>
                                <a:pt x="409456" y="318608"/>
                                <a:pt x="408948" y="320207"/>
                                <a:pt x="408859" y="320436"/>
                              </a:cubicBezTo>
                              <a:cubicBezTo>
                                <a:pt x="408262" y="321909"/>
                                <a:pt x="407919" y="323039"/>
                                <a:pt x="407196" y="324245"/>
                              </a:cubicBezTo>
                              <a:cubicBezTo>
                                <a:pt x="407120" y="324397"/>
                                <a:pt x="406244" y="325971"/>
                                <a:pt x="406002" y="325679"/>
                              </a:cubicBezTo>
                              <a:cubicBezTo>
                                <a:pt x="405850" y="325502"/>
                                <a:pt x="405952" y="323673"/>
                                <a:pt x="405850" y="323229"/>
                              </a:cubicBezTo>
                              <a:cubicBezTo>
                                <a:pt x="404936" y="319103"/>
                                <a:pt x="401686" y="315751"/>
                                <a:pt x="397674" y="315129"/>
                              </a:cubicBezTo>
                              <a:cubicBezTo>
                                <a:pt x="397433" y="315091"/>
                                <a:pt x="396176" y="314913"/>
                                <a:pt x="396011" y="315129"/>
                              </a:cubicBezTo>
                              <a:cubicBezTo>
                                <a:pt x="395808" y="315370"/>
                                <a:pt x="396772" y="316488"/>
                                <a:pt x="396874" y="316868"/>
                              </a:cubicBezTo>
                              <a:cubicBezTo>
                                <a:pt x="397560" y="319217"/>
                                <a:pt x="395960" y="322188"/>
                                <a:pt x="394500" y="323140"/>
                              </a:cubicBezTo>
                              <a:cubicBezTo>
                                <a:pt x="394386" y="323216"/>
                                <a:pt x="393040" y="323978"/>
                                <a:pt x="392507" y="323699"/>
                              </a:cubicBezTo>
                              <a:cubicBezTo>
                                <a:pt x="392316" y="323584"/>
                                <a:pt x="392202" y="322645"/>
                                <a:pt x="392037" y="322340"/>
                              </a:cubicBezTo>
                              <a:cubicBezTo>
                                <a:pt x="390818" y="320207"/>
                                <a:pt x="387441" y="317503"/>
                                <a:pt x="383556" y="317821"/>
                              </a:cubicBezTo>
                              <a:cubicBezTo>
                                <a:pt x="383670" y="317821"/>
                                <a:pt x="382439" y="317935"/>
                                <a:pt x="382375" y="318138"/>
                              </a:cubicBezTo>
                              <a:cubicBezTo>
                                <a:pt x="382248" y="318506"/>
                                <a:pt x="383505" y="318811"/>
                                <a:pt x="383632" y="318938"/>
                              </a:cubicBezTo>
                              <a:cubicBezTo>
                                <a:pt x="385283" y="320715"/>
                                <a:pt x="382401" y="323940"/>
                                <a:pt x="381652" y="324486"/>
                              </a:cubicBezTo>
                              <a:cubicBezTo>
                                <a:pt x="379519" y="326060"/>
                                <a:pt x="376065" y="327012"/>
                                <a:pt x="373552" y="327825"/>
                              </a:cubicBezTo>
                              <a:cubicBezTo>
                                <a:pt x="364842" y="330631"/>
                                <a:pt x="357339" y="334274"/>
                                <a:pt x="351346" y="339962"/>
                              </a:cubicBezTo>
                              <a:cubicBezTo>
                                <a:pt x="345570" y="345434"/>
                                <a:pt x="340580" y="352455"/>
                                <a:pt x="336518" y="359552"/>
                              </a:cubicBezTo>
                              <a:cubicBezTo>
                                <a:pt x="333737" y="364389"/>
                                <a:pt x="330195" y="370470"/>
                                <a:pt x="322552" y="368832"/>
                              </a:cubicBezTo>
                              <a:cubicBezTo>
                                <a:pt x="317575" y="367766"/>
                                <a:pt x="314338" y="363208"/>
                                <a:pt x="313982" y="357888"/>
                              </a:cubicBezTo>
                              <a:cubicBezTo>
                                <a:pt x="313614" y="352455"/>
                                <a:pt x="315366" y="347707"/>
                                <a:pt x="316598" y="343199"/>
                              </a:cubicBezTo>
                              <a:cubicBezTo>
                                <a:pt x="319746" y="331723"/>
                                <a:pt x="323454" y="320817"/>
                                <a:pt x="326767" y="309860"/>
                              </a:cubicBezTo>
                              <a:cubicBezTo>
                                <a:pt x="329967" y="299298"/>
                                <a:pt x="332950" y="283809"/>
                                <a:pt x="334461" y="276407"/>
                              </a:cubicBezTo>
                              <a:cubicBezTo>
                                <a:pt x="340390" y="247435"/>
                                <a:pt x="333902" y="235882"/>
                                <a:pt x="330322" y="231286"/>
                              </a:cubicBezTo>
                              <a:cubicBezTo>
                                <a:pt x="328557" y="229014"/>
                                <a:pt x="325358" y="226665"/>
                                <a:pt x="321828" y="226602"/>
                              </a:cubicBezTo>
                              <a:cubicBezTo>
                                <a:pt x="313881" y="226449"/>
                                <a:pt x="309260" y="230829"/>
                                <a:pt x="306682" y="236187"/>
                              </a:cubicBezTo>
                              <a:cubicBezTo>
                                <a:pt x="306416" y="236746"/>
                                <a:pt x="305603" y="238066"/>
                                <a:pt x="305654" y="238409"/>
                              </a:cubicBezTo>
                              <a:cubicBezTo>
                                <a:pt x="305743" y="239018"/>
                                <a:pt x="307025" y="239285"/>
                                <a:pt x="307406" y="239678"/>
                              </a:cubicBezTo>
                              <a:cubicBezTo>
                                <a:pt x="308701" y="241049"/>
                                <a:pt x="307647" y="242675"/>
                                <a:pt x="307876" y="244846"/>
                              </a:cubicBezTo>
                              <a:cubicBezTo>
                                <a:pt x="307926" y="245404"/>
                                <a:pt x="308853" y="247410"/>
                                <a:pt x="308993" y="247385"/>
                              </a:cubicBezTo>
                              <a:cubicBezTo>
                                <a:pt x="308587" y="247473"/>
                                <a:pt x="308041" y="246166"/>
                                <a:pt x="307952" y="245950"/>
                              </a:cubicBezTo>
                              <a:cubicBezTo>
                                <a:pt x="307406" y="244477"/>
                                <a:pt x="307698" y="242243"/>
                                <a:pt x="307241" y="240948"/>
                              </a:cubicBezTo>
                              <a:cubicBezTo>
                                <a:pt x="307050" y="240440"/>
                                <a:pt x="306098" y="239031"/>
                                <a:pt x="305489" y="239221"/>
                              </a:cubicBezTo>
                              <a:cubicBezTo>
                                <a:pt x="305210" y="239285"/>
                                <a:pt x="304892" y="240427"/>
                                <a:pt x="304702" y="240719"/>
                              </a:cubicBezTo>
                              <a:cubicBezTo>
                                <a:pt x="303457" y="242573"/>
                                <a:pt x="301299" y="244528"/>
                                <a:pt x="299382" y="245874"/>
                              </a:cubicBezTo>
                              <a:cubicBezTo>
                                <a:pt x="296348" y="248007"/>
                                <a:pt x="293047" y="249441"/>
                                <a:pt x="292399" y="253326"/>
                              </a:cubicBezTo>
                              <a:cubicBezTo>
                                <a:pt x="292298" y="253948"/>
                                <a:pt x="292310" y="255561"/>
                                <a:pt x="292717" y="255789"/>
                              </a:cubicBezTo>
                              <a:cubicBezTo>
                                <a:pt x="293148" y="256030"/>
                                <a:pt x="293656" y="255332"/>
                                <a:pt x="294469" y="254926"/>
                              </a:cubicBezTo>
                              <a:cubicBezTo>
                                <a:pt x="295142" y="254583"/>
                                <a:pt x="295967" y="254291"/>
                                <a:pt x="296691" y="254050"/>
                              </a:cubicBezTo>
                              <a:cubicBezTo>
                                <a:pt x="300042" y="252907"/>
                                <a:pt x="303127" y="251295"/>
                                <a:pt x="306124" y="249848"/>
                              </a:cubicBezTo>
                              <a:cubicBezTo>
                                <a:pt x="307838" y="249010"/>
                                <a:pt x="309653" y="247575"/>
                                <a:pt x="311989" y="247537"/>
                              </a:cubicBezTo>
                              <a:cubicBezTo>
                                <a:pt x="313411" y="247524"/>
                                <a:pt x="315252" y="247372"/>
                                <a:pt x="317816" y="246674"/>
                              </a:cubicBezTo>
                              <a:cubicBezTo>
                                <a:pt x="319505" y="246217"/>
                                <a:pt x="321447" y="244934"/>
                                <a:pt x="321828" y="244846"/>
                              </a:cubicBezTo>
                              <a:cubicBezTo>
                                <a:pt x="323593" y="244439"/>
                                <a:pt x="324736" y="246750"/>
                                <a:pt x="325091" y="248019"/>
                              </a:cubicBezTo>
                              <a:cubicBezTo>
                                <a:pt x="325510" y="249568"/>
                                <a:pt x="325586" y="251117"/>
                                <a:pt x="325650" y="252615"/>
                              </a:cubicBezTo>
                              <a:cubicBezTo>
                                <a:pt x="325726" y="255129"/>
                                <a:pt x="325307" y="257516"/>
                                <a:pt x="325002" y="259915"/>
                              </a:cubicBezTo>
                              <a:cubicBezTo>
                                <a:pt x="324710" y="262201"/>
                                <a:pt x="324431" y="264651"/>
                                <a:pt x="323974" y="266885"/>
                              </a:cubicBezTo>
                              <a:cubicBezTo>
                                <a:pt x="318718" y="292747"/>
                                <a:pt x="310910" y="314888"/>
                                <a:pt x="300664" y="335201"/>
                              </a:cubicBezTo>
                              <a:cubicBezTo>
                                <a:pt x="296297" y="343796"/>
                                <a:pt x="290977" y="352607"/>
                                <a:pt x="289466" y="363843"/>
                              </a:cubicBezTo>
                              <a:cubicBezTo>
                                <a:pt x="288832" y="368502"/>
                                <a:pt x="289060" y="373352"/>
                                <a:pt x="290063" y="377681"/>
                              </a:cubicBezTo>
                              <a:cubicBezTo>
                                <a:pt x="296805" y="378087"/>
                                <a:pt x="304625" y="379522"/>
                                <a:pt x="313652" y="382582"/>
                              </a:cubicBezTo>
                              <a:moveTo>
                                <a:pt x="313817" y="235209"/>
                              </a:moveTo>
                              <a:cubicBezTo>
                                <a:pt x="313817" y="235768"/>
                                <a:pt x="313373" y="236225"/>
                                <a:pt x="312802" y="236225"/>
                              </a:cubicBezTo>
                              <a:cubicBezTo>
                                <a:pt x="312243" y="236225"/>
                                <a:pt x="311799" y="235768"/>
                                <a:pt x="311799" y="235209"/>
                              </a:cubicBezTo>
                              <a:cubicBezTo>
                                <a:pt x="311799" y="234651"/>
                                <a:pt x="312243" y="234194"/>
                                <a:pt x="312802" y="234194"/>
                              </a:cubicBezTo>
                              <a:cubicBezTo>
                                <a:pt x="313373" y="234194"/>
                                <a:pt x="313817" y="234651"/>
                                <a:pt x="313817" y="235209"/>
                              </a:cubicBezTo>
                              <a:moveTo>
                                <a:pt x="59645" y="496983"/>
                              </a:moveTo>
                              <a:cubicBezTo>
                                <a:pt x="62261" y="496729"/>
                                <a:pt x="64838" y="496158"/>
                                <a:pt x="66552" y="495929"/>
                              </a:cubicBezTo>
                              <a:cubicBezTo>
                                <a:pt x="68164" y="495714"/>
                                <a:pt x="64990" y="497301"/>
                                <a:pt x="64355" y="497478"/>
                              </a:cubicBezTo>
                              <a:cubicBezTo>
                                <a:pt x="60864" y="498557"/>
                                <a:pt x="46353" y="498418"/>
                                <a:pt x="42112" y="498824"/>
                              </a:cubicBezTo>
                              <a:cubicBezTo>
                                <a:pt x="44664" y="498494"/>
                                <a:pt x="56446" y="497301"/>
                                <a:pt x="59645" y="496983"/>
                              </a:cubicBezTo>
                              <a:moveTo>
                                <a:pt x="88338" y="491549"/>
                              </a:moveTo>
                              <a:cubicBezTo>
                                <a:pt x="98317" y="488109"/>
                                <a:pt x="106442" y="483703"/>
                                <a:pt x="111902" y="475591"/>
                              </a:cubicBezTo>
                              <a:cubicBezTo>
                                <a:pt x="111902" y="475591"/>
                                <a:pt x="112333" y="475070"/>
                                <a:pt x="112321" y="475388"/>
                              </a:cubicBezTo>
                              <a:cubicBezTo>
                                <a:pt x="112232" y="476797"/>
                                <a:pt x="112549" y="477279"/>
                                <a:pt x="109413" y="481761"/>
                              </a:cubicBezTo>
                              <a:cubicBezTo>
                                <a:pt x="104754" y="488363"/>
                                <a:pt x="98698" y="491257"/>
                                <a:pt x="90560" y="494101"/>
                              </a:cubicBezTo>
                              <a:cubicBezTo>
                                <a:pt x="88935" y="494660"/>
                                <a:pt x="86472" y="495104"/>
                                <a:pt x="84796" y="495510"/>
                              </a:cubicBezTo>
                              <a:cubicBezTo>
                                <a:pt x="79527" y="496729"/>
                                <a:pt x="75731" y="496628"/>
                                <a:pt x="69574" y="496970"/>
                              </a:cubicBezTo>
                              <a:cubicBezTo>
                                <a:pt x="75007" y="493720"/>
                                <a:pt x="81368" y="493949"/>
                                <a:pt x="88338" y="491549"/>
                              </a:cubicBezTo>
                              <a:moveTo>
                                <a:pt x="118262" y="472887"/>
                              </a:moveTo>
                              <a:cubicBezTo>
                                <a:pt x="119265" y="470665"/>
                                <a:pt x="119862" y="468215"/>
                                <a:pt x="120548" y="466006"/>
                              </a:cubicBezTo>
                              <a:cubicBezTo>
                                <a:pt x="121474" y="463098"/>
                                <a:pt x="121868" y="459886"/>
                                <a:pt x="122439" y="456814"/>
                              </a:cubicBezTo>
                              <a:cubicBezTo>
                                <a:pt x="123531" y="450885"/>
                                <a:pt x="124928" y="445984"/>
                                <a:pt x="125867" y="439522"/>
                              </a:cubicBezTo>
                              <a:cubicBezTo>
                                <a:pt x="127492" y="428452"/>
                                <a:pt x="127188" y="415083"/>
                                <a:pt x="128889" y="404380"/>
                              </a:cubicBezTo>
                              <a:cubicBezTo>
                                <a:pt x="129054" y="403416"/>
                                <a:pt x="128914" y="401816"/>
                                <a:pt x="129206" y="400724"/>
                              </a:cubicBezTo>
                              <a:cubicBezTo>
                                <a:pt x="129485" y="399772"/>
                                <a:pt x="130044" y="398655"/>
                                <a:pt x="130565" y="397296"/>
                              </a:cubicBezTo>
                              <a:cubicBezTo>
                                <a:pt x="131136" y="395785"/>
                                <a:pt x="132050" y="391964"/>
                                <a:pt x="132025" y="395620"/>
                              </a:cubicBezTo>
                              <a:cubicBezTo>
                                <a:pt x="131974" y="403035"/>
                                <a:pt x="130704" y="409992"/>
                                <a:pt x="130146" y="417305"/>
                              </a:cubicBezTo>
                              <a:cubicBezTo>
                                <a:pt x="129917" y="420352"/>
                                <a:pt x="129663" y="423678"/>
                                <a:pt x="129371" y="426585"/>
                              </a:cubicBezTo>
                              <a:cubicBezTo>
                                <a:pt x="129194" y="428477"/>
                                <a:pt x="129194" y="430343"/>
                                <a:pt x="129105" y="432006"/>
                              </a:cubicBezTo>
                              <a:cubicBezTo>
                                <a:pt x="128902" y="436209"/>
                                <a:pt x="128381" y="440957"/>
                                <a:pt x="127848" y="445667"/>
                              </a:cubicBezTo>
                              <a:cubicBezTo>
                                <a:pt x="127860" y="445578"/>
                                <a:pt x="127835" y="447026"/>
                                <a:pt x="128102" y="446607"/>
                              </a:cubicBezTo>
                              <a:cubicBezTo>
                                <a:pt x="128610" y="445769"/>
                                <a:pt x="128876" y="444766"/>
                                <a:pt x="128889" y="444639"/>
                              </a:cubicBezTo>
                              <a:cubicBezTo>
                                <a:pt x="129321" y="442239"/>
                                <a:pt x="129651" y="440487"/>
                                <a:pt x="129841" y="437745"/>
                              </a:cubicBezTo>
                              <a:cubicBezTo>
                                <a:pt x="130108" y="433847"/>
                                <a:pt x="130298" y="430051"/>
                                <a:pt x="130819" y="426852"/>
                              </a:cubicBezTo>
                              <a:cubicBezTo>
                                <a:pt x="131034" y="425506"/>
                                <a:pt x="131085" y="423627"/>
                                <a:pt x="131238" y="422320"/>
                              </a:cubicBezTo>
                              <a:cubicBezTo>
                                <a:pt x="131326" y="421647"/>
                                <a:pt x="131428" y="420822"/>
                                <a:pt x="131517" y="420136"/>
                              </a:cubicBezTo>
                              <a:cubicBezTo>
                                <a:pt x="131834" y="417927"/>
                                <a:pt x="131910" y="415743"/>
                                <a:pt x="132342" y="413445"/>
                              </a:cubicBezTo>
                              <a:cubicBezTo>
                                <a:pt x="133497" y="407224"/>
                                <a:pt x="134983" y="400902"/>
                                <a:pt x="136405" y="395620"/>
                              </a:cubicBezTo>
                              <a:cubicBezTo>
                                <a:pt x="136684" y="394579"/>
                                <a:pt x="137928" y="391710"/>
                                <a:pt x="138487" y="390618"/>
                              </a:cubicBezTo>
                              <a:cubicBezTo>
                                <a:pt x="138487" y="390606"/>
                                <a:pt x="138741" y="390072"/>
                                <a:pt x="138703" y="390415"/>
                              </a:cubicBezTo>
                              <a:cubicBezTo>
                                <a:pt x="138030" y="396166"/>
                                <a:pt x="136379" y="401460"/>
                                <a:pt x="135668" y="406894"/>
                              </a:cubicBezTo>
                              <a:cubicBezTo>
                                <a:pt x="132761" y="429188"/>
                                <a:pt x="132367" y="454618"/>
                                <a:pt x="125042" y="474029"/>
                              </a:cubicBezTo>
                              <a:cubicBezTo>
                                <a:pt x="122490" y="480822"/>
                                <a:pt x="118580" y="486573"/>
                                <a:pt x="113666" y="491118"/>
                              </a:cubicBezTo>
                              <a:cubicBezTo>
                                <a:pt x="111039" y="493568"/>
                                <a:pt x="108702" y="495638"/>
                                <a:pt x="105440" y="497174"/>
                              </a:cubicBezTo>
                              <a:cubicBezTo>
                                <a:pt x="95499" y="501859"/>
                                <a:pt x="84085" y="501668"/>
                                <a:pt x="70513" y="502493"/>
                              </a:cubicBezTo>
                              <a:cubicBezTo>
                                <a:pt x="80327" y="500729"/>
                                <a:pt x="89557" y="499129"/>
                                <a:pt x="97720" y="495409"/>
                              </a:cubicBezTo>
                              <a:cubicBezTo>
                                <a:pt x="99980" y="494368"/>
                                <a:pt x="103027" y="492933"/>
                                <a:pt x="104652" y="491397"/>
                              </a:cubicBezTo>
                              <a:cubicBezTo>
                                <a:pt x="104894" y="491169"/>
                                <a:pt x="105706" y="490547"/>
                                <a:pt x="105935" y="490293"/>
                              </a:cubicBezTo>
                              <a:cubicBezTo>
                                <a:pt x="106417" y="489747"/>
                                <a:pt x="106900" y="489391"/>
                                <a:pt x="107420" y="488922"/>
                              </a:cubicBezTo>
                              <a:cubicBezTo>
                                <a:pt x="111851" y="484821"/>
                                <a:pt x="115647" y="478625"/>
                                <a:pt x="118262" y="472887"/>
                              </a:cubicBezTo>
                              <a:moveTo>
                                <a:pt x="129739" y="381972"/>
                              </a:moveTo>
                              <a:cubicBezTo>
                                <a:pt x="129752" y="380259"/>
                                <a:pt x="130412" y="377580"/>
                                <a:pt x="130260" y="376335"/>
                              </a:cubicBezTo>
                              <a:cubicBezTo>
                                <a:pt x="130247" y="376297"/>
                                <a:pt x="130235" y="376145"/>
                                <a:pt x="130260" y="376120"/>
                              </a:cubicBezTo>
                              <a:cubicBezTo>
                                <a:pt x="130349" y="376031"/>
                                <a:pt x="130387" y="376018"/>
                                <a:pt x="130463" y="376120"/>
                              </a:cubicBezTo>
                              <a:cubicBezTo>
                                <a:pt x="131263" y="377427"/>
                                <a:pt x="130984" y="380792"/>
                                <a:pt x="131199" y="382798"/>
                              </a:cubicBezTo>
                              <a:cubicBezTo>
                                <a:pt x="131479" y="385578"/>
                                <a:pt x="132380" y="388333"/>
                                <a:pt x="131720" y="390199"/>
                              </a:cubicBezTo>
                              <a:cubicBezTo>
                                <a:pt x="131441" y="390948"/>
                                <a:pt x="130653" y="392548"/>
                                <a:pt x="130146" y="393640"/>
                              </a:cubicBezTo>
                              <a:cubicBezTo>
                                <a:pt x="129435" y="395214"/>
                                <a:pt x="129714" y="391736"/>
                                <a:pt x="129739" y="390923"/>
                              </a:cubicBezTo>
                              <a:cubicBezTo>
                                <a:pt x="129777" y="388790"/>
                                <a:pt x="129689" y="384918"/>
                                <a:pt x="129739" y="381972"/>
                              </a:cubicBezTo>
                              <a:moveTo>
                                <a:pt x="129739" y="369759"/>
                              </a:moveTo>
                              <a:cubicBezTo>
                                <a:pt x="130666" y="369505"/>
                                <a:pt x="132659" y="369670"/>
                                <a:pt x="133383" y="370178"/>
                              </a:cubicBezTo>
                              <a:cubicBezTo>
                                <a:pt x="133472" y="370254"/>
                                <a:pt x="133574" y="370889"/>
                                <a:pt x="133586" y="370914"/>
                              </a:cubicBezTo>
                              <a:cubicBezTo>
                                <a:pt x="133739" y="371105"/>
                                <a:pt x="134348" y="371029"/>
                                <a:pt x="134627" y="371232"/>
                              </a:cubicBezTo>
                              <a:cubicBezTo>
                                <a:pt x="135237" y="371676"/>
                                <a:pt x="135503" y="372540"/>
                                <a:pt x="136087" y="372997"/>
                              </a:cubicBezTo>
                              <a:cubicBezTo>
                                <a:pt x="137395" y="374025"/>
                                <a:pt x="139858" y="373898"/>
                                <a:pt x="140988" y="375180"/>
                              </a:cubicBezTo>
                              <a:cubicBezTo>
                                <a:pt x="141102" y="375320"/>
                                <a:pt x="141839" y="376298"/>
                                <a:pt x="141508" y="376755"/>
                              </a:cubicBezTo>
                              <a:cubicBezTo>
                                <a:pt x="141382" y="376932"/>
                                <a:pt x="137535" y="377707"/>
                                <a:pt x="137243" y="377694"/>
                              </a:cubicBezTo>
                              <a:cubicBezTo>
                                <a:pt x="137052" y="377681"/>
                                <a:pt x="134704" y="375625"/>
                                <a:pt x="134005" y="374977"/>
                              </a:cubicBezTo>
                              <a:cubicBezTo>
                                <a:pt x="132456" y="373555"/>
                                <a:pt x="130958" y="372095"/>
                                <a:pt x="129511" y="370483"/>
                              </a:cubicBezTo>
                              <a:cubicBezTo>
                                <a:pt x="129257" y="370191"/>
                                <a:pt x="128965" y="369988"/>
                                <a:pt x="129739" y="369759"/>
                              </a:cubicBezTo>
                              <a:moveTo>
                                <a:pt x="145584" y="380398"/>
                              </a:moveTo>
                              <a:cubicBezTo>
                                <a:pt x="146574" y="380881"/>
                                <a:pt x="146917" y="382404"/>
                                <a:pt x="147869" y="383217"/>
                              </a:cubicBezTo>
                              <a:cubicBezTo>
                                <a:pt x="148301" y="383572"/>
                                <a:pt x="149456" y="384207"/>
                                <a:pt x="150167" y="384359"/>
                              </a:cubicBezTo>
                              <a:cubicBezTo>
                                <a:pt x="151018" y="384562"/>
                                <a:pt x="152859" y="384220"/>
                                <a:pt x="153405" y="384461"/>
                              </a:cubicBezTo>
                              <a:cubicBezTo>
                                <a:pt x="154357" y="384905"/>
                                <a:pt x="153862" y="387813"/>
                                <a:pt x="153405" y="388638"/>
                              </a:cubicBezTo>
                              <a:cubicBezTo>
                                <a:pt x="152732" y="389806"/>
                                <a:pt x="149507" y="391824"/>
                                <a:pt x="147983" y="391240"/>
                              </a:cubicBezTo>
                              <a:cubicBezTo>
                                <a:pt x="147552" y="391075"/>
                                <a:pt x="146536" y="389120"/>
                                <a:pt x="146104" y="388536"/>
                              </a:cubicBezTo>
                              <a:cubicBezTo>
                                <a:pt x="144010" y="385743"/>
                                <a:pt x="141839" y="383280"/>
                                <a:pt x="139744" y="381236"/>
                              </a:cubicBezTo>
                              <a:lnTo>
                                <a:pt x="139744" y="381211"/>
                              </a:lnTo>
                              <a:cubicBezTo>
                                <a:pt x="139896" y="381211"/>
                                <a:pt x="140023" y="381160"/>
                                <a:pt x="140137" y="381135"/>
                              </a:cubicBezTo>
                              <a:cubicBezTo>
                                <a:pt x="142067" y="381795"/>
                                <a:pt x="143616" y="379459"/>
                                <a:pt x="145584" y="380398"/>
                              </a:cubicBezTo>
                              <a:moveTo>
                                <a:pt x="142448" y="291452"/>
                              </a:moveTo>
                              <a:cubicBezTo>
                                <a:pt x="147412" y="289014"/>
                                <a:pt x="153392" y="289065"/>
                                <a:pt x="158724" y="290830"/>
                              </a:cubicBezTo>
                              <a:cubicBezTo>
                                <a:pt x="160552" y="291452"/>
                                <a:pt x="162800" y="291553"/>
                                <a:pt x="164666" y="291985"/>
                              </a:cubicBezTo>
                              <a:cubicBezTo>
                                <a:pt x="169744" y="293178"/>
                                <a:pt x="172004" y="296479"/>
                                <a:pt x="174670" y="299907"/>
                              </a:cubicBezTo>
                              <a:cubicBezTo>
                                <a:pt x="175127" y="300504"/>
                                <a:pt x="176790" y="302510"/>
                                <a:pt x="176854" y="302510"/>
                              </a:cubicBezTo>
                              <a:cubicBezTo>
                                <a:pt x="177616" y="302472"/>
                                <a:pt x="178149" y="299564"/>
                                <a:pt x="178111" y="298549"/>
                              </a:cubicBezTo>
                              <a:cubicBezTo>
                                <a:pt x="177946" y="292670"/>
                                <a:pt x="171661" y="289331"/>
                                <a:pt x="169871" y="284990"/>
                              </a:cubicBezTo>
                              <a:cubicBezTo>
                                <a:pt x="168919" y="282666"/>
                                <a:pt x="170938" y="282996"/>
                                <a:pt x="172690" y="283644"/>
                              </a:cubicBezTo>
                              <a:cubicBezTo>
                                <a:pt x="175711" y="284761"/>
                                <a:pt x="181704" y="285802"/>
                                <a:pt x="181551" y="281663"/>
                              </a:cubicBezTo>
                              <a:cubicBezTo>
                                <a:pt x="181513" y="280660"/>
                                <a:pt x="180713" y="279683"/>
                                <a:pt x="180726" y="278642"/>
                              </a:cubicBezTo>
                              <a:cubicBezTo>
                                <a:pt x="180726" y="277715"/>
                                <a:pt x="181386" y="276318"/>
                                <a:pt x="182085" y="275925"/>
                              </a:cubicBezTo>
                              <a:cubicBezTo>
                                <a:pt x="182669" y="275595"/>
                                <a:pt x="183481" y="275836"/>
                                <a:pt x="184154" y="275506"/>
                              </a:cubicBezTo>
                              <a:cubicBezTo>
                                <a:pt x="190997" y="272218"/>
                                <a:pt x="189347" y="260360"/>
                                <a:pt x="190629" y="251524"/>
                              </a:cubicBezTo>
                              <a:cubicBezTo>
                                <a:pt x="190997" y="248984"/>
                                <a:pt x="191581" y="246839"/>
                                <a:pt x="192076" y="244757"/>
                              </a:cubicBezTo>
                              <a:cubicBezTo>
                                <a:pt x="192229" y="244135"/>
                                <a:pt x="194780" y="244516"/>
                                <a:pt x="195631" y="244541"/>
                              </a:cubicBezTo>
                              <a:cubicBezTo>
                                <a:pt x="196139" y="244566"/>
                                <a:pt x="198792" y="244300"/>
                                <a:pt x="199059" y="244541"/>
                              </a:cubicBezTo>
                              <a:cubicBezTo>
                                <a:pt x="199338" y="244769"/>
                                <a:pt x="198577" y="248959"/>
                                <a:pt x="198437" y="249746"/>
                              </a:cubicBezTo>
                              <a:cubicBezTo>
                                <a:pt x="197650" y="254418"/>
                                <a:pt x="196977" y="260207"/>
                                <a:pt x="196672" y="265184"/>
                              </a:cubicBezTo>
                              <a:cubicBezTo>
                                <a:pt x="195936" y="277131"/>
                                <a:pt x="195923" y="288989"/>
                                <a:pt x="194692" y="300542"/>
                              </a:cubicBezTo>
                              <a:cubicBezTo>
                                <a:pt x="193613" y="310698"/>
                                <a:pt x="192724" y="319941"/>
                                <a:pt x="191150" y="329412"/>
                              </a:cubicBezTo>
                              <a:lnTo>
                                <a:pt x="191213" y="329425"/>
                              </a:lnTo>
                              <a:cubicBezTo>
                                <a:pt x="191150" y="329666"/>
                                <a:pt x="191124" y="329894"/>
                                <a:pt x="191099" y="330098"/>
                              </a:cubicBezTo>
                              <a:cubicBezTo>
                                <a:pt x="191073" y="330174"/>
                                <a:pt x="191124" y="330250"/>
                                <a:pt x="191200" y="330275"/>
                              </a:cubicBezTo>
                              <a:lnTo>
                                <a:pt x="191226" y="330275"/>
                              </a:lnTo>
                              <a:cubicBezTo>
                                <a:pt x="191302" y="330275"/>
                                <a:pt x="191353" y="330225"/>
                                <a:pt x="191378" y="330148"/>
                              </a:cubicBezTo>
                              <a:cubicBezTo>
                                <a:pt x="191416" y="329907"/>
                                <a:pt x="191429" y="329691"/>
                                <a:pt x="191492" y="329488"/>
                              </a:cubicBezTo>
                              <a:cubicBezTo>
                                <a:pt x="193651" y="323305"/>
                                <a:pt x="194476" y="315472"/>
                                <a:pt x="195530" y="308566"/>
                              </a:cubicBezTo>
                              <a:cubicBezTo>
                                <a:pt x="195618" y="307943"/>
                                <a:pt x="195872" y="305506"/>
                                <a:pt x="196152" y="305430"/>
                              </a:cubicBezTo>
                              <a:cubicBezTo>
                                <a:pt x="196406" y="305366"/>
                                <a:pt x="197053" y="307131"/>
                                <a:pt x="197078" y="307207"/>
                              </a:cubicBezTo>
                              <a:cubicBezTo>
                                <a:pt x="199161" y="311460"/>
                                <a:pt x="200316" y="316970"/>
                                <a:pt x="201154" y="322010"/>
                              </a:cubicBezTo>
                              <a:cubicBezTo>
                                <a:pt x="202309" y="328980"/>
                                <a:pt x="202842" y="337080"/>
                                <a:pt x="202512" y="344850"/>
                              </a:cubicBezTo>
                              <a:cubicBezTo>
                                <a:pt x="202271" y="350512"/>
                                <a:pt x="201903" y="355857"/>
                                <a:pt x="200532" y="360796"/>
                              </a:cubicBezTo>
                              <a:cubicBezTo>
                                <a:pt x="199681" y="363868"/>
                                <a:pt x="197853" y="366750"/>
                                <a:pt x="197193" y="369543"/>
                              </a:cubicBezTo>
                              <a:cubicBezTo>
                                <a:pt x="196126" y="374139"/>
                                <a:pt x="193333" y="377872"/>
                                <a:pt x="192292" y="382899"/>
                              </a:cubicBezTo>
                              <a:cubicBezTo>
                                <a:pt x="191327" y="387533"/>
                                <a:pt x="190616" y="392840"/>
                                <a:pt x="190210" y="397702"/>
                              </a:cubicBezTo>
                              <a:lnTo>
                                <a:pt x="190286" y="397677"/>
                              </a:lnTo>
                              <a:cubicBezTo>
                                <a:pt x="190261" y="397740"/>
                                <a:pt x="190223" y="397817"/>
                                <a:pt x="190223" y="397893"/>
                              </a:cubicBezTo>
                              <a:cubicBezTo>
                                <a:pt x="190223" y="397943"/>
                                <a:pt x="190261" y="397994"/>
                                <a:pt x="190286" y="398045"/>
                              </a:cubicBezTo>
                              <a:lnTo>
                                <a:pt x="190210" y="398020"/>
                              </a:lnTo>
                              <a:cubicBezTo>
                                <a:pt x="188141" y="414258"/>
                                <a:pt x="186160" y="429378"/>
                                <a:pt x="184573" y="444943"/>
                              </a:cubicBezTo>
                              <a:cubicBezTo>
                                <a:pt x="184192" y="448701"/>
                                <a:pt x="183786" y="452662"/>
                                <a:pt x="184053" y="456192"/>
                              </a:cubicBezTo>
                              <a:cubicBezTo>
                                <a:pt x="184383" y="460432"/>
                                <a:pt x="186236" y="462578"/>
                                <a:pt x="189169" y="464126"/>
                              </a:cubicBezTo>
                              <a:cubicBezTo>
                                <a:pt x="203109" y="471515"/>
                                <a:pt x="224616" y="470881"/>
                                <a:pt x="241400" y="474550"/>
                              </a:cubicBezTo>
                              <a:cubicBezTo>
                                <a:pt x="238264" y="474778"/>
                                <a:pt x="234671" y="475096"/>
                                <a:pt x="231294" y="475388"/>
                              </a:cubicBezTo>
                              <a:lnTo>
                                <a:pt x="231294" y="475426"/>
                              </a:lnTo>
                              <a:cubicBezTo>
                                <a:pt x="231218" y="475426"/>
                                <a:pt x="231154" y="475400"/>
                                <a:pt x="231053" y="475400"/>
                              </a:cubicBezTo>
                              <a:cubicBezTo>
                                <a:pt x="231002" y="475400"/>
                                <a:pt x="230951" y="475400"/>
                                <a:pt x="230888" y="475413"/>
                              </a:cubicBezTo>
                              <a:cubicBezTo>
                                <a:pt x="230786" y="475426"/>
                                <a:pt x="230735" y="475527"/>
                                <a:pt x="230748" y="475629"/>
                              </a:cubicBezTo>
                              <a:cubicBezTo>
                                <a:pt x="230773" y="475718"/>
                                <a:pt x="230862" y="475781"/>
                                <a:pt x="230951" y="475756"/>
                              </a:cubicBezTo>
                              <a:lnTo>
                                <a:pt x="231053" y="475756"/>
                              </a:lnTo>
                              <a:cubicBezTo>
                                <a:pt x="231091" y="475756"/>
                                <a:pt x="231154" y="475768"/>
                                <a:pt x="231205" y="475781"/>
                              </a:cubicBezTo>
                              <a:lnTo>
                                <a:pt x="231180" y="475806"/>
                              </a:lnTo>
                              <a:cubicBezTo>
                                <a:pt x="234950" y="476746"/>
                                <a:pt x="240029" y="475730"/>
                                <a:pt x="243482" y="476949"/>
                              </a:cubicBezTo>
                              <a:cubicBezTo>
                                <a:pt x="239788" y="477000"/>
                                <a:pt x="235953" y="477355"/>
                                <a:pt x="232741" y="478092"/>
                              </a:cubicBezTo>
                              <a:lnTo>
                                <a:pt x="232386" y="478092"/>
                              </a:lnTo>
                              <a:cubicBezTo>
                                <a:pt x="232310" y="478092"/>
                                <a:pt x="232272" y="478143"/>
                                <a:pt x="232272" y="478193"/>
                              </a:cubicBezTo>
                              <a:cubicBezTo>
                                <a:pt x="232272" y="478269"/>
                                <a:pt x="232310" y="478308"/>
                                <a:pt x="232386" y="478308"/>
                              </a:cubicBezTo>
                              <a:lnTo>
                                <a:pt x="232741" y="478308"/>
                              </a:lnTo>
                              <a:cubicBezTo>
                                <a:pt x="233744" y="478549"/>
                                <a:pt x="236385" y="479856"/>
                                <a:pt x="235877" y="480605"/>
                              </a:cubicBezTo>
                              <a:cubicBezTo>
                                <a:pt x="235903" y="480580"/>
                                <a:pt x="233884" y="481253"/>
                                <a:pt x="233579" y="481329"/>
                              </a:cubicBezTo>
                              <a:cubicBezTo>
                                <a:pt x="229263" y="482256"/>
                                <a:pt x="223549" y="481037"/>
                                <a:pt x="219093" y="480504"/>
                              </a:cubicBezTo>
                              <a:cubicBezTo>
                                <a:pt x="210371" y="479437"/>
                                <a:pt x="200392" y="478587"/>
                                <a:pt x="191353" y="479450"/>
                              </a:cubicBezTo>
                              <a:cubicBezTo>
                                <a:pt x="186173" y="479945"/>
                                <a:pt x="181551" y="479222"/>
                                <a:pt x="177273" y="479666"/>
                              </a:cubicBezTo>
                              <a:cubicBezTo>
                                <a:pt x="176473" y="479742"/>
                                <a:pt x="175635" y="479653"/>
                                <a:pt x="175089" y="479666"/>
                              </a:cubicBezTo>
                              <a:cubicBezTo>
                                <a:pt x="174848" y="479666"/>
                                <a:pt x="173439" y="480123"/>
                                <a:pt x="172791" y="479869"/>
                              </a:cubicBezTo>
                              <a:cubicBezTo>
                                <a:pt x="171864" y="479501"/>
                                <a:pt x="170925" y="475819"/>
                                <a:pt x="171433" y="474867"/>
                              </a:cubicBezTo>
                              <a:cubicBezTo>
                                <a:pt x="171623" y="474524"/>
                                <a:pt x="172969" y="473864"/>
                                <a:pt x="173109" y="473927"/>
                              </a:cubicBezTo>
                              <a:cubicBezTo>
                                <a:pt x="173363" y="474042"/>
                                <a:pt x="173337" y="475578"/>
                                <a:pt x="173528" y="475908"/>
                              </a:cubicBezTo>
                              <a:cubicBezTo>
                                <a:pt x="173934" y="476632"/>
                                <a:pt x="175178" y="477495"/>
                                <a:pt x="176130" y="477470"/>
                              </a:cubicBezTo>
                              <a:cubicBezTo>
                                <a:pt x="178352" y="477406"/>
                                <a:pt x="180675" y="476162"/>
                                <a:pt x="183011" y="475908"/>
                              </a:cubicBezTo>
                              <a:cubicBezTo>
                                <a:pt x="191149" y="475032"/>
                                <a:pt x="200024" y="477749"/>
                                <a:pt x="207502" y="477355"/>
                              </a:cubicBezTo>
                              <a:lnTo>
                                <a:pt x="207502" y="477317"/>
                              </a:lnTo>
                              <a:cubicBezTo>
                                <a:pt x="207578" y="477330"/>
                                <a:pt x="207654" y="477355"/>
                                <a:pt x="207705" y="477355"/>
                              </a:cubicBezTo>
                              <a:lnTo>
                                <a:pt x="207781" y="477355"/>
                              </a:lnTo>
                              <a:cubicBezTo>
                                <a:pt x="207895" y="477355"/>
                                <a:pt x="207997" y="477254"/>
                                <a:pt x="207997" y="477127"/>
                              </a:cubicBezTo>
                              <a:cubicBezTo>
                                <a:pt x="207997" y="477025"/>
                                <a:pt x="207883" y="476924"/>
                                <a:pt x="207768" y="476924"/>
                              </a:cubicBezTo>
                              <a:lnTo>
                                <a:pt x="207718" y="476924"/>
                              </a:lnTo>
                              <a:cubicBezTo>
                                <a:pt x="207692" y="476924"/>
                                <a:pt x="207629" y="476924"/>
                                <a:pt x="207591" y="476898"/>
                              </a:cubicBezTo>
                              <a:cubicBezTo>
                                <a:pt x="207578" y="476898"/>
                                <a:pt x="207578" y="476924"/>
                                <a:pt x="207565" y="476924"/>
                              </a:cubicBezTo>
                              <a:cubicBezTo>
                                <a:pt x="200316" y="475172"/>
                                <a:pt x="192597" y="474588"/>
                                <a:pt x="184154" y="473927"/>
                              </a:cubicBezTo>
                              <a:cubicBezTo>
                                <a:pt x="182986" y="473826"/>
                                <a:pt x="178276" y="473839"/>
                                <a:pt x="177793" y="473090"/>
                              </a:cubicBezTo>
                              <a:cubicBezTo>
                                <a:pt x="177133" y="472023"/>
                                <a:pt x="178593" y="469916"/>
                                <a:pt x="178631" y="469014"/>
                              </a:cubicBezTo>
                              <a:cubicBezTo>
                                <a:pt x="178631" y="468887"/>
                                <a:pt x="178695" y="468354"/>
                                <a:pt x="178682" y="468189"/>
                              </a:cubicBezTo>
                              <a:cubicBezTo>
                                <a:pt x="178631" y="467783"/>
                                <a:pt x="178606" y="467529"/>
                                <a:pt x="178530" y="467148"/>
                              </a:cubicBezTo>
                              <a:cubicBezTo>
                                <a:pt x="178123" y="464990"/>
                                <a:pt x="178022" y="460724"/>
                                <a:pt x="178111" y="457766"/>
                              </a:cubicBezTo>
                              <a:cubicBezTo>
                                <a:pt x="178619" y="443026"/>
                                <a:pt x="179063" y="428972"/>
                                <a:pt x="180206" y="414080"/>
                              </a:cubicBezTo>
                              <a:cubicBezTo>
                                <a:pt x="180625" y="408468"/>
                                <a:pt x="181374" y="403390"/>
                                <a:pt x="181653" y="397499"/>
                              </a:cubicBezTo>
                              <a:cubicBezTo>
                                <a:pt x="181818" y="393982"/>
                                <a:pt x="183024" y="391342"/>
                                <a:pt x="184052" y="388942"/>
                              </a:cubicBezTo>
                              <a:cubicBezTo>
                                <a:pt x="184662" y="387558"/>
                                <a:pt x="184992" y="386086"/>
                                <a:pt x="185411" y="384689"/>
                              </a:cubicBezTo>
                              <a:cubicBezTo>
                                <a:pt x="187925" y="375904"/>
                                <a:pt x="189512" y="366686"/>
                                <a:pt x="190210" y="356314"/>
                              </a:cubicBezTo>
                              <a:cubicBezTo>
                                <a:pt x="190794" y="347554"/>
                                <a:pt x="190845" y="335607"/>
                                <a:pt x="187709" y="328167"/>
                              </a:cubicBezTo>
                              <a:cubicBezTo>
                                <a:pt x="187480" y="327622"/>
                                <a:pt x="186998" y="327203"/>
                                <a:pt x="186757" y="326492"/>
                              </a:cubicBezTo>
                              <a:cubicBezTo>
                                <a:pt x="184827" y="320461"/>
                                <a:pt x="182085" y="316310"/>
                                <a:pt x="178936" y="311790"/>
                              </a:cubicBezTo>
                              <a:cubicBezTo>
                                <a:pt x="177743" y="310063"/>
                                <a:pt x="176955" y="308388"/>
                                <a:pt x="175813" y="306470"/>
                              </a:cubicBezTo>
                              <a:cubicBezTo>
                                <a:pt x="174721" y="304655"/>
                                <a:pt x="172766" y="302827"/>
                                <a:pt x="171331" y="300846"/>
                              </a:cubicBezTo>
                              <a:cubicBezTo>
                                <a:pt x="169922" y="298878"/>
                                <a:pt x="168424" y="296555"/>
                                <a:pt x="166646" y="295324"/>
                              </a:cubicBezTo>
                              <a:cubicBezTo>
                                <a:pt x="164424" y="293775"/>
                                <a:pt x="160895" y="293432"/>
                                <a:pt x="158292" y="293229"/>
                              </a:cubicBezTo>
                              <a:cubicBezTo>
                                <a:pt x="155537" y="293026"/>
                                <a:pt x="152186" y="291286"/>
                                <a:pt x="148809" y="291045"/>
                              </a:cubicBezTo>
                              <a:cubicBezTo>
                                <a:pt x="147793" y="290982"/>
                                <a:pt x="146942" y="291045"/>
                                <a:pt x="145368" y="291248"/>
                              </a:cubicBezTo>
                              <a:cubicBezTo>
                                <a:pt x="144581" y="291363"/>
                                <a:pt x="141369" y="291997"/>
                                <a:pt x="142448" y="291451"/>
                              </a:cubicBezTo>
                              <a:moveTo>
                                <a:pt x="145901" y="120364"/>
                              </a:moveTo>
                              <a:cubicBezTo>
                                <a:pt x="145749" y="121037"/>
                                <a:pt x="143933" y="116682"/>
                                <a:pt x="143908" y="115146"/>
                              </a:cubicBezTo>
                              <a:cubicBezTo>
                                <a:pt x="143883" y="113241"/>
                                <a:pt x="145673" y="115120"/>
                                <a:pt x="145990" y="113381"/>
                              </a:cubicBezTo>
                              <a:cubicBezTo>
                                <a:pt x="146143" y="112594"/>
                                <a:pt x="145482" y="112442"/>
                                <a:pt x="146206" y="112124"/>
                              </a:cubicBezTo>
                              <a:cubicBezTo>
                                <a:pt x="146727" y="111883"/>
                                <a:pt x="147412" y="110652"/>
                                <a:pt x="148187" y="110664"/>
                              </a:cubicBezTo>
                              <a:cubicBezTo>
                                <a:pt x="148644" y="110677"/>
                                <a:pt x="149558" y="112416"/>
                                <a:pt x="148910" y="113686"/>
                              </a:cubicBezTo>
                              <a:cubicBezTo>
                                <a:pt x="148148" y="115222"/>
                                <a:pt x="146257" y="118713"/>
                                <a:pt x="145901" y="120364"/>
                              </a:cubicBezTo>
                              <a:moveTo>
                                <a:pt x="144327" y="123804"/>
                              </a:moveTo>
                              <a:cubicBezTo>
                                <a:pt x="144327" y="123741"/>
                                <a:pt x="144492" y="122433"/>
                                <a:pt x="144543" y="122763"/>
                              </a:cubicBezTo>
                              <a:cubicBezTo>
                                <a:pt x="144479" y="122344"/>
                                <a:pt x="143464" y="121202"/>
                                <a:pt x="143908" y="120465"/>
                              </a:cubicBezTo>
                              <a:cubicBezTo>
                                <a:pt x="143908" y="120465"/>
                                <a:pt x="145343" y="122002"/>
                                <a:pt x="145482" y="122763"/>
                              </a:cubicBezTo>
                              <a:cubicBezTo>
                                <a:pt x="145711" y="124007"/>
                                <a:pt x="144619" y="126013"/>
                                <a:pt x="144327" y="123804"/>
                              </a:cubicBezTo>
                              <a:moveTo>
                                <a:pt x="138804" y="98260"/>
                              </a:moveTo>
                              <a:cubicBezTo>
                                <a:pt x="137230" y="91354"/>
                                <a:pt x="138995" y="84854"/>
                                <a:pt x="141204" y="80334"/>
                              </a:cubicBezTo>
                              <a:cubicBezTo>
                                <a:pt x="141610" y="79496"/>
                                <a:pt x="141851" y="80194"/>
                                <a:pt x="142029" y="80537"/>
                              </a:cubicBezTo>
                              <a:cubicBezTo>
                                <a:pt x="142270" y="80994"/>
                                <a:pt x="142930" y="81654"/>
                                <a:pt x="143286" y="82099"/>
                              </a:cubicBezTo>
                              <a:cubicBezTo>
                                <a:pt x="145152" y="84371"/>
                                <a:pt x="147729" y="86466"/>
                                <a:pt x="149228" y="88777"/>
                              </a:cubicBezTo>
                              <a:cubicBezTo>
                                <a:pt x="151094" y="91659"/>
                                <a:pt x="151411" y="96178"/>
                                <a:pt x="151843" y="99403"/>
                              </a:cubicBezTo>
                              <a:cubicBezTo>
                                <a:pt x="151957" y="100304"/>
                                <a:pt x="152592" y="102387"/>
                                <a:pt x="152363" y="102844"/>
                              </a:cubicBezTo>
                              <a:cubicBezTo>
                                <a:pt x="152135" y="103263"/>
                                <a:pt x="151526" y="102793"/>
                                <a:pt x="151322" y="102958"/>
                              </a:cubicBezTo>
                              <a:cubicBezTo>
                                <a:pt x="150129" y="103821"/>
                                <a:pt x="150624" y="106475"/>
                                <a:pt x="150370" y="108379"/>
                              </a:cubicBezTo>
                              <a:cubicBezTo>
                                <a:pt x="149367" y="107338"/>
                                <a:pt x="149190" y="104126"/>
                                <a:pt x="149228" y="102640"/>
                              </a:cubicBezTo>
                              <a:cubicBezTo>
                                <a:pt x="149316" y="98476"/>
                                <a:pt x="150281" y="92992"/>
                                <a:pt x="148085" y="88980"/>
                              </a:cubicBezTo>
                              <a:cubicBezTo>
                                <a:pt x="147501" y="87926"/>
                                <a:pt x="145800" y="85895"/>
                                <a:pt x="145051" y="85120"/>
                              </a:cubicBezTo>
                              <a:cubicBezTo>
                                <a:pt x="144759" y="84803"/>
                                <a:pt x="142981" y="83229"/>
                                <a:pt x="142651" y="83457"/>
                              </a:cubicBezTo>
                              <a:cubicBezTo>
                                <a:pt x="142156" y="83813"/>
                                <a:pt x="143210" y="85615"/>
                                <a:pt x="143387" y="86060"/>
                              </a:cubicBezTo>
                              <a:cubicBezTo>
                                <a:pt x="144098" y="87698"/>
                                <a:pt x="144454" y="88878"/>
                                <a:pt x="144758" y="90021"/>
                              </a:cubicBezTo>
                              <a:cubicBezTo>
                                <a:pt x="144962" y="90872"/>
                                <a:pt x="145533" y="91671"/>
                                <a:pt x="145584" y="92420"/>
                              </a:cubicBezTo>
                              <a:cubicBezTo>
                                <a:pt x="145660" y="93817"/>
                                <a:pt x="145127" y="99136"/>
                                <a:pt x="144644" y="99301"/>
                              </a:cubicBezTo>
                              <a:cubicBezTo>
                                <a:pt x="144441" y="99378"/>
                                <a:pt x="144009" y="98502"/>
                                <a:pt x="143819" y="98159"/>
                              </a:cubicBezTo>
                              <a:cubicBezTo>
                                <a:pt x="142727" y="96318"/>
                                <a:pt x="141953" y="94312"/>
                                <a:pt x="140810" y="93195"/>
                              </a:cubicBezTo>
                              <a:cubicBezTo>
                                <a:pt x="140772" y="92992"/>
                                <a:pt x="140747" y="92789"/>
                                <a:pt x="140721" y="92560"/>
                              </a:cubicBezTo>
                              <a:cubicBezTo>
                                <a:pt x="140708" y="92484"/>
                                <a:pt x="140645" y="92420"/>
                                <a:pt x="140556" y="92433"/>
                              </a:cubicBezTo>
                              <a:cubicBezTo>
                                <a:pt x="140467" y="92433"/>
                                <a:pt x="140416" y="92509"/>
                                <a:pt x="140429" y="92585"/>
                              </a:cubicBezTo>
                              <a:cubicBezTo>
                                <a:pt x="140454" y="92827"/>
                                <a:pt x="140467" y="93093"/>
                                <a:pt x="140543" y="93360"/>
                              </a:cubicBezTo>
                              <a:lnTo>
                                <a:pt x="140467" y="93360"/>
                              </a:lnTo>
                              <a:cubicBezTo>
                                <a:pt x="140912" y="98819"/>
                                <a:pt x="141508" y="104050"/>
                                <a:pt x="144543" y="107020"/>
                              </a:cubicBezTo>
                              <a:cubicBezTo>
                                <a:pt x="144974" y="107465"/>
                                <a:pt x="146498" y="108430"/>
                                <a:pt x="146523" y="108684"/>
                              </a:cubicBezTo>
                              <a:cubicBezTo>
                                <a:pt x="146561" y="109242"/>
                                <a:pt x="144809" y="110169"/>
                                <a:pt x="144758" y="110144"/>
                              </a:cubicBezTo>
                              <a:cubicBezTo>
                                <a:pt x="144682" y="110131"/>
                                <a:pt x="144035" y="108988"/>
                                <a:pt x="143908" y="108785"/>
                              </a:cubicBezTo>
                              <a:cubicBezTo>
                                <a:pt x="141800" y="105713"/>
                                <a:pt x="139629" y="101904"/>
                                <a:pt x="138804" y="98260"/>
                              </a:cubicBezTo>
                              <a:moveTo>
                                <a:pt x="161949" y="130063"/>
                              </a:moveTo>
                              <a:cubicBezTo>
                                <a:pt x="159803" y="129974"/>
                                <a:pt x="157048" y="129670"/>
                                <a:pt x="155068" y="128603"/>
                              </a:cubicBezTo>
                              <a:cubicBezTo>
                                <a:pt x="153862" y="127956"/>
                                <a:pt x="152059" y="126750"/>
                                <a:pt x="151526" y="126102"/>
                              </a:cubicBezTo>
                              <a:cubicBezTo>
                                <a:pt x="151107" y="125607"/>
                                <a:pt x="150599" y="123131"/>
                                <a:pt x="150370" y="122446"/>
                              </a:cubicBezTo>
                              <a:cubicBezTo>
                                <a:pt x="150294" y="122192"/>
                                <a:pt x="150205" y="122002"/>
                                <a:pt x="150142" y="121887"/>
                              </a:cubicBezTo>
                              <a:cubicBezTo>
                                <a:pt x="150205" y="121989"/>
                                <a:pt x="150307" y="122129"/>
                                <a:pt x="150485" y="122357"/>
                              </a:cubicBezTo>
                              <a:cubicBezTo>
                                <a:pt x="151069" y="123093"/>
                                <a:pt x="152046" y="123449"/>
                                <a:pt x="152770" y="124122"/>
                              </a:cubicBezTo>
                              <a:cubicBezTo>
                                <a:pt x="155207" y="126369"/>
                                <a:pt x="158153" y="129327"/>
                                <a:pt x="161949" y="130063"/>
                              </a:cubicBezTo>
                              <a:moveTo>
                                <a:pt x="157150" y="112543"/>
                              </a:moveTo>
                              <a:cubicBezTo>
                                <a:pt x="158128" y="111870"/>
                                <a:pt x="158470" y="111528"/>
                                <a:pt x="159562" y="111299"/>
                              </a:cubicBezTo>
                              <a:cubicBezTo>
                                <a:pt x="160146" y="111172"/>
                                <a:pt x="161797" y="110944"/>
                                <a:pt x="162685" y="111299"/>
                              </a:cubicBezTo>
                              <a:cubicBezTo>
                                <a:pt x="162533" y="111236"/>
                                <a:pt x="164590" y="112365"/>
                                <a:pt x="164983" y="112746"/>
                              </a:cubicBezTo>
                              <a:cubicBezTo>
                                <a:pt x="166392" y="114194"/>
                                <a:pt x="163980" y="112962"/>
                                <a:pt x="163193" y="112848"/>
                              </a:cubicBezTo>
                              <a:cubicBezTo>
                                <a:pt x="161009" y="112556"/>
                                <a:pt x="159143" y="113457"/>
                                <a:pt x="157772" y="114105"/>
                              </a:cubicBezTo>
                              <a:cubicBezTo>
                                <a:pt x="157645" y="114168"/>
                                <a:pt x="156248" y="114689"/>
                                <a:pt x="156007" y="114625"/>
                              </a:cubicBezTo>
                              <a:cubicBezTo>
                                <a:pt x="156413" y="114727"/>
                                <a:pt x="155169" y="113737"/>
                                <a:pt x="155271" y="114105"/>
                              </a:cubicBezTo>
                              <a:cubicBezTo>
                                <a:pt x="155119" y="113533"/>
                                <a:pt x="156807" y="112784"/>
                                <a:pt x="157150" y="112543"/>
                              </a:cubicBezTo>
                              <a:moveTo>
                                <a:pt x="158089" y="103999"/>
                              </a:moveTo>
                              <a:cubicBezTo>
                                <a:pt x="159372" y="103783"/>
                                <a:pt x="161593" y="103250"/>
                                <a:pt x="164031" y="103364"/>
                              </a:cubicBezTo>
                              <a:cubicBezTo>
                                <a:pt x="166558" y="103504"/>
                                <a:pt x="169198" y="104723"/>
                                <a:pt x="170811" y="106500"/>
                              </a:cubicBezTo>
                              <a:cubicBezTo>
                                <a:pt x="170950" y="106640"/>
                                <a:pt x="172106" y="108493"/>
                                <a:pt x="172169" y="108379"/>
                              </a:cubicBezTo>
                              <a:cubicBezTo>
                                <a:pt x="172055" y="108646"/>
                                <a:pt x="170341" y="107516"/>
                                <a:pt x="170595" y="107643"/>
                              </a:cubicBezTo>
                              <a:cubicBezTo>
                                <a:pt x="167230" y="105916"/>
                                <a:pt x="162482" y="104646"/>
                                <a:pt x="157467" y="104723"/>
                              </a:cubicBezTo>
                              <a:cubicBezTo>
                                <a:pt x="157429" y="104723"/>
                                <a:pt x="155626" y="105370"/>
                                <a:pt x="155690" y="104621"/>
                              </a:cubicBezTo>
                              <a:cubicBezTo>
                                <a:pt x="155753" y="104037"/>
                                <a:pt x="157721" y="104050"/>
                                <a:pt x="158089" y="103999"/>
                              </a:cubicBezTo>
                              <a:moveTo>
                                <a:pt x="165186" y="97943"/>
                              </a:moveTo>
                              <a:cubicBezTo>
                                <a:pt x="165453" y="96940"/>
                                <a:pt x="165364" y="95074"/>
                                <a:pt x="165707" y="93982"/>
                              </a:cubicBezTo>
                              <a:cubicBezTo>
                                <a:pt x="166139" y="92573"/>
                                <a:pt x="166989" y="91037"/>
                                <a:pt x="167472" y="89399"/>
                              </a:cubicBezTo>
                              <a:cubicBezTo>
                                <a:pt x="167954" y="87774"/>
                                <a:pt x="168335" y="85869"/>
                                <a:pt x="168932" y="84498"/>
                              </a:cubicBezTo>
                              <a:cubicBezTo>
                                <a:pt x="169871" y="82340"/>
                                <a:pt x="170963" y="80588"/>
                                <a:pt x="171331" y="78658"/>
                              </a:cubicBezTo>
                              <a:cubicBezTo>
                                <a:pt x="171344" y="78620"/>
                                <a:pt x="171306" y="78455"/>
                                <a:pt x="171331" y="78442"/>
                              </a:cubicBezTo>
                              <a:cubicBezTo>
                                <a:pt x="171522" y="78303"/>
                                <a:pt x="172550" y="79852"/>
                                <a:pt x="172690" y="80220"/>
                              </a:cubicBezTo>
                              <a:cubicBezTo>
                                <a:pt x="173083" y="81299"/>
                                <a:pt x="173033" y="82416"/>
                                <a:pt x="173109" y="83241"/>
                              </a:cubicBezTo>
                              <a:cubicBezTo>
                                <a:pt x="173324" y="85768"/>
                                <a:pt x="172347" y="89183"/>
                                <a:pt x="171027" y="91583"/>
                              </a:cubicBezTo>
                              <a:cubicBezTo>
                                <a:pt x="169655" y="94046"/>
                                <a:pt x="169224" y="95366"/>
                                <a:pt x="168627" y="97626"/>
                              </a:cubicBezTo>
                              <a:cubicBezTo>
                                <a:pt x="168208" y="99200"/>
                                <a:pt x="166431" y="102260"/>
                                <a:pt x="164755" y="100660"/>
                              </a:cubicBezTo>
                              <a:cubicBezTo>
                                <a:pt x="163777" y="99695"/>
                                <a:pt x="164945" y="98845"/>
                                <a:pt x="165186" y="97943"/>
                              </a:cubicBezTo>
                              <a:moveTo>
                                <a:pt x="157937" y="117444"/>
                              </a:moveTo>
                              <a:cubicBezTo>
                                <a:pt x="158204" y="117977"/>
                                <a:pt x="158102" y="119526"/>
                                <a:pt x="159435" y="119805"/>
                              </a:cubicBezTo>
                              <a:cubicBezTo>
                                <a:pt x="161314" y="120186"/>
                                <a:pt x="163180" y="118840"/>
                                <a:pt x="162266" y="116606"/>
                              </a:cubicBezTo>
                              <a:cubicBezTo>
                                <a:pt x="162114" y="116238"/>
                                <a:pt x="161962" y="116415"/>
                                <a:pt x="162685" y="116301"/>
                              </a:cubicBezTo>
                              <a:cubicBezTo>
                                <a:pt x="164463" y="115996"/>
                                <a:pt x="164272" y="119132"/>
                                <a:pt x="163409" y="120148"/>
                              </a:cubicBezTo>
                              <a:cubicBezTo>
                                <a:pt x="162292" y="121494"/>
                                <a:pt x="159676" y="121379"/>
                                <a:pt x="158204" y="120148"/>
                              </a:cubicBezTo>
                              <a:cubicBezTo>
                                <a:pt x="157861" y="119881"/>
                                <a:pt x="156185" y="117355"/>
                                <a:pt x="157353" y="117545"/>
                              </a:cubicBezTo>
                              <a:cubicBezTo>
                                <a:pt x="157429" y="117558"/>
                                <a:pt x="157861" y="117329"/>
                                <a:pt x="157937" y="117444"/>
                              </a:cubicBezTo>
                              <a:moveTo>
                                <a:pt x="160882" y="117977"/>
                              </a:moveTo>
                              <a:cubicBezTo>
                                <a:pt x="160882" y="118358"/>
                                <a:pt x="160425" y="118650"/>
                                <a:pt x="159854" y="118650"/>
                              </a:cubicBezTo>
                              <a:cubicBezTo>
                                <a:pt x="159283" y="118650"/>
                                <a:pt x="158838" y="118358"/>
                                <a:pt x="158838" y="117977"/>
                              </a:cubicBezTo>
                              <a:cubicBezTo>
                                <a:pt x="158838" y="117609"/>
                                <a:pt x="159283" y="117304"/>
                                <a:pt x="159854" y="117304"/>
                              </a:cubicBezTo>
                              <a:cubicBezTo>
                                <a:pt x="160425" y="117304"/>
                                <a:pt x="160882" y="117609"/>
                                <a:pt x="160882" y="117977"/>
                              </a:cubicBezTo>
                              <a:moveTo>
                                <a:pt x="157353" y="116301"/>
                              </a:moveTo>
                              <a:cubicBezTo>
                                <a:pt x="157125" y="116073"/>
                                <a:pt x="158293" y="115184"/>
                                <a:pt x="158724" y="115057"/>
                              </a:cubicBezTo>
                              <a:cubicBezTo>
                                <a:pt x="159854" y="114663"/>
                                <a:pt x="160832" y="114473"/>
                                <a:pt x="161632" y="114308"/>
                              </a:cubicBezTo>
                              <a:cubicBezTo>
                                <a:pt x="162444" y="114156"/>
                                <a:pt x="163879" y="114397"/>
                                <a:pt x="164234" y="114943"/>
                              </a:cubicBezTo>
                              <a:cubicBezTo>
                                <a:pt x="165059" y="116187"/>
                                <a:pt x="162634" y="115222"/>
                                <a:pt x="162266" y="115260"/>
                              </a:cubicBezTo>
                              <a:cubicBezTo>
                                <a:pt x="161822" y="115298"/>
                                <a:pt x="157797" y="116720"/>
                                <a:pt x="157353" y="116301"/>
                              </a:cubicBezTo>
                              <a:moveTo>
                                <a:pt x="175292" y="118701"/>
                              </a:moveTo>
                              <a:cubicBezTo>
                                <a:pt x="176803" y="119615"/>
                                <a:pt x="178187" y="121494"/>
                                <a:pt x="179990" y="123284"/>
                              </a:cubicBezTo>
                              <a:cubicBezTo>
                                <a:pt x="181577" y="124871"/>
                                <a:pt x="183557" y="126039"/>
                                <a:pt x="184573" y="127143"/>
                              </a:cubicBezTo>
                              <a:cubicBezTo>
                                <a:pt x="185132" y="127753"/>
                                <a:pt x="184662" y="127600"/>
                                <a:pt x="185513" y="127867"/>
                              </a:cubicBezTo>
                              <a:cubicBezTo>
                                <a:pt x="185703" y="127930"/>
                                <a:pt x="186033" y="128565"/>
                                <a:pt x="186452" y="128819"/>
                              </a:cubicBezTo>
                              <a:cubicBezTo>
                                <a:pt x="187811" y="129619"/>
                                <a:pt x="189575" y="129759"/>
                                <a:pt x="189994" y="130266"/>
                              </a:cubicBezTo>
                              <a:cubicBezTo>
                                <a:pt x="190159" y="130469"/>
                                <a:pt x="190756" y="132399"/>
                                <a:pt x="190210" y="132767"/>
                              </a:cubicBezTo>
                              <a:cubicBezTo>
                                <a:pt x="190108" y="132844"/>
                                <a:pt x="187379" y="131422"/>
                                <a:pt x="187392" y="131422"/>
                              </a:cubicBezTo>
                              <a:cubicBezTo>
                                <a:pt x="187201" y="131371"/>
                                <a:pt x="186973" y="131536"/>
                                <a:pt x="186757" y="131523"/>
                              </a:cubicBezTo>
                              <a:cubicBezTo>
                                <a:pt x="185589" y="131409"/>
                                <a:pt x="185144" y="129924"/>
                                <a:pt x="184472" y="129759"/>
                              </a:cubicBezTo>
                              <a:cubicBezTo>
                                <a:pt x="183938" y="129606"/>
                                <a:pt x="182478" y="129847"/>
                                <a:pt x="182085" y="130165"/>
                              </a:cubicBezTo>
                              <a:cubicBezTo>
                                <a:pt x="180828" y="131168"/>
                                <a:pt x="182301" y="133491"/>
                                <a:pt x="183012" y="133910"/>
                              </a:cubicBezTo>
                              <a:cubicBezTo>
                                <a:pt x="185132" y="135192"/>
                                <a:pt x="186922" y="133808"/>
                                <a:pt x="187506" y="136944"/>
                              </a:cubicBezTo>
                              <a:cubicBezTo>
                                <a:pt x="187607" y="137592"/>
                                <a:pt x="188052" y="139204"/>
                                <a:pt x="188534" y="139649"/>
                              </a:cubicBezTo>
                              <a:cubicBezTo>
                                <a:pt x="189042" y="140131"/>
                                <a:pt x="185271" y="142708"/>
                                <a:pt x="184472" y="143089"/>
                              </a:cubicBezTo>
                              <a:cubicBezTo>
                                <a:pt x="183075" y="143749"/>
                                <a:pt x="180574" y="143724"/>
                                <a:pt x="178936" y="143292"/>
                              </a:cubicBezTo>
                              <a:cubicBezTo>
                                <a:pt x="177540" y="142937"/>
                                <a:pt x="175978" y="140893"/>
                                <a:pt x="174150" y="141845"/>
                              </a:cubicBezTo>
                              <a:cubicBezTo>
                                <a:pt x="173477" y="142200"/>
                                <a:pt x="173705" y="143495"/>
                                <a:pt x="173007" y="143825"/>
                              </a:cubicBezTo>
                              <a:cubicBezTo>
                                <a:pt x="171953" y="144308"/>
                                <a:pt x="168817" y="143470"/>
                                <a:pt x="167789" y="143394"/>
                              </a:cubicBezTo>
                              <a:cubicBezTo>
                                <a:pt x="164844" y="143216"/>
                                <a:pt x="161949" y="143381"/>
                                <a:pt x="159245" y="142683"/>
                              </a:cubicBezTo>
                              <a:cubicBezTo>
                                <a:pt x="156579" y="141972"/>
                                <a:pt x="153506" y="139801"/>
                                <a:pt x="152160" y="138087"/>
                              </a:cubicBezTo>
                              <a:cubicBezTo>
                                <a:pt x="150980" y="136614"/>
                                <a:pt x="150002" y="134215"/>
                                <a:pt x="149647" y="132971"/>
                              </a:cubicBezTo>
                              <a:cubicBezTo>
                                <a:pt x="149304" y="131764"/>
                                <a:pt x="148809" y="128756"/>
                                <a:pt x="148606" y="127232"/>
                              </a:cubicBezTo>
                              <a:cubicBezTo>
                                <a:pt x="148555" y="126864"/>
                                <a:pt x="150129" y="129454"/>
                                <a:pt x="150485" y="130165"/>
                              </a:cubicBezTo>
                              <a:cubicBezTo>
                                <a:pt x="151119" y="131485"/>
                                <a:pt x="151615" y="132488"/>
                                <a:pt x="152364" y="133402"/>
                              </a:cubicBezTo>
                              <a:cubicBezTo>
                                <a:pt x="154408" y="135903"/>
                                <a:pt x="156909" y="137858"/>
                                <a:pt x="159448" y="139763"/>
                              </a:cubicBezTo>
                              <a:cubicBezTo>
                                <a:pt x="162228" y="141832"/>
                                <a:pt x="168716" y="141896"/>
                                <a:pt x="172690" y="141324"/>
                              </a:cubicBezTo>
                              <a:cubicBezTo>
                                <a:pt x="173680" y="141172"/>
                                <a:pt x="174213" y="141363"/>
                                <a:pt x="173426" y="140271"/>
                              </a:cubicBezTo>
                              <a:cubicBezTo>
                                <a:pt x="172728" y="139344"/>
                                <a:pt x="169985" y="138125"/>
                                <a:pt x="169249" y="136944"/>
                              </a:cubicBezTo>
                              <a:cubicBezTo>
                                <a:pt x="169021" y="136576"/>
                                <a:pt x="170874" y="136627"/>
                                <a:pt x="172169" y="136944"/>
                              </a:cubicBezTo>
                              <a:cubicBezTo>
                                <a:pt x="174658" y="137528"/>
                                <a:pt x="177032" y="140601"/>
                                <a:pt x="179253" y="141528"/>
                              </a:cubicBezTo>
                              <a:cubicBezTo>
                                <a:pt x="179584" y="141667"/>
                                <a:pt x="182948" y="142124"/>
                                <a:pt x="183011" y="141324"/>
                              </a:cubicBezTo>
                              <a:cubicBezTo>
                                <a:pt x="183062" y="140652"/>
                                <a:pt x="181716" y="140829"/>
                                <a:pt x="181234" y="140588"/>
                              </a:cubicBezTo>
                              <a:cubicBezTo>
                                <a:pt x="180739" y="140334"/>
                                <a:pt x="179444" y="139331"/>
                                <a:pt x="179165" y="139026"/>
                              </a:cubicBezTo>
                              <a:cubicBezTo>
                                <a:pt x="178682" y="138519"/>
                                <a:pt x="176549" y="135891"/>
                                <a:pt x="178212" y="136525"/>
                              </a:cubicBezTo>
                              <a:cubicBezTo>
                                <a:pt x="179736" y="137097"/>
                                <a:pt x="179406" y="136068"/>
                                <a:pt x="180510" y="135891"/>
                              </a:cubicBezTo>
                              <a:cubicBezTo>
                                <a:pt x="180968" y="135827"/>
                                <a:pt x="182973" y="137224"/>
                                <a:pt x="183012" y="136119"/>
                              </a:cubicBezTo>
                              <a:cubicBezTo>
                                <a:pt x="183037" y="135586"/>
                                <a:pt x="181970" y="135675"/>
                                <a:pt x="181653" y="135484"/>
                              </a:cubicBezTo>
                              <a:cubicBezTo>
                                <a:pt x="181031" y="135116"/>
                                <a:pt x="179304" y="133656"/>
                                <a:pt x="178631" y="132666"/>
                              </a:cubicBezTo>
                              <a:cubicBezTo>
                                <a:pt x="178238" y="132082"/>
                                <a:pt x="177552" y="130343"/>
                                <a:pt x="177997" y="129644"/>
                              </a:cubicBezTo>
                              <a:cubicBezTo>
                                <a:pt x="178301" y="129187"/>
                                <a:pt x="179609" y="129606"/>
                                <a:pt x="180092" y="128819"/>
                              </a:cubicBezTo>
                              <a:cubicBezTo>
                                <a:pt x="180498" y="128146"/>
                                <a:pt x="180383" y="126788"/>
                                <a:pt x="180206" y="126001"/>
                              </a:cubicBezTo>
                              <a:cubicBezTo>
                                <a:pt x="179266" y="122154"/>
                                <a:pt x="172931" y="120376"/>
                                <a:pt x="171230" y="117748"/>
                              </a:cubicBezTo>
                              <a:cubicBezTo>
                                <a:pt x="171281" y="117837"/>
                                <a:pt x="170087" y="115882"/>
                                <a:pt x="170392" y="115577"/>
                              </a:cubicBezTo>
                              <a:cubicBezTo>
                                <a:pt x="170455" y="115514"/>
                                <a:pt x="170392" y="115450"/>
                                <a:pt x="170493" y="115463"/>
                              </a:cubicBezTo>
                              <a:cubicBezTo>
                                <a:pt x="172817" y="115577"/>
                                <a:pt x="173769" y="117761"/>
                                <a:pt x="175292" y="118701"/>
                              </a:cubicBezTo>
                              <a:moveTo>
                                <a:pt x="178835" y="117939"/>
                              </a:moveTo>
                              <a:cubicBezTo>
                                <a:pt x="178809" y="118015"/>
                                <a:pt x="178733" y="118091"/>
                                <a:pt x="178733" y="118167"/>
                              </a:cubicBezTo>
                              <a:cubicBezTo>
                                <a:pt x="178809" y="118993"/>
                                <a:pt x="180663" y="119843"/>
                                <a:pt x="181348" y="120465"/>
                              </a:cubicBezTo>
                              <a:cubicBezTo>
                                <a:pt x="183138" y="122090"/>
                                <a:pt x="184281" y="123741"/>
                                <a:pt x="185513" y="125467"/>
                              </a:cubicBezTo>
                              <a:cubicBezTo>
                                <a:pt x="185678" y="125696"/>
                                <a:pt x="187150" y="127765"/>
                                <a:pt x="186033" y="126724"/>
                              </a:cubicBezTo>
                              <a:cubicBezTo>
                                <a:pt x="184954" y="125721"/>
                                <a:pt x="183672" y="124604"/>
                                <a:pt x="182707" y="123703"/>
                              </a:cubicBezTo>
                              <a:cubicBezTo>
                                <a:pt x="181082" y="122167"/>
                                <a:pt x="179850" y="120351"/>
                                <a:pt x="178530" y="118383"/>
                              </a:cubicBezTo>
                              <a:cubicBezTo>
                                <a:pt x="178390" y="118180"/>
                                <a:pt x="178238" y="118053"/>
                                <a:pt x="178098" y="117888"/>
                              </a:cubicBezTo>
                              <a:cubicBezTo>
                                <a:pt x="178327" y="117888"/>
                                <a:pt x="178657" y="117990"/>
                                <a:pt x="178834" y="117939"/>
                              </a:cubicBezTo>
                              <a:moveTo>
                                <a:pt x="192914" y="134951"/>
                              </a:moveTo>
                              <a:cubicBezTo>
                                <a:pt x="193029" y="134888"/>
                                <a:pt x="193295" y="135269"/>
                                <a:pt x="193333" y="135573"/>
                              </a:cubicBezTo>
                              <a:cubicBezTo>
                                <a:pt x="193663" y="137922"/>
                                <a:pt x="191429" y="142023"/>
                                <a:pt x="189575" y="142784"/>
                              </a:cubicBezTo>
                              <a:cubicBezTo>
                                <a:pt x="187506" y="143622"/>
                                <a:pt x="189042" y="142353"/>
                                <a:pt x="189575" y="141845"/>
                              </a:cubicBezTo>
                              <a:cubicBezTo>
                                <a:pt x="190997" y="140461"/>
                                <a:pt x="192267" y="138925"/>
                                <a:pt x="192698" y="136424"/>
                              </a:cubicBezTo>
                              <a:cubicBezTo>
                                <a:pt x="192749" y="136221"/>
                                <a:pt x="192533" y="135180"/>
                                <a:pt x="192914" y="134951"/>
                              </a:cubicBezTo>
                              <a:moveTo>
                                <a:pt x="182910" y="168747"/>
                              </a:moveTo>
                              <a:cubicBezTo>
                                <a:pt x="186084" y="171807"/>
                                <a:pt x="189245" y="174219"/>
                                <a:pt x="191657" y="178117"/>
                              </a:cubicBezTo>
                              <a:cubicBezTo>
                                <a:pt x="196913" y="184617"/>
                                <a:pt x="199605" y="193212"/>
                                <a:pt x="202715" y="201274"/>
                              </a:cubicBezTo>
                              <a:cubicBezTo>
                                <a:pt x="203782" y="204029"/>
                                <a:pt x="204760" y="209336"/>
                                <a:pt x="204798" y="212738"/>
                              </a:cubicBezTo>
                              <a:cubicBezTo>
                                <a:pt x="204848" y="217321"/>
                                <a:pt x="203287" y="221523"/>
                                <a:pt x="202093" y="225358"/>
                              </a:cubicBezTo>
                              <a:cubicBezTo>
                                <a:pt x="201979" y="225713"/>
                                <a:pt x="201433" y="228125"/>
                                <a:pt x="201357" y="228176"/>
                              </a:cubicBezTo>
                              <a:cubicBezTo>
                                <a:pt x="201014" y="228379"/>
                                <a:pt x="199338" y="226145"/>
                                <a:pt x="199275" y="225980"/>
                              </a:cubicBezTo>
                              <a:cubicBezTo>
                                <a:pt x="198894" y="224913"/>
                                <a:pt x="199224" y="223161"/>
                                <a:pt x="199275" y="221917"/>
                              </a:cubicBezTo>
                              <a:cubicBezTo>
                                <a:pt x="199503" y="216293"/>
                                <a:pt x="199300" y="212192"/>
                                <a:pt x="198234" y="207533"/>
                              </a:cubicBezTo>
                              <a:cubicBezTo>
                                <a:pt x="196901" y="201693"/>
                                <a:pt x="194260" y="196208"/>
                                <a:pt x="191657" y="191777"/>
                              </a:cubicBezTo>
                              <a:cubicBezTo>
                                <a:pt x="191111" y="190850"/>
                                <a:pt x="190172" y="188667"/>
                                <a:pt x="189474" y="188972"/>
                              </a:cubicBezTo>
                              <a:cubicBezTo>
                                <a:pt x="188877" y="189238"/>
                                <a:pt x="190223" y="191003"/>
                                <a:pt x="190312" y="191155"/>
                              </a:cubicBezTo>
                              <a:cubicBezTo>
                                <a:pt x="194463" y="198658"/>
                                <a:pt x="197231" y="207799"/>
                                <a:pt x="196990" y="218680"/>
                              </a:cubicBezTo>
                              <a:cubicBezTo>
                                <a:pt x="196977" y="219276"/>
                                <a:pt x="196837" y="221904"/>
                                <a:pt x="196571" y="222133"/>
                              </a:cubicBezTo>
                              <a:cubicBezTo>
                                <a:pt x="195961" y="222628"/>
                                <a:pt x="194019" y="221079"/>
                                <a:pt x="193447" y="220559"/>
                              </a:cubicBezTo>
                              <a:cubicBezTo>
                                <a:pt x="191835" y="219149"/>
                                <a:pt x="190248" y="216572"/>
                                <a:pt x="188534" y="214617"/>
                              </a:cubicBezTo>
                              <a:lnTo>
                                <a:pt x="188509" y="214642"/>
                              </a:lnTo>
                              <a:cubicBezTo>
                                <a:pt x="188483" y="214604"/>
                                <a:pt x="188471" y="214528"/>
                                <a:pt x="188471" y="214452"/>
                              </a:cubicBezTo>
                              <a:cubicBezTo>
                                <a:pt x="188458" y="214414"/>
                                <a:pt x="188407" y="214376"/>
                                <a:pt x="188369" y="214388"/>
                              </a:cubicBezTo>
                              <a:cubicBezTo>
                                <a:pt x="188331" y="214388"/>
                                <a:pt x="188293" y="214439"/>
                                <a:pt x="188306" y="214464"/>
                              </a:cubicBezTo>
                              <a:cubicBezTo>
                                <a:pt x="188318" y="214528"/>
                                <a:pt x="188331" y="214579"/>
                                <a:pt x="188331" y="214630"/>
                              </a:cubicBezTo>
                              <a:lnTo>
                                <a:pt x="188331" y="214617"/>
                              </a:lnTo>
                              <a:cubicBezTo>
                                <a:pt x="187887" y="216559"/>
                                <a:pt x="189131" y="223428"/>
                                <a:pt x="186871" y="223999"/>
                              </a:cubicBezTo>
                              <a:cubicBezTo>
                                <a:pt x="186160" y="224189"/>
                                <a:pt x="184916" y="223275"/>
                                <a:pt x="184256" y="223059"/>
                              </a:cubicBezTo>
                              <a:cubicBezTo>
                                <a:pt x="183265" y="222755"/>
                                <a:pt x="182123" y="222361"/>
                                <a:pt x="181450" y="222234"/>
                              </a:cubicBezTo>
                              <a:cubicBezTo>
                                <a:pt x="178987" y="221777"/>
                                <a:pt x="179774" y="221308"/>
                                <a:pt x="178631" y="219619"/>
                              </a:cubicBezTo>
                              <a:cubicBezTo>
                                <a:pt x="178327" y="219175"/>
                                <a:pt x="177793" y="219098"/>
                                <a:pt x="177489" y="218578"/>
                              </a:cubicBezTo>
                              <a:cubicBezTo>
                                <a:pt x="177286" y="218235"/>
                                <a:pt x="177387" y="217854"/>
                                <a:pt x="177171" y="217321"/>
                              </a:cubicBezTo>
                              <a:cubicBezTo>
                                <a:pt x="176460" y="215632"/>
                                <a:pt x="174746" y="214731"/>
                                <a:pt x="174467" y="213677"/>
                              </a:cubicBezTo>
                              <a:cubicBezTo>
                                <a:pt x="174289" y="213043"/>
                                <a:pt x="174721" y="212573"/>
                                <a:pt x="174467" y="211697"/>
                              </a:cubicBezTo>
                              <a:cubicBezTo>
                                <a:pt x="174239" y="210948"/>
                                <a:pt x="172791" y="208371"/>
                                <a:pt x="172791" y="208371"/>
                              </a:cubicBezTo>
                              <a:cubicBezTo>
                                <a:pt x="171979" y="208294"/>
                                <a:pt x="171750" y="211189"/>
                                <a:pt x="171534" y="212217"/>
                              </a:cubicBezTo>
                              <a:cubicBezTo>
                                <a:pt x="171065" y="214515"/>
                                <a:pt x="170493" y="216521"/>
                                <a:pt x="170595" y="219200"/>
                              </a:cubicBezTo>
                              <a:cubicBezTo>
                                <a:pt x="170646" y="220190"/>
                                <a:pt x="170493" y="222336"/>
                                <a:pt x="171027" y="222958"/>
                              </a:cubicBezTo>
                              <a:cubicBezTo>
                                <a:pt x="171750" y="223821"/>
                                <a:pt x="173477" y="223618"/>
                                <a:pt x="174772" y="223796"/>
                              </a:cubicBezTo>
                              <a:cubicBezTo>
                                <a:pt x="177159" y="224126"/>
                                <a:pt x="179622" y="225307"/>
                                <a:pt x="182288" y="226081"/>
                              </a:cubicBezTo>
                              <a:cubicBezTo>
                                <a:pt x="187671" y="227668"/>
                                <a:pt x="193486" y="229547"/>
                                <a:pt x="199275" y="230474"/>
                              </a:cubicBezTo>
                              <a:cubicBezTo>
                                <a:pt x="202271" y="230944"/>
                                <a:pt x="205255" y="231820"/>
                                <a:pt x="208251" y="231820"/>
                              </a:cubicBezTo>
                              <a:cubicBezTo>
                                <a:pt x="211768" y="231807"/>
                                <a:pt x="216503" y="232518"/>
                                <a:pt x="219601" y="231616"/>
                              </a:cubicBezTo>
                              <a:cubicBezTo>
                                <a:pt x="221188" y="231159"/>
                                <a:pt x="222813" y="229852"/>
                                <a:pt x="224299" y="228684"/>
                              </a:cubicBezTo>
                              <a:cubicBezTo>
                                <a:pt x="224959" y="228189"/>
                                <a:pt x="228298" y="225611"/>
                                <a:pt x="229313" y="225980"/>
                              </a:cubicBezTo>
                              <a:cubicBezTo>
                                <a:pt x="229402" y="226018"/>
                                <a:pt x="227612" y="230347"/>
                                <a:pt x="226698" y="230575"/>
                              </a:cubicBezTo>
                              <a:lnTo>
                                <a:pt x="226749" y="230613"/>
                              </a:lnTo>
                              <a:cubicBezTo>
                                <a:pt x="226533" y="230677"/>
                                <a:pt x="226368" y="230804"/>
                                <a:pt x="226216" y="230817"/>
                              </a:cubicBezTo>
                              <a:cubicBezTo>
                                <a:pt x="226152" y="230842"/>
                                <a:pt x="226102" y="230880"/>
                                <a:pt x="226114" y="230956"/>
                              </a:cubicBezTo>
                              <a:cubicBezTo>
                                <a:pt x="226127" y="231007"/>
                                <a:pt x="226165" y="231045"/>
                                <a:pt x="226228" y="231045"/>
                              </a:cubicBezTo>
                              <a:lnTo>
                                <a:pt x="226241" y="231045"/>
                              </a:lnTo>
                              <a:cubicBezTo>
                                <a:pt x="226508" y="231007"/>
                                <a:pt x="226660" y="230867"/>
                                <a:pt x="226812" y="230829"/>
                              </a:cubicBezTo>
                              <a:lnTo>
                                <a:pt x="226800" y="230880"/>
                              </a:lnTo>
                              <a:cubicBezTo>
                                <a:pt x="228882" y="230512"/>
                                <a:pt x="229898" y="229814"/>
                                <a:pt x="231916" y="229115"/>
                              </a:cubicBezTo>
                              <a:cubicBezTo>
                                <a:pt x="232640" y="228849"/>
                                <a:pt x="234697" y="227820"/>
                                <a:pt x="235141" y="228176"/>
                              </a:cubicBezTo>
                              <a:cubicBezTo>
                                <a:pt x="235877" y="228760"/>
                                <a:pt x="233821" y="230664"/>
                                <a:pt x="233262" y="231198"/>
                              </a:cubicBezTo>
                              <a:cubicBezTo>
                                <a:pt x="232221" y="232188"/>
                                <a:pt x="231116" y="232467"/>
                                <a:pt x="230583" y="233178"/>
                              </a:cubicBezTo>
                              <a:cubicBezTo>
                                <a:pt x="230583" y="233178"/>
                                <a:pt x="230558" y="233178"/>
                                <a:pt x="230545" y="233191"/>
                              </a:cubicBezTo>
                              <a:cubicBezTo>
                                <a:pt x="230532" y="233305"/>
                                <a:pt x="230291" y="233280"/>
                                <a:pt x="230113" y="233470"/>
                              </a:cubicBezTo>
                              <a:cubicBezTo>
                                <a:pt x="230075" y="233534"/>
                                <a:pt x="230088" y="233584"/>
                                <a:pt x="230126" y="233622"/>
                              </a:cubicBezTo>
                              <a:cubicBezTo>
                                <a:pt x="230151" y="233635"/>
                                <a:pt x="230164" y="233635"/>
                                <a:pt x="230202" y="233635"/>
                              </a:cubicBezTo>
                              <a:cubicBezTo>
                                <a:pt x="230227" y="233635"/>
                                <a:pt x="230253" y="233622"/>
                                <a:pt x="230278" y="233597"/>
                              </a:cubicBezTo>
                              <a:cubicBezTo>
                                <a:pt x="230316" y="233508"/>
                                <a:pt x="230558" y="233508"/>
                                <a:pt x="230697" y="233305"/>
                              </a:cubicBezTo>
                              <a:lnTo>
                                <a:pt x="230773" y="233381"/>
                              </a:lnTo>
                              <a:cubicBezTo>
                                <a:pt x="233300" y="233673"/>
                                <a:pt x="238327" y="231274"/>
                                <a:pt x="240778" y="232239"/>
                              </a:cubicBezTo>
                              <a:cubicBezTo>
                                <a:pt x="240930" y="232302"/>
                                <a:pt x="242720" y="234168"/>
                                <a:pt x="242657" y="234321"/>
                              </a:cubicBezTo>
                              <a:cubicBezTo>
                                <a:pt x="242492" y="234714"/>
                                <a:pt x="238658" y="235222"/>
                                <a:pt x="238061" y="235362"/>
                              </a:cubicBezTo>
                              <a:cubicBezTo>
                                <a:pt x="234862" y="236136"/>
                                <a:pt x="232932" y="236923"/>
                                <a:pt x="230583" y="238028"/>
                              </a:cubicBezTo>
                              <a:cubicBezTo>
                                <a:pt x="230558" y="238028"/>
                                <a:pt x="230456" y="238053"/>
                                <a:pt x="230367" y="238066"/>
                              </a:cubicBezTo>
                              <a:cubicBezTo>
                                <a:pt x="230278" y="238091"/>
                                <a:pt x="230215" y="238168"/>
                                <a:pt x="230227" y="238256"/>
                              </a:cubicBezTo>
                              <a:cubicBezTo>
                                <a:pt x="230240" y="238345"/>
                                <a:pt x="230329" y="238396"/>
                                <a:pt x="230405" y="238396"/>
                              </a:cubicBezTo>
                              <a:lnTo>
                                <a:pt x="230431" y="238396"/>
                              </a:lnTo>
                              <a:cubicBezTo>
                                <a:pt x="230507" y="238396"/>
                                <a:pt x="230583" y="238371"/>
                                <a:pt x="230659" y="238333"/>
                              </a:cubicBezTo>
                              <a:lnTo>
                                <a:pt x="230659" y="238396"/>
                              </a:lnTo>
                              <a:cubicBezTo>
                                <a:pt x="234417" y="238955"/>
                                <a:pt x="238759" y="240313"/>
                                <a:pt x="240575" y="243081"/>
                              </a:cubicBezTo>
                              <a:cubicBezTo>
                                <a:pt x="240905" y="243614"/>
                                <a:pt x="242314" y="245683"/>
                                <a:pt x="241082" y="244960"/>
                              </a:cubicBezTo>
                              <a:cubicBezTo>
                                <a:pt x="238949" y="243690"/>
                                <a:pt x="235433" y="242357"/>
                                <a:pt x="233059" y="241824"/>
                              </a:cubicBezTo>
                              <a:cubicBezTo>
                                <a:pt x="232894" y="241799"/>
                                <a:pt x="228196" y="241088"/>
                                <a:pt x="228158" y="241202"/>
                              </a:cubicBezTo>
                              <a:cubicBezTo>
                                <a:pt x="227993" y="241672"/>
                                <a:pt x="229047" y="241938"/>
                                <a:pt x="228679" y="241722"/>
                              </a:cubicBezTo>
                              <a:cubicBezTo>
                                <a:pt x="230545" y="242751"/>
                                <a:pt x="232284" y="243373"/>
                                <a:pt x="233478" y="244541"/>
                              </a:cubicBezTo>
                              <a:cubicBezTo>
                                <a:pt x="233681" y="244744"/>
                                <a:pt x="235484" y="246712"/>
                                <a:pt x="235458" y="246940"/>
                              </a:cubicBezTo>
                              <a:cubicBezTo>
                                <a:pt x="235420" y="247359"/>
                                <a:pt x="233909" y="248172"/>
                                <a:pt x="233795" y="248184"/>
                              </a:cubicBezTo>
                              <a:cubicBezTo>
                                <a:pt x="231662" y="248438"/>
                                <a:pt x="229847" y="245239"/>
                                <a:pt x="228475" y="244439"/>
                              </a:cubicBezTo>
                              <a:cubicBezTo>
                                <a:pt x="225568" y="242725"/>
                                <a:pt x="220693" y="242027"/>
                                <a:pt x="216478" y="242040"/>
                              </a:cubicBezTo>
                              <a:cubicBezTo>
                                <a:pt x="210295" y="242052"/>
                                <a:pt x="203096" y="242446"/>
                                <a:pt x="196774" y="242243"/>
                              </a:cubicBezTo>
                              <a:cubicBezTo>
                                <a:pt x="191416" y="242078"/>
                                <a:pt x="186300" y="241341"/>
                                <a:pt x="181145" y="240999"/>
                              </a:cubicBezTo>
                              <a:cubicBezTo>
                                <a:pt x="175445" y="240605"/>
                                <a:pt x="169757" y="239780"/>
                                <a:pt x="164348" y="239640"/>
                              </a:cubicBezTo>
                              <a:cubicBezTo>
                                <a:pt x="161796" y="239577"/>
                                <a:pt x="159676" y="240135"/>
                                <a:pt x="157670" y="239335"/>
                              </a:cubicBezTo>
                              <a:cubicBezTo>
                                <a:pt x="152884" y="237406"/>
                                <a:pt x="153430" y="230664"/>
                                <a:pt x="152985" y="225154"/>
                              </a:cubicBezTo>
                              <a:cubicBezTo>
                                <a:pt x="152440" y="218552"/>
                                <a:pt x="151792" y="213182"/>
                                <a:pt x="150992" y="206479"/>
                              </a:cubicBezTo>
                              <a:cubicBezTo>
                                <a:pt x="152186" y="208536"/>
                                <a:pt x="152363" y="210707"/>
                                <a:pt x="153303" y="212839"/>
                              </a:cubicBezTo>
                              <a:cubicBezTo>
                                <a:pt x="154103" y="214718"/>
                                <a:pt x="155664" y="216039"/>
                                <a:pt x="156528" y="217753"/>
                              </a:cubicBezTo>
                              <a:cubicBezTo>
                                <a:pt x="157581" y="219822"/>
                                <a:pt x="156909" y="222285"/>
                                <a:pt x="156845" y="225040"/>
                              </a:cubicBezTo>
                              <a:cubicBezTo>
                                <a:pt x="156718" y="230525"/>
                                <a:pt x="157493" y="235641"/>
                                <a:pt x="162571" y="236415"/>
                              </a:cubicBezTo>
                              <a:cubicBezTo>
                                <a:pt x="162990" y="236466"/>
                                <a:pt x="163384" y="236238"/>
                                <a:pt x="163815" y="236301"/>
                              </a:cubicBezTo>
                              <a:cubicBezTo>
                                <a:pt x="164374" y="236390"/>
                                <a:pt x="164882" y="236923"/>
                                <a:pt x="165491" y="237038"/>
                              </a:cubicBezTo>
                              <a:cubicBezTo>
                                <a:pt x="167357" y="237393"/>
                                <a:pt x="169554" y="236885"/>
                                <a:pt x="171661" y="237038"/>
                              </a:cubicBezTo>
                              <a:cubicBezTo>
                                <a:pt x="173997" y="237190"/>
                                <a:pt x="176156" y="237888"/>
                                <a:pt x="178631" y="237977"/>
                              </a:cubicBezTo>
                              <a:cubicBezTo>
                                <a:pt x="180434" y="238028"/>
                                <a:pt x="182504" y="238612"/>
                                <a:pt x="184471" y="238916"/>
                              </a:cubicBezTo>
                              <a:cubicBezTo>
                                <a:pt x="192508" y="240123"/>
                                <a:pt x="201522" y="241087"/>
                                <a:pt x="209495" y="241418"/>
                              </a:cubicBezTo>
                              <a:lnTo>
                                <a:pt x="209482" y="241367"/>
                              </a:lnTo>
                              <a:cubicBezTo>
                                <a:pt x="209724" y="241379"/>
                                <a:pt x="209965" y="241468"/>
                                <a:pt x="210206" y="241583"/>
                              </a:cubicBezTo>
                              <a:lnTo>
                                <a:pt x="210269" y="241583"/>
                              </a:lnTo>
                              <a:cubicBezTo>
                                <a:pt x="210346" y="241583"/>
                                <a:pt x="210409" y="241545"/>
                                <a:pt x="210434" y="241481"/>
                              </a:cubicBezTo>
                              <a:cubicBezTo>
                                <a:pt x="210485" y="241392"/>
                                <a:pt x="210434" y="241291"/>
                                <a:pt x="210346" y="241253"/>
                              </a:cubicBezTo>
                              <a:cubicBezTo>
                                <a:pt x="210117" y="241151"/>
                                <a:pt x="209838" y="241075"/>
                                <a:pt x="209558" y="241037"/>
                              </a:cubicBezTo>
                              <a:lnTo>
                                <a:pt x="209609" y="240999"/>
                              </a:lnTo>
                              <a:cubicBezTo>
                                <a:pt x="206600" y="240338"/>
                                <a:pt x="203350" y="239450"/>
                                <a:pt x="200316" y="238396"/>
                              </a:cubicBezTo>
                              <a:cubicBezTo>
                                <a:pt x="197802" y="237507"/>
                                <a:pt x="194857" y="237736"/>
                                <a:pt x="192394" y="236936"/>
                              </a:cubicBezTo>
                              <a:cubicBezTo>
                                <a:pt x="190464" y="236301"/>
                                <a:pt x="188725" y="235349"/>
                                <a:pt x="187392" y="235362"/>
                              </a:cubicBezTo>
                              <a:cubicBezTo>
                                <a:pt x="186884" y="235374"/>
                                <a:pt x="186452" y="235019"/>
                                <a:pt x="185830" y="234841"/>
                              </a:cubicBezTo>
                              <a:cubicBezTo>
                                <a:pt x="181843" y="233775"/>
                                <a:pt x="176397" y="233902"/>
                                <a:pt x="172474" y="232658"/>
                              </a:cubicBezTo>
                              <a:cubicBezTo>
                                <a:pt x="169706" y="231782"/>
                                <a:pt x="167802" y="229674"/>
                                <a:pt x="165605" y="228684"/>
                              </a:cubicBezTo>
                              <a:cubicBezTo>
                                <a:pt x="165364" y="228582"/>
                                <a:pt x="164958" y="228620"/>
                                <a:pt x="164755" y="228481"/>
                              </a:cubicBezTo>
                              <a:cubicBezTo>
                                <a:pt x="163929" y="227897"/>
                                <a:pt x="161771" y="225180"/>
                                <a:pt x="161225" y="223694"/>
                              </a:cubicBezTo>
                              <a:cubicBezTo>
                                <a:pt x="160692" y="222298"/>
                                <a:pt x="160883" y="218426"/>
                                <a:pt x="161949" y="217016"/>
                              </a:cubicBezTo>
                              <a:cubicBezTo>
                                <a:pt x="162698" y="216026"/>
                                <a:pt x="164488" y="215925"/>
                                <a:pt x="165605" y="215455"/>
                              </a:cubicBezTo>
                              <a:cubicBezTo>
                                <a:pt x="168589" y="214185"/>
                                <a:pt x="170836" y="210948"/>
                                <a:pt x="170912" y="207215"/>
                              </a:cubicBezTo>
                              <a:cubicBezTo>
                                <a:pt x="170938" y="206479"/>
                                <a:pt x="170328" y="204067"/>
                                <a:pt x="170912" y="203559"/>
                              </a:cubicBezTo>
                              <a:cubicBezTo>
                                <a:pt x="171458" y="203115"/>
                                <a:pt x="173896" y="204498"/>
                                <a:pt x="174251" y="204917"/>
                              </a:cubicBezTo>
                              <a:cubicBezTo>
                                <a:pt x="175280" y="206162"/>
                                <a:pt x="175077" y="208256"/>
                                <a:pt x="176029" y="209310"/>
                              </a:cubicBezTo>
                              <a:lnTo>
                                <a:pt x="176029" y="209285"/>
                              </a:lnTo>
                              <a:cubicBezTo>
                                <a:pt x="176067" y="209361"/>
                                <a:pt x="176092" y="209437"/>
                                <a:pt x="176143" y="209513"/>
                              </a:cubicBezTo>
                              <a:cubicBezTo>
                                <a:pt x="176181" y="209564"/>
                                <a:pt x="176257" y="209602"/>
                                <a:pt x="176321" y="209602"/>
                              </a:cubicBezTo>
                              <a:cubicBezTo>
                                <a:pt x="176372" y="209602"/>
                                <a:pt x="176410" y="209589"/>
                                <a:pt x="176448" y="209564"/>
                              </a:cubicBezTo>
                              <a:cubicBezTo>
                                <a:pt x="176549" y="209488"/>
                                <a:pt x="176562" y="209361"/>
                                <a:pt x="176499" y="209259"/>
                              </a:cubicBezTo>
                              <a:cubicBezTo>
                                <a:pt x="176486" y="209247"/>
                                <a:pt x="176461" y="209183"/>
                                <a:pt x="176435" y="209120"/>
                              </a:cubicBezTo>
                              <a:cubicBezTo>
                                <a:pt x="176613" y="207444"/>
                                <a:pt x="175762" y="205527"/>
                                <a:pt x="175508" y="204092"/>
                              </a:cubicBezTo>
                              <a:cubicBezTo>
                                <a:pt x="175204" y="202442"/>
                                <a:pt x="175635" y="200817"/>
                                <a:pt x="175089" y="199395"/>
                              </a:cubicBezTo>
                              <a:cubicBezTo>
                                <a:pt x="174810" y="198658"/>
                                <a:pt x="174251" y="197884"/>
                                <a:pt x="173832" y="197414"/>
                              </a:cubicBezTo>
                              <a:cubicBezTo>
                                <a:pt x="173401" y="196919"/>
                                <a:pt x="172461" y="196652"/>
                                <a:pt x="172169" y="195954"/>
                              </a:cubicBezTo>
                              <a:cubicBezTo>
                                <a:pt x="171687" y="194786"/>
                                <a:pt x="172449" y="193237"/>
                                <a:pt x="172271" y="191574"/>
                              </a:cubicBezTo>
                              <a:cubicBezTo>
                                <a:pt x="172169" y="190596"/>
                                <a:pt x="171827" y="189505"/>
                                <a:pt x="171230" y="188756"/>
                              </a:cubicBezTo>
                              <a:cubicBezTo>
                                <a:pt x="170709" y="188108"/>
                                <a:pt x="169694" y="187676"/>
                                <a:pt x="169351" y="186991"/>
                              </a:cubicBezTo>
                              <a:cubicBezTo>
                                <a:pt x="169097" y="186470"/>
                                <a:pt x="169160" y="185493"/>
                                <a:pt x="169046" y="184896"/>
                              </a:cubicBezTo>
                              <a:cubicBezTo>
                                <a:pt x="168792" y="183703"/>
                                <a:pt x="168157" y="181633"/>
                                <a:pt x="167891" y="180211"/>
                              </a:cubicBezTo>
                              <a:cubicBezTo>
                                <a:pt x="167573" y="178459"/>
                                <a:pt x="168640" y="180034"/>
                                <a:pt x="169148" y="180427"/>
                              </a:cubicBezTo>
                              <a:cubicBezTo>
                                <a:pt x="171319" y="182103"/>
                                <a:pt x="172233" y="184096"/>
                                <a:pt x="173211" y="187296"/>
                              </a:cubicBezTo>
                              <a:cubicBezTo>
                                <a:pt x="173693" y="188857"/>
                                <a:pt x="174645" y="190609"/>
                                <a:pt x="175293" y="192095"/>
                              </a:cubicBezTo>
                              <a:cubicBezTo>
                                <a:pt x="175648" y="192907"/>
                                <a:pt x="176664" y="194151"/>
                                <a:pt x="176448" y="192399"/>
                              </a:cubicBezTo>
                              <a:cubicBezTo>
                                <a:pt x="176296" y="191193"/>
                                <a:pt x="176054" y="189632"/>
                                <a:pt x="176029" y="188451"/>
                              </a:cubicBezTo>
                              <a:cubicBezTo>
                                <a:pt x="175966" y="186001"/>
                                <a:pt x="177184" y="183246"/>
                                <a:pt x="176854" y="180427"/>
                              </a:cubicBezTo>
                              <a:cubicBezTo>
                                <a:pt x="176562" y="177825"/>
                                <a:pt x="174912" y="176644"/>
                                <a:pt x="175508" y="173749"/>
                              </a:cubicBezTo>
                              <a:cubicBezTo>
                                <a:pt x="175813" y="172302"/>
                                <a:pt x="177057" y="171375"/>
                                <a:pt x="176753" y="169572"/>
                              </a:cubicBezTo>
                              <a:cubicBezTo>
                                <a:pt x="176397" y="167477"/>
                                <a:pt x="175064" y="165471"/>
                                <a:pt x="174670" y="162894"/>
                              </a:cubicBezTo>
                              <a:cubicBezTo>
                                <a:pt x="174556" y="162120"/>
                                <a:pt x="174785" y="161307"/>
                                <a:pt x="174670" y="160507"/>
                              </a:cubicBezTo>
                              <a:cubicBezTo>
                                <a:pt x="174277" y="157689"/>
                                <a:pt x="173921" y="152623"/>
                                <a:pt x="174670" y="149551"/>
                              </a:cubicBezTo>
                              <a:cubicBezTo>
                                <a:pt x="175127" y="147710"/>
                                <a:pt x="175242" y="151075"/>
                                <a:pt x="175292" y="151430"/>
                              </a:cubicBezTo>
                              <a:cubicBezTo>
                                <a:pt x="176270" y="157435"/>
                                <a:pt x="179139" y="165103"/>
                                <a:pt x="182910" y="168747"/>
                              </a:cubicBezTo>
                              <a:moveTo>
                                <a:pt x="205737" y="223999"/>
                              </a:moveTo>
                              <a:cubicBezTo>
                                <a:pt x="206664" y="220686"/>
                                <a:pt x="207578" y="216674"/>
                                <a:pt x="207413" y="211900"/>
                              </a:cubicBezTo>
                              <a:cubicBezTo>
                                <a:pt x="207413" y="211773"/>
                                <a:pt x="207096" y="211088"/>
                                <a:pt x="207197" y="210973"/>
                              </a:cubicBezTo>
                              <a:cubicBezTo>
                                <a:pt x="207565" y="210567"/>
                                <a:pt x="207718" y="212129"/>
                                <a:pt x="207616" y="211900"/>
                              </a:cubicBezTo>
                              <a:cubicBezTo>
                                <a:pt x="208200" y="213157"/>
                                <a:pt x="209330" y="214439"/>
                                <a:pt x="210231" y="216090"/>
                              </a:cubicBezTo>
                              <a:cubicBezTo>
                                <a:pt x="210638" y="216826"/>
                                <a:pt x="212644" y="219581"/>
                                <a:pt x="212618" y="220457"/>
                              </a:cubicBezTo>
                              <a:cubicBezTo>
                                <a:pt x="212593" y="221511"/>
                                <a:pt x="209724" y="222920"/>
                                <a:pt x="209089" y="223377"/>
                              </a:cubicBezTo>
                              <a:cubicBezTo>
                                <a:pt x="208352" y="223910"/>
                                <a:pt x="206918" y="225078"/>
                                <a:pt x="205953" y="225878"/>
                              </a:cubicBezTo>
                              <a:cubicBezTo>
                                <a:pt x="205039" y="226653"/>
                                <a:pt x="205547" y="224685"/>
                                <a:pt x="205737" y="223999"/>
                              </a:cubicBezTo>
                              <a:moveTo>
                                <a:pt x="218357" y="229535"/>
                              </a:moveTo>
                              <a:cubicBezTo>
                                <a:pt x="218712" y="230157"/>
                                <a:pt x="217760" y="230106"/>
                                <a:pt x="216478" y="230157"/>
                              </a:cubicBezTo>
                              <a:cubicBezTo>
                                <a:pt x="213113" y="230258"/>
                                <a:pt x="207946" y="230360"/>
                                <a:pt x="204391" y="229535"/>
                              </a:cubicBezTo>
                              <a:cubicBezTo>
                                <a:pt x="203680" y="229357"/>
                                <a:pt x="205407" y="228544"/>
                                <a:pt x="206055" y="228176"/>
                              </a:cubicBezTo>
                              <a:cubicBezTo>
                                <a:pt x="208784" y="226602"/>
                                <a:pt x="211438" y="225180"/>
                                <a:pt x="213659" y="223377"/>
                              </a:cubicBezTo>
                              <a:cubicBezTo>
                                <a:pt x="213748" y="223301"/>
                                <a:pt x="213723" y="223187"/>
                                <a:pt x="213875" y="223174"/>
                              </a:cubicBezTo>
                              <a:cubicBezTo>
                                <a:pt x="214662" y="223047"/>
                                <a:pt x="217684" y="228341"/>
                                <a:pt x="218357" y="229535"/>
                              </a:cubicBezTo>
                              <a:moveTo>
                                <a:pt x="215234" y="176555"/>
                              </a:moveTo>
                              <a:cubicBezTo>
                                <a:pt x="217849" y="173419"/>
                                <a:pt x="222521" y="170347"/>
                                <a:pt x="226597" y="167909"/>
                              </a:cubicBezTo>
                              <a:cubicBezTo>
                                <a:pt x="230951" y="165319"/>
                                <a:pt x="234697" y="163174"/>
                                <a:pt x="238658" y="161320"/>
                              </a:cubicBezTo>
                              <a:cubicBezTo>
                                <a:pt x="239381" y="160977"/>
                                <a:pt x="240562" y="160241"/>
                                <a:pt x="240499" y="160317"/>
                              </a:cubicBezTo>
                              <a:cubicBezTo>
                                <a:pt x="239902" y="160977"/>
                                <a:pt x="237096" y="163237"/>
                                <a:pt x="236080" y="164050"/>
                              </a:cubicBezTo>
                              <a:cubicBezTo>
                                <a:pt x="233249" y="166322"/>
                                <a:pt x="230431" y="168087"/>
                                <a:pt x="227435" y="169991"/>
                              </a:cubicBezTo>
                              <a:cubicBezTo>
                                <a:pt x="225555" y="171185"/>
                                <a:pt x="223905" y="172658"/>
                                <a:pt x="222115" y="174067"/>
                              </a:cubicBezTo>
                              <a:cubicBezTo>
                                <a:pt x="220693" y="175159"/>
                                <a:pt x="219030" y="177203"/>
                                <a:pt x="218154" y="178637"/>
                              </a:cubicBezTo>
                              <a:cubicBezTo>
                                <a:pt x="216161" y="181938"/>
                                <a:pt x="214370" y="187296"/>
                                <a:pt x="214599" y="191574"/>
                              </a:cubicBezTo>
                              <a:cubicBezTo>
                                <a:pt x="215221" y="202759"/>
                                <a:pt x="219842" y="212382"/>
                                <a:pt x="223994" y="221511"/>
                              </a:cubicBezTo>
                              <a:cubicBezTo>
                                <a:pt x="224514" y="222653"/>
                                <a:pt x="225936" y="225027"/>
                                <a:pt x="225759" y="225357"/>
                              </a:cubicBezTo>
                              <a:cubicBezTo>
                                <a:pt x="225238" y="226360"/>
                                <a:pt x="224134" y="225040"/>
                                <a:pt x="223994" y="224837"/>
                              </a:cubicBezTo>
                              <a:cubicBezTo>
                                <a:pt x="221467" y="221485"/>
                                <a:pt x="218459" y="216001"/>
                                <a:pt x="216580" y="211900"/>
                              </a:cubicBezTo>
                              <a:cubicBezTo>
                                <a:pt x="214244" y="206771"/>
                                <a:pt x="211933" y="200360"/>
                                <a:pt x="210968" y="194291"/>
                              </a:cubicBezTo>
                              <a:cubicBezTo>
                                <a:pt x="209851" y="187359"/>
                                <a:pt x="211463" y="181087"/>
                                <a:pt x="215234" y="176555"/>
                              </a:cubicBezTo>
                              <a:moveTo>
                                <a:pt x="245056" y="158464"/>
                              </a:moveTo>
                              <a:cubicBezTo>
                                <a:pt x="247888" y="157245"/>
                                <a:pt x="249767" y="156267"/>
                                <a:pt x="252014" y="155493"/>
                              </a:cubicBezTo>
                              <a:cubicBezTo>
                                <a:pt x="248890" y="157245"/>
                                <a:pt x="246529" y="158705"/>
                                <a:pt x="243533" y="160267"/>
                              </a:cubicBezTo>
                              <a:cubicBezTo>
                                <a:pt x="243152" y="160482"/>
                                <a:pt x="240295" y="162412"/>
                                <a:pt x="240029" y="162349"/>
                              </a:cubicBezTo>
                              <a:cubicBezTo>
                                <a:pt x="239851" y="162298"/>
                                <a:pt x="242136" y="160355"/>
                                <a:pt x="241603" y="160812"/>
                              </a:cubicBezTo>
                              <a:cubicBezTo>
                                <a:pt x="242898" y="159721"/>
                                <a:pt x="243254" y="159251"/>
                                <a:pt x="245056" y="158464"/>
                              </a:cubicBezTo>
                              <a:moveTo>
                                <a:pt x="235369" y="211430"/>
                              </a:moveTo>
                              <a:lnTo>
                                <a:pt x="235369" y="226399"/>
                              </a:lnTo>
                              <a:cubicBezTo>
                                <a:pt x="235369" y="226373"/>
                                <a:pt x="235357" y="226297"/>
                                <a:pt x="235357" y="226297"/>
                              </a:cubicBezTo>
                              <a:cubicBezTo>
                                <a:pt x="234836" y="225586"/>
                                <a:pt x="233567" y="225002"/>
                                <a:pt x="232538" y="224837"/>
                              </a:cubicBezTo>
                              <a:cubicBezTo>
                                <a:pt x="232208" y="224774"/>
                                <a:pt x="231523" y="225015"/>
                                <a:pt x="231091" y="224837"/>
                              </a:cubicBezTo>
                              <a:cubicBezTo>
                                <a:pt x="230443" y="224558"/>
                                <a:pt x="229402" y="222336"/>
                                <a:pt x="228996" y="221511"/>
                              </a:cubicBezTo>
                              <a:cubicBezTo>
                                <a:pt x="228222" y="219937"/>
                                <a:pt x="227803" y="218972"/>
                                <a:pt x="227219" y="217854"/>
                              </a:cubicBezTo>
                              <a:cubicBezTo>
                                <a:pt x="226990" y="217410"/>
                                <a:pt x="226101" y="216839"/>
                                <a:pt x="226279" y="216293"/>
                              </a:cubicBezTo>
                              <a:cubicBezTo>
                                <a:pt x="226343" y="216128"/>
                                <a:pt x="228310" y="214960"/>
                                <a:pt x="228679" y="214719"/>
                              </a:cubicBezTo>
                              <a:cubicBezTo>
                                <a:pt x="229618" y="214109"/>
                                <a:pt x="230647" y="213652"/>
                                <a:pt x="231294" y="213360"/>
                              </a:cubicBezTo>
                              <a:cubicBezTo>
                                <a:pt x="231662" y="213195"/>
                                <a:pt x="233617" y="212332"/>
                                <a:pt x="235369" y="211430"/>
                              </a:cubicBezTo>
                              <a:moveTo>
                                <a:pt x="223791" y="205336"/>
                              </a:moveTo>
                              <a:cubicBezTo>
                                <a:pt x="226393" y="204410"/>
                                <a:pt x="229593" y="203331"/>
                                <a:pt x="231383" y="202213"/>
                              </a:cubicBezTo>
                              <a:cubicBezTo>
                                <a:pt x="231891" y="201909"/>
                                <a:pt x="233414" y="199598"/>
                                <a:pt x="233795" y="199598"/>
                              </a:cubicBezTo>
                              <a:cubicBezTo>
                                <a:pt x="234214" y="199611"/>
                                <a:pt x="234773" y="201223"/>
                                <a:pt x="234722" y="201172"/>
                              </a:cubicBezTo>
                              <a:cubicBezTo>
                                <a:pt x="234925" y="201401"/>
                                <a:pt x="235154" y="201401"/>
                                <a:pt x="235369" y="201540"/>
                              </a:cubicBezTo>
                              <a:lnTo>
                                <a:pt x="235369" y="209297"/>
                              </a:lnTo>
                              <a:cubicBezTo>
                                <a:pt x="234506" y="209590"/>
                                <a:pt x="233706" y="209932"/>
                                <a:pt x="233478" y="210034"/>
                              </a:cubicBezTo>
                              <a:cubicBezTo>
                                <a:pt x="230989" y="211062"/>
                                <a:pt x="229796" y="211468"/>
                                <a:pt x="227841" y="212738"/>
                              </a:cubicBezTo>
                              <a:cubicBezTo>
                                <a:pt x="227536" y="212941"/>
                                <a:pt x="225581" y="214427"/>
                                <a:pt x="225022" y="214211"/>
                              </a:cubicBezTo>
                              <a:cubicBezTo>
                                <a:pt x="224667" y="214058"/>
                                <a:pt x="224286" y="212497"/>
                                <a:pt x="224197" y="212217"/>
                              </a:cubicBezTo>
                              <a:cubicBezTo>
                                <a:pt x="223905" y="211380"/>
                                <a:pt x="223753" y="210923"/>
                                <a:pt x="223473" y="210135"/>
                              </a:cubicBezTo>
                              <a:cubicBezTo>
                                <a:pt x="223283" y="209615"/>
                                <a:pt x="221785" y="206390"/>
                                <a:pt x="222001" y="205958"/>
                              </a:cubicBezTo>
                              <a:cubicBezTo>
                                <a:pt x="222001" y="205971"/>
                                <a:pt x="223765" y="205349"/>
                                <a:pt x="223791" y="205336"/>
                              </a:cubicBezTo>
                              <a:moveTo>
                                <a:pt x="240499" y="200855"/>
                              </a:moveTo>
                              <a:lnTo>
                                <a:pt x="246402" y="200855"/>
                              </a:lnTo>
                              <a:cubicBezTo>
                                <a:pt x="246224" y="201363"/>
                                <a:pt x="246021" y="201858"/>
                                <a:pt x="246199" y="202112"/>
                              </a:cubicBezTo>
                              <a:cubicBezTo>
                                <a:pt x="246504" y="202505"/>
                                <a:pt x="247532" y="201718"/>
                                <a:pt x="248446" y="200855"/>
                              </a:cubicBezTo>
                              <a:lnTo>
                                <a:pt x="251912" y="200855"/>
                              </a:lnTo>
                              <a:cubicBezTo>
                                <a:pt x="251607" y="201451"/>
                                <a:pt x="251290" y="202036"/>
                                <a:pt x="251633" y="202315"/>
                              </a:cubicBezTo>
                              <a:cubicBezTo>
                                <a:pt x="252090" y="202721"/>
                                <a:pt x="253715" y="201464"/>
                                <a:pt x="254121" y="201071"/>
                              </a:cubicBezTo>
                              <a:cubicBezTo>
                                <a:pt x="254159" y="201033"/>
                                <a:pt x="254248" y="200906"/>
                                <a:pt x="254286" y="200855"/>
                              </a:cubicBezTo>
                              <a:lnTo>
                                <a:pt x="256013" y="200855"/>
                              </a:lnTo>
                              <a:cubicBezTo>
                                <a:pt x="255988" y="200944"/>
                                <a:pt x="255899" y="201159"/>
                                <a:pt x="255899" y="201159"/>
                              </a:cubicBezTo>
                              <a:cubicBezTo>
                                <a:pt x="255569" y="201934"/>
                                <a:pt x="254667" y="202886"/>
                                <a:pt x="254845" y="203153"/>
                              </a:cubicBezTo>
                              <a:cubicBezTo>
                                <a:pt x="255581" y="204168"/>
                                <a:pt x="259250" y="201528"/>
                                <a:pt x="259758" y="201274"/>
                              </a:cubicBezTo>
                              <a:cubicBezTo>
                                <a:pt x="259999" y="201147"/>
                                <a:pt x="260253" y="200994"/>
                                <a:pt x="260507" y="200855"/>
                              </a:cubicBezTo>
                              <a:lnTo>
                                <a:pt x="458982" y="200855"/>
                              </a:lnTo>
                              <a:cubicBezTo>
                                <a:pt x="459224" y="200994"/>
                                <a:pt x="459478" y="201147"/>
                                <a:pt x="459719" y="201274"/>
                              </a:cubicBezTo>
                              <a:cubicBezTo>
                                <a:pt x="460214" y="201528"/>
                                <a:pt x="463896" y="204168"/>
                                <a:pt x="464619" y="203153"/>
                              </a:cubicBezTo>
                              <a:cubicBezTo>
                                <a:pt x="464810" y="202873"/>
                                <a:pt x="463896" y="201934"/>
                                <a:pt x="463578" y="201159"/>
                              </a:cubicBezTo>
                              <a:cubicBezTo>
                                <a:pt x="463578" y="201159"/>
                                <a:pt x="463489" y="200931"/>
                                <a:pt x="463451" y="200855"/>
                              </a:cubicBezTo>
                              <a:lnTo>
                                <a:pt x="465191" y="200855"/>
                              </a:lnTo>
                              <a:cubicBezTo>
                                <a:pt x="465229" y="200906"/>
                                <a:pt x="465318" y="201033"/>
                                <a:pt x="465343" y="201058"/>
                              </a:cubicBezTo>
                              <a:cubicBezTo>
                                <a:pt x="465762" y="201464"/>
                                <a:pt x="467387" y="202708"/>
                                <a:pt x="467857" y="202315"/>
                              </a:cubicBezTo>
                              <a:cubicBezTo>
                                <a:pt x="468187" y="202036"/>
                                <a:pt x="467869" y="201464"/>
                                <a:pt x="467565" y="200855"/>
                              </a:cubicBezTo>
                              <a:lnTo>
                                <a:pt x="471031" y="200855"/>
                              </a:lnTo>
                              <a:cubicBezTo>
                                <a:pt x="471932" y="201718"/>
                                <a:pt x="472973" y="202505"/>
                                <a:pt x="473265" y="202112"/>
                              </a:cubicBezTo>
                              <a:cubicBezTo>
                                <a:pt x="473443" y="201870"/>
                                <a:pt x="473252" y="201363"/>
                                <a:pt x="473075" y="200855"/>
                              </a:cubicBezTo>
                              <a:lnTo>
                                <a:pt x="478686" y="200855"/>
                              </a:lnTo>
                              <a:lnTo>
                                <a:pt x="478686" y="228735"/>
                              </a:lnTo>
                              <a:cubicBezTo>
                                <a:pt x="478254" y="229382"/>
                                <a:pt x="478343" y="230144"/>
                                <a:pt x="477747" y="230982"/>
                              </a:cubicBezTo>
                              <a:cubicBezTo>
                                <a:pt x="477010" y="232036"/>
                                <a:pt x="475550" y="231731"/>
                                <a:pt x="474750" y="232455"/>
                              </a:cubicBezTo>
                              <a:cubicBezTo>
                                <a:pt x="474319" y="232810"/>
                                <a:pt x="473392" y="234054"/>
                                <a:pt x="473379" y="235578"/>
                              </a:cubicBezTo>
                              <a:cubicBezTo>
                                <a:pt x="473379" y="236670"/>
                                <a:pt x="473900" y="236746"/>
                                <a:pt x="473900" y="237241"/>
                              </a:cubicBezTo>
                              <a:cubicBezTo>
                                <a:pt x="473912" y="238193"/>
                                <a:pt x="473087" y="240059"/>
                                <a:pt x="473684" y="241722"/>
                              </a:cubicBezTo>
                              <a:cubicBezTo>
                                <a:pt x="473798" y="242002"/>
                                <a:pt x="474522" y="243297"/>
                                <a:pt x="474839" y="243297"/>
                              </a:cubicBezTo>
                              <a:cubicBezTo>
                                <a:pt x="475499" y="243297"/>
                                <a:pt x="475398" y="242167"/>
                                <a:pt x="475576" y="241519"/>
                              </a:cubicBezTo>
                              <a:cubicBezTo>
                                <a:pt x="476007" y="239843"/>
                                <a:pt x="476769" y="238460"/>
                                <a:pt x="478686" y="238371"/>
                              </a:cubicBezTo>
                              <a:lnTo>
                                <a:pt x="478686" y="241164"/>
                              </a:lnTo>
                              <a:cubicBezTo>
                                <a:pt x="477226" y="242167"/>
                                <a:pt x="475284" y="243144"/>
                                <a:pt x="475042" y="244744"/>
                              </a:cubicBezTo>
                              <a:cubicBezTo>
                                <a:pt x="474992" y="245150"/>
                                <a:pt x="475284" y="245569"/>
                                <a:pt x="475258" y="246001"/>
                              </a:cubicBezTo>
                              <a:cubicBezTo>
                                <a:pt x="475106" y="248020"/>
                                <a:pt x="473773" y="249848"/>
                                <a:pt x="474750" y="252362"/>
                              </a:cubicBezTo>
                              <a:cubicBezTo>
                                <a:pt x="475436" y="254177"/>
                                <a:pt x="476998" y="255002"/>
                                <a:pt x="478686" y="255142"/>
                              </a:cubicBezTo>
                              <a:lnTo>
                                <a:pt x="478686" y="285371"/>
                              </a:lnTo>
                              <a:cubicBezTo>
                                <a:pt x="478686" y="326492"/>
                                <a:pt x="471703" y="360085"/>
                                <a:pt x="460468" y="388079"/>
                              </a:cubicBezTo>
                              <a:cubicBezTo>
                                <a:pt x="440408" y="375053"/>
                                <a:pt x="415587" y="382214"/>
                                <a:pt x="413582" y="382861"/>
                              </a:cubicBezTo>
                              <a:cubicBezTo>
                                <a:pt x="397762" y="387965"/>
                                <a:pt x="396493" y="387749"/>
                                <a:pt x="376230" y="381160"/>
                              </a:cubicBezTo>
                              <a:cubicBezTo>
                                <a:pt x="357593" y="375104"/>
                                <a:pt x="346928" y="379967"/>
                                <a:pt x="331795" y="384639"/>
                              </a:cubicBezTo>
                              <a:cubicBezTo>
                                <a:pt x="323072" y="387330"/>
                                <a:pt x="317308" y="386492"/>
                                <a:pt x="313728" y="385274"/>
                              </a:cubicBezTo>
                              <a:cubicBezTo>
                                <a:pt x="281316" y="374342"/>
                                <a:pt x="266868" y="383026"/>
                                <a:pt x="258755" y="388194"/>
                              </a:cubicBezTo>
                              <a:cubicBezTo>
                                <a:pt x="247506" y="360174"/>
                                <a:pt x="240498" y="326543"/>
                                <a:pt x="240498" y="285371"/>
                              </a:cubicBezTo>
                              <a:lnTo>
                                <a:pt x="240498" y="255218"/>
                              </a:lnTo>
                              <a:cubicBezTo>
                                <a:pt x="242314" y="255155"/>
                                <a:pt x="243990" y="254291"/>
                                <a:pt x="244739" y="252362"/>
                              </a:cubicBezTo>
                              <a:cubicBezTo>
                                <a:pt x="245704" y="249848"/>
                                <a:pt x="244371" y="248020"/>
                                <a:pt x="244218" y="246001"/>
                              </a:cubicBezTo>
                              <a:cubicBezTo>
                                <a:pt x="244180" y="245569"/>
                                <a:pt x="244485" y="245151"/>
                                <a:pt x="244421" y="244757"/>
                              </a:cubicBezTo>
                              <a:cubicBezTo>
                                <a:pt x="244180" y="243030"/>
                                <a:pt x="241958" y="242015"/>
                                <a:pt x="240498" y="240936"/>
                              </a:cubicBezTo>
                              <a:lnTo>
                                <a:pt x="240498" y="238295"/>
                              </a:lnTo>
                              <a:lnTo>
                                <a:pt x="240574" y="238295"/>
                              </a:lnTo>
                              <a:cubicBezTo>
                                <a:pt x="242733" y="238231"/>
                                <a:pt x="243431" y="239768"/>
                                <a:pt x="243901" y="241507"/>
                              </a:cubicBezTo>
                              <a:cubicBezTo>
                                <a:pt x="244079" y="242154"/>
                                <a:pt x="243990" y="243297"/>
                                <a:pt x="244637" y="243297"/>
                              </a:cubicBezTo>
                              <a:cubicBezTo>
                                <a:pt x="244954" y="243297"/>
                                <a:pt x="245678" y="242002"/>
                                <a:pt x="245780" y="241723"/>
                              </a:cubicBezTo>
                              <a:cubicBezTo>
                                <a:pt x="246376" y="240060"/>
                                <a:pt x="245551" y="238193"/>
                                <a:pt x="245577" y="237241"/>
                              </a:cubicBezTo>
                              <a:cubicBezTo>
                                <a:pt x="245577" y="236746"/>
                                <a:pt x="246097" y="236657"/>
                                <a:pt x="246084" y="235578"/>
                              </a:cubicBezTo>
                              <a:cubicBezTo>
                                <a:pt x="246084" y="234067"/>
                                <a:pt x="245170" y="232810"/>
                                <a:pt x="244739" y="232442"/>
                              </a:cubicBezTo>
                              <a:cubicBezTo>
                                <a:pt x="243913" y="231731"/>
                                <a:pt x="242441" y="232036"/>
                                <a:pt x="241717" y="230995"/>
                              </a:cubicBezTo>
                              <a:cubicBezTo>
                                <a:pt x="241057" y="230030"/>
                                <a:pt x="241362" y="229179"/>
                                <a:pt x="240663" y="228481"/>
                              </a:cubicBezTo>
                              <a:cubicBezTo>
                                <a:pt x="240625" y="228430"/>
                                <a:pt x="240549" y="228418"/>
                                <a:pt x="240498" y="228379"/>
                              </a:cubicBezTo>
                              <a:lnTo>
                                <a:pt x="240498" y="200855"/>
                              </a:lnTo>
                              <a:lnTo>
                                <a:pt x="240499" y="200855"/>
                              </a:lnTo>
                              <a:close/>
                              <a:moveTo>
                                <a:pt x="244015" y="187093"/>
                              </a:moveTo>
                              <a:cubicBezTo>
                                <a:pt x="244193" y="186890"/>
                                <a:pt x="244650" y="186534"/>
                                <a:pt x="244955" y="186458"/>
                              </a:cubicBezTo>
                              <a:cubicBezTo>
                                <a:pt x="245031" y="186445"/>
                                <a:pt x="245729" y="186445"/>
                                <a:pt x="246085" y="186674"/>
                              </a:cubicBezTo>
                              <a:cubicBezTo>
                                <a:pt x="246440" y="186902"/>
                                <a:pt x="248434" y="189441"/>
                                <a:pt x="248180" y="189695"/>
                              </a:cubicBezTo>
                              <a:cubicBezTo>
                                <a:pt x="248040" y="189835"/>
                                <a:pt x="246847" y="189099"/>
                                <a:pt x="247139" y="189175"/>
                              </a:cubicBezTo>
                              <a:cubicBezTo>
                                <a:pt x="246402" y="188972"/>
                                <a:pt x="245145" y="189099"/>
                                <a:pt x="244637" y="189276"/>
                              </a:cubicBezTo>
                              <a:cubicBezTo>
                                <a:pt x="244549" y="189315"/>
                                <a:pt x="243038" y="190762"/>
                                <a:pt x="242847" y="190635"/>
                              </a:cubicBezTo>
                              <a:cubicBezTo>
                                <a:pt x="242403" y="190330"/>
                                <a:pt x="243761" y="187359"/>
                                <a:pt x="244015" y="187093"/>
                              </a:cubicBezTo>
                              <a:moveTo>
                                <a:pt x="250465" y="186267"/>
                              </a:moveTo>
                              <a:cubicBezTo>
                                <a:pt x="250833" y="185810"/>
                                <a:pt x="251976" y="185137"/>
                                <a:pt x="252864" y="185112"/>
                              </a:cubicBezTo>
                              <a:cubicBezTo>
                                <a:pt x="254032" y="185061"/>
                                <a:pt x="254959" y="186077"/>
                                <a:pt x="255480" y="187512"/>
                              </a:cubicBezTo>
                              <a:cubicBezTo>
                                <a:pt x="255861" y="188565"/>
                                <a:pt x="256419" y="191473"/>
                                <a:pt x="255378" y="189492"/>
                              </a:cubicBezTo>
                              <a:cubicBezTo>
                                <a:pt x="254604" y="188032"/>
                                <a:pt x="253512" y="186788"/>
                                <a:pt x="251417" y="187296"/>
                              </a:cubicBezTo>
                              <a:cubicBezTo>
                                <a:pt x="251315" y="187321"/>
                                <a:pt x="249754" y="188273"/>
                                <a:pt x="249640" y="188235"/>
                              </a:cubicBezTo>
                              <a:cubicBezTo>
                                <a:pt x="249297" y="188108"/>
                                <a:pt x="250071" y="186750"/>
                                <a:pt x="250465" y="186267"/>
                              </a:cubicBezTo>
                              <a:moveTo>
                                <a:pt x="258501" y="188350"/>
                              </a:moveTo>
                              <a:cubicBezTo>
                                <a:pt x="258666" y="188311"/>
                                <a:pt x="259085" y="188159"/>
                                <a:pt x="259339" y="188235"/>
                              </a:cubicBezTo>
                              <a:cubicBezTo>
                                <a:pt x="260114" y="188489"/>
                                <a:pt x="261218" y="191993"/>
                                <a:pt x="259860" y="190952"/>
                              </a:cubicBezTo>
                              <a:cubicBezTo>
                                <a:pt x="259047" y="190343"/>
                                <a:pt x="257143" y="190317"/>
                                <a:pt x="257663" y="188870"/>
                              </a:cubicBezTo>
                              <a:cubicBezTo>
                                <a:pt x="257841" y="188400"/>
                                <a:pt x="258184" y="188426"/>
                                <a:pt x="258501" y="188350"/>
                              </a:cubicBezTo>
                              <a:moveTo>
                                <a:pt x="460138" y="188235"/>
                              </a:moveTo>
                              <a:cubicBezTo>
                                <a:pt x="460392" y="188159"/>
                                <a:pt x="460798" y="188299"/>
                                <a:pt x="460976" y="188350"/>
                              </a:cubicBezTo>
                              <a:cubicBezTo>
                                <a:pt x="461280" y="188413"/>
                                <a:pt x="461636" y="188388"/>
                                <a:pt x="461814" y="188870"/>
                              </a:cubicBezTo>
                              <a:cubicBezTo>
                                <a:pt x="462321" y="190305"/>
                                <a:pt x="460417" y="190330"/>
                                <a:pt x="459617" y="190952"/>
                              </a:cubicBezTo>
                              <a:cubicBezTo>
                                <a:pt x="458246" y="191993"/>
                                <a:pt x="459351" y="188489"/>
                                <a:pt x="460138" y="188235"/>
                              </a:cubicBezTo>
                              <a:moveTo>
                                <a:pt x="463985" y="187512"/>
                              </a:moveTo>
                              <a:cubicBezTo>
                                <a:pt x="464518" y="186077"/>
                                <a:pt x="465445" y="185061"/>
                                <a:pt x="466600" y="185112"/>
                              </a:cubicBezTo>
                              <a:cubicBezTo>
                                <a:pt x="467514" y="185137"/>
                                <a:pt x="468644" y="185810"/>
                                <a:pt x="468999" y="186255"/>
                              </a:cubicBezTo>
                              <a:cubicBezTo>
                                <a:pt x="469393" y="186750"/>
                                <a:pt x="470180" y="188108"/>
                                <a:pt x="469837" y="188235"/>
                              </a:cubicBezTo>
                              <a:cubicBezTo>
                                <a:pt x="469710" y="188286"/>
                                <a:pt x="468149" y="187321"/>
                                <a:pt x="468073" y="187296"/>
                              </a:cubicBezTo>
                              <a:cubicBezTo>
                                <a:pt x="465965" y="186788"/>
                                <a:pt x="464873" y="188032"/>
                                <a:pt x="464099" y="189492"/>
                              </a:cubicBezTo>
                              <a:cubicBezTo>
                                <a:pt x="463045" y="191473"/>
                                <a:pt x="463616" y="188553"/>
                                <a:pt x="463985" y="187512"/>
                              </a:cubicBezTo>
                              <a:moveTo>
                                <a:pt x="473379" y="186661"/>
                              </a:moveTo>
                              <a:cubicBezTo>
                                <a:pt x="473748" y="186445"/>
                                <a:pt x="474446" y="186445"/>
                                <a:pt x="474535" y="186471"/>
                              </a:cubicBezTo>
                              <a:cubicBezTo>
                                <a:pt x="474814" y="186547"/>
                                <a:pt x="475284" y="186890"/>
                                <a:pt x="475474" y="187093"/>
                              </a:cubicBezTo>
                              <a:cubicBezTo>
                                <a:pt x="475703" y="187359"/>
                                <a:pt x="477074" y="190330"/>
                                <a:pt x="476617" y="190635"/>
                              </a:cubicBezTo>
                              <a:cubicBezTo>
                                <a:pt x="476439" y="190762"/>
                                <a:pt x="474916" y="189314"/>
                                <a:pt x="474840" y="189276"/>
                              </a:cubicBezTo>
                              <a:cubicBezTo>
                                <a:pt x="474319" y="189086"/>
                                <a:pt x="473088" y="188972"/>
                                <a:pt x="472326" y="189175"/>
                              </a:cubicBezTo>
                              <a:cubicBezTo>
                                <a:pt x="472630" y="189099"/>
                                <a:pt x="471424" y="189835"/>
                                <a:pt x="471297" y="189695"/>
                              </a:cubicBezTo>
                              <a:cubicBezTo>
                                <a:pt x="471044" y="189441"/>
                                <a:pt x="473024" y="186902"/>
                                <a:pt x="473380" y="186661"/>
                              </a:cubicBezTo>
                              <a:moveTo>
                                <a:pt x="488703" y="233381"/>
                              </a:moveTo>
                              <a:lnTo>
                                <a:pt x="488780" y="233305"/>
                              </a:lnTo>
                              <a:cubicBezTo>
                                <a:pt x="488919" y="233508"/>
                                <a:pt x="489160" y="233508"/>
                                <a:pt x="489198" y="233597"/>
                              </a:cubicBezTo>
                              <a:cubicBezTo>
                                <a:pt x="489224" y="233623"/>
                                <a:pt x="489249" y="233635"/>
                                <a:pt x="489275" y="233635"/>
                              </a:cubicBezTo>
                              <a:cubicBezTo>
                                <a:pt x="489300" y="233635"/>
                                <a:pt x="489313" y="233635"/>
                                <a:pt x="489338" y="233623"/>
                              </a:cubicBezTo>
                              <a:cubicBezTo>
                                <a:pt x="489389" y="233584"/>
                                <a:pt x="489389" y="233534"/>
                                <a:pt x="489364" y="233470"/>
                              </a:cubicBezTo>
                              <a:cubicBezTo>
                                <a:pt x="489173" y="233280"/>
                                <a:pt x="488945" y="233305"/>
                                <a:pt x="488919" y="233191"/>
                              </a:cubicBezTo>
                              <a:lnTo>
                                <a:pt x="488907" y="233191"/>
                              </a:lnTo>
                              <a:cubicBezTo>
                                <a:pt x="488361" y="232467"/>
                                <a:pt x="487256" y="232188"/>
                                <a:pt x="486202" y="231198"/>
                              </a:cubicBezTo>
                              <a:cubicBezTo>
                                <a:pt x="485656" y="230664"/>
                                <a:pt x="483600" y="228760"/>
                                <a:pt x="484323" y="228176"/>
                              </a:cubicBezTo>
                              <a:cubicBezTo>
                                <a:pt x="484780" y="227808"/>
                                <a:pt x="486824" y="228849"/>
                                <a:pt x="487561" y="229116"/>
                              </a:cubicBezTo>
                              <a:cubicBezTo>
                                <a:pt x="489579" y="229801"/>
                                <a:pt x="490608" y="230512"/>
                                <a:pt x="492665" y="230880"/>
                              </a:cubicBezTo>
                              <a:lnTo>
                                <a:pt x="492652" y="230830"/>
                              </a:lnTo>
                              <a:cubicBezTo>
                                <a:pt x="492817" y="230868"/>
                                <a:pt x="492969" y="231007"/>
                                <a:pt x="493223" y="231045"/>
                              </a:cubicBezTo>
                              <a:lnTo>
                                <a:pt x="493248" y="231045"/>
                              </a:lnTo>
                              <a:cubicBezTo>
                                <a:pt x="493299" y="231045"/>
                                <a:pt x="493350" y="231007"/>
                                <a:pt x="493350" y="230956"/>
                              </a:cubicBezTo>
                              <a:cubicBezTo>
                                <a:pt x="493363" y="230880"/>
                                <a:pt x="493325" y="230842"/>
                                <a:pt x="493261" y="230817"/>
                              </a:cubicBezTo>
                              <a:cubicBezTo>
                                <a:pt x="493096" y="230804"/>
                                <a:pt x="492944" y="230677"/>
                                <a:pt x="492715" y="230614"/>
                              </a:cubicBezTo>
                              <a:lnTo>
                                <a:pt x="492766" y="230576"/>
                              </a:lnTo>
                              <a:cubicBezTo>
                                <a:pt x="491852" y="230347"/>
                                <a:pt x="490062" y="226018"/>
                                <a:pt x="490163" y="225980"/>
                              </a:cubicBezTo>
                              <a:cubicBezTo>
                                <a:pt x="491179" y="225611"/>
                                <a:pt x="494518" y="228176"/>
                                <a:pt x="495166" y="228684"/>
                              </a:cubicBezTo>
                              <a:cubicBezTo>
                                <a:pt x="496664" y="229852"/>
                                <a:pt x="498289" y="231147"/>
                                <a:pt x="499863" y="231617"/>
                              </a:cubicBezTo>
                              <a:cubicBezTo>
                                <a:pt x="502961" y="232518"/>
                                <a:pt x="507696" y="231820"/>
                                <a:pt x="511226" y="231820"/>
                              </a:cubicBezTo>
                              <a:cubicBezTo>
                                <a:pt x="514209" y="231820"/>
                                <a:pt x="517206" y="230944"/>
                                <a:pt x="520202" y="230474"/>
                              </a:cubicBezTo>
                              <a:cubicBezTo>
                                <a:pt x="525978" y="229547"/>
                                <a:pt x="531793" y="227668"/>
                                <a:pt x="537189" y="226094"/>
                              </a:cubicBezTo>
                              <a:cubicBezTo>
                                <a:pt x="539855" y="225307"/>
                                <a:pt x="542331" y="224126"/>
                                <a:pt x="544692" y="223783"/>
                              </a:cubicBezTo>
                              <a:cubicBezTo>
                                <a:pt x="545987" y="223606"/>
                                <a:pt x="547727" y="223821"/>
                                <a:pt x="548450" y="222958"/>
                              </a:cubicBezTo>
                              <a:cubicBezTo>
                                <a:pt x="548983" y="222323"/>
                                <a:pt x="548831" y="220178"/>
                                <a:pt x="548869" y="219200"/>
                              </a:cubicBezTo>
                              <a:cubicBezTo>
                                <a:pt x="548983" y="216521"/>
                                <a:pt x="548399" y="214503"/>
                                <a:pt x="547930" y="212217"/>
                              </a:cubicBezTo>
                              <a:cubicBezTo>
                                <a:pt x="547714" y="211202"/>
                                <a:pt x="547498" y="208295"/>
                                <a:pt x="546686" y="208358"/>
                              </a:cubicBezTo>
                              <a:cubicBezTo>
                                <a:pt x="546686" y="208358"/>
                                <a:pt x="545251" y="210935"/>
                                <a:pt x="545022" y="211697"/>
                              </a:cubicBezTo>
                              <a:cubicBezTo>
                                <a:pt x="544743" y="212573"/>
                                <a:pt x="545175" y="213043"/>
                                <a:pt x="545022" y="213678"/>
                              </a:cubicBezTo>
                              <a:cubicBezTo>
                                <a:pt x="544730" y="214731"/>
                                <a:pt x="543004" y="215633"/>
                                <a:pt x="542305" y="217334"/>
                              </a:cubicBezTo>
                              <a:cubicBezTo>
                                <a:pt x="542077" y="217854"/>
                                <a:pt x="542191" y="218235"/>
                                <a:pt x="541988" y="218578"/>
                              </a:cubicBezTo>
                              <a:cubicBezTo>
                                <a:pt x="541683" y="219099"/>
                                <a:pt x="541150" y="219162"/>
                                <a:pt x="540833" y="219619"/>
                              </a:cubicBezTo>
                              <a:cubicBezTo>
                                <a:pt x="539703" y="221308"/>
                                <a:pt x="540490" y="221790"/>
                                <a:pt x="538027" y="222222"/>
                              </a:cubicBezTo>
                              <a:cubicBezTo>
                                <a:pt x="537354" y="222349"/>
                                <a:pt x="536199" y="222755"/>
                                <a:pt x="535208" y="223060"/>
                              </a:cubicBezTo>
                              <a:cubicBezTo>
                                <a:pt x="534548" y="223276"/>
                                <a:pt x="533317" y="224177"/>
                                <a:pt x="532606" y="224012"/>
                              </a:cubicBezTo>
                              <a:cubicBezTo>
                                <a:pt x="530333" y="223428"/>
                                <a:pt x="531590" y="216559"/>
                                <a:pt x="531146" y="214604"/>
                              </a:cubicBezTo>
                              <a:lnTo>
                                <a:pt x="531133" y="214617"/>
                              </a:lnTo>
                              <a:cubicBezTo>
                                <a:pt x="531146" y="214579"/>
                                <a:pt x="531158" y="214528"/>
                                <a:pt x="531171" y="214465"/>
                              </a:cubicBezTo>
                              <a:cubicBezTo>
                                <a:pt x="531184" y="214439"/>
                                <a:pt x="531146" y="214388"/>
                                <a:pt x="531108" y="214388"/>
                              </a:cubicBezTo>
                              <a:cubicBezTo>
                                <a:pt x="531057" y="214376"/>
                                <a:pt x="531019" y="214414"/>
                                <a:pt x="531006" y="214452"/>
                              </a:cubicBezTo>
                              <a:cubicBezTo>
                                <a:pt x="530993" y="214528"/>
                                <a:pt x="530981" y="214592"/>
                                <a:pt x="530968" y="214630"/>
                              </a:cubicBezTo>
                              <a:lnTo>
                                <a:pt x="530943" y="214604"/>
                              </a:lnTo>
                              <a:cubicBezTo>
                                <a:pt x="529216" y="216559"/>
                                <a:pt x="527642" y="219149"/>
                                <a:pt x="526029" y="220559"/>
                              </a:cubicBezTo>
                              <a:cubicBezTo>
                                <a:pt x="525445" y="221079"/>
                                <a:pt x="523503" y="222628"/>
                                <a:pt x="522906" y="222120"/>
                              </a:cubicBezTo>
                              <a:cubicBezTo>
                                <a:pt x="522640" y="221892"/>
                                <a:pt x="522513" y="219276"/>
                                <a:pt x="522487" y="218692"/>
                              </a:cubicBezTo>
                              <a:cubicBezTo>
                                <a:pt x="522246" y="207799"/>
                                <a:pt x="525001" y="198646"/>
                                <a:pt x="529153" y="191155"/>
                              </a:cubicBezTo>
                              <a:cubicBezTo>
                                <a:pt x="529254" y="191003"/>
                                <a:pt x="530613" y="189238"/>
                                <a:pt x="530003" y="188972"/>
                              </a:cubicBezTo>
                              <a:cubicBezTo>
                                <a:pt x="529292" y="188654"/>
                                <a:pt x="528353" y="190851"/>
                                <a:pt x="527807" y="191790"/>
                              </a:cubicBezTo>
                              <a:cubicBezTo>
                                <a:pt x="525217" y="196208"/>
                                <a:pt x="522576" y="201680"/>
                                <a:pt x="521230" y="207520"/>
                              </a:cubicBezTo>
                              <a:cubicBezTo>
                                <a:pt x="520164" y="212192"/>
                                <a:pt x="519973" y="216293"/>
                                <a:pt x="520202" y="221904"/>
                              </a:cubicBezTo>
                              <a:cubicBezTo>
                                <a:pt x="520240" y="223148"/>
                                <a:pt x="520583" y="224913"/>
                                <a:pt x="520202" y="225980"/>
                              </a:cubicBezTo>
                              <a:cubicBezTo>
                                <a:pt x="520138" y="226145"/>
                                <a:pt x="518462" y="228392"/>
                                <a:pt x="518120" y="228176"/>
                              </a:cubicBezTo>
                              <a:cubicBezTo>
                                <a:pt x="518043" y="228125"/>
                                <a:pt x="517485" y="225713"/>
                                <a:pt x="517371" y="225358"/>
                              </a:cubicBezTo>
                              <a:cubicBezTo>
                                <a:pt x="516177" y="221523"/>
                                <a:pt x="514628" y="217334"/>
                                <a:pt x="514666" y="212738"/>
                              </a:cubicBezTo>
                              <a:cubicBezTo>
                                <a:pt x="514705" y="209336"/>
                                <a:pt x="515695" y="204029"/>
                                <a:pt x="516749" y="201274"/>
                              </a:cubicBezTo>
                              <a:cubicBezTo>
                                <a:pt x="519872" y="193199"/>
                                <a:pt x="522563" y="184617"/>
                                <a:pt x="527807" y="178117"/>
                              </a:cubicBezTo>
                              <a:cubicBezTo>
                                <a:pt x="530232" y="174219"/>
                                <a:pt x="533393" y="171794"/>
                                <a:pt x="536554" y="168747"/>
                              </a:cubicBezTo>
                              <a:cubicBezTo>
                                <a:pt x="540325" y="165104"/>
                                <a:pt x="543220" y="157435"/>
                                <a:pt x="544184" y="151418"/>
                              </a:cubicBezTo>
                              <a:cubicBezTo>
                                <a:pt x="544235" y="151075"/>
                                <a:pt x="544350" y="147698"/>
                                <a:pt x="544807" y="149551"/>
                              </a:cubicBezTo>
                              <a:cubicBezTo>
                                <a:pt x="545543" y="152624"/>
                                <a:pt x="545187" y="157677"/>
                                <a:pt x="544807" y="160508"/>
                              </a:cubicBezTo>
                              <a:cubicBezTo>
                                <a:pt x="544680" y="161320"/>
                                <a:pt x="544921" y="162120"/>
                                <a:pt x="544807" y="162907"/>
                              </a:cubicBezTo>
                              <a:cubicBezTo>
                                <a:pt x="544413" y="165472"/>
                                <a:pt x="543067" y="167478"/>
                                <a:pt x="542712" y="169572"/>
                              </a:cubicBezTo>
                              <a:cubicBezTo>
                                <a:pt x="542420" y="171375"/>
                                <a:pt x="543664" y="172302"/>
                                <a:pt x="543956" y="173749"/>
                              </a:cubicBezTo>
                              <a:cubicBezTo>
                                <a:pt x="544578" y="176644"/>
                                <a:pt x="542902" y="177812"/>
                                <a:pt x="542610" y="180415"/>
                              </a:cubicBezTo>
                              <a:cubicBezTo>
                                <a:pt x="542280" y="183246"/>
                                <a:pt x="543512" y="186001"/>
                                <a:pt x="543448" y="188451"/>
                              </a:cubicBezTo>
                              <a:cubicBezTo>
                                <a:pt x="543423" y="189632"/>
                                <a:pt x="543182" y="191193"/>
                                <a:pt x="543029" y="192399"/>
                              </a:cubicBezTo>
                              <a:cubicBezTo>
                                <a:pt x="542813" y="194151"/>
                                <a:pt x="543829" y="192907"/>
                                <a:pt x="544185" y="192095"/>
                              </a:cubicBezTo>
                              <a:cubicBezTo>
                                <a:pt x="544819" y="190609"/>
                                <a:pt x="545771" y="188857"/>
                                <a:pt x="546267" y="187296"/>
                              </a:cubicBezTo>
                              <a:cubicBezTo>
                                <a:pt x="547244" y="184096"/>
                                <a:pt x="548146" y="182103"/>
                                <a:pt x="550317" y="180415"/>
                              </a:cubicBezTo>
                              <a:cubicBezTo>
                                <a:pt x="550825" y="180034"/>
                                <a:pt x="551904" y="178460"/>
                                <a:pt x="551574" y="180211"/>
                              </a:cubicBezTo>
                              <a:cubicBezTo>
                                <a:pt x="551320" y="181633"/>
                                <a:pt x="550672" y="183690"/>
                                <a:pt x="550431" y="184896"/>
                              </a:cubicBezTo>
                              <a:cubicBezTo>
                                <a:pt x="550304" y="185506"/>
                                <a:pt x="550380" y="186470"/>
                                <a:pt x="550114" y="186978"/>
                              </a:cubicBezTo>
                              <a:cubicBezTo>
                                <a:pt x="549771" y="187677"/>
                                <a:pt x="548780" y="188096"/>
                                <a:pt x="548235" y="188768"/>
                              </a:cubicBezTo>
                              <a:cubicBezTo>
                                <a:pt x="547651" y="189505"/>
                                <a:pt x="547295" y="190609"/>
                                <a:pt x="547206" y="191574"/>
                              </a:cubicBezTo>
                              <a:cubicBezTo>
                                <a:pt x="547028" y="193237"/>
                                <a:pt x="547790" y="194786"/>
                                <a:pt x="547295" y="195954"/>
                              </a:cubicBezTo>
                              <a:cubicBezTo>
                                <a:pt x="547016" y="196652"/>
                                <a:pt x="546076" y="196919"/>
                                <a:pt x="545645" y="197414"/>
                              </a:cubicBezTo>
                              <a:cubicBezTo>
                                <a:pt x="545213" y="197871"/>
                                <a:pt x="544654" y="198658"/>
                                <a:pt x="544388" y="199395"/>
                              </a:cubicBezTo>
                              <a:cubicBezTo>
                                <a:pt x="543854" y="200817"/>
                                <a:pt x="544261" y="202429"/>
                                <a:pt x="543956" y="204092"/>
                              </a:cubicBezTo>
                              <a:cubicBezTo>
                                <a:pt x="543715" y="205527"/>
                                <a:pt x="542852" y="207469"/>
                                <a:pt x="543042" y="209132"/>
                              </a:cubicBezTo>
                              <a:cubicBezTo>
                                <a:pt x="543017" y="209183"/>
                                <a:pt x="542991" y="209247"/>
                                <a:pt x="542978" y="209259"/>
                              </a:cubicBezTo>
                              <a:cubicBezTo>
                                <a:pt x="542915" y="209361"/>
                                <a:pt x="542928" y="209488"/>
                                <a:pt x="543017" y="209564"/>
                              </a:cubicBezTo>
                              <a:cubicBezTo>
                                <a:pt x="543067" y="209590"/>
                                <a:pt x="543105" y="209602"/>
                                <a:pt x="543156" y="209602"/>
                              </a:cubicBezTo>
                              <a:cubicBezTo>
                                <a:pt x="543220" y="209602"/>
                                <a:pt x="543283" y="209564"/>
                                <a:pt x="543321" y="209513"/>
                              </a:cubicBezTo>
                              <a:cubicBezTo>
                                <a:pt x="543385" y="209437"/>
                                <a:pt x="543398" y="209361"/>
                                <a:pt x="543436" y="209297"/>
                              </a:cubicBezTo>
                              <a:lnTo>
                                <a:pt x="543448" y="209310"/>
                              </a:lnTo>
                              <a:cubicBezTo>
                                <a:pt x="544401" y="208269"/>
                                <a:pt x="544185" y="206162"/>
                                <a:pt x="545226" y="204930"/>
                              </a:cubicBezTo>
                              <a:cubicBezTo>
                                <a:pt x="545581" y="204486"/>
                                <a:pt x="548019" y="203115"/>
                                <a:pt x="548552" y="203572"/>
                              </a:cubicBezTo>
                              <a:cubicBezTo>
                                <a:pt x="549149" y="204067"/>
                                <a:pt x="548539" y="206479"/>
                                <a:pt x="548552" y="207203"/>
                              </a:cubicBezTo>
                              <a:cubicBezTo>
                                <a:pt x="548641" y="210948"/>
                                <a:pt x="550888" y="214185"/>
                                <a:pt x="553872" y="215442"/>
                              </a:cubicBezTo>
                              <a:cubicBezTo>
                                <a:pt x="554989" y="215925"/>
                                <a:pt x="556766" y="216026"/>
                                <a:pt x="557528" y="217029"/>
                              </a:cubicBezTo>
                              <a:cubicBezTo>
                                <a:pt x="558582" y="218426"/>
                                <a:pt x="558772" y="222298"/>
                                <a:pt x="558252" y="223695"/>
                              </a:cubicBezTo>
                              <a:cubicBezTo>
                                <a:pt x="557693" y="225180"/>
                                <a:pt x="555535" y="227897"/>
                                <a:pt x="554710" y="228481"/>
                              </a:cubicBezTo>
                              <a:cubicBezTo>
                                <a:pt x="554506" y="228633"/>
                                <a:pt x="554113" y="228582"/>
                                <a:pt x="553872" y="228684"/>
                              </a:cubicBezTo>
                              <a:cubicBezTo>
                                <a:pt x="551663" y="229674"/>
                                <a:pt x="549758" y="231782"/>
                                <a:pt x="546990" y="232658"/>
                              </a:cubicBezTo>
                              <a:cubicBezTo>
                                <a:pt x="543067" y="233902"/>
                                <a:pt x="537646" y="233775"/>
                                <a:pt x="533647" y="234841"/>
                              </a:cubicBezTo>
                              <a:cubicBezTo>
                                <a:pt x="533025" y="235019"/>
                                <a:pt x="532593" y="235375"/>
                                <a:pt x="532085" y="235362"/>
                              </a:cubicBezTo>
                              <a:cubicBezTo>
                                <a:pt x="530740" y="235349"/>
                                <a:pt x="529026" y="236301"/>
                                <a:pt x="527071" y="236923"/>
                              </a:cubicBezTo>
                              <a:cubicBezTo>
                                <a:pt x="524608" y="237723"/>
                                <a:pt x="521662" y="237507"/>
                                <a:pt x="519161" y="238396"/>
                              </a:cubicBezTo>
                              <a:cubicBezTo>
                                <a:pt x="516127" y="239463"/>
                                <a:pt x="512889" y="240339"/>
                                <a:pt x="509880" y="240999"/>
                              </a:cubicBezTo>
                              <a:lnTo>
                                <a:pt x="509918" y="241037"/>
                              </a:lnTo>
                              <a:cubicBezTo>
                                <a:pt x="509626" y="241075"/>
                                <a:pt x="509360" y="241151"/>
                                <a:pt x="509131" y="241253"/>
                              </a:cubicBezTo>
                              <a:cubicBezTo>
                                <a:pt x="509042" y="241291"/>
                                <a:pt x="508992" y="241392"/>
                                <a:pt x="509030" y="241481"/>
                              </a:cubicBezTo>
                              <a:cubicBezTo>
                                <a:pt x="509055" y="241545"/>
                                <a:pt x="509131" y="241583"/>
                                <a:pt x="509195" y="241583"/>
                              </a:cubicBezTo>
                              <a:lnTo>
                                <a:pt x="509271" y="241583"/>
                              </a:lnTo>
                              <a:cubicBezTo>
                                <a:pt x="509512" y="241468"/>
                                <a:pt x="509766" y="241380"/>
                                <a:pt x="509982" y="241367"/>
                              </a:cubicBezTo>
                              <a:lnTo>
                                <a:pt x="509982" y="241418"/>
                              </a:lnTo>
                              <a:cubicBezTo>
                                <a:pt x="517942" y="241075"/>
                                <a:pt x="526982" y="240110"/>
                                <a:pt x="535006" y="238917"/>
                              </a:cubicBezTo>
                              <a:cubicBezTo>
                                <a:pt x="536986" y="238612"/>
                                <a:pt x="539056" y="238028"/>
                                <a:pt x="540833" y="237977"/>
                              </a:cubicBezTo>
                              <a:cubicBezTo>
                                <a:pt x="543321" y="237888"/>
                                <a:pt x="545467" y="237190"/>
                                <a:pt x="547828" y="237025"/>
                              </a:cubicBezTo>
                              <a:cubicBezTo>
                                <a:pt x="549911" y="236885"/>
                                <a:pt x="552120" y="237393"/>
                                <a:pt x="553973" y="237025"/>
                              </a:cubicBezTo>
                              <a:cubicBezTo>
                                <a:pt x="554583" y="236923"/>
                                <a:pt x="555090" y="236377"/>
                                <a:pt x="555649" y="236301"/>
                              </a:cubicBezTo>
                              <a:cubicBezTo>
                                <a:pt x="556106" y="236238"/>
                                <a:pt x="556487" y="236466"/>
                                <a:pt x="556893" y="236403"/>
                              </a:cubicBezTo>
                              <a:cubicBezTo>
                                <a:pt x="561984" y="235641"/>
                                <a:pt x="562746" y="230537"/>
                                <a:pt x="562632" y="225053"/>
                              </a:cubicBezTo>
                              <a:cubicBezTo>
                                <a:pt x="562568" y="222285"/>
                                <a:pt x="561908" y="219810"/>
                                <a:pt x="562949" y="217753"/>
                              </a:cubicBezTo>
                              <a:cubicBezTo>
                                <a:pt x="563813" y="216039"/>
                                <a:pt x="565361" y="214719"/>
                                <a:pt x="566174" y="212840"/>
                              </a:cubicBezTo>
                              <a:cubicBezTo>
                                <a:pt x="567101" y="210707"/>
                                <a:pt x="567278" y="208536"/>
                                <a:pt x="568472" y="206479"/>
                              </a:cubicBezTo>
                              <a:cubicBezTo>
                                <a:pt x="567685" y="213182"/>
                                <a:pt x="567025" y="218540"/>
                                <a:pt x="566504" y="225154"/>
                              </a:cubicBezTo>
                              <a:cubicBezTo>
                                <a:pt x="566034" y="230664"/>
                                <a:pt x="566593" y="237406"/>
                                <a:pt x="561807" y="239336"/>
                              </a:cubicBezTo>
                              <a:cubicBezTo>
                                <a:pt x="559801" y="240123"/>
                                <a:pt x="557680" y="239577"/>
                                <a:pt x="555128" y="239640"/>
                              </a:cubicBezTo>
                              <a:cubicBezTo>
                                <a:pt x="549720" y="239780"/>
                                <a:pt x="544032" y="240605"/>
                                <a:pt x="538332" y="240999"/>
                              </a:cubicBezTo>
                              <a:cubicBezTo>
                                <a:pt x="533177" y="241341"/>
                                <a:pt x="528061" y="242078"/>
                                <a:pt x="522690" y="242243"/>
                              </a:cubicBezTo>
                              <a:cubicBezTo>
                                <a:pt x="516368" y="242446"/>
                                <a:pt x="509169" y="242052"/>
                                <a:pt x="502999" y="242040"/>
                              </a:cubicBezTo>
                              <a:cubicBezTo>
                                <a:pt x="498784" y="242027"/>
                                <a:pt x="493909" y="242725"/>
                                <a:pt x="491001" y="244427"/>
                              </a:cubicBezTo>
                              <a:cubicBezTo>
                                <a:pt x="489630" y="245239"/>
                                <a:pt x="487815" y="248426"/>
                                <a:pt x="485682" y="248184"/>
                              </a:cubicBezTo>
                              <a:cubicBezTo>
                                <a:pt x="485568" y="248172"/>
                                <a:pt x="484057" y="247359"/>
                                <a:pt x="484019" y="246940"/>
                              </a:cubicBezTo>
                              <a:cubicBezTo>
                                <a:pt x="484006" y="246699"/>
                                <a:pt x="485796" y="244744"/>
                                <a:pt x="485999" y="244541"/>
                              </a:cubicBezTo>
                              <a:cubicBezTo>
                                <a:pt x="487193" y="243373"/>
                                <a:pt x="488932" y="242751"/>
                                <a:pt x="490785" y="241722"/>
                              </a:cubicBezTo>
                              <a:cubicBezTo>
                                <a:pt x="490430" y="241925"/>
                                <a:pt x="491484" y="241684"/>
                                <a:pt x="491319" y="241202"/>
                              </a:cubicBezTo>
                              <a:cubicBezTo>
                                <a:pt x="491268" y="241088"/>
                                <a:pt x="486570" y="241786"/>
                                <a:pt x="486405" y="241837"/>
                              </a:cubicBezTo>
                              <a:cubicBezTo>
                                <a:pt x="484044" y="242357"/>
                                <a:pt x="480527" y="243678"/>
                                <a:pt x="478382" y="244960"/>
                              </a:cubicBezTo>
                              <a:cubicBezTo>
                                <a:pt x="477163" y="245683"/>
                                <a:pt x="478572" y="243614"/>
                                <a:pt x="478902" y="243081"/>
                              </a:cubicBezTo>
                              <a:cubicBezTo>
                                <a:pt x="480718" y="240313"/>
                                <a:pt x="485047" y="238955"/>
                                <a:pt x="488818" y="238396"/>
                              </a:cubicBezTo>
                              <a:lnTo>
                                <a:pt x="488818" y="238333"/>
                              </a:lnTo>
                              <a:cubicBezTo>
                                <a:pt x="488894" y="238371"/>
                                <a:pt x="488970" y="238396"/>
                                <a:pt x="489046" y="238396"/>
                              </a:cubicBezTo>
                              <a:lnTo>
                                <a:pt x="489072" y="238396"/>
                              </a:lnTo>
                              <a:cubicBezTo>
                                <a:pt x="489148" y="238396"/>
                                <a:pt x="489224" y="238345"/>
                                <a:pt x="489237" y="238257"/>
                              </a:cubicBezTo>
                              <a:cubicBezTo>
                                <a:pt x="489262" y="238168"/>
                                <a:pt x="489186" y="238091"/>
                                <a:pt x="489097" y="238066"/>
                              </a:cubicBezTo>
                              <a:cubicBezTo>
                                <a:pt x="489008" y="238053"/>
                                <a:pt x="488919" y="238028"/>
                                <a:pt x="488894" y="238028"/>
                              </a:cubicBezTo>
                              <a:cubicBezTo>
                                <a:pt x="486558" y="236923"/>
                                <a:pt x="484615" y="236136"/>
                                <a:pt x="481403" y="235362"/>
                              </a:cubicBezTo>
                              <a:cubicBezTo>
                                <a:pt x="480819" y="235222"/>
                                <a:pt x="476985" y="234714"/>
                                <a:pt x="476820" y="234321"/>
                              </a:cubicBezTo>
                              <a:cubicBezTo>
                                <a:pt x="476756" y="234168"/>
                                <a:pt x="478534" y="232302"/>
                                <a:pt x="478686" y="232239"/>
                              </a:cubicBezTo>
                              <a:cubicBezTo>
                                <a:pt x="481149" y="231274"/>
                                <a:pt x="486177" y="233673"/>
                                <a:pt x="488703" y="233381"/>
                              </a:cubicBezTo>
                              <a:moveTo>
                                <a:pt x="483816" y="211164"/>
                              </a:moveTo>
                              <a:cubicBezTo>
                                <a:pt x="485656" y="212179"/>
                                <a:pt x="487789" y="213195"/>
                                <a:pt x="488196" y="213360"/>
                              </a:cubicBezTo>
                              <a:cubicBezTo>
                                <a:pt x="488830" y="213665"/>
                                <a:pt x="489846" y="214096"/>
                                <a:pt x="490785" y="214719"/>
                              </a:cubicBezTo>
                              <a:cubicBezTo>
                                <a:pt x="491166" y="214960"/>
                                <a:pt x="493147" y="216115"/>
                                <a:pt x="493185" y="216280"/>
                              </a:cubicBezTo>
                              <a:cubicBezTo>
                                <a:pt x="493375" y="216851"/>
                                <a:pt x="492474" y="217423"/>
                                <a:pt x="492258" y="217854"/>
                              </a:cubicBezTo>
                              <a:cubicBezTo>
                                <a:pt x="491661" y="218972"/>
                                <a:pt x="491255" y="219937"/>
                                <a:pt x="490481" y="221498"/>
                              </a:cubicBezTo>
                              <a:cubicBezTo>
                                <a:pt x="490062" y="222336"/>
                                <a:pt x="489034" y="224558"/>
                                <a:pt x="488386" y="224837"/>
                              </a:cubicBezTo>
                              <a:cubicBezTo>
                                <a:pt x="487967" y="225015"/>
                                <a:pt x="487269" y="224774"/>
                                <a:pt x="486939" y="224837"/>
                              </a:cubicBezTo>
                              <a:cubicBezTo>
                                <a:pt x="485910" y="225002"/>
                                <a:pt x="484628" y="225586"/>
                                <a:pt x="484108" y="226297"/>
                              </a:cubicBezTo>
                              <a:cubicBezTo>
                                <a:pt x="484057" y="226373"/>
                                <a:pt x="484006" y="227160"/>
                                <a:pt x="483917" y="227237"/>
                              </a:cubicBezTo>
                              <a:cubicBezTo>
                                <a:pt x="483892" y="227237"/>
                                <a:pt x="483828" y="227224"/>
                                <a:pt x="483816" y="227237"/>
                              </a:cubicBezTo>
                              <a:lnTo>
                                <a:pt x="483816" y="211164"/>
                              </a:lnTo>
                              <a:lnTo>
                                <a:pt x="483816" y="211164"/>
                              </a:lnTo>
                              <a:close/>
                              <a:moveTo>
                                <a:pt x="483816" y="201705"/>
                              </a:moveTo>
                              <a:cubicBezTo>
                                <a:pt x="484120" y="201540"/>
                                <a:pt x="484450" y="201490"/>
                                <a:pt x="484742" y="201159"/>
                              </a:cubicBezTo>
                              <a:cubicBezTo>
                                <a:pt x="484704" y="201210"/>
                                <a:pt x="485263" y="199611"/>
                                <a:pt x="485682" y="199598"/>
                              </a:cubicBezTo>
                              <a:cubicBezTo>
                                <a:pt x="486063" y="199598"/>
                                <a:pt x="487586" y="201909"/>
                                <a:pt x="488081" y="202213"/>
                              </a:cubicBezTo>
                              <a:cubicBezTo>
                                <a:pt x="489884" y="203331"/>
                                <a:pt x="493084" y="204410"/>
                                <a:pt x="495686" y="205336"/>
                              </a:cubicBezTo>
                              <a:cubicBezTo>
                                <a:pt x="495711" y="205349"/>
                                <a:pt x="497464" y="205971"/>
                                <a:pt x="497464" y="205971"/>
                              </a:cubicBezTo>
                              <a:cubicBezTo>
                                <a:pt x="497692" y="206377"/>
                                <a:pt x="496194" y="209615"/>
                                <a:pt x="496016" y="210135"/>
                              </a:cubicBezTo>
                              <a:cubicBezTo>
                                <a:pt x="495712" y="210922"/>
                                <a:pt x="495559" y="211380"/>
                                <a:pt x="495280" y="212217"/>
                              </a:cubicBezTo>
                              <a:cubicBezTo>
                                <a:pt x="495178" y="212497"/>
                                <a:pt x="494798" y="214058"/>
                                <a:pt x="494442" y="214198"/>
                              </a:cubicBezTo>
                              <a:cubicBezTo>
                                <a:pt x="493883" y="214426"/>
                                <a:pt x="491954" y="212954"/>
                                <a:pt x="491624" y="212738"/>
                              </a:cubicBezTo>
                              <a:cubicBezTo>
                                <a:pt x="489681" y="211468"/>
                                <a:pt x="488488" y="211062"/>
                                <a:pt x="485999" y="210034"/>
                              </a:cubicBezTo>
                              <a:cubicBezTo>
                                <a:pt x="485745" y="209932"/>
                                <a:pt x="484793" y="209488"/>
                                <a:pt x="483816" y="209107"/>
                              </a:cubicBezTo>
                              <a:lnTo>
                                <a:pt x="483816" y="201705"/>
                              </a:lnTo>
                              <a:lnTo>
                                <a:pt x="483816" y="201705"/>
                              </a:lnTo>
                              <a:close/>
                              <a:moveTo>
                                <a:pt x="504865" y="191574"/>
                              </a:moveTo>
                              <a:cubicBezTo>
                                <a:pt x="505107" y="187296"/>
                                <a:pt x="503329" y="181938"/>
                                <a:pt x="501323" y="178637"/>
                              </a:cubicBezTo>
                              <a:cubicBezTo>
                                <a:pt x="500447" y="177190"/>
                                <a:pt x="498784" y="175159"/>
                                <a:pt x="497362" y="174067"/>
                              </a:cubicBezTo>
                              <a:cubicBezTo>
                                <a:pt x="495559" y="172658"/>
                                <a:pt x="493934" y="171185"/>
                                <a:pt x="492043" y="169992"/>
                              </a:cubicBezTo>
                              <a:cubicBezTo>
                                <a:pt x="489046" y="168087"/>
                                <a:pt x="486228" y="166335"/>
                                <a:pt x="483384" y="164050"/>
                              </a:cubicBezTo>
                              <a:cubicBezTo>
                                <a:pt x="482368" y="163237"/>
                                <a:pt x="479562" y="160978"/>
                                <a:pt x="478978" y="160317"/>
                              </a:cubicBezTo>
                              <a:cubicBezTo>
                                <a:pt x="478928" y="160241"/>
                                <a:pt x="480108" y="160978"/>
                                <a:pt x="480819" y="161320"/>
                              </a:cubicBezTo>
                              <a:cubicBezTo>
                                <a:pt x="484793" y="163174"/>
                                <a:pt x="488526" y="165320"/>
                                <a:pt x="492868" y="167909"/>
                              </a:cubicBezTo>
                              <a:cubicBezTo>
                                <a:pt x="496969" y="170347"/>
                                <a:pt x="501615" y="173419"/>
                                <a:pt x="504243" y="176555"/>
                              </a:cubicBezTo>
                              <a:cubicBezTo>
                                <a:pt x="508014" y="181088"/>
                                <a:pt x="509626" y="187359"/>
                                <a:pt x="508509" y="194278"/>
                              </a:cubicBezTo>
                              <a:cubicBezTo>
                                <a:pt x="507544" y="200360"/>
                                <a:pt x="505234" y="206771"/>
                                <a:pt x="502885" y="211900"/>
                              </a:cubicBezTo>
                              <a:cubicBezTo>
                                <a:pt x="501019" y="216001"/>
                                <a:pt x="498010" y="221486"/>
                                <a:pt x="495470" y="224837"/>
                              </a:cubicBezTo>
                              <a:cubicBezTo>
                                <a:pt x="495318" y="225053"/>
                                <a:pt x="494226" y="226361"/>
                                <a:pt x="493706" y="225358"/>
                              </a:cubicBezTo>
                              <a:cubicBezTo>
                                <a:pt x="493541" y="225028"/>
                                <a:pt x="494963" y="222666"/>
                                <a:pt x="495470" y="221498"/>
                              </a:cubicBezTo>
                              <a:cubicBezTo>
                                <a:pt x="499635" y="212383"/>
                                <a:pt x="504256" y="202772"/>
                                <a:pt x="504865" y="191574"/>
                              </a:cubicBezTo>
                              <a:moveTo>
                                <a:pt x="475931" y="160279"/>
                              </a:moveTo>
                              <a:cubicBezTo>
                                <a:pt x="472948" y="158705"/>
                                <a:pt x="470574" y="157245"/>
                                <a:pt x="467463" y="155480"/>
                              </a:cubicBezTo>
                              <a:cubicBezTo>
                                <a:pt x="469698" y="156267"/>
                                <a:pt x="471577" y="157245"/>
                                <a:pt x="474408" y="158464"/>
                              </a:cubicBezTo>
                              <a:cubicBezTo>
                                <a:pt x="476223" y="159251"/>
                                <a:pt x="476579" y="159708"/>
                                <a:pt x="477861" y="160812"/>
                              </a:cubicBezTo>
                              <a:cubicBezTo>
                                <a:pt x="477328" y="160368"/>
                                <a:pt x="479613" y="162298"/>
                                <a:pt x="479448" y="162349"/>
                              </a:cubicBezTo>
                              <a:cubicBezTo>
                                <a:pt x="479182" y="162425"/>
                                <a:pt x="476312" y="160482"/>
                                <a:pt x="475931" y="160279"/>
                              </a:cubicBezTo>
                              <a:moveTo>
                                <a:pt x="515073" y="229522"/>
                              </a:moveTo>
                              <a:cubicBezTo>
                                <a:pt x="511531" y="230360"/>
                                <a:pt x="506363" y="230258"/>
                                <a:pt x="502999" y="230144"/>
                              </a:cubicBezTo>
                              <a:cubicBezTo>
                                <a:pt x="501717" y="230106"/>
                                <a:pt x="500765" y="230157"/>
                                <a:pt x="501107" y="229522"/>
                              </a:cubicBezTo>
                              <a:cubicBezTo>
                                <a:pt x="501793" y="228341"/>
                                <a:pt x="504827" y="223060"/>
                                <a:pt x="505589" y="223174"/>
                              </a:cubicBezTo>
                              <a:cubicBezTo>
                                <a:pt x="505741" y="223187"/>
                                <a:pt x="505729" y="223314"/>
                                <a:pt x="505805" y="223390"/>
                              </a:cubicBezTo>
                              <a:cubicBezTo>
                                <a:pt x="508039" y="225180"/>
                                <a:pt x="510680" y="226602"/>
                                <a:pt x="513422" y="228176"/>
                              </a:cubicBezTo>
                              <a:cubicBezTo>
                                <a:pt x="514070" y="228557"/>
                                <a:pt x="515784" y="229357"/>
                                <a:pt x="515073" y="229522"/>
                              </a:cubicBezTo>
                              <a:moveTo>
                                <a:pt x="512267" y="210973"/>
                              </a:moveTo>
                              <a:cubicBezTo>
                                <a:pt x="512369" y="211088"/>
                                <a:pt x="512064" y="211773"/>
                                <a:pt x="512064" y="211900"/>
                              </a:cubicBezTo>
                              <a:cubicBezTo>
                                <a:pt x="511886" y="216674"/>
                                <a:pt x="512826" y="220673"/>
                                <a:pt x="513740" y="224012"/>
                              </a:cubicBezTo>
                              <a:cubicBezTo>
                                <a:pt x="513918" y="224685"/>
                                <a:pt x="514425" y="226640"/>
                                <a:pt x="513524" y="225878"/>
                              </a:cubicBezTo>
                              <a:cubicBezTo>
                                <a:pt x="512559" y="225066"/>
                                <a:pt x="511124" y="223910"/>
                                <a:pt x="510401" y="223390"/>
                              </a:cubicBezTo>
                              <a:cubicBezTo>
                                <a:pt x="509766" y="222907"/>
                                <a:pt x="506871" y="221511"/>
                                <a:pt x="506846" y="220457"/>
                              </a:cubicBezTo>
                              <a:cubicBezTo>
                                <a:pt x="506833" y="219581"/>
                                <a:pt x="508839" y="216826"/>
                                <a:pt x="509245" y="216077"/>
                              </a:cubicBezTo>
                              <a:cubicBezTo>
                                <a:pt x="510134" y="214439"/>
                                <a:pt x="511290" y="213157"/>
                                <a:pt x="511861" y="211900"/>
                              </a:cubicBezTo>
                              <a:cubicBezTo>
                                <a:pt x="511746" y="212129"/>
                                <a:pt x="511912" y="210580"/>
                                <a:pt x="512267" y="210973"/>
                              </a:cubicBezTo>
                              <a:moveTo>
                                <a:pt x="540528" y="143292"/>
                              </a:moveTo>
                              <a:cubicBezTo>
                                <a:pt x="538903" y="143724"/>
                                <a:pt x="536389" y="143749"/>
                                <a:pt x="535005" y="143089"/>
                              </a:cubicBezTo>
                              <a:cubicBezTo>
                                <a:pt x="534193" y="142708"/>
                                <a:pt x="530422" y="140118"/>
                                <a:pt x="530943" y="139649"/>
                              </a:cubicBezTo>
                              <a:cubicBezTo>
                                <a:pt x="531425" y="139204"/>
                                <a:pt x="531857" y="137579"/>
                                <a:pt x="531984" y="136932"/>
                              </a:cubicBezTo>
                              <a:cubicBezTo>
                                <a:pt x="532555" y="133809"/>
                                <a:pt x="534332" y="135192"/>
                                <a:pt x="536453" y="133910"/>
                              </a:cubicBezTo>
                              <a:cubicBezTo>
                                <a:pt x="537176" y="133478"/>
                                <a:pt x="538649" y="131168"/>
                                <a:pt x="537392" y="130152"/>
                              </a:cubicBezTo>
                              <a:cubicBezTo>
                                <a:pt x="536999" y="129835"/>
                                <a:pt x="535526" y="129606"/>
                                <a:pt x="535005" y="129746"/>
                              </a:cubicBezTo>
                              <a:cubicBezTo>
                                <a:pt x="534320" y="129924"/>
                                <a:pt x="533888" y="131396"/>
                                <a:pt x="532707" y="131523"/>
                              </a:cubicBezTo>
                              <a:cubicBezTo>
                                <a:pt x="532492" y="131536"/>
                                <a:pt x="532276" y="131371"/>
                                <a:pt x="532085" y="131422"/>
                              </a:cubicBezTo>
                              <a:cubicBezTo>
                                <a:pt x="532085" y="131422"/>
                                <a:pt x="529369" y="132844"/>
                                <a:pt x="529267" y="132768"/>
                              </a:cubicBezTo>
                              <a:cubicBezTo>
                                <a:pt x="528721" y="132399"/>
                                <a:pt x="529305" y="130470"/>
                                <a:pt x="529470" y="130254"/>
                              </a:cubicBezTo>
                              <a:cubicBezTo>
                                <a:pt x="529914" y="129759"/>
                                <a:pt x="531654" y="129606"/>
                                <a:pt x="533025" y="128806"/>
                              </a:cubicBezTo>
                              <a:cubicBezTo>
                                <a:pt x="533444" y="128553"/>
                                <a:pt x="533761" y="127930"/>
                                <a:pt x="533964" y="127867"/>
                              </a:cubicBezTo>
                              <a:cubicBezTo>
                                <a:pt x="534815" y="127600"/>
                                <a:pt x="534333" y="127740"/>
                                <a:pt x="534891" y="127143"/>
                              </a:cubicBezTo>
                              <a:cubicBezTo>
                                <a:pt x="535907" y="126026"/>
                                <a:pt x="537887" y="124871"/>
                                <a:pt x="539487" y="123284"/>
                              </a:cubicBezTo>
                              <a:cubicBezTo>
                                <a:pt x="541290" y="121481"/>
                                <a:pt x="542661" y="119627"/>
                                <a:pt x="544185" y="118701"/>
                              </a:cubicBezTo>
                              <a:cubicBezTo>
                                <a:pt x="545695" y="117749"/>
                                <a:pt x="546660" y="115578"/>
                                <a:pt x="548971" y="115451"/>
                              </a:cubicBezTo>
                              <a:cubicBezTo>
                                <a:pt x="549098" y="115451"/>
                                <a:pt x="549022" y="115514"/>
                                <a:pt x="549085" y="115565"/>
                              </a:cubicBezTo>
                              <a:cubicBezTo>
                                <a:pt x="549390" y="115882"/>
                                <a:pt x="548197" y="117837"/>
                                <a:pt x="548235" y="117749"/>
                              </a:cubicBezTo>
                              <a:cubicBezTo>
                                <a:pt x="546546" y="120364"/>
                                <a:pt x="540198" y="122141"/>
                                <a:pt x="539284" y="126001"/>
                              </a:cubicBezTo>
                              <a:cubicBezTo>
                                <a:pt x="539081" y="126788"/>
                                <a:pt x="538979" y="128146"/>
                                <a:pt x="539386" y="128807"/>
                              </a:cubicBezTo>
                              <a:cubicBezTo>
                                <a:pt x="539868" y="129606"/>
                                <a:pt x="541176" y="129187"/>
                                <a:pt x="541468" y="129632"/>
                              </a:cubicBezTo>
                              <a:cubicBezTo>
                                <a:pt x="541925" y="130343"/>
                                <a:pt x="541227" y="132082"/>
                                <a:pt x="540833" y="132666"/>
                              </a:cubicBezTo>
                              <a:cubicBezTo>
                                <a:pt x="540186" y="133644"/>
                                <a:pt x="538433" y="135104"/>
                                <a:pt x="537811" y="135485"/>
                              </a:cubicBezTo>
                              <a:cubicBezTo>
                                <a:pt x="537494" y="135675"/>
                                <a:pt x="536440" y="135586"/>
                                <a:pt x="536453" y="136107"/>
                              </a:cubicBezTo>
                              <a:cubicBezTo>
                                <a:pt x="536504" y="137211"/>
                                <a:pt x="538510" y="135827"/>
                                <a:pt x="538967" y="135891"/>
                              </a:cubicBezTo>
                              <a:cubicBezTo>
                                <a:pt x="540059" y="136068"/>
                                <a:pt x="539741" y="137097"/>
                                <a:pt x="541252" y="136513"/>
                              </a:cubicBezTo>
                              <a:cubicBezTo>
                                <a:pt x="542928" y="135878"/>
                                <a:pt x="540795" y="138519"/>
                                <a:pt x="540325" y="139027"/>
                              </a:cubicBezTo>
                              <a:cubicBezTo>
                                <a:pt x="540033" y="139319"/>
                                <a:pt x="538738" y="140334"/>
                                <a:pt x="538230" y="140588"/>
                              </a:cubicBezTo>
                              <a:cubicBezTo>
                                <a:pt x="537748" y="140829"/>
                                <a:pt x="536415" y="140652"/>
                                <a:pt x="536453" y="141325"/>
                              </a:cubicBezTo>
                              <a:cubicBezTo>
                                <a:pt x="536529" y="142124"/>
                                <a:pt x="539881" y="141667"/>
                                <a:pt x="540211" y="141528"/>
                              </a:cubicBezTo>
                              <a:cubicBezTo>
                                <a:pt x="542433" y="140601"/>
                                <a:pt x="544807" y="137529"/>
                                <a:pt x="547295" y="136932"/>
                              </a:cubicBezTo>
                              <a:cubicBezTo>
                                <a:pt x="548603" y="136627"/>
                                <a:pt x="550456" y="136576"/>
                                <a:pt x="550228" y="136932"/>
                              </a:cubicBezTo>
                              <a:cubicBezTo>
                                <a:pt x="549491" y="138125"/>
                                <a:pt x="546749" y="139357"/>
                                <a:pt x="546051" y="140271"/>
                              </a:cubicBezTo>
                              <a:cubicBezTo>
                                <a:pt x="545251" y="141363"/>
                                <a:pt x="545810" y="141185"/>
                                <a:pt x="546787" y="141325"/>
                              </a:cubicBezTo>
                              <a:cubicBezTo>
                                <a:pt x="550761" y="141909"/>
                                <a:pt x="557249" y="141820"/>
                                <a:pt x="560029" y="139763"/>
                              </a:cubicBezTo>
                              <a:cubicBezTo>
                                <a:pt x="562568" y="137859"/>
                                <a:pt x="565069" y="135903"/>
                                <a:pt x="567113" y="133402"/>
                              </a:cubicBezTo>
                              <a:cubicBezTo>
                                <a:pt x="567862" y="132488"/>
                                <a:pt x="568357" y="131485"/>
                                <a:pt x="568992" y="130152"/>
                              </a:cubicBezTo>
                              <a:cubicBezTo>
                                <a:pt x="569335" y="129454"/>
                                <a:pt x="570922" y="126864"/>
                                <a:pt x="570871" y="127232"/>
                              </a:cubicBezTo>
                              <a:cubicBezTo>
                                <a:pt x="570656" y="128768"/>
                                <a:pt x="570173" y="131765"/>
                                <a:pt x="569818" y="132971"/>
                              </a:cubicBezTo>
                              <a:cubicBezTo>
                                <a:pt x="569475" y="134215"/>
                                <a:pt x="568497" y="136614"/>
                                <a:pt x="567329" y="138087"/>
                              </a:cubicBezTo>
                              <a:cubicBezTo>
                                <a:pt x="565958" y="139801"/>
                                <a:pt x="562886" y="141985"/>
                                <a:pt x="560232" y="142670"/>
                              </a:cubicBezTo>
                              <a:cubicBezTo>
                                <a:pt x="557528" y="143369"/>
                                <a:pt x="554621" y="143216"/>
                                <a:pt x="551688" y="143407"/>
                              </a:cubicBezTo>
                              <a:cubicBezTo>
                                <a:pt x="550660" y="143457"/>
                                <a:pt x="547511" y="144308"/>
                                <a:pt x="546470" y="143813"/>
                              </a:cubicBezTo>
                              <a:cubicBezTo>
                                <a:pt x="545759" y="143496"/>
                                <a:pt x="545987" y="142188"/>
                                <a:pt x="545327" y="141845"/>
                              </a:cubicBezTo>
                              <a:cubicBezTo>
                                <a:pt x="543499" y="140893"/>
                                <a:pt x="541950" y="142937"/>
                                <a:pt x="540528" y="143292"/>
                              </a:cubicBezTo>
                              <a:moveTo>
                                <a:pt x="529889" y="142784"/>
                              </a:moveTo>
                              <a:cubicBezTo>
                                <a:pt x="528048" y="142023"/>
                                <a:pt x="525814" y="137922"/>
                                <a:pt x="526144" y="135573"/>
                              </a:cubicBezTo>
                              <a:cubicBezTo>
                                <a:pt x="526182" y="135269"/>
                                <a:pt x="526436" y="134900"/>
                                <a:pt x="526563" y="134951"/>
                              </a:cubicBezTo>
                              <a:cubicBezTo>
                                <a:pt x="526944" y="135180"/>
                                <a:pt x="526728" y="136221"/>
                                <a:pt x="526766" y="136424"/>
                              </a:cubicBezTo>
                              <a:cubicBezTo>
                                <a:pt x="527197" y="138925"/>
                                <a:pt x="528467" y="140461"/>
                                <a:pt x="529889" y="141845"/>
                              </a:cubicBezTo>
                              <a:cubicBezTo>
                                <a:pt x="530422" y="142353"/>
                                <a:pt x="531958" y="143622"/>
                                <a:pt x="529889" y="142784"/>
                              </a:cubicBezTo>
                              <a:moveTo>
                                <a:pt x="533964" y="125467"/>
                              </a:moveTo>
                              <a:cubicBezTo>
                                <a:pt x="535183" y="123741"/>
                                <a:pt x="536339" y="122090"/>
                                <a:pt x="538129" y="120465"/>
                              </a:cubicBezTo>
                              <a:cubicBezTo>
                                <a:pt x="538814" y="119843"/>
                                <a:pt x="540668" y="118993"/>
                                <a:pt x="540744" y="118167"/>
                              </a:cubicBezTo>
                              <a:cubicBezTo>
                                <a:pt x="540744" y="118091"/>
                                <a:pt x="540668" y="118015"/>
                                <a:pt x="540630" y="117939"/>
                              </a:cubicBezTo>
                              <a:cubicBezTo>
                                <a:pt x="540833" y="117977"/>
                                <a:pt x="541138" y="117888"/>
                                <a:pt x="541391" y="117875"/>
                              </a:cubicBezTo>
                              <a:cubicBezTo>
                                <a:pt x="541239" y="118053"/>
                                <a:pt x="541087" y="118180"/>
                                <a:pt x="540934" y="118383"/>
                              </a:cubicBezTo>
                              <a:cubicBezTo>
                                <a:pt x="539627" y="120351"/>
                                <a:pt x="538383" y="122167"/>
                                <a:pt x="536770" y="123703"/>
                              </a:cubicBezTo>
                              <a:cubicBezTo>
                                <a:pt x="535805" y="124604"/>
                                <a:pt x="534523" y="125721"/>
                                <a:pt x="533444" y="126724"/>
                              </a:cubicBezTo>
                              <a:cubicBezTo>
                                <a:pt x="532314" y="127765"/>
                                <a:pt x="533799" y="125696"/>
                                <a:pt x="533964" y="125467"/>
                              </a:cubicBezTo>
                              <a:moveTo>
                                <a:pt x="546787" y="80207"/>
                              </a:moveTo>
                              <a:cubicBezTo>
                                <a:pt x="546927" y="79852"/>
                                <a:pt x="547968" y="78303"/>
                                <a:pt x="548146" y="78442"/>
                              </a:cubicBezTo>
                              <a:cubicBezTo>
                                <a:pt x="548158" y="78455"/>
                                <a:pt x="548133" y="78620"/>
                                <a:pt x="548146" y="78658"/>
                              </a:cubicBezTo>
                              <a:cubicBezTo>
                                <a:pt x="548514" y="80588"/>
                                <a:pt x="549593" y="82340"/>
                                <a:pt x="550533" y="84498"/>
                              </a:cubicBezTo>
                              <a:cubicBezTo>
                                <a:pt x="551142" y="85857"/>
                                <a:pt x="551510" y="87761"/>
                                <a:pt x="551993" y="89399"/>
                              </a:cubicBezTo>
                              <a:cubicBezTo>
                                <a:pt x="552475" y="91049"/>
                                <a:pt x="553326" y="92573"/>
                                <a:pt x="553770" y="93982"/>
                              </a:cubicBezTo>
                              <a:cubicBezTo>
                                <a:pt x="554113" y="95074"/>
                                <a:pt x="554024" y="96940"/>
                                <a:pt x="554290" y="97943"/>
                              </a:cubicBezTo>
                              <a:cubicBezTo>
                                <a:pt x="554519" y="98844"/>
                                <a:pt x="555700" y="99695"/>
                                <a:pt x="554709" y="100647"/>
                              </a:cubicBezTo>
                              <a:cubicBezTo>
                                <a:pt x="553046" y="102260"/>
                                <a:pt x="551256" y="99200"/>
                                <a:pt x="550850" y="97626"/>
                              </a:cubicBezTo>
                              <a:cubicBezTo>
                                <a:pt x="550240" y="95353"/>
                                <a:pt x="549809" y="94045"/>
                                <a:pt x="548450" y="91583"/>
                              </a:cubicBezTo>
                              <a:cubicBezTo>
                                <a:pt x="547117" y="89183"/>
                                <a:pt x="546165" y="85768"/>
                                <a:pt x="546368" y="83241"/>
                              </a:cubicBezTo>
                              <a:cubicBezTo>
                                <a:pt x="546444" y="82416"/>
                                <a:pt x="546394" y="81286"/>
                                <a:pt x="546787" y="80207"/>
                              </a:cubicBezTo>
                              <a:moveTo>
                                <a:pt x="561388" y="103999"/>
                              </a:moveTo>
                              <a:cubicBezTo>
                                <a:pt x="561756" y="104050"/>
                                <a:pt x="563724" y="104037"/>
                                <a:pt x="563774" y="104621"/>
                              </a:cubicBezTo>
                              <a:cubicBezTo>
                                <a:pt x="563838" y="105357"/>
                                <a:pt x="562035" y="104723"/>
                                <a:pt x="562010" y="104723"/>
                              </a:cubicBezTo>
                              <a:cubicBezTo>
                                <a:pt x="556982" y="104646"/>
                                <a:pt x="552259" y="105916"/>
                                <a:pt x="548869" y="107643"/>
                              </a:cubicBezTo>
                              <a:cubicBezTo>
                                <a:pt x="549123" y="107528"/>
                                <a:pt x="547422" y="108646"/>
                                <a:pt x="547295" y="108366"/>
                              </a:cubicBezTo>
                              <a:cubicBezTo>
                                <a:pt x="547359" y="108493"/>
                                <a:pt x="548527" y="106652"/>
                                <a:pt x="548666" y="106500"/>
                              </a:cubicBezTo>
                              <a:cubicBezTo>
                                <a:pt x="550279" y="104723"/>
                                <a:pt x="552919" y="103491"/>
                                <a:pt x="555446" y="103364"/>
                              </a:cubicBezTo>
                              <a:cubicBezTo>
                                <a:pt x="557883" y="103237"/>
                                <a:pt x="560093" y="103783"/>
                                <a:pt x="561388" y="103999"/>
                              </a:cubicBezTo>
                              <a:moveTo>
                                <a:pt x="564193" y="114105"/>
                              </a:moveTo>
                              <a:cubicBezTo>
                                <a:pt x="564295" y="113737"/>
                                <a:pt x="563051" y="114727"/>
                                <a:pt x="563470" y="114625"/>
                              </a:cubicBezTo>
                              <a:cubicBezTo>
                                <a:pt x="563228" y="114701"/>
                                <a:pt x="561832" y="114168"/>
                                <a:pt x="561692" y="114105"/>
                              </a:cubicBezTo>
                              <a:cubicBezTo>
                                <a:pt x="560321" y="113457"/>
                                <a:pt x="558467" y="112556"/>
                                <a:pt x="556271" y="112861"/>
                              </a:cubicBezTo>
                              <a:cubicBezTo>
                                <a:pt x="555509" y="112962"/>
                                <a:pt x="553084" y="114194"/>
                                <a:pt x="554506" y="112746"/>
                              </a:cubicBezTo>
                              <a:cubicBezTo>
                                <a:pt x="554887" y="112365"/>
                                <a:pt x="556957" y="111223"/>
                                <a:pt x="556792" y="111299"/>
                              </a:cubicBezTo>
                              <a:cubicBezTo>
                                <a:pt x="557680" y="110956"/>
                                <a:pt x="559331" y="111172"/>
                                <a:pt x="559928" y="111299"/>
                              </a:cubicBezTo>
                              <a:cubicBezTo>
                                <a:pt x="561007" y="111515"/>
                                <a:pt x="561349" y="111870"/>
                                <a:pt x="562314" y="112543"/>
                              </a:cubicBezTo>
                              <a:cubicBezTo>
                                <a:pt x="562657" y="112784"/>
                                <a:pt x="564358" y="113533"/>
                                <a:pt x="564193" y="114105"/>
                              </a:cubicBezTo>
                              <a:moveTo>
                                <a:pt x="556792" y="116288"/>
                              </a:moveTo>
                              <a:cubicBezTo>
                                <a:pt x="557515" y="116415"/>
                                <a:pt x="557363" y="116238"/>
                                <a:pt x="557211" y="116606"/>
                              </a:cubicBezTo>
                              <a:cubicBezTo>
                                <a:pt x="556284" y="118840"/>
                                <a:pt x="558163" y="120186"/>
                                <a:pt x="560054" y="119792"/>
                              </a:cubicBezTo>
                              <a:cubicBezTo>
                                <a:pt x="561362" y="119538"/>
                                <a:pt x="561273" y="117977"/>
                                <a:pt x="561540" y="117444"/>
                              </a:cubicBezTo>
                              <a:cubicBezTo>
                                <a:pt x="561603" y="117329"/>
                                <a:pt x="562048" y="117558"/>
                                <a:pt x="562111" y="117545"/>
                              </a:cubicBezTo>
                              <a:cubicBezTo>
                                <a:pt x="563279" y="117355"/>
                                <a:pt x="561603" y="119881"/>
                                <a:pt x="561273" y="120148"/>
                              </a:cubicBezTo>
                              <a:cubicBezTo>
                                <a:pt x="559788" y="121379"/>
                                <a:pt x="557185" y="121494"/>
                                <a:pt x="556068" y="120148"/>
                              </a:cubicBezTo>
                              <a:cubicBezTo>
                                <a:pt x="555205" y="119120"/>
                                <a:pt x="555001" y="115996"/>
                                <a:pt x="556792" y="116288"/>
                              </a:cubicBezTo>
                              <a:moveTo>
                                <a:pt x="560651" y="117977"/>
                              </a:moveTo>
                              <a:cubicBezTo>
                                <a:pt x="560651" y="118345"/>
                                <a:pt x="560181" y="118663"/>
                                <a:pt x="559610" y="118663"/>
                              </a:cubicBezTo>
                              <a:cubicBezTo>
                                <a:pt x="559052" y="118663"/>
                                <a:pt x="558582" y="118345"/>
                                <a:pt x="558582" y="117977"/>
                              </a:cubicBezTo>
                              <a:cubicBezTo>
                                <a:pt x="558582" y="117609"/>
                                <a:pt x="559052" y="117291"/>
                                <a:pt x="559610" y="117291"/>
                              </a:cubicBezTo>
                              <a:cubicBezTo>
                                <a:pt x="560181" y="117291"/>
                                <a:pt x="560651" y="117609"/>
                                <a:pt x="560651" y="117977"/>
                              </a:cubicBezTo>
                              <a:moveTo>
                                <a:pt x="557211" y="115247"/>
                              </a:moveTo>
                              <a:cubicBezTo>
                                <a:pt x="556830" y="115222"/>
                                <a:pt x="554417" y="116187"/>
                                <a:pt x="555230" y="114943"/>
                              </a:cubicBezTo>
                              <a:cubicBezTo>
                                <a:pt x="555598" y="114384"/>
                                <a:pt x="557046" y="114156"/>
                                <a:pt x="557833" y="114308"/>
                              </a:cubicBezTo>
                              <a:cubicBezTo>
                                <a:pt x="558645" y="114473"/>
                                <a:pt x="559623" y="114663"/>
                                <a:pt x="560753" y="115044"/>
                              </a:cubicBezTo>
                              <a:cubicBezTo>
                                <a:pt x="561172" y="115184"/>
                                <a:pt x="562340" y="116073"/>
                                <a:pt x="562111" y="116288"/>
                              </a:cubicBezTo>
                              <a:cubicBezTo>
                                <a:pt x="561679" y="116720"/>
                                <a:pt x="557642" y="115298"/>
                                <a:pt x="557211" y="115247"/>
                              </a:cubicBezTo>
                              <a:moveTo>
                                <a:pt x="566694" y="124122"/>
                              </a:moveTo>
                              <a:cubicBezTo>
                                <a:pt x="567418" y="123449"/>
                                <a:pt x="568408" y="123093"/>
                                <a:pt x="568992" y="122344"/>
                              </a:cubicBezTo>
                              <a:cubicBezTo>
                                <a:pt x="569157" y="122128"/>
                                <a:pt x="569259" y="121976"/>
                                <a:pt x="569322" y="121887"/>
                              </a:cubicBezTo>
                              <a:cubicBezTo>
                                <a:pt x="569259" y="122002"/>
                                <a:pt x="569183" y="122192"/>
                                <a:pt x="569094" y="122446"/>
                              </a:cubicBezTo>
                              <a:cubicBezTo>
                                <a:pt x="568878" y="123131"/>
                                <a:pt x="568357" y="125594"/>
                                <a:pt x="567951" y="126102"/>
                              </a:cubicBezTo>
                              <a:cubicBezTo>
                                <a:pt x="567405" y="126750"/>
                                <a:pt x="565615" y="127956"/>
                                <a:pt x="564396" y="128591"/>
                              </a:cubicBezTo>
                              <a:cubicBezTo>
                                <a:pt x="562416" y="129657"/>
                                <a:pt x="559674" y="129962"/>
                                <a:pt x="557528" y="130051"/>
                              </a:cubicBezTo>
                              <a:cubicBezTo>
                                <a:pt x="561324" y="129340"/>
                                <a:pt x="564270" y="126356"/>
                                <a:pt x="566694" y="124122"/>
                              </a:cubicBezTo>
                              <a:moveTo>
                                <a:pt x="567634" y="99403"/>
                              </a:moveTo>
                              <a:cubicBezTo>
                                <a:pt x="568053" y="96166"/>
                                <a:pt x="568370" y="91646"/>
                                <a:pt x="570249" y="88777"/>
                              </a:cubicBezTo>
                              <a:cubicBezTo>
                                <a:pt x="571735" y="86466"/>
                                <a:pt x="574325" y="84371"/>
                                <a:pt x="576178" y="82099"/>
                              </a:cubicBezTo>
                              <a:cubicBezTo>
                                <a:pt x="576534" y="81667"/>
                                <a:pt x="577194" y="80982"/>
                                <a:pt x="577435" y="80525"/>
                              </a:cubicBezTo>
                              <a:cubicBezTo>
                                <a:pt x="577613" y="80194"/>
                                <a:pt x="577880" y="79483"/>
                                <a:pt x="578273" y="80321"/>
                              </a:cubicBezTo>
                              <a:cubicBezTo>
                                <a:pt x="580470" y="84841"/>
                                <a:pt x="582234" y="91354"/>
                                <a:pt x="580673" y="98260"/>
                              </a:cubicBezTo>
                              <a:cubicBezTo>
                                <a:pt x="579835" y="101904"/>
                                <a:pt x="577664" y="105713"/>
                                <a:pt x="575569" y="108785"/>
                              </a:cubicBezTo>
                              <a:cubicBezTo>
                                <a:pt x="575429" y="108976"/>
                                <a:pt x="574794" y="110131"/>
                                <a:pt x="574718" y="110144"/>
                              </a:cubicBezTo>
                              <a:cubicBezTo>
                                <a:pt x="574655" y="110156"/>
                                <a:pt x="572903" y="109230"/>
                                <a:pt x="572953" y="108684"/>
                              </a:cubicBezTo>
                              <a:cubicBezTo>
                                <a:pt x="572966" y="108430"/>
                                <a:pt x="574477" y="107465"/>
                                <a:pt x="574934" y="107021"/>
                              </a:cubicBezTo>
                              <a:cubicBezTo>
                                <a:pt x="577968" y="104050"/>
                                <a:pt x="578552" y="98819"/>
                                <a:pt x="578997" y="93360"/>
                              </a:cubicBezTo>
                              <a:lnTo>
                                <a:pt x="578921" y="93347"/>
                              </a:lnTo>
                              <a:cubicBezTo>
                                <a:pt x="579022" y="93081"/>
                                <a:pt x="579022" y="92827"/>
                                <a:pt x="579048" y="92586"/>
                              </a:cubicBezTo>
                              <a:cubicBezTo>
                                <a:pt x="579048" y="92509"/>
                                <a:pt x="578997" y="92433"/>
                                <a:pt x="578921" y="92433"/>
                              </a:cubicBezTo>
                              <a:cubicBezTo>
                                <a:pt x="578832" y="92421"/>
                                <a:pt x="578756" y="92484"/>
                                <a:pt x="578743" y="92560"/>
                              </a:cubicBezTo>
                              <a:cubicBezTo>
                                <a:pt x="578717" y="92789"/>
                                <a:pt x="578705" y="92992"/>
                                <a:pt x="578667" y="93182"/>
                              </a:cubicBezTo>
                              <a:cubicBezTo>
                                <a:pt x="577511" y="94312"/>
                                <a:pt x="576737" y="96305"/>
                                <a:pt x="575671" y="98159"/>
                              </a:cubicBezTo>
                              <a:cubicBezTo>
                                <a:pt x="575455" y="98502"/>
                                <a:pt x="575036" y="99365"/>
                                <a:pt x="574833" y="99302"/>
                              </a:cubicBezTo>
                              <a:cubicBezTo>
                                <a:pt x="574337" y="99124"/>
                                <a:pt x="573817" y="93804"/>
                                <a:pt x="573906" y="92420"/>
                              </a:cubicBezTo>
                              <a:cubicBezTo>
                                <a:pt x="573931" y="91671"/>
                                <a:pt x="574502" y="90872"/>
                                <a:pt x="574718" y="90021"/>
                              </a:cubicBezTo>
                              <a:cubicBezTo>
                                <a:pt x="575023" y="88878"/>
                                <a:pt x="575366" y="87710"/>
                                <a:pt x="576077" y="86060"/>
                              </a:cubicBezTo>
                              <a:cubicBezTo>
                                <a:pt x="576280" y="85616"/>
                                <a:pt x="577296" y="83813"/>
                                <a:pt x="576813" y="83457"/>
                              </a:cubicBezTo>
                              <a:cubicBezTo>
                                <a:pt x="576496" y="83216"/>
                                <a:pt x="574718" y="84803"/>
                                <a:pt x="574414" y="85120"/>
                              </a:cubicBezTo>
                              <a:cubicBezTo>
                                <a:pt x="573677" y="85895"/>
                                <a:pt x="571963" y="87926"/>
                                <a:pt x="571392" y="88980"/>
                              </a:cubicBezTo>
                              <a:cubicBezTo>
                                <a:pt x="569183" y="92992"/>
                                <a:pt x="570160" y="98464"/>
                                <a:pt x="570249" y="102641"/>
                              </a:cubicBezTo>
                              <a:cubicBezTo>
                                <a:pt x="570275" y="104126"/>
                                <a:pt x="570097" y="107338"/>
                                <a:pt x="569094" y="108366"/>
                              </a:cubicBezTo>
                              <a:cubicBezTo>
                                <a:pt x="568840" y="106475"/>
                                <a:pt x="569335" y="103809"/>
                                <a:pt x="568167" y="102958"/>
                              </a:cubicBezTo>
                              <a:cubicBezTo>
                                <a:pt x="567951" y="102793"/>
                                <a:pt x="567329" y="103263"/>
                                <a:pt x="567113" y="102844"/>
                              </a:cubicBezTo>
                              <a:cubicBezTo>
                                <a:pt x="566872" y="102387"/>
                                <a:pt x="567520" y="100292"/>
                                <a:pt x="567634" y="99403"/>
                              </a:cubicBezTo>
                              <a:moveTo>
                                <a:pt x="574934" y="122751"/>
                              </a:moveTo>
                              <a:cubicBezTo>
                                <a:pt x="574972" y="122420"/>
                                <a:pt x="575150" y="123741"/>
                                <a:pt x="575150" y="123792"/>
                              </a:cubicBezTo>
                              <a:cubicBezTo>
                                <a:pt x="574858" y="126013"/>
                                <a:pt x="573766" y="123995"/>
                                <a:pt x="573995" y="122751"/>
                              </a:cubicBezTo>
                              <a:cubicBezTo>
                                <a:pt x="574134" y="122001"/>
                                <a:pt x="575569" y="120478"/>
                                <a:pt x="575569" y="120478"/>
                              </a:cubicBezTo>
                              <a:cubicBezTo>
                                <a:pt x="576013" y="121214"/>
                                <a:pt x="574985" y="122344"/>
                                <a:pt x="574934" y="122751"/>
                              </a:cubicBezTo>
                              <a:moveTo>
                                <a:pt x="573576" y="120364"/>
                              </a:moveTo>
                              <a:cubicBezTo>
                                <a:pt x="573220" y="118713"/>
                                <a:pt x="571316" y="115222"/>
                                <a:pt x="570554" y="113686"/>
                              </a:cubicBezTo>
                              <a:cubicBezTo>
                                <a:pt x="569919" y="112416"/>
                                <a:pt x="570820" y="110677"/>
                                <a:pt x="571290" y="110664"/>
                              </a:cubicBezTo>
                              <a:cubicBezTo>
                                <a:pt x="572065" y="110652"/>
                                <a:pt x="572738" y="111896"/>
                                <a:pt x="573271" y="112124"/>
                              </a:cubicBezTo>
                              <a:cubicBezTo>
                                <a:pt x="573982" y="112442"/>
                                <a:pt x="573334" y="112594"/>
                                <a:pt x="573474" y="113381"/>
                              </a:cubicBezTo>
                              <a:cubicBezTo>
                                <a:pt x="573791" y="115120"/>
                                <a:pt x="575594" y="113241"/>
                                <a:pt x="575569" y="115146"/>
                              </a:cubicBezTo>
                              <a:cubicBezTo>
                                <a:pt x="575531" y="116669"/>
                                <a:pt x="573715" y="121024"/>
                                <a:pt x="573576" y="120364"/>
                              </a:cubicBezTo>
                              <a:moveTo>
                                <a:pt x="577016" y="291452"/>
                              </a:moveTo>
                              <a:cubicBezTo>
                                <a:pt x="578108" y="291998"/>
                                <a:pt x="574896" y="291363"/>
                                <a:pt x="574096" y="291261"/>
                              </a:cubicBezTo>
                              <a:cubicBezTo>
                                <a:pt x="572522" y="291045"/>
                                <a:pt x="571684" y="290969"/>
                                <a:pt x="570656" y="291045"/>
                              </a:cubicBezTo>
                              <a:cubicBezTo>
                                <a:pt x="567291" y="291287"/>
                                <a:pt x="563927" y="293026"/>
                                <a:pt x="561172" y="293229"/>
                              </a:cubicBezTo>
                              <a:cubicBezTo>
                                <a:pt x="558569" y="293420"/>
                                <a:pt x="555052" y="293775"/>
                                <a:pt x="552830" y="295324"/>
                              </a:cubicBezTo>
                              <a:cubicBezTo>
                                <a:pt x="551040" y="296555"/>
                                <a:pt x="549555" y="298879"/>
                                <a:pt x="548146" y="300847"/>
                              </a:cubicBezTo>
                              <a:cubicBezTo>
                                <a:pt x="546711" y="302827"/>
                                <a:pt x="544756" y="304643"/>
                                <a:pt x="543651" y="306471"/>
                              </a:cubicBezTo>
                              <a:cubicBezTo>
                                <a:pt x="542509" y="308375"/>
                                <a:pt x="541734" y="310051"/>
                                <a:pt x="540528" y="311790"/>
                              </a:cubicBezTo>
                              <a:cubicBezTo>
                                <a:pt x="537392" y="316297"/>
                                <a:pt x="534637" y="320462"/>
                                <a:pt x="532707" y="326492"/>
                              </a:cubicBezTo>
                              <a:cubicBezTo>
                                <a:pt x="532466" y="327216"/>
                                <a:pt x="531996" y="327635"/>
                                <a:pt x="531768" y="328155"/>
                              </a:cubicBezTo>
                              <a:cubicBezTo>
                                <a:pt x="528619" y="335608"/>
                                <a:pt x="528670" y="347554"/>
                                <a:pt x="529267" y="356314"/>
                              </a:cubicBezTo>
                              <a:cubicBezTo>
                                <a:pt x="529952" y="366699"/>
                                <a:pt x="531539" y="375917"/>
                                <a:pt x="534066" y="384677"/>
                              </a:cubicBezTo>
                              <a:cubicBezTo>
                                <a:pt x="534472" y="386086"/>
                                <a:pt x="534815" y="387546"/>
                                <a:pt x="535412" y="388942"/>
                              </a:cubicBezTo>
                              <a:cubicBezTo>
                                <a:pt x="536453" y="391355"/>
                                <a:pt x="537646" y="393983"/>
                                <a:pt x="537811" y="397499"/>
                              </a:cubicBezTo>
                              <a:cubicBezTo>
                                <a:pt x="538091" y="403390"/>
                                <a:pt x="538852" y="408468"/>
                                <a:pt x="539284" y="414080"/>
                              </a:cubicBezTo>
                              <a:cubicBezTo>
                                <a:pt x="540401" y="428959"/>
                                <a:pt x="540845" y="443026"/>
                                <a:pt x="541366" y="457753"/>
                              </a:cubicBezTo>
                              <a:cubicBezTo>
                                <a:pt x="541468" y="460724"/>
                                <a:pt x="541353" y="464990"/>
                                <a:pt x="540934" y="467148"/>
                              </a:cubicBezTo>
                              <a:cubicBezTo>
                                <a:pt x="540884" y="467529"/>
                                <a:pt x="540833" y="467770"/>
                                <a:pt x="540795" y="468189"/>
                              </a:cubicBezTo>
                              <a:cubicBezTo>
                                <a:pt x="540769" y="468354"/>
                                <a:pt x="540833" y="468888"/>
                                <a:pt x="540833" y="469027"/>
                              </a:cubicBezTo>
                              <a:cubicBezTo>
                                <a:pt x="540896" y="469903"/>
                                <a:pt x="542344" y="472011"/>
                                <a:pt x="541683" y="473090"/>
                              </a:cubicBezTo>
                              <a:cubicBezTo>
                                <a:pt x="541214" y="473839"/>
                                <a:pt x="536491" y="473826"/>
                                <a:pt x="535323" y="473928"/>
                              </a:cubicBezTo>
                              <a:cubicBezTo>
                                <a:pt x="526867" y="474588"/>
                                <a:pt x="519161" y="475172"/>
                                <a:pt x="511911" y="476924"/>
                              </a:cubicBezTo>
                              <a:lnTo>
                                <a:pt x="511899" y="476898"/>
                              </a:lnTo>
                              <a:cubicBezTo>
                                <a:pt x="511835" y="476924"/>
                                <a:pt x="511784" y="476924"/>
                                <a:pt x="511759" y="476924"/>
                              </a:cubicBezTo>
                              <a:lnTo>
                                <a:pt x="511708" y="476924"/>
                              </a:lnTo>
                              <a:cubicBezTo>
                                <a:pt x="511594" y="476924"/>
                                <a:pt x="511480" y="477025"/>
                                <a:pt x="511480" y="477127"/>
                              </a:cubicBezTo>
                              <a:cubicBezTo>
                                <a:pt x="511480" y="477254"/>
                                <a:pt x="511568" y="477356"/>
                                <a:pt x="511695" y="477356"/>
                              </a:cubicBezTo>
                              <a:lnTo>
                                <a:pt x="511759" y="477356"/>
                              </a:lnTo>
                              <a:cubicBezTo>
                                <a:pt x="511810" y="477356"/>
                                <a:pt x="511886" y="477330"/>
                                <a:pt x="511962" y="477317"/>
                              </a:cubicBezTo>
                              <a:lnTo>
                                <a:pt x="511962" y="477356"/>
                              </a:lnTo>
                              <a:cubicBezTo>
                                <a:pt x="519440" y="477736"/>
                                <a:pt x="528327" y="475032"/>
                                <a:pt x="536452" y="475908"/>
                              </a:cubicBezTo>
                              <a:cubicBezTo>
                                <a:pt x="538789" y="476149"/>
                                <a:pt x="541125" y="477406"/>
                                <a:pt x="543346" y="477470"/>
                              </a:cubicBezTo>
                              <a:cubicBezTo>
                                <a:pt x="544299" y="477495"/>
                                <a:pt x="545530" y="476632"/>
                                <a:pt x="545949" y="475908"/>
                              </a:cubicBezTo>
                              <a:cubicBezTo>
                                <a:pt x="546139" y="475578"/>
                                <a:pt x="546114" y="474042"/>
                                <a:pt x="546368" y="473928"/>
                              </a:cubicBezTo>
                              <a:cubicBezTo>
                                <a:pt x="546482" y="473864"/>
                                <a:pt x="547841" y="474524"/>
                                <a:pt x="548044" y="474867"/>
                              </a:cubicBezTo>
                              <a:cubicBezTo>
                                <a:pt x="548552" y="475819"/>
                                <a:pt x="547599" y="479501"/>
                                <a:pt x="546685" y="479869"/>
                              </a:cubicBezTo>
                              <a:cubicBezTo>
                                <a:pt x="546025" y="480123"/>
                                <a:pt x="544616" y="479666"/>
                                <a:pt x="544387" y="479666"/>
                              </a:cubicBezTo>
                              <a:cubicBezTo>
                                <a:pt x="543841" y="479653"/>
                                <a:pt x="543004" y="479742"/>
                                <a:pt x="542191" y="479666"/>
                              </a:cubicBezTo>
                              <a:cubicBezTo>
                                <a:pt x="537925" y="479222"/>
                                <a:pt x="533317" y="479945"/>
                                <a:pt x="528111" y="479450"/>
                              </a:cubicBezTo>
                              <a:cubicBezTo>
                                <a:pt x="519084" y="478587"/>
                                <a:pt x="509093" y="479438"/>
                                <a:pt x="500383" y="480504"/>
                              </a:cubicBezTo>
                              <a:cubicBezTo>
                                <a:pt x="495927" y="481037"/>
                                <a:pt x="490201" y="482243"/>
                                <a:pt x="485897" y="481317"/>
                              </a:cubicBezTo>
                              <a:cubicBezTo>
                                <a:pt x="485593" y="481266"/>
                                <a:pt x="483587" y="480580"/>
                                <a:pt x="483599" y="480606"/>
                              </a:cubicBezTo>
                              <a:cubicBezTo>
                                <a:pt x="483092" y="479844"/>
                                <a:pt x="485694" y="478574"/>
                                <a:pt x="486710" y="478308"/>
                              </a:cubicBezTo>
                              <a:lnTo>
                                <a:pt x="487091" y="478308"/>
                              </a:lnTo>
                              <a:cubicBezTo>
                                <a:pt x="487142" y="478308"/>
                                <a:pt x="487205" y="478270"/>
                                <a:pt x="487205" y="478194"/>
                              </a:cubicBezTo>
                              <a:cubicBezTo>
                                <a:pt x="487205" y="478143"/>
                                <a:pt x="487142" y="478092"/>
                                <a:pt x="487091" y="478092"/>
                              </a:cubicBezTo>
                              <a:lnTo>
                                <a:pt x="486710" y="478092"/>
                              </a:lnTo>
                              <a:cubicBezTo>
                                <a:pt x="483511" y="477356"/>
                                <a:pt x="479676" y="477000"/>
                                <a:pt x="475995" y="476949"/>
                              </a:cubicBezTo>
                              <a:cubicBezTo>
                                <a:pt x="479460" y="475731"/>
                                <a:pt x="484513" y="476746"/>
                                <a:pt x="488297" y="475807"/>
                              </a:cubicBezTo>
                              <a:lnTo>
                                <a:pt x="488271" y="475781"/>
                              </a:lnTo>
                              <a:cubicBezTo>
                                <a:pt x="488322" y="475769"/>
                                <a:pt x="488373" y="475756"/>
                                <a:pt x="488411" y="475756"/>
                              </a:cubicBezTo>
                              <a:lnTo>
                                <a:pt x="488513" y="475756"/>
                              </a:lnTo>
                              <a:cubicBezTo>
                                <a:pt x="488614" y="475781"/>
                                <a:pt x="488703" y="475718"/>
                                <a:pt x="488716" y="475629"/>
                              </a:cubicBezTo>
                              <a:cubicBezTo>
                                <a:pt x="488741" y="475527"/>
                                <a:pt x="488678" y="475426"/>
                                <a:pt x="488576" y="475413"/>
                              </a:cubicBezTo>
                              <a:cubicBezTo>
                                <a:pt x="488525" y="475400"/>
                                <a:pt x="488475" y="475400"/>
                                <a:pt x="488411" y="475400"/>
                              </a:cubicBezTo>
                              <a:cubicBezTo>
                                <a:pt x="488322" y="475400"/>
                                <a:pt x="488259" y="475413"/>
                                <a:pt x="488170" y="475426"/>
                              </a:cubicBezTo>
                              <a:lnTo>
                                <a:pt x="488195" y="475388"/>
                              </a:lnTo>
                              <a:cubicBezTo>
                                <a:pt x="484805" y="475096"/>
                                <a:pt x="481212" y="474778"/>
                                <a:pt x="478064" y="474550"/>
                              </a:cubicBezTo>
                              <a:cubicBezTo>
                                <a:pt x="494848" y="470881"/>
                                <a:pt x="516367" y="471516"/>
                                <a:pt x="530320" y="464114"/>
                              </a:cubicBezTo>
                              <a:cubicBezTo>
                                <a:pt x="533228" y="462578"/>
                                <a:pt x="535094" y="460432"/>
                                <a:pt x="535411" y="456192"/>
                              </a:cubicBezTo>
                              <a:cubicBezTo>
                                <a:pt x="535691" y="452662"/>
                                <a:pt x="535272" y="448689"/>
                                <a:pt x="534891" y="444943"/>
                              </a:cubicBezTo>
                              <a:cubicBezTo>
                                <a:pt x="533317" y="429378"/>
                                <a:pt x="531336" y="414270"/>
                                <a:pt x="529267" y="398020"/>
                              </a:cubicBezTo>
                              <a:lnTo>
                                <a:pt x="529190" y="398045"/>
                              </a:lnTo>
                              <a:cubicBezTo>
                                <a:pt x="529216" y="397994"/>
                                <a:pt x="529254" y="397944"/>
                                <a:pt x="529254" y="397893"/>
                              </a:cubicBezTo>
                              <a:cubicBezTo>
                                <a:pt x="529254" y="397817"/>
                                <a:pt x="529216" y="397741"/>
                                <a:pt x="529190" y="397677"/>
                              </a:cubicBezTo>
                              <a:lnTo>
                                <a:pt x="529267" y="397703"/>
                              </a:lnTo>
                              <a:cubicBezTo>
                                <a:pt x="528860" y="392840"/>
                                <a:pt x="528149" y="387521"/>
                                <a:pt x="527184" y="382899"/>
                              </a:cubicBezTo>
                              <a:cubicBezTo>
                                <a:pt x="526131" y="377872"/>
                                <a:pt x="523337" y="374139"/>
                                <a:pt x="522284" y="369556"/>
                              </a:cubicBezTo>
                              <a:cubicBezTo>
                                <a:pt x="521636" y="366750"/>
                                <a:pt x="519795" y="363868"/>
                                <a:pt x="518945" y="360809"/>
                              </a:cubicBezTo>
                              <a:cubicBezTo>
                                <a:pt x="517574" y="355857"/>
                                <a:pt x="517205" y="350512"/>
                                <a:pt x="516964" y="344838"/>
                              </a:cubicBezTo>
                              <a:cubicBezTo>
                                <a:pt x="516621" y="337080"/>
                                <a:pt x="517155" y="328981"/>
                                <a:pt x="518323" y="322011"/>
                              </a:cubicBezTo>
                              <a:cubicBezTo>
                                <a:pt x="519160" y="316970"/>
                                <a:pt x="520303" y="311473"/>
                                <a:pt x="522373" y="307207"/>
                              </a:cubicBezTo>
                              <a:cubicBezTo>
                                <a:pt x="522423" y="307131"/>
                                <a:pt x="523071" y="305366"/>
                                <a:pt x="523325" y="305430"/>
                              </a:cubicBezTo>
                              <a:cubicBezTo>
                                <a:pt x="523604" y="305506"/>
                                <a:pt x="523858" y="307956"/>
                                <a:pt x="523947" y="308566"/>
                              </a:cubicBezTo>
                              <a:cubicBezTo>
                                <a:pt x="525001" y="315472"/>
                                <a:pt x="525826" y="323306"/>
                                <a:pt x="527984" y="329488"/>
                              </a:cubicBezTo>
                              <a:cubicBezTo>
                                <a:pt x="528048" y="329692"/>
                                <a:pt x="528060" y="329920"/>
                                <a:pt x="528098" y="330149"/>
                              </a:cubicBezTo>
                              <a:cubicBezTo>
                                <a:pt x="528111" y="330225"/>
                                <a:pt x="528175" y="330276"/>
                                <a:pt x="528238" y="330276"/>
                              </a:cubicBezTo>
                              <a:lnTo>
                                <a:pt x="528263" y="330276"/>
                              </a:lnTo>
                              <a:cubicBezTo>
                                <a:pt x="528340" y="330250"/>
                                <a:pt x="528391" y="330174"/>
                                <a:pt x="528378" y="330098"/>
                              </a:cubicBezTo>
                              <a:cubicBezTo>
                                <a:pt x="528340" y="329895"/>
                                <a:pt x="528327" y="329653"/>
                                <a:pt x="528251" y="329412"/>
                              </a:cubicBezTo>
                              <a:lnTo>
                                <a:pt x="528327" y="329412"/>
                              </a:lnTo>
                              <a:cubicBezTo>
                                <a:pt x="526753" y="319941"/>
                                <a:pt x="525864" y="310699"/>
                                <a:pt x="524785" y="300529"/>
                              </a:cubicBezTo>
                              <a:cubicBezTo>
                                <a:pt x="523553" y="288989"/>
                                <a:pt x="523528" y="277131"/>
                                <a:pt x="522804" y="265184"/>
                              </a:cubicBezTo>
                              <a:cubicBezTo>
                                <a:pt x="522512" y="260220"/>
                                <a:pt x="521814" y="254418"/>
                                <a:pt x="521027" y="249746"/>
                              </a:cubicBezTo>
                              <a:cubicBezTo>
                                <a:pt x="520900" y="248959"/>
                                <a:pt x="520138" y="244770"/>
                                <a:pt x="520405" y="244541"/>
                              </a:cubicBezTo>
                              <a:cubicBezTo>
                                <a:pt x="520684" y="244300"/>
                                <a:pt x="523325" y="244554"/>
                                <a:pt x="523845" y="244541"/>
                              </a:cubicBezTo>
                              <a:cubicBezTo>
                                <a:pt x="524683" y="244503"/>
                                <a:pt x="527248" y="244135"/>
                                <a:pt x="527387" y="244744"/>
                              </a:cubicBezTo>
                              <a:cubicBezTo>
                                <a:pt x="527883" y="246839"/>
                                <a:pt x="528479" y="248985"/>
                                <a:pt x="528835" y="251524"/>
                              </a:cubicBezTo>
                              <a:cubicBezTo>
                                <a:pt x="530130" y="260360"/>
                                <a:pt x="528479" y="272205"/>
                                <a:pt x="535322" y="275506"/>
                              </a:cubicBezTo>
                              <a:cubicBezTo>
                                <a:pt x="535995" y="275836"/>
                                <a:pt x="536808" y="275595"/>
                                <a:pt x="537392" y="275925"/>
                              </a:cubicBezTo>
                              <a:cubicBezTo>
                                <a:pt x="538090" y="276306"/>
                                <a:pt x="538750" y="277715"/>
                                <a:pt x="538750" y="278629"/>
                              </a:cubicBezTo>
                              <a:cubicBezTo>
                                <a:pt x="538750" y="279670"/>
                                <a:pt x="537950" y="280660"/>
                                <a:pt x="537925" y="281663"/>
                              </a:cubicBezTo>
                              <a:cubicBezTo>
                                <a:pt x="537773" y="285802"/>
                                <a:pt x="543765" y="284761"/>
                                <a:pt x="546787" y="283644"/>
                              </a:cubicBezTo>
                              <a:cubicBezTo>
                                <a:pt x="548539" y="282984"/>
                                <a:pt x="550545" y="282666"/>
                                <a:pt x="549592" y="284990"/>
                              </a:cubicBezTo>
                              <a:cubicBezTo>
                                <a:pt x="547828" y="289332"/>
                                <a:pt x="541531" y="292671"/>
                                <a:pt x="541365" y="298549"/>
                              </a:cubicBezTo>
                              <a:cubicBezTo>
                                <a:pt x="541327" y="299564"/>
                                <a:pt x="541848" y="302484"/>
                                <a:pt x="542610" y="302510"/>
                              </a:cubicBezTo>
                              <a:cubicBezTo>
                                <a:pt x="542673" y="302510"/>
                                <a:pt x="544336" y="300491"/>
                                <a:pt x="544806" y="299907"/>
                              </a:cubicBezTo>
                              <a:cubicBezTo>
                                <a:pt x="547472" y="296479"/>
                                <a:pt x="549732" y="293178"/>
                                <a:pt x="554810" y="291985"/>
                              </a:cubicBezTo>
                              <a:cubicBezTo>
                                <a:pt x="556664" y="291541"/>
                                <a:pt x="558924" y="291452"/>
                                <a:pt x="560752" y="290830"/>
                              </a:cubicBezTo>
                              <a:cubicBezTo>
                                <a:pt x="566072" y="289065"/>
                                <a:pt x="572064" y="289027"/>
                                <a:pt x="577016" y="291452"/>
                              </a:cubicBezTo>
                              <a:moveTo>
                                <a:pt x="579352" y="381134"/>
                              </a:moveTo>
                              <a:cubicBezTo>
                                <a:pt x="579454" y="381160"/>
                                <a:pt x="579581" y="381211"/>
                                <a:pt x="579733" y="381211"/>
                              </a:cubicBezTo>
                              <a:lnTo>
                                <a:pt x="579733" y="381236"/>
                              </a:lnTo>
                              <a:cubicBezTo>
                                <a:pt x="577651" y="383280"/>
                                <a:pt x="575455" y="385743"/>
                                <a:pt x="573372" y="388536"/>
                              </a:cubicBezTo>
                              <a:cubicBezTo>
                                <a:pt x="572928" y="389107"/>
                                <a:pt x="571925" y="391075"/>
                                <a:pt x="571493" y="391240"/>
                              </a:cubicBezTo>
                              <a:cubicBezTo>
                                <a:pt x="569957" y="391812"/>
                                <a:pt x="566745" y="389806"/>
                                <a:pt x="566072" y="388638"/>
                              </a:cubicBezTo>
                              <a:cubicBezTo>
                                <a:pt x="565603" y="387812"/>
                                <a:pt x="565120" y="384918"/>
                                <a:pt x="566072" y="384461"/>
                              </a:cubicBezTo>
                              <a:cubicBezTo>
                                <a:pt x="566605" y="384220"/>
                                <a:pt x="568446" y="384562"/>
                                <a:pt x="569310" y="384359"/>
                              </a:cubicBezTo>
                              <a:cubicBezTo>
                                <a:pt x="570021" y="384207"/>
                                <a:pt x="571163" y="383572"/>
                                <a:pt x="571595" y="383216"/>
                              </a:cubicBezTo>
                              <a:cubicBezTo>
                                <a:pt x="572573" y="382404"/>
                                <a:pt x="572890" y="380880"/>
                                <a:pt x="573906" y="380398"/>
                              </a:cubicBezTo>
                              <a:cubicBezTo>
                                <a:pt x="575861" y="379446"/>
                                <a:pt x="577422" y="381807"/>
                                <a:pt x="579352" y="381134"/>
                              </a:cubicBezTo>
                              <a:moveTo>
                                <a:pt x="579733" y="380804"/>
                              </a:moveTo>
                              <a:lnTo>
                                <a:pt x="579733" y="380817"/>
                              </a:lnTo>
                              <a:cubicBezTo>
                                <a:pt x="579733" y="380817"/>
                                <a:pt x="579708" y="380804"/>
                                <a:pt x="579695" y="380804"/>
                              </a:cubicBezTo>
                              <a:cubicBezTo>
                                <a:pt x="579708" y="380817"/>
                                <a:pt x="579733" y="380792"/>
                                <a:pt x="579733" y="380804"/>
                              </a:cubicBezTo>
                              <a:moveTo>
                                <a:pt x="578476" y="375180"/>
                              </a:moveTo>
                              <a:cubicBezTo>
                                <a:pt x="579606" y="373898"/>
                                <a:pt x="582069" y="374012"/>
                                <a:pt x="583390" y="372996"/>
                              </a:cubicBezTo>
                              <a:cubicBezTo>
                                <a:pt x="583974" y="372527"/>
                                <a:pt x="584240" y="371676"/>
                                <a:pt x="584837" y="371219"/>
                              </a:cubicBezTo>
                              <a:cubicBezTo>
                                <a:pt x="585129" y="371016"/>
                                <a:pt x="585726" y="371092"/>
                                <a:pt x="585878" y="370914"/>
                              </a:cubicBezTo>
                              <a:cubicBezTo>
                                <a:pt x="585916" y="370876"/>
                                <a:pt x="585992" y="370242"/>
                                <a:pt x="586094" y="370178"/>
                              </a:cubicBezTo>
                              <a:cubicBezTo>
                                <a:pt x="586805" y="369670"/>
                                <a:pt x="588811" y="369493"/>
                                <a:pt x="589750" y="369759"/>
                              </a:cubicBezTo>
                              <a:cubicBezTo>
                                <a:pt x="590499" y="369988"/>
                                <a:pt x="590220" y="370191"/>
                                <a:pt x="589953" y="370495"/>
                              </a:cubicBezTo>
                              <a:cubicBezTo>
                                <a:pt x="588506" y="372108"/>
                                <a:pt x="587021" y="373555"/>
                                <a:pt x="585472" y="374977"/>
                              </a:cubicBezTo>
                              <a:cubicBezTo>
                                <a:pt x="584761" y="375625"/>
                                <a:pt x="582425" y="377681"/>
                                <a:pt x="582234" y="377694"/>
                              </a:cubicBezTo>
                              <a:cubicBezTo>
                                <a:pt x="581955" y="377707"/>
                                <a:pt x="578083" y="376920"/>
                                <a:pt x="577956" y="376754"/>
                              </a:cubicBezTo>
                              <a:cubicBezTo>
                                <a:pt x="577625" y="376297"/>
                                <a:pt x="578362" y="375320"/>
                                <a:pt x="578476" y="375180"/>
                              </a:cubicBezTo>
                              <a:moveTo>
                                <a:pt x="589750" y="381972"/>
                              </a:moveTo>
                              <a:cubicBezTo>
                                <a:pt x="589776" y="384918"/>
                                <a:pt x="589687" y="388790"/>
                                <a:pt x="589750" y="390923"/>
                              </a:cubicBezTo>
                              <a:cubicBezTo>
                                <a:pt x="589763" y="391748"/>
                                <a:pt x="590055" y="395214"/>
                                <a:pt x="589319" y="393627"/>
                              </a:cubicBezTo>
                              <a:cubicBezTo>
                                <a:pt x="588823" y="392548"/>
                                <a:pt x="588024" y="390948"/>
                                <a:pt x="587770" y="390199"/>
                              </a:cubicBezTo>
                              <a:cubicBezTo>
                                <a:pt x="587110" y="388333"/>
                                <a:pt x="587998" y="385578"/>
                                <a:pt x="588277" y="382798"/>
                              </a:cubicBezTo>
                              <a:cubicBezTo>
                                <a:pt x="588481" y="380792"/>
                                <a:pt x="588214" y="377427"/>
                                <a:pt x="589014" y="376120"/>
                              </a:cubicBezTo>
                              <a:cubicBezTo>
                                <a:pt x="589077" y="376005"/>
                                <a:pt x="589115" y="376031"/>
                                <a:pt x="589217" y="376120"/>
                              </a:cubicBezTo>
                              <a:cubicBezTo>
                                <a:pt x="589230" y="376145"/>
                                <a:pt x="589217" y="376310"/>
                                <a:pt x="589217" y="376335"/>
                              </a:cubicBezTo>
                              <a:cubicBezTo>
                                <a:pt x="589052" y="377580"/>
                                <a:pt x="589712" y="380246"/>
                                <a:pt x="589750" y="381972"/>
                              </a:cubicBezTo>
                              <a:moveTo>
                                <a:pt x="590575" y="404380"/>
                              </a:moveTo>
                              <a:cubicBezTo>
                                <a:pt x="592289" y="415083"/>
                                <a:pt x="591985" y="428452"/>
                                <a:pt x="593597" y="439522"/>
                              </a:cubicBezTo>
                              <a:cubicBezTo>
                                <a:pt x="594537" y="445984"/>
                                <a:pt x="595946" y="450885"/>
                                <a:pt x="597050" y="456814"/>
                              </a:cubicBezTo>
                              <a:cubicBezTo>
                                <a:pt x="597596" y="459873"/>
                                <a:pt x="598015" y="463098"/>
                                <a:pt x="598917" y="465993"/>
                              </a:cubicBezTo>
                              <a:cubicBezTo>
                                <a:pt x="599602" y="468227"/>
                                <a:pt x="600199" y="470665"/>
                                <a:pt x="601202" y="472874"/>
                              </a:cubicBezTo>
                              <a:cubicBezTo>
                                <a:pt x="603817" y="478638"/>
                                <a:pt x="607626" y="484821"/>
                                <a:pt x="612057" y="488921"/>
                              </a:cubicBezTo>
                              <a:cubicBezTo>
                                <a:pt x="612565" y="489391"/>
                                <a:pt x="613047" y="489747"/>
                                <a:pt x="613542" y="490292"/>
                              </a:cubicBezTo>
                              <a:cubicBezTo>
                                <a:pt x="613771" y="490534"/>
                                <a:pt x="614583" y="491168"/>
                                <a:pt x="614825" y="491397"/>
                              </a:cubicBezTo>
                              <a:cubicBezTo>
                                <a:pt x="616437" y="492933"/>
                                <a:pt x="619497" y="494368"/>
                                <a:pt x="621744" y="495409"/>
                              </a:cubicBezTo>
                              <a:cubicBezTo>
                                <a:pt x="629907" y="499129"/>
                                <a:pt x="639124" y="500728"/>
                                <a:pt x="648964" y="502493"/>
                              </a:cubicBezTo>
                              <a:cubicBezTo>
                                <a:pt x="635379" y="501668"/>
                                <a:pt x="623978" y="501858"/>
                                <a:pt x="614037" y="497173"/>
                              </a:cubicBezTo>
                              <a:cubicBezTo>
                                <a:pt x="610775" y="495637"/>
                                <a:pt x="608426" y="493568"/>
                                <a:pt x="605798" y="491118"/>
                              </a:cubicBezTo>
                              <a:cubicBezTo>
                                <a:pt x="600897" y="486573"/>
                                <a:pt x="596999" y="480821"/>
                                <a:pt x="594435" y="474029"/>
                              </a:cubicBezTo>
                              <a:cubicBezTo>
                                <a:pt x="587122" y="454617"/>
                                <a:pt x="586703" y="429188"/>
                                <a:pt x="583796" y="406881"/>
                              </a:cubicBezTo>
                              <a:cubicBezTo>
                                <a:pt x="583085" y="401460"/>
                                <a:pt x="581434" y="396166"/>
                                <a:pt x="580774" y="390415"/>
                              </a:cubicBezTo>
                              <a:cubicBezTo>
                                <a:pt x="580723" y="390072"/>
                                <a:pt x="580977" y="390605"/>
                                <a:pt x="580977" y="390618"/>
                              </a:cubicBezTo>
                              <a:cubicBezTo>
                                <a:pt x="581548" y="391710"/>
                                <a:pt x="582780" y="394566"/>
                                <a:pt x="583072" y="395620"/>
                              </a:cubicBezTo>
                              <a:cubicBezTo>
                                <a:pt x="584494" y="400914"/>
                                <a:pt x="585979" y="407224"/>
                                <a:pt x="587135" y="413445"/>
                              </a:cubicBezTo>
                              <a:cubicBezTo>
                                <a:pt x="587566" y="415743"/>
                                <a:pt x="587630" y="417939"/>
                                <a:pt x="587947" y="420136"/>
                              </a:cubicBezTo>
                              <a:cubicBezTo>
                                <a:pt x="588049" y="420821"/>
                                <a:pt x="588150" y="421647"/>
                                <a:pt x="588227" y="422307"/>
                              </a:cubicBezTo>
                              <a:cubicBezTo>
                                <a:pt x="588392" y="423614"/>
                                <a:pt x="588442" y="425493"/>
                                <a:pt x="588658" y="426852"/>
                              </a:cubicBezTo>
                              <a:cubicBezTo>
                                <a:pt x="589166" y="430051"/>
                                <a:pt x="589369" y="433847"/>
                                <a:pt x="589636" y="437745"/>
                              </a:cubicBezTo>
                              <a:cubicBezTo>
                                <a:pt x="589826" y="440487"/>
                                <a:pt x="590169" y="442239"/>
                                <a:pt x="590575" y="444639"/>
                              </a:cubicBezTo>
                              <a:cubicBezTo>
                                <a:pt x="590588" y="444765"/>
                                <a:pt x="590855" y="445768"/>
                                <a:pt x="591363" y="446606"/>
                              </a:cubicBezTo>
                              <a:cubicBezTo>
                                <a:pt x="591629" y="447025"/>
                                <a:pt x="591604" y="445578"/>
                                <a:pt x="591616" y="445667"/>
                              </a:cubicBezTo>
                              <a:cubicBezTo>
                                <a:pt x="591096" y="440957"/>
                                <a:pt x="590563" y="436209"/>
                                <a:pt x="590372" y="432019"/>
                              </a:cubicBezTo>
                              <a:cubicBezTo>
                                <a:pt x="590283" y="430343"/>
                                <a:pt x="590296" y="428477"/>
                                <a:pt x="590106" y="426585"/>
                              </a:cubicBezTo>
                              <a:cubicBezTo>
                                <a:pt x="589814" y="423678"/>
                                <a:pt x="589547" y="420352"/>
                                <a:pt x="589318" y="417305"/>
                              </a:cubicBezTo>
                              <a:cubicBezTo>
                                <a:pt x="588747" y="409979"/>
                                <a:pt x="587503" y="403035"/>
                                <a:pt x="587440" y="395620"/>
                              </a:cubicBezTo>
                              <a:cubicBezTo>
                                <a:pt x="587427" y="391951"/>
                                <a:pt x="588328" y="395785"/>
                                <a:pt x="588912" y="397296"/>
                              </a:cubicBezTo>
                              <a:cubicBezTo>
                                <a:pt x="589433" y="398655"/>
                                <a:pt x="589991" y="399759"/>
                                <a:pt x="590258" y="400724"/>
                              </a:cubicBezTo>
                              <a:cubicBezTo>
                                <a:pt x="590563" y="401816"/>
                                <a:pt x="590423" y="403415"/>
                                <a:pt x="590575" y="404380"/>
                              </a:cubicBezTo>
                              <a:moveTo>
                                <a:pt x="607575" y="475604"/>
                              </a:moveTo>
                              <a:cubicBezTo>
                                <a:pt x="613022" y="483703"/>
                                <a:pt x="621160" y="488109"/>
                                <a:pt x="631139" y="491549"/>
                              </a:cubicBezTo>
                              <a:cubicBezTo>
                                <a:pt x="638109" y="493949"/>
                                <a:pt x="644457" y="493720"/>
                                <a:pt x="649903" y="496971"/>
                              </a:cubicBezTo>
                              <a:cubicBezTo>
                                <a:pt x="643733" y="496640"/>
                                <a:pt x="639963" y="496729"/>
                                <a:pt x="634681" y="495498"/>
                              </a:cubicBezTo>
                              <a:cubicBezTo>
                                <a:pt x="633005" y="495117"/>
                                <a:pt x="630542" y="494660"/>
                                <a:pt x="628904" y="494089"/>
                              </a:cubicBezTo>
                              <a:cubicBezTo>
                                <a:pt x="620792" y="491257"/>
                                <a:pt x="614723" y="488363"/>
                                <a:pt x="610064" y="481761"/>
                              </a:cubicBezTo>
                              <a:cubicBezTo>
                                <a:pt x="606915" y="477279"/>
                                <a:pt x="607245" y="476797"/>
                                <a:pt x="607156" y="475388"/>
                              </a:cubicBezTo>
                              <a:cubicBezTo>
                                <a:pt x="607131" y="475070"/>
                                <a:pt x="607575" y="475604"/>
                                <a:pt x="607575" y="475604"/>
                              </a:cubicBezTo>
                              <a:moveTo>
                                <a:pt x="652925" y="495929"/>
                              </a:moveTo>
                              <a:cubicBezTo>
                                <a:pt x="654626" y="496158"/>
                                <a:pt x="657216" y="496729"/>
                                <a:pt x="659844" y="496983"/>
                              </a:cubicBezTo>
                              <a:cubicBezTo>
                                <a:pt x="663031" y="497288"/>
                                <a:pt x="674800" y="498494"/>
                                <a:pt x="677365" y="498824"/>
                              </a:cubicBezTo>
                              <a:cubicBezTo>
                                <a:pt x="673111" y="498418"/>
                                <a:pt x="658613" y="498557"/>
                                <a:pt x="655109" y="497478"/>
                              </a:cubicBezTo>
                              <a:cubicBezTo>
                                <a:pt x="654474" y="497301"/>
                                <a:pt x="651313" y="495714"/>
                                <a:pt x="652925" y="495929"/>
                              </a:cubicBezTo>
                              <a:moveTo>
                                <a:pt x="597050" y="492895"/>
                              </a:moveTo>
                              <a:cubicBezTo>
                                <a:pt x="591185" y="492413"/>
                                <a:pt x="586716" y="491930"/>
                                <a:pt x="580571" y="491651"/>
                              </a:cubicBezTo>
                              <a:cubicBezTo>
                                <a:pt x="580000" y="491626"/>
                                <a:pt x="577511" y="491588"/>
                                <a:pt x="577334" y="491435"/>
                              </a:cubicBezTo>
                              <a:cubicBezTo>
                                <a:pt x="576965" y="491118"/>
                                <a:pt x="577372" y="490051"/>
                                <a:pt x="577334" y="489772"/>
                              </a:cubicBezTo>
                              <a:cubicBezTo>
                                <a:pt x="577257" y="489353"/>
                                <a:pt x="575988" y="486179"/>
                                <a:pt x="576178" y="485913"/>
                              </a:cubicBezTo>
                              <a:cubicBezTo>
                                <a:pt x="576559" y="485443"/>
                                <a:pt x="580457" y="485697"/>
                                <a:pt x="580457" y="485697"/>
                              </a:cubicBezTo>
                              <a:cubicBezTo>
                                <a:pt x="584164" y="485760"/>
                                <a:pt x="588938" y="486154"/>
                                <a:pt x="593394" y="486547"/>
                              </a:cubicBezTo>
                              <a:cubicBezTo>
                                <a:pt x="594537" y="486636"/>
                                <a:pt x="597063" y="486522"/>
                                <a:pt x="597876" y="486852"/>
                              </a:cubicBezTo>
                              <a:cubicBezTo>
                                <a:pt x="598650" y="487182"/>
                                <a:pt x="599869" y="489340"/>
                                <a:pt x="600681" y="490394"/>
                              </a:cubicBezTo>
                              <a:cubicBezTo>
                                <a:pt x="600986" y="490788"/>
                                <a:pt x="603525" y="493619"/>
                                <a:pt x="603513" y="493631"/>
                              </a:cubicBezTo>
                              <a:cubicBezTo>
                                <a:pt x="602649" y="494025"/>
                                <a:pt x="598701" y="493047"/>
                                <a:pt x="597050" y="492895"/>
                              </a:cubicBezTo>
                              <a:moveTo>
                                <a:pt x="574718" y="478930"/>
                              </a:moveTo>
                              <a:cubicBezTo>
                                <a:pt x="574375" y="478651"/>
                                <a:pt x="574198" y="476860"/>
                                <a:pt x="573994" y="475591"/>
                              </a:cubicBezTo>
                              <a:cubicBezTo>
                                <a:pt x="573398" y="471858"/>
                                <a:pt x="572382" y="468722"/>
                                <a:pt x="571912" y="465383"/>
                              </a:cubicBezTo>
                              <a:cubicBezTo>
                                <a:pt x="571227" y="460394"/>
                                <a:pt x="570211" y="455951"/>
                                <a:pt x="569627" y="451520"/>
                              </a:cubicBezTo>
                              <a:cubicBezTo>
                                <a:pt x="568624" y="444080"/>
                                <a:pt x="568243" y="436272"/>
                                <a:pt x="567532" y="427728"/>
                              </a:cubicBezTo>
                              <a:cubicBezTo>
                                <a:pt x="566974" y="420847"/>
                                <a:pt x="566440" y="413026"/>
                                <a:pt x="566910" y="406881"/>
                              </a:cubicBezTo>
                              <a:cubicBezTo>
                                <a:pt x="567177" y="403390"/>
                                <a:pt x="568891" y="403022"/>
                                <a:pt x="570249" y="400838"/>
                              </a:cubicBezTo>
                              <a:cubicBezTo>
                                <a:pt x="570719" y="400064"/>
                                <a:pt x="570998" y="397855"/>
                                <a:pt x="571595" y="397182"/>
                              </a:cubicBezTo>
                              <a:cubicBezTo>
                                <a:pt x="571823" y="396941"/>
                                <a:pt x="572712" y="396928"/>
                                <a:pt x="573271" y="396560"/>
                              </a:cubicBezTo>
                              <a:cubicBezTo>
                                <a:pt x="574223" y="395938"/>
                                <a:pt x="574236" y="394960"/>
                                <a:pt x="574832" y="395100"/>
                              </a:cubicBezTo>
                              <a:cubicBezTo>
                                <a:pt x="574972" y="395138"/>
                                <a:pt x="574972" y="395214"/>
                                <a:pt x="575048" y="395303"/>
                              </a:cubicBezTo>
                              <a:cubicBezTo>
                                <a:pt x="579288" y="400724"/>
                                <a:pt x="580774" y="408354"/>
                                <a:pt x="582348" y="417000"/>
                              </a:cubicBezTo>
                              <a:cubicBezTo>
                                <a:pt x="583631" y="424135"/>
                                <a:pt x="583681" y="431828"/>
                                <a:pt x="584316" y="439624"/>
                              </a:cubicBezTo>
                              <a:cubicBezTo>
                                <a:pt x="585421" y="453335"/>
                                <a:pt x="588823" y="467783"/>
                                <a:pt x="593698" y="479450"/>
                              </a:cubicBezTo>
                              <a:cubicBezTo>
                                <a:pt x="594194" y="480644"/>
                                <a:pt x="592569" y="479869"/>
                                <a:pt x="591832" y="479755"/>
                              </a:cubicBezTo>
                              <a:cubicBezTo>
                                <a:pt x="590982" y="479641"/>
                                <a:pt x="590194" y="479603"/>
                                <a:pt x="589636" y="479552"/>
                              </a:cubicBezTo>
                              <a:cubicBezTo>
                                <a:pt x="585852" y="479209"/>
                                <a:pt x="579809" y="478346"/>
                                <a:pt x="576292" y="478727"/>
                              </a:cubicBezTo>
                              <a:cubicBezTo>
                                <a:pt x="575835" y="478777"/>
                                <a:pt x="575378" y="479463"/>
                                <a:pt x="574718" y="478930"/>
                              </a:cubicBezTo>
                              <a:moveTo>
                                <a:pt x="564612" y="426699"/>
                              </a:moveTo>
                              <a:cubicBezTo>
                                <a:pt x="564663" y="428007"/>
                                <a:pt x="564790" y="431410"/>
                                <a:pt x="563965" y="431765"/>
                              </a:cubicBezTo>
                              <a:cubicBezTo>
                                <a:pt x="564003" y="431676"/>
                                <a:pt x="563013" y="431473"/>
                                <a:pt x="563152" y="431600"/>
                              </a:cubicBezTo>
                              <a:cubicBezTo>
                                <a:pt x="562467" y="431016"/>
                                <a:pt x="562568" y="427804"/>
                                <a:pt x="562416" y="426484"/>
                              </a:cubicBezTo>
                              <a:cubicBezTo>
                                <a:pt x="562175" y="424427"/>
                                <a:pt x="561629" y="422180"/>
                                <a:pt x="561489" y="419704"/>
                              </a:cubicBezTo>
                              <a:cubicBezTo>
                                <a:pt x="561350" y="417381"/>
                                <a:pt x="561197" y="415045"/>
                                <a:pt x="560753" y="412722"/>
                              </a:cubicBezTo>
                              <a:cubicBezTo>
                                <a:pt x="559902" y="408202"/>
                                <a:pt x="558506" y="403073"/>
                                <a:pt x="558874" y="398959"/>
                              </a:cubicBezTo>
                              <a:cubicBezTo>
                                <a:pt x="559217" y="395151"/>
                                <a:pt x="561210" y="392421"/>
                                <a:pt x="564828" y="392802"/>
                              </a:cubicBezTo>
                              <a:cubicBezTo>
                                <a:pt x="565704" y="392903"/>
                                <a:pt x="566161" y="393081"/>
                                <a:pt x="567329" y="393424"/>
                              </a:cubicBezTo>
                              <a:cubicBezTo>
                                <a:pt x="568332" y="393741"/>
                                <a:pt x="570135" y="393970"/>
                                <a:pt x="569716" y="394478"/>
                              </a:cubicBezTo>
                              <a:cubicBezTo>
                                <a:pt x="568370" y="396115"/>
                                <a:pt x="566072" y="399442"/>
                                <a:pt x="565552" y="401156"/>
                              </a:cubicBezTo>
                              <a:cubicBezTo>
                                <a:pt x="565298" y="401994"/>
                                <a:pt x="564866" y="402413"/>
                                <a:pt x="564714" y="402920"/>
                              </a:cubicBezTo>
                              <a:cubicBezTo>
                                <a:pt x="564435" y="403822"/>
                                <a:pt x="564282" y="405904"/>
                                <a:pt x="564079" y="407300"/>
                              </a:cubicBezTo>
                              <a:cubicBezTo>
                                <a:pt x="563254" y="413572"/>
                                <a:pt x="564358" y="420250"/>
                                <a:pt x="564612" y="426700"/>
                              </a:cubicBezTo>
                              <a:moveTo>
                                <a:pt x="572953" y="492476"/>
                              </a:moveTo>
                              <a:cubicBezTo>
                                <a:pt x="572712" y="493428"/>
                                <a:pt x="572001" y="494292"/>
                                <a:pt x="571493" y="495409"/>
                              </a:cubicBezTo>
                              <a:cubicBezTo>
                                <a:pt x="571062" y="496348"/>
                                <a:pt x="570744" y="497923"/>
                                <a:pt x="570135" y="498329"/>
                              </a:cubicBezTo>
                              <a:cubicBezTo>
                                <a:pt x="568345" y="499510"/>
                                <a:pt x="561210" y="498748"/>
                                <a:pt x="559077" y="498735"/>
                              </a:cubicBezTo>
                              <a:cubicBezTo>
                                <a:pt x="555725" y="498722"/>
                                <a:pt x="552475" y="498024"/>
                                <a:pt x="549390" y="497275"/>
                              </a:cubicBezTo>
                              <a:cubicBezTo>
                                <a:pt x="550228" y="497478"/>
                                <a:pt x="553300" y="496678"/>
                                <a:pt x="553046" y="496133"/>
                              </a:cubicBezTo>
                              <a:cubicBezTo>
                                <a:pt x="552843" y="495714"/>
                                <a:pt x="546775" y="495828"/>
                                <a:pt x="546051" y="495828"/>
                              </a:cubicBezTo>
                              <a:cubicBezTo>
                                <a:pt x="541874" y="495726"/>
                                <a:pt x="537075" y="496475"/>
                                <a:pt x="532504" y="496970"/>
                              </a:cubicBezTo>
                              <a:cubicBezTo>
                                <a:pt x="528048" y="497440"/>
                                <a:pt x="523541" y="498113"/>
                                <a:pt x="518945" y="498532"/>
                              </a:cubicBezTo>
                              <a:cubicBezTo>
                                <a:pt x="515644" y="498824"/>
                                <a:pt x="512191" y="498557"/>
                                <a:pt x="508928" y="498837"/>
                              </a:cubicBezTo>
                              <a:cubicBezTo>
                                <a:pt x="504510" y="499243"/>
                                <a:pt x="501133" y="500398"/>
                                <a:pt x="496524" y="500195"/>
                              </a:cubicBezTo>
                              <a:cubicBezTo>
                                <a:pt x="493223" y="500068"/>
                                <a:pt x="489871" y="500563"/>
                                <a:pt x="487040" y="500398"/>
                              </a:cubicBezTo>
                              <a:cubicBezTo>
                                <a:pt x="486025" y="500348"/>
                                <a:pt x="483003" y="500424"/>
                                <a:pt x="485161" y="499890"/>
                              </a:cubicBezTo>
                              <a:cubicBezTo>
                                <a:pt x="487205" y="499383"/>
                                <a:pt x="490862" y="498405"/>
                                <a:pt x="492563" y="498215"/>
                              </a:cubicBezTo>
                              <a:cubicBezTo>
                                <a:pt x="494963" y="497935"/>
                                <a:pt x="495953" y="498177"/>
                                <a:pt x="497984" y="498012"/>
                              </a:cubicBezTo>
                              <a:cubicBezTo>
                                <a:pt x="498200" y="497986"/>
                                <a:pt x="500282" y="497631"/>
                                <a:pt x="500384" y="497389"/>
                              </a:cubicBezTo>
                              <a:cubicBezTo>
                                <a:pt x="500701" y="496640"/>
                                <a:pt x="498962" y="496412"/>
                                <a:pt x="498302" y="496348"/>
                              </a:cubicBezTo>
                              <a:cubicBezTo>
                                <a:pt x="495940" y="496069"/>
                                <a:pt x="492474" y="496323"/>
                                <a:pt x="490595" y="495929"/>
                              </a:cubicBezTo>
                              <a:cubicBezTo>
                                <a:pt x="490075" y="495828"/>
                                <a:pt x="490633" y="495561"/>
                                <a:pt x="489440" y="495409"/>
                              </a:cubicBezTo>
                              <a:cubicBezTo>
                                <a:pt x="491065" y="495625"/>
                                <a:pt x="490430" y="495053"/>
                                <a:pt x="490900" y="494673"/>
                              </a:cubicBezTo>
                              <a:cubicBezTo>
                                <a:pt x="491078" y="494520"/>
                                <a:pt x="495775" y="493847"/>
                                <a:pt x="495686" y="493314"/>
                              </a:cubicBezTo>
                              <a:cubicBezTo>
                                <a:pt x="495597" y="492692"/>
                                <a:pt x="493325" y="492971"/>
                                <a:pt x="492563" y="492794"/>
                              </a:cubicBezTo>
                              <a:cubicBezTo>
                                <a:pt x="491370" y="492527"/>
                                <a:pt x="490151" y="491867"/>
                                <a:pt x="488386" y="491651"/>
                              </a:cubicBezTo>
                              <a:cubicBezTo>
                                <a:pt x="486570" y="491423"/>
                                <a:pt x="490519" y="491042"/>
                                <a:pt x="491103" y="491029"/>
                              </a:cubicBezTo>
                              <a:cubicBezTo>
                                <a:pt x="502656" y="490508"/>
                                <a:pt x="515136" y="490343"/>
                                <a:pt x="527286" y="489048"/>
                              </a:cubicBezTo>
                              <a:cubicBezTo>
                                <a:pt x="531527" y="488591"/>
                                <a:pt x="535983" y="488160"/>
                                <a:pt x="539601" y="487271"/>
                              </a:cubicBezTo>
                              <a:cubicBezTo>
                                <a:pt x="543981" y="486192"/>
                                <a:pt x="547536" y="484414"/>
                                <a:pt x="549707" y="481317"/>
                              </a:cubicBezTo>
                              <a:cubicBezTo>
                                <a:pt x="549987" y="480923"/>
                                <a:pt x="551269" y="478384"/>
                                <a:pt x="551992" y="479755"/>
                              </a:cubicBezTo>
                              <a:cubicBezTo>
                                <a:pt x="552259" y="480250"/>
                                <a:pt x="550532" y="483742"/>
                                <a:pt x="550012" y="484656"/>
                              </a:cubicBezTo>
                              <a:cubicBezTo>
                                <a:pt x="549060" y="486370"/>
                                <a:pt x="546482" y="487474"/>
                                <a:pt x="544489" y="488211"/>
                              </a:cubicBezTo>
                              <a:lnTo>
                                <a:pt x="544476" y="488249"/>
                              </a:lnTo>
                              <a:cubicBezTo>
                                <a:pt x="544464" y="488236"/>
                                <a:pt x="544464" y="488211"/>
                                <a:pt x="544438" y="488211"/>
                              </a:cubicBezTo>
                              <a:lnTo>
                                <a:pt x="544070" y="488211"/>
                              </a:lnTo>
                              <a:cubicBezTo>
                                <a:pt x="543969" y="488160"/>
                                <a:pt x="543854" y="488223"/>
                                <a:pt x="543816" y="488337"/>
                              </a:cubicBezTo>
                              <a:cubicBezTo>
                                <a:pt x="543791" y="488464"/>
                                <a:pt x="543854" y="488566"/>
                                <a:pt x="543969" y="488604"/>
                              </a:cubicBezTo>
                              <a:cubicBezTo>
                                <a:pt x="544070" y="488629"/>
                                <a:pt x="544184" y="488629"/>
                                <a:pt x="544311" y="488629"/>
                              </a:cubicBezTo>
                              <a:lnTo>
                                <a:pt x="544388" y="488629"/>
                              </a:lnTo>
                              <a:cubicBezTo>
                                <a:pt x="546851" y="488794"/>
                                <a:pt x="549948" y="489277"/>
                                <a:pt x="552196" y="488845"/>
                              </a:cubicBezTo>
                              <a:cubicBezTo>
                                <a:pt x="553465" y="488591"/>
                                <a:pt x="554722" y="488223"/>
                                <a:pt x="555014" y="486852"/>
                              </a:cubicBezTo>
                              <a:cubicBezTo>
                                <a:pt x="555547" y="484465"/>
                                <a:pt x="554405" y="480695"/>
                                <a:pt x="553770" y="478409"/>
                              </a:cubicBezTo>
                              <a:cubicBezTo>
                                <a:pt x="553643" y="477978"/>
                                <a:pt x="553719" y="477178"/>
                                <a:pt x="553567" y="476949"/>
                              </a:cubicBezTo>
                              <a:cubicBezTo>
                                <a:pt x="553160" y="476378"/>
                                <a:pt x="551865" y="476632"/>
                                <a:pt x="551472" y="475908"/>
                              </a:cubicBezTo>
                              <a:cubicBezTo>
                                <a:pt x="551256" y="475502"/>
                                <a:pt x="551434" y="474702"/>
                                <a:pt x="551383" y="473928"/>
                              </a:cubicBezTo>
                              <a:cubicBezTo>
                                <a:pt x="550228" y="458959"/>
                                <a:pt x="547257" y="445743"/>
                                <a:pt x="545530" y="430038"/>
                              </a:cubicBezTo>
                              <a:cubicBezTo>
                                <a:pt x="544806" y="423322"/>
                                <a:pt x="543524" y="416606"/>
                                <a:pt x="542928" y="409586"/>
                              </a:cubicBezTo>
                              <a:cubicBezTo>
                                <a:pt x="542509" y="404812"/>
                                <a:pt x="541709" y="400153"/>
                                <a:pt x="540833" y="396154"/>
                              </a:cubicBezTo>
                              <a:cubicBezTo>
                                <a:pt x="539893" y="391748"/>
                                <a:pt x="538268" y="387889"/>
                                <a:pt x="536986" y="383420"/>
                              </a:cubicBezTo>
                              <a:cubicBezTo>
                                <a:pt x="535247" y="377389"/>
                                <a:pt x="533406" y="370356"/>
                                <a:pt x="533025" y="363817"/>
                              </a:cubicBezTo>
                              <a:cubicBezTo>
                                <a:pt x="532860" y="361164"/>
                                <a:pt x="532631" y="358714"/>
                                <a:pt x="532809" y="356213"/>
                              </a:cubicBezTo>
                              <a:cubicBezTo>
                                <a:pt x="532936" y="354689"/>
                                <a:pt x="532314" y="353039"/>
                                <a:pt x="532288" y="351731"/>
                              </a:cubicBezTo>
                              <a:cubicBezTo>
                                <a:pt x="532199" y="348202"/>
                                <a:pt x="532352" y="344710"/>
                                <a:pt x="532606" y="339530"/>
                              </a:cubicBezTo>
                              <a:cubicBezTo>
                                <a:pt x="533037" y="330682"/>
                                <a:pt x="536795" y="324461"/>
                                <a:pt x="540833" y="317846"/>
                              </a:cubicBezTo>
                              <a:cubicBezTo>
                                <a:pt x="544857" y="311257"/>
                                <a:pt x="547333" y="304465"/>
                                <a:pt x="552107" y="299272"/>
                              </a:cubicBezTo>
                              <a:cubicBezTo>
                                <a:pt x="553135" y="298155"/>
                                <a:pt x="555763" y="297787"/>
                                <a:pt x="557629" y="296987"/>
                              </a:cubicBezTo>
                              <a:cubicBezTo>
                                <a:pt x="559635" y="296136"/>
                                <a:pt x="560841" y="295984"/>
                                <a:pt x="563673" y="295641"/>
                              </a:cubicBezTo>
                              <a:cubicBezTo>
                                <a:pt x="567126" y="295197"/>
                                <a:pt x="570439" y="293128"/>
                                <a:pt x="574718" y="293648"/>
                              </a:cubicBezTo>
                              <a:cubicBezTo>
                                <a:pt x="575391" y="293737"/>
                                <a:pt x="578121" y="293851"/>
                                <a:pt x="575772" y="294067"/>
                              </a:cubicBezTo>
                              <a:cubicBezTo>
                                <a:pt x="573690" y="294258"/>
                                <a:pt x="570427" y="294943"/>
                                <a:pt x="568992" y="295426"/>
                              </a:cubicBezTo>
                              <a:cubicBezTo>
                                <a:pt x="566288" y="296327"/>
                                <a:pt x="564612" y="297571"/>
                                <a:pt x="562416" y="298231"/>
                              </a:cubicBezTo>
                              <a:cubicBezTo>
                                <a:pt x="559673" y="299069"/>
                                <a:pt x="556804" y="299882"/>
                                <a:pt x="554709" y="302002"/>
                              </a:cubicBezTo>
                              <a:cubicBezTo>
                                <a:pt x="553668" y="303030"/>
                                <a:pt x="552805" y="304744"/>
                                <a:pt x="551789" y="305950"/>
                              </a:cubicBezTo>
                              <a:cubicBezTo>
                                <a:pt x="549821" y="308286"/>
                                <a:pt x="547904" y="310165"/>
                                <a:pt x="547104" y="313352"/>
                              </a:cubicBezTo>
                              <a:cubicBezTo>
                                <a:pt x="546241" y="316742"/>
                                <a:pt x="546127" y="320233"/>
                                <a:pt x="544489" y="322950"/>
                              </a:cubicBezTo>
                              <a:cubicBezTo>
                                <a:pt x="542889" y="325603"/>
                                <a:pt x="540934" y="327977"/>
                                <a:pt x="540211" y="331088"/>
                              </a:cubicBezTo>
                              <a:cubicBezTo>
                                <a:pt x="539728" y="333195"/>
                                <a:pt x="539715" y="335671"/>
                                <a:pt x="539601" y="337855"/>
                              </a:cubicBezTo>
                              <a:cubicBezTo>
                                <a:pt x="539284" y="343492"/>
                                <a:pt x="540350" y="347986"/>
                                <a:pt x="540744" y="353915"/>
                              </a:cubicBezTo>
                              <a:cubicBezTo>
                                <a:pt x="540909" y="356581"/>
                                <a:pt x="541632" y="358447"/>
                                <a:pt x="541772" y="361215"/>
                              </a:cubicBezTo>
                              <a:cubicBezTo>
                                <a:pt x="541836" y="362167"/>
                                <a:pt x="540871" y="359107"/>
                                <a:pt x="540744" y="358701"/>
                              </a:cubicBezTo>
                              <a:cubicBezTo>
                                <a:pt x="538865" y="353039"/>
                                <a:pt x="537316" y="346729"/>
                                <a:pt x="536872" y="340368"/>
                              </a:cubicBezTo>
                              <a:cubicBezTo>
                                <a:pt x="536859" y="340038"/>
                                <a:pt x="536910" y="337563"/>
                                <a:pt x="536554" y="337347"/>
                              </a:cubicBezTo>
                              <a:cubicBezTo>
                                <a:pt x="536097" y="337017"/>
                                <a:pt x="535780" y="338972"/>
                                <a:pt x="535729" y="339429"/>
                              </a:cubicBezTo>
                              <a:cubicBezTo>
                                <a:pt x="535437" y="342298"/>
                                <a:pt x="536072" y="345333"/>
                                <a:pt x="536148" y="348494"/>
                              </a:cubicBezTo>
                              <a:cubicBezTo>
                                <a:pt x="536224" y="351884"/>
                                <a:pt x="536910" y="355146"/>
                                <a:pt x="537621" y="357660"/>
                              </a:cubicBezTo>
                              <a:cubicBezTo>
                                <a:pt x="538903" y="362358"/>
                                <a:pt x="539068" y="366979"/>
                                <a:pt x="540934" y="371118"/>
                              </a:cubicBezTo>
                              <a:cubicBezTo>
                                <a:pt x="542394" y="374317"/>
                                <a:pt x="544235" y="378062"/>
                                <a:pt x="545530" y="382176"/>
                              </a:cubicBezTo>
                              <a:cubicBezTo>
                                <a:pt x="545543" y="382214"/>
                                <a:pt x="546723" y="385908"/>
                                <a:pt x="546685" y="385921"/>
                              </a:cubicBezTo>
                              <a:cubicBezTo>
                                <a:pt x="546533" y="385959"/>
                                <a:pt x="544832" y="383318"/>
                                <a:pt x="544692" y="383115"/>
                              </a:cubicBezTo>
                              <a:cubicBezTo>
                                <a:pt x="543321" y="380944"/>
                                <a:pt x="542470" y="379382"/>
                                <a:pt x="541150" y="377059"/>
                              </a:cubicBezTo>
                              <a:cubicBezTo>
                                <a:pt x="540756" y="376374"/>
                                <a:pt x="539614" y="374025"/>
                                <a:pt x="539385" y="374038"/>
                              </a:cubicBezTo>
                              <a:cubicBezTo>
                                <a:pt x="538750" y="374050"/>
                                <a:pt x="538941" y="375129"/>
                                <a:pt x="538966" y="375294"/>
                              </a:cubicBezTo>
                              <a:cubicBezTo>
                                <a:pt x="539093" y="376297"/>
                                <a:pt x="540426" y="378773"/>
                                <a:pt x="540629" y="379243"/>
                              </a:cubicBezTo>
                              <a:cubicBezTo>
                                <a:pt x="541404" y="381173"/>
                                <a:pt x="542242" y="382887"/>
                                <a:pt x="542712" y="384677"/>
                              </a:cubicBezTo>
                              <a:cubicBezTo>
                                <a:pt x="544159" y="390034"/>
                                <a:pt x="544781" y="393792"/>
                                <a:pt x="545746" y="399366"/>
                              </a:cubicBezTo>
                              <a:cubicBezTo>
                                <a:pt x="546660" y="404723"/>
                                <a:pt x="547650" y="409865"/>
                                <a:pt x="547930" y="415959"/>
                              </a:cubicBezTo>
                              <a:cubicBezTo>
                                <a:pt x="548044" y="418460"/>
                                <a:pt x="547968" y="422243"/>
                                <a:pt x="548869" y="424186"/>
                              </a:cubicBezTo>
                              <a:cubicBezTo>
                                <a:pt x="549402" y="425328"/>
                                <a:pt x="550431" y="425785"/>
                                <a:pt x="550634" y="427106"/>
                              </a:cubicBezTo>
                              <a:cubicBezTo>
                                <a:pt x="551091" y="429861"/>
                                <a:pt x="551256" y="432946"/>
                                <a:pt x="551573" y="435866"/>
                              </a:cubicBezTo>
                              <a:cubicBezTo>
                                <a:pt x="552068" y="440411"/>
                                <a:pt x="552767" y="444791"/>
                                <a:pt x="552830" y="449006"/>
                              </a:cubicBezTo>
                              <a:cubicBezTo>
                                <a:pt x="552868" y="451266"/>
                                <a:pt x="553186" y="454833"/>
                                <a:pt x="553465" y="457652"/>
                              </a:cubicBezTo>
                              <a:cubicBezTo>
                                <a:pt x="553643" y="459683"/>
                                <a:pt x="554328" y="460788"/>
                                <a:pt x="554811" y="462146"/>
                              </a:cubicBezTo>
                              <a:cubicBezTo>
                                <a:pt x="555458" y="463962"/>
                                <a:pt x="554976" y="467745"/>
                                <a:pt x="556169" y="468507"/>
                              </a:cubicBezTo>
                              <a:cubicBezTo>
                                <a:pt x="557197" y="469154"/>
                                <a:pt x="556550" y="467923"/>
                                <a:pt x="556474" y="467047"/>
                              </a:cubicBezTo>
                              <a:cubicBezTo>
                                <a:pt x="556042" y="462083"/>
                                <a:pt x="555318" y="457258"/>
                                <a:pt x="554912" y="453284"/>
                              </a:cubicBezTo>
                              <a:cubicBezTo>
                                <a:pt x="553947" y="443712"/>
                                <a:pt x="553313" y="431321"/>
                                <a:pt x="553363" y="420326"/>
                              </a:cubicBezTo>
                              <a:cubicBezTo>
                                <a:pt x="553363" y="417800"/>
                                <a:pt x="552932" y="415553"/>
                                <a:pt x="552932" y="413141"/>
                              </a:cubicBezTo>
                              <a:cubicBezTo>
                                <a:pt x="552970" y="404507"/>
                                <a:pt x="552424" y="395455"/>
                                <a:pt x="550113" y="387901"/>
                              </a:cubicBezTo>
                              <a:cubicBezTo>
                                <a:pt x="550012" y="387546"/>
                                <a:pt x="549123" y="385388"/>
                                <a:pt x="549390" y="385299"/>
                              </a:cubicBezTo>
                              <a:cubicBezTo>
                                <a:pt x="549517" y="385261"/>
                                <a:pt x="550519" y="387228"/>
                                <a:pt x="550634" y="387482"/>
                              </a:cubicBezTo>
                              <a:cubicBezTo>
                                <a:pt x="551116" y="388485"/>
                                <a:pt x="551230" y="389260"/>
                                <a:pt x="551472" y="390098"/>
                              </a:cubicBezTo>
                              <a:cubicBezTo>
                                <a:pt x="552894" y="394846"/>
                                <a:pt x="554125" y="397880"/>
                                <a:pt x="555128" y="403339"/>
                              </a:cubicBezTo>
                              <a:cubicBezTo>
                                <a:pt x="555991" y="408075"/>
                                <a:pt x="556360" y="413331"/>
                                <a:pt x="556474" y="418447"/>
                              </a:cubicBezTo>
                              <a:cubicBezTo>
                                <a:pt x="556664" y="425900"/>
                                <a:pt x="556855" y="434165"/>
                                <a:pt x="557629" y="442125"/>
                              </a:cubicBezTo>
                              <a:cubicBezTo>
                                <a:pt x="558239" y="448409"/>
                                <a:pt x="558950" y="454084"/>
                                <a:pt x="559711" y="460267"/>
                              </a:cubicBezTo>
                              <a:cubicBezTo>
                                <a:pt x="560448" y="466158"/>
                                <a:pt x="561222" y="474105"/>
                                <a:pt x="562530" y="480390"/>
                              </a:cubicBezTo>
                              <a:cubicBezTo>
                                <a:pt x="563545" y="485316"/>
                                <a:pt x="564066" y="491753"/>
                                <a:pt x="560549" y="494266"/>
                              </a:cubicBezTo>
                              <a:cubicBezTo>
                                <a:pt x="560067" y="494596"/>
                                <a:pt x="558086" y="495447"/>
                                <a:pt x="556893" y="495714"/>
                              </a:cubicBezTo>
                              <a:cubicBezTo>
                                <a:pt x="556525" y="495790"/>
                                <a:pt x="554569" y="495803"/>
                                <a:pt x="554709" y="496450"/>
                              </a:cubicBezTo>
                              <a:cubicBezTo>
                                <a:pt x="554912" y="497377"/>
                                <a:pt x="558988" y="496869"/>
                                <a:pt x="560143" y="496869"/>
                              </a:cubicBezTo>
                              <a:cubicBezTo>
                                <a:pt x="562644" y="496869"/>
                                <a:pt x="565158" y="497136"/>
                                <a:pt x="566072" y="495929"/>
                              </a:cubicBezTo>
                              <a:cubicBezTo>
                                <a:pt x="566796" y="494977"/>
                                <a:pt x="567240" y="493022"/>
                                <a:pt x="567227" y="491435"/>
                              </a:cubicBezTo>
                              <a:cubicBezTo>
                                <a:pt x="567138" y="482713"/>
                                <a:pt x="563634" y="476391"/>
                                <a:pt x="562415" y="468392"/>
                              </a:cubicBezTo>
                              <a:cubicBezTo>
                                <a:pt x="561603" y="463009"/>
                                <a:pt x="560968" y="456281"/>
                                <a:pt x="560651" y="450047"/>
                              </a:cubicBezTo>
                              <a:cubicBezTo>
                                <a:pt x="560460" y="446264"/>
                                <a:pt x="559280" y="441528"/>
                                <a:pt x="559927" y="438900"/>
                              </a:cubicBezTo>
                              <a:cubicBezTo>
                                <a:pt x="561831" y="454034"/>
                                <a:pt x="564218" y="468380"/>
                                <a:pt x="568167" y="482688"/>
                              </a:cubicBezTo>
                              <a:cubicBezTo>
                                <a:pt x="568091" y="482409"/>
                                <a:pt x="568433" y="484707"/>
                                <a:pt x="569309" y="483831"/>
                              </a:cubicBezTo>
                              <a:cubicBezTo>
                                <a:pt x="569512" y="483615"/>
                                <a:pt x="568878" y="481799"/>
                                <a:pt x="568890" y="481850"/>
                              </a:cubicBezTo>
                              <a:cubicBezTo>
                                <a:pt x="568141" y="477699"/>
                                <a:pt x="566453" y="469688"/>
                                <a:pt x="565958" y="465269"/>
                              </a:cubicBezTo>
                              <a:cubicBezTo>
                                <a:pt x="565805" y="463720"/>
                                <a:pt x="565653" y="463098"/>
                                <a:pt x="565437" y="461829"/>
                              </a:cubicBezTo>
                              <a:cubicBezTo>
                                <a:pt x="564967" y="458922"/>
                                <a:pt x="564434" y="457449"/>
                                <a:pt x="566808" y="456725"/>
                              </a:cubicBezTo>
                              <a:cubicBezTo>
                                <a:pt x="566618" y="456776"/>
                                <a:pt x="568218" y="456573"/>
                                <a:pt x="568167" y="456509"/>
                              </a:cubicBezTo>
                              <a:cubicBezTo>
                                <a:pt x="568294" y="456649"/>
                                <a:pt x="568598" y="459379"/>
                                <a:pt x="568776" y="460470"/>
                              </a:cubicBezTo>
                              <a:cubicBezTo>
                                <a:pt x="569881" y="466983"/>
                                <a:pt x="570503" y="474436"/>
                                <a:pt x="571696" y="480707"/>
                              </a:cubicBezTo>
                              <a:cubicBezTo>
                                <a:pt x="572394" y="484351"/>
                                <a:pt x="573943" y="488668"/>
                                <a:pt x="572953" y="492476"/>
                              </a:cubicBezTo>
                              <a:moveTo>
                                <a:pt x="440916" y="425785"/>
                              </a:moveTo>
                              <a:cubicBezTo>
                                <a:pt x="432829" y="423081"/>
                                <a:pt x="419714" y="421697"/>
                                <a:pt x="399642" y="428477"/>
                              </a:cubicBezTo>
                              <a:cubicBezTo>
                                <a:pt x="392164" y="431016"/>
                                <a:pt x="386032" y="428832"/>
                                <a:pt x="378897" y="426281"/>
                              </a:cubicBezTo>
                              <a:cubicBezTo>
                                <a:pt x="373412" y="424313"/>
                                <a:pt x="367204" y="422091"/>
                                <a:pt x="359713" y="422091"/>
                              </a:cubicBezTo>
                              <a:lnTo>
                                <a:pt x="359611" y="422091"/>
                              </a:lnTo>
                              <a:cubicBezTo>
                                <a:pt x="352121" y="422091"/>
                                <a:pt x="346027" y="424313"/>
                                <a:pt x="340644" y="426293"/>
                              </a:cubicBezTo>
                              <a:cubicBezTo>
                                <a:pt x="333725" y="428807"/>
                                <a:pt x="327732" y="430991"/>
                                <a:pt x="320330" y="428477"/>
                              </a:cubicBezTo>
                              <a:cubicBezTo>
                                <a:pt x="299903" y="421571"/>
                                <a:pt x="286496" y="423043"/>
                                <a:pt x="278370" y="425938"/>
                              </a:cubicBezTo>
                              <a:cubicBezTo>
                                <a:pt x="274803" y="420529"/>
                                <a:pt x="271477" y="414753"/>
                                <a:pt x="268303" y="408761"/>
                              </a:cubicBezTo>
                              <a:cubicBezTo>
                                <a:pt x="280554" y="401943"/>
                                <a:pt x="296729" y="401435"/>
                                <a:pt x="315595" y="407808"/>
                              </a:cubicBezTo>
                              <a:cubicBezTo>
                                <a:pt x="324406" y="410779"/>
                                <a:pt x="331681" y="408303"/>
                                <a:pt x="339400" y="405650"/>
                              </a:cubicBezTo>
                              <a:cubicBezTo>
                                <a:pt x="345481" y="403555"/>
                                <a:pt x="351753" y="401410"/>
                                <a:pt x="359612" y="401410"/>
                              </a:cubicBezTo>
                              <a:lnTo>
                                <a:pt x="359713" y="401410"/>
                              </a:lnTo>
                              <a:cubicBezTo>
                                <a:pt x="367597" y="401422"/>
                                <a:pt x="373882" y="403581"/>
                                <a:pt x="379963" y="405663"/>
                              </a:cubicBezTo>
                              <a:cubicBezTo>
                                <a:pt x="387708" y="408303"/>
                                <a:pt x="395033" y="410779"/>
                                <a:pt x="403844" y="407808"/>
                              </a:cubicBezTo>
                              <a:cubicBezTo>
                                <a:pt x="422609" y="401422"/>
                                <a:pt x="438707" y="401905"/>
                                <a:pt x="450933" y="408646"/>
                              </a:cubicBezTo>
                              <a:cubicBezTo>
                                <a:pt x="447772" y="414626"/>
                                <a:pt x="444458" y="420390"/>
                                <a:pt x="440916" y="425786"/>
                              </a:cubicBezTo>
                              <a:moveTo>
                                <a:pt x="179888" y="487271"/>
                              </a:moveTo>
                              <a:cubicBezTo>
                                <a:pt x="183494" y="488160"/>
                                <a:pt x="187938" y="488579"/>
                                <a:pt x="192191" y="489048"/>
                              </a:cubicBezTo>
                              <a:cubicBezTo>
                                <a:pt x="204328" y="490356"/>
                                <a:pt x="216821" y="490496"/>
                                <a:pt x="228361" y="491029"/>
                              </a:cubicBezTo>
                              <a:cubicBezTo>
                                <a:pt x="228958" y="491042"/>
                                <a:pt x="232906" y="491422"/>
                                <a:pt x="231091" y="491651"/>
                              </a:cubicBezTo>
                              <a:cubicBezTo>
                                <a:pt x="229313" y="491880"/>
                                <a:pt x="228107" y="492527"/>
                                <a:pt x="226901" y="492794"/>
                              </a:cubicBezTo>
                              <a:cubicBezTo>
                                <a:pt x="226152" y="492971"/>
                                <a:pt x="223880" y="492692"/>
                                <a:pt x="223791" y="493327"/>
                              </a:cubicBezTo>
                              <a:cubicBezTo>
                                <a:pt x="223702" y="493835"/>
                                <a:pt x="228399" y="494533"/>
                                <a:pt x="228564" y="494673"/>
                              </a:cubicBezTo>
                              <a:cubicBezTo>
                                <a:pt x="229059" y="495053"/>
                                <a:pt x="228412" y="495638"/>
                                <a:pt x="230037" y="495409"/>
                              </a:cubicBezTo>
                              <a:cubicBezTo>
                                <a:pt x="228831" y="495561"/>
                                <a:pt x="229390" y="495815"/>
                                <a:pt x="228882" y="495929"/>
                              </a:cubicBezTo>
                              <a:cubicBezTo>
                                <a:pt x="226990" y="496323"/>
                                <a:pt x="223537" y="496056"/>
                                <a:pt x="221175" y="496348"/>
                              </a:cubicBezTo>
                              <a:cubicBezTo>
                                <a:pt x="220515" y="496425"/>
                                <a:pt x="218789" y="496628"/>
                                <a:pt x="219093" y="497389"/>
                              </a:cubicBezTo>
                              <a:cubicBezTo>
                                <a:pt x="219195" y="497631"/>
                                <a:pt x="221264" y="497986"/>
                                <a:pt x="221480" y="498012"/>
                              </a:cubicBezTo>
                              <a:cubicBezTo>
                                <a:pt x="223511" y="498177"/>
                                <a:pt x="224502" y="497948"/>
                                <a:pt x="226901" y="498215"/>
                              </a:cubicBezTo>
                              <a:cubicBezTo>
                                <a:pt x="228615" y="498418"/>
                                <a:pt x="232259" y="499383"/>
                                <a:pt x="234303" y="499890"/>
                              </a:cubicBezTo>
                              <a:cubicBezTo>
                                <a:pt x="236474" y="500424"/>
                                <a:pt x="233440" y="500348"/>
                                <a:pt x="232437" y="500411"/>
                              </a:cubicBezTo>
                              <a:cubicBezTo>
                                <a:pt x="229618" y="500563"/>
                                <a:pt x="226241" y="500068"/>
                                <a:pt x="222953" y="500208"/>
                              </a:cubicBezTo>
                              <a:cubicBezTo>
                                <a:pt x="218357" y="500398"/>
                                <a:pt x="214967" y="499243"/>
                                <a:pt x="210536" y="498837"/>
                              </a:cubicBezTo>
                              <a:cubicBezTo>
                                <a:pt x="207273" y="498557"/>
                                <a:pt x="203833" y="498824"/>
                                <a:pt x="200532" y="498532"/>
                              </a:cubicBezTo>
                              <a:cubicBezTo>
                                <a:pt x="195936" y="498126"/>
                                <a:pt x="191416" y="497440"/>
                                <a:pt x="186973" y="496970"/>
                              </a:cubicBezTo>
                              <a:cubicBezTo>
                                <a:pt x="182402" y="496475"/>
                                <a:pt x="177590" y="495739"/>
                                <a:pt x="173426" y="495815"/>
                              </a:cubicBezTo>
                              <a:cubicBezTo>
                                <a:pt x="172703" y="495841"/>
                                <a:pt x="166621" y="495726"/>
                                <a:pt x="166443" y="496133"/>
                              </a:cubicBezTo>
                              <a:cubicBezTo>
                                <a:pt x="166177" y="496691"/>
                                <a:pt x="169237" y="497478"/>
                                <a:pt x="170087" y="497275"/>
                              </a:cubicBezTo>
                              <a:cubicBezTo>
                                <a:pt x="166989" y="498024"/>
                                <a:pt x="163739" y="498723"/>
                                <a:pt x="160387" y="498748"/>
                              </a:cubicBezTo>
                              <a:cubicBezTo>
                                <a:pt x="158255" y="498761"/>
                                <a:pt x="151119" y="499510"/>
                                <a:pt x="149329" y="498329"/>
                              </a:cubicBezTo>
                              <a:cubicBezTo>
                                <a:pt x="148733" y="497923"/>
                                <a:pt x="148403" y="496348"/>
                                <a:pt x="147984" y="495409"/>
                              </a:cubicBezTo>
                              <a:cubicBezTo>
                                <a:pt x="147476" y="494292"/>
                                <a:pt x="146765" y="493428"/>
                                <a:pt x="146524" y="492476"/>
                              </a:cubicBezTo>
                              <a:cubicBezTo>
                                <a:pt x="145533" y="488655"/>
                                <a:pt x="147069" y="484351"/>
                                <a:pt x="147780" y="480695"/>
                              </a:cubicBezTo>
                              <a:cubicBezTo>
                                <a:pt x="148974" y="474436"/>
                                <a:pt x="149583" y="466996"/>
                                <a:pt x="150688" y="460470"/>
                              </a:cubicBezTo>
                              <a:cubicBezTo>
                                <a:pt x="150878" y="459378"/>
                                <a:pt x="151170" y="456649"/>
                                <a:pt x="151323" y="456509"/>
                              </a:cubicBezTo>
                              <a:cubicBezTo>
                                <a:pt x="151246" y="456573"/>
                                <a:pt x="152846" y="456776"/>
                                <a:pt x="152668" y="456725"/>
                              </a:cubicBezTo>
                              <a:cubicBezTo>
                                <a:pt x="155042" y="457449"/>
                                <a:pt x="154496" y="458921"/>
                                <a:pt x="154027" y="461829"/>
                              </a:cubicBezTo>
                              <a:cubicBezTo>
                                <a:pt x="153824" y="463098"/>
                                <a:pt x="153671" y="463733"/>
                                <a:pt x="153506" y="465269"/>
                              </a:cubicBezTo>
                              <a:cubicBezTo>
                                <a:pt x="153037" y="469687"/>
                                <a:pt x="151323" y="477698"/>
                                <a:pt x="150586" y="481850"/>
                              </a:cubicBezTo>
                              <a:cubicBezTo>
                                <a:pt x="150599" y="481799"/>
                                <a:pt x="149964" y="483615"/>
                                <a:pt x="150167" y="483831"/>
                              </a:cubicBezTo>
                              <a:cubicBezTo>
                                <a:pt x="151043" y="484707"/>
                                <a:pt x="151399" y="482409"/>
                                <a:pt x="151323" y="482688"/>
                              </a:cubicBezTo>
                              <a:cubicBezTo>
                                <a:pt x="155258" y="468380"/>
                                <a:pt x="157645" y="454034"/>
                                <a:pt x="159562" y="438900"/>
                              </a:cubicBezTo>
                              <a:cubicBezTo>
                                <a:pt x="160184" y="441528"/>
                                <a:pt x="159016" y="446277"/>
                                <a:pt x="158826" y="450047"/>
                              </a:cubicBezTo>
                              <a:cubicBezTo>
                                <a:pt x="158496" y="456268"/>
                                <a:pt x="157861" y="463009"/>
                                <a:pt x="157048" y="468392"/>
                              </a:cubicBezTo>
                              <a:cubicBezTo>
                                <a:pt x="155842" y="476391"/>
                                <a:pt x="152338" y="482726"/>
                                <a:pt x="152262" y="491435"/>
                              </a:cubicBezTo>
                              <a:cubicBezTo>
                                <a:pt x="152237" y="493022"/>
                                <a:pt x="152668" y="494977"/>
                                <a:pt x="153405" y="495929"/>
                              </a:cubicBezTo>
                              <a:cubicBezTo>
                                <a:pt x="154319" y="497148"/>
                                <a:pt x="156820" y="496882"/>
                                <a:pt x="159346" y="496856"/>
                              </a:cubicBezTo>
                              <a:cubicBezTo>
                                <a:pt x="160464" y="496856"/>
                                <a:pt x="164552" y="497390"/>
                                <a:pt x="164755" y="496450"/>
                              </a:cubicBezTo>
                              <a:cubicBezTo>
                                <a:pt x="164920" y="495803"/>
                                <a:pt x="162939" y="495803"/>
                                <a:pt x="162571" y="495714"/>
                              </a:cubicBezTo>
                              <a:cubicBezTo>
                                <a:pt x="161391" y="495460"/>
                                <a:pt x="159410" y="494597"/>
                                <a:pt x="158928" y="494266"/>
                              </a:cubicBezTo>
                              <a:cubicBezTo>
                                <a:pt x="155398" y="491753"/>
                                <a:pt x="155931" y="485316"/>
                                <a:pt x="156947" y="480390"/>
                              </a:cubicBezTo>
                              <a:cubicBezTo>
                                <a:pt x="158242" y="474106"/>
                                <a:pt x="159029" y="466171"/>
                                <a:pt x="159765" y="460267"/>
                              </a:cubicBezTo>
                              <a:cubicBezTo>
                                <a:pt x="160527" y="454084"/>
                                <a:pt x="161238" y="448422"/>
                                <a:pt x="161848" y="442112"/>
                              </a:cubicBezTo>
                              <a:cubicBezTo>
                                <a:pt x="162622" y="434152"/>
                                <a:pt x="162800" y="425913"/>
                                <a:pt x="162990" y="418447"/>
                              </a:cubicBezTo>
                              <a:cubicBezTo>
                                <a:pt x="163117" y="413331"/>
                                <a:pt x="163485" y="408075"/>
                                <a:pt x="164349" y="403339"/>
                              </a:cubicBezTo>
                              <a:cubicBezTo>
                                <a:pt x="165339" y="397893"/>
                                <a:pt x="166583" y="394859"/>
                                <a:pt x="168005" y="390098"/>
                              </a:cubicBezTo>
                              <a:cubicBezTo>
                                <a:pt x="168246" y="389273"/>
                                <a:pt x="168361" y="388498"/>
                                <a:pt x="168830" y="387495"/>
                              </a:cubicBezTo>
                              <a:cubicBezTo>
                                <a:pt x="168957" y="387241"/>
                                <a:pt x="169948" y="385261"/>
                                <a:pt x="170087" y="385299"/>
                              </a:cubicBezTo>
                              <a:cubicBezTo>
                                <a:pt x="170341" y="385375"/>
                                <a:pt x="169465" y="387546"/>
                                <a:pt x="169351" y="387901"/>
                              </a:cubicBezTo>
                              <a:cubicBezTo>
                                <a:pt x="167053" y="395455"/>
                                <a:pt x="166520" y="404507"/>
                                <a:pt x="166532" y="413141"/>
                              </a:cubicBezTo>
                              <a:cubicBezTo>
                                <a:pt x="166558" y="415540"/>
                                <a:pt x="166113" y="417800"/>
                                <a:pt x="166126" y="420339"/>
                              </a:cubicBezTo>
                              <a:cubicBezTo>
                                <a:pt x="166164" y="431334"/>
                                <a:pt x="165529" y="443699"/>
                                <a:pt x="164552" y="453285"/>
                              </a:cubicBezTo>
                              <a:cubicBezTo>
                                <a:pt x="164146" y="457258"/>
                                <a:pt x="163422" y="462083"/>
                                <a:pt x="162990" y="467047"/>
                              </a:cubicBezTo>
                              <a:cubicBezTo>
                                <a:pt x="162914" y="467923"/>
                                <a:pt x="162267" y="469154"/>
                                <a:pt x="163308" y="468507"/>
                              </a:cubicBezTo>
                              <a:cubicBezTo>
                                <a:pt x="164501" y="467745"/>
                                <a:pt x="164019" y="463962"/>
                                <a:pt x="164666" y="462146"/>
                              </a:cubicBezTo>
                              <a:cubicBezTo>
                                <a:pt x="165149" y="460788"/>
                                <a:pt x="165821" y="459683"/>
                                <a:pt x="166025" y="457665"/>
                              </a:cubicBezTo>
                              <a:cubicBezTo>
                                <a:pt x="166279" y="454833"/>
                                <a:pt x="166609" y="451266"/>
                                <a:pt x="166647" y="449006"/>
                              </a:cubicBezTo>
                              <a:cubicBezTo>
                                <a:pt x="166710" y="444791"/>
                                <a:pt x="167409" y="440411"/>
                                <a:pt x="167891" y="435879"/>
                              </a:cubicBezTo>
                              <a:cubicBezTo>
                                <a:pt x="168208" y="432946"/>
                                <a:pt x="168386" y="429861"/>
                                <a:pt x="168830" y="427106"/>
                              </a:cubicBezTo>
                              <a:cubicBezTo>
                                <a:pt x="169059" y="425798"/>
                                <a:pt x="170075" y="425329"/>
                                <a:pt x="170595" y="424186"/>
                              </a:cubicBezTo>
                              <a:cubicBezTo>
                                <a:pt x="171509" y="422244"/>
                                <a:pt x="171433" y="418473"/>
                                <a:pt x="171535" y="415959"/>
                              </a:cubicBezTo>
                              <a:cubicBezTo>
                                <a:pt x="171827" y="409865"/>
                                <a:pt x="172817" y="404736"/>
                                <a:pt x="173731" y="399378"/>
                              </a:cubicBezTo>
                              <a:cubicBezTo>
                                <a:pt x="174696" y="393792"/>
                                <a:pt x="175318" y="390034"/>
                                <a:pt x="176753" y="384689"/>
                              </a:cubicBezTo>
                              <a:cubicBezTo>
                                <a:pt x="177235" y="382899"/>
                                <a:pt x="178060" y="381160"/>
                                <a:pt x="178847" y="379256"/>
                              </a:cubicBezTo>
                              <a:cubicBezTo>
                                <a:pt x="179038" y="378773"/>
                                <a:pt x="180371" y="376297"/>
                                <a:pt x="180511" y="375294"/>
                              </a:cubicBezTo>
                              <a:cubicBezTo>
                                <a:pt x="180523" y="375142"/>
                                <a:pt x="180726" y="374050"/>
                                <a:pt x="180092" y="374038"/>
                              </a:cubicBezTo>
                              <a:cubicBezTo>
                                <a:pt x="179863" y="374025"/>
                                <a:pt x="178695" y="376386"/>
                                <a:pt x="178314" y="377059"/>
                              </a:cubicBezTo>
                              <a:cubicBezTo>
                                <a:pt x="177019" y="379382"/>
                                <a:pt x="176143" y="380944"/>
                                <a:pt x="174772" y="383115"/>
                              </a:cubicBezTo>
                              <a:cubicBezTo>
                                <a:pt x="174645" y="383331"/>
                                <a:pt x="172957" y="385959"/>
                                <a:pt x="172792" y="385933"/>
                              </a:cubicBezTo>
                              <a:cubicBezTo>
                                <a:pt x="172741" y="385908"/>
                                <a:pt x="173934" y="382214"/>
                                <a:pt x="173934" y="382176"/>
                              </a:cubicBezTo>
                              <a:cubicBezTo>
                                <a:pt x="175229" y="378062"/>
                                <a:pt x="177083" y="374317"/>
                                <a:pt x="178530" y="371118"/>
                              </a:cubicBezTo>
                              <a:cubicBezTo>
                                <a:pt x="180409" y="366979"/>
                                <a:pt x="180561" y="362358"/>
                                <a:pt x="181869" y="357673"/>
                              </a:cubicBezTo>
                              <a:cubicBezTo>
                                <a:pt x="182567" y="355146"/>
                                <a:pt x="183240" y="351871"/>
                                <a:pt x="183316" y="348494"/>
                              </a:cubicBezTo>
                              <a:cubicBezTo>
                                <a:pt x="183393" y="345345"/>
                                <a:pt x="184027" y="342298"/>
                                <a:pt x="183748" y="339429"/>
                              </a:cubicBezTo>
                              <a:cubicBezTo>
                                <a:pt x="183697" y="338972"/>
                                <a:pt x="183380" y="337030"/>
                                <a:pt x="182910" y="337347"/>
                              </a:cubicBezTo>
                              <a:cubicBezTo>
                                <a:pt x="182580" y="337563"/>
                                <a:pt x="182606" y="340038"/>
                                <a:pt x="182593" y="340368"/>
                              </a:cubicBezTo>
                              <a:cubicBezTo>
                                <a:pt x="182161" y="346729"/>
                                <a:pt x="180600" y="353039"/>
                                <a:pt x="178733" y="358714"/>
                              </a:cubicBezTo>
                              <a:cubicBezTo>
                                <a:pt x="178606" y="359107"/>
                                <a:pt x="177641" y="362167"/>
                                <a:pt x="177692" y="361215"/>
                              </a:cubicBezTo>
                              <a:cubicBezTo>
                                <a:pt x="177832" y="358447"/>
                                <a:pt x="178568" y="356568"/>
                                <a:pt x="178733" y="353915"/>
                              </a:cubicBezTo>
                              <a:cubicBezTo>
                                <a:pt x="179127" y="347973"/>
                                <a:pt x="180193" y="343492"/>
                                <a:pt x="179889" y="337855"/>
                              </a:cubicBezTo>
                              <a:cubicBezTo>
                                <a:pt x="179774" y="335671"/>
                                <a:pt x="179762" y="333195"/>
                                <a:pt x="179254" y="331088"/>
                              </a:cubicBezTo>
                              <a:cubicBezTo>
                                <a:pt x="178530" y="327977"/>
                                <a:pt x="176588" y="325603"/>
                                <a:pt x="174988" y="322950"/>
                              </a:cubicBezTo>
                              <a:cubicBezTo>
                                <a:pt x="173350" y="320233"/>
                                <a:pt x="173249" y="316742"/>
                                <a:pt x="172385" y="313352"/>
                              </a:cubicBezTo>
                              <a:cubicBezTo>
                                <a:pt x="171573" y="310165"/>
                                <a:pt x="169643" y="308274"/>
                                <a:pt x="167688" y="305950"/>
                              </a:cubicBezTo>
                              <a:cubicBezTo>
                                <a:pt x="166659" y="304744"/>
                                <a:pt x="165796" y="303018"/>
                                <a:pt x="164755" y="301989"/>
                              </a:cubicBezTo>
                              <a:cubicBezTo>
                                <a:pt x="162686" y="299894"/>
                                <a:pt x="159791" y="299082"/>
                                <a:pt x="157049" y="298231"/>
                              </a:cubicBezTo>
                              <a:cubicBezTo>
                                <a:pt x="154878" y="297571"/>
                                <a:pt x="153189" y="296327"/>
                                <a:pt x="150485" y="295426"/>
                              </a:cubicBezTo>
                              <a:cubicBezTo>
                                <a:pt x="149050" y="294943"/>
                                <a:pt x="145762" y="294258"/>
                                <a:pt x="143693" y="294067"/>
                              </a:cubicBezTo>
                              <a:cubicBezTo>
                                <a:pt x="141356" y="293864"/>
                                <a:pt x="144073" y="293737"/>
                                <a:pt x="144759" y="293661"/>
                              </a:cubicBezTo>
                              <a:cubicBezTo>
                                <a:pt x="149025" y="293128"/>
                                <a:pt x="152338" y="295210"/>
                                <a:pt x="155792" y="295629"/>
                              </a:cubicBezTo>
                              <a:cubicBezTo>
                                <a:pt x="158636" y="295984"/>
                                <a:pt x="159842" y="296136"/>
                                <a:pt x="161848" y="296987"/>
                              </a:cubicBezTo>
                              <a:cubicBezTo>
                                <a:pt x="163714" y="297774"/>
                                <a:pt x="166329" y="298155"/>
                                <a:pt x="167370" y="299272"/>
                              </a:cubicBezTo>
                              <a:cubicBezTo>
                                <a:pt x="172144" y="304465"/>
                                <a:pt x="174620" y="311257"/>
                                <a:pt x="178632" y="317846"/>
                              </a:cubicBezTo>
                              <a:cubicBezTo>
                                <a:pt x="182669" y="324461"/>
                                <a:pt x="186427" y="330682"/>
                                <a:pt x="186871" y="339530"/>
                              </a:cubicBezTo>
                              <a:cubicBezTo>
                                <a:pt x="187125" y="344723"/>
                                <a:pt x="187278" y="348214"/>
                                <a:pt x="187189" y="351718"/>
                              </a:cubicBezTo>
                              <a:cubicBezTo>
                                <a:pt x="187151" y="353039"/>
                                <a:pt x="186541" y="354689"/>
                                <a:pt x="186668" y="356213"/>
                              </a:cubicBezTo>
                              <a:cubicBezTo>
                                <a:pt x="186859" y="358714"/>
                                <a:pt x="186605" y="361177"/>
                                <a:pt x="186452" y="363817"/>
                              </a:cubicBezTo>
                              <a:cubicBezTo>
                                <a:pt x="186072" y="370343"/>
                                <a:pt x="184231" y="377389"/>
                                <a:pt x="182491" y="383420"/>
                              </a:cubicBezTo>
                              <a:cubicBezTo>
                                <a:pt x="181209" y="387889"/>
                                <a:pt x="179584" y="391748"/>
                                <a:pt x="178632" y="396153"/>
                              </a:cubicBezTo>
                              <a:cubicBezTo>
                                <a:pt x="177756" y="400153"/>
                                <a:pt x="176956" y="404799"/>
                                <a:pt x="176550" y="409598"/>
                              </a:cubicBezTo>
                              <a:cubicBezTo>
                                <a:pt x="175953" y="416606"/>
                                <a:pt x="174671" y="423322"/>
                                <a:pt x="173934" y="430038"/>
                              </a:cubicBezTo>
                              <a:cubicBezTo>
                                <a:pt x="172208" y="445743"/>
                                <a:pt x="169262" y="458959"/>
                                <a:pt x="168107" y="473928"/>
                              </a:cubicBezTo>
                              <a:cubicBezTo>
                                <a:pt x="168043" y="474702"/>
                                <a:pt x="168209" y="475502"/>
                                <a:pt x="168005" y="475908"/>
                              </a:cubicBezTo>
                              <a:cubicBezTo>
                                <a:pt x="167599" y="476632"/>
                                <a:pt x="166317" y="476378"/>
                                <a:pt x="165923" y="476949"/>
                              </a:cubicBezTo>
                              <a:cubicBezTo>
                                <a:pt x="165745" y="477178"/>
                                <a:pt x="165822" y="477978"/>
                                <a:pt x="165707" y="478422"/>
                              </a:cubicBezTo>
                              <a:cubicBezTo>
                                <a:pt x="165073" y="480694"/>
                                <a:pt x="163930" y="484465"/>
                                <a:pt x="164450" y="486852"/>
                              </a:cubicBezTo>
                              <a:cubicBezTo>
                                <a:pt x="164755" y="488223"/>
                                <a:pt x="166025" y="488579"/>
                                <a:pt x="167269" y="488845"/>
                              </a:cubicBezTo>
                              <a:cubicBezTo>
                                <a:pt x="169529" y="489277"/>
                                <a:pt x="172627" y="488794"/>
                                <a:pt x="175090" y="488629"/>
                              </a:cubicBezTo>
                              <a:lnTo>
                                <a:pt x="175166" y="488629"/>
                              </a:lnTo>
                              <a:cubicBezTo>
                                <a:pt x="175293" y="488629"/>
                                <a:pt x="175407" y="488629"/>
                                <a:pt x="175509" y="488604"/>
                              </a:cubicBezTo>
                              <a:cubicBezTo>
                                <a:pt x="175623" y="488566"/>
                                <a:pt x="175686" y="488464"/>
                                <a:pt x="175661" y="488337"/>
                              </a:cubicBezTo>
                              <a:cubicBezTo>
                                <a:pt x="175623" y="488223"/>
                                <a:pt x="175509" y="488160"/>
                                <a:pt x="175407" y="488210"/>
                              </a:cubicBezTo>
                              <a:lnTo>
                                <a:pt x="175026" y="488210"/>
                              </a:lnTo>
                              <a:cubicBezTo>
                                <a:pt x="175013" y="488210"/>
                                <a:pt x="175013" y="488249"/>
                                <a:pt x="175001" y="488249"/>
                              </a:cubicBezTo>
                              <a:lnTo>
                                <a:pt x="174988" y="488210"/>
                              </a:lnTo>
                              <a:cubicBezTo>
                                <a:pt x="172969" y="487474"/>
                                <a:pt x="170417" y="486382"/>
                                <a:pt x="169453" y="484656"/>
                              </a:cubicBezTo>
                              <a:cubicBezTo>
                                <a:pt x="168945" y="483742"/>
                                <a:pt x="167218" y="480250"/>
                                <a:pt x="167472" y="479768"/>
                              </a:cubicBezTo>
                              <a:cubicBezTo>
                                <a:pt x="168196" y="478384"/>
                                <a:pt x="169503" y="480923"/>
                                <a:pt x="169770" y="481329"/>
                              </a:cubicBezTo>
                              <a:cubicBezTo>
                                <a:pt x="171941" y="484427"/>
                                <a:pt x="175509" y="486192"/>
                                <a:pt x="179889" y="487271"/>
                              </a:cubicBezTo>
                              <a:moveTo>
                                <a:pt x="155385" y="407300"/>
                              </a:moveTo>
                              <a:cubicBezTo>
                                <a:pt x="155195" y="405904"/>
                                <a:pt x="155030" y="403822"/>
                                <a:pt x="154750" y="402920"/>
                              </a:cubicBezTo>
                              <a:cubicBezTo>
                                <a:pt x="154598" y="402400"/>
                                <a:pt x="154179" y="401994"/>
                                <a:pt x="153925" y="401156"/>
                              </a:cubicBezTo>
                              <a:cubicBezTo>
                                <a:pt x="153405" y="399442"/>
                                <a:pt x="151094" y="396115"/>
                                <a:pt x="149748" y="394478"/>
                              </a:cubicBezTo>
                              <a:cubicBezTo>
                                <a:pt x="149342" y="393970"/>
                                <a:pt x="151158" y="393729"/>
                                <a:pt x="152160" y="393437"/>
                              </a:cubicBezTo>
                              <a:cubicBezTo>
                                <a:pt x="153303" y="393081"/>
                                <a:pt x="153786" y="392903"/>
                                <a:pt x="154649" y="392814"/>
                              </a:cubicBezTo>
                              <a:cubicBezTo>
                                <a:pt x="158267" y="392421"/>
                                <a:pt x="160248" y="395151"/>
                                <a:pt x="160603" y="398959"/>
                              </a:cubicBezTo>
                              <a:cubicBezTo>
                                <a:pt x="160959" y="403073"/>
                                <a:pt x="159575" y="408202"/>
                                <a:pt x="158724" y="412721"/>
                              </a:cubicBezTo>
                              <a:cubicBezTo>
                                <a:pt x="158280" y="415045"/>
                                <a:pt x="158127" y="417393"/>
                                <a:pt x="157988" y="419704"/>
                              </a:cubicBezTo>
                              <a:cubicBezTo>
                                <a:pt x="157848" y="422180"/>
                                <a:pt x="157290" y="424440"/>
                                <a:pt x="157048" y="426484"/>
                              </a:cubicBezTo>
                              <a:cubicBezTo>
                                <a:pt x="156896" y="427791"/>
                                <a:pt x="157010" y="431016"/>
                                <a:pt x="156325" y="431600"/>
                              </a:cubicBezTo>
                              <a:cubicBezTo>
                                <a:pt x="156464" y="431473"/>
                                <a:pt x="155474" y="431676"/>
                                <a:pt x="155512" y="431765"/>
                              </a:cubicBezTo>
                              <a:cubicBezTo>
                                <a:pt x="154687" y="431410"/>
                                <a:pt x="154801" y="428007"/>
                                <a:pt x="154865" y="426699"/>
                              </a:cubicBezTo>
                              <a:cubicBezTo>
                                <a:pt x="155119" y="420237"/>
                                <a:pt x="156223" y="413572"/>
                                <a:pt x="155385" y="407300"/>
                              </a:cubicBezTo>
                              <a:moveTo>
                                <a:pt x="145482" y="475591"/>
                              </a:moveTo>
                              <a:cubicBezTo>
                                <a:pt x="145267" y="476860"/>
                                <a:pt x="145101" y="478638"/>
                                <a:pt x="144759" y="478930"/>
                              </a:cubicBezTo>
                              <a:cubicBezTo>
                                <a:pt x="144099" y="479463"/>
                                <a:pt x="143654" y="478777"/>
                                <a:pt x="143172" y="478727"/>
                              </a:cubicBezTo>
                              <a:cubicBezTo>
                                <a:pt x="139668" y="478346"/>
                                <a:pt x="133624" y="479222"/>
                                <a:pt x="129841" y="479565"/>
                              </a:cubicBezTo>
                              <a:cubicBezTo>
                                <a:pt x="129270" y="479603"/>
                                <a:pt x="128482" y="479654"/>
                                <a:pt x="127645" y="479768"/>
                              </a:cubicBezTo>
                              <a:cubicBezTo>
                                <a:pt x="126895" y="479869"/>
                                <a:pt x="125283" y="480644"/>
                                <a:pt x="125766" y="479450"/>
                              </a:cubicBezTo>
                              <a:cubicBezTo>
                                <a:pt x="130641" y="467783"/>
                                <a:pt x="134043" y="453348"/>
                                <a:pt x="135148" y="439624"/>
                              </a:cubicBezTo>
                              <a:cubicBezTo>
                                <a:pt x="135783" y="431829"/>
                                <a:pt x="135846" y="424135"/>
                                <a:pt x="137141" y="417000"/>
                              </a:cubicBezTo>
                              <a:cubicBezTo>
                                <a:pt x="138690" y="408367"/>
                                <a:pt x="140175" y="400724"/>
                                <a:pt x="144441" y="395303"/>
                              </a:cubicBezTo>
                              <a:cubicBezTo>
                                <a:pt x="144505" y="395214"/>
                                <a:pt x="144517" y="395138"/>
                                <a:pt x="144644" y="395100"/>
                              </a:cubicBezTo>
                              <a:cubicBezTo>
                                <a:pt x="145241" y="394960"/>
                                <a:pt x="145254" y="395938"/>
                                <a:pt x="146206" y="396560"/>
                              </a:cubicBezTo>
                              <a:cubicBezTo>
                                <a:pt x="146765" y="396915"/>
                                <a:pt x="147641" y="396941"/>
                                <a:pt x="147869" y="397182"/>
                              </a:cubicBezTo>
                              <a:cubicBezTo>
                                <a:pt x="148466" y="397868"/>
                                <a:pt x="148758" y="400064"/>
                                <a:pt x="149228" y="400838"/>
                              </a:cubicBezTo>
                              <a:cubicBezTo>
                                <a:pt x="150586" y="403022"/>
                                <a:pt x="152300" y="403390"/>
                                <a:pt x="152567" y="406894"/>
                              </a:cubicBezTo>
                              <a:cubicBezTo>
                                <a:pt x="153036" y="413039"/>
                                <a:pt x="152503" y="420847"/>
                                <a:pt x="151945" y="427728"/>
                              </a:cubicBezTo>
                              <a:cubicBezTo>
                                <a:pt x="151246" y="436272"/>
                                <a:pt x="150840" y="444080"/>
                                <a:pt x="149850" y="451520"/>
                              </a:cubicBezTo>
                              <a:cubicBezTo>
                                <a:pt x="149253" y="455951"/>
                                <a:pt x="148237" y="460394"/>
                                <a:pt x="147564" y="465384"/>
                              </a:cubicBezTo>
                              <a:cubicBezTo>
                                <a:pt x="147107" y="468735"/>
                                <a:pt x="146066" y="471858"/>
                                <a:pt x="145482" y="475591"/>
                              </a:cubicBezTo>
                              <a:moveTo>
                                <a:pt x="142143" y="489772"/>
                              </a:moveTo>
                              <a:cubicBezTo>
                                <a:pt x="142093" y="490051"/>
                                <a:pt x="142499" y="491118"/>
                                <a:pt x="142143" y="491435"/>
                              </a:cubicBezTo>
                              <a:cubicBezTo>
                                <a:pt x="141966" y="491600"/>
                                <a:pt x="139464" y="491626"/>
                                <a:pt x="138906" y="491651"/>
                              </a:cubicBezTo>
                              <a:cubicBezTo>
                                <a:pt x="132761" y="491930"/>
                                <a:pt x="128292" y="492400"/>
                                <a:pt x="122439" y="492908"/>
                              </a:cubicBezTo>
                              <a:cubicBezTo>
                                <a:pt x="120763" y="493048"/>
                                <a:pt x="116828" y="494038"/>
                                <a:pt x="115977" y="493632"/>
                              </a:cubicBezTo>
                              <a:cubicBezTo>
                                <a:pt x="115952" y="493619"/>
                                <a:pt x="118478" y="490800"/>
                                <a:pt x="118783" y="490394"/>
                              </a:cubicBezTo>
                              <a:cubicBezTo>
                                <a:pt x="119608" y="489340"/>
                                <a:pt x="120814" y="487182"/>
                                <a:pt x="121601" y="486852"/>
                              </a:cubicBezTo>
                              <a:cubicBezTo>
                                <a:pt x="122414" y="486509"/>
                                <a:pt x="124928" y="486636"/>
                                <a:pt x="126083" y="486547"/>
                              </a:cubicBezTo>
                              <a:cubicBezTo>
                                <a:pt x="130527" y="486154"/>
                                <a:pt x="135313" y="485760"/>
                                <a:pt x="139020" y="485697"/>
                              </a:cubicBezTo>
                              <a:cubicBezTo>
                                <a:pt x="139020" y="485697"/>
                                <a:pt x="142918" y="485443"/>
                                <a:pt x="143286" y="485925"/>
                              </a:cubicBezTo>
                              <a:cubicBezTo>
                                <a:pt x="143502" y="486179"/>
                                <a:pt x="142220" y="489353"/>
                                <a:pt x="142143" y="489772"/>
                              </a:cubicBezTo>
                              <a:moveTo>
                                <a:pt x="15451" y="504690"/>
                              </a:moveTo>
                              <a:cubicBezTo>
                                <a:pt x="18244" y="505400"/>
                                <a:pt x="21126" y="505286"/>
                                <a:pt x="24325" y="505312"/>
                              </a:cubicBezTo>
                              <a:cubicBezTo>
                                <a:pt x="33809" y="505362"/>
                                <a:pt x="43014" y="505883"/>
                                <a:pt x="50999" y="506035"/>
                              </a:cubicBezTo>
                              <a:cubicBezTo>
                                <a:pt x="68240" y="506378"/>
                                <a:pt x="87957" y="505794"/>
                                <a:pt x="102418" y="501554"/>
                              </a:cubicBezTo>
                              <a:cubicBezTo>
                                <a:pt x="104068" y="501071"/>
                                <a:pt x="105795" y="499776"/>
                                <a:pt x="106900" y="499586"/>
                              </a:cubicBezTo>
                              <a:cubicBezTo>
                                <a:pt x="108055" y="499357"/>
                                <a:pt x="109845" y="499624"/>
                                <a:pt x="111483" y="499472"/>
                              </a:cubicBezTo>
                              <a:cubicBezTo>
                                <a:pt x="121309" y="498557"/>
                                <a:pt x="130171" y="498507"/>
                                <a:pt x="140061" y="498418"/>
                              </a:cubicBezTo>
                              <a:cubicBezTo>
                                <a:pt x="141026" y="498418"/>
                                <a:pt x="142093" y="498354"/>
                                <a:pt x="142969" y="498418"/>
                              </a:cubicBezTo>
                              <a:cubicBezTo>
                                <a:pt x="144352" y="498532"/>
                                <a:pt x="144809" y="499865"/>
                                <a:pt x="145787" y="500309"/>
                              </a:cubicBezTo>
                              <a:cubicBezTo>
                                <a:pt x="146435" y="500601"/>
                                <a:pt x="148047" y="500855"/>
                                <a:pt x="149431" y="501033"/>
                              </a:cubicBezTo>
                              <a:cubicBezTo>
                                <a:pt x="155233" y="501833"/>
                                <a:pt x="160400" y="501414"/>
                                <a:pt x="166443" y="501033"/>
                              </a:cubicBezTo>
                              <a:cubicBezTo>
                                <a:pt x="176130" y="500436"/>
                                <a:pt x="185157" y="501795"/>
                                <a:pt x="195212" y="502607"/>
                              </a:cubicBezTo>
                              <a:cubicBezTo>
                                <a:pt x="203350" y="503242"/>
                                <a:pt x="209749" y="503445"/>
                                <a:pt x="217938" y="503953"/>
                              </a:cubicBezTo>
                              <a:cubicBezTo>
                                <a:pt x="220160" y="504093"/>
                                <a:pt x="222280" y="504727"/>
                                <a:pt x="224197" y="504994"/>
                              </a:cubicBezTo>
                              <a:cubicBezTo>
                                <a:pt x="226736" y="505337"/>
                                <a:pt x="228221" y="504613"/>
                                <a:pt x="229834" y="504372"/>
                              </a:cubicBezTo>
                              <a:cubicBezTo>
                                <a:pt x="232094" y="504042"/>
                                <a:pt x="234024" y="504689"/>
                                <a:pt x="235763" y="504055"/>
                              </a:cubicBezTo>
                              <a:cubicBezTo>
                                <a:pt x="236334" y="503852"/>
                                <a:pt x="236817" y="503395"/>
                                <a:pt x="237337" y="503331"/>
                              </a:cubicBezTo>
                              <a:cubicBezTo>
                                <a:pt x="238366" y="503191"/>
                                <a:pt x="240295" y="503420"/>
                                <a:pt x="241603" y="503750"/>
                              </a:cubicBezTo>
                              <a:cubicBezTo>
                                <a:pt x="242047" y="503852"/>
                                <a:pt x="243215" y="504702"/>
                                <a:pt x="243596" y="504474"/>
                              </a:cubicBezTo>
                              <a:cubicBezTo>
                                <a:pt x="244625" y="503852"/>
                                <a:pt x="242250" y="501617"/>
                                <a:pt x="241717" y="501236"/>
                              </a:cubicBezTo>
                              <a:cubicBezTo>
                                <a:pt x="241451" y="501058"/>
                                <a:pt x="239953" y="500678"/>
                                <a:pt x="240778" y="500513"/>
                              </a:cubicBezTo>
                              <a:cubicBezTo>
                                <a:pt x="241413" y="500386"/>
                                <a:pt x="242428" y="499725"/>
                                <a:pt x="242847" y="499586"/>
                              </a:cubicBezTo>
                              <a:cubicBezTo>
                                <a:pt x="244383" y="499053"/>
                                <a:pt x="248256" y="500322"/>
                                <a:pt x="248598" y="499992"/>
                              </a:cubicBezTo>
                              <a:cubicBezTo>
                                <a:pt x="248916" y="499662"/>
                                <a:pt x="246821" y="497834"/>
                                <a:pt x="246402" y="497592"/>
                              </a:cubicBezTo>
                              <a:cubicBezTo>
                                <a:pt x="245056" y="496818"/>
                                <a:pt x="242441" y="496691"/>
                                <a:pt x="241501" y="496247"/>
                              </a:cubicBezTo>
                              <a:cubicBezTo>
                                <a:pt x="240029" y="495523"/>
                                <a:pt x="241794" y="495485"/>
                                <a:pt x="242657" y="495409"/>
                              </a:cubicBezTo>
                              <a:cubicBezTo>
                                <a:pt x="243774" y="495307"/>
                                <a:pt x="246478" y="496031"/>
                                <a:pt x="246719" y="495510"/>
                              </a:cubicBezTo>
                              <a:cubicBezTo>
                                <a:pt x="246935" y="495015"/>
                                <a:pt x="243558" y="493492"/>
                                <a:pt x="243063" y="493327"/>
                              </a:cubicBezTo>
                              <a:cubicBezTo>
                                <a:pt x="242390" y="493073"/>
                                <a:pt x="242263" y="493327"/>
                                <a:pt x="242022" y="493225"/>
                              </a:cubicBezTo>
                              <a:cubicBezTo>
                                <a:pt x="241679" y="493060"/>
                                <a:pt x="241362" y="492463"/>
                                <a:pt x="240879" y="492273"/>
                              </a:cubicBezTo>
                              <a:cubicBezTo>
                                <a:pt x="238784" y="491410"/>
                                <a:pt x="235852" y="489289"/>
                                <a:pt x="233173" y="488934"/>
                              </a:cubicBezTo>
                              <a:cubicBezTo>
                                <a:pt x="230012" y="488528"/>
                                <a:pt x="226660" y="489112"/>
                                <a:pt x="223473" y="488528"/>
                              </a:cubicBezTo>
                              <a:cubicBezTo>
                                <a:pt x="220756" y="488020"/>
                                <a:pt x="219258" y="487233"/>
                                <a:pt x="216389" y="486966"/>
                              </a:cubicBezTo>
                              <a:cubicBezTo>
                                <a:pt x="212606" y="486598"/>
                                <a:pt x="209127" y="487550"/>
                                <a:pt x="205737" y="487690"/>
                              </a:cubicBezTo>
                              <a:cubicBezTo>
                                <a:pt x="204366" y="487753"/>
                                <a:pt x="202880" y="487347"/>
                                <a:pt x="201471" y="487271"/>
                              </a:cubicBezTo>
                              <a:cubicBezTo>
                                <a:pt x="197967" y="487068"/>
                                <a:pt x="194222" y="486623"/>
                                <a:pt x="190629" y="486230"/>
                              </a:cubicBezTo>
                              <a:cubicBezTo>
                                <a:pt x="186084" y="485722"/>
                                <a:pt x="181513" y="485595"/>
                                <a:pt x="177895" y="484567"/>
                              </a:cubicBezTo>
                              <a:cubicBezTo>
                                <a:pt x="177895" y="484567"/>
                                <a:pt x="173464" y="483056"/>
                                <a:pt x="173426" y="482573"/>
                              </a:cubicBezTo>
                              <a:cubicBezTo>
                                <a:pt x="173350" y="481901"/>
                                <a:pt x="175356" y="482040"/>
                                <a:pt x="175927" y="482053"/>
                              </a:cubicBezTo>
                              <a:cubicBezTo>
                                <a:pt x="177463" y="482116"/>
                                <a:pt x="177831" y="482281"/>
                                <a:pt x="179063" y="482269"/>
                              </a:cubicBezTo>
                              <a:cubicBezTo>
                                <a:pt x="182745" y="482218"/>
                                <a:pt x="186300" y="481558"/>
                                <a:pt x="190108" y="481634"/>
                              </a:cubicBezTo>
                              <a:cubicBezTo>
                                <a:pt x="193651" y="481723"/>
                                <a:pt x="197447" y="481748"/>
                                <a:pt x="200951" y="481850"/>
                              </a:cubicBezTo>
                              <a:cubicBezTo>
                                <a:pt x="209076" y="482104"/>
                                <a:pt x="219652" y="483615"/>
                                <a:pt x="228158" y="484033"/>
                              </a:cubicBezTo>
                              <a:cubicBezTo>
                                <a:pt x="230265" y="484148"/>
                                <a:pt x="231776" y="484554"/>
                                <a:pt x="233579" y="484249"/>
                              </a:cubicBezTo>
                              <a:cubicBezTo>
                                <a:pt x="234303" y="484122"/>
                                <a:pt x="235141" y="483665"/>
                                <a:pt x="235979" y="483513"/>
                              </a:cubicBezTo>
                              <a:cubicBezTo>
                                <a:pt x="239432" y="482878"/>
                                <a:pt x="244625" y="485392"/>
                                <a:pt x="247862" y="484655"/>
                              </a:cubicBezTo>
                              <a:cubicBezTo>
                                <a:pt x="249347" y="484325"/>
                                <a:pt x="250896" y="483234"/>
                                <a:pt x="251925" y="482992"/>
                              </a:cubicBezTo>
                              <a:cubicBezTo>
                                <a:pt x="252839" y="482789"/>
                                <a:pt x="255645" y="483856"/>
                                <a:pt x="256102" y="483411"/>
                              </a:cubicBezTo>
                              <a:cubicBezTo>
                                <a:pt x="256660" y="482840"/>
                                <a:pt x="254261" y="481545"/>
                                <a:pt x="253804" y="481329"/>
                              </a:cubicBezTo>
                              <a:cubicBezTo>
                                <a:pt x="251658" y="480339"/>
                                <a:pt x="254083" y="480936"/>
                                <a:pt x="255568" y="480809"/>
                              </a:cubicBezTo>
                              <a:cubicBezTo>
                                <a:pt x="256165" y="480758"/>
                                <a:pt x="256406" y="480466"/>
                                <a:pt x="257244" y="480390"/>
                              </a:cubicBezTo>
                              <a:cubicBezTo>
                                <a:pt x="258806" y="480237"/>
                                <a:pt x="262767" y="481190"/>
                                <a:pt x="263084" y="480694"/>
                              </a:cubicBezTo>
                              <a:cubicBezTo>
                                <a:pt x="263173" y="480580"/>
                                <a:pt x="263376" y="480694"/>
                                <a:pt x="262780" y="480187"/>
                              </a:cubicBezTo>
                              <a:cubicBezTo>
                                <a:pt x="261764" y="479323"/>
                                <a:pt x="259949" y="477952"/>
                                <a:pt x="258819" y="477686"/>
                              </a:cubicBezTo>
                              <a:cubicBezTo>
                                <a:pt x="258387" y="477584"/>
                                <a:pt x="257625" y="477736"/>
                                <a:pt x="257359" y="477584"/>
                              </a:cubicBezTo>
                              <a:cubicBezTo>
                                <a:pt x="257168" y="477470"/>
                                <a:pt x="256724" y="476314"/>
                                <a:pt x="256724" y="476314"/>
                              </a:cubicBezTo>
                              <a:cubicBezTo>
                                <a:pt x="257054" y="476099"/>
                                <a:pt x="258412" y="477152"/>
                                <a:pt x="258717" y="476530"/>
                              </a:cubicBezTo>
                              <a:cubicBezTo>
                                <a:pt x="258996" y="475959"/>
                                <a:pt x="257765" y="475349"/>
                                <a:pt x="257041" y="474969"/>
                              </a:cubicBezTo>
                              <a:cubicBezTo>
                                <a:pt x="255200" y="473978"/>
                                <a:pt x="254108" y="473356"/>
                                <a:pt x="252356" y="472569"/>
                              </a:cubicBezTo>
                              <a:cubicBezTo>
                                <a:pt x="250528" y="471757"/>
                                <a:pt x="247367" y="470589"/>
                                <a:pt x="245577" y="470385"/>
                              </a:cubicBezTo>
                              <a:cubicBezTo>
                                <a:pt x="243101" y="470106"/>
                                <a:pt x="240803" y="470893"/>
                                <a:pt x="239419" y="471020"/>
                              </a:cubicBezTo>
                              <a:cubicBezTo>
                                <a:pt x="237731" y="471147"/>
                                <a:pt x="235331" y="470855"/>
                                <a:pt x="233579" y="470487"/>
                              </a:cubicBezTo>
                              <a:cubicBezTo>
                                <a:pt x="229466" y="469598"/>
                                <a:pt x="224628" y="469192"/>
                                <a:pt x="221378" y="469014"/>
                              </a:cubicBezTo>
                              <a:cubicBezTo>
                                <a:pt x="210701" y="468468"/>
                                <a:pt x="198983" y="466488"/>
                                <a:pt x="190108" y="462349"/>
                              </a:cubicBezTo>
                              <a:cubicBezTo>
                                <a:pt x="185703" y="460318"/>
                                <a:pt x="185677" y="453589"/>
                                <a:pt x="186452" y="448587"/>
                              </a:cubicBezTo>
                              <a:cubicBezTo>
                                <a:pt x="187506" y="441807"/>
                                <a:pt x="188293" y="433568"/>
                                <a:pt x="188953" y="426585"/>
                              </a:cubicBezTo>
                              <a:cubicBezTo>
                                <a:pt x="189219" y="423792"/>
                                <a:pt x="189245" y="421139"/>
                                <a:pt x="189791" y="419082"/>
                              </a:cubicBezTo>
                              <a:cubicBezTo>
                                <a:pt x="190210" y="417482"/>
                                <a:pt x="190515" y="414550"/>
                                <a:pt x="190832" y="412087"/>
                              </a:cubicBezTo>
                              <a:cubicBezTo>
                                <a:pt x="191124" y="409763"/>
                                <a:pt x="191556" y="407846"/>
                                <a:pt x="191873" y="405625"/>
                              </a:cubicBezTo>
                              <a:cubicBezTo>
                                <a:pt x="193168" y="396864"/>
                                <a:pt x="193142" y="387178"/>
                                <a:pt x="195936" y="379459"/>
                              </a:cubicBezTo>
                              <a:cubicBezTo>
                                <a:pt x="197281" y="375789"/>
                                <a:pt x="199541" y="372273"/>
                                <a:pt x="200951" y="368515"/>
                              </a:cubicBezTo>
                              <a:cubicBezTo>
                                <a:pt x="201217" y="367778"/>
                                <a:pt x="201497" y="367233"/>
                                <a:pt x="201750" y="366509"/>
                              </a:cubicBezTo>
                              <a:cubicBezTo>
                                <a:pt x="201954" y="365950"/>
                                <a:pt x="202207" y="365214"/>
                                <a:pt x="202411" y="364655"/>
                              </a:cubicBezTo>
                              <a:cubicBezTo>
                                <a:pt x="203248" y="362205"/>
                                <a:pt x="203934" y="360123"/>
                                <a:pt x="204480" y="357787"/>
                              </a:cubicBezTo>
                              <a:cubicBezTo>
                                <a:pt x="205013" y="355629"/>
                                <a:pt x="205458" y="353318"/>
                                <a:pt x="205635" y="350995"/>
                              </a:cubicBezTo>
                              <a:cubicBezTo>
                                <a:pt x="206422" y="340952"/>
                                <a:pt x="206676" y="329272"/>
                                <a:pt x="204290" y="319928"/>
                              </a:cubicBezTo>
                              <a:cubicBezTo>
                                <a:pt x="202969" y="314786"/>
                                <a:pt x="201293" y="308832"/>
                                <a:pt x="199059" y="304389"/>
                              </a:cubicBezTo>
                              <a:cubicBezTo>
                                <a:pt x="198551" y="303335"/>
                                <a:pt x="197282" y="302383"/>
                                <a:pt x="197078" y="301481"/>
                              </a:cubicBezTo>
                              <a:cubicBezTo>
                                <a:pt x="196863" y="300377"/>
                                <a:pt x="197459" y="298206"/>
                                <a:pt x="197612" y="296784"/>
                              </a:cubicBezTo>
                              <a:cubicBezTo>
                                <a:pt x="199148" y="281562"/>
                                <a:pt x="198005" y="266974"/>
                                <a:pt x="200316" y="252057"/>
                              </a:cubicBezTo>
                              <a:cubicBezTo>
                                <a:pt x="200430" y="251270"/>
                                <a:pt x="200989" y="245049"/>
                                <a:pt x="201357" y="244757"/>
                              </a:cubicBezTo>
                              <a:cubicBezTo>
                                <a:pt x="201497" y="244655"/>
                                <a:pt x="203134" y="244566"/>
                                <a:pt x="203350" y="244541"/>
                              </a:cubicBezTo>
                              <a:cubicBezTo>
                                <a:pt x="206207" y="244300"/>
                                <a:pt x="209965" y="244693"/>
                                <a:pt x="213240" y="244338"/>
                              </a:cubicBezTo>
                              <a:cubicBezTo>
                                <a:pt x="217785" y="243843"/>
                                <a:pt x="223537" y="244439"/>
                                <a:pt x="226901" y="246102"/>
                              </a:cubicBezTo>
                              <a:cubicBezTo>
                                <a:pt x="228983" y="247131"/>
                                <a:pt x="230075" y="249683"/>
                                <a:pt x="232538" y="250597"/>
                              </a:cubicBezTo>
                              <a:cubicBezTo>
                                <a:pt x="234379" y="251270"/>
                                <a:pt x="234366" y="251650"/>
                                <a:pt x="235357" y="252882"/>
                              </a:cubicBezTo>
                              <a:cubicBezTo>
                                <a:pt x="235357" y="252895"/>
                                <a:pt x="235369" y="252895"/>
                                <a:pt x="235369" y="252907"/>
                              </a:cubicBezTo>
                              <a:lnTo>
                                <a:pt x="235369" y="285370"/>
                              </a:lnTo>
                              <a:cubicBezTo>
                                <a:pt x="235369" y="430013"/>
                                <a:pt x="324634" y="486065"/>
                                <a:pt x="358228" y="507152"/>
                              </a:cubicBezTo>
                              <a:lnTo>
                                <a:pt x="359586" y="508016"/>
                              </a:lnTo>
                              <a:lnTo>
                                <a:pt x="360944" y="507152"/>
                              </a:lnTo>
                              <a:cubicBezTo>
                                <a:pt x="394550" y="486065"/>
                                <a:pt x="483815" y="430013"/>
                                <a:pt x="483815" y="285370"/>
                              </a:cubicBezTo>
                              <a:lnTo>
                                <a:pt x="483815" y="253123"/>
                              </a:lnTo>
                              <a:cubicBezTo>
                                <a:pt x="483891" y="253021"/>
                                <a:pt x="484044" y="252996"/>
                                <a:pt x="484107" y="252882"/>
                              </a:cubicBezTo>
                              <a:cubicBezTo>
                                <a:pt x="485110" y="251650"/>
                                <a:pt x="485098" y="251269"/>
                                <a:pt x="486939" y="250597"/>
                              </a:cubicBezTo>
                              <a:cubicBezTo>
                                <a:pt x="489402" y="249682"/>
                                <a:pt x="490481" y="247118"/>
                                <a:pt x="492563" y="246102"/>
                              </a:cubicBezTo>
                              <a:cubicBezTo>
                                <a:pt x="495940" y="244439"/>
                                <a:pt x="501678" y="243830"/>
                                <a:pt x="506224" y="244338"/>
                              </a:cubicBezTo>
                              <a:cubicBezTo>
                                <a:pt x="509499" y="244706"/>
                                <a:pt x="513270" y="244299"/>
                                <a:pt x="516126" y="244541"/>
                              </a:cubicBezTo>
                              <a:cubicBezTo>
                                <a:pt x="516342" y="244553"/>
                                <a:pt x="517980" y="244655"/>
                                <a:pt x="518120" y="244744"/>
                              </a:cubicBezTo>
                              <a:cubicBezTo>
                                <a:pt x="518488" y="245048"/>
                                <a:pt x="519034" y="251269"/>
                                <a:pt x="519161" y="252057"/>
                              </a:cubicBezTo>
                              <a:cubicBezTo>
                                <a:pt x="521459" y="266987"/>
                                <a:pt x="520329" y="281549"/>
                                <a:pt x="521865" y="296784"/>
                              </a:cubicBezTo>
                              <a:cubicBezTo>
                                <a:pt x="522005" y="298206"/>
                                <a:pt x="522614" y="300377"/>
                                <a:pt x="522373" y="301481"/>
                              </a:cubicBezTo>
                              <a:cubicBezTo>
                                <a:pt x="522195" y="302395"/>
                                <a:pt x="520938" y="303347"/>
                                <a:pt x="520405" y="304388"/>
                              </a:cubicBezTo>
                              <a:cubicBezTo>
                                <a:pt x="518171" y="308845"/>
                                <a:pt x="516507" y="314774"/>
                                <a:pt x="515187" y="319928"/>
                              </a:cubicBezTo>
                              <a:cubicBezTo>
                                <a:pt x="512800" y="329285"/>
                                <a:pt x="513054" y="340952"/>
                                <a:pt x="513841" y="350995"/>
                              </a:cubicBezTo>
                              <a:cubicBezTo>
                                <a:pt x="514006" y="353318"/>
                                <a:pt x="514476" y="355629"/>
                                <a:pt x="514984" y="357774"/>
                              </a:cubicBezTo>
                              <a:cubicBezTo>
                                <a:pt x="515543" y="360123"/>
                                <a:pt x="516215" y="362205"/>
                                <a:pt x="517066" y="364655"/>
                              </a:cubicBezTo>
                              <a:cubicBezTo>
                                <a:pt x="517257" y="365214"/>
                                <a:pt x="517523" y="365950"/>
                                <a:pt x="517726" y="366496"/>
                              </a:cubicBezTo>
                              <a:cubicBezTo>
                                <a:pt x="517968" y="367245"/>
                                <a:pt x="518247" y="367778"/>
                                <a:pt x="518526" y="368515"/>
                              </a:cubicBezTo>
                              <a:cubicBezTo>
                                <a:pt x="519935" y="372260"/>
                                <a:pt x="522208" y="375789"/>
                                <a:pt x="523541" y="379459"/>
                              </a:cubicBezTo>
                              <a:cubicBezTo>
                                <a:pt x="526334" y="387178"/>
                                <a:pt x="526296" y="396864"/>
                                <a:pt x="527604" y="405624"/>
                              </a:cubicBezTo>
                              <a:cubicBezTo>
                                <a:pt x="527934" y="407846"/>
                                <a:pt x="528340" y="409763"/>
                                <a:pt x="528645" y="412087"/>
                              </a:cubicBezTo>
                              <a:cubicBezTo>
                                <a:pt x="528949" y="414537"/>
                                <a:pt x="529254" y="417470"/>
                                <a:pt x="529686" y="419082"/>
                              </a:cubicBezTo>
                              <a:cubicBezTo>
                                <a:pt x="530244" y="421139"/>
                                <a:pt x="530257" y="423779"/>
                                <a:pt x="530511" y="426585"/>
                              </a:cubicBezTo>
                              <a:cubicBezTo>
                                <a:pt x="531184" y="433568"/>
                                <a:pt x="531971" y="441807"/>
                                <a:pt x="533025" y="448587"/>
                              </a:cubicBezTo>
                              <a:cubicBezTo>
                                <a:pt x="533799" y="453589"/>
                                <a:pt x="533761" y="460305"/>
                                <a:pt x="529368" y="462349"/>
                              </a:cubicBezTo>
                              <a:cubicBezTo>
                                <a:pt x="520507" y="466488"/>
                                <a:pt x="508763" y="468468"/>
                                <a:pt x="498086" y="469027"/>
                              </a:cubicBezTo>
                              <a:cubicBezTo>
                                <a:pt x="494848" y="469192"/>
                                <a:pt x="490024" y="469598"/>
                                <a:pt x="485898" y="470487"/>
                              </a:cubicBezTo>
                              <a:cubicBezTo>
                                <a:pt x="484146" y="470855"/>
                                <a:pt x="481759" y="471160"/>
                                <a:pt x="480045" y="471008"/>
                              </a:cubicBezTo>
                              <a:cubicBezTo>
                                <a:pt x="478674" y="470893"/>
                                <a:pt x="476363" y="470106"/>
                                <a:pt x="473900" y="470385"/>
                              </a:cubicBezTo>
                              <a:cubicBezTo>
                                <a:pt x="472097" y="470576"/>
                                <a:pt x="468961" y="471757"/>
                                <a:pt x="467133" y="472569"/>
                              </a:cubicBezTo>
                              <a:cubicBezTo>
                                <a:pt x="465381" y="473344"/>
                                <a:pt x="464264" y="473978"/>
                                <a:pt x="462436" y="474969"/>
                              </a:cubicBezTo>
                              <a:cubicBezTo>
                                <a:pt x="461725" y="475349"/>
                                <a:pt x="460468" y="475959"/>
                                <a:pt x="460772" y="476530"/>
                              </a:cubicBezTo>
                              <a:cubicBezTo>
                                <a:pt x="461077" y="477152"/>
                                <a:pt x="462423" y="476111"/>
                                <a:pt x="462753" y="476314"/>
                              </a:cubicBezTo>
                              <a:cubicBezTo>
                                <a:pt x="462753" y="476314"/>
                                <a:pt x="462296" y="477470"/>
                                <a:pt x="462118" y="477571"/>
                              </a:cubicBezTo>
                              <a:cubicBezTo>
                                <a:pt x="461864" y="477736"/>
                                <a:pt x="461090" y="477571"/>
                                <a:pt x="460658" y="477685"/>
                              </a:cubicBezTo>
                              <a:cubicBezTo>
                                <a:pt x="459528" y="477952"/>
                                <a:pt x="457700" y="479311"/>
                                <a:pt x="456697" y="480174"/>
                              </a:cubicBezTo>
                              <a:cubicBezTo>
                                <a:pt x="456088" y="480707"/>
                                <a:pt x="456303" y="480580"/>
                                <a:pt x="456380" y="480707"/>
                              </a:cubicBezTo>
                              <a:cubicBezTo>
                                <a:pt x="456710" y="481189"/>
                                <a:pt x="460684" y="480237"/>
                                <a:pt x="462220" y="480390"/>
                              </a:cubicBezTo>
                              <a:cubicBezTo>
                                <a:pt x="463083" y="480466"/>
                                <a:pt x="463312" y="480758"/>
                                <a:pt x="463896" y="480809"/>
                              </a:cubicBezTo>
                              <a:cubicBezTo>
                                <a:pt x="465381" y="480923"/>
                                <a:pt x="467819" y="480339"/>
                                <a:pt x="465660" y="481316"/>
                              </a:cubicBezTo>
                              <a:cubicBezTo>
                                <a:pt x="465203" y="481545"/>
                                <a:pt x="462804" y="482840"/>
                                <a:pt x="463375" y="483424"/>
                              </a:cubicBezTo>
                              <a:cubicBezTo>
                                <a:pt x="463819" y="483856"/>
                                <a:pt x="466638" y="482776"/>
                                <a:pt x="467539" y="482992"/>
                              </a:cubicBezTo>
                              <a:cubicBezTo>
                                <a:pt x="468580" y="483234"/>
                                <a:pt x="470129" y="484325"/>
                                <a:pt x="471602" y="484655"/>
                              </a:cubicBezTo>
                              <a:cubicBezTo>
                                <a:pt x="474852" y="485392"/>
                                <a:pt x="480045" y="482878"/>
                                <a:pt x="483498" y="483513"/>
                              </a:cubicBezTo>
                              <a:cubicBezTo>
                                <a:pt x="484323" y="483665"/>
                                <a:pt x="485174" y="484122"/>
                                <a:pt x="485898" y="484249"/>
                              </a:cubicBezTo>
                              <a:cubicBezTo>
                                <a:pt x="487688" y="484554"/>
                                <a:pt x="489198" y="484148"/>
                                <a:pt x="491319" y="484033"/>
                              </a:cubicBezTo>
                              <a:cubicBezTo>
                                <a:pt x="499812" y="483602"/>
                                <a:pt x="510413" y="482104"/>
                                <a:pt x="518526" y="481850"/>
                              </a:cubicBezTo>
                              <a:cubicBezTo>
                                <a:pt x="522017" y="481735"/>
                                <a:pt x="525814" y="481723"/>
                                <a:pt x="529368" y="481634"/>
                              </a:cubicBezTo>
                              <a:cubicBezTo>
                                <a:pt x="533177" y="481545"/>
                                <a:pt x="536745" y="482218"/>
                                <a:pt x="540427" y="482269"/>
                              </a:cubicBezTo>
                              <a:cubicBezTo>
                                <a:pt x="541633" y="482281"/>
                                <a:pt x="542001" y="482104"/>
                                <a:pt x="543550" y="482066"/>
                              </a:cubicBezTo>
                              <a:cubicBezTo>
                                <a:pt x="544108" y="482040"/>
                                <a:pt x="546114" y="481913"/>
                                <a:pt x="546051" y="482573"/>
                              </a:cubicBezTo>
                              <a:cubicBezTo>
                                <a:pt x="546013" y="483056"/>
                                <a:pt x="541569" y="484554"/>
                                <a:pt x="541569" y="484554"/>
                              </a:cubicBezTo>
                              <a:cubicBezTo>
                                <a:pt x="537951" y="485582"/>
                                <a:pt x="533393" y="485722"/>
                                <a:pt x="528835" y="486230"/>
                              </a:cubicBezTo>
                              <a:cubicBezTo>
                                <a:pt x="525242" y="486623"/>
                                <a:pt x="521497" y="487080"/>
                                <a:pt x="518006" y="487271"/>
                              </a:cubicBezTo>
                              <a:cubicBezTo>
                                <a:pt x="516584" y="487347"/>
                                <a:pt x="515124" y="487741"/>
                                <a:pt x="513740" y="487690"/>
                              </a:cubicBezTo>
                              <a:cubicBezTo>
                                <a:pt x="510350" y="487563"/>
                                <a:pt x="506871" y="486598"/>
                                <a:pt x="503101" y="486953"/>
                              </a:cubicBezTo>
                              <a:cubicBezTo>
                                <a:pt x="500219" y="487220"/>
                                <a:pt x="498708" y="488020"/>
                                <a:pt x="496016" y="488528"/>
                              </a:cubicBezTo>
                              <a:cubicBezTo>
                                <a:pt x="492817" y="489112"/>
                                <a:pt x="489452" y="488528"/>
                                <a:pt x="486304" y="488934"/>
                              </a:cubicBezTo>
                              <a:cubicBezTo>
                                <a:pt x="483612" y="489289"/>
                                <a:pt x="480680" y="491397"/>
                                <a:pt x="478597" y="492273"/>
                              </a:cubicBezTo>
                              <a:cubicBezTo>
                                <a:pt x="478115" y="492463"/>
                                <a:pt x="477798" y="493060"/>
                                <a:pt x="477442" y="493225"/>
                              </a:cubicBezTo>
                              <a:cubicBezTo>
                                <a:pt x="477201" y="493327"/>
                                <a:pt x="477074" y="493073"/>
                                <a:pt x="476401" y="493314"/>
                              </a:cubicBezTo>
                              <a:cubicBezTo>
                                <a:pt x="475919" y="493492"/>
                                <a:pt x="472529" y="495028"/>
                                <a:pt x="472757" y="495510"/>
                              </a:cubicBezTo>
                              <a:cubicBezTo>
                                <a:pt x="472999" y="496031"/>
                                <a:pt x="475703" y="495307"/>
                                <a:pt x="476820" y="495409"/>
                              </a:cubicBezTo>
                              <a:cubicBezTo>
                                <a:pt x="477671" y="495485"/>
                                <a:pt x="479448" y="495523"/>
                                <a:pt x="477963" y="496247"/>
                              </a:cubicBezTo>
                              <a:cubicBezTo>
                                <a:pt x="477023" y="496691"/>
                                <a:pt x="474408" y="496818"/>
                                <a:pt x="473062" y="497592"/>
                              </a:cubicBezTo>
                              <a:cubicBezTo>
                                <a:pt x="472643" y="497834"/>
                                <a:pt x="470561" y="499662"/>
                                <a:pt x="470879" y="499992"/>
                              </a:cubicBezTo>
                              <a:cubicBezTo>
                                <a:pt x="471209" y="500322"/>
                                <a:pt x="475094" y="499040"/>
                                <a:pt x="476617" y="499573"/>
                              </a:cubicBezTo>
                              <a:cubicBezTo>
                                <a:pt x="477061" y="499725"/>
                                <a:pt x="478052" y="500386"/>
                                <a:pt x="478686" y="500500"/>
                              </a:cubicBezTo>
                              <a:cubicBezTo>
                                <a:pt x="479524" y="500678"/>
                                <a:pt x="478026" y="501058"/>
                                <a:pt x="477747" y="501236"/>
                              </a:cubicBezTo>
                              <a:cubicBezTo>
                                <a:pt x="477226" y="501617"/>
                                <a:pt x="474852" y="503864"/>
                                <a:pt x="475881" y="504474"/>
                              </a:cubicBezTo>
                              <a:cubicBezTo>
                                <a:pt x="476249" y="504689"/>
                                <a:pt x="477417" y="503864"/>
                                <a:pt x="477861" y="503750"/>
                              </a:cubicBezTo>
                              <a:cubicBezTo>
                                <a:pt x="479182" y="503407"/>
                                <a:pt x="481111" y="503191"/>
                                <a:pt x="482140" y="503331"/>
                              </a:cubicBezTo>
                              <a:cubicBezTo>
                                <a:pt x="482648" y="503394"/>
                                <a:pt x="483143" y="503851"/>
                                <a:pt x="483701" y="504055"/>
                              </a:cubicBezTo>
                              <a:cubicBezTo>
                                <a:pt x="485453" y="504689"/>
                                <a:pt x="487358" y="504042"/>
                                <a:pt x="489656" y="504372"/>
                              </a:cubicBezTo>
                              <a:cubicBezTo>
                                <a:pt x="491255" y="504613"/>
                                <a:pt x="492741" y="505324"/>
                                <a:pt x="495280" y="504994"/>
                              </a:cubicBezTo>
                              <a:cubicBezTo>
                                <a:pt x="497197" y="504740"/>
                                <a:pt x="499305" y="504080"/>
                                <a:pt x="501526" y="503953"/>
                              </a:cubicBezTo>
                              <a:cubicBezTo>
                                <a:pt x="509728" y="503445"/>
                                <a:pt x="516127" y="503242"/>
                                <a:pt x="524265" y="502607"/>
                              </a:cubicBezTo>
                              <a:cubicBezTo>
                                <a:pt x="534307" y="501795"/>
                                <a:pt x="543347" y="500449"/>
                                <a:pt x="553046" y="501033"/>
                              </a:cubicBezTo>
                              <a:cubicBezTo>
                                <a:pt x="559064" y="501401"/>
                                <a:pt x="564231" y="501833"/>
                                <a:pt x="570034" y="501033"/>
                              </a:cubicBezTo>
                              <a:cubicBezTo>
                                <a:pt x="571430" y="500830"/>
                                <a:pt x="573042" y="500601"/>
                                <a:pt x="573690" y="500297"/>
                              </a:cubicBezTo>
                              <a:cubicBezTo>
                                <a:pt x="574655" y="499865"/>
                                <a:pt x="575125" y="498545"/>
                                <a:pt x="576496" y="498418"/>
                              </a:cubicBezTo>
                              <a:cubicBezTo>
                                <a:pt x="577372" y="498354"/>
                                <a:pt x="578451" y="498418"/>
                                <a:pt x="579416" y="498418"/>
                              </a:cubicBezTo>
                              <a:cubicBezTo>
                                <a:pt x="589293" y="498494"/>
                                <a:pt x="598155" y="498557"/>
                                <a:pt x="607981" y="499471"/>
                              </a:cubicBezTo>
                              <a:cubicBezTo>
                                <a:pt x="609632" y="499624"/>
                                <a:pt x="611422" y="499357"/>
                                <a:pt x="612577" y="499573"/>
                              </a:cubicBezTo>
                              <a:cubicBezTo>
                                <a:pt x="613682" y="499776"/>
                                <a:pt x="615396" y="501058"/>
                                <a:pt x="617059" y="501541"/>
                              </a:cubicBezTo>
                              <a:cubicBezTo>
                                <a:pt x="631507" y="505794"/>
                                <a:pt x="651236" y="506378"/>
                                <a:pt x="668465" y="506035"/>
                              </a:cubicBezTo>
                              <a:cubicBezTo>
                                <a:pt x="676463" y="505883"/>
                                <a:pt x="685655" y="505362"/>
                                <a:pt x="695164" y="505312"/>
                              </a:cubicBezTo>
                              <a:cubicBezTo>
                                <a:pt x="698351" y="505286"/>
                                <a:pt x="701220" y="505400"/>
                                <a:pt x="704026" y="504689"/>
                              </a:cubicBezTo>
                              <a:cubicBezTo>
                                <a:pt x="705943" y="504194"/>
                                <a:pt x="710374" y="502036"/>
                                <a:pt x="710272" y="500297"/>
                              </a:cubicBezTo>
                              <a:cubicBezTo>
                                <a:pt x="710196" y="498888"/>
                                <a:pt x="706260" y="498570"/>
                                <a:pt x="704432" y="498215"/>
                              </a:cubicBezTo>
                              <a:cubicBezTo>
                                <a:pt x="697983" y="496970"/>
                                <a:pt x="691140" y="495485"/>
                                <a:pt x="684716" y="495092"/>
                              </a:cubicBezTo>
                              <a:cubicBezTo>
                                <a:pt x="676311" y="494571"/>
                                <a:pt x="668541" y="494292"/>
                                <a:pt x="660542" y="493835"/>
                              </a:cubicBezTo>
                              <a:cubicBezTo>
                                <a:pt x="657724" y="493670"/>
                                <a:pt x="655350" y="493670"/>
                                <a:pt x="652925" y="493225"/>
                              </a:cubicBezTo>
                              <a:cubicBezTo>
                                <a:pt x="637385" y="490292"/>
                                <a:pt x="620246" y="487207"/>
                                <a:pt x="613301" y="475070"/>
                              </a:cubicBezTo>
                              <a:cubicBezTo>
                                <a:pt x="610216" y="469675"/>
                                <a:pt x="609315" y="463555"/>
                                <a:pt x="608197" y="457550"/>
                              </a:cubicBezTo>
                              <a:cubicBezTo>
                                <a:pt x="607537" y="453995"/>
                                <a:pt x="607131" y="450428"/>
                                <a:pt x="606737" y="446924"/>
                              </a:cubicBezTo>
                              <a:cubicBezTo>
                                <a:pt x="605849" y="439370"/>
                                <a:pt x="606763" y="431917"/>
                                <a:pt x="606318" y="424300"/>
                              </a:cubicBezTo>
                              <a:cubicBezTo>
                                <a:pt x="606229" y="422891"/>
                                <a:pt x="606521" y="421443"/>
                                <a:pt x="606420" y="420022"/>
                              </a:cubicBezTo>
                              <a:cubicBezTo>
                                <a:pt x="606382" y="419425"/>
                                <a:pt x="606407" y="418841"/>
                                <a:pt x="606407" y="418143"/>
                              </a:cubicBezTo>
                              <a:cubicBezTo>
                                <a:pt x="606407" y="417343"/>
                                <a:pt x="606293" y="415781"/>
                                <a:pt x="606318" y="415108"/>
                              </a:cubicBezTo>
                              <a:cubicBezTo>
                                <a:pt x="606483" y="411769"/>
                                <a:pt x="606026" y="408570"/>
                                <a:pt x="606001" y="405320"/>
                              </a:cubicBezTo>
                              <a:cubicBezTo>
                                <a:pt x="605950" y="396268"/>
                                <a:pt x="606458" y="384588"/>
                                <a:pt x="607461" y="373314"/>
                              </a:cubicBezTo>
                              <a:cubicBezTo>
                                <a:pt x="607816" y="369454"/>
                                <a:pt x="608769" y="365684"/>
                                <a:pt x="609022" y="361939"/>
                              </a:cubicBezTo>
                              <a:cubicBezTo>
                                <a:pt x="609581" y="354245"/>
                                <a:pt x="609975" y="347618"/>
                                <a:pt x="609454" y="341092"/>
                              </a:cubicBezTo>
                              <a:cubicBezTo>
                                <a:pt x="609162" y="337664"/>
                                <a:pt x="608718" y="334617"/>
                                <a:pt x="608400" y="330885"/>
                              </a:cubicBezTo>
                              <a:cubicBezTo>
                                <a:pt x="608210" y="328371"/>
                                <a:pt x="607524" y="325743"/>
                                <a:pt x="607042" y="323051"/>
                              </a:cubicBezTo>
                              <a:cubicBezTo>
                                <a:pt x="605518" y="314228"/>
                                <a:pt x="602649" y="306788"/>
                                <a:pt x="599437" y="298549"/>
                              </a:cubicBezTo>
                              <a:cubicBezTo>
                                <a:pt x="596454" y="290919"/>
                                <a:pt x="594232" y="281270"/>
                                <a:pt x="591413" y="273741"/>
                              </a:cubicBezTo>
                              <a:cubicBezTo>
                                <a:pt x="589877" y="269653"/>
                                <a:pt x="588112" y="265603"/>
                                <a:pt x="586716" y="261337"/>
                              </a:cubicBezTo>
                              <a:cubicBezTo>
                                <a:pt x="583974" y="252920"/>
                                <a:pt x="581815" y="244668"/>
                                <a:pt x="578578" y="235882"/>
                              </a:cubicBezTo>
                              <a:cubicBezTo>
                                <a:pt x="577003" y="231591"/>
                                <a:pt x="575340" y="226894"/>
                                <a:pt x="574833" y="222755"/>
                              </a:cubicBezTo>
                              <a:cubicBezTo>
                                <a:pt x="574540" y="220330"/>
                                <a:pt x="575201" y="217385"/>
                                <a:pt x="575353" y="214719"/>
                              </a:cubicBezTo>
                              <a:cubicBezTo>
                                <a:pt x="575670" y="209133"/>
                                <a:pt x="576216" y="202874"/>
                                <a:pt x="576178" y="196691"/>
                              </a:cubicBezTo>
                              <a:cubicBezTo>
                                <a:pt x="576140" y="188324"/>
                                <a:pt x="573779" y="180935"/>
                                <a:pt x="572953" y="173216"/>
                              </a:cubicBezTo>
                              <a:cubicBezTo>
                                <a:pt x="572535" y="169306"/>
                                <a:pt x="571849" y="164901"/>
                                <a:pt x="572014" y="161244"/>
                              </a:cubicBezTo>
                              <a:cubicBezTo>
                                <a:pt x="572230" y="156928"/>
                                <a:pt x="573411" y="153170"/>
                                <a:pt x="573576" y="148510"/>
                              </a:cubicBezTo>
                              <a:cubicBezTo>
                                <a:pt x="573626" y="147203"/>
                                <a:pt x="573461" y="145844"/>
                                <a:pt x="573576" y="144448"/>
                              </a:cubicBezTo>
                              <a:cubicBezTo>
                                <a:pt x="573817" y="141744"/>
                                <a:pt x="574858" y="139039"/>
                                <a:pt x="575569" y="136310"/>
                              </a:cubicBezTo>
                              <a:cubicBezTo>
                                <a:pt x="576305" y="133441"/>
                                <a:pt x="576762" y="130482"/>
                                <a:pt x="577232" y="127664"/>
                              </a:cubicBezTo>
                              <a:cubicBezTo>
                                <a:pt x="578159" y="122052"/>
                                <a:pt x="578882" y="116238"/>
                                <a:pt x="577854" y="111299"/>
                              </a:cubicBezTo>
                              <a:cubicBezTo>
                                <a:pt x="577803" y="111007"/>
                                <a:pt x="577295" y="110499"/>
                                <a:pt x="577334" y="110042"/>
                              </a:cubicBezTo>
                              <a:cubicBezTo>
                                <a:pt x="577422" y="109090"/>
                                <a:pt x="579416" y="106779"/>
                                <a:pt x="579936" y="105878"/>
                              </a:cubicBezTo>
                              <a:cubicBezTo>
                                <a:pt x="581561" y="103021"/>
                                <a:pt x="582590" y="99682"/>
                                <a:pt x="582970" y="95023"/>
                              </a:cubicBezTo>
                              <a:cubicBezTo>
                                <a:pt x="583364" y="90275"/>
                                <a:pt x="582285" y="83508"/>
                                <a:pt x="580571" y="80004"/>
                              </a:cubicBezTo>
                              <a:cubicBezTo>
                                <a:pt x="580203" y="79268"/>
                                <a:pt x="578324" y="77313"/>
                                <a:pt x="576711" y="78138"/>
                              </a:cubicBezTo>
                              <a:cubicBezTo>
                                <a:pt x="576051" y="78455"/>
                                <a:pt x="575912" y="79230"/>
                                <a:pt x="575455" y="79801"/>
                              </a:cubicBezTo>
                              <a:cubicBezTo>
                                <a:pt x="572763" y="83203"/>
                                <a:pt x="568116" y="86872"/>
                                <a:pt x="566593" y="91583"/>
                              </a:cubicBezTo>
                              <a:cubicBezTo>
                                <a:pt x="565552" y="94820"/>
                                <a:pt x="565729" y="97829"/>
                                <a:pt x="564828" y="101066"/>
                              </a:cubicBezTo>
                              <a:cubicBezTo>
                                <a:pt x="564714" y="101447"/>
                                <a:pt x="564434" y="102412"/>
                                <a:pt x="564396" y="102412"/>
                              </a:cubicBezTo>
                              <a:cubicBezTo>
                                <a:pt x="563914" y="102704"/>
                                <a:pt x="561933" y="101308"/>
                                <a:pt x="561387" y="100863"/>
                              </a:cubicBezTo>
                              <a:cubicBezTo>
                                <a:pt x="555573" y="96204"/>
                                <a:pt x="554125" y="88828"/>
                                <a:pt x="551256" y="81363"/>
                              </a:cubicBezTo>
                              <a:cubicBezTo>
                                <a:pt x="550583" y="79547"/>
                                <a:pt x="549771" y="78036"/>
                                <a:pt x="548869" y="76259"/>
                              </a:cubicBezTo>
                              <a:cubicBezTo>
                                <a:pt x="548882" y="76297"/>
                                <a:pt x="548730" y="76132"/>
                                <a:pt x="548768" y="76145"/>
                              </a:cubicBezTo>
                              <a:cubicBezTo>
                                <a:pt x="548552" y="76018"/>
                                <a:pt x="547384" y="76183"/>
                                <a:pt x="546990" y="76360"/>
                              </a:cubicBezTo>
                              <a:cubicBezTo>
                                <a:pt x="544934" y="77351"/>
                                <a:pt x="542763" y="82112"/>
                                <a:pt x="542509" y="85019"/>
                              </a:cubicBezTo>
                              <a:cubicBezTo>
                                <a:pt x="542001" y="90910"/>
                                <a:pt x="544667" y="96661"/>
                                <a:pt x="545530" y="101181"/>
                              </a:cubicBezTo>
                              <a:cubicBezTo>
                                <a:pt x="545619" y="101688"/>
                                <a:pt x="545645" y="107186"/>
                                <a:pt x="545530" y="107427"/>
                              </a:cubicBezTo>
                              <a:cubicBezTo>
                                <a:pt x="545429" y="107668"/>
                                <a:pt x="543829" y="109509"/>
                                <a:pt x="543448" y="109623"/>
                              </a:cubicBezTo>
                              <a:cubicBezTo>
                                <a:pt x="542763" y="109839"/>
                                <a:pt x="541912" y="109369"/>
                                <a:pt x="541049" y="109623"/>
                              </a:cubicBezTo>
                              <a:cubicBezTo>
                                <a:pt x="539411" y="110093"/>
                                <a:pt x="537786" y="112518"/>
                                <a:pt x="537392" y="113686"/>
                              </a:cubicBezTo>
                              <a:cubicBezTo>
                                <a:pt x="537291" y="114003"/>
                                <a:pt x="537506" y="114765"/>
                                <a:pt x="537291" y="114943"/>
                              </a:cubicBezTo>
                              <a:cubicBezTo>
                                <a:pt x="536783" y="115374"/>
                                <a:pt x="535640" y="114790"/>
                                <a:pt x="535323" y="115248"/>
                              </a:cubicBezTo>
                              <a:cubicBezTo>
                                <a:pt x="534625" y="116238"/>
                                <a:pt x="536910" y="116276"/>
                                <a:pt x="537392" y="116720"/>
                              </a:cubicBezTo>
                              <a:cubicBezTo>
                                <a:pt x="538814" y="117990"/>
                                <a:pt x="536757" y="119069"/>
                                <a:pt x="535831" y="119945"/>
                              </a:cubicBezTo>
                              <a:cubicBezTo>
                                <a:pt x="533330" y="122332"/>
                                <a:pt x="530790" y="126788"/>
                                <a:pt x="528226" y="128489"/>
                              </a:cubicBezTo>
                              <a:cubicBezTo>
                                <a:pt x="526956" y="129340"/>
                                <a:pt x="525090" y="129886"/>
                                <a:pt x="524785" y="131320"/>
                              </a:cubicBezTo>
                              <a:cubicBezTo>
                                <a:pt x="524722" y="131574"/>
                                <a:pt x="525001" y="132082"/>
                                <a:pt x="524988" y="132463"/>
                              </a:cubicBezTo>
                              <a:cubicBezTo>
                                <a:pt x="524938" y="133834"/>
                                <a:pt x="524277" y="135066"/>
                                <a:pt x="524366" y="136424"/>
                              </a:cubicBezTo>
                              <a:cubicBezTo>
                                <a:pt x="524569" y="139991"/>
                                <a:pt x="526639" y="144816"/>
                                <a:pt x="531146" y="144867"/>
                              </a:cubicBezTo>
                              <a:cubicBezTo>
                                <a:pt x="532009" y="144879"/>
                                <a:pt x="532200" y="144295"/>
                                <a:pt x="532923" y="144333"/>
                              </a:cubicBezTo>
                              <a:cubicBezTo>
                                <a:pt x="533660" y="144397"/>
                                <a:pt x="534663" y="145273"/>
                                <a:pt x="535729" y="145603"/>
                              </a:cubicBezTo>
                              <a:cubicBezTo>
                                <a:pt x="536834" y="145920"/>
                                <a:pt x="538027" y="146162"/>
                                <a:pt x="539386" y="146009"/>
                              </a:cubicBezTo>
                              <a:cubicBezTo>
                                <a:pt x="539855" y="145958"/>
                                <a:pt x="540884" y="145019"/>
                                <a:pt x="541569" y="145489"/>
                              </a:cubicBezTo>
                              <a:cubicBezTo>
                                <a:pt x="542001" y="145768"/>
                                <a:pt x="541645" y="148434"/>
                                <a:pt x="541569" y="149145"/>
                              </a:cubicBezTo>
                              <a:cubicBezTo>
                                <a:pt x="541125" y="153157"/>
                                <a:pt x="539297" y="156661"/>
                                <a:pt x="537811" y="159670"/>
                              </a:cubicBezTo>
                              <a:cubicBezTo>
                                <a:pt x="536313" y="162742"/>
                                <a:pt x="535691" y="165713"/>
                                <a:pt x="533545" y="168214"/>
                              </a:cubicBezTo>
                              <a:cubicBezTo>
                                <a:pt x="531324" y="170817"/>
                                <a:pt x="528543" y="172670"/>
                                <a:pt x="526245" y="175628"/>
                              </a:cubicBezTo>
                              <a:cubicBezTo>
                                <a:pt x="525255" y="176885"/>
                                <a:pt x="524404" y="178269"/>
                                <a:pt x="523325" y="179996"/>
                              </a:cubicBezTo>
                              <a:cubicBezTo>
                                <a:pt x="522513" y="181291"/>
                                <a:pt x="521726" y="182433"/>
                                <a:pt x="520926" y="184490"/>
                              </a:cubicBezTo>
                              <a:cubicBezTo>
                                <a:pt x="520761" y="184896"/>
                                <a:pt x="520456" y="182129"/>
                                <a:pt x="520291" y="181151"/>
                              </a:cubicBezTo>
                              <a:cubicBezTo>
                                <a:pt x="519580" y="176669"/>
                                <a:pt x="516584" y="172074"/>
                                <a:pt x="512991" y="169369"/>
                              </a:cubicBezTo>
                              <a:cubicBezTo>
                                <a:pt x="498911" y="158781"/>
                                <a:pt x="480350" y="150618"/>
                                <a:pt x="460976" y="144867"/>
                              </a:cubicBezTo>
                              <a:cubicBezTo>
                                <a:pt x="458005" y="143991"/>
                                <a:pt x="452660" y="142328"/>
                                <a:pt x="449918" y="144232"/>
                              </a:cubicBezTo>
                              <a:cubicBezTo>
                                <a:pt x="445956" y="147012"/>
                                <a:pt x="451200" y="152192"/>
                                <a:pt x="453155" y="153627"/>
                              </a:cubicBezTo>
                              <a:cubicBezTo>
                                <a:pt x="456456" y="156039"/>
                                <a:pt x="460557" y="157626"/>
                                <a:pt x="464200" y="159467"/>
                              </a:cubicBezTo>
                              <a:cubicBezTo>
                                <a:pt x="475360" y="165066"/>
                                <a:pt x="486012" y="172023"/>
                                <a:pt x="495064" y="179171"/>
                              </a:cubicBezTo>
                              <a:cubicBezTo>
                                <a:pt x="498632" y="181976"/>
                                <a:pt x="502529" y="187981"/>
                                <a:pt x="500904" y="195015"/>
                              </a:cubicBezTo>
                              <a:cubicBezTo>
                                <a:pt x="500435" y="197097"/>
                                <a:pt x="499381" y="199611"/>
                                <a:pt x="498721" y="201896"/>
                              </a:cubicBezTo>
                              <a:cubicBezTo>
                                <a:pt x="498543" y="202505"/>
                                <a:pt x="498327" y="204029"/>
                                <a:pt x="497984" y="204194"/>
                              </a:cubicBezTo>
                              <a:cubicBezTo>
                                <a:pt x="497299" y="204524"/>
                                <a:pt x="493515" y="202658"/>
                                <a:pt x="492982" y="202417"/>
                              </a:cubicBezTo>
                              <a:cubicBezTo>
                                <a:pt x="491179" y="201604"/>
                                <a:pt x="489529" y="201020"/>
                                <a:pt x="488488" y="200119"/>
                              </a:cubicBezTo>
                              <a:cubicBezTo>
                                <a:pt x="487828" y="199547"/>
                                <a:pt x="487218" y="198163"/>
                                <a:pt x="486202" y="197313"/>
                              </a:cubicBezTo>
                              <a:cubicBezTo>
                                <a:pt x="485504" y="196729"/>
                                <a:pt x="485111" y="196145"/>
                                <a:pt x="484425" y="195434"/>
                              </a:cubicBezTo>
                              <a:cubicBezTo>
                                <a:pt x="483778" y="194748"/>
                                <a:pt x="482800" y="194444"/>
                                <a:pt x="482038" y="193758"/>
                              </a:cubicBezTo>
                              <a:cubicBezTo>
                                <a:pt x="481480" y="193276"/>
                                <a:pt x="481175" y="192374"/>
                                <a:pt x="480578" y="191892"/>
                              </a:cubicBezTo>
                              <a:cubicBezTo>
                                <a:pt x="480134" y="191524"/>
                                <a:pt x="478750" y="191333"/>
                                <a:pt x="478496" y="190851"/>
                              </a:cubicBezTo>
                              <a:cubicBezTo>
                                <a:pt x="478052" y="190064"/>
                                <a:pt x="478420" y="188667"/>
                                <a:pt x="478179" y="187918"/>
                              </a:cubicBezTo>
                              <a:cubicBezTo>
                                <a:pt x="477404" y="185531"/>
                                <a:pt x="474941" y="183551"/>
                                <a:pt x="472542" y="185214"/>
                              </a:cubicBezTo>
                              <a:cubicBezTo>
                                <a:pt x="472440" y="185290"/>
                                <a:pt x="471463" y="186039"/>
                                <a:pt x="471501" y="186039"/>
                              </a:cubicBezTo>
                              <a:cubicBezTo>
                                <a:pt x="471209" y="186014"/>
                                <a:pt x="470523" y="184643"/>
                                <a:pt x="470142" y="184274"/>
                              </a:cubicBezTo>
                              <a:cubicBezTo>
                                <a:pt x="468428" y="182649"/>
                                <a:pt x="465737" y="182205"/>
                                <a:pt x="463896" y="183957"/>
                              </a:cubicBezTo>
                              <a:cubicBezTo>
                                <a:pt x="463426" y="184414"/>
                                <a:pt x="462791" y="186648"/>
                                <a:pt x="462321" y="186775"/>
                              </a:cubicBezTo>
                              <a:cubicBezTo>
                                <a:pt x="461864" y="186902"/>
                                <a:pt x="461547" y="186115"/>
                                <a:pt x="460874" y="186039"/>
                              </a:cubicBezTo>
                              <a:cubicBezTo>
                                <a:pt x="458817" y="185823"/>
                                <a:pt x="457472" y="187436"/>
                                <a:pt x="457218" y="189175"/>
                              </a:cubicBezTo>
                              <a:cubicBezTo>
                                <a:pt x="457167" y="189530"/>
                                <a:pt x="457548" y="191054"/>
                                <a:pt x="457319" y="191359"/>
                              </a:cubicBezTo>
                              <a:cubicBezTo>
                                <a:pt x="457421" y="191244"/>
                                <a:pt x="455390" y="190914"/>
                                <a:pt x="454818" y="191155"/>
                              </a:cubicBezTo>
                              <a:cubicBezTo>
                                <a:pt x="453765" y="191600"/>
                                <a:pt x="453231" y="192984"/>
                                <a:pt x="453269" y="194177"/>
                              </a:cubicBezTo>
                              <a:cubicBezTo>
                                <a:pt x="453269" y="194761"/>
                                <a:pt x="453498" y="195231"/>
                                <a:pt x="453676" y="195726"/>
                              </a:cubicBezTo>
                              <a:lnTo>
                                <a:pt x="265814" y="195726"/>
                              </a:lnTo>
                              <a:cubicBezTo>
                                <a:pt x="265979" y="195231"/>
                                <a:pt x="266195" y="194761"/>
                                <a:pt x="266221" y="194190"/>
                              </a:cubicBezTo>
                              <a:cubicBezTo>
                                <a:pt x="266246" y="192971"/>
                                <a:pt x="265713" y="191600"/>
                                <a:pt x="264659" y="191156"/>
                              </a:cubicBezTo>
                              <a:cubicBezTo>
                                <a:pt x="264075" y="190927"/>
                                <a:pt x="262056" y="191244"/>
                                <a:pt x="262145" y="191359"/>
                              </a:cubicBezTo>
                              <a:cubicBezTo>
                                <a:pt x="261917" y="191054"/>
                                <a:pt x="262310" y="189543"/>
                                <a:pt x="262247" y="189175"/>
                              </a:cubicBezTo>
                              <a:cubicBezTo>
                                <a:pt x="261993" y="187436"/>
                                <a:pt x="260647" y="185836"/>
                                <a:pt x="258603" y="186052"/>
                              </a:cubicBezTo>
                              <a:cubicBezTo>
                                <a:pt x="257930" y="186128"/>
                                <a:pt x="257613" y="186915"/>
                                <a:pt x="257143" y="186788"/>
                              </a:cubicBezTo>
                              <a:cubicBezTo>
                                <a:pt x="256673" y="186648"/>
                                <a:pt x="256038" y="184414"/>
                                <a:pt x="255569" y="183957"/>
                              </a:cubicBezTo>
                              <a:cubicBezTo>
                                <a:pt x="253741" y="182205"/>
                                <a:pt x="251049" y="182649"/>
                                <a:pt x="249322" y="184274"/>
                              </a:cubicBezTo>
                              <a:cubicBezTo>
                                <a:pt x="248954" y="184643"/>
                                <a:pt x="248243" y="186026"/>
                                <a:pt x="247964" y="186052"/>
                              </a:cubicBezTo>
                              <a:cubicBezTo>
                                <a:pt x="248002" y="186039"/>
                                <a:pt x="247037" y="185303"/>
                                <a:pt x="246936" y="185214"/>
                              </a:cubicBezTo>
                              <a:cubicBezTo>
                                <a:pt x="244536" y="183551"/>
                                <a:pt x="242073" y="185544"/>
                                <a:pt x="241299" y="187931"/>
                              </a:cubicBezTo>
                              <a:cubicBezTo>
                                <a:pt x="241057" y="188667"/>
                                <a:pt x="241413" y="190064"/>
                                <a:pt x="240981" y="190851"/>
                              </a:cubicBezTo>
                              <a:cubicBezTo>
                                <a:pt x="240714" y="191333"/>
                                <a:pt x="239331" y="191536"/>
                                <a:pt x="238899" y="191892"/>
                              </a:cubicBezTo>
                              <a:cubicBezTo>
                                <a:pt x="238290" y="192374"/>
                                <a:pt x="237985" y="193276"/>
                                <a:pt x="237439" y="193771"/>
                              </a:cubicBezTo>
                              <a:cubicBezTo>
                                <a:pt x="236665" y="194444"/>
                                <a:pt x="235687" y="194748"/>
                                <a:pt x="235039" y="195434"/>
                              </a:cubicBezTo>
                              <a:cubicBezTo>
                                <a:pt x="234367" y="196145"/>
                                <a:pt x="233973" y="196729"/>
                                <a:pt x="233262" y="197313"/>
                              </a:cubicBezTo>
                              <a:cubicBezTo>
                                <a:pt x="232246" y="198151"/>
                                <a:pt x="231637" y="199547"/>
                                <a:pt x="230977" y="200131"/>
                              </a:cubicBezTo>
                              <a:cubicBezTo>
                                <a:pt x="229936" y="201007"/>
                                <a:pt x="228298" y="201604"/>
                                <a:pt x="226495" y="202416"/>
                              </a:cubicBezTo>
                              <a:cubicBezTo>
                                <a:pt x="225949" y="202670"/>
                                <a:pt x="222178" y="204511"/>
                                <a:pt x="221480" y="204194"/>
                              </a:cubicBezTo>
                              <a:cubicBezTo>
                                <a:pt x="221150" y="204029"/>
                                <a:pt x="220947" y="202518"/>
                                <a:pt x="220757" y="201909"/>
                              </a:cubicBezTo>
                              <a:cubicBezTo>
                                <a:pt x="220084" y="199611"/>
                                <a:pt x="219043" y="197097"/>
                                <a:pt x="218573" y="195015"/>
                              </a:cubicBezTo>
                              <a:cubicBezTo>
                                <a:pt x="216960" y="187969"/>
                                <a:pt x="220845" y="181976"/>
                                <a:pt x="224413" y="179170"/>
                              </a:cubicBezTo>
                              <a:cubicBezTo>
                                <a:pt x="233452" y="172035"/>
                                <a:pt x="244117" y="165065"/>
                                <a:pt x="255264" y="159467"/>
                              </a:cubicBezTo>
                              <a:cubicBezTo>
                                <a:pt x="258920" y="157626"/>
                                <a:pt x="263021" y="156039"/>
                                <a:pt x="266322" y="153627"/>
                              </a:cubicBezTo>
                              <a:cubicBezTo>
                                <a:pt x="268290" y="152192"/>
                                <a:pt x="273521" y="147025"/>
                                <a:pt x="269547" y="144244"/>
                              </a:cubicBezTo>
                              <a:cubicBezTo>
                                <a:pt x="266817" y="142327"/>
                                <a:pt x="261460" y="143990"/>
                                <a:pt x="258501" y="144867"/>
                              </a:cubicBezTo>
                              <a:cubicBezTo>
                                <a:pt x="239127" y="150630"/>
                                <a:pt x="220553" y="158781"/>
                                <a:pt x="206474" y="169369"/>
                              </a:cubicBezTo>
                              <a:cubicBezTo>
                                <a:pt x="202881" y="172073"/>
                                <a:pt x="199897" y="176669"/>
                                <a:pt x="199174" y="181151"/>
                              </a:cubicBezTo>
                              <a:cubicBezTo>
                                <a:pt x="199021" y="182129"/>
                                <a:pt x="198716" y="184909"/>
                                <a:pt x="198551" y="184490"/>
                              </a:cubicBezTo>
                              <a:cubicBezTo>
                                <a:pt x="197739" y="182446"/>
                                <a:pt x="196952" y="181291"/>
                                <a:pt x="196152" y="179996"/>
                              </a:cubicBezTo>
                              <a:cubicBezTo>
                                <a:pt x="195060" y="178256"/>
                                <a:pt x="194222" y="176885"/>
                                <a:pt x="193232" y="175628"/>
                              </a:cubicBezTo>
                              <a:cubicBezTo>
                                <a:pt x="190921" y="172670"/>
                                <a:pt x="188153" y="170817"/>
                                <a:pt x="185932" y="168214"/>
                              </a:cubicBezTo>
                              <a:cubicBezTo>
                                <a:pt x="183786" y="165713"/>
                                <a:pt x="183151" y="162742"/>
                                <a:pt x="181653" y="159670"/>
                              </a:cubicBezTo>
                              <a:cubicBezTo>
                                <a:pt x="180180" y="156661"/>
                                <a:pt x="178365" y="153157"/>
                                <a:pt x="177895" y="149132"/>
                              </a:cubicBezTo>
                              <a:cubicBezTo>
                                <a:pt x="177819" y="148434"/>
                                <a:pt x="177476" y="145768"/>
                                <a:pt x="177895" y="145489"/>
                              </a:cubicBezTo>
                              <a:cubicBezTo>
                                <a:pt x="178606" y="145019"/>
                                <a:pt x="179622" y="145958"/>
                                <a:pt x="180092" y="146009"/>
                              </a:cubicBezTo>
                              <a:cubicBezTo>
                                <a:pt x="181450" y="146174"/>
                                <a:pt x="182643" y="145920"/>
                                <a:pt x="183748" y="145603"/>
                              </a:cubicBezTo>
                              <a:cubicBezTo>
                                <a:pt x="184814" y="145273"/>
                                <a:pt x="185817" y="144397"/>
                                <a:pt x="186554" y="144346"/>
                              </a:cubicBezTo>
                              <a:cubicBezTo>
                                <a:pt x="187278" y="144295"/>
                                <a:pt x="187455" y="144879"/>
                                <a:pt x="188331" y="144867"/>
                              </a:cubicBezTo>
                              <a:cubicBezTo>
                                <a:pt x="192826" y="144816"/>
                                <a:pt x="194908" y="139991"/>
                                <a:pt x="195111" y="136424"/>
                              </a:cubicBezTo>
                              <a:cubicBezTo>
                                <a:pt x="195187" y="135078"/>
                                <a:pt x="194540" y="133834"/>
                                <a:pt x="194489" y="132463"/>
                              </a:cubicBezTo>
                              <a:cubicBezTo>
                                <a:pt x="194463" y="132082"/>
                                <a:pt x="194755" y="131574"/>
                                <a:pt x="194692" y="131307"/>
                              </a:cubicBezTo>
                              <a:cubicBezTo>
                                <a:pt x="194374" y="129886"/>
                                <a:pt x="192521" y="129340"/>
                                <a:pt x="191251" y="128489"/>
                              </a:cubicBezTo>
                              <a:cubicBezTo>
                                <a:pt x="188674" y="126800"/>
                                <a:pt x="186160" y="122332"/>
                                <a:pt x="183634" y="119945"/>
                              </a:cubicBezTo>
                              <a:cubicBezTo>
                                <a:pt x="182707" y="119056"/>
                                <a:pt x="180663" y="117990"/>
                                <a:pt x="182085" y="116720"/>
                              </a:cubicBezTo>
                              <a:cubicBezTo>
                                <a:pt x="182554" y="116263"/>
                                <a:pt x="184840" y="116250"/>
                                <a:pt x="184154" y="115260"/>
                              </a:cubicBezTo>
                              <a:cubicBezTo>
                                <a:pt x="183837" y="114790"/>
                                <a:pt x="182681" y="115374"/>
                                <a:pt x="182174" y="114943"/>
                              </a:cubicBezTo>
                              <a:cubicBezTo>
                                <a:pt x="181958" y="114752"/>
                                <a:pt x="182174" y="114003"/>
                                <a:pt x="182085" y="113686"/>
                              </a:cubicBezTo>
                              <a:cubicBezTo>
                                <a:pt x="181691" y="112530"/>
                                <a:pt x="180053" y="110093"/>
                                <a:pt x="178428" y="109623"/>
                              </a:cubicBezTo>
                              <a:cubicBezTo>
                                <a:pt x="177565" y="109382"/>
                                <a:pt x="176702" y="109826"/>
                                <a:pt x="176029" y="109623"/>
                              </a:cubicBezTo>
                              <a:cubicBezTo>
                                <a:pt x="175635" y="109496"/>
                                <a:pt x="174048" y="107668"/>
                                <a:pt x="173934" y="107440"/>
                              </a:cubicBezTo>
                              <a:cubicBezTo>
                                <a:pt x="173832" y="107186"/>
                                <a:pt x="173832" y="101688"/>
                                <a:pt x="173934" y="101181"/>
                              </a:cubicBezTo>
                              <a:cubicBezTo>
                                <a:pt x="174797" y="96661"/>
                                <a:pt x="177476" y="90922"/>
                                <a:pt x="176955" y="85019"/>
                              </a:cubicBezTo>
                              <a:cubicBezTo>
                                <a:pt x="176714" y="82124"/>
                                <a:pt x="174543" y="77351"/>
                                <a:pt x="172474" y="76360"/>
                              </a:cubicBezTo>
                              <a:cubicBezTo>
                                <a:pt x="172093" y="76183"/>
                                <a:pt x="170925" y="76005"/>
                                <a:pt x="170709" y="76144"/>
                              </a:cubicBezTo>
                              <a:cubicBezTo>
                                <a:pt x="170734" y="76132"/>
                                <a:pt x="170582" y="76297"/>
                                <a:pt x="170595" y="76259"/>
                              </a:cubicBezTo>
                              <a:cubicBezTo>
                                <a:pt x="169693" y="78049"/>
                                <a:pt x="168906" y="79547"/>
                                <a:pt x="168208" y="81375"/>
                              </a:cubicBezTo>
                              <a:cubicBezTo>
                                <a:pt x="165339" y="88828"/>
                                <a:pt x="163904" y="96204"/>
                                <a:pt x="158089" y="100876"/>
                              </a:cubicBezTo>
                              <a:cubicBezTo>
                                <a:pt x="157543" y="101308"/>
                                <a:pt x="155550" y="102717"/>
                                <a:pt x="155068" y="102425"/>
                              </a:cubicBezTo>
                              <a:cubicBezTo>
                                <a:pt x="155042" y="102412"/>
                                <a:pt x="154750" y="101447"/>
                                <a:pt x="154649" y="101079"/>
                              </a:cubicBezTo>
                              <a:cubicBezTo>
                                <a:pt x="153747" y="97829"/>
                                <a:pt x="153925" y="94820"/>
                                <a:pt x="152884" y="91583"/>
                              </a:cubicBezTo>
                              <a:cubicBezTo>
                                <a:pt x="151360" y="86872"/>
                                <a:pt x="146701" y="83203"/>
                                <a:pt x="144022" y="79814"/>
                              </a:cubicBezTo>
                              <a:cubicBezTo>
                                <a:pt x="143565" y="79230"/>
                                <a:pt x="143438" y="78468"/>
                                <a:pt x="142765" y="78138"/>
                              </a:cubicBezTo>
                              <a:cubicBezTo>
                                <a:pt x="141140" y="77325"/>
                                <a:pt x="139274" y="79268"/>
                                <a:pt x="138906" y="80017"/>
                              </a:cubicBezTo>
                              <a:cubicBezTo>
                                <a:pt x="137204" y="83508"/>
                                <a:pt x="136125" y="90275"/>
                                <a:pt x="136506" y="95023"/>
                              </a:cubicBezTo>
                              <a:cubicBezTo>
                                <a:pt x="136887" y="99695"/>
                                <a:pt x="137915" y="103034"/>
                                <a:pt x="139528" y="105878"/>
                              </a:cubicBezTo>
                              <a:cubicBezTo>
                                <a:pt x="140061" y="106779"/>
                                <a:pt x="142054" y="109090"/>
                                <a:pt x="142143" y="110042"/>
                              </a:cubicBezTo>
                              <a:cubicBezTo>
                                <a:pt x="142181" y="110499"/>
                                <a:pt x="141673" y="111020"/>
                                <a:pt x="141610" y="111299"/>
                              </a:cubicBezTo>
                              <a:cubicBezTo>
                                <a:pt x="140582" y="116238"/>
                                <a:pt x="141305" y="122052"/>
                                <a:pt x="142232" y="127651"/>
                              </a:cubicBezTo>
                              <a:cubicBezTo>
                                <a:pt x="142727" y="130495"/>
                                <a:pt x="143172" y="133440"/>
                                <a:pt x="143908" y="136310"/>
                              </a:cubicBezTo>
                              <a:cubicBezTo>
                                <a:pt x="144619" y="139052"/>
                                <a:pt x="145660" y="141743"/>
                                <a:pt x="145901" y="144460"/>
                              </a:cubicBezTo>
                              <a:cubicBezTo>
                                <a:pt x="146003" y="145844"/>
                                <a:pt x="145838" y="147215"/>
                                <a:pt x="145901" y="148510"/>
                              </a:cubicBezTo>
                              <a:cubicBezTo>
                                <a:pt x="146066" y="153170"/>
                                <a:pt x="147260" y="156928"/>
                                <a:pt x="147463" y="161231"/>
                              </a:cubicBezTo>
                              <a:cubicBezTo>
                                <a:pt x="147628" y="164913"/>
                                <a:pt x="146942" y="169319"/>
                                <a:pt x="146523" y="173229"/>
                              </a:cubicBezTo>
                              <a:cubicBezTo>
                                <a:pt x="145685" y="180935"/>
                                <a:pt x="143324" y="188337"/>
                                <a:pt x="143286" y="196691"/>
                              </a:cubicBezTo>
                              <a:cubicBezTo>
                                <a:pt x="143261" y="202874"/>
                                <a:pt x="143794" y="209133"/>
                                <a:pt x="144124" y="214719"/>
                              </a:cubicBezTo>
                              <a:cubicBezTo>
                                <a:pt x="144276" y="217385"/>
                                <a:pt x="144936" y="220330"/>
                                <a:pt x="144644" y="222755"/>
                              </a:cubicBezTo>
                              <a:cubicBezTo>
                                <a:pt x="144136" y="226894"/>
                                <a:pt x="142473" y="231591"/>
                                <a:pt x="140886" y="235882"/>
                              </a:cubicBezTo>
                              <a:cubicBezTo>
                                <a:pt x="137662" y="244668"/>
                                <a:pt x="135503" y="252920"/>
                                <a:pt x="132761" y="261325"/>
                              </a:cubicBezTo>
                              <a:cubicBezTo>
                                <a:pt x="131364" y="265603"/>
                                <a:pt x="129600" y="269653"/>
                                <a:pt x="128063" y="273728"/>
                              </a:cubicBezTo>
                              <a:cubicBezTo>
                                <a:pt x="125232" y="281270"/>
                                <a:pt x="123010" y="290919"/>
                                <a:pt x="120027" y="298549"/>
                              </a:cubicBezTo>
                              <a:cubicBezTo>
                                <a:pt x="116815" y="306788"/>
                                <a:pt x="113971" y="314241"/>
                                <a:pt x="112422" y="323051"/>
                              </a:cubicBezTo>
                              <a:cubicBezTo>
                                <a:pt x="111952" y="325756"/>
                                <a:pt x="111280" y="328371"/>
                                <a:pt x="111064" y="330872"/>
                              </a:cubicBezTo>
                              <a:cubicBezTo>
                                <a:pt x="110746" y="334617"/>
                                <a:pt x="110302" y="337664"/>
                                <a:pt x="110023" y="341092"/>
                              </a:cubicBezTo>
                              <a:cubicBezTo>
                                <a:pt x="109502" y="347618"/>
                                <a:pt x="109896" y="354245"/>
                                <a:pt x="110442" y="361939"/>
                              </a:cubicBezTo>
                              <a:cubicBezTo>
                                <a:pt x="110708" y="365684"/>
                                <a:pt x="111660" y="369454"/>
                                <a:pt x="112003" y="373314"/>
                              </a:cubicBezTo>
                              <a:cubicBezTo>
                                <a:pt x="113019" y="384588"/>
                                <a:pt x="113514" y="396280"/>
                                <a:pt x="113463" y="405320"/>
                              </a:cubicBezTo>
                              <a:cubicBezTo>
                                <a:pt x="113438" y="408570"/>
                                <a:pt x="112993" y="411769"/>
                                <a:pt x="113146" y="415121"/>
                              </a:cubicBezTo>
                              <a:cubicBezTo>
                                <a:pt x="113197" y="415794"/>
                                <a:pt x="113057" y="417343"/>
                                <a:pt x="113057" y="418143"/>
                              </a:cubicBezTo>
                              <a:cubicBezTo>
                                <a:pt x="113057" y="418841"/>
                                <a:pt x="113082" y="419438"/>
                                <a:pt x="113044" y="420022"/>
                              </a:cubicBezTo>
                              <a:cubicBezTo>
                                <a:pt x="112968" y="421443"/>
                                <a:pt x="113235" y="422891"/>
                                <a:pt x="113146" y="424287"/>
                              </a:cubicBezTo>
                              <a:cubicBezTo>
                                <a:pt x="112701" y="431917"/>
                                <a:pt x="113616" y="439370"/>
                                <a:pt x="112740" y="446924"/>
                              </a:cubicBezTo>
                              <a:cubicBezTo>
                                <a:pt x="112321" y="450428"/>
                                <a:pt x="111927" y="453995"/>
                                <a:pt x="111280" y="457550"/>
                              </a:cubicBezTo>
                              <a:cubicBezTo>
                                <a:pt x="110162" y="463568"/>
                                <a:pt x="109261" y="469675"/>
                                <a:pt x="106176" y="475070"/>
                              </a:cubicBezTo>
                              <a:cubicBezTo>
                                <a:pt x="99244" y="487207"/>
                                <a:pt x="82079" y="490292"/>
                                <a:pt x="66552" y="493225"/>
                              </a:cubicBezTo>
                              <a:cubicBezTo>
                                <a:pt x="64114" y="493670"/>
                                <a:pt x="61766" y="493670"/>
                                <a:pt x="58934" y="493835"/>
                              </a:cubicBezTo>
                              <a:cubicBezTo>
                                <a:pt x="50923" y="494304"/>
                                <a:pt x="43166" y="494571"/>
                                <a:pt x="34749" y="495092"/>
                              </a:cubicBezTo>
                              <a:cubicBezTo>
                                <a:pt x="28337" y="495485"/>
                                <a:pt x="21481" y="496970"/>
                                <a:pt x="15032" y="498215"/>
                              </a:cubicBezTo>
                              <a:cubicBezTo>
                                <a:pt x="13216" y="498570"/>
                                <a:pt x="9281" y="498888"/>
                                <a:pt x="9205" y="500309"/>
                              </a:cubicBezTo>
                              <a:cubicBezTo>
                                <a:pt x="9116" y="502049"/>
                                <a:pt x="13521" y="504182"/>
                                <a:pt x="15451" y="504689"/>
                              </a:cubicBezTo>
                              <a:moveTo>
                                <a:pt x="460747" y="476023"/>
                              </a:moveTo>
                              <a:cubicBezTo>
                                <a:pt x="458094" y="477305"/>
                                <a:pt x="455554" y="478816"/>
                                <a:pt x="453422" y="480530"/>
                              </a:cubicBezTo>
                              <a:cubicBezTo>
                                <a:pt x="452457" y="481037"/>
                                <a:pt x="451581" y="481634"/>
                                <a:pt x="450832" y="482332"/>
                              </a:cubicBezTo>
                              <a:cubicBezTo>
                                <a:pt x="445905" y="482421"/>
                                <a:pt x="442414" y="484072"/>
                                <a:pt x="438974" y="485735"/>
                              </a:cubicBezTo>
                              <a:cubicBezTo>
                                <a:pt x="418812" y="495498"/>
                                <a:pt x="396747" y="502899"/>
                                <a:pt x="370390" y="507203"/>
                              </a:cubicBezTo>
                              <a:cubicBezTo>
                                <a:pt x="367077" y="507736"/>
                                <a:pt x="360526" y="508612"/>
                                <a:pt x="360945" y="508346"/>
                              </a:cubicBezTo>
                              <a:cubicBezTo>
                                <a:pt x="391732" y="492654"/>
                                <a:pt x="407196" y="482421"/>
                                <a:pt x="413353" y="477216"/>
                              </a:cubicBezTo>
                              <a:cubicBezTo>
                                <a:pt x="415296" y="477038"/>
                                <a:pt x="424627" y="477013"/>
                                <a:pt x="426582" y="477013"/>
                              </a:cubicBezTo>
                              <a:cubicBezTo>
                                <a:pt x="428842" y="477013"/>
                                <a:pt x="431204" y="476860"/>
                                <a:pt x="433438" y="476810"/>
                              </a:cubicBezTo>
                              <a:cubicBezTo>
                                <a:pt x="443087" y="476619"/>
                                <a:pt x="451961" y="476441"/>
                                <a:pt x="460747" y="476022"/>
                              </a:cubicBezTo>
                              <a:moveTo>
                                <a:pt x="719413" y="506200"/>
                              </a:moveTo>
                              <a:cubicBezTo>
                                <a:pt x="719413" y="507622"/>
                                <a:pt x="718309" y="508308"/>
                                <a:pt x="717293" y="509209"/>
                              </a:cubicBezTo>
                              <a:cubicBezTo>
                                <a:pt x="678012" y="516509"/>
                                <a:pt x="631228" y="518172"/>
                                <a:pt x="587109" y="519734"/>
                              </a:cubicBezTo>
                              <a:cubicBezTo>
                                <a:pt x="564866" y="520534"/>
                                <a:pt x="541506" y="522006"/>
                                <a:pt x="519161" y="523251"/>
                              </a:cubicBezTo>
                              <a:cubicBezTo>
                                <a:pt x="504015" y="524101"/>
                                <a:pt x="489453" y="524584"/>
                                <a:pt x="473798" y="525054"/>
                              </a:cubicBezTo>
                              <a:cubicBezTo>
                                <a:pt x="448267" y="525841"/>
                                <a:pt x="426214" y="524825"/>
                                <a:pt x="402676" y="524635"/>
                              </a:cubicBezTo>
                              <a:cubicBezTo>
                                <a:pt x="387835" y="524520"/>
                                <a:pt x="376129" y="524520"/>
                                <a:pt x="359789" y="524622"/>
                              </a:cubicBezTo>
                              <a:lnTo>
                                <a:pt x="359777" y="524597"/>
                              </a:lnTo>
                              <a:lnTo>
                                <a:pt x="359777" y="524635"/>
                              </a:lnTo>
                              <a:cubicBezTo>
                                <a:pt x="343437" y="524520"/>
                                <a:pt x="331731" y="524520"/>
                                <a:pt x="316890" y="524635"/>
                              </a:cubicBezTo>
                              <a:cubicBezTo>
                                <a:pt x="293364" y="524825"/>
                                <a:pt x="271299" y="525841"/>
                                <a:pt x="245767" y="525054"/>
                              </a:cubicBezTo>
                              <a:cubicBezTo>
                                <a:pt x="230126" y="524584"/>
                                <a:pt x="215551" y="524101"/>
                                <a:pt x="200392" y="523251"/>
                              </a:cubicBezTo>
                              <a:cubicBezTo>
                                <a:pt x="178060" y="522007"/>
                                <a:pt x="154700" y="520534"/>
                                <a:pt x="132469" y="519734"/>
                              </a:cubicBezTo>
                              <a:cubicBezTo>
                                <a:pt x="88351" y="518173"/>
                                <a:pt x="41554" y="516509"/>
                                <a:pt x="2273" y="509209"/>
                              </a:cubicBezTo>
                              <a:cubicBezTo>
                                <a:pt x="1282" y="508308"/>
                                <a:pt x="152" y="507622"/>
                                <a:pt x="165" y="506200"/>
                              </a:cubicBezTo>
                              <a:cubicBezTo>
                                <a:pt x="178" y="504842"/>
                                <a:pt x="1651" y="504271"/>
                                <a:pt x="2298" y="503179"/>
                              </a:cubicBezTo>
                              <a:cubicBezTo>
                                <a:pt x="4456" y="502239"/>
                                <a:pt x="6615" y="501300"/>
                                <a:pt x="8760" y="500360"/>
                              </a:cubicBezTo>
                              <a:lnTo>
                                <a:pt x="9281" y="503458"/>
                              </a:lnTo>
                              <a:cubicBezTo>
                                <a:pt x="9293" y="503471"/>
                                <a:pt x="9319" y="503496"/>
                                <a:pt x="9332" y="503509"/>
                              </a:cubicBezTo>
                              <a:cubicBezTo>
                                <a:pt x="8849" y="503763"/>
                                <a:pt x="8595" y="504106"/>
                                <a:pt x="8925" y="504512"/>
                              </a:cubicBezTo>
                              <a:cubicBezTo>
                                <a:pt x="9598" y="505324"/>
                                <a:pt x="10550" y="505934"/>
                                <a:pt x="11668" y="506378"/>
                              </a:cubicBezTo>
                              <a:cubicBezTo>
                                <a:pt x="11249" y="506391"/>
                                <a:pt x="10855" y="506391"/>
                                <a:pt x="10449" y="506404"/>
                              </a:cubicBezTo>
                              <a:cubicBezTo>
                                <a:pt x="11033" y="506492"/>
                                <a:pt x="11630" y="506556"/>
                                <a:pt x="12239" y="506607"/>
                              </a:cubicBezTo>
                              <a:cubicBezTo>
                                <a:pt x="16238" y="508016"/>
                                <a:pt x="22066" y="507737"/>
                                <a:pt x="25709" y="507572"/>
                              </a:cubicBezTo>
                              <a:cubicBezTo>
                                <a:pt x="27360" y="507508"/>
                                <a:pt x="29048" y="507368"/>
                                <a:pt x="30775" y="507178"/>
                              </a:cubicBezTo>
                              <a:cubicBezTo>
                                <a:pt x="39853" y="507305"/>
                                <a:pt x="50289" y="507292"/>
                                <a:pt x="58985" y="507495"/>
                              </a:cubicBezTo>
                              <a:cubicBezTo>
                                <a:pt x="75477" y="507914"/>
                                <a:pt x="92096" y="508232"/>
                                <a:pt x="107268" y="509806"/>
                              </a:cubicBezTo>
                              <a:cubicBezTo>
                                <a:pt x="107814" y="508955"/>
                                <a:pt x="107814" y="507838"/>
                                <a:pt x="108855" y="507495"/>
                              </a:cubicBezTo>
                              <a:cubicBezTo>
                                <a:pt x="110366" y="507013"/>
                                <a:pt x="112981" y="507584"/>
                                <a:pt x="114796" y="507902"/>
                              </a:cubicBezTo>
                              <a:cubicBezTo>
                                <a:pt x="121170" y="509019"/>
                                <a:pt x="128280" y="511139"/>
                                <a:pt x="134843" y="510111"/>
                              </a:cubicBezTo>
                              <a:cubicBezTo>
                                <a:pt x="135173" y="509768"/>
                                <a:pt x="133498" y="509273"/>
                                <a:pt x="133256" y="508714"/>
                              </a:cubicBezTo>
                              <a:cubicBezTo>
                                <a:pt x="135199" y="508321"/>
                                <a:pt x="136760" y="507686"/>
                                <a:pt x="138525" y="507495"/>
                              </a:cubicBezTo>
                              <a:cubicBezTo>
                                <a:pt x="145241" y="506823"/>
                                <a:pt x="151716" y="510200"/>
                                <a:pt x="158191" y="510504"/>
                              </a:cubicBezTo>
                              <a:cubicBezTo>
                                <a:pt x="160997" y="510657"/>
                                <a:pt x="165021" y="509933"/>
                                <a:pt x="167815" y="509806"/>
                              </a:cubicBezTo>
                              <a:cubicBezTo>
                                <a:pt x="170620" y="509692"/>
                                <a:pt x="174112" y="509768"/>
                                <a:pt x="177044" y="509806"/>
                              </a:cubicBezTo>
                              <a:cubicBezTo>
                                <a:pt x="177832" y="509819"/>
                                <a:pt x="179038" y="509895"/>
                                <a:pt x="179431" y="509806"/>
                              </a:cubicBezTo>
                              <a:cubicBezTo>
                                <a:pt x="180409" y="509565"/>
                                <a:pt x="180790" y="508575"/>
                                <a:pt x="181666" y="508410"/>
                              </a:cubicBezTo>
                              <a:cubicBezTo>
                                <a:pt x="182631" y="508232"/>
                                <a:pt x="184218" y="508422"/>
                                <a:pt x="185627" y="508410"/>
                              </a:cubicBezTo>
                              <a:cubicBezTo>
                                <a:pt x="194743" y="508321"/>
                                <a:pt x="204201" y="509095"/>
                                <a:pt x="212669" y="509514"/>
                              </a:cubicBezTo>
                              <a:cubicBezTo>
                                <a:pt x="228603" y="510276"/>
                                <a:pt x="244028" y="510746"/>
                                <a:pt x="259098" y="509108"/>
                              </a:cubicBezTo>
                              <a:cubicBezTo>
                                <a:pt x="264265" y="508537"/>
                                <a:pt x="269166" y="508245"/>
                                <a:pt x="274130" y="508714"/>
                              </a:cubicBezTo>
                              <a:cubicBezTo>
                                <a:pt x="283931" y="509616"/>
                                <a:pt x="293174" y="512168"/>
                                <a:pt x="302353" y="512713"/>
                              </a:cubicBezTo>
                              <a:cubicBezTo>
                                <a:pt x="302696" y="512460"/>
                                <a:pt x="301972" y="512244"/>
                                <a:pt x="301693" y="512015"/>
                              </a:cubicBezTo>
                              <a:cubicBezTo>
                                <a:pt x="300804" y="511279"/>
                                <a:pt x="299547" y="510276"/>
                                <a:pt x="298659" y="509514"/>
                              </a:cubicBezTo>
                              <a:cubicBezTo>
                                <a:pt x="313703" y="512244"/>
                                <a:pt x="327085" y="512383"/>
                                <a:pt x="341799" y="514224"/>
                              </a:cubicBezTo>
                              <a:cubicBezTo>
                                <a:pt x="346573" y="514821"/>
                                <a:pt x="353391" y="515557"/>
                                <a:pt x="359700" y="516281"/>
                              </a:cubicBezTo>
                              <a:cubicBezTo>
                                <a:pt x="366010" y="515557"/>
                                <a:pt x="373006" y="514821"/>
                                <a:pt x="377767" y="514224"/>
                              </a:cubicBezTo>
                              <a:cubicBezTo>
                                <a:pt x="392481" y="512383"/>
                                <a:pt x="405876" y="512244"/>
                                <a:pt x="420895" y="509514"/>
                              </a:cubicBezTo>
                              <a:cubicBezTo>
                                <a:pt x="420019" y="510276"/>
                                <a:pt x="418775" y="511279"/>
                                <a:pt x="417873" y="512015"/>
                              </a:cubicBezTo>
                              <a:cubicBezTo>
                                <a:pt x="417607" y="512244"/>
                                <a:pt x="416870" y="512460"/>
                                <a:pt x="417213" y="512713"/>
                              </a:cubicBezTo>
                              <a:cubicBezTo>
                                <a:pt x="426392" y="512168"/>
                                <a:pt x="435647" y="509616"/>
                                <a:pt x="445436" y="508714"/>
                              </a:cubicBezTo>
                              <a:cubicBezTo>
                                <a:pt x="450413" y="508245"/>
                                <a:pt x="455313" y="508537"/>
                                <a:pt x="460468" y="509108"/>
                              </a:cubicBezTo>
                              <a:cubicBezTo>
                                <a:pt x="475538" y="510746"/>
                                <a:pt x="490976" y="510276"/>
                                <a:pt x="506909" y="509514"/>
                              </a:cubicBezTo>
                              <a:cubicBezTo>
                                <a:pt x="515378" y="509095"/>
                                <a:pt x="524823" y="508321"/>
                                <a:pt x="533952" y="508410"/>
                              </a:cubicBezTo>
                              <a:cubicBezTo>
                                <a:pt x="535361" y="508422"/>
                                <a:pt x="536948" y="508232"/>
                                <a:pt x="537900" y="508410"/>
                              </a:cubicBezTo>
                              <a:cubicBezTo>
                                <a:pt x="538789" y="508575"/>
                                <a:pt x="539157" y="509565"/>
                                <a:pt x="540147" y="509806"/>
                              </a:cubicBezTo>
                              <a:cubicBezTo>
                                <a:pt x="540541" y="509895"/>
                                <a:pt x="541734" y="509819"/>
                                <a:pt x="542522" y="509806"/>
                              </a:cubicBezTo>
                              <a:cubicBezTo>
                                <a:pt x="545454" y="509768"/>
                                <a:pt x="548946" y="509692"/>
                                <a:pt x="551751" y="509806"/>
                              </a:cubicBezTo>
                              <a:cubicBezTo>
                                <a:pt x="554545" y="509933"/>
                                <a:pt x="558569" y="510657"/>
                                <a:pt x="561388" y="510504"/>
                              </a:cubicBezTo>
                              <a:cubicBezTo>
                                <a:pt x="567850" y="510200"/>
                                <a:pt x="574325" y="506823"/>
                                <a:pt x="581041" y="507495"/>
                              </a:cubicBezTo>
                              <a:cubicBezTo>
                                <a:pt x="582806" y="507686"/>
                                <a:pt x="584380" y="508321"/>
                                <a:pt x="586310" y="508714"/>
                              </a:cubicBezTo>
                              <a:cubicBezTo>
                                <a:pt x="586068" y="509273"/>
                                <a:pt x="584393" y="509768"/>
                                <a:pt x="584735" y="510111"/>
                              </a:cubicBezTo>
                              <a:cubicBezTo>
                                <a:pt x="591286" y="511139"/>
                                <a:pt x="598396" y="509019"/>
                                <a:pt x="604782" y="507902"/>
                              </a:cubicBezTo>
                              <a:cubicBezTo>
                                <a:pt x="606585" y="507584"/>
                                <a:pt x="609200" y="507013"/>
                                <a:pt x="610724" y="507495"/>
                              </a:cubicBezTo>
                              <a:cubicBezTo>
                                <a:pt x="611765" y="507838"/>
                                <a:pt x="611752" y="508955"/>
                                <a:pt x="612298" y="509806"/>
                              </a:cubicBezTo>
                              <a:cubicBezTo>
                                <a:pt x="627482" y="508232"/>
                                <a:pt x="644089" y="507914"/>
                                <a:pt x="660568" y="507495"/>
                              </a:cubicBezTo>
                              <a:cubicBezTo>
                                <a:pt x="669277" y="507292"/>
                                <a:pt x="679726" y="507305"/>
                                <a:pt x="688804" y="507178"/>
                              </a:cubicBezTo>
                              <a:cubicBezTo>
                                <a:pt x="690518" y="507368"/>
                                <a:pt x="692206" y="507508"/>
                                <a:pt x="693857" y="507572"/>
                              </a:cubicBezTo>
                              <a:cubicBezTo>
                                <a:pt x="697488" y="507737"/>
                                <a:pt x="703341" y="508016"/>
                                <a:pt x="707340" y="506607"/>
                              </a:cubicBezTo>
                              <a:cubicBezTo>
                                <a:pt x="707949" y="506556"/>
                                <a:pt x="708546" y="506492"/>
                                <a:pt x="709130" y="506404"/>
                              </a:cubicBezTo>
                              <a:cubicBezTo>
                                <a:pt x="708711" y="506391"/>
                                <a:pt x="708317" y="506391"/>
                                <a:pt x="707898" y="506378"/>
                              </a:cubicBezTo>
                              <a:cubicBezTo>
                                <a:pt x="709028" y="505934"/>
                                <a:pt x="709968" y="505324"/>
                                <a:pt x="710641" y="504512"/>
                              </a:cubicBezTo>
                              <a:cubicBezTo>
                                <a:pt x="710971" y="504106"/>
                                <a:pt x="710717" y="503763"/>
                                <a:pt x="710234" y="503509"/>
                              </a:cubicBezTo>
                              <a:lnTo>
                                <a:pt x="710285" y="503458"/>
                              </a:lnTo>
                              <a:lnTo>
                                <a:pt x="710806" y="500360"/>
                              </a:lnTo>
                              <a:cubicBezTo>
                                <a:pt x="712964" y="501300"/>
                                <a:pt x="715122" y="502239"/>
                                <a:pt x="717281" y="503179"/>
                              </a:cubicBezTo>
                              <a:cubicBezTo>
                                <a:pt x="717915" y="504271"/>
                                <a:pt x="719401" y="504842"/>
                                <a:pt x="719414" y="506200"/>
                              </a:cubicBezTo>
                              <a:moveTo>
                                <a:pt x="306225" y="477216"/>
                              </a:moveTo>
                              <a:cubicBezTo>
                                <a:pt x="312370" y="482421"/>
                                <a:pt x="327846" y="492667"/>
                                <a:pt x="358634" y="508346"/>
                              </a:cubicBezTo>
                              <a:cubicBezTo>
                                <a:pt x="359053" y="508613"/>
                                <a:pt x="352502" y="507737"/>
                                <a:pt x="349188" y="507203"/>
                              </a:cubicBezTo>
                              <a:cubicBezTo>
                                <a:pt x="322831" y="502899"/>
                                <a:pt x="300753" y="495485"/>
                                <a:pt x="280605" y="485735"/>
                              </a:cubicBezTo>
                              <a:cubicBezTo>
                                <a:pt x="277164" y="484072"/>
                                <a:pt x="273673" y="482421"/>
                                <a:pt x="268734" y="482332"/>
                              </a:cubicBezTo>
                              <a:cubicBezTo>
                                <a:pt x="267998" y="481634"/>
                                <a:pt x="267122" y="481037"/>
                                <a:pt x="266144" y="480530"/>
                              </a:cubicBezTo>
                              <a:cubicBezTo>
                                <a:pt x="264024" y="478816"/>
                                <a:pt x="261485" y="477305"/>
                                <a:pt x="258819" y="476023"/>
                              </a:cubicBezTo>
                              <a:cubicBezTo>
                                <a:pt x="267604" y="476442"/>
                                <a:pt x="276466" y="476619"/>
                                <a:pt x="286140" y="476797"/>
                              </a:cubicBezTo>
                              <a:cubicBezTo>
                                <a:pt x="288375" y="476848"/>
                                <a:pt x="290711" y="477013"/>
                                <a:pt x="292996" y="477000"/>
                              </a:cubicBezTo>
                              <a:cubicBezTo>
                                <a:pt x="294926" y="477000"/>
                                <a:pt x="304270" y="477025"/>
                                <a:pt x="306225" y="477216"/>
                              </a:cubicBezTo>
                              <a:moveTo>
                                <a:pt x="688804" y="673797"/>
                              </a:moveTo>
                              <a:lnTo>
                                <a:pt x="695152" y="656429"/>
                              </a:lnTo>
                              <a:lnTo>
                                <a:pt x="701614" y="673797"/>
                              </a:lnTo>
                              <a:lnTo>
                                <a:pt x="688804" y="673797"/>
                              </a:lnTo>
                              <a:close/>
                              <a:moveTo>
                                <a:pt x="690251" y="645498"/>
                              </a:moveTo>
                              <a:lnTo>
                                <a:pt x="672007" y="692282"/>
                              </a:lnTo>
                              <a:lnTo>
                                <a:pt x="682075" y="692282"/>
                              </a:lnTo>
                              <a:lnTo>
                                <a:pt x="685934" y="681706"/>
                              </a:lnTo>
                              <a:lnTo>
                                <a:pt x="704635" y="681706"/>
                              </a:lnTo>
                              <a:lnTo>
                                <a:pt x="708673" y="692282"/>
                              </a:lnTo>
                              <a:lnTo>
                                <a:pt x="718995" y="692282"/>
                              </a:lnTo>
                              <a:lnTo>
                                <a:pt x="700255" y="645498"/>
                              </a:lnTo>
                              <a:lnTo>
                                <a:pt x="690251" y="645498"/>
                              </a:lnTo>
                              <a:close/>
                              <a:moveTo>
                                <a:pt x="658143" y="645498"/>
                              </a:moveTo>
                              <a:lnTo>
                                <a:pt x="667551" y="645498"/>
                              </a:lnTo>
                              <a:lnTo>
                                <a:pt x="667551" y="692295"/>
                              </a:lnTo>
                              <a:lnTo>
                                <a:pt x="658143" y="692295"/>
                              </a:lnTo>
                              <a:lnTo>
                                <a:pt x="658143" y="645498"/>
                              </a:lnTo>
                              <a:lnTo>
                                <a:pt x="658143" y="645498"/>
                              </a:lnTo>
                              <a:close/>
                              <a:moveTo>
                                <a:pt x="628155" y="684398"/>
                              </a:moveTo>
                              <a:lnTo>
                                <a:pt x="651693" y="684398"/>
                              </a:lnTo>
                              <a:lnTo>
                                <a:pt x="651693" y="692295"/>
                              </a:lnTo>
                              <a:lnTo>
                                <a:pt x="618748" y="692295"/>
                              </a:lnTo>
                              <a:lnTo>
                                <a:pt x="618748" y="645498"/>
                              </a:lnTo>
                              <a:lnTo>
                                <a:pt x="628155" y="645498"/>
                              </a:lnTo>
                              <a:lnTo>
                                <a:pt x="628155" y="684398"/>
                              </a:lnTo>
                              <a:close/>
                              <a:moveTo>
                                <a:pt x="583504" y="673797"/>
                              </a:moveTo>
                              <a:lnTo>
                                <a:pt x="589852" y="656429"/>
                              </a:lnTo>
                              <a:lnTo>
                                <a:pt x="596327" y="673797"/>
                              </a:lnTo>
                              <a:lnTo>
                                <a:pt x="583504" y="673797"/>
                              </a:lnTo>
                              <a:close/>
                              <a:moveTo>
                                <a:pt x="584951" y="645498"/>
                              </a:moveTo>
                              <a:lnTo>
                                <a:pt x="566720" y="692282"/>
                              </a:lnTo>
                              <a:lnTo>
                                <a:pt x="576788" y="692282"/>
                              </a:lnTo>
                              <a:lnTo>
                                <a:pt x="580635" y="681706"/>
                              </a:lnTo>
                              <a:lnTo>
                                <a:pt x="599336" y="681706"/>
                              </a:lnTo>
                              <a:lnTo>
                                <a:pt x="603398" y="692282"/>
                              </a:lnTo>
                              <a:lnTo>
                                <a:pt x="613720" y="692282"/>
                              </a:lnTo>
                              <a:lnTo>
                                <a:pt x="594956" y="645498"/>
                              </a:lnTo>
                              <a:lnTo>
                                <a:pt x="584951" y="645498"/>
                              </a:lnTo>
                              <a:close/>
                              <a:moveTo>
                                <a:pt x="540769" y="665316"/>
                              </a:moveTo>
                              <a:lnTo>
                                <a:pt x="533774" y="665316"/>
                              </a:lnTo>
                              <a:lnTo>
                                <a:pt x="533774" y="653407"/>
                              </a:lnTo>
                              <a:lnTo>
                                <a:pt x="541163" y="653407"/>
                              </a:lnTo>
                              <a:cubicBezTo>
                                <a:pt x="547498" y="653407"/>
                                <a:pt x="548679" y="653407"/>
                                <a:pt x="550431" y="654449"/>
                              </a:cubicBezTo>
                              <a:cubicBezTo>
                                <a:pt x="552221" y="655502"/>
                                <a:pt x="552869" y="657331"/>
                                <a:pt x="552869" y="659222"/>
                              </a:cubicBezTo>
                              <a:cubicBezTo>
                                <a:pt x="552869" y="660606"/>
                                <a:pt x="552526" y="663602"/>
                                <a:pt x="549263" y="664707"/>
                              </a:cubicBezTo>
                              <a:cubicBezTo>
                                <a:pt x="547638" y="665316"/>
                                <a:pt x="543651" y="665316"/>
                                <a:pt x="540769" y="665316"/>
                              </a:cubicBezTo>
                              <a:moveTo>
                                <a:pt x="550253" y="671702"/>
                              </a:moveTo>
                              <a:lnTo>
                                <a:pt x="550253" y="671575"/>
                              </a:lnTo>
                              <a:cubicBezTo>
                                <a:pt x="552069" y="671385"/>
                                <a:pt x="553846" y="670864"/>
                                <a:pt x="555471" y="670128"/>
                              </a:cubicBezTo>
                              <a:cubicBezTo>
                                <a:pt x="560042" y="668236"/>
                                <a:pt x="562594" y="663729"/>
                                <a:pt x="562594" y="658651"/>
                              </a:cubicBezTo>
                              <a:cubicBezTo>
                                <a:pt x="562594" y="654055"/>
                                <a:pt x="560372" y="648697"/>
                                <a:pt x="554951" y="646666"/>
                              </a:cubicBezTo>
                              <a:cubicBezTo>
                                <a:pt x="553516" y="646222"/>
                                <a:pt x="551231" y="645511"/>
                                <a:pt x="544235" y="645511"/>
                              </a:cubicBezTo>
                              <a:lnTo>
                                <a:pt x="524366" y="645511"/>
                              </a:lnTo>
                              <a:lnTo>
                                <a:pt x="524366" y="692307"/>
                              </a:lnTo>
                              <a:lnTo>
                                <a:pt x="533774" y="692307"/>
                              </a:lnTo>
                              <a:lnTo>
                                <a:pt x="533774" y="672743"/>
                              </a:lnTo>
                              <a:lnTo>
                                <a:pt x="535666" y="672743"/>
                              </a:lnTo>
                              <a:cubicBezTo>
                                <a:pt x="542014" y="672743"/>
                                <a:pt x="542597" y="673670"/>
                                <a:pt x="548273" y="682113"/>
                              </a:cubicBezTo>
                              <a:lnTo>
                                <a:pt x="555090" y="692307"/>
                              </a:lnTo>
                              <a:lnTo>
                                <a:pt x="566390" y="692307"/>
                              </a:lnTo>
                              <a:lnTo>
                                <a:pt x="560702" y="683154"/>
                              </a:lnTo>
                              <a:cubicBezTo>
                                <a:pt x="556004" y="675638"/>
                                <a:pt x="554164" y="673937"/>
                                <a:pt x="550253" y="671702"/>
                              </a:cubicBezTo>
                              <a:moveTo>
                                <a:pt x="480972" y="645511"/>
                              </a:moveTo>
                              <a:lnTo>
                                <a:pt x="518094" y="645511"/>
                              </a:lnTo>
                              <a:lnTo>
                                <a:pt x="518094" y="653408"/>
                              </a:lnTo>
                              <a:lnTo>
                                <a:pt x="504243" y="653408"/>
                              </a:lnTo>
                              <a:lnTo>
                                <a:pt x="504243" y="692307"/>
                              </a:lnTo>
                              <a:lnTo>
                                <a:pt x="494823" y="692307"/>
                              </a:lnTo>
                              <a:lnTo>
                                <a:pt x="494823" y="653408"/>
                              </a:lnTo>
                              <a:lnTo>
                                <a:pt x="480972" y="653408"/>
                              </a:lnTo>
                              <a:lnTo>
                                <a:pt x="480972" y="645511"/>
                              </a:lnTo>
                              <a:lnTo>
                                <a:pt x="480972" y="645511"/>
                              </a:lnTo>
                              <a:close/>
                              <a:moveTo>
                                <a:pt x="476706" y="678710"/>
                              </a:moveTo>
                              <a:cubicBezTo>
                                <a:pt x="476706" y="684398"/>
                                <a:pt x="473126" y="689171"/>
                                <a:pt x="469063" y="690987"/>
                              </a:cubicBezTo>
                              <a:cubicBezTo>
                                <a:pt x="464899" y="692955"/>
                                <a:pt x="460176" y="693082"/>
                                <a:pt x="458018" y="693082"/>
                              </a:cubicBezTo>
                              <a:cubicBezTo>
                                <a:pt x="452990" y="693082"/>
                                <a:pt x="440573" y="692625"/>
                                <a:pt x="438745" y="677072"/>
                              </a:cubicBezTo>
                              <a:lnTo>
                                <a:pt x="447899" y="676222"/>
                              </a:lnTo>
                              <a:cubicBezTo>
                                <a:pt x="448356" y="678634"/>
                                <a:pt x="449587" y="685172"/>
                                <a:pt x="458094" y="685172"/>
                              </a:cubicBezTo>
                              <a:cubicBezTo>
                                <a:pt x="464696" y="685172"/>
                                <a:pt x="467311" y="681706"/>
                                <a:pt x="467311" y="678710"/>
                              </a:cubicBezTo>
                              <a:cubicBezTo>
                                <a:pt x="467311" y="674774"/>
                                <a:pt x="464048" y="673924"/>
                                <a:pt x="455402" y="671842"/>
                              </a:cubicBezTo>
                              <a:cubicBezTo>
                                <a:pt x="450768" y="670661"/>
                                <a:pt x="440446" y="668109"/>
                                <a:pt x="440446" y="657788"/>
                              </a:cubicBezTo>
                              <a:cubicBezTo>
                                <a:pt x="440446" y="652684"/>
                                <a:pt x="443785" y="644711"/>
                                <a:pt x="457510" y="644711"/>
                              </a:cubicBezTo>
                              <a:cubicBezTo>
                                <a:pt x="466664" y="644711"/>
                                <a:pt x="475017" y="648304"/>
                                <a:pt x="475411" y="658905"/>
                              </a:cubicBezTo>
                              <a:lnTo>
                                <a:pt x="465940" y="659286"/>
                              </a:lnTo>
                              <a:cubicBezTo>
                                <a:pt x="465546" y="656861"/>
                                <a:pt x="464835" y="652494"/>
                                <a:pt x="457370" y="652494"/>
                              </a:cubicBezTo>
                              <a:cubicBezTo>
                                <a:pt x="454564" y="652494"/>
                                <a:pt x="449460" y="653331"/>
                                <a:pt x="449460" y="657127"/>
                              </a:cubicBezTo>
                              <a:cubicBezTo>
                                <a:pt x="449460" y="660136"/>
                                <a:pt x="452406" y="661444"/>
                                <a:pt x="459922" y="663209"/>
                              </a:cubicBezTo>
                              <a:cubicBezTo>
                                <a:pt x="467044" y="664923"/>
                                <a:pt x="476706" y="667195"/>
                                <a:pt x="476706" y="678710"/>
                              </a:cubicBezTo>
                              <a:moveTo>
                                <a:pt x="421555" y="645498"/>
                              </a:moveTo>
                              <a:lnTo>
                                <a:pt x="430975" y="645498"/>
                              </a:lnTo>
                              <a:lnTo>
                                <a:pt x="430975" y="670077"/>
                              </a:lnTo>
                              <a:cubicBezTo>
                                <a:pt x="430975" y="678444"/>
                                <a:pt x="430645" y="683065"/>
                                <a:pt x="428373" y="686620"/>
                              </a:cubicBezTo>
                              <a:cubicBezTo>
                                <a:pt x="424767" y="692155"/>
                                <a:pt x="418038" y="693082"/>
                                <a:pt x="412795" y="693082"/>
                              </a:cubicBezTo>
                              <a:cubicBezTo>
                                <a:pt x="393662" y="693082"/>
                                <a:pt x="393662" y="681249"/>
                                <a:pt x="393662" y="670471"/>
                              </a:cubicBezTo>
                              <a:lnTo>
                                <a:pt x="393662" y="645498"/>
                              </a:lnTo>
                              <a:lnTo>
                                <a:pt x="403070" y="645498"/>
                              </a:lnTo>
                              <a:lnTo>
                                <a:pt x="403070" y="670801"/>
                              </a:lnTo>
                              <a:cubicBezTo>
                                <a:pt x="403070" y="676349"/>
                                <a:pt x="403070" y="678647"/>
                                <a:pt x="404238" y="680856"/>
                              </a:cubicBezTo>
                              <a:cubicBezTo>
                                <a:pt x="406015" y="684195"/>
                                <a:pt x="409672" y="684982"/>
                                <a:pt x="412541" y="684982"/>
                              </a:cubicBezTo>
                              <a:cubicBezTo>
                                <a:pt x="421555" y="684982"/>
                                <a:pt x="421555" y="679294"/>
                                <a:pt x="421555" y="671334"/>
                              </a:cubicBezTo>
                              <a:lnTo>
                                <a:pt x="421555" y="645498"/>
                              </a:lnTo>
                              <a:lnTo>
                                <a:pt x="421555" y="645498"/>
                              </a:lnTo>
                              <a:close/>
                              <a:moveTo>
                                <a:pt x="361694" y="673797"/>
                              </a:moveTo>
                              <a:lnTo>
                                <a:pt x="368029" y="656429"/>
                              </a:lnTo>
                              <a:lnTo>
                                <a:pt x="374491" y="673797"/>
                              </a:lnTo>
                              <a:lnTo>
                                <a:pt x="361694" y="673797"/>
                              </a:lnTo>
                              <a:close/>
                              <a:moveTo>
                                <a:pt x="363128" y="645498"/>
                              </a:moveTo>
                              <a:lnTo>
                                <a:pt x="344897" y="692282"/>
                              </a:lnTo>
                              <a:lnTo>
                                <a:pt x="354965" y="692282"/>
                              </a:lnTo>
                              <a:lnTo>
                                <a:pt x="358812" y="681706"/>
                              </a:lnTo>
                              <a:lnTo>
                                <a:pt x="377513" y="681706"/>
                              </a:lnTo>
                              <a:lnTo>
                                <a:pt x="381563" y="692282"/>
                              </a:lnTo>
                              <a:lnTo>
                                <a:pt x="391872" y="692282"/>
                              </a:lnTo>
                              <a:lnTo>
                                <a:pt x="373120" y="645498"/>
                              </a:lnTo>
                              <a:lnTo>
                                <a:pt x="363128" y="645498"/>
                              </a:lnTo>
                              <a:close/>
                              <a:moveTo>
                                <a:pt x="312878" y="645498"/>
                              </a:moveTo>
                              <a:lnTo>
                                <a:pt x="321638" y="645498"/>
                              </a:lnTo>
                              <a:lnTo>
                                <a:pt x="321638" y="692295"/>
                              </a:lnTo>
                              <a:lnTo>
                                <a:pt x="312154" y="692295"/>
                              </a:lnTo>
                              <a:lnTo>
                                <a:pt x="293453" y="661774"/>
                              </a:lnTo>
                              <a:lnTo>
                                <a:pt x="293326" y="661774"/>
                              </a:lnTo>
                              <a:lnTo>
                                <a:pt x="293326" y="692295"/>
                              </a:lnTo>
                              <a:lnTo>
                                <a:pt x="284566" y="692295"/>
                              </a:lnTo>
                              <a:lnTo>
                                <a:pt x="284566" y="645498"/>
                              </a:lnTo>
                              <a:lnTo>
                                <a:pt x="293707" y="645498"/>
                              </a:lnTo>
                              <a:lnTo>
                                <a:pt x="312726" y="676742"/>
                              </a:lnTo>
                              <a:lnTo>
                                <a:pt x="312878" y="676742"/>
                              </a:lnTo>
                              <a:lnTo>
                                <a:pt x="312878" y="645498"/>
                              </a:lnTo>
                              <a:close/>
                              <a:moveTo>
                                <a:pt x="253588" y="665316"/>
                              </a:moveTo>
                              <a:lnTo>
                                <a:pt x="246593" y="665316"/>
                              </a:lnTo>
                              <a:lnTo>
                                <a:pt x="246593" y="653407"/>
                              </a:lnTo>
                              <a:lnTo>
                                <a:pt x="253982" y="653407"/>
                              </a:lnTo>
                              <a:cubicBezTo>
                                <a:pt x="260317" y="653407"/>
                                <a:pt x="261498" y="653407"/>
                                <a:pt x="263250" y="654449"/>
                              </a:cubicBezTo>
                              <a:cubicBezTo>
                                <a:pt x="265040" y="655502"/>
                                <a:pt x="265687" y="657331"/>
                                <a:pt x="265687" y="659222"/>
                              </a:cubicBezTo>
                              <a:cubicBezTo>
                                <a:pt x="265687" y="660606"/>
                                <a:pt x="265344" y="663602"/>
                                <a:pt x="262082" y="664707"/>
                              </a:cubicBezTo>
                              <a:cubicBezTo>
                                <a:pt x="260444" y="665316"/>
                                <a:pt x="256445" y="665316"/>
                                <a:pt x="253588" y="665316"/>
                              </a:cubicBezTo>
                              <a:moveTo>
                                <a:pt x="263059" y="671702"/>
                              </a:moveTo>
                              <a:lnTo>
                                <a:pt x="263059" y="671575"/>
                              </a:lnTo>
                              <a:cubicBezTo>
                                <a:pt x="264900" y="671385"/>
                                <a:pt x="266665" y="670864"/>
                                <a:pt x="268303" y="670128"/>
                              </a:cubicBezTo>
                              <a:cubicBezTo>
                                <a:pt x="272860" y="668236"/>
                                <a:pt x="275412" y="663729"/>
                                <a:pt x="275412" y="658651"/>
                              </a:cubicBezTo>
                              <a:cubicBezTo>
                                <a:pt x="275412" y="654055"/>
                                <a:pt x="273191" y="648697"/>
                                <a:pt x="267769" y="646666"/>
                              </a:cubicBezTo>
                              <a:cubicBezTo>
                                <a:pt x="266335" y="646222"/>
                                <a:pt x="264037" y="645511"/>
                                <a:pt x="257041" y="645511"/>
                              </a:cubicBezTo>
                              <a:lnTo>
                                <a:pt x="237185" y="645511"/>
                              </a:lnTo>
                              <a:lnTo>
                                <a:pt x="237185" y="692307"/>
                              </a:lnTo>
                              <a:lnTo>
                                <a:pt x="246593" y="692307"/>
                              </a:lnTo>
                              <a:lnTo>
                                <a:pt x="246593" y="672743"/>
                              </a:lnTo>
                              <a:lnTo>
                                <a:pt x="248484" y="672743"/>
                              </a:lnTo>
                              <a:cubicBezTo>
                                <a:pt x="254832" y="672743"/>
                                <a:pt x="255416" y="673670"/>
                                <a:pt x="261091" y="682113"/>
                              </a:cubicBezTo>
                              <a:lnTo>
                                <a:pt x="267896" y="692307"/>
                              </a:lnTo>
                              <a:lnTo>
                                <a:pt x="279208" y="692307"/>
                              </a:lnTo>
                              <a:lnTo>
                                <a:pt x="273520" y="683154"/>
                              </a:lnTo>
                              <a:cubicBezTo>
                                <a:pt x="268810" y="675638"/>
                                <a:pt x="266982" y="673937"/>
                                <a:pt x="263059" y="671702"/>
                              </a:cubicBezTo>
                              <a:moveTo>
                                <a:pt x="202995" y="684398"/>
                              </a:moveTo>
                              <a:lnTo>
                                <a:pt x="229148" y="684398"/>
                              </a:lnTo>
                              <a:lnTo>
                                <a:pt x="229148" y="692295"/>
                              </a:lnTo>
                              <a:lnTo>
                                <a:pt x="193587" y="692295"/>
                              </a:lnTo>
                              <a:lnTo>
                                <a:pt x="193587" y="645498"/>
                              </a:lnTo>
                              <a:lnTo>
                                <a:pt x="228298" y="645498"/>
                              </a:lnTo>
                              <a:lnTo>
                                <a:pt x="228298" y="653408"/>
                              </a:lnTo>
                              <a:lnTo>
                                <a:pt x="202995" y="653408"/>
                              </a:lnTo>
                              <a:lnTo>
                                <a:pt x="202995" y="663805"/>
                              </a:lnTo>
                              <a:lnTo>
                                <a:pt x="226533" y="663805"/>
                              </a:lnTo>
                              <a:lnTo>
                                <a:pt x="226533" y="671702"/>
                              </a:lnTo>
                              <a:lnTo>
                                <a:pt x="202995" y="671702"/>
                              </a:lnTo>
                              <a:lnTo>
                                <a:pt x="202995" y="684398"/>
                              </a:lnTo>
                              <a:lnTo>
                                <a:pt x="202995" y="684398"/>
                              </a:lnTo>
                              <a:close/>
                              <a:moveTo>
                                <a:pt x="150193" y="645511"/>
                              </a:moveTo>
                              <a:lnTo>
                                <a:pt x="187315" y="645511"/>
                              </a:lnTo>
                              <a:lnTo>
                                <a:pt x="187315" y="653408"/>
                              </a:lnTo>
                              <a:lnTo>
                                <a:pt x="173451" y="653408"/>
                              </a:lnTo>
                              <a:lnTo>
                                <a:pt x="173451" y="692307"/>
                              </a:lnTo>
                              <a:lnTo>
                                <a:pt x="164044" y="692307"/>
                              </a:lnTo>
                              <a:lnTo>
                                <a:pt x="164044" y="653408"/>
                              </a:lnTo>
                              <a:lnTo>
                                <a:pt x="150193" y="653408"/>
                              </a:lnTo>
                              <a:lnTo>
                                <a:pt x="150193" y="645511"/>
                              </a:lnTo>
                              <a:close/>
                              <a:moveTo>
                                <a:pt x="145927" y="678710"/>
                              </a:moveTo>
                              <a:cubicBezTo>
                                <a:pt x="145927" y="684398"/>
                                <a:pt x="142347" y="689171"/>
                                <a:pt x="138297" y="690987"/>
                              </a:cubicBezTo>
                              <a:cubicBezTo>
                                <a:pt x="134120" y="692955"/>
                                <a:pt x="129397" y="693082"/>
                                <a:pt x="127251" y="693082"/>
                              </a:cubicBezTo>
                              <a:cubicBezTo>
                                <a:pt x="122223" y="693082"/>
                                <a:pt x="109794" y="692625"/>
                                <a:pt x="107966" y="677072"/>
                              </a:cubicBezTo>
                              <a:lnTo>
                                <a:pt x="117120" y="676222"/>
                              </a:lnTo>
                              <a:cubicBezTo>
                                <a:pt x="117577" y="678634"/>
                                <a:pt x="118808" y="685172"/>
                                <a:pt x="127315" y="685172"/>
                              </a:cubicBezTo>
                              <a:cubicBezTo>
                                <a:pt x="133917" y="685172"/>
                                <a:pt x="136532" y="681706"/>
                                <a:pt x="136532" y="678710"/>
                              </a:cubicBezTo>
                              <a:cubicBezTo>
                                <a:pt x="136532" y="674774"/>
                                <a:pt x="133256" y="673924"/>
                                <a:pt x="124623" y="671842"/>
                              </a:cubicBezTo>
                              <a:cubicBezTo>
                                <a:pt x="119989" y="670661"/>
                                <a:pt x="109667" y="668109"/>
                                <a:pt x="109667" y="657788"/>
                              </a:cubicBezTo>
                              <a:cubicBezTo>
                                <a:pt x="109667" y="652684"/>
                                <a:pt x="113006" y="644711"/>
                                <a:pt x="126731" y="644711"/>
                              </a:cubicBezTo>
                              <a:cubicBezTo>
                                <a:pt x="135872" y="644711"/>
                                <a:pt x="144238" y="648304"/>
                                <a:pt x="144632" y="658905"/>
                              </a:cubicBezTo>
                              <a:lnTo>
                                <a:pt x="135161" y="659286"/>
                              </a:lnTo>
                              <a:cubicBezTo>
                                <a:pt x="134767" y="656861"/>
                                <a:pt x="134056" y="652494"/>
                                <a:pt x="126591" y="652494"/>
                              </a:cubicBezTo>
                              <a:cubicBezTo>
                                <a:pt x="123798" y="652494"/>
                                <a:pt x="118694" y="653331"/>
                                <a:pt x="118694" y="657127"/>
                              </a:cubicBezTo>
                              <a:cubicBezTo>
                                <a:pt x="118694" y="660136"/>
                                <a:pt x="121627" y="661444"/>
                                <a:pt x="129143" y="663209"/>
                              </a:cubicBezTo>
                              <a:cubicBezTo>
                                <a:pt x="136265" y="664923"/>
                                <a:pt x="145927" y="667195"/>
                                <a:pt x="145927" y="678710"/>
                              </a:cubicBezTo>
                              <a:moveTo>
                                <a:pt x="75871" y="684398"/>
                              </a:moveTo>
                              <a:lnTo>
                                <a:pt x="102024" y="684398"/>
                              </a:lnTo>
                              <a:lnTo>
                                <a:pt x="102024" y="692295"/>
                              </a:lnTo>
                              <a:lnTo>
                                <a:pt x="66463" y="692295"/>
                              </a:lnTo>
                              <a:lnTo>
                                <a:pt x="66463" y="645498"/>
                              </a:lnTo>
                              <a:lnTo>
                                <a:pt x="101174" y="645498"/>
                              </a:lnTo>
                              <a:lnTo>
                                <a:pt x="101174" y="653408"/>
                              </a:lnTo>
                              <a:lnTo>
                                <a:pt x="75871" y="653408"/>
                              </a:lnTo>
                              <a:lnTo>
                                <a:pt x="75871" y="663805"/>
                              </a:lnTo>
                              <a:lnTo>
                                <a:pt x="99409" y="663805"/>
                              </a:lnTo>
                              <a:lnTo>
                                <a:pt x="99409" y="671702"/>
                              </a:lnTo>
                              <a:lnTo>
                                <a:pt x="75871" y="671702"/>
                              </a:lnTo>
                              <a:lnTo>
                                <a:pt x="75871" y="684398"/>
                              </a:lnTo>
                              <a:lnTo>
                                <a:pt x="75871" y="684398"/>
                              </a:lnTo>
                              <a:close/>
                              <a:moveTo>
                                <a:pt x="51901" y="645498"/>
                              </a:moveTo>
                              <a:lnTo>
                                <a:pt x="61435" y="645498"/>
                              </a:lnTo>
                              <a:lnTo>
                                <a:pt x="50060" y="692295"/>
                              </a:lnTo>
                              <a:lnTo>
                                <a:pt x="40005" y="692295"/>
                              </a:lnTo>
                              <a:lnTo>
                                <a:pt x="30775" y="657343"/>
                              </a:lnTo>
                              <a:lnTo>
                                <a:pt x="30648" y="657343"/>
                              </a:lnTo>
                              <a:lnTo>
                                <a:pt x="21431" y="692295"/>
                              </a:lnTo>
                              <a:lnTo>
                                <a:pt x="11172" y="692295"/>
                              </a:lnTo>
                              <a:lnTo>
                                <a:pt x="0" y="645498"/>
                              </a:lnTo>
                              <a:lnTo>
                                <a:pt x="9674" y="645498"/>
                              </a:lnTo>
                              <a:lnTo>
                                <a:pt x="16657" y="677669"/>
                              </a:lnTo>
                              <a:lnTo>
                                <a:pt x="16784" y="677669"/>
                              </a:lnTo>
                              <a:lnTo>
                                <a:pt x="25290" y="645498"/>
                              </a:lnTo>
                              <a:lnTo>
                                <a:pt x="36526" y="645498"/>
                              </a:lnTo>
                              <a:lnTo>
                                <a:pt x="44702" y="678190"/>
                              </a:lnTo>
                              <a:lnTo>
                                <a:pt x="44829" y="678190"/>
                              </a:lnTo>
                              <a:lnTo>
                                <a:pt x="51901" y="645498"/>
                              </a:lnTo>
                              <a:close/>
                              <a:moveTo>
                                <a:pt x="620931" y="575595"/>
                              </a:moveTo>
                              <a:lnTo>
                                <a:pt x="620931" y="586704"/>
                              </a:lnTo>
                              <a:lnTo>
                                <a:pt x="640546" y="586704"/>
                              </a:lnTo>
                              <a:lnTo>
                                <a:pt x="640546" y="594614"/>
                              </a:lnTo>
                              <a:lnTo>
                                <a:pt x="620931" y="594614"/>
                              </a:lnTo>
                              <a:lnTo>
                                <a:pt x="620931" y="614482"/>
                              </a:lnTo>
                              <a:lnTo>
                                <a:pt x="611524" y="614482"/>
                              </a:lnTo>
                              <a:lnTo>
                                <a:pt x="611524" y="567699"/>
                              </a:lnTo>
                              <a:lnTo>
                                <a:pt x="643619" y="567699"/>
                              </a:lnTo>
                              <a:lnTo>
                                <a:pt x="643619" y="575595"/>
                              </a:lnTo>
                              <a:lnTo>
                                <a:pt x="620931" y="575595"/>
                              </a:lnTo>
                              <a:lnTo>
                                <a:pt x="620931" y="575595"/>
                              </a:lnTo>
                              <a:close/>
                              <a:moveTo>
                                <a:pt x="570681" y="601279"/>
                              </a:moveTo>
                              <a:cubicBezTo>
                                <a:pt x="569576" y="599387"/>
                                <a:pt x="568320" y="596391"/>
                                <a:pt x="568320" y="591097"/>
                              </a:cubicBezTo>
                              <a:cubicBezTo>
                                <a:pt x="568320" y="584228"/>
                                <a:pt x="570541" y="575011"/>
                                <a:pt x="581269" y="575011"/>
                              </a:cubicBezTo>
                              <a:cubicBezTo>
                                <a:pt x="592759" y="575011"/>
                                <a:pt x="594143" y="585676"/>
                                <a:pt x="594143" y="590957"/>
                              </a:cubicBezTo>
                              <a:cubicBezTo>
                                <a:pt x="594143" y="604491"/>
                                <a:pt x="586234" y="607170"/>
                                <a:pt x="581269" y="607170"/>
                              </a:cubicBezTo>
                              <a:cubicBezTo>
                                <a:pt x="575569" y="607170"/>
                                <a:pt x="572243" y="604046"/>
                                <a:pt x="570681" y="601279"/>
                              </a:cubicBezTo>
                              <a:moveTo>
                                <a:pt x="603881" y="591160"/>
                              </a:moveTo>
                              <a:cubicBezTo>
                                <a:pt x="603881" y="577487"/>
                                <a:pt x="596479" y="566911"/>
                                <a:pt x="581206" y="566911"/>
                              </a:cubicBezTo>
                              <a:cubicBezTo>
                                <a:pt x="566694" y="566911"/>
                                <a:pt x="558582" y="576382"/>
                                <a:pt x="558582" y="591351"/>
                              </a:cubicBezTo>
                              <a:cubicBezTo>
                                <a:pt x="558582" y="602142"/>
                                <a:pt x="563749" y="615282"/>
                                <a:pt x="581320" y="615282"/>
                              </a:cubicBezTo>
                              <a:cubicBezTo>
                                <a:pt x="597736" y="615282"/>
                                <a:pt x="603881" y="603374"/>
                                <a:pt x="603881" y="591160"/>
                              </a:cubicBezTo>
                              <a:moveTo>
                                <a:pt x="536237" y="575595"/>
                              </a:moveTo>
                              <a:lnTo>
                                <a:pt x="522373" y="575595"/>
                              </a:lnTo>
                              <a:lnTo>
                                <a:pt x="522373" y="614495"/>
                              </a:lnTo>
                              <a:lnTo>
                                <a:pt x="512965" y="614495"/>
                              </a:lnTo>
                              <a:lnTo>
                                <a:pt x="512965" y="575595"/>
                              </a:lnTo>
                              <a:lnTo>
                                <a:pt x="499101" y="575595"/>
                              </a:lnTo>
                              <a:lnTo>
                                <a:pt x="499101" y="567698"/>
                              </a:lnTo>
                              <a:lnTo>
                                <a:pt x="536237" y="567698"/>
                              </a:lnTo>
                              <a:lnTo>
                                <a:pt x="536237" y="575595"/>
                              </a:lnTo>
                              <a:lnTo>
                                <a:pt x="536237" y="575595"/>
                              </a:lnTo>
                              <a:close/>
                              <a:moveTo>
                                <a:pt x="464340" y="614482"/>
                              </a:moveTo>
                              <a:lnTo>
                                <a:pt x="455580" y="614482"/>
                              </a:lnTo>
                              <a:lnTo>
                                <a:pt x="455580" y="567698"/>
                              </a:lnTo>
                              <a:lnTo>
                                <a:pt x="464734" y="567698"/>
                              </a:lnTo>
                              <a:lnTo>
                                <a:pt x="483739" y="598917"/>
                              </a:lnTo>
                              <a:lnTo>
                                <a:pt x="483879" y="598917"/>
                              </a:lnTo>
                              <a:lnTo>
                                <a:pt x="483879" y="567698"/>
                              </a:lnTo>
                              <a:lnTo>
                                <a:pt x="492639" y="567698"/>
                              </a:lnTo>
                              <a:lnTo>
                                <a:pt x="492639" y="614482"/>
                              </a:lnTo>
                              <a:lnTo>
                                <a:pt x="483155" y="614482"/>
                              </a:lnTo>
                              <a:lnTo>
                                <a:pt x="464467" y="583974"/>
                              </a:lnTo>
                              <a:lnTo>
                                <a:pt x="464340" y="583974"/>
                              </a:lnTo>
                              <a:lnTo>
                                <a:pt x="464340" y="614482"/>
                              </a:lnTo>
                              <a:close/>
                              <a:moveTo>
                                <a:pt x="421199" y="575595"/>
                              </a:moveTo>
                              <a:lnTo>
                                <a:pt x="421199" y="585993"/>
                              </a:lnTo>
                              <a:lnTo>
                                <a:pt x="444725" y="585993"/>
                              </a:lnTo>
                              <a:lnTo>
                                <a:pt x="444725" y="593903"/>
                              </a:lnTo>
                              <a:lnTo>
                                <a:pt x="421199" y="593903"/>
                              </a:lnTo>
                              <a:lnTo>
                                <a:pt x="421199" y="606586"/>
                              </a:lnTo>
                              <a:lnTo>
                                <a:pt x="447340" y="606586"/>
                              </a:lnTo>
                              <a:lnTo>
                                <a:pt x="447340" y="614482"/>
                              </a:lnTo>
                              <a:lnTo>
                                <a:pt x="411792" y="614482"/>
                              </a:lnTo>
                              <a:lnTo>
                                <a:pt x="411792" y="567699"/>
                              </a:lnTo>
                              <a:lnTo>
                                <a:pt x="446477" y="567699"/>
                              </a:lnTo>
                              <a:lnTo>
                                <a:pt x="446477" y="575595"/>
                              </a:lnTo>
                              <a:lnTo>
                                <a:pt x="421199" y="575595"/>
                              </a:lnTo>
                              <a:lnTo>
                                <a:pt x="421199" y="575595"/>
                              </a:lnTo>
                              <a:close/>
                              <a:moveTo>
                                <a:pt x="393484" y="614482"/>
                              </a:moveTo>
                              <a:lnTo>
                                <a:pt x="393484" y="577639"/>
                              </a:lnTo>
                              <a:lnTo>
                                <a:pt x="393357" y="577639"/>
                              </a:lnTo>
                              <a:lnTo>
                                <a:pt x="384267" y="614482"/>
                              </a:lnTo>
                              <a:lnTo>
                                <a:pt x="375189" y="614482"/>
                              </a:lnTo>
                              <a:lnTo>
                                <a:pt x="365972" y="577639"/>
                              </a:lnTo>
                              <a:lnTo>
                                <a:pt x="365832" y="577639"/>
                              </a:lnTo>
                              <a:lnTo>
                                <a:pt x="365832" y="614482"/>
                              </a:lnTo>
                              <a:lnTo>
                                <a:pt x="357085" y="614482"/>
                              </a:lnTo>
                              <a:lnTo>
                                <a:pt x="357085" y="567698"/>
                              </a:lnTo>
                              <a:lnTo>
                                <a:pt x="371203" y="567698"/>
                              </a:lnTo>
                              <a:lnTo>
                                <a:pt x="379620" y="599603"/>
                              </a:lnTo>
                              <a:lnTo>
                                <a:pt x="379773" y="599603"/>
                              </a:lnTo>
                              <a:lnTo>
                                <a:pt x="388063" y="567698"/>
                              </a:lnTo>
                              <a:lnTo>
                                <a:pt x="402244" y="567698"/>
                              </a:lnTo>
                              <a:lnTo>
                                <a:pt x="402244" y="614482"/>
                              </a:lnTo>
                              <a:lnTo>
                                <a:pt x="393484" y="614482"/>
                              </a:lnTo>
                              <a:lnTo>
                                <a:pt x="393484" y="614482"/>
                              </a:lnTo>
                              <a:close/>
                              <a:moveTo>
                                <a:pt x="347411" y="614482"/>
                              </a:moveTo>
                              <a:lnTo>
                                <a:pt x="337940" y="614482"/>
                              </a:lnTo>
                              <a:lnTo>
                                <a:pt x="319239" y="583974"/>
                              </a:lnTo>
                              <a:lnTo>
                                <a:pt x="319112" y="583974"/>
                              </a:lnTo>
                              <a:lnTo>
                                <a:pt x="319112" y="614482"/>
                              </a:lnTo>
                              <a:lnTo>
                                <a:pt x="310351" y="614482"/>
                              </a:lnTo>
                              <a:lnTo>
                                <a:pt x="310351" y="567698"/>
                              </a:lnTo>
                              <a:lnTo>
                                <a:pt x="319505" y="567698"/>
                              </a:lnTo>
                              <a:lnTo>
                                <a:pt x="338524" y="598917"/>
                              </a:lnTo>
                              <a:lnTo>
                                <a:pt x="338651" y="598917"/>
                              </a:lnTo>
                              <a:lnTo>
                                <a:pt x="338651" y="567698"/>
                              </a:lnTo>
                              <a:lnTo>
                                <a:pt x="347411" y="567698"/>
                              </a:lnTo>
                              <a:lnTo>
                                <a:pt x="347411" y="614482"/>
                              </a:lnTo>
                              <a:close/>
                              <a:moveTo>
                                <a:pt x="279373" y="587504"/>
                              </a:moveTo>
                              <a:lnTo>
                                <a:pt x="272378" y="587504"/>
                              </a:lnTo>
                              <a:lnTo>
                                <a:pt x="272378" y="575595"/>
                              </a:lnTo>
                              <a:lnTo>
                                <a:pt x="279767" y="575595"/>
                              </a:lnTo>
                              <a:cubicBezTo>
                                <a:pt x="286102" y="575595"/>
                                <a:pt x="287283" y="575595"/>
                                <a:pt x="289048" y="576649"/>
                              </a:cubicBezTo>
                              <a:cubicBezTo>
                                <a:pt x="290825" y="577703"/>
                                <a:pt x="291460" y="579518"/>
                                <a:pt x="291460" y="581410"/>
                              </a:cubicBezTo>
                              <a:cubicBezTo>
                                <a:pt x="291460" y="582781"/>
                                <a:pt x="291142" y="585803"/>
                                <a:pt x="287867" y="586907"/>
                              </a:cubicBezTo>
                              <a:cubicBezTo>
                                <a:pt x="286242" y="587504"/>
                                <a:pt x="282255" y="587504"/>
                                <a:pt x="279373" y="587504"/>
                              </a:cubicBezTo>
                              <a:moveTo>
                                <a:pt x="293682" y="614495"/>
                              </a:moveTo>
                              <a:lnTo>
                                <a:pt x="304994" y="614495"/>
                              </a:lnTo>
                              <a:lnTo>
                                <a:pt x="299306" y="605341"/>
                              </a:lnTo>
                              <a:cubicBezTo>
                                <a:pt x="294596" y="597813"/>
                                <a:pt x="292768" y="596124"/>
                                <a:pt x="288844" y="593915"/>
                              </a:cubicBezTo>
                              <a:lnTo>
                                <a:pt x="288844" y="593763"/>
                              </a:lnTo>
                              <a:cubicBezTo>
                                <a:pt x="290685" y="593572"/>
                                <a:pt x="292450" y="593052"/>
                                <a:pt x="294075" y="592328"/>
                              </a:cubicBezTo>
                              <a:cubicBezTo>
                                <a:pt x="298646" y="590437"/>
                                <a:pt x="301198" y="585930"/>
                                <a:pt x="301198" y="580839"/>
                              </a:cubicBezTo>
                              <a:cubicBezTo>
                                <a:pt x="301198" y="576255"/>
                                <a:pt x="298976" y="570898"/>
                                <a:pt x="293555" y="568866"/>
                              </a:cubicBezTo>
                              <a:cubicBezTo>
                                <a:pt x="292120" y="568422"/>
                                <a:pt x="289822" y="567698"/>
                                <a:pt x="282839" y="567698"/>
                              </a:cubicBezTo>
                              <a:lnTo>
                                <a:pt x="262970" y="567698"/>
                              </a:lnTo>
                              <a:lnTo>
                                <a:pt x="262970" y="614495"/>
                              </a:lnTo>
                              <a:lnTo>
                                <a:pt x="272378" y="614495"/>
                              </a:lnTo>
                              <a:lnTo>
                                <a:pt x="272378" y="594944"/>
                              </a:lnTo>
                              <a:lnTo>
                                <a:pt x="274270" y="594944"/>
                              </a:lnTo>
                              <a:cubicBezTo>
                                <a:pt x="280605" y="594944"/>
                                <a:pt x="281202" y="595858"/>
                                <a:pt x="286877" y="604313"/>
                              </a:cubicBezTo>
                              <a:lnTo>
                                <a:pt x="293682" y="614495"/>
                              </a:lnTo>
                              <a:lnTo>
                                <a:pt x="293682" y="614495"/>
                              </a:lnTo>
                              <a:close/>
                              <a:moveTo>
                                <a:pt x="228780" y="575595"/>
                              </a:moveTo>
                              <a:lnTo>
                                <a:pt x="228780" y="585993"/>
                              </a:lnTo>
                              <a:lnTo>
                                <a:pt x="252306" y="585993"/>
                              </a:lnTo>
                              <a:lnTo>
                                <a:pt x="252306" y="593903"/>
                              </a:lnTo>
                              <a:lnTo>
                                <a:pt x="228780" y="593903"/>
                              </a:lnTo>
                              <a:lnTo>
                                <a:pt x="228780" y="606586"/>
                              </a:lnTo>
                              <a:lnTo>
                                <a:pt x="254934" y="606586"/>
                              </a:lnTo>
                              <a:lnTo>
                                <a:pt x="254934" y="614482"/>
                              </a:lnTo>
                              <a:lnTo>
                                <a:pt x="219372" y="614482"/>
                              </a:lnTo>
                              <a:lnTo>
                                <a:pt x="219372" y="567699"/>
                              </a:lnTo>
                              <a:lnTo>
                                <a:pt x="254083" y="567699"/>
                              </a:lnTo>
                              <a:lnTo>
                                <a:pt x="254083" y="575595"/>
                              </a:lnTo>
                              <a:lnTo>
                                <a:pt x="228780" y="575595"/>
                              </a:lnTo>
                              <a:lnTo>
                                <a:pt x="228780" y="575595"/>
                              </a:lnTo>
                              <a:close/>
                              <a:moveTo>
                                <a:pt x="197675" y="614482"/>
                              </a:moveTo>
                              <a:lnTo>
                                <a:pt x="187544" y="614482"/>
                              </a:lnTo>
                              <a:lnTo>
                                <a:pt x="170874" y="567698"/>
                              </a:lnTo>
                              <a:lnTo>
                                <a:pt x="181132" y="567698"/>
                              </a:lnTo>
                              <a:lnTo>
                                <a:pt x="192838" y="602333"/>
                              </a:lnTo>
                              <a:lnTo>
                                <a:pt x="192978" y="602333"/>
                              </a:lnTo>
                              <a:lnTo>
                                <a:pt x="204417" y="567698"/>
                              </a:lnTo>
                              <a:lnTo>
                                <a:pt x="214408" y="567698"/>
                              </a:lnTo>
                              <a:lnTo>
                                <a:pt x="197675" y="614482"/>
                              </a:lnTo>
                              <a:lnTo>
                                <a:pt x="197675" y="614482"/>
                              </a:lnTo>
                              <a:close/>
                              <a:moveTo>
                                <a:pt x="148796" y="607170"/>
                              </a:moveTo>
                              <a:cubicBezTo>
                                <a:pt x="143096" y="607170"/>
                                <a:pt x="139757" y="604046"/>
                                <a:pt x="138208" y="601279"/>
                              </a:cubicBezTo>
                              <a:cubicBezTo>
                                <a:pt x="137090" y="599387"/>
                                <a:pt x="135834" y="596391"/>
                                <a:pt x="135834" y="591097"/>
                              </a:cubicBezTo>
                              <a:cubicBezTo>
                                <a:pt x="135834" y="584228"/>
                                <a:pt x="138068" y="575011"/>
                                <a:pt x="148796" y="575011"/>
                              </a:cubicBezTo>
                              <a:cubicBezTo>
                                <a:pt x="160286" y="575011"/>
                                <a:pt x="161670" y="585676"/>
                                <a:pt x="161670" y="590957"/>
                              </a:cubicBezTo>
                              <a:cubicBezTo>
                                <a:pt x="161670" y="604491"/>
                                <a:pt x="153735" y="607170"/>
                                <a:pt x="148796" y="607170"/>
                              </a:cubicBezTo>
                              <a:moveTo>
                                <a:pt x="171407" y="591160"/>
                              </a:moveTo>
                              <a:cubicBezTo>
                                <a:pt x="171407" y="577487"/>
                                <a:pt x="164006" y="566911"/>
                                <a:pt x="148720" y="566911"/>
                              </a:cubicBezTo>
                              <a:cubicBezTo>
                                <a:pt x="134208" y="566911"/>
                                <a:pt x="126108" y="576382"/>
                                <a:pt x="126108" y="591351"/>
                              </a:cubicBezTo>
                              <a:cubicBezTo>
                                <a:pt x="126108" y="602142"/>
                                <a:pt x="131276" y="615282"/>
                                <a:pt x="148834" y="615282"/>
                              </a:cubicBezTo>
                              <a:cubicBezTo>
                                <a:pt x="165250" y="615282"/>
                                <a:pt x="171407" y="603374"/>
                                <a:pt x="171407" y="591160"/>
                              </a:cubicBezTo>
                              <a:moveTo>
                                <a:pt x="87475" y="580242"/>
                              </a:moveTo>
                              <a:cubicBezTo>
                                <a:pt x="85456" y="583251"/>
                                <a:pt x="84923" y="586971"/>
                                <a:pt x="84923" y="590564"/>
                              </a:cubicBezTo>
                              <a:cubicBezTo>
                                <a:pt x="84923" y="597508"/>
                                <a:pt x="87348" y="607170"/>
                                <a:pt x="98330" y="607170"/>
                              </a:cubicBezTo>
                              <a:cubicBezTo>
                                <a:pt x="103814" y="607170"/>
                                <a:pt x="108194" y="604097"/>
                                <a:pt x="109363" y="603183"/>
                              </a:cubicBezTo>
                              <a:lnTo>
                                <a:pt x="109363" y="597292"/>
                              </a:lnTo>
                              <a:lnTo>
                                <a:pt x="98584" y="597292"/>
                              </a:lnTo>
                              <a:lnTo>
                                <a:pt x="98584" y="589396"/>
                              </a:lnTo>
                              <a:lnTo>
                                <a:pt x="118910" y="589396"/>
                              </a:lnTo>
                              <a:lnTo>
                                <a:pt x="118910" y="608020"/>
                              </a:lnTo>
                              <a:cubicBezTo>
                                <a:pt x="116168" y="610699"/>
                                <a:pt x="108398" y="615282"/>
                                <a:pt x="98914" y="615282"/>
                              </a:cubicBezTo>
                              <a:cubicBezTo>
                                <a:pt x="82054" y="615282"/>
                                <a:pt x="75185" y="603247"/>
                                <a:pt x="75185" y="590957"/>
                              </a:cubicBezTo>
                              <a:cubicBezTo>
                                <a:pt x="75185" y="579531"/>
                                <a:pt x="81470" y="566899"/>
                                <a:pt x="98381" y="566899"/>
                              </a:cubicBezTo>
                              <a:cubicBezTo>
                                <a:pt x="105973" y="566899"/>
                                <a:pt x="115787" y="569133"/>
                                <a:pt x="118326" y="580636"/>
                              </a:cubicBezTo>
                              <a:lnTo>
                                <a:pt x="108918" y="582400"/>
                              </a:lnTo>
                              <a:cubicBezTo>
                                <a:pt x="107077" y="575938"/>
                                <a:pt x="101263" y="575011"/>
                                <a:pt x="98457" y="575011"/>
                              </a:cubicBezTo>
                              <a:cubicBezTo>
                                <a:pt x="94470" y="575011"/>
                                <a:pt x="90217" y="576256"/>
                                <a:pt x="87475" y="580242"/>
                              </a:cubicBezTo>
                              <a:moveTo>
                                <a:pt x="1401438" y="279124"/>
                              </a:moveTo>
                              <a:cubicBezTo>
                                <a:pt x="1402123" y="282031"/>
                                <a:pt x="1402466" y="286183"/>
                                <a:pt x="1402466" y="291604"/>
                              </a:cubicBezTo>
                              <a:lnTo>
                                <a:pt x="1402466" y="335176"/>
                              </a:lnTo>
                              <a:lnTo>
                                <a:pt x="1383917" y="335176"/>
                              </a:lnTo>
                              <a:lnTo>
                                <a:pt x="1383917" y="299387"/>
                              </a:lnTo>
                              <a:cubicBezTo>
                                <a:pt x="1383917" y="291820"/>
                                <a:pt x="1383523" y="286919"/>
                                <a:pt x="1382711" y="284698"/>
                              </a:cubicBezTo>
                              <a:cubicBezTo>
                                <a:pt x="1381924" y="282476"/>
                                <a:pt x="1380642" y="280749"/>
                                <a:pt x="1378864" y="279518"/>
                              </a:cubicBezTo>
                              <a:cubicBezTo>
                                <a:pt x="1377074" y="278274"/>
                                <a:pt x="1374941" y="277664"/>
                                <a:pt x="1372427" y="277664"/>
                              </a:cubicBezTo>
                              <a:cubicBezTo>
                                <a:pt x="1369215" y="277664"/>
                                <a:pt x="1366333" y="278540"/>
                                <a:pt x="1363782" y="280305"/>
                              </a:cubicBezTo>
                              <a:cubicBezTo>
                                <a:pt x="1361230" y="282070"/>
                                <a:pt x="1359478" y="284406"/>
                                <a:pt x="1358525" y="287300"/>
                              </a:cubicBezTo>
                              <a:cubicBezTo>
                                <a:pt x="1357586" y="290220"/>
                                <a:pt x="1357103" y="295578"/>
                                <a:pt x="1357103" y="303411"/>
                              </a:cubicBezTo>
                              <a:lnTo>
                                <a:pt x="1357103" y="335176"/>
                              </a:lnTo>
                              <a:lnTo>
                                <a:pt x="1338555" y="335176"/>
                              </a:lnTo>
                              <a:lnTo>
                                <a:pt x="1338555" y="265057"/>
                              </a:lnTo>
                              <a:lnTo>
                                <a:pt x="1355783" y="265057"/>
                              </a:lnTo>
                              <a:lnTo>
                                <a:pt x="1355783" y="275354"/>
                              </a:lnTo>
                              <a:cubicBezTo>
                                <a:pt x="1361903" y="267431"/>
                                <a:pt x="1369609" y="263483"/>
                                <a:pt x="1378890" y="263483"/>
                              </a:cubicBezTo>
                              <a:cubicBezTo>
                                <a:pt x="1382990" y="263483"/>
                                <a:pt x="1386736" y="264207"/>
                                <a:pt x="1390126" y="265692"/>
                              </a:cubicBezTo>
                              <a:cubicBezTo>
                                <a:pt x="1393503" y="267165"/>
                                <a:pt x="1396080" y="269044"/>
                                <a:pt x="1397807" y="271329"/>
                              </a:cubicBezTo>
                              <a:cubicBezTo>
                                <a:pt x="1399533" y="273627"/>
                                <a:pt x="1400765" y="276217"/>
                                <a:pt x="1401438" y="279124"/>
                              </a:cubicBezTo>
                              <a:moveTo>
                                <a:pt x="1300162" y="316094"/>
                              </a:moveTo>
                              <a:cubicBezTo>
                                <a:pt x="1296887" y="319789"/>
                                <a:pt x="1292824" y="321629"/>
                                <a:pt x="1287987" y="321629"/>
                              </a:cubicBezTo>
                              <a:cubicBezTo>
                                <a:pt x="1283137" y="321629"/>
                                <a:pt x="1279074" y="319789"/>
                                <a:pt x="1275761" y="316094"/>
                              </a:cubicBezTo>
                              <a:cubicBezTo>
                                <a:pt x="1272460" y="312387"/>
                                <a:pt x="1270822" y="307067"/>
                                <a:pt x="1270822" y="300110"/>
                              </a:cubicBezTo>
                              <a:cubicBezTo>
                                <a:pt x="1270822" y="293153"/>
                                <a:pt x="1272460" y="287833"/>
                                <a:pt x="1275761" y="284139"/>
                              </a:cubicBezTo>
                              <a:cubicBezTo>
                                <a:pt x="1279074" y="280432"/>
                                <a:pt x="1283137" y="278591"/>
                                <a:pt x="1287987" y="278591"/>
                              </a:cubicBezTo>
                              <a:cubicBezTo>
                                <a:pt x="1292824" y="278591"/>
                                <a:pt x="1296887" y="280432"/>
                                <a:pt x="1300162" y="284139"/>
                              </a:cubicBezTo>
                              <a:cubicBezTo>
                                <a:pt x="1303438" y="287833"/>
                                <a:pt x="1305088" y="293115"/>
                                <a:pt x="1305088" y="299983"/>
                              </a:cubicBezTo>
                              <a:cubicBezTo>
                                <a:pt x="1305088" y="307017"/>
                                <a:pt x="1303438" y="312387"/>
                                <a:pt x="1300162" y="316094"/>
                              </a:cubicBezTo>
                              <a:moveTo>
                                <a:pt x="1287911" y="263470"/>
                              </a:moveTo>
                              <a:cubicBezTo>
                                <a:pt x="1281055" y="263470"/>
                                <a:pt x="1274834" y="264994"/>
                                <a:pt x="1269273" y="268028"/>
                              </a:cubicBezTo>
                              <a:cubicBezTo>
                                <a:pt x="1263700" y="271062"/>
                                <a:pt x="1259396" y="275468"/>
                                <a:pt x="1256349" y="281232"/>
                              </a:cubicBezTo>
                              <a:cubicBezTo>
                                <a:pt x="1253327" y="286995"/>
                                <a:pt x="1251803" y="292962"/>
                                <a:pt x="1251803" y="299133"/>
                              </a:cubicBezTo>
                              <a:cubicBezTo>
                                <a:pt x="1251803" y="307182"/>
                                <a:pt x="1253327" y="314012"/>
                                <a:pt x="1256349" y="319623"/>
                              </a:cubicBezTo>
                              <a:cubicBezTo>
                                <a:pt x="1259396" y="325235"/>
                                <a:pt x="1263826" y="329488"/>
                                <a:pt x="1269667" y="332395"/>
                              </a:cubicBezTo>
                              <a:cubicBezTo>
                                <a:pt x="1275507" y="335303"/>
                                <a:pt x="1281626" y="336750"/>
                                <a:pt x="1288050" y="336750"/>
                              </a:cubicBezTo>
                              <a:cubicBezTo>
                                <a:pt x="1298448" y="336750"/>
                                <a:pt x="1307043" y="333259"/>
                                <a:pt x="1313899" y="326289"/>
                              </a:cubicBezTo>
                              <a:cubicBezTo>
                                <a:pt x="1320742" y="319319"/>
                                <a:pt x="1324170" y="310521"/>
                                <a:pt x="1324170" y="299920"/>
                              </a:cubicBezTo>
                              <a:cubicBezTo>
                                <a:pt x="1324170" y="289395"/>
                                <a:pt x="1320768" y="280686"/>
                                <a:pt x="1314001" y="273805"/>
                              </a:cubicBezTo>
                              <a:cubicBezTo>
                                <a:pt x="1307221" y="266911"/>
                                <a:pt x="1298524" y="263470"/>
                                <a:pt x="1287911" y="263470"/>
                              </a:cubicBezTo>
                              <a:moveTo>
                                <a:pt x="1218540" y="265057"/>
                              </a:moveTo>
                              <a:lnTo>
                                <a:pt x="1237102" y="265057"/>
                              </a:lnTo>
                              <a:lnTo>
                                <a:pt x="1237102" y="335163"/>
                              </a:lnTo>
                              <a:lnTo>
                                <a:pt x="1218540" y="335163"/>
                              </a:lnTo>
                              <a:lnTo>
                                <a:pt x="1218540" y="265057"/>
                              </a:lnTo>
                              <a:close/>
                              <a:moveTo>
                                <a:pt x="1218540" y="238383"/>
                              </a:moveTo>
                              <a:lnTo>
                                <a:pt x="1237102" y="238383"/>
                              </a:lnTo>
                              <a:lnTo>
                                <a:pt x="1237102" y="255548"/>
                              </a:lnTo>
                              <a:lnTo>
                                <a:pt x="1218540" y="255548"/>
                              </a:lnTo>
                              <a:lnTo>
                                <a:pt x="1218540" y="238383"/>
                              </a:lnTo>
                              <a:close/>
                              <a:moveTo>
                                <a:pt x="1205590" y="319585"/>
                              </a:moveTo>
                              <a:lnTo>
                                <a:pt x="1207177" y="333982"/>
                              </a:lnTo>
                              <a:cubicBezTo>
                                <a:pt x="1202861" y="335823"/>
                                <a:pt x="1197973" y="336763"/>
                                <a:pt x="1192514" y="336763"/>
                              </a:cubicBezTo>
                              <a:cubicBezTo>
                                <a:pt x="1189175" y="336763"/>
                                <a:pt x="1186166" y="336191"/>
                                <a:pt x="1183474" y="335074"/>
                              </a:cubicBezTo>
                              <a:cubicBezTo>
                                <a:pt x="1180783" y="333957"/>
                                <a:pt x="1178827" y="332497"/>
                                <a:pt x="1177558" y="330720"/>
                              </a:cubicBezTo>
                              <a:cubicBezTo>
                                <a:pt x="1176314" y="328930"/>
                                <a:pt x="1175438" y="326517"/>
                                <a:pt x="1174955" y="323483"/>
                              </a:cubicBezTo>
                              <a:cubicBezTo>
                                <a:pt x="1174575" y="321337"/>
                                <a:pt x="1174359" y="316970"/>
                                <a:pt x="1174359" y="310406"/>
                              </a:cubicBezTo>
                              <a:lnTo>
                                <a:pt x="1174359" y="279848"/>
                              </a:lnTo>
                              <a:lnTo>
                                <a:pt x="1165840" y="279848"/>
                              </a:lnTo>
                              <a:lnTo>
                                <a:pt x="1165840" y="265057"/>
                              </a:lnTo>
                              <a:lnTo>
                                <a:pt x="1174359" y="265057"/>
                              </a:lnTo>
                              <a:lnTo>
                                <a:pt x="1174359" y="251130"/>
                              </a:lnTo>
                              <a:lnTo>
                                <a:pt x="1192983" y="240301"/>
                              </a:lnTo>
                              <a:lnTo>
                                <a:pt x="1192983" y="265057"/>
                              </a:lnTo>
                              <a:lnTo>
                                <a:pt x="1205654" y="265057"/>
                              </a:lnTo>
                              <a:lnTo>
                                <a:pt x="1205654" y="279848"/>
                              </a:lnTo>
                              <a:lnTo>
                                <a:pt x="1192983" y="279848"/>
                              </a:lnTo>
                              <a:lnTo>
                                <a:pt x="1192983" y="308109"/>
                              </a:lnTo>
                              <a:cubicBezTo>
                                <a:pt x="1192983" y="313822"/>
                                <a:pt x="1193098" y="317161"/>
                                <a:pt x="1193352" y="318100"/>
                              </a:cubicBezTo>
                              <a:cubicBezTo>
                                <a:pt x="1193580" y="319052"/>
                                <a:pt x="1194139" y="319827"/>
                                <a:pt x="1195002" y="320449"/>
                              </a:cubicBezTo>
                              <a:cubicBezTo>
                                <a:pt x="1195853" y="321071"/>
                                <a:pt x="1196894" y="321363"/>
                                <a:pt x="1198138" y="321363"/>
                              </a:cubicBezTo>
                              <a:cubicBezTo>
                                <a:pt x="1199852" y="321363"/>
                                <a:pt x="1202328" y="320779"/>
                                <a:pt x="1205590" y="319586"/>
                              </a:cubicBezTo>
                              <a:moveTo>
                                <a:pt x="1137007" y="305201"/>
                              </a:moveTo>
                              <a:cubicBezTo>
                                <a:pt x="1137007" y="309645"/>
                                <a:pt x="1136753" y="312654"/>
                                <a:pt x="1136271" y="314241"/>
                              </a:cubicBezTo>
                              <a:cubicBezTo>
                                <a:pt x="1135573" y="316665"/>
                                <a:pt x="1134100" y="318709"/>
                                <a:pt x="1131853" y="320385"/>
                              </a:cubicBezTo>
                              <a:cubicBezTo>
                                <a:pt x="1128818" y="322582"/>
                                <a:pt x="1125619" y="323686"/>
                                <a:pt x="1122280" y="323686"/>
                              </a:cubicBezTo>
                              <a:cubicBezTo>
                                <a:pt x="1119284" y="323686"/>
                                <a:pt x="1116821" y="322734"/>
                                <a:pt x="1114891" y="320842"/>
                              </a:cubicBezTo>
                              <a:cubicBezTo>
                                <a:pt x="1112948" y="318951"/>
                                <a:pt x="1111971" y="316703"/>
                                <a:pt x="1111971" y="314114"/>
                              </a:cubicBezTo>
                              <a:cubicBezTo>
                                <a:pt x="1111971" y="311473"/>
                                <a:pt x="1113190" y="309289"/>
                                <a:pt x="1115602" y="307575"/>
                              </a:cubicBezTo>
                              <a:cubicBezTo>
                                <a:pt x="1117189" y="306521"/>
                                <a:pt x="1120553" y="305442"/>
                                <a:pt x="1125708" y="304338"/>
                              </a:cubicBezTo>
                              <a:cubicBezTo>
                                <a:pt x="1130863" y="303233"/>
                                <a:pt x="1134620" y="302294"/>
                                <a:pt x="1137007" y="301494"/>
                              </a:cubicBezTo>
                              <a:lnTo>
                                <a:pt x="1137007" y="305201"/>
                              </a:lnTo>
                              <a:lnTo>
                                <a:pt x="1137007" y="305201"/>
                              </a:lnTo>
                              <a:close/>
                              <a:moveTo>
                                <a:pt x="1155023" y="312120"/>
                              </a:moveTo>
                              <a:lnTo>
                                <a:pt x="1155213" y="290474"/>
                              </a:lnTo>
                              <a:cubicBezTo>
                                <a:pt x="1155213" y="282425"/>
                                <a:pt x="1154388" y="276890"/>
                                <a:pt x="1152737" y="273868"/>
                              </a:cubicBezTo>
                              <a:cubicBezTo>
                                <a:pt x="1151100" y="270859"/>
                                <a:pt x="1148243" y="268371"/>
                                <a:pt x="1144193" y="266416"/>
                              </a:cubicBezTo>
                              <a:cubicBezTo>
                                <a:pt x="1140143" y="264448"/>
                                <a:pt x="1133986" y="263470"/>
                                <a:pt x="1125708" y="263470"/>
                              </a:cubicBezTo>
                              <a:cubicBezTo>
                                <a:pt x="1116592" y="263470"/>
                                <a:pt x="1109736" y="265108"/>
                                <a:pt x="1105115" y="268358"/>
                              </a:cubicBezTo>
                              <a:cubicBezTo>
                                <a:pt x="1100481" y="271608"/>
                                <a:pt x="1097231" y="276636"/>
                                <a:pt x="1095339" y="283403"/>
                              </a:cubicBezTo>
                              <a:lnTo>
                                <a:pt x="1112187" y="286437"/>
                              </a:lnTo>
                              <a:cubicBezTo>
                                <a:pt x="1113317" y="283187"/>
                                <a:pt x="1114815" y="280914"/>
                                <a:pt x="1116668" y="279606"/>
                              </a:cubicBezTo>
                              <a:cubicBezTo>
                                <a:pt x="1118509" y="278311"/>
                                <a:pt x="1121087" y="277664"/>
                                <a:pt x="1124387" y="277664"/>
                              </a:cubicBezTo>
                              <a:cubicBezTo>
                                <a:pt x="1129263" y="277664"/>
                                <a:pt x="1132602" y="278426"/>
                                <a:pt x="1134354" y="279949"/>
                              </a:cubicBezTo>
                              <a:cubicBezTo>
                                <a:pt x="1136118" y="281460"/>
                                <a:pt x="1137007" y="283999"/>
                                <a:pt x="1137007" y="287567"/>
                              </a:cubicBezTo>
                              <a:lnTo>
                                <a:pt x="1137007" y="289420"/>
                              </a:lnTo>
                              <a:cubicBezTo>
                                <a:pt x="1133655" y="290830"/>
                                <a:pt x="1127650" y="292340"/>
                                <a:pt x="1118979" y="293978"/>
                              </a:cubicBezTo>
                              <a:cubicBezTo>
                                <a:pt x="1112555" y="295210"/>
                                <a:pt x="1107629" y="296657"/>
                                <a:pt x="1104226" y="298295"/>
                              </a:cubicBezTo>
                              <a:cubicBezTo>
                                <a:pt x="1100811" y="299945"/>
                                <a:pt x="1098145" y="302332"/>
                                <a:pt x="1096253" y="305430"/>
                              </a:cubicBezTo>
                              <a:cubicBezTo>
                                <a:pt x="1094361" y="308527"/>
                                <a:pt x="1093435" y="312057"/>
                                <a:pt x="1093435" y="316031"/>
                              </a:cubicBezTo>
                              <a:cubicBezTo>
                                <a:pt x="1093435" y="322010"/>
                                <a:pt x="1095504" y="326962"/>
                                <a:pt x="1099656" y="330872"/>
                              </a:cubicBezTo>
                              <a:cubicBezTo>
                                <a:pt x="1103820" y="334795"/>
                                <a:pt x="1109508" y="336763"/>
                                <a:pt x="1116732" y="336763"/>
                              </a:cubicBezTo>
                              <a:cubicBezTo>
                                <a:pt x="1120820" y="336763"/>
                                <a:pt x="1124679" y="335976"/>
                                <a:pt x="1128285" y="334440"/>
                              </a:cubicBezTo>
                              <a:cubicBezTo>
                                <a:pt x="1131891" y="332903"/>
                                <a:pt x="1135280" y="330593"/>
                                <a:pt x="1138454" y="327520"/>
                              </a:cubicBezTo>
                              <a:cubicBezTo>
                                <a:pt x="1138581" y="327863"/>
                                <a:pt x="1138810" y="328587"/>
                                <a:pt x="1139102" y="329691"/>
                              </a:cubicBezTo>
                              <a:cubicBezTo>
                                <a:pt x="1139812" y="332104"/>
                                <a:pt x="1140409" y="333944"/>
                                <a:pt x="1140892" y="335176"/>
                              </a:cubicBezTo>
                              <a:lnTo>
                                <a:pt x="1159237" y="335176"/>
                              </a:lnTo>
                              <a:cubicBezTo>
                                <a:pt x="1157612" y="331824"/>
                                <a:pt x="1156508" y="328688"/>
                                <a:pt x="1155911" y="325756"/>
                              </a:cubicBezTo>
                              <a:cubicBezTo>
                                <a:pt x="1155327" y="322836"/>
                                <a:pt x="1155022" y="318291"/>
                                <a:pt x="1155022" y="312120"/>
                              </a:cubicBezTo>
                              <a:moveTo>
                                <a:pt x="1066951" y="308299"/>
                              </a:moveTo>
                              <a:lnTo>
                                <a:pt x="1085170" y="311409"/>
                              </a:lnTo>
                              <a:cubicBezTo>
                                <a:pt x="1083278" y="319763"/>
                                <a:pt x="1079660" y="326086"/>
                                <a:pt x="1074277" y="330352"/>
                              </a:cubicBezTo>
                              <a:cubicBezTo>
                                <a:pt x="1068919" y="334617"/>
                                <a:pt x="1061708" y="336763"/>
                                <a:pt x="1052694" y="336763"/>
                              </a:cubicBezTo>
                              <a:cubicBezTo>
                                <a:pt x="1042436" y="336763"/>
                                <a:pt x="1034259" y="333525"/>
                                <a:pt x="1028178" y="327051"/>
                              </a:cubicBezTo>
                              <a:cubicBezTo>
                                <a:pt x="1022058" y="320576"/>
                                <a:pt x="1019012" y="311625"/>
                                <a:pt x="1019012" y="300186"/>
                              </a:cubicBezTo>
                              <a:cubicBezTo>
                                <a:pt x="1019012" y="288608"/>
                                <a:pt x="1022084" y="279594"/>
                                <a:pt x="1028191" y="273145"/>
                              </a:cubicBezTo>
                              <a:cubicBezTo>
                                <a:pt x="1034310" y="266695"/>
                                <a:pt x="1042601" y="263470"/>
                                <a:pt x="1053024" y="263470"/>
                              </a:cubicBezTo>
                              <a:cubicBezTo>
                                <a:pt x="1061556" y="263470"/>
                                <a:pt x="1068348" y="265311"/>
                                <a:pt x="1073388" y="268980"/>
                              </a:cubicBezTo>
                              <a:cubicBezTo>
                                <a:pt x="1078416" y="272662"/>
                                <a:pt x="1082047" y="278261"/>
                                <a:pt x="1084243" y="285789"/>
                              </a:cubicBezTo>
                              <a:lnTo>
                                <a:pt x="1065961" y="289090"/>
                              </a:lnTo>
                              <a:cubicBezTo>
                                <a:pt x="1065339" y="285434"/>
                                <a:pt x="1063942" y="282679"/>
                                <a:pt x="1061771" y="280838"/>
                              </a:cubicBezTo>
                              <a:cubicBezTo>
                                <a:pt x="1059600" y="278985"/>
                                <a:pt x="1056769" y="278071"/>
                                <a:pt x="1053291" y="278071"/>
                              </a:cubicBezTo>
                              <a:cubicBezTo>
                                <a:pt x="1048669" y="278071"/>
                                <a:pt x="1044975" y="279657"/>
                                <a:pt x="1042232" y="282844"/>
                              </a:cubicBezTo>
                              <a:cubicBezTo>
                                <a:pt x="1039477" y="286043"/>
                                <a:pt x="1038094" y="291376"/>
                                <a:pt x="1038094" y="298866"/>
                              </a:cubicBezTo>
                              <a:cubicBezTo>
                                <a:pt x="1038094" y="307182"/>
                                <a:pt x="1039490" y="313060"/>
                                <a:pt x="1042296" y="316488"/>
                              </a:cubicBezTo>
                              <a:cubicBezTo>
                                <a:pt x="1045077" y="319916"/>
                                <a:pt x="1048847" y="321630"/>
                                <a:pt x="1053545" y="321630"/>
                              </a:cubicBezTo>
                              <a:cubicBezTo>
                                <a:pt x="1057074" y="321630"/>
                                <a:pt x="1059956" y="320639"/>
                                <a:pt x="1062203" y="318633"/>
                              </a:cubicBezTo>
                              <a:cubicBezTo>
                                <a:pt x="1064438" y="316627"/>
                                <a:pt x="1066025" y="313187"/>
                                <a:pt x="1066951" y="308299"/>
                              </a:cubicBezTo>
                              <a:moveTo>
                                <a:pt x="985355" y="265057"/>
                              </a:moveTo>
                              <a:lnTo>
                                <a:pt x="1003903" y="265057"/>
                              </a:lnTo>
                              <a:lnTo>
                                <a:pt x="1003903" y="335176"/>
                              </a:lnTo>
                              <a:lnTo>
                                <a:pt x="986675" y="335176"/>
                              </a:lnTo>
                              <a:lnTo>
                                <a:pt x="986675" y="324676"/>
                              </a:lnTo>
                              <a:cubicBezTo>
                                <a:pt x="984110" y="328409"/>
                                <a:pt x="980771" y="331367"/>
                                <a:pt x="976594" y="333513"/>
                              </a:cubicBezTo>
                              <a:cubicBezTo>
                                <a:pt x="972443" y="335671"/>
                                <a:pt x="968050" y="336750"/>
                                <a:pt x="963429" y="336750"/>
                              </a:cubicBezTo>
                              <a:cubicBezTo>
                                <a:pt x="958719" y="336750"/>
                                <a:pt x="954491" y="335722"/>
                                <a:pt x="950746" y="333652"/>
                              </a:cubicBezTo>
                              <a:cubicBezTo>
                                <a:pt x="947013" y="331583"/>
                                <a:pt x="944309" y="328676"/>
                                <a:pt x="942633" y="324930"/>
                              </a:cubicBezTo>
                              <a:cubicBezTo>
                                <a:pt x="940957" y="321198"/>
                                <a:pt x="940119" y="316018"/>
                                <a:pt x="940119" y="309416"/>
                              </a:cubicBezTo>
                              <a:lnTo>
                                <a:pt x="940119" y="265057"/>
                              </a:lnTo>
                              <a:lnTo>
                                <a:pt x="958668" y="265057"/>
                              </a:lnTo>
                              <a:lnTo>
                                <a:pt x="958668" y="297279"/>
                              </a:lnTo>
                              <a:cubicBezTo>
                                <a:pt x="958668" y="307131"/>
                                <a:pt x="959023" y="313174"/>
                                <a:pt x="959696" y="315396"/>
                              </a:cubicBezTo>
                              <a:cubicBezTo>
                                <a:pt x="960395" y="317618"/>
                                <a:pt x="961626" y="319382"/>
                                <a:pt x="963429" y="320677"/>
                              </a:cubicBezTo>
                              <a:cubicBezTo>
                                <a:pt x="965232" y="321985"/>
                                <a:pt x="967530" y="322632"/>
                                <a:pt x="970310" y="322632"/>
                              </a:cubicBezTo>
                              <a:cubicBezTo>
                                <a:pt x="973459" y="322632"/>
                                <a:pt x="976315" y="321756"/>
                                <a:pt x="978816" y="320017"/>
                              </a:cubicBezTo>
                              <a:cubicBezTo>
                                <a:pt x="981317" y="318278"/>
                                <a:pt x="983044" y="316132"/>
                                <a:pt x="983971" y="313542"/>
                              </a:cubicBezTo>
                              <a:cubicBezTo>
                                <a:pt x="984885" y="310978"/>
                                <a:pt x="985355" y="304668"/>
                                <a:pt x="985355" y="294638"/>
                              </a:cubicBezTo>
                              <a:lnTo>
                                <a:pt x="985355" y="265057"/>
                              </a:lnTo>
                              <a:close/>
                              <a:moveTo>
                                <a:pt x="899264" y="316653"/>
                              </a:moveTo>
                              <a:cubicBezTo>
                                <a:pt x="896267" y="320284"/>
                                <a:pt x="892636" y="322099"/>
                                <a:pt x="888358" y="322099"/>
                              </a:cubicBezTo>
                              <a:cubicBezTo>
                                <a:pt x="883000" y="322099"/>
                                <a:pt x="878811" y="319674"/>
                                <a:pt x="875827" y="314837"/>
                              </a:cubicBezTo>
                              <a:cubicBezTo>
                                <a:pt x="873745" y="311486"/>
                                <a:pt x="872729" y="306077"/>
                                <a:pt x="872729" y="298599"/>
                              </a:cubicBezTo>
                              <a:cubicBezTo>
                                <a:pt x="872729" y="291642"/>
                                <a:pt x="874202" y="286411"/>
                                <a:pt x="877173" y="282907"/>
                              </a:cubicBezTo>
                              <a:cubicBezTo>
                                <a:pt x="880156" y="279416"/>
                                <a:pt x="883838" y="277664"/>
                                <a:pt x="888244" y="277664"/>
                              </a:cubicBezTo>
                              <a:cubicBezTo>
                                <a:pt x="892776" y="277664"/>
                                <a:pt x="896483" y="279441"/>
                                <a:pt x="899391" y="282984"/>
                              </a:cubicBezTo>
                              <a:cubicBezTo>
                                <a:pt x="902298" y="286526"/>
                                <a:pt x="903745" y="292328"/>
                                <a:pt x="903745" y="300377"/>
                              </a:cubicBezTo>
                              <a:cubicBezTo>
                                <a:pt x="903745" y="307601"/>
                                <a:pt x="902260" y="313022"/>
                                <a:pt x="899264" y="316653"/>
                              </a:cubicBezTo>
                              <a:moveTo>
                                <a:pt x="903682" y="273246"/>
                              </a:moveTo>
                              <a:cubicBezTo>
                                <a:pt x="897969" y="266720"/>
                                <a:pt x="891176" y="263470"/>
                                <a:pt x="883356" y="263470"/>
                              </a:cubicBezTo>
                              <a:cubicBezTo>
                                <a:pt x="874811" y="263470"/>
                                <a:pt x="867740" y="266568"/>
                                <a:pt x="862153" y="272751"/>
                              </a:cubicBezTo>
                              <a:cubicBezTo>
                                <a:pt x="856567" y="278934"/>
                                <a:pt x="853774" y="287973"/>
                                <a:pt x="853774" y="299844"/>
                              </a:cubicBezTo>
                              <a:cubicBezTo>
                                <a:pt x="853774" y="311473"/>
                                <a:pt x="856643" y="320525"/>
                                <a:pt x="862395" y="327013"/>
                              </a:cubicBezTo>
                              <a:cubicBezTo>
                                <a:pt x="868121" y="333513"/>
                                <a:pt x="875027" y="336763"/>
                                <a:pt x="883089" y="336763"/>
                              </a:cubicBezTo>
                              <a:cubicBezTo>
                                <a:pt x="887037" y="336763"/>
                                <a:pt x="890986" y="335785"/>
                                <a:pt x="894871" y="333817"/>
                              </a:cubicBezTo>
                              <a:cubicBezTo>
                                <a:pt x="898756" y="331862"/>
                                <a:pt x="902146" y="328879"/>
                                <a:pt x="905002" y="324867"/>
                              </a:cubicBezTo>
                              <a:lnTo>
                                <a:pt x="905002" y="335176"/>
                              </a:lnTo>
                              <a:lnTo>
                                <a:pt x="922230" y="335176"/>
                              </a:lnTo>
                              <a:lnTo>
                                <a:pt x="922230" y="238384"/>
                              </a:lnTo>
                              <a:lnTo>
                                <a:pt x="903682" y="238384"/>
                              </a:lnTo>
                              <a:lnTo>
                                <a:pt x="903682" y="273246"/>
                              </a:lnTo>
                              <a:lnTo>
                                <a:pt x="903682" y="273246"/>
                              </a:lnTo>
                              <a:close/>
                              <a:moveTo>
                                <a:pt x="787413" y="318862"/>
                              </a:moveTo>
                              <a:lnTo>
                                <a:pt x="841485" y="318862"/>
                              </a:lnTo>
                              <a:lnTo>
                                <a:pt x="841485" y="335176"/>
                              </a:lnTo>
                              <a:lnTo>
                                <a:pt x="767886" y="335176"/>
                              </a:lnTo>
                              <a:lnTo>
                                <a:pt x="767886" y="238383"/>
                              </a:lnTo>
                              <a:lnTo>
                                <a:pt x="839644" y="238383"/>
                              </a:lnTo>
                              <a:lnTo>
                                <a:pt x="839644" y="254761"/>
                              </a:lnTo>
                              <a:lnTo>
                                <a:pt x="787413" y="254761"/>
                              </a:lnTo>
                              <a:lnTo>
                                <a:pt x="787413" y="276217"/>
                              </a:lnTo>
                              <a:lnTo>
                                <a:pt x="836013" y="276217"/>
                              </a:lnTo>
                              <a:lnTo>
                                <a:pt x="836013" y="292518"/>
                              </a:lnTo>
                              <a:lnTo>
                                <a:pt x="787413" y="292518"/>
                              </a:lnTo>
                              <a:lnTo>
                                <a:pt x="787413" y="318862"/>
                              </a:lnTo>
                              <a:close/>
                              <a:moveTo>
                                <a:pt x="1600789" y="96343"/>
                              </a:moveTo>
                              <a:lnTo>
                                <a:pt x="1600789" y="102818"/>
                              </a:lnTo>
                              <a:lnTo>
                                <a:pt x="1614449" y="102818"/>
                              </a:lnTo>
                              <a:lnTo>
                                <a:pt x="1614449" y="112061"/>
                              </a:lnTo>
                              <a:lnTo>
                                <a:pt x="1600789" y="112061"/>
                              </a:lnTo>
                              <a:lnTo>
                                <a:pt x="1600789" y="172924"/>
                              </a:lnTo>
                              <a:lnTo>
                                <a:pt x="1588969" y="172924"/>
                              </a:lnTo>
                              <a:lnTo>
                                <a:pt x="1588969" y="112061"/>
                              </a:lnTo>
                              <a:lnTo>
                                <a:pt x="1578469" y="112061"/>
                              </a:lnTo>
                              <a:lnTo>
                                <a:pt x="1578469" y="102818"/>
                              </a:lnTo>
                              <a:lnTo>
                                <a:pt x="1588969" y="102818"/>
                              </a:lnTo>
                              <a:lnTo>
                                <a:pt x="1588969" y="95353"/>
                              </a:lnTo>
                              <a:cubicBezTo>
                                <a:pt x="1588969" y="90643"/>
                                <a:pt x="1589388" y="87139"/>
                                <a:pt x="1590226" y="84854"/>
                              </a:cubicBezTo>
                              <a:cubicBezTo>
                                <a:pt x="1591368" y="81769"/>
                                <a:pt x="1593387" y="79280"/>
                                <a:pt x="1596256" y="77363"/>
                              </a:cubicBezTo>
                              <a:cubicBezTo>
                                <a:pt x="1599138" y="75446"/>
                                <a:pt x="1603188" y="74481"/>
                                <a:pt x="1608381" y="74481"/>
                              </a:cubicBezTo>
                              <a:cubicBezTo>
                                <a:pt x="1611732" y="74481"/>
                                <a:pt x="1615427" y="74888"/>
                                <a:pt x="1619477" y="75675"/>
                              </a:cubicBezTo>
                              <a:lnTo>
                                <a:pt x="1617687" y="86034"/>
                              </a:lnTo>
                              <a:cubicBezTo>
                                <a:pt x="1615224" y="85603"/>
                                <a:pt x="1612888" y="85387"/>
                                <a:pt x="1610691" y="85387"/>
                              </a:cubicBezTo>
                              <a:cubicBezTo>
                                <a:pt x="1607073" y="85387"/>
                                <a:pt x="1604534" y="86149"/>
                                <a:pt x="1603036" y="87698"/>
                              </a:cubicBezTo>
                              <a:cubicBezTo>
                                <a:pt x="1601538" y="89234"/>
                                <a:pt x="1600789" y="92116"/>
                                <a:pt x="1600789" y="96343"/>
                              </a:cubicBezTo>
                              <a:moveTo>
                                <a:pt x="1554106" y="157994"/>
                              </a:moveTo>
                              <a:cubicBezTo>
                                <a:pt x="1550195" y="162488"/>
                                <a:pt x="1545282" y="164735"/>
                                <a:pt x="1539391" y="164735"/>
                              </a:cubicBezTo>
                              <a:cubicBezTo>
                                <a:pt x="1533449" y="164735"/>
                                <a:pt x="1528523" y="162501"/>
                                <a:pt x="1524601" y="158045"/>
                              </a:cubicBezTo>
                              <a:cubicBezTo>
                                <a:pt x="1520677" y="153563"/>
                                <a:pt x="1518735" y="146847"/>
                                <a:pt x="1518735" y="137871"/>
                              </a:cubicBezTo>
                              <a:cubicBezTo>
                                <a:pt x="1518735" y="128895"/>
                                <a:pt x="1520678" y="122179"/>
                                <a:pt x="1524601" y="117736"/>
                              </a:cubicBezTo>
                              <a:cubicBezTo>
                                <a:pt x="1528523" y="113280"/>
                                <a:pt x="1533449" y="111058"/>
                                <a:pt x="1539391" y="111058"/>
                              </a:cubicBezTo>
                              <a:cubicBezTo>
                                <a:pt x="1545244" y="111058"/>
                                <a:pt x="1550145" y="113292"/>
                                <a:pt x="1554068" y="117761"/>
                              </a:cubicBezTo>
                              <a:cubicBezTo>
                                <a:pt x="1558016" y="122230"/>
                                <a:pt x="1559997" y="128794"/>
                                <a:pt x="1559997" y="137465"/>
                              </a:cubicBezTo>
                              <a:cubicBezTo>
                                <a:pt x="1559997" y="146669"/>
                                <a:pt x="1558029" y="153512"/>
                                <a:pt x="1554106" y="157994"/>
                              </a:cubicBezTo>
                              <a:moveTo>
                                <a:pt x="1539391" y="101219"/>
                              </a:moveTo>
                              <a:cubicBezTo>
                                <a:pt x="1530720" y="101219"/>
                                <a:pt x="1523369" y="103821"/>
                                <a:pt x="1517338" y="109014"/>
                              </a:cubicBezTo>
                              <a:cubicBezTo>
                                <a:pt x="1510127" y="115273"/>
                                <a:pt x="1506521" y="124883"/>
                                <a:pt x="1506521" y="137871"/>
                              </a:cubicBezTo>
                              <a:cubicBezTo>
                                <a:pt x="1506521" y="149704"/>
                                <a:pt x="1509530" y="158768"/>
                                <a:pt x="1515586" y="165066"/>
                              </a:cubicBezTo>
                              <a:cubicBezTo>
                                <a:pt x="1521630" y="171363"/>
                                <a:pt x="1529565" y="174511"/>
                                <a:pt x="1539391" y="174511"/>
                              </a:cubicBezTo>
                              <a:cubicBezTo>
                                <a:pt x="1545511" y="174511"/>
                                <a:pt x="1551147" y="173077"/>
                                <a:pt x="1556328" y="170207"/>
                              </a:cubicBezTo>
                              <a:cubicBezTo>
                                <a:pt x="1561495" y="167351"/>
                                <a:pt x="1565430" y="163339"/>
                                <a:pt x="1568135" y="158172"/>
                              </a:cubicBezTo>
                              <a:cubicBezTo>
                                <a:pt x="1570852" y="153005"/>
                                <a:pt x="1572210" y="145908"/>
                                <a:pt x="1572210" y="136881"/>
                              </a:cubicBezTo>
                              <a:cubicBezTo>
                                <a:pt x="1572210" y="125747"/>
                                <a:pt x="1569138" y="117012"/>
                                <a:pt x="1563018" y="110702"/>
                              </a:cubicBezTo>
                              <a:cubicBezTo>
                                <a:pt x="1556899" y="104380"/>
                                <a:pt x="1549027" y="101219"/>
                                <a:pt x="1539391" y="101219"/>
                              </a:cubicBezTo>
                              <a:moveTo>
                                <a:pt x="1461756" y="162298"/>
                              </a:moveTo>
                              <a:lnTo>
                                <a:pt x="1463457" y="172784"/>
                              </a:lnTo>
                              <a:cubicBezTo>
                                <a:pt x="1460118" y="173495"/>
                                <a:pt x="1457134" y="173851"/>
                                <a:pt x="1454481" y="173851"/>
                              </a:cubicBezTo>
                              <a:cubicBezTo>
                                <a:pt x="1450177" y="173851"/>
                                <a:pt x="1446838" y="173165"/>
                                <a:pt x="1444451" y="171807"/>
                              </a:cubicBezTo>
                              <a:cubicBezTo>
                                <a:pt x="1442077" y="170436"/>
                                <a:pt x="1440401" y="168646"/>
                                <a:pt x="1439436" y="166424"/>
                              </a:cubicBezTo>
                              <a:cubicBezTo>
                                <a:pt x="1438459" y="164202"/>
                                <a:pt x="1437976" y="159517"/>
                                <a:pt x="1437976" y="152382"/>
                              </a:cubicBezTo>
                              <a:lnTo>
                                <a:pt x="1437976" y="112061"/>
                              </a:lnTo>
                              <a:lnTo>
                                <a:pt x="1429267" y="112061"/>
                              </a:lnTo>
                              <a:lnTo>
                                <a:pt x="1429267" y="102818"/>
                              </a:lnTo>
                              <a:lnTo>
                                <a:pt x="1437976" y="102818"/>
                              </a:lnTo>
                              <a:lnTo>
                                <a:pt x="1437976" y="85450"/>
                              </a:lnTo>
                              <a:lnTo>
                                <a:pt x="1449796" y="78315"/>
                              </a:lnTo>
                              <a:lnTo>
                                <a:pt x="1449796" y="102818"/>
                              </a:lnTo>
                              <a:lnTo>
                                <a:pt x="1461756" y="102818"/>
                              </a:lnTo>
                              <a:lnTo>
                                <a:pt x="1461756" y="112061"/>
                              </a:lnTo>
                              <a:lnTo>
                                <a:pt x="1449796" y="112061"/>
                              </a:lnTo>
                              <a:lnTo>
                                <a:pt x="1449796" y="153055"/>
                              </a:lnTo>
                              <a:cubicBezTo>
                                <a:pt x="1449796" y="156445"/>
                                <a:pt x="1450012" y="158616"/>
                                <a:pt x="1450431" y="159594"/>
                              </a:cubicBezTo>
                              <a:cubicBezTo>
                                <a:pt x="1450837" y="160558"/>
                                <a:pt x="1451535" y="161320"/>
                                <a:pt x="1452475" y="161892"/>
                              </a:cubicBezTo>
                              <a:cubicBezTo>
                                <a:pt x="1453414" y="162475"/>
                                <a:pt x="1454773" y="162755"/>
                                <a:pt x="1456538" y="162755"/>
                              </a:cubicBezTo>
                              <a:cubicBezTo>
                                <a:pt x="1457845" y="162755"/>
                                <a:pt x="1459585" y="162602"/>
                                <a:pt x="1461756" y="162298"/>
                              </a:cubicBezTo>
                              <a:moveTo>
                                <a:pt x="1416914" y="118256"/>
                              </a:moveTo>
                              <a:cubicBezTo>
                                <a:pt x="1417371" y="120465"/>
                                <a:pt x="1417574" y="124312"/>
                                <a:pt x="1417574" y="129809"/>
                              </a:cubicBezTo>
                              <a:lnTo>
                                <a:pt x="1417574" y="172924"/>
                              </a:lnTo>
                              <a:lnTo>
                                <a:pt x="1405703" y="172924"/>
                              </a:lnTo>
                              <a:lnTo>
                                <a:pt x="1405703" y="130279"/>
                              </a:lnTo>
                              <a:cubicBezTo>
                                <a:pt x="1405703" y="125429"/>
                                <a:pt x="1405234" y="121811"/>
                                <a:pt x="1404307" y="119412"/>
                              </a:cubicBezTo>
                              <a:cubicBezTo>
                                <a:pt x="1403380" y="117025"/>
                                <a:pt x="1401755" y="115108"/>
                                <a:pt x="1399393" y="113673"/>
                              </a:cubicBezTo>
                              <a:cubicBezTo>
                                <a:pt x="1397045" y="112239"/>
                                <a:pt x="1394290" y="111528"/>
                                <a:pt x="1391103" y="111528"/>
                              </a:cubicBezTo>
                              <a:cubicBezTo>
                                <a:pt x="1386037" y="111528"/>
                                <a:pt x="1381683" y="113127"/>
                                <a:pt x="1378001" y="116339"/>
                              </a:cubicBezTo>
                              <a:cubicBezTo>
                                <a:pt x="1374319" y="119564"/>
                                <a:pt x="1372491" y="125658"/>
                                <a:pt x="1372491" y="134634"/>
                              </a:cubicBezTo>
                              <a:lnTo>
                                <a:pt x="1372491" y="172924"/>
                              </a:lnTo>
                              <a:lnTo>
                                <a:pt x="1360608" y="172924"/>
                              </a:lnTo>
                              <a:lnTo>
                                <a:pt x="1360608" y="102818"/>
                              </a:lnTo>
                              <a:lnTo>
                                <a:pt x="1371310" y="102818"/>
                              </a:lnTo>
                              <a:lnTo>
                                <a:pt x="1371310" y="112772"/>
                              </a:lnTo>
                              <a:cubicBezTo>
                                <a:pt x="1376452" y="105078"/>
                                <a:pt x="1383892" y="101231"/>
                                <a:pt x="1393617" y="101231"/>
                              </a:cubicBezTo>
                              <a:cubicBezTo>
                                <a:pt x="1397845" y="101231"/>
                                <a:pt x="1401730" y="101980"/>
                                <a:pt x="1405259" y="103504"/>
                              </a:cubicBezTo>
                              <a:cubicBezTo>
                                <a:pt x="1408814" y="105027"/>
                                <a:pt x="1411467" y="107008"/>
                                <a:pt x="1413220" y="109471"/>
                              </a:cubicBezTo>
                              <a:cubicBezTo>
                                <a:pt x="1414984" y="111946"/>
                                <a:pt x="1416216" y="114879"/>
                                <a:pt x="1416914" y="118256"/>
                              </a:cubicBezTo>
                              <a:moveTo>
                                <a:pt x="1300556" y="116479"/>
                              </a:moveTo>
                              <a:cubicBezTo>
                                <a:pt x="1304276" y="112823"/>
                                <a:pt x="1308872" y="110994"/>
                                <a:pt x="1314331" y="110994"/>
                              </a:cubicBezTo>
                              <a:cubicBezTo>
                                <a:pt x="1320349" y="110994"/>
                                <a:pt x="1325262" y="113292"/>
                                <a:pt x="1329058" y="117863"/>
                              </a:cubicBezTo>
                              <a:cubicBezTo>
                                <a:pt x="1331508" y="120808"/>
                                <a:pt x="1333006" y="125226"/>
                                <a:pt x="1333539" y="131130"/>
                              </a:cubicBezTo>
                              <a:lnTo>
                                <a:pt x="1294385" y="131130"/>
                              </a:lnTo>
                              <a:cubicBezTo>
                                <a:pt x="1294792" y="125010"/>
                                <a:pt x="1296836" y="120123"/>
                                <a:pt x="1300556" y="116479"/>
                              </a:cubicBezTo>
                              <a:moveTo>
                                <a:pt x="1333400" y="150351"/>
                              </a:moveTo>
                              <a:cubicBezTo>
                                <a:pt x="1331597" y="155366"/>
                                <a:pt x="1329160" y="159022"/>
                                <a:pt x="1326087" y="161308"/>
                              </a:cubicBezTo>
                              <a:cubicBezTo>
                                <a:pt x="1323002" y="163593"/>
                                <a:pt x="1319270" y="164735"/>
                                <a:pt x="1314927" y="164735"/>
                              </a:cubicBezTo>
                              <a:cubicBezTo>
                                <a:pt x="1309062" y="164735"/>
                                <a:pt x="1304187" y="162691"/>
                                <a:pt x="1300264" y="158603"/>
                              </a:cubicBezTo>
                              <a:cubicBezTo>
                                <a:pt x="1296353" y="154503"/>
                                <a:pt x="1294170" y="148599"/>
                                <a:pt x="1293725" y="140906"/>
                              </a:cubicBezTo>
                              <a:lnTo>
                                <a:pt x="1346020" y="140906"/>
                              </a:lnTo>
                              <a:cubicBezTo>
                                <a:pt x="1346058" y="139496"/>
                                <a:pt x="1346070" y="138443"/>
                                <a:pt x="1346070" y="137732"/>
                              </a:cubicBezTo>
                              <a:cubicBezTo>
                                <a:pt x="1346070" y="126166"/>
                                <a:pt x="1343112" y="117177"/>
                                <a:pt x="1337171" y="110804"/>
                              </a:cubicBezTo>
                              <a:cubicBezTo>
                                <a:pt x="1331229" y="104418"/>
                                <a:pt x="1323573" y="101231"/>
                                <a:pt x="1314191" y="101231"/>
                              </a:cubicBezTo>
                              <a:cubicBezTo>
                                <a:pt x="1304517" y="101231"/>
                                <a:pt x="1296633" y="104481"/>
                                <a:pt x="1290564" y="110994"/>
                              </a:cubicBezTo>
                              <a:cubicBezTo>
                                <a:pt x="1284483" y="117507"/>
                                <a:pt x="1281448" y="126661"/>
                                <a:pt x="1281448" y="138455"/>
                              </a:cubicBezTo>
                              <a:cubicBezTo>
                                <a:pt x="1281448" y="149869"/>
                                <a:pt x="1284457" y="158718"/>
                                <a:pt x="1290462" y="165027"/>
                              </a:cubicBezTo>
                              <a:cubicBezTo>
                                <a:pt x="1296467" y="171350"/>
                                <a:pt x="1304606" y="174511"/>
                                <a:pt x="1314864" y="174511"/>
                              </a:cubicBezTo>
                              <a:cubicBezTo>
                                <a:pt x="1323002" y="174511"/>
                                <a:pt x="1329693" y="172531"/>
                                <a:pt x="1334924" y="168557"/>
                              </a:cubicBezTo>
                              <a:cubicBezTo>
                                <a:pt x="1340167" y="164608"/>
                                <a:pt x="1343747" y="159035"/>
                                <a:pt x="1345690" y="151862"/>
                              </a:cubicBezTo>
                              <a:lnTo>
                                <a:pt x="1333400" y="150351"/>
                              </a:lnTo>
                              <a:lnTo>
                                <a:pt x="1333400" y="150351"/>
                              </a:lnTo>
                              <a:close/>
                              <a:moveTo>
                                <a:pt x="1250623" y="113445"/>
                              </a:moveTo>
                              <a:cubicBezTo>
                                <a:pt x="1248592" y="112162"/>
                                <a:pt x="1246218" y="111528"/>
                                <a:pt x="1243488" y="111528"/>
                              </a:cubicBezTo>
                              <a:cubicBezTo>
                                <a:pt x="1238562" y="111528"/>
                                <a:pt x="1234461" y="113165"/>
                                <a:pt x="1231211" y="116441"/>
                              </a:cubicBezTo>
                              <a:cubicBezTo>
                                <a:pt x="1227948" y="119716"/>
                                <a:pt x="1226323" y="124972"/>
                                <a:pt x="1226323" y="132196"/>
                              </a:cubicBezTo>
                              <a:lnTo>
                                <a:pt x="1226323" y="172924"/>
                              </a:lnTo>
                              <a:lnTo>
                                <a:pt x="1214440" y="172924"/>
                              </a:lnTo>
                              <a:lnTo>
                                <a:pt x="1214440" y="127372"/>
                              </a:lnTo>
                              <a:cubicBezTo>
                                <a:pt x="1214440" y="122090"/>
                                <a:pt x="1213475" y="118129"/>
                                <a:pt x="1211532" y="115476"/>
                              </a:cubicBezTo>
                              <a:cubicBezTo>
                                <a:pt x="1209603" y="112848"/>
                                <a:pt x="1206429" y="111528"/>
                                <a:pt x="1202023" y="111528"/>
                              </a:cubicBezTo>
                              <a:cubicBezTo>
                                <a:pt x="1198684" y="111528"/>
                                <a:pt x="1195599" y="112404"/>
                                <a:pt x="1192755" y="114168"/>
                              </a:cubicBezTo>
                              <a:cubicBezTo>
                                <a:pt x="1189911" y="115933"/>
                                <a:pt x="1187855" y="118498"/>
                                <a:pt x="1186585" y="121887"/>
                              </a:cubicBezTo>
                              <a:cubicBezTo>
                                <a:pt x="1185303" y="125277"/>
                                <a:pt x="1184668" y="130165"/>
                                <a:pt x="1184668" y="136551"/>
                              </a:cubicBezTo>
                              <a:lnTo>
                                <a:pt x="1184668" y="172924"/>
                              </a:lnTo>
                              <a:lnTo>
                                <a:pt x="1172785" y="172924"/>
                              </a:lnTo>
                              <a:lnTo>
                                <a:pt x="1172785" y="102818"/>
                              </a:lnTo>
                              <a:lnTo>
                                <a:pt x="1183411" y="102818"/>
                              </a:lnTo>
                              <a:lnTo>
                                <a:pt x="1183411" y="112645"/>
                              </a:lnTo>
                              <a:cubicBezTo>
                                <a:pt x="1185607" y="109204"/>
                                <a:pt x="1188540" y="106449"/>
                                <a:pt x="1192197" y="104367"/>
                              </a:cubicBezTo>
                              <a:cubicBezTo>
                                <a:pt x="1195840" y="102272"/>
                                <a:pt x="1200005" y="101231"/>
                                <a:pt x="1204664" y="101231"/>
                              </a:cubicBezTo>
                              <a:cubicBezTo>
                                <a:pt x="1209857" y="101231"/>
                                <a:pt x="1214123" y="102298"/>
                                <a:pt x="1217436" y="104469"/>
                              </a:cubicBezTo>
                              <a:cubicBezTo>
                                <a:pt x="1220762" y="106614"/>
                                <a:pt x="1223111" y="109636"/>
                                <a:pt x="1224470" y="113508"/>
                              </a:cubicBezTo>
                              <a:cubicBezTo>
                                <a:pt x="1230005" y="105319"/>
                                <a:pt x="1237242" y="101231"/>
                                <a:pt x="1246129" y="101231"/>
                              </a:cubicBezTo>
                              <a:cubicBezTo>
                                <a:pt x="1253074" y="101231"/>
                                <a:pt x="1258431" y="103148"/>
                                <a:pt x="1262176" y="106995"/>
                              </a:cubicBezTo>
                              <a:cubicBezTo>
                                <a:pt x="1265909" y="110855"/>
                                <a:pt x="1267788" y="116784"/>
                                <a:pt x="1267788" y="124795"/>
                              </a:cubicBezTo>
                              <a:lnTo>
                                <a:pt x="1267788" y="172924"/>
                              </a:lnTo>
                              <a:lnTo>
                                <a:pt x="1255956" y="172924"/>
                              </a:lnTo>
                              <a:lnTo>
                                <a:pt x="1255956" y="128756"/>
                              </a:lnTo>
                              <a:cubicBezTo>
                                <a:pt x="1255956" y="124007"/>
                                <a:pt x="1255575" y="120580"/>
                                <a:pt x="1254813" y="118485"/>
                              </a:cubicBezTo>
                              <a:cubicBezTo>
                                <a:pt x="1254039" y="116403"/>
                                <a:pt x="1252642" y="114714"/>
                                <a:pt x="1250623" y="113445"/>
                              </a:cubicBezTo>
                              <a:moveTo>
                                <a:pt x="1161155" y="162298"/>
                              </a:moveTo>
                              <a:lnTo>
                                <a:pt x="1162881" y="172784"/>
                              </a:lnTo>
                              <a:cubicBezTo>
                                <a:pt x="1159530" y="173495"/>
                                <a:pt x="1156533" y="173851"/>
                                <a:pt x="1153905" y="173851"/>
                              </a:cubicBezTo>
                              <a:cubicBezTo>
                                <a:pt x="1149589" y="173851"/>
                                <a:pt x="1146237" y="173165"/>
                                <a:pt x="1143863" y="171807"/>
                              </a:cubicBezTo>
                              <a:cubicBezTo>
                                <a:pt x="1141489" y="170436"/>
                                <a:pt x="1139813" y="168646"/>
                                <a:pt x="1138848" y="166424"/>
                              </a:cubicBezTo>
                              <a:cubicBezTo>
                                <a:pt x="1137883" y="164202"/>
                                <a:pt x="1137401" y="159517"/>
                                <a:pt x="1137401" y="152382"/>
                              </a:cubicBezTo>
                              <a:lnTo>
                                <a:pt x="1137401" y="112061"/>
                              </a:lnTo>
                              <a:lnTo>
                                <a:pt x="1128666" y="112061"/>
                              </a:lnTo>
                              <a:lnTo>
                                <a:pt x="1128666" y="102818"/>
                              </a:lnTo>
                              <a:lnTo>
                                <a:pt x="1137401" y="102818"/>
                              </a:lnTo>
                              <a:lnTo>
                                <a:pt x="1137401" y="85450"/>
                              </a:lnTo>
                              <a:lnTo>
                                <a:pt x="1149208" y="78315"/>
                              </a:lnTo>
                              <a:lnTo>
                                <a:pt x="1149208" y="102818"/>
                              </a:lnTo>
                              <a:lnTo>
                                <a:pt x="1161155" y="102818"/>
                              </a:lnTo>
                              <a:lnTo>
                                <a:pt x="1161155" y="112061"/>
                              </a:lnTo>
                              <a:lnTo>
                                <a:pt x="1149208" y="112061"/>
                              </a:lnTo>
                              <a:lnTo>
                                <a:pt x="1149208" y="153055"/>
                              </a:lnTo>
                              <a:cubicBezTo>
                                <a:pt x="1149208" y="156445"/>
                                <a:pt x="1149424" y="158616"/>
                                <a:pt x="1149843" y="159594"/>
                              </a:cubicBezTo>
                              <a:cubicBezTo>
                                <a:pt x="1150249" y="160558"/>
                                <a:pt x="1150935" y="161320"/>
                                <a:pt x="1151887" y="161892"/>
                              </a:cubicBezTo>
                              <a:cubicBezTo>
                                <a:pt x="1152826" y="162475"/>
                                <a:pt x="1154185" y="162755"/>
                                <a:pt x="1155937" y="162755"/>
                              </a:cubicBezTo>
                              <a:cubicBezTo>
                                <a:pt x="1157257" y="162755"/>
                                <a:pt x="1159009" y="162602"/>
                                <a:pt x="1161155" y="162298"/>
                              </a:cubicBezTo>
                              <a:moveTo>
                                <a:pt x="1101941" y="172924"/>
                              </a:moveTo>
                              <a:lnTo>
                                <a:pt x="1090058" y="172924"/>
                              </a:lnTo>
                              <a:lnTo>
                                <a:pt x="1090058" y="102818"/>
                              </a:lnTo>
                              <a:lnTo>
                                <a:pt x="1100761" y="102818"/>
                              </a:lnTo>
                              <a:lnTo>
                                <a:pt x="1100761" y="113445"/>
                              </a:lnTo>
                              <a:cubicBezTo>
                                <a:pt x="1103477" y="108468"/>
                                <a:pt x="1106004" y="105192"/>
                                <a:pt x="1108315" y="103605"/>
                              </a:cubicBezTo>
                              <a:cubicBezTo>
                                <a:pt x="1110625" y="102018"/>
                                <a:pt x="1113152" y="101231"/>
                                <a:pt x="1115932" y="101231"/>
                              </a:cubicBezTo>
                              <a:cubicBezTo>
                                <a:pt x="1119944" y="101231"/>
                                <a:pt x="1124007" y="102501"/>
                                <a:pt x="1128158" y="105053"/>
                              </a:cubicBezTo>
                              <a:lnTo>
                                <a:pt x="1124057" y="116085"/>
                              </a:lnTo>
                              <a:cubicBezTo>
                                <a:pt x="1121150" y="114359"/>
                                <a:pt x="1118255" y="113508"/>
                                <a:pt x="1115348" y="113508"/>
                              </a:cubicBezTo>
                              <a:cubicBezTo>
                                <a:pt x="1112746" y="113508"/>
                                <a:pt x="1110409" y="114283"/>
                                <a:pt x="1108340" y="115857"/>
                              </a:cubicBezTo>
                              <a:cubicBezTo>
                                <a:pt x="1106283" y="117406"/>
                                <a:pt x="1104798" y="119577"/>
                                <a:pt x="1103922" y="122357"/>
                              </a:cubicBezTo>
                              <a:cubicBezTo>
                                <a:pt x="1102601" y="126572"/>
                                <a:pt x="1101941" y="131193"/>
                                <a:pt x="1101941" y="136208"/>
                              </a:cubicBezTo>
                              <a:lnTo>
                                <a:pt x="1101941" y="172924"/>
                              </a:lnTo>
                              <a:close/>
                              <a:moveTo>
                                <a:pt x="1023645" y="154109"/>
                              </a:moveTo>
                              <a:cubicBezTo>
                                <a:pt x="1023645" y="152040"/>
                                <a:pt x="1024191" y="150148"/>
                                <a:pt x="1025296" y="148472"/>
                              </a:cubicBezTo>
                              <a:cubicBezTo>
                                <a:pt x="1026388" y="146771"/>
                                <a:pt x="1027962" y="145476"/>
                                <a:pt x="1029993" y="144600"/>
                              </a:cubicBezTo>
                              <a:cubicBezTo>
                                <a:pt x="1031999" y="143724"/>
                                <a:pt x="1035465" y="142924"/>
                                <a:pt x="1040353" y="142226"/>
                              </a:cubicBezTo>
                              <a:cubicBezTo>
                                <a:pt x="1048974" y="140994"/>
                                <a:pt x="1055436" y="139496"/>
                                <a:pt x="1059753" y="137732"/>
                              </a:cubicBezTo>
                              <a:lnTo>
                                <a:pt x="1059753" y="142086"/>
                              </a:lnTo>
                              <a:cubicBezTo>
                                <a:pt x="1059753" y="147330"/>
                                <a:pt x="1059131" y="151291"/>
                                <a:pt x="1057836" y="153982"/>
                              </a:cubicBezTo>
                              <a:cubicBezTo>
                                <a:pt x="1056160" y="157448"/>
                                <a:pt x="1053544" y="160190"/>
                                <a:pt x="1049977" y="162196"/>
                              </a:cubicBezTo>
                              <a:cubicBezTo>
                                <a:pt x="1046422" y="164202"/>
                                <a:pt x="1042347" y="165205"/>
                                <a:pt x="1037763" y="165205"/>
                              </a:cubicBezTo>
                              <a:cubicBezTo>
                                <a:pt x="1033142" y="165205"/>
                                <a:pt x="1029638" y="164139"/>
                                <a:pt x="1027251" y="162031"/>
                              </a:cubicBezTo>
                              <a:cubicBezTo>
                                <a:pt x="1024852" y="159924"/>
                                <a:pt x="1023646" y="157283"/>
                                <a:pt x="1023646" y="154109"/>
                              </a:cubicBezTo>
                              <a:moveTo>
                                <a:pt x="1048034" y="172201"/>
                              </a:moveTo>
                              <a:cubicBezTo>
                                <a:pt x="1052110" y="170664"/>
                                <a:pt x="1056350" y="168011"/>
                                <a:pt x="1060743" y="164278"/>
                              </a:cubicBezTo>
                              <a:cubicBezTo>
                                <a:pt x="1061086" y="167579"/>
                                <a:pt x="1061898" y="170461"/>
                                <a:pt x="1063117" y="172924"/>
                              </a:cubicBezTo>
                              <a:lnTo>
                                <a:pt x="1075546" y="172924"/>
                              </a:lnTo>
                              <a:cubicBezTo>
                                <a:pt x="1074036" y="170245"/>
                                <a:pt x="1073033" y="167427"/>
                                <a:pt x="1072538" y="164507"/>
                              </a:cubicBezTo>
                              <a:cubicBezTo>
                                <a:pt x="1072017" y="161574"/>
                                <a:pt x="1071776" y="154592"/>
                                <a:pt x="1071776" y="143546"/>
                              </a:cubicBezTo>
                              <a:lnTo>
                                <a:pt x="1071776" y="127702"/>
                              </a:lnTo>
                              <a:cubicBezTo>
                                <a:pt x="1071776" y="122421"/>
                                <a:pt x="1071572" y="118764"/>
                                <a:pt x="1071179" y="116733"/>
                              </a:cubicBezTo>
                              <a:cubicBezTo>
                                <a:pt x="1070468" y="113483"/>
                                <a:pt x="1069236" y="110791"/>
                                <a:pt x="1067484" y="108658"/>
                              </a:cubicBezTo>
                              <a:cubicBezTo>
                                <a:pt x="1065707" y="106525"/>
                                <a:pt x="1062965" y="104748"/>
                                <a:pt x="1059219" y="103339"/>
                              </a:cubicBezTo>
                              <a:cubicBezTo>
                                <a:pt x="1055487" y="101930"/>
                                <a:pt x="1050624" y="101219"/>
                                <a:pt x="1044632" y="101219"/>
                              </a:cubicBezTo>
                              <a:cubicBezTo>
                                <a:pt x="1038601" y="101219"/>
                                <a:pt x="1033307" y="102057"/>
                                <a:pt x="1028724" y="103707"/>
                              </a:cubicBezTo>
                              <a:cubicBezTo>
                                <a:pt x="1024141" y="105357"/>
                                <a:pt x="1020637" y="107706"/>
                                <a:pt x="1018237" y="110766"/>
                              </a:cubicBezTo>
                              <a:cubicBezTo>
                                <a:pt x="1015812" y="113826"/>
                                <a:pt x="1014073" y="117837"/>
                                <a:pt x="1013019" y="122814"/>
                              </a:cubicBezTo>
                              <a:lnTo>
                                <a:pt x="1024636" y="124401"/>
                              </a:lnTo>
                              <a:cubicBezTo>
                                <a:pt x="1025905" y="119424"/>
                                <a:pt x="1027886" y="115958"/>
                                <a:pt x="1030539" y="114003"/>
                              </a:cubicBezTo>
                              <a:cubicBezTo>
                                <a:pt x="1033206" y="112035"/>
                                <a:pt x="1037332" y="111058"/>
                                <a:pt x="1042918" y="111058"/>
                              </a:cubicBezTo>
                              <a:cubicBezTo>
                                <a:pt x="1048898" y="111058"/>
                                <a:pt x="1053417" y="112404"/>
                                <a:pt x="1056452" y="115082"/>
                              </a:cubicBezTo>
                              <a:cubicBezTo>
                                <a:pt x="1058711" y="117076"/>
                                <a:pt x="1059816" y="120478"/>
                                <a:pt x="1059816" y="125328"/>
                              </a:cubicBezTo>
                              <a:cubicBezTo>
                                <a:pt x="1059816" y="125760"/>
                                <a:pt x="1059803" y="126801"/>
                                <a:pt x="1059752" y="128426"/>
                              </a:cubicBezTo>
                              <a:cubicBezTo>
                                <a:pt x="1055220" y="130013"/>
                                <a:pt x="1048161" y="131384"/>
                                <a:pt x="1038550" y="132514"/>
                              </a:cubicBezTo>
                              <a:cubicBezTo>
                                <a:pt x="1033853" y="133098"/>
                                <a:pt x="1030323" y="133682"/>
                                <a:pt x="1028000" y="134304"/>
                              </a:cubicBezTo>
                              <a:cubicBezTo>
                                <a:pt x="1024839" y="135180"/>
                                <a:pt x="1021982" y="136487"/>
                                <a:pt x="1019443" y="138201"/>
                              </a:cubicBezTo>
                              <a:cubicBezTo>
                                <a:pt x="1016916" y="139915"/>
                                <a:pt x="1014872" y="142201"/>
                                <a:pt x="1013311" y="145032"/>
                              </a:cubicBezTo>
                              <a:cubicBezTo>
                                <a:pt x="1011749" y="147863"/>
                                <a:pt x="1010962" y="151011"/>
                                <a:pt x="1010962" y="154439"/>
                              </a:cubicBezTo>
                              <a:cubicBezTo>
                                <a:pt x="1010962" y="160292"/>
                                <a:pt x="1013044" y="165104"/>
                                <a:pt x="1017170" y="168862"/>
                              </a:cubicBezTo>
                              <a:cubicBezTo>
                                <a:pt x="1021309" y="172620"/>
                                <a:pt x="1027238" y="174511"/>
                                <a:pt x="1034932" y="174511"/>
                              </a:cubicBezTo>
                              <a:cubicBezTo>
                                <a:pt x="1039604" y="174511"/>
                                <a:pt x="1043959" y="173737"/>
                                <a:pt x="1048034" y="172201"/>
                              </a:cubicBezTo>
                              <a:moveTo>
                                <a:pt x="956395" y="117634"/>
                              </a:moveTo>
                              <a:cubicBezTo>
                                <a:pt x="960293" y="112899"/>
                                <a:pt x="964787" y="110525"/>
                                <a:pt x="969840" y="110525"/>
                              </a:cubicBezTo>
                              <a:cubicBezTo>
                                <a:pt x="974944" y="110525"/>
                                <a:pt x="979324" y="112759"/>
                                <a:pt x="983006" y="117203"/>
                              </a:cubicBezTo>
                              <a:cubicBezTo>
                                <a:pt x="986688" y="121646"/>
                                <a:pt x="988516" y="128337"/>
                                <a:pt x="988516" y="137274"/>
                              </a:cubicBezTo>
                              <a:cubicBezTo>
                                <a:pt x="988516" y="146657"/>
                                <a:pt x="986637" y="153563"/>
                                <a:pt x="982879" y="158032"/>
                              </a:cubicBezTo>
                              <a:cubicBezTo>
                                <a:pt x="979108" y="162501"/>
                                <a:pt x="974588" y="164735"/>
                                <a:pt x="969307" y="164735"/>
                              </a:cubicBezTo>
                              <a:cubicBezTo>
                                <a:pt x="964114" y="164735"/>
                                <a:pt x="959684" y="162577"/>
                                <a:pt x="956040" y="158261"/>
                              </a:cubicBezTo>
                              <a:cubicBezTo>
                                <a:pt x="952383" y="153957"/>
                                <a:pt x="950555" y="147291"/>
                                <a:pt x="950555" y="138265"/>
                              </a:cubicBezTo>
                              <a:cubicBezTo>
                                <a:pt x="950555" y="129238"/>
                                <a:pt x="952510" y="122357"/>
                                <a:pt x="956395" y="117634"/>
                              </a:cubicBezTo>
                              <a:moveTo>
                                <a:pt x="951685" y="165662"/>
                              </a:moveTo>
                              <a:cubicBezTo>
                                <a:pt x="953704" y="168214"/>
                                <a:pt x="956294" y="170322"/>
                                <a:pt x="959442" y="171997"/>
                              </a:cubicBezTo>
                              <a:cubicBezTo>
                                <a:pt x="962578" y="173673"/>
                                <a:pt x="966133" y="174511"/>
                                <a:pt x="970094" y="174511"/>
                              </a:cubicBezTo>
                              <a:cubicBezTo>
                                <a:pt x="975515" y="174511"/>
                                <a:pt x="980670" y="172975"/>
                                <a:pt x="985583" y="169915"/>
                              </a:cubicBezTo>
                              <a:cubicBezTo>
                                <a:pt x="990496" y="166856"/>
                                <a:pt x="994229" y="162463"/>
                                <a:pt x="996806" y="156712"/>
                              </a:cubicBezTo>
                              <a:cubicBezTo>
                                <a:pt x="999384" y="150973"/>
                                <a:pt x="1000666" y="144511"/>
                                <a:pt x="1000666" y="137338"/>
                              </a:cubicBezTo>
                              <a:cubicBezTo>
                                <a:pt x="1000666" y="130647"/>
                                <a:pt x="999511" y="124503"/>
                                <a:pt x="997175" y="118891"/>
                              </a:cubicBezTo>
                              <a:cubicBezTo>
                                <a:pt x="994839" y="113267"/>
                                <a:pt x="991373" y="108925"/>
                                <a:pt x="986802" y="105840"/>
                              </a:cubicBezTo>
                              <a:cubicBezTo>
                                <a:pt x="982219" y="102767"/>
                                <a:pt x="976950" y="101219"/>
                                <a:pt x="970945" y="101219"/>
                              </a:cubicBezTo>
                              <a:cubicBezTo>
                                <a:pt x="966374" y="101219"/>
                                <a:pt x="962476" y="102120"/>
                                <a:pt x="959264" y="103897"/>
                              </a:cubicBezTo>
                              <a:cubicBezTo>
                                <a:pt x="956052" y="105687"/>
                                <a:pt x="953171" y="108354"/>
                                <a:pt x="950631" y="111921"/>
                              </a:cubicBezTo>
                              <a:lnTo>
                                <a:pt x="950631" y="102806"/>
                              </a:lnTo>
                              <a:lnTo>
                                <a:pt x="939802" y="102806"/>
                              </a:lnTo>
                              <a:lnTo>
                                <a:pt x="939802" y="199788"/>
                              </a:lnTo>
                              <a:lnTo>
                                <a:pt x="951685" y="199788"/>
                              </a:lnTo>
                              <a:lnTo>
                                <a:pt x="951685" y="165662"/>
                              </a:lnTo>
                              <a:close/>
                              <a:moveTo>
                                <a:pt x="873580" y="131130"/>
                              </a:moveTo>
                              <a:cubicBezTo>
                                <a:pt x="873973" y="125010"/>
                                <a:pt x="876043" y="120123"/>
                                <a:pt x="879763" y="116479"/>
                              </a:cubicBezTo>
                              <a:cubicBezTo>
                                <a:pt x="883483" y="112823"/>
                                <a:pt x="888066" y="110994"/>
                                <a:pt x="893512" y="110994"/>
                              </a:cubicBezTo>
                              <a:cubicBezTo>
                                <a:pt x="899556" y="110994"/>
                                <a:pt x="904456" y="113292"/>
                                <a:pt x="908240" y="117863"/>
                              </a:cubicBezTo>
                              <a:cubicBezTo>
                                <a:pt x="910703" y="120808"/>
                                <a:pt x="912201" y="125226"/>
                                <a:pt x="912721" y="131130"/>
                              </a:cubicBezTo>
                              <a:lnTo>
                                <a:pt x="873580" y="131130"/>
                              </a:lnTo>
                              <a:lnTo>
                                <a:pt x="873580" y="131130"/>
                              </a:lnTo>
                              <a:close/>
                              <a:moveTo>
                                <a:pt x="893398" y="101231"/>
                              </a:moveTo>
                              <a:cubicBezTo>
                                <a:pt x="883698" y="101231"/>
                                <a:pt x="875814" y="104481"/>
                                <a:pt x="869746" y="110994"/>
                              </a:cubicBezTo>
                              <a:cubicBezTo>
                                <a:pt x="863677" y="117507"/>
                                <a:pt x="860630" y="126661"/>
                                <a:pt x="860630" y="138455"/>
                              </a:cubicBezTo>
                              <a:cubicBezTo>
                                <a:pt x="860630" y="149869"/>
                                <a:pt x="863652" y="158718"/>
                                <a:pt x="869657" y="165027"/>
                              </a:cubicBezTo>
                              <a:cubicBezTo>
                                <a:pt x="875649" y="171350"/>
                                <a:pt x="883787" y="174511"/>
                                <a:pt x="894046" y="174511"/>
                              </a:cubicBezTo>
                              <a:cubicBezTo>
                                <a:pt x="902184" y="174511"/>
                                <a:pt x="908887" y="172531"/>
                                <a:pt x="914105" y="168557"/>
                              </a:cubicBezTo>
                              <a:cubicBezTo>
                                <a:pt x="919349" y="164608"/>
                                <a:pt x="922941" y="159035"/>
                                <a:pt x="924871" y="151862"/>
                              </a:cubicBezTo>
                              <a:lnTo>
                                <a:pt x="912594" y="150351"/>
                              </a:lnTo>
                              <a:cubicBezTo>
                                <a:pt x="910779" y="155366"/>
                                <a:pt x="908354" y="159022"/>
                                <a:pt x="905256" y="161308"/>
                              </a:cubicBezTo>
                              <a:cubicBezTo>
                                <a:pt x="902184" y="163593"/>
                                <a:pt x="898464" y="164735"/>
                                <a:pt x="894109" y="164735"/>
                              </a:cubicBezTo>
                              <a:cubicBezTo>
                                <a:pt x="888244" y="164735"/>
                                <a:pt x="883368" y="162691"/>
                                <a:pt x="879458" y="158603"/>
                              </a:cubicBezTo>
                              <a:cubicBezTo>
                                <a:pt x="875548" y="154503"/>
                                <a:pt x="873351" y="148599"/>
                                <a:pt x="872920" y="140906"/>
                              </a:cubicBezTo>
                              <a:lnTo>
                                <a:pt x="925201" y="140906"/>
                              </a:lnTo>
                              <a:cubicBezTo>
                                <a:pt x="925252" y="139496"/>
                                <a:pt x="925277" y="138443"/>
                                <a:pt x="925277" y="137732"/>
                              </a:cubicBezTo>
                              <a:cubicBezTo>
                                <a:pt x="925277" y="126166"/>
                                <a:pt x="922307" y="117177"/>
                                <a:pt x="916365" y="110804"/>
                              </a:cubicBezTo>
                              <a:cubicBezTo>
                                <a:pt x="910411" y="104418"/>
                                <a:pt x="902768" y="101231"/>
                                <a:pt x="893398" y="101231"/>
                              </a:cubicBezTo>
                              <a:moveTo>
                                <a:pt x="832750" y="142454"/>
                              </a:moveTo>
                              <a:cubicBezTo>
                                <a:pt x="831049" y="147583"/>
                                <a:pt x="828687" y="151659"/>
                                <a:pt x="825653" y="154706"/>
                              </a:cubicBezTo>
                              <a:cubicBezTo>
                                <a:pt x="823507" y="156864"/>
                                <a:pt x="820600" y="158527"/>
                                <a:pt x="816969" y="159721"/>
                              </a:cubicBezTo>
                              <a:cubicBezTo>
                                <a:pt x="813338" y="160901"/>
                                <a:pt x="808335" y="161498"/>
                                <a:pt x="801950" y="161498"/>
                              </a:cubicBezTo>
                              <a:lnTo>
                                <a:pt x="781281" y="161498"/>
                              </a:lnTo>
                              <a:lnTo>
                                <a:pt x="781281" y="87558"/>
                              </a:lnTo>
                              <a:lnTo>
                                <a:pt x="801619" y="87558"/>
                              </a:lnTo>
                              <a:cubicBezTo>
                                <a:pt x="809237" y="87558"/>
                                <a:pt x="814747" y="88218"/>
                                <a:pt x="818188" y="89551"/>
                              </a:cubicBezTo>
                              <a:cubicBezTo>
                                <a:pt x="822936" y="91392"/>
                                <a:pt x="826986" y="95036"/>
                                <a:pt x="830300" y="100470"/>
                              </a:cubicBezTo>
                              <a:cubicBezTo>
                                <a:pt x="833626" y="105903"/>
                                <a:pt x="835289" y="113686"/>
                                <a:pt x="835289" y="123804"/>
                              </a:cubicBezTo>
                              <a:cubicBezTo>
                                <a:pt x="835289" y="131117"/>
                                <a:pt x="834438" y="137325"/>
                                <a:pt x="832750" y="142454"/>
                              </a:cubicBezTo>
                              <a:moveTo>
                                <a:pt x="833245" y="84460"/>
                              </a:moveTo>
                              <a:cubicBezTo>
                                <a:pt x="829322" y="81108"/>
                                <a:pt x="824586" y="78811"/>
                                <a:pt x="819051" y="77528"/>
                              </a:cubicBezTo>
                              <a:cubicBezTo>
                                <a:pt x="815090" y="76602"/>
                                <a:pt x="809339" y="76144"/>
                                <a:pt x="801823" y="76144"/>
                              </a:cubicBezTo>
                              <a:lnTo>
                                <a:pt x="768483" y="76144"/>
                              </a:lnTo>
                              <a:lnTo>
                                <a:pt x="768483" y="172924"/>
                              </a:lnTo>
                              <a:lnTo>
                                <a:pt x="803397" y="172924"/>
                              </a:lnTo>
                              <a:cubicBezTo>
                                <a:pt x="809262" y="172924"/>
                                <a:pt x="814442" y="172378"/>
                                <a:pt x="818949" y="171274"/>
                              </a:cubicBezTo>
                              <a:cubicBezTo>
                                <a:pt x="823469" y="170169"/>
                                <a:pt x="827303" y="168557"/>
                                <a:pt x="830503" y="166411"/>
                              </a:cubicBezTo>
                              <a:cubicBezTo>
                                <a:pt x="833689" y="164278"/>
                                <a:pt x="836635" y="161358"/>
                                <a:pt x="839314" y="157638"/>
                              </a:cubicBezTo>
                              <a:cubicBezTo>
                                <a:pt x="842005" y="153919"/>
                                <a:pt x="844189" y="149221"/>
                                <a:pt x="845915" y="143546"/>
                              </a:cubicBezTo>
                              <a:cubicBezTo>
                                <a:pt x="847629" y="137871"/>
                                <a:pt x="848493" y="131346"/>
                                <a:pt x="848493" y="124007"/>
                              </a:cubicBezTo>
                              <a:cubicBezTo>
                                <a:pt x="848493" y="115374"/>
                                <a:pt x="847236" y="107706"/>
                                <a:pt x="844684" y="101003"/>
                              </a:cubicBezTo>
                              <a:cubicBezTo>
                                <a:pt x="842170" y="94274"/>
                                <a:pt x="838349" y="88764"/>
                                <a:pt x="833245" y="84460"/>
                              </a:cubicBezTo>
                            </a:path>
                          </a:pathLst>
                        </a:custGeom>
                        <a:solidFill>
                          <a:srgbClr val="000000"/>
                        </a:solidFill>
                        <a:ln w="1269" cap="flat">
                          <a:noFill/>
                          <a:prstDash val="solid"/>
                          <a:miter/>
                        </a:ln>
                      </wps:spPr>
                      <wps:bodyPr/>
                    </wps:wsp>
                    <wps:wsp>
                      <wps:cNvPr id="1927895112" name="Freeform: Shape 1927895112"/>
                      <wps:cNvSpPr/>
                      <wps:spPr>
                        <a:xfrm>
                          <a:off x="0" y="0"/>
                          <a:ext cx="1269" cy="1269"/>
                        </a:xfrm>
                        <a:custGeom>
                          <a:avLst/>
                          <a:gdLst/>
                          <a:ahLst/>
                          <a:cxnLst/>
                          <a:rect l="l" t="t" r="r" b="b"/>
                          <a:pathLst>
                            <a:path w="1269" h="1269"/>
                          </a:pathLst>
                        </a:custGeom>
                        <a:solidFill>
                          <a:srgbClr val="FFFFFF"/>
                        </a:solidFill>
                        <a:ln w="1269" cap="flat">
                          <a:noFill/>
                          <a:prstDash val="solid"/>
                          <a:miter/>
                        </a:ln>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2DC55BD" id="Graphic 1" o:spid="_x0000_s1026" alt="Department of Education logo" style="position:absolute;margin-left:0;margin-top:0;width:127.55pt;height:93pt;z-index:-251596800;mso-position-horizontal:left;mso-position-horizontal-relative:margin;mso-position-vertical:top;mso-position-vertical-relative:page;mso-width-relative:margin;mso-height-relative:margin" coordsize="16200,11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" o:allowoverlap="f">
              <v:shape id="Freeform: Shape 31347338" o:spid="_x0000_s1027" style="position:absolute;top:4858;width:16194;height:6931;visibility:visible;mso-wrap-style:square;v-text-anchor:top" coordsize="1619476,693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" path="m326526,137059v-673,-610,-1054,-1346,-1079,-2120c325320,132564,328405,130546,332430,130355v203,-12,406,-12,609,-12c336784,130343,339704,131993,339831,134228v115,2374,-2958,4392,-6995,4595c332645,138836,332442,138836,332239,138836v-2336,,-4494,-660,-5713,-1777m308752,149996r-26,-280c312891,148980,312954,146898,318578,146327v2984,-305,5282,469,4546,533c320953,147063,317893,146441,315252,148777v-178,165,5091,-406,7757,-178c320419,149285,315125,149640,315328,149767v3022,1854,5917,711,8100,521c324152,150224,322032,151392,319048,151621v-5650,406,-6068,-1638,-10296,-1625m329484,148751r-13,-279c333661,147812,333750,145730,339387,145260v2971,-254,5256,559,4520,622c341736,146035,338676,145374,335997,147660v-178,152,5104,-318,7783,-38c341164,148256,335883,148523,336061,148650v2996,1904,5916,812,8074,660c344884,149259,342739,150389,339742,150567v-5637,305,-6017,-1739,-10258,-1815m405266,152230v-5612,-571,-5675,-2666,-9839,-3390l395439,148561v4241,,4672,-2044,10297,-1625c408732,147152,410852,148320,410116,148256v-2171,-177,-5091,-1320,-8087,521c401825,148891,407120,149259,409710,149945v-2666,228,-7948,-330,-7770,-178c404593,152103,407640,151494,409824,151672v736,76,-1574,863,-4558,558m384267,151176v-5637,-469,-5739,-2564,-9916,-3212l374364,147672v4241,-50,4622,-2120,10271,-1790c387619,146047,389777,147177,389028,147126v-2171,-152,-5104,-1244,-8075,648c380750,147901,386057,148180,388660,148828v-2679,279,-7948,-204,-7783,-51c383569,151075,386616,150402,388787,150554v736,51,-1537,876,-4520,622m361630,150478v-5650,-76,-5891,-2158,-10106,-2514l351524,147685v4215,-368,4456,-2450,10106,-2526c364614,145120,366836,146098,366112,146098v-2171,,-5180,-876,-8024,1219c357898,147456,363217,147368,365845,147825v-2628,457,-7947,355,-7757,495c360932,150415,363941,149539,366112,149539v724,,-1498,977,-4482,939m403285,167198v407,711,2222,2793,2806,3276c406193,170550,399604,172099,391593,161422v-280,-356,558,3986,4265,8684c396176,170499,389866,170372,385587,161955v-253,-508,-1714,-3618,-2996,-4723c382325,156991,382007,156826,382007,156826v4456,1511,6577,6526,9205,9217c391453,166284,388838,163859,389993,157638v51,-330,1498,2629,4875,5587c395173,163504,398956,166449,399553,166068v406,-253,-2006,-6017,-4532,-8925c394652,156724,398118,157791,403285,167198t-46073,-1815c357644,166081,358748,168011,359383,168443v89,63,-7161,355,-14486,-8164c344605,159937,346243,164444,350305,168836v343,368,-6094,216,-11071,-7617c338930,160749,337254,157727,335883,156724v-292,-215,-622,-355,-622,-355c339818,157550,342256,162717,344732,164215v292,165,-2438,-3707,-2400,-7948c342332,155925,348160,160241,349429,161320v318,254,3581,3123,4126,2692c353949,163720,350724,158134,347995,155417v-407,-381,3186,406,9217,9966m369400,135853r-19437,l349963,127854r19437,l369400,135853xm380572,136475v-609,-686,-914,-1460,-876,-2235c379722,133453,380103,132717,380788,132107v1333,-1206,3720,-1917,6285,-1739c389637,130482,391986,131384,393179,132717v635,673,927,1460,876,2222c394030,135713,393649,136462,392964,137071v-1232,1105,-3365,1765,-5688,1765c387073,138836,386870,138836,386654,138811v-2539,-115,-4863,-1003,-6082,-2336m233567,110118v1828,1955,2843,3301,3377,4038c237477,114854,237705,115247,238239,115032v507,-166,495,-711,482,-953c238658,111845,238734,110778,238810,109407r38,-571c238950,106932,239445,104519,239787,103186v851,2019,2197,6755,2324,7402c242250,111451,242492,112277,243165,112403v634,178,1053,-533,1269,-939l244536,111312v1739,-2501,3021,-3657,3897,-4291c247989,109649,246643,112277,245793,113724v-267,470,-635,1092,-127,1498c246224,115679,246605,115285,248078,113927v825,-774,1866,-1727,2564,-2158c251557,111185,252344,110766,252940,110474v-203,190,-431,406,-711,660c250376,112759,248687,119247,248471,122129v-165,2259,369,3910,1511,4646c250046,126826,250122,126864,250211,126902v-876,,-1295,-203,-1905,-520c247380,125912,246224,125328,243177,125214v-216,-13,-406,-26,-584,-26c241133,125188,240333,125442,239597,125671v-812,241,-1447,444,-3047,139c233871,125315,234163,122294,234760,118688v89,-508,178,-978,228,-1397c235090,116517,234785,114473,234252,113597v-482,-762,-1206,-2603,-1765,-3923c232373,109382,232259,109103,232157,108849v533,419,1079,939,1410,1269m265484,94223r-13,-25c265890,94198,266220,94223,266347,94274v686,368,1321,1041,1854,1892c268925,97575,268988,99886,268950,102031v-1028,-533,-2742,-2184,-3936,-3326c264037,97740,263097,96839,262285,96204v939,-1346,1904,-1892,3199,-1981m254781,67372v-12,-26,-12,-38,-25,-64c254540,66902,253778,66178,253042,65962v76,-1955,660,-3123,1232,-3796c254985,61341,255784,61087,256102,61036v1307,280,2590,1270,3821,2920c260875,66331,261828,69517,262374,75002v-2362,-1143,-6082,-5155,-7593,-7630m248827,81527v-203,280,-394,559,-533,826c247608,83508,247951,84587,248611,85197v-2196,-127,-3517,50,-4799,241c242593,85603,241349,85755,239242,85704v-1943,-76,-2171,-4443,-2247,-6081c236982,79369,236969,79141,236956,78988v-88,-1384,-317,-2894,-1218,-4697c236309,74748,236918,75294,237363,75713r-26,12c238569,76779,239508,79344,239915,80436v228,634,380,1066,977,964l241451,81147r-64,-559c241095,78138,241514,74938,241921,74367v266,-368,533,-1066,850,-2006c243228,73478,243926,74583,244282,74938v762,762,1143,2844,1231,4406l245551,80004r1245,-38l246796,79344v,-1371,850,-2044,1676,-2692c248979,76246,249462,75865,249690,75345v115,-254,254,-635,394,-1054c250147,74100,250249,73847,250338,73580v1003,4164,-432,6322,-1511,7947m311253,164291v330,901,1815,4571,4710,7186c314401,172099,311621,172772,307990,171909v-1511,-330,-3022,63,-4596,495c300601,173165,297694,173991,294088,170410v-2463,-2450,-3098,-6106,-1676,-9534c293542,158134,296424,155315,301071,154896v-13,51,2475,2273,3313,6488c304499,162082,305159,164075,305375,164228v228,165,-3822,-1105,-7542,-4837c297770,159327,296538,165154,297262,166779v203,458,-2958,-2551,-3377,-6195c293809,159898,293834,159784,293834,159784v-279,483,-2234,7516,5637,11782c299953,171832,298214,170677,298773,162120v51,-571,3555,7110,12810,6754c311710,168862,309653,167897,308828,164837v-165,-647,-3174,-7313,-7744,-9941c301452,154858,301744,154731,302137,154719r242,c303673,154719,307965,155429,311253,164291t-7338,-15666c304156,147609,306466,144854,307495,144828v114,,279,-12,469,-25c308485,144752,309221,144689,309843,144828v559,115,991,-88,1422,-266c311875,144295,312548,144003,314046,144473v203,51,571,216,850,343l315125,144917v368,140,673,-12,1193,-330c317245,144041,318946,143000,320978,143673v622,191,952,318,1003,343c322374,144333,322755,144092,323098,143864v724,-407,2234,-1283,4443,-775c328278,143254,328494,143356,328519,143368v394,381,851,140,1270,-76c330525,142886,331909,142150,333889,142632r229,51c334397,142746,334740,142835,335057,143013v369,203,737,38,1156,-178c336936,142467,338308,141794,340276,142327v139,26,672,292,888,407l341482,142886v355,165,634,-13,914,-178c342942,142404,344224,141667,346877,142099v140,25,635,254,787,368c347995,142708,348312,142581,348718,142416v737,-304,2286,-901,4431,-469c353403,141997,354114,142289,354444,142492v343,229,698,64,1105,-114c356285,142035,357656,141439,359548,141972v292,89,939,368,1231,495c361122,142619,361427,142467,361744,142302v635,-305,1917,-952,4456,-279c366391,142073,366810,142302,367026,142492v330,280,736,127,1180,-76c369057,142074,370631,141401,372739,142188v330,139,520,279,558,343c373602,142899,374034,142759,374529,142607v876,-280,2653,-876,4583,-153c379353,142543,379747,142721,380013,142937v356,241,648,114,1067,-38c381867,142581,383568,141959,385447,142746v292,153,698,432,864,534c386653,143533,386945,143394,387263,143267v673,-279,2234,-940,4342,-102c391732,143216,392062,143419,392570,143825v368,292,711,140,1091,c394474,143546,395921,143000,397889,143876v216,89,559,305,825,457l399019,144498v330,178,635,76,1028,-63c400822,144143,402434,143559,404453,144600v292,140,876,457,1041,559c405799,145387,406078,145285,406522,145133v851,-279,2603,-850,4685,152c411626,145489,412045,145743,412299,145933v241,190,533,241,800,279c413467,146250,413848,146314,414267,146669v25,38,1853,2552,1066,6666c414698,153449,414241,153436,413543,153627v-685,177,-2133,558,-5700,-457c406751,152814,401749,152103,397991,154579v-2070,-1079,-4228,-800,-6044,-546c390627,154198,389510,154376,388634,154007v-6094,-2488,-9865,-914,-11312,-25c373399,151697,369247,152357,367749,152738v-2158,520,-3428,406,-4088,203c358291,151329,354368,152725,352933,153385v-3212,-1752,-6424,-1244,-7351,-1028c345379,152408,345163,152459,344934,152535v-825,228,-1752,508,-2564,152c338066,150808,334879,152040,334003,152459v-2805,1345,-3352,1244,-3783,1142c330144,153588,330068,153563,329991,153550v-3275,-1752,-6462,-1383,-9077,-736c319390,153170,318197,153182,317905,153119v-5840,-1473,-9624,-13,-11388,1015c305907,153728,305425,153627,304879,153423v-1333,-1295,-1587,-2209,-965,-4799m305171,131980v-76,-304,-215,-647,-304,-964l305755,127448v2057,2006,6513,3161,11757,2742c321651,129886,325269,128679,327465,127042v737,-559,1308,-1156,1689,-1790l331820,129530r1587,-5027c333953,125163,334689,125709,335604,126166v2704,1396,6843,1828,11223,977c351804,126217,355777,123969,357555,121341v76,-101,203,-203,279,-317l359764,127626r1917,-6602c363332,123792,367509,126178,372676,127143v5865,1105,11261,-25,13445,-2640l387695,129530r2666,-4278c391859,127778,396493,129797,402003,130190v648,51,1308,64,1943,64c408288,130254,411957,129200,413760,127448r888,3618c414572,131358,414445,131676,414369,131968r-9852,3758l412414,141883v-89,940,-152,1689,-229,2514c412033,144308,411893,144194,411754,144143v-2501,-1257,-4698,-533,-5625,-216c406066,143940,406028,143965,405977,143965v-279,-152,-711,-393,-939,-508c402549,142162,400492,142899,399604,143242v-51,12,-89,25,-127,38l399350,143204v-305,-178,-686,-381,-940,-483c396036,141642,394081,142315,393230,142620v-25,,-63,12,-88,38c392697,142302,392329,142074,392075,141972v-2514,-1003,-4507,-190,-5294,102c386565,141921,386222,141718,385981,141591v-2463,-1041,-4494,-228,-5370,127c380573,141718,380560,141731,380534,141731v-418,-267,-825,-432,-977,-483c377246,140347,375050,141083,374123,141401v-38,,-89,25,-114,38c373729,141236,373425,141096,373209,141007v-2552,-965,-4609,-127,-5497,241c367661,141261,367610,141286,367572,141299v-330,-216,-749,-444,-1066,-520c363535,139966,361872,140804,361173,141160v-25,12,-63,38,-89,50c360716,141058,360158,140817,359891,140741v-2349,-673,-4050,88,-4862,469c354978,141236,354927,141261,354876,141274v-457,-254,-1104,-495,-1460,-572c350890,140195,349036,140906,348249,141223v-38,25,-76,38,-102,38c347817,141083,347335,140880,347081,140842v-3111,-520,-4647,381,-5307,749c341774,141591,341761,141591,341761,141604r-25,-13c341254,141350,340847,141160,340606,141096v-2400,-673,-4139,190,-4977,597c335566,141731,335515,141756,335464,141794v-393,-190,-774,-279,-1066,-355l334207,141401v-2463,-584,-4189,330,-5015,774c329154,142188,329116,142213,329078,142226v-305,-152,-724,-267,-1269,-394c325117,141236,323238,142315,322451,142759v-13,13,-38,38,-64,51c322197,142734,321880,142607,321372,142454v-2578,-876,-4698,432,-5714,1041c315570,143559,315481,143610,315417,143648v-343,-140,-761,-330,-1003,-406c312510,142658,311456,143089,310745,143394v-305,152,-508,165,-622,178c309298,143394,308422,143483,307838,143533v-76,13,-115,13,-178,13c307584,142886,307533,142327,307444,141616r7542,-5890l305172,131980r-1,xm302264,122827v482,-191,1016,-267,1384,-686c303838,121925,303737,121519,303876,121252v1829,4038,6209,6729,11376,6729c315480,127981,315709,127981,315963,127969v4647,-204,8760,-2692,10741,-6259l333179,120948r,12l332912,121798r-1473,4672l328646,122014r,13l328646,122014r-254,1714c328316,124274,327961,124820,327415,125379v-1701,1663,-5383,3199,-9992,3529c316217,128997,315074,128971,313983,128895v-3365,-228,-6044,-1180,-7301,-2526c306492,126140,306175,125950,306060,125709r-761,-1638l304130,128692v-596,-1942,-1066,-3821,-1866,-5865m301312,121963v-1333,,-2615,-1498,-2831,-3300c298366,117622,298620,116631,299154,115996v12,-12,25,-38,38,-38c299433,115679,299852,115336,300461,115324r51,c301845,115324,303140,116822,303343,118624r,13c303470,119678,303216,120668,302683,121303v-254,305,-685,648,-1308,660l301312,121963xm297021,110728v-622,-1371,-1232,-2679,-1816,-3974l306213,103466v-1435,2653,-4063,8125,-4025,11388c301655,114511,301134,114041,300499,114041r-63,c299852,114067,299382,114460,298912,114790v-634,-1384,-1282,-2755,-1891,-4062m294202,71853v4672,-6906,13280,-9369,19920,-9369l314478,62484v9064,127,12734,2349,16276,4507c334042,68997,337508,71041,345037,71193v787,1917,1650,4228,2501,6818c338511,77414,334080,75002,329903,72640v-4025,-2285,-7833,-4443,-15184,-4697l314351,67943v-3479,,-10551,1600,-14766,7833c296488,80372,294266,89018,300626,103808r-5002,1486c289594,90694,289086,79420,294202,71853t-3555,33987l290647,105840v-850,711,-1879,1028,-3021,952c286508,106703,285518,106183,284807,105345v-724,-864,-1066,-1943,-952,-3047c283944,101193,284477,100203,285315,99479v762,-635,1701,-965,2666,-965c288108,98514,288222,98514,288349,98527v1105,102,2095,609,2806,1447c292628,101752,292399,104367,290647,105840m282090,94452v-1472,-1752,-1244,-4380,495,-5853c283347,87964,284287,87621,285264,87621v115,,229,,356,13c286724,87736,287715,88256,288438,89120v711,850,1054,1904,965,3021c289314,93233,288794,94249,287930,94960v-838,698,-1955,1053,-3034,952c283792,95810,282801,95290,282090,94452t-266,-11401c280338,81312,280580,78684,282344,77211v737,-635,1676,-965,2641,-965c285112,76246,285239,76246,285366,76259v1104,101,2107,622,2818,1472c288895,78569,289225,79648,289136,80753v-88,1105,-609,2107,-1460,2806c285924,85057,283309,84816,281824,83051t3758,-16720c286369,65670,287321,65366,288261,65366v1180,,2361,495,3186,1472c292158,67689,292488,68755,292399,69860v-101,1105,-622,2108,-1460,2818l290927,72678v-851,699,-1930,1029,-3047,953c286775,73542,285798,73034,285087,72171v-1460,-1752,-1245,-4368,495,-5840m293491,58167v775,-660,1727,-977,2666,-977c297338,57190,298519,57710,299344,58675v711,851,1041,1930,952,3034c300207,62814,299687,63804,298836,64515v-863,724,-2006,1029,-3047,965c294685,65391,293694,64858,292971,64007v-699,-850,-1041,-1904,-940,-3009c292120,59881,292641,58878,293491,58167t10525,-4227c304791,53279,305743,52962,306682,52962v1194,,2362,495,3187,1485c310580,55285,310923,56365,310821,57469v-102,1105,-622,2095,-1460,2806l309348,60275v-850,711,-1980,977,-3034,965c305209,61138,304219,60630,303508,59767v-1473,-1752,-1244,-4367,508,-5827m315265,53305v774,-648,1726,-965,2666,-965c319112,52340,320280,52848,321105,53825v1473,1752,1244,4368,-508,5840c319746,60376,318718,60744,317575,60618v-1117,-89,-2107,-623,-2818,-1473c314046,58294,313690,57228,313805,56123v89,-1104,609,-2107,1460,-2818m326386,55907v775,-660,1727,-964,2666,-964c330233,54943,331414,55438,332239,56415v1460,1752,1232,4380,-520,5853c330868,62966,329852,63233,328697,63233v-1105,-114,-2108,-622,-2819,-1486c325168,60910,324825,59830,324914,58726v101,-1105,622,-2108,1472,-2819m336556,60986v787,-648,1752,-965,2691,-965c340428,60021,341609,60529,342409,61494v1472,1752,1244,4392,-496,5852c340161,68844,337533,68603,336048,66839v-1460,-1753,-1244,-4381,508,-5853m349366,67803v711,1714,3466,8722,4278,14321c354508,87888,354952,94871,355054,96445r-3289,c351689,94858,351308,87177,350013,81883v-1371,-5586,-3999,-11782,-5014,-14080l349366,67803xm350483,60897r7516,l357999,53292v635,-127,1219,-381,1879,-381c360551,52911,361148,53165,361770,53292r,7605l369286,60897v114,597,368,1155,368,1790c369654,63068,369514,63423,369464,63791r-19171,c350242,63423,350115,63068,350115,62687v,-635,241,-1193,368,-1790m356069,53686r,5281l350864,58967v978,-2374,2857,-4278,5205,-5281m358228,44570v546,203,1041,597,1625,597c360462,45167,360932,44621,361503,44405v648,2463,2070,5408,3441,7846c363395,51502,361719,50994,359878,50994v-1828,,-3517,508,-5065,1270c356158,49877,357542,46995,358228,44570t-699,-6310c358126,37549,358989,37181,359853,37181v698,,1384,229,1955,711c362417,38413,362798,39149,362874,39949v77,812,-177,1600,-685,2209c361097,43466,359192,43631,357910,42526v-1282,-1066,-1447,-2983,-381,-4266m355485,29018r8786,c363255,30681,361732,33461,360970,35772v-775,-190,-1447,-330,-2222,-127c357961,33347,356488,30656,355485,29018t13420,29949l363700,58967r,-5281c366048,54689,367927,56593,368905,58967t1358,8836l374529,67803v-1015,2298,-3669,8494,-5040,14080c368270,86898,367838,94325,367750,96445r-3301,c364588,94363,365058,87558,365858,82124v749,-5040,2971,-11007,3936,-13445c369971,68400,370111,68095,370263,67803t18498,-812c392316,64833,395973,62611,405037,62484r343,c412033,62484,420641,64947,425313,71853v5104,7567,4608,18841,-1409,33454l418889,103808v6360,-14790,4138,-23436,1041,-28032c415715,69543,408630,67943,405139,67943r-355,c397433,68197,393637,70355,389599,72640v-4164,2362,-8608,4774,-17622,5371c372815,75421,373691,73110,374478,71193v7516,-152,10995,-2209,14283,-4202m377094,61494v698,-838,1688,-1346,2780,-1460c380014,60021,380141,60021,380280,60021v965,,1905,330,2654,965c383797,61697,384318,62712,384419,63817v89,1092,-254,2171,-965,3022c381969,68578,379328,68819,377602,67346v-838,-711,-1372,-1701,-1460,-2805c376040,63436,376383,62357,377094,61494t10182,-5079c387987,55577,388990,55044,390082,54955v127,-12,254,-25,381,-25c391440,54930,392380,55273,393129,55895v1739,1485,1968,4100,508,5865c392926,62598,391910,63119,390818,63220v-1244,76,-2196,-254,-3021,-952l387797,62255v-864,-711,-1384,-1701,-1486,-2805c386222,58345,386565,57266,387276,56415t11134,-2628c399121,52937,400124,52416,401241,52315v1054,-89,2184,253,3009,964c405114,53990,405634,54981,405723,56085v13,127,13,241,13,368c405761,57431,405418,58370,404771,59119v-711,851,-1714,1384,-2831,1460c400848,60681,399781,60351,398931,59640r,-13c397940,58802,397433,57634,397458,56441v,-940,305,-1879,952,-2654m409646,54435v711,-851,1714,-1371,2806,-1460c412566,52962,412693,52949,412833,52949v965,,1904,343,2653,991c417238,55400,417479,58015,416019,59767v-1485,1739,-4126,1981,-5865,508c409316,59577,408783,58574,408694,57482v-102,-1105,241,-2184,952,-3047m418546,64299v76,102,114,216,190,318c418660,64591,418597,64541,418533,64515v26,-51,,-165,13,-216m420171,58675v711,-838,1714,-1371,2818,-1473c424056,57113,425148,57456,426011,58167v1752,1473,1993,4101,533,5853c425046,65759,422431,66001,420679,64515v-851,-711,-1371,-1701,-1473,-2806c419117,60605,419447,59526,420171,58675t11083,6691c432194,65366,433146,65670,433921,66331v1752,1472,1980,4088,507,5840c433718,73034,432714,73542,431610,73631v-1117,101,-2196,-229,-3034,-952c426824,71206,426595,68590,428068,66839v812,-978,1993,-1473,3187,-1473m434162,76259v1079,-127,2171,228,3009,965c438923,78684,439164,81312,437704,83064v-1498,1752,-4113,1993,-5866,495c431000,82861,430467,81858,430366,80753v-89,-1104,241,-2184,965,-3022c432042,76868,433045,76348,434162,76259t2755,12340c437780,89310,438301,90313,438402,91417v76,1105,-266,2184,-977,3035c436714,95290,435711,95810,434619,95912v-1092,127,-2196,-254,-3034,-952c430721,94236,430188,93233,430099,92128v-76,-1104,254,-2171,978,-3021c432575,87329,435190,87114,436917,88599t-2196,16733c433997,106170,433007,106703,431889,106792v-977,89,-2183,-241,-3034,-940c427128,104367,426887,101739,428335,99987v1485,-1752,4088,-2006,5852,-495c435952,100939,436181,103580,434721,105332t-8964,-1511c425757,103796,425770,103770,425783,103745v12,89,88,140,114,229c425846,103885,425795,103872,425757,103821t-3390,7211c421796,112251,421199,113521,420615,114803v-482,-343,-939,-736,-1536,-762l419003,114041v-609,,-1105,470,-1650,787c417365,111553,414724,106106,413315,103466r11008,3288c423688,108150,423053,109560,422368,111032t-4190,10931c417492,121925,417086,121608,416845,121316v-559,-635,-813,-1638,-686,-2692c416375,116784,417657,115324,419003,115324r51,c419676,115336,420095,115692,420349,115971v558,635,812,1638,685,2691c420818,120465,419511,121963,418178,121963t-94306,-3872c324165,117748,324558,117545,325015,117482r9852,-1143c334943,116327,335019,116327,335083,116327v394,,800,139,1079,368c336480,116936,336683,117291,336708,117672v51,394,-51,787,-305,1105c336124,119132,335692,119361,335223,119424r-9840,1143c325307,120567,325231,120580,325155,120580v-838,,-1549,-559,-1638,-1359c323466,118815,323593,118409,323872,118091t32058,-9191c355397,110118,355435,111312,355980,112505v-2501,571,-6157,3669,-8023,5421l347957,103478v1853,1752,5459,4825,7973,5422m363192,110385v76,889,-191,1765,-762,2450c361224,114232,359116,114435,357694,113254v-1409,-1193,-1587,-3313,-419,-4723c358469,107122,360602,106944,362011,108112v686,584,1105,1384,1181,2273m371635,103478r,14448c369806,116200,366277,113203,363750,112543v343,-723,800,-1434,724,-2272c364423,109725,363966,109369,363750,108874v2501,-647,6056,-3669,7885,-5396m395985,119221v-101,800,-787,1359,-1637,1359c394284,120580,394208,120567,394144,120567r-9852,-1143c383823,119373,383429,119145,383137,118815v-267,-317,-394,-736,-343,-1143c382832,117291,383023,116936,383340,116695v305,-229,698,-368,1092,-368c384495,116327,384584,116327,384635,116339r9865,1143c394944,117533,395350,117748,395630,118091v279,318,406,724,355,1130m400886,114740v-330,-940,-1003,-1626,-1968,-2032c398601,112594,398144,112492,397636,112492v-724,,-1575,191,-2235,737c394805,113698,394182,114587,394259,116174r-9129,-1066c385562,113572,385168,112581,384724,111972v-914,-1194,-2564,-1422,-3314,-1321c380369,110804,379557,111312,379011,112150v-978,1510,-927,3796,-724,5408c375126,114321,375469,111477,376027,109966v902,-2463,3441,-4317,5917,-4317c381994,105649,382045,105649,382071,105662v2056,51,3567,1358,4304,3695l386387,109357v76,165,89,253,89,253l386819,110042r927,-571l387581,108963v-26,-102,-64,-190,-89,-292c387136,107236,385943,100533,392431,92598v4481,9268,1701,15552,1028,16784c393408,109471,393357,109534,393319,109623r-304,521l393802,110842r431,-330c394309,110461,394462,110245,394640,109928v1231,-1854,2958,-2641,4786,-2222c401914,108239,404009,110651,404314,113318v190,1587,-140,4443,-3999,6843c400899,118637,401495,116428,400886,114739m394068,82073v-127,102,-216,178,-216,242l393802,82315v-229,,-1080,-165,-2413,-432c390145,81654,388355,81299,385689,80804v-7389,-1346,-12899,1866,-15388,3682c370441,83698,370555,82886,370733,82175v178,-711,432,-1435,647,-2171c381385,79471,386273,76741,390551,74316v3822,-2183,7427,-4215,14309,-4456l405164,69860v3098,,9408,1435,13179,6995c419117,78011,419561,79382,420018,80753v-1955,-1206,-4469,-2184,-5370,-2387c404733,76157,395147,81235,394068,82073t21037,37224c414902,119272,414712,119221,414483,119221v-2602,,-6830,1905,-9014,2984l409646,108392v1320,2285,4063,6563,6335,7655c415486,116758,415004,117507,414877,118472r,13c414851,118789,415093,118993,415105,119297m369476,97727v-2006,1993,-5916,6208,-7071,9268c360741,105878,358735,106081,357187,107262v-1042,-3098,-5104,-7491,-7161,-9535l369476,97727xm355917,73618v-686,1549,-609,3263,457,4609c356361,78252,356323,78252,356310,78277v-1434,1702,-1294,4063,51,5764c356349,84054,356323,84054,356310,84079v-583,699,-723,1575,-825,2438c355307,84968,355130,83406,354914,81934v-546,-3720,-1841,-7770,-2920,-10792c353124,72196,354406,73072,355917,73618t394,-6945c355117,68108,355206,69924,355955,71511v-2552,-1130,-4507,-3187,-5358,-5777l358126,65734v-635,267,-1346,368,-1815,939m362011,67067v1422,1181,1600,3301,432,4697c361567,71142,360538,70723,359459,70825v-787,63,-1371,622,-2031,1054c356298,70647,356196,68794,357275,67486v1194,-1422,3327,-1625,4736,-419m363204,95937v,140,-25,406,-25,508l362100,96445v355,-216,812,-190,1105,-508m363192,86758v76,876,-191,1739,-762,2425c360868,88129,358989,88282,357440,89310v-1142,-1219,-1231,-3136,-165,-4418c358469,83483,360602,83279,362011,84473v686,584,1117,1384,1181,2285m357275,73288v597,-686,1410,-1117,2298,-1193c360411,71980,361313,72285,362011,72869v686,571,1105,1384,1181,2273c363268,76005,362989,76830,362405,77554v-1562,-1054,-3428,-889,-4965,127c356311,76449,356209,74570,357275,73288t,5802c358469,77668,360614,77490,362011,78671v686,571,1117,1384,1181,2285c363268,81807,362989,82632,362405,83368v-1562,-1066,-3428,-901,-4977,115c356298,82251,356196,80398,357275,79090t,11629c358469,89272,360614,89107,362011,90288v1422,1206,1600,3326,419,4722c361224,96445,359091,96610,357694,95429v-1409,-1180,-1587,-3301,-419,-4710m355930,91100v-77,-914,-178,-1904,-280,-2907c355815,88777,355980,89361,356374,89856v-13,25,-51,13,-63,25c356019,90237,356107,90706,355930,91100t939,5307c356907,96432,356958,96432,356983,96445r-660,c356311,96166,356298,95899,356247,95201v254,393,254,888,622,1206m363750,71536v876,-1854,724,-4063,-914,-5447c362506,65810,362062,65899,361681,65734r7491,c368321,68337,366328,70419,363750,71536t51,17241c363738,89462,363662,90148,363598,90795v-114,-215,-178,-431,-330,-634c363306,90122,363357,90072,363408,90008v292,-343,215,-825,393,-1231m363268,84359v51,-51,76,-77,140,-140c364195,83279,364576,82073,364474,80855v-76,-915,-660,-1613,-1206,-2298c363319,78493,363344,78481,363408,78404v787,-939,1168,-2145,1066,-3377c364423,74481,363966,74126,363750,73656v1372,-482,2565,-1231,3631,-2120c366328,74507,365122,78404,364601,81934v-190,1282,-355,2628,-508,3986c363928,85336,363649,84828,363268,84359m304867,78366v-902,203,-3415,1181,-5371,2387c299941,79382,300410,78011,301172,76855v3771,-5560,10068,-6995,13166,-6995l314643,69860v6893,241,10486,2273,14308,4456c333229,76741,338117,79471,348122,80004v215,736,469,1460,647,2171c348934,82861,349048,83698,349188,84460v-2463,-1815,-7998,-5040,-15375,-3656c331160,81299,329370,81654,328113,81896v-1448,279,-2222,482,-2374,431c325650,82251,325574,82175,325459,82086v-1015,-825,-10690,-5891,-20592,-3720m303521,116047v2298,-1104,5015,-5370,6348,-7655l314046,122217v-2412,-1193,-7186,-3262,-9662,-2869c304410,119031,304651,118815,304613,118472v-114,-952,-597,-1701,-1092,-2425m319188,120161v-3847,-2400,-4177,-5256,-3999,-6843c315493,110652,317588,108239,320076,107706v1892,-406,3568,381,4812,2247c325066,110258,325193,110461,325282,110512r419,343l326475,110068r-279,-445c326145,109534,326094,109471,326056,109395v-660,-1245,-3453,-7516,1016,-16797c333598,100558,332366,107338,332011,108709v-26,89,-51,165,-89,254l331744,109534r939,508l333026,109623v51,-89,165,-317,254,-673c334042,106868,335489,105713,337419,105662v51,-13,76,-13,127,-13c340047,105649,342574,107503,343488,109966v558,1511,888,4355,-2260,7592c341418,115946,341482,113660,340504,112162v-559,-850,-1371,-1358,-2412,-1511c337990,110626,337863,110613,337724,110613v-851,,-2146,343,-2920,1359c334537,112327,334664,113165,334639,113851v-26,190,-89,368,-51,546c334613,114676,334448,114765,334524,115095r-9407,1092c325142,114676,324672,113698,324114,113229v-1156,-927,-2743,-800,-3517,-508c320191,112873,320064,113305,319759,113571v-89,77,-140,153,-216,229c319238,114130,318781,114308,318616,114752v-609,1676,-12,3885,572,5408m415385,128743r-1156,-4659l413467,125709v-1053,2209,-5979,3593,-11362,3199c395947,128489,391440,125886,391123,123728r-280,-1727l388076,126483r-1740,-5535l385689,122725v-1066,2920,-6665,4317,-12785,3161c367216,124820,362709,121900,362227,118942r-470,-2755l359764,123055r-1219,-4189l357758,116187r,25l357745,116174r-457,2768c357212,119437,356869,119919,356565,120402v-661,1104,-1778,2145,-3314,3047c351410,124515,349150,125404,346598,125886v-4583,864,-8874,292,-11185,-1282c334639,124084,334093,123449,333813,122712r-622,-1764l334740,120770v318,330,787,495,1143,800c336150,121836,336543,122116,337064,122408v2056,1282,4405,2209,7033,2209c344618,124617,345126,124591,345633,124541v3657,-381,6970,-2108,9078,-4749c356095,118078,356679,116073,356780,114041v51,51,38,127,89,191c357745,114955,358786,115298,359840,115298v1079,,2031,-622,2882,-1333c362798,116034,363395,118066,364791,119805v2121,2628,5434,4355,9091,4736c374390,124591,374897,124617,375405,124617v2781,,5269,-1016,7377,-2451c382985,122040,383150,121925,383302,121798v470,-368,1054,-609,1460,-1028l392811,121710v330,609,991,977,1448,1510c394512,123614,394893,124033,395427,124452v2183,1917,4849,3377,8125,3517c403793,127969,404009,127981,404225,127981v5192,,9598,-2691,11413,-6716c415765,121532,415677,121925,415867,122154v381,419,914,508,1397,685c416464,124934,415994,126800,415385,128743t-12823,43483c401432,171718,400023,171452,398309,171452v-838,,-1765,76,-2755,190c395211,171680,394868,171705,394551,171705v-5345,,-8088,-4976,-10728,-9801c383010,160432,382248,159048,381436,157854v-749,-1066,-1549,-1929,-2362,-2640c380484,154604,383391,153957,387898,155798v1371,533,2857,317,4317,139c394221,155645,396214,155379,398067,156902v2565,2133,4266,5396,5879,8545c405368,168176,406713,170804,408592,172505v-2577,788,-5472,-38,-6030,-279m355739,170461v-2107,-685,-3986,-292,-4507,-76c347042,172023,343856,169966,343843,169953v-3948,-2793,-5408,-5598,-6792,-8315c336226,160025,335451,158514,334207,157067v-597,-711,-1193,-1308,-1803,-1841c333039,155010,333813,154693,334829,154185v698,-330,3199,-1307,6780,267c343069,155087,344465,154668,345455,154388v204,-63,394,-114,584,-165c347855,153830,353924,153157,356996,161638r102,342c358316,166157,360107,168811,362024,170461v-2108,419,-5028,381,-6285,m355244,41257v-2234,799,-4786,2196,-6361,3148l348883,35620v1638,990,4317,2450,6615,3224c355244,39695,355054,40419,355244,41257t15629,-5637l370873,44405v-1613,-965,-4241,-2438,-6513,-3237c364461,40685,364842,40292,364791,39784v-25,-368,-368,-597,-482,-940c366594,38070,369248,36597,370873,35620t88655,28463c460772,62357,462068,61316,463413,61037v292,50,1105,304,1816,1129c465813,62839,466397,64007,466460,65962v-736,216,-1511,953,-1688,1334c463286,69784,459516,73847,457142,75002v558,-5497,1510,-8697,2386,-10919m469190,73580v76,254,165,495,228,698c469558,74684,469710,75078,469825,75345v228,520,711,901,1219,1307c471856,77312,472707,77973,472707,79344r,635l473341,79991r622,-25l473989,79344v89,-1562,482,-3644,1231,-4406c475563,74596,476261,73478,476744,72336v317,952,571,1663,863,2044c478001,74926,478407,78176,478128,80588r495,812c478686,81413,478750,81426,478813,81426v406,,571,-419,775,-978c479981,79356,480946,76779,482165,75725r-13,-12c482584,75294,483206,74748,483777,74291v-927,1803,-1142,3313,-1231,4697l482520,79585v-76,1650,-304,6043,-2259,6119c478242,85768,476922,85603,475690,85438v-978,-140,-1993,-267,-3402,-267c471856,85171,471412,85171,470904,85196v673,-609,990,-1688,330,-2843c471081,82099,470878,81819,470688,81527v-1079,-1612,-2514,-3783,-1498,-7947m447861,106195r50,38c447886,106221,447873,106208,447861,106195xm451124,96585v584,-1054,1257,-1879,2031,-2286c453282,94236,453625,94198,454044,94198r,25c455313,94312,456291,94858,457230,96204v-812,635,-1752,1536,-2716,2488c453295,99848,451606,101498,450552,102031v-50,-1955,26,-4037,572,-5446m468885,111769v673,431,1701,1384,2527,2133c472948,115298,473303,115679,473849,115222v508,-406,140,-1028,-114,-1498c472872,112289,471501,109661,471082,107021v876,634,2158,1790,3885,4291c474992,111362,475043,111413,475068,111489v229,356,559,927,1143,927c476249,112416,476300,112416,476363,112403v660,-126,889,-952,1054,-1828c477506,109953,478864,105230,479715,103199v343,1346,838,3707,952,5650l480692,109179v89,1485,153,2552,89,4900c480781,114333,480781,114866,481276,115032v432,177,762,-166,1295,-876c483105,113419,484120,112061,485936,110118v330,-330,901,-838,1409,-1257c487243,109090,487154,109344,487040,109610v-533,1359,-1282,3212,-1765,3987c484717,114511,484412,116542,484526,117291v64,419,153,889,229,1410c485352,122294,485618,125315,482965,125810v-1587,330,-2260,102,-3072,-139c479080,125404,478128,125137,476338,125214v-3047,114,-4190,698,-5130,1168c470599,126699,470180,126902,469317,126902v76,-38,140,-76,216,-127c470663,126039,471208,124388,471043,122128v-203,-2818,-1828,-9306,-3770,-10994c467006,110880,466765,110677,466587,110486v597,280,1371,699,2298,1283m231319,110156v572,1448,1308,3263,1841,4114c233516,114854,233795,116580,233719,117126v-51,394,-127,864,-216,1346c232983,121557,232195,126191,236169,127042v-38,1104,-520,3123,-1307,3847c234570,131155,234328,131142,234189,131104r-280,1245c234582,132514,235192,132323,235725,131841v1092,-1016,1650,-3212,1701,-4609c237883,127232,238239,127232,238581,127207v38,1434,-393,3961,-1384,4977c236817,132590,236499,132628,236220,132577r-191,1257c236791,133986,237540,133694,238124,133060v1333,-1384,1828,-4457,1727,-6133c239889,126902,239940,126889,239978,126889v419,-139,850,-266,1422,-342c241451,127918,241374,131803,240270,133123v-280,317,-508,355,-673,368l239635,134773v444,-12,1130,-190,1689,-939c242669,132082,242720,128045,242669,126470v216,,483,,711,26c243329,128108,243533,131739,243786,132425v280,800,2324,10207,-571,12695c242911,145387,242314,145603,242111,145438v-127,-76,-305,-648,279,-2285l241171,142721v-241,711,-1015,2933,229,3783c241666,146682,241984,146771,242288,146771v673,,1346,-330,1752,-673c247824,142848,245018,132120,244980,132006v-178,-508,-355,-4012,-330,-5409c244675,126597,244713,126597,244751,126610v-101,1409,-152,4659,991,6437c246186,133732,246770,134164,247481,134316r254,-1256c245996,132691,245881,128578,245996,126851v634,153,1066,343,1447,534c247291,128426,247049,130965,248116,132628v508,787,1219,1282,2133,1485l250515,132856v-571,-114,-1003,-419,-1320,-901c248484,130838,248535,129022,248649,127930v483,178,1054,292,1854,242c251899,128121,257206,125683,257714,114828v317,-6601,1600,-11769,2653,-14714c260698,99238,261028,98476,261358,97816v12,-51,51,-89,76,-140c263300,99225,266779,104113,269572,108531v190,445,343,1067,343,1524c269915,110550,269953,113292,275057,114486v3491,812,16923,28057,26179,37312c301591,152154,301896,152471,302188,152814v-26,13,-127,,-165,c296868,152814,292488,155620,290622,160140v-1689,4113,-864,8671,2120,11642c295256,174283,297579,175006,299674,175006v1536,,2958,-393,4228,-749c305298,173876,306491,173495,307558,173788v5028,1155,8620,-191,10169,-991c318159,173077,318629,173292,319111,173508v2578,1054,5409,876,8392,-520c327910,172772,329179,172188,333064,173330v3238,965,7846,369,10614,-1295c345138,172708,348185,173660,351918,172175v253,-101,1637,-381,3262,114c357072,172873,361579,172886,364093,171858v1384,723,2780,1041,4037,1142c369920,173165,371431,172950,372739,172772v2006,-254,3593,-457,5929,470c380090,173800,385828,175159,389891,172404v1689,926,3644,1396,6031,1142c399057,173115,400822,173559,401787,173991v1016,431,5332,1625,8710,-191c411220,174143,412033,174359,412922,174410v749,,1523,-77,2450,-204c417213,173914,419498,173597,422443,174435v2654,787,5472,-597,7072,-3504c431762,166894,431343,160431,425402,155074v-1080,-965,-3314,-2666,-8621,-1981c417289,152674,417797,152281,418279,151798v9256,-9255,22675,-36500,26167,-37312c449575,113305,449587,110550,449587,110055v,-419,153,-978,330,-1409c452596,104418,456176,99263,458068,97676v13,26,38,51,51,64c458462,98451,458817,99263,459198,100228v1041,2971,2273,8075,2603,14600c462309,125683,467615,128121,468999,128172v115,12,216,12,292,12c469964,128184,470434,128083,470853,127943v127,1079,165,2907,-546,4012c470002,132437,469558,132742,468999,132856r267,1257c470167,133910,470878,133415,471386,132641v1067,-1664,838,-4216,673,-5244c472440,127207,472884,127004,473506,126851v115,1727,,5840,-1739,6208l472021,134316v711,-152,1295,-584,1752,-1269c474916,131269,474865,128019,474763,126610v38,-13,76,-13,102,-13c474878,127994,474687,131511,474509,132031v-25,89,-2831,10817,965,14054c475868,146428,476553,146771,477201,146771v330,,635,-89,901,-267c479372,145666,478597,143445,478331,142721r-1206,432c477696,144790,477506,145362,477391,145438v-216,127,-787,-26,-1092,-318c473430,142657,475423,133339,475728,132437v229,-698,445,-4329,394,-5941c476388,126470,476604,126470,476845,126470v-76,1562,-25,5625,1346,7402c478762,134583,479423,134761,479880,134773r25,-1282c479753,133478,479512,133440,479245,133123v-1105,-1295,-1193,-5180,-1155,-6576c478674,126623,479105,126750,479512,126889v50,13,101,26,139,38c479562,128616,480057,131676,481390,133059v572,622,1321,927,2083,775l483282,132577v-190,38,-571,38,-965,-394c481327,131168,480883,128654,480921,127207v343,50,685,63,1155,25c482140,128629,482698,130825,483790,131828v533,508,1194,698,1828,520l485326,131104v-190,51,-406,38,-673,-216c483828,130139,483371,128146,483346,127042v3948,-851,3174,-5472,2666,-8545c485923,117990,485847,117533,485796,117114v-76,-521,203,-2248,559,-2844c486900,113394,487637,111566,488221,110093v305,-724,533,-1346,685,-1638c489046,108163,489452,107363,488843,106957v-876,-673,-2958,1409,-3822,2298c483638,110728,482698,111870,482089,112670v,-1485,-64,-2425,-127,-3555l481949,108760v-178,-2793,-1168,-6805,-1371,-7211c480413,101295,480184,101142,479892,101142v-38,,-76,,-127,13c478293,101422,476160,110283,476134,110372v-12,114,-38,229,-51,318c476058,110651,476020,110601,476007,110588v-2399,-3504,-4050,-4558,-4938,-5104c470878,105357,470675,105230,470650,105230v-1283,-6678,-3428,-10639,-6526,-12099c461255,91811,458284,92649,457738,92916v-229,63,-1206,38,-1942,25c454132,92890,453079,92890,452558,93157v-927,482,-1701,1358,-2336,2437l450171,95569v-63,152,-139,305,-203,482c448826,98133,448089,100863,447505,103085v-279,1003,-584,2044,-825,2602c445537,105967,444966,105459,445436,104976v2514,-2628,6449,-16009,7757,-16771c456938,86022,457319,83292,457217,81908v724,-736,4508,-5027,5345,-6297c464670,72526,465267,70203,465609,68819v102,-381,204,-711,267,-901c465901,67892,465927,67867,465940,67841v63,-101,228,-253,406,-393c466117,70177,465381,80271,466447,83495v965,2920,3416,3085,4355,2997c470802,86669,470777,86847,470713,86974v-25,25,-1904,3745,-1066,4989c470434,93157,471348,92979,471805,92941r-229,-1270c471284,91684,471043,91760,470713,91265v-190,-508,698,-2920,1105,-3682c472021,87215,472097,86796,472097,86441r762,c472833,86745,472744,87101,472656,87291v-356,648,-889,2248,-610,4088c472275,92674,472529,93055,473811,93093r38,-1282c473773,91811,473468,91811,473468,91836v-76,-88,-114,-469,-152,-647c473087,89691,473506,88371,473773,87901v190,-330,305,-876,355,-1371c474585,86568,475004,86631,475423,86682v-152,635,-495,1714,-672,2006c474420,89285,473874,91913,474585,93106v356,647,254,3187,-304,4012c473456,98387,473113,102666,474230,103935v267,292,609,445,965,445c475411,104380,475652,104316,475868,104215v1193,-610,1231,-1828,1257,-2654l475855,101511v-38,1015,-165,1358,-635,1587c475220,103098,475055,103009,474928,102450v-343,-1409,-38,-3936,419,-4634c476134,96635,476338,93601,475690,92471v-419,-673,-25,-2755,165,-3136c475995,89119,476502,87825,476693,86860v102,12,190,12,305,38c476553,88523,476528,90072,476947,91595v203,775,470,1752,1574,1905l478686,92217v-165,-12,-254,-25,-495,-952c477810,89881,477836,88485,478305,86974v178,13,381,25,597,25c478597,88688,478750,90262,479334,91786v304,799,647,1701,1764,1714l481124,92243v101,152,216,292,343,380c482647,93436,483485,92941,483841,92738r-686,-1079c482927,91760,482673,91887,482216,91582v-369,-393,-407,-2983,-292,-3821c481987,87317,481860,86872,481720,86517v1803,-1295,1981,-4939,2070,-6869l483828,79064v89,-1637,394,-3097,1485,-4900c485618,73681,486151,72767,485491,72285v-101,-76,-228,-114,-393,-114c483714,72171,480832,75230,480794,75268v-77,89,-140,140,-178,191c480400,74926,480387,73478,480387,72958r-25,-330c480273,66204,476375,62509,474293,60529v-2501,-2349,-4799,-1016,-5142,-775c468771,59894,466320,59881,464670,59703v-2336,-215,-4291,1130,-5955,3365l458588,63004v-76,191,-152,369,-215,572c455414,67854,453535,74799,452456,79775v-406,381,-1028,775,-901,229c453815,70254,452482,63715,452977,63576v5193,-1486,4735,-3695,4735,-4660c457712,58866,457700,58700,457687,58599v597,-1232,1739,-3618,2882,-6957c461635,48506,463832,44278,465330,43123v3161,-2450,5116,-11045,9814,-11629c476236,31354,480172,31925,478877,31049v-648,-431,-4215,-4253,-11325,-482c466460,31151,458436,38210,458170,47554v-26,863,-876,6373,-2654,7350l455618,55070v-178,-51,-280,-191,-470,-204c452380,54689,451606,56187,451504,56517v-114,330,-1117,762,-1104,114c450463,54930,449968,50677,449752,50004v-216,-648,483,-3466,978,-3542c452926,46132,452710,43136,452710,42526v,-965,-165,-1295,-457,-1650c452495,39124,454246,31519,454450,30884v1790,-5802,7224,-12404,8354,-13000c466854,15751,466752,18430,467793,17769v952,-596,-863,-2894,-3885,-3212c452799,13351,451390,25920,451606,30668v63,1435,-1778,8735,-1905,9459c447987,40571,447784,44405,447899,44773v101,381,-496,546,-711,826c446972,45865,446185,46068,446147,45599v-115,-1270,-2336,-6272,-2083,-6780c445550,35810,445461,34959,445372,34236v-25,-203,-76,-483,-140,-762c445804,33728,445067,22949,445448,20448v559,-3796,927,-4494,1194,-5065c447276,14075,447010,12970,449155,11929v1575,-761,1740,-2069,2667,-2513c452469,9098,450222,9060,449308,9149v-457,38,-6285,-114,-7910,6170c441195,16030,441094,19496,441309,21591v38,444,-12,1333,102,1942c441525,24117,442033,31062,442300,32243v-89,38,-140,12,-242,63c441284,32712,440903,34833,440840,35264v-64,445,-394,584,-597,102c439545,33626,435825,31113,435875,30452v115,-1409,-101,-2881,-127,-3288c435723,26656,435660,26111,435469,25565v-114,-330,-635,-648,-1244,-813c434149,23381,433387,13313,434733,10723v393,-787,4532,-4697,4685,-5345c439595,4731,439773,4401,440370,3791v520,-558,-775,-381,-1816,-431c437513,3296,432105,4274,430289,8768v-393,1003,-254,4964,330,6272c431051,15954,430784,20778,431559,22467v355,800,470,1955,787,2691c432206,25285,432029,25336,431914,25526v-431,762,102,3365,-25,3390c430365,29399,427902,26415,427077,25641v-889,-813,-558,-2489,-647,-4253c426379,20689,425858,20562,425325,20423r229,12c425376,19407,423497,18328,423548,14875v38,-1473,584,-5104,927,-6602c424741,7041,424868,3652,424183,1557v-166,-521,-1232,-2438,-1575,-1079c422405,1328,421580,5391,420463,7232v-1359,2234,-762,4748,-203,6119c420780,14684,422075,16792,422888,20182r-242,c421897,20131,422456,22924,422811,23660v381,762,-2285,-419,-3491,-1015c418190,22073,417771,20613,417543,19433v-102,-496,-597,-597,-1194,-584c415689,16843,413823,15344,414178,12031v140,-1117,318,-2679,394,-3111c414724,7994,414458,5264,413531,4452v-533,-470,-711,-2743,-1041,-1867c412261,3207,411296,5493,410903,6470v-826,2019,-330,5358,495,7110c411804,14430,414064,17541,414115,19141v-635,266,89,2069,622,2843c415295,22835,412109,21388,410738,20562v-1245,-749,-1790,-1726,-1879,-2577c408821,17554,408579,17198,408135,17008v-102,-1397,-2781,-3250,-2742,-3822c405596,10127,404948,7562,404516,6737v-444,-825,-1472,-1409,-1586,-1206c402231,6940,401292,9352,401190,10393v-165,1511,-51,4748,4342,7389c405380,18430,406357,19166,406421,19433v101,380,-3428,977,-3987,139c401876,18734,401038,17617,399375,18176v-1676,558,444,2209,-381,2336c391922,21438,390564,23775,393039,22835v4469,-1714,15172,-457,17267,127c472173,40330,440116,112949,414267,142708v63,-596,102,-1066,152,-1472l416882,137579r-1117,-3682c416501,130774,417479,127562,418799,124058v1892,-254,3555,-2006,4127,-4456c423319,117837,423179,116466,422456,115387v558,-1206,1104,-2374,1650,-3542c425008,109915,425871,108049,426658,106259r-76,-38c426658,106208,426798,106233,426849,106208v101,-51,63,-114,114,-165c427242,106437,427230,106982,427623,107313r,12c428728,108239,430086,108734,431521,108734v165,,368,-12,546,-25c433692,108582,435152,107808,436180,106551v2146,-2565,1816,-6399,-736,-8544c435253,97867,435012,97943,434809,97816v1600,-152,3060,-901,4075,-2145c439938,94452,440446,92865,440306,91252v-152,-1625,-914,-3085,-2158,-4138c437361,86466,436371,86466,435406,86263v1409,-203,2767,-787,3758,-1968c441309,81731,440967,77897,438402,75751v-1206,-1028,-2730,-1485,-4329,-1397c434669,74012,435444,73961,435901,73415v2145,-2565,1815,-6411,-736,-8557c433108,63157,430442,63436,428283,64731v1727,-2539,1384,-6018,-1041,-8036c426011,55666,424500,55184,422824,55311v-1587,114,-3009,876,-4037,2069c418863,55552,418228,53711,416730,52467v-1244,-1054,-2818,-1524,-4431,-1422c410662,51197,409214,51959,408186,53203v-406,470,-635,1016,-864,1562c406980,53635,406421,52581,405494,51794v-1244,-1028,-2793,-1523,-4431,-1384c399438,50537,397978,51299,396950,52543v-838,1003,-1193,2247,-1295,3517c395325,55463,394919,54892,394373,54422v-1270,-1041,-2857,-1549,-4469,-1384c388304,53178,386844,53952,385816,55184v-1054,1231,-1562,2818,-1422,4431c384407,59704,384470,59792,384483,59894v-115,-114,-178,-279,-305,-381c382921,58472,381309,57939,379709,58129v-1612,140,-3060,902,-4075,2146c374580,61506,374085,63081,374225,64718v50,635,279,1232,520,1816l370911,66534v419,-1219,660,-2514,660,-3847c371571,60059,370543,57748,369070,55793r178,-114c369197,55603,364322,48201,363243,43593v114,-115,304,-64,406,-191c363750,43288,363687,43123,363776,43009v3237,1142,7503,3910,7528,3948l372790,47935r,-15832l371317,33081v-51,25,-4621,3021,-7884,4075c363242,36940,363255,36597,363039,36420v-76,-64,-177,-39,-241,-77c363877,33081,366785,28637,366823,28586r977,-1498l351969,27088r977,1498c352971,28637,356006,33246,357047,36521v-305,216,-724,203,-978,495c352832,35924,348503,33106,348439,33081r-1485,-978l346954,47935r1498,-978c348502,46919,352883,44062,356133,42958v165,228,165,520,381,736c355358,48303,350559,55603,350508,55679r178,114c349214,57748,348185,60059,348185,62687v,1333,254,2628,673,3847l344770,66534v863,-2044,635,-4469,-876,-6272c341748,57710,337902,57355,335337,59513v-140,127,-203,279,-318,406c335248,58282,334867,56555,333712,55184v-2158,-2565,-6005,-2895,-8570,-762c324609,54879,324215,55438,323872,56022v-88,-1219,-444,-2438,-1294,-3441c320419,50029,316598,49699,314020,51832v-914,775,-1472,1828,-1802,2971c311989,54244,311735,53673,311342,53203v-1041,-1244,-2501,-2006,-4126,-2145c305590,50918,304016,51413,302785,52467v-1511,1257,-2133,3085,-2057,4913c298570,54892,294799,54562,292260,56695v-1257,1041,-2019,2526,-2158,4139c290013,61976,290330,63055,290851,64058v-2083,-990,-4622,-774,-6488,800c281798,67004,281468,70850,283614,73415v393,457,876,787,1371,1105c283601,74545,282192,74824,281100,75738v-1244,1041,-2006,2514,-2146,4126c278815,81477,279310,83051,280351,84295v990,1168,2349,1752,3758,1968c283157,86466,282141,86479,281354,87126v-2552,2146,-2895,5980,-749,8557c281608,96864,283004,97575,284528,97765v-140,102,-305,127,-444,242c282839,99048,282065,100508,281938,102133v-152,1612,343,3199,1396,4443c284528,107998,286255,108722,287994,108722v1371,,2755,-457,3898,-1422c292260,106995,292476,106589,292755,106208v51,25,127,13,190,25l292869,106272v749,1688,1574,3440,2412,5268c295903,112861,296538,114232,297173,115628v-648,1041,-952,2273,-571,3974c297160,121964,298760,123462,300575,123804v1333,3530,2413,6856,3187,10043l302620,137592r2932,4317c305603,142416,305641,142734,305705,143254,279767,113826,246973,40431,309209,22962v2095,-584,12784,-1841,17266,-127c328938,23775,327580,21439,320508,20499v-825,-114,1320,-1752,-355,-2310c318477,17630,317626,18747,317067,19572v-558,851,-4062,229,-3973,-139c313157,19166,314135,18430,313982,17795v4393,-2653,4507,-5891,4342,-7402c318210,9352,317283,6940,316585,5531v-114,-203,-1155,381,-1587,1206c314554,7562,313906,10127,314122,13186v38,572,-2628,2425,-2742,3822l311392,17021v-457,177,-685,533,-749,964c310555,18836,310009,19814,308764,20575v-1371,813,-4545,2247,-3973,1410c305298,21210,306035,19420,305400,19153v25,-1028,838,-2463,1625,-3745c307469,14672,307965,13885,308117,13567v406,-876,736,-2145,863,-3453c308980,10025,308942,9949,308955,9847v76,-1206,38,-2437,-343,-3377c308256,5594,307495,3779,307165,2941v-38,-89,-127,-292,-140,-356c306885,2230,306771,2446,306644,2814v-355,432,-825,1536,-1206,2895c305044,6851,304829,8260,304943,8933v76,407,254,1993,381,3111c305336,12120,305286,12145,305298,12221v216,2781,-1091,4152,-1841,5967c303381,18354,303242,18506,303191,18709r25,c303191,18760,303165,18785,303140,18849v-584,,-1066,89,-1168,584c301743,20613,301325,22073,300195,22645v-1206,596,-3873,1764,-3504,1028c297046,22924,297630,20131,296856,20182r-267,c297414,16855,298722,14672,299268,13351v546,-1358,1142,-3885,-229,-6119c297909,5391,297097,1341,296894,491v-330,-1372,-1397,545,-1562,1053c294634,3652,294773,7042,295040,8273v330,1511,889,5129,927,6602c296005,18315,294050,19674,293885,20524r203,-12c293631,20664,293123,20753,293098,21388v-102,1765,228,3428,-673,4266c291612,26403,289149,29412,287626,28929v-127,-38,139,-2780,-77,-3631c287524,25158,287346,25120,287232,25031v368,-698,343,-1726,724,-2551c288718,20791,288464,15954,288883,15040v596,-1308,723,-5269,317,-6284c287410,4287,282001,3296,280960,3347v-1041,64,-2336,-114,-1815,444c279729,4414,279919,4731,280097,5378v152,648,4279,4558,4697,5358c286128,13301,285366,23470,285290,24955v-470,127,-864,305,-902,470c284287,25908,283715,26161,283817,26657v76,393,-292,2386,-178,3796c283677,31113,279970,33627,279259,35366v-190,495,-533,343,-597,-102c278612,34833,278497,32712,277672,32382v-305,-114,-368,-190,-482,-266c277482,30503,277990,24092,278104,23521v101,-597,63,-1498,101,-1930c278421,19496,278307,16030,278129,15319,276491,9035,270664,9187,270194,9136v-901,-88,-3161,-25,-2514,280c268607,9847,268785,11168,270359,11930v2133,1028,1879,2145,2514,3465c273127,15954,273508,16640,274067,20436v342,2285,-127,11680,241,13102c274181,34744,274435,36750,275438,38819v254,521,-1968,5510,-2070,6780c273317,46068,272543,45865,272327,45599v-216,-280,-825,-445,-711,-826c271718,44418,271527,40571,269813,40127v-127,-724,-1980,-8024,-1917,-9459c268125,25920,266703,13351,255607,14558v-3022,317,-4837,2615,-3885,3212c252014,17960,252217,17884,252433,17719v279,-114,596,-292,965,-495c254007,16995,254921,16944,256711,17884v749,647,1409,1409,2070,2171c259276,20652,259809,21312,260368,22099v254,355,508,723,736,1104c261421,23660,261713,24168,262018,24663v1841,3314,3098,6843,3898,9827c266487,36953,267135,39860,267236,40736r38,-13c267274,40762,267287,40825,267287,40850v-317,356,-482,686,-482,1676c266805,43136,266576,46132,268772,46462v496,76,1206,2907,978,3555c269547,50664,269039,54930,269103,56631v12,648,-978,203,-1092,-114c267897,56187,266855,54486,264138,54879v-63,13,-114,64,-177,76l263986,54905v-1562,-864,-2361,-5079,-2565,-6691c261396,47986,261345,47655,261345,47541v-266,-9331,-8290,-16390,-9395,-16974c250173,29627,248624,29158,247291,28993v-825,-102,-1422,63,-2082,152c244777,29196,244244,29132,243876,29234v-165,51,-229,127,-381,178c242378,29818,241654,30262,241197,30643v-191,140,-470,356,-546,406l240638,31049r,26c240346,31265,240321,31392,240511,31468v610,216,3022,-89,3847,26c249056,32103,251011,40673,254185,43136v1498,1142,3682,5357,4761,8506c259073,52061,259200,52289,259339,52670v1003,2755,1968,4888,2501,5967l261866,58574v,89,-26,228,-26,292c261840,59843,261345,62103,266525,63563v508,140,-838,6691,1435,16454c268049,80423,267706,80283,267338,80029r-64,-253c266170,74710,264151,67486,261003,63220v-26,-76,-51,-139,-77,-216l260876,63043v-1689,-2222,-3733,-3517,-6044,-3339c253182,59881,250770,59894,250440,59792v-610,-406,-2832,-1523,-5218,737c243127,62509,239229,66204,239127,72628r,292c239102,74240,239026,75078,238899,75459v-51,-51,-114,-114,-191,-190c238683,75231,235116,71473,234011,72285v-648,482,-114,1397,178,1866c235395,76157,235598,77744,235674,79077v25,153,25,369,38,610c235814,81604,236004,85222,237782,86517v-140,356,-242,800,-191,1219c237718,88701,237642,91202,237299,91570v-508,343,-723,190,-1003,63l235712,92763v318,178,1143,673,2311,-139c238163,92522,238277,92395,238391,92217r13,1283c239521,93487,239877,92548,240181,91786v597,-1511,737,-3085,445,-4787c240829,86999,241032,86987,241222,86974v445,1511,483,2907,102,4291c241083,92192,240968,92205,240816,92217r165,1283c242086,93347,242352,92382,242568,91608v406,-1536,394,-3085,-51,-4710c242619,86873,242720,86873,242809,86860v191,977,724,2272,838,2475c243863,89716,244231,91786,243838,92471v-661,1092,-483,4139,317,5345c244612,98502,244917,101016,244574,102437v-140,597,-279,661,-355,623c243812,102869,243685,102514,243660,101523r-1270,26c242403,102374,242441,103606,243647,104215v216,101,457,165,673,165c244676,104380,245018,104228,245285,103936v1117,-1270,775,-5548,-63,-6831c244676,96280,244549,93754,244930,93106v723,-1219,165,-3834,-178,-4431c244587,88409,244231,87317,244079,86682v432,-38,851,-114,1295,-152c245437,87025,245552,87558,245729,87888v267,495,699,1803,457,3301c246148,91354,246098,91748,246123,91773v-89,25,-368,38,-457,38l245717,93093v1269,-38,1523,-419,1726,-1714c247799,89132,246961,87469,246859,87279v-101,-178,-165,-533,-190,-838c246897,86428,247151,86415,247418,86441v,343,63,762,267,1142c248078,88282,248992,90757,248814,91240v-355,508,-647,470,-926,419l247761,92941v355,38,1320,178,2107,-977c250706,90719,248814,86999,248814,86974v-76,-127,-114,-305,-114,-482c248802,86492,248903,86504,249005,86504v1536,-12,3326,-800,4063,-3009c254134,80258,253385,70178,253144,67448v190,140,355,292,431,394l253575,67854v26,26,51,76,77,102c253715,68133,253804,68438,253880,68794v356,1383,940,3694,3060,6817c257676,76690,260914,80448,262285,81972v-76,1409,368,4088,4024,6233c267630,88967,271565,102361,274079,104976v457,483,-101,1003,-1257,711c272721,105421,272569,104773,272403,104139v-558,-2286,-1460,-5980,-3072,-8557c269331,95582,269331,95569,269318,95569v-660,-1079,-1447,-1930,-2386,-2438c266424,92877,265383,92890,263745,92941v-737,25,-1740,38,-1955,-13c261218,92636,258286,91760,255378,93131v-3110,1486,-5243,5447,-6487,12049c248840,105230,248637,105345,248459,105484v-901,546,-2552,1600,-4977,5104c243469,110601,243457,110651,243431,110677v-25,-76,-38,-203,-76,-318c243342,110271,241209,101409,239737,101155v-292,-89,-622,89,-800,394c238708,101955,237718,105979,237566,108760r-26,571c237477,110385,237413,111261,237413,112657v-609,-812,-1536,-1942,-2920,-3402c233821,108544,231485,106271,230659,106957v-596,406,-203,1206,-63,1498c230748,108772,231002,109407,231319,110156t82194,127491c310085,238307,308993,233280,312370,232696v3504,-622,3860,4418,1143,4951m298595,252387v-305,-76,-1511,-2082,-1904,-2463c296602,249835,296361,249543,296056,249289v-241,-190,2107,-1676,2615,-1752c299217,247461,301617,249873,301528,250559v-26,177,-2577,1904,-2933,1828m338816,359234v253,-558,253,1283,711,1435c340352,360923,341787,359387,342688,358841v533,-318,2057,-1651,2539,-1587c345151,357241,343234,360060,342853,360352v-508,393,-1473,787,-2222,1269c340365,361786,338625,362967,338422,362891v-901,-318,292,-3454,394,-3657m341825,355108v304,-1828,1193,-2856,1828,-4278c343792,351795,342688,354270,343323,354791v507,406,1345,-381,1904,-635c346763,353458,348439,352683,350077,351769v1447,-787,-800,1194,-1270,1511c346954,354600,345176,355502,343018,356606v127,-51,-1130,711,-1359,495c341570,357000,341774,355464,341824,355108t4444,-5878c346738,347415,348096,345751,349366,344469v343,-343,-546,1447,-711,1904c348325,347250,347512,348875,348414,349154v609,203,3351,-1536,3961,-1816c354076,346577,355295,345790,356818,345104v-1853,2209,-4354,3542,-7528,4761c348833,350043,346573,351223,346027,350741v-38,-26,140,-1130,241,-1511m352299,342336v165,-520,368,-1307,711,-1739c353403,340089,354927,338807,355231,338845v343,38,-2513,3910,-241,3491c355955,342158,358202,340813,359523,340203v685,-342,2082,-914,1193,-165c358761,341651,356387,342641,353962,343606v-470,190,-2070,635,-2057,635c351613,344037,352197,342679,352299,342336t7224,-5624c360056,336039,362062,333830,363090,333538v280,-89,-1396,1600,-1028,2209c362544,336585,365515,335912,366416,335671v318,-76,1245,-533,1587,-305c368130,335442,367229,336153,367051,336230v-990,431,-3618,1079,-4989,1345c361440,337702,359218,338236,358964,337982v-178,-191,533,-1257,559,-1270m369819,332103v546,-482,2336,-2196,3022,-2221c374136,329818,370657,331837,373006,331938v622,39,2932,800,4037,876c377602,332853,376192,333081,375545,333145v-2057,152,-2984,88,-4444,76c369502,333208,368613,333233,369819,332103t8417,-2691c382680,327419,389053,326898,394817,328066v-1701,127,-3694,1714,-5941,1105c388609,329107,388431,328714,388076,328612v-1854,-520,-3365,711,-5079,952c382223,329666,381220,329437,379912,329564v-241,26,-2018,178,-2069,76c377792,329552,380674,328307,378237,329412t7934,-5637c386565,322937,386781,321756,386806,321236v,-152,-228,-609,-76,-800c386997,320106,387822,321871,387847,322658v,774,-330,2285,-635,2463c387098,325184,385651,325425,385384,325273v-216,-89,648,-1206,787,-1498m396798,331710v-1854,711,-3707,1219,-5790,1752c388558,334071,386590,335138,383239,334643v3707,-1968,8239,-2628,13559,-2933m398144,326390v1091,-1155,2399,-3516,2628,-5548c400784,320639,400505,319712,400683,319408v63,-89,863,3186,558,4202c400797,325108,399566,327584,398702,327825v-216,51,-1650,51,-1828,-241c396734,327343,398080,326467,398144,326390t6906,9687c405507,336712,406231,338807,405291,337664v-838,-1028,-3237,-2145,-5154,-1269c399985,336458,398372,335569,398385,335442v25,-431,2336,-685,2780,-711c402993,334528,404149,334782,405050,336077t2387,-7224c408300,328219,409278,327330,409735,326632v127,-216,-89,-597,394,-876c410230,325705,409202,328993,408618,329958v-533,889,-1727,2399,-2209,2387c406409,332345,404822,331151,404809,330834v-13,-609,2146,-1625,2628,-1981m411474,337423v1143,-1016,2438,-2945,3403,-3885c414978,333551,414928,333614,414877,333614v-343,1244,-990,2095,-1651,3250c412807,337588,412046,339734,411170,339645v-318,-38,-889,-813,-889,-1117c410306,337931,411043,337791,411474,337423t5942,5777c417225,343200,415537,345332,414877,346221v-432,635,-991,2031,-1257,2146c413633,348354,411271,348494,411246,348443v-191,-191,1193,-1574,1269,-1663c412960,346259,413417,345586,413861,345193v787,-686,2552,-2019,3555,-1993m418051,338845v952,-1232,1828,-2692,2463,-4114c420323,336725,419587,340648,417975,341143v-39,25,-1435,-64,-1499,-152c416210,340648,417962,338959,418051,338845t4215,4520c422748,343276,423586,343314,423929,343682v368,406,520,2603,76,2857c423777,346678,422774,345637,422494,345586v-1155,-165,-3186,1333,-4037,2070c418241,347846,417327,348519,417340,348519v-254,-114,990,-1993,1117,-2222c419358,344850,420323,343745,422266,343365t5396,7541c428119,350982,428119,350995,427738,351769v-775,1651,-1714,2946,-2857,4291c424716,356251,423497,357254,423612,357660v152,470,1498,305,1980,229c427408,357647,429274,356721,431000,356137v686,-229,-1828,1396,-2158,1599c426989,358841,425414,359336,423053,360034v-482,140,-2780,978,-3250,787c419600,360745,420857,359412,421072,359158v1422,-1650,3073,-3923,4127,-5396c425338,353572,426316,352912,426151,352404v-178,-559,-2006,-89,-2704,89c420780,353178,418673,353889,416311,355032v-571,279,-215,-762,,-1028c416807,353420,420019,352036,420996,351769v698,-165,1422,-304,1905,-393c424335,351134,426366,350665,427662,350906t2209,-4215c430924,345256,431305,344215,432334,343060v38,-51,-13,-191,76,-152c432587,342920,432054,345155,431940,345434v-394,965,-1650,2971,-2209,3250c429528,348786,428601,348913,428449,348836v-178,-88,1142,-1739,1422,-2145m407907,352099v76,-558,1358,-546,1510,-558c410789,351363,412325,351617,413150,352252v1282,1028,851,2450,-330,3643c412236,356492,412604,354804,412198,354080v-482,-825,-1866,-1333,-2615,-1422c409380,352632,407793,352861,407907,352099t-2222,-76c406802,353521,404403,355095,403704,355819v-177,191,-292,330,-317,241c403133,355095,404428,354169,403616,352963v-394,-584,-1651,-1041,-2375,-1029c400975,351947,400696,352264,400454,352175v-279,-101,-749,-1244,-711,-1269c400556,349839,405152,351299,405685,352023t-2933,-12289c402524,339505,401711,339353,402346,339086v660,-279,2285,229,2539,483c406701,341270,405342,346120,404098,347262v-584,521,152,-1155,152,-1904c404301,343009,403539,340495,402752,339734t25621,25607c426862,365950,424386,365696,422342,365988v-1295,178,-736,686,317,876c423472,366979,424792,367017,425998,366928v77,-13,914,-216,1029,-152c427281,366890,425795,368007,425668,368032v-1574,521,-4672,166,-7135,318c416515,368490,419308,369327,420120,369467v406,76,3530,216,2539,635c421542,370597,419815,371156,418533,370965v-2437,-330,-5230,26,-7363,635c410040,371930,409380,372882,408224,373504v-2222,1194,-5523,1232,-8087,318c398423,373238,396569,372197,394741,372717v3365,-901,5447,-2641,8253,-3961c404758,367918,407031,366674,409176,366928v496,51,978,622,1511,559c411043,367449,411208,366991,411474,366776v1854,-1587,5828,-2616,8570,-2781c423409,363792,427712,364516,430594,363437v-76,25,470,-356,318,c430683,363983,429071,365062,428373,365341m391313,352023r,c391313,351731,392773,351223,393078,351134v546,-127,978,-50,1498,-76c396442,350982,398410,351185,398943,352658v343,965,-177,1282,-799,1815c398156,354473,397420,355273,397204,355108v,,-152,-1282,-89,-1104c396468,352239,393802,353090,392202,352658v127,25,-889,-635,-889,-635m390209,357660v-254,229,-13,-1574,-229,-2069c389574,354664,388190,354296,387124,354397v-838,76,-635,165,-1181,-393c385778,353826,384749,353343,384749,353204v-12,-381,1613,-749,1829,-800c391262,351604,392913,355235,390209,357660t-5701,546c384318,358181,383988,356835,384115,357101v-394,-888,-1359,-1447,-2628,-1510c380763,355553,379849,356048,379506,355971v-26,,-1181,-1002,-1105,-1180c378439,354664,379696,354308,379912,354232v495,-178,902,-368,1574,-470c383556,353445,385295,354410,385054,356771v-38,407,-343,1448,-546,1435m377525,359476v-609,914,-342,393,-558,-483c376522,357190,374059,357241,372688,357812v-787,318,-1752,1333,-2463,1422c370124,359260,368714,358917,368714,358917v-12,-51,496,-495,572,-559c370606,357216,372828,355883,375139,355667v2615,-241,3783,1650,2386,3809m369819,363995v-190,51,-1612,-1422,-2057,-1498c365312,361989,362900,364440,361821,364630v-115,13,-1435,-241,-1435,-228c360361,364351,361376,362916,361579,362726v1333,-1245,3860,-2082,6183,-2133c368879,360542,370670,360783,370543,362332v-13,102,-445,1600,-724,1663m360234,367563v-1651,-178,-4279,787,-5714,1345c353644,369264,355536,367385,355714,367258v774,-622,1676,-1016,2780,-1193c360259,365760,361846,366471,362455,367334v89,115,432,902,318,1016c362747,368388,360526,367588,360234,367563t-6424,-8646c353873,358409,356425,357952,357212,357889v1308,-102,3288,419,3885,1510c361452,360034,361833,361647,360792,360745v-901,-774,-2361,-1638,-4215,-1269c355397,359704,355244,360377,354356,359476v-13,-26,-559,-483,-546,-559m368245,356467v-203,419,-178,647,-330,-330c367775,355197,367115,353813,366175,353521v-1409,-431,-2336,457,-3555,318c362760,353851,360868,352912,360868,352810v-25,-355,2311,-977,2616,-1041c366201,351338,369552,353483,368245,356467t2932,-7389c369387,349192,368918,350627,367127,350512v-1294,-76,-1688,38,-1028,-558c367420,348773,368448,347757,370860,347491v3276,-343,5421,1752,4215,4608c374948,352379,374567,353356,374428,353356v-242,,88,-1003,76,-863c374732,350436,373361,348951,371177,349078t7224,-2616c376865,346488,376624,347643,375075,347021v-343,-140,-812,-165,-889,-330c374060,346361,376459,345002,376891,344875v330,-88,965,-50,1345,-76c381601,344634,384432,346983,382756,349954v64,-89,-660,1320,-787,1269c381931,351223,382286,349522,382286,349636v-38,-1764,-1384,-3212,-3885,-3174m390932,346221v26,1003,-343,2857,-787,1346c389802,346475,388952,345396,387441,345269v-1143,-102,-2057,609,-2615,482c384648,345713,383899,344888,384026,344634v254,-444,2933,-927,3821,-952c389561,343657,390882,344317,390932,346221t1422,-5713c392329,340533,391377,339835,391313,339810v-736,-533,-1993,-1625,-3072,-1905c386539,337436,385625,337423,384267,336788v-1016,-457,-279,-660,787,-711c387720,335899,390183,336687,391478,338604v305,431,965,1841,876,1904m397750,338134v-1092,-940,-3783,-1866,-5472,-2615c391707,335265,392583,335316,393154,335277v940,-50,2247,-101,3161,242c397204,335836,398778,337360,398943,338058v38,165,77,1511,-76,1587c398880,339632,397826,338210,397750,338134t-3339,4837c394144,342920,393510,343085,393383,342971v38,25,241,-1371,317,-1422c393954,341371,394843,341460,394741,341460v3771,-101,4063,2451,2933,5396c397585,347097,397521,347440,397356,347656v115,-140,-330,546,-558,317c396620,347783,396849,347567,396874,347262v203,-1993,-571,-3986,-2463,-4291m353416,363119v-102,26,-533,-990,-559,-1028c350724,360085,347322,362929,345951,363602v-673,330,-1663,787,-1359,c346230,359577,348160,355222,351829,353204v838,-457,1968,-419,2768,-876c355155,352023,355739,350436,356184,349801v977,-1371,2298,-2463,3897,-3186c360945,346221,360894,346450,361338,345663v1067,-1791,3326,-3835,5472,-4596c367978,340648,369349,341194,370454,340762v508,-216,1346,-1663,1828,-2069c373526,337677,375824,336890,377919,336712v2298,-203,4634,406,5954,1498c384369,338642,385638,339899,385384,340508v-114,254,-2196,-1219,-2539,-1346c380699,338375,377195,338819,375380,339480v-902,330,-2298,888,-2374,1358c372942,341117,375443,343479,375380,343530v-597,393,-2489,-699,-3098,-800c369921,342362,367547,343174,365858,344076v-330,190,-2108,1307,-2070,1675c363839,346018,366290,347008,366569,347173v114,64,965,318,952,394c367483,348138,365617,347529,364995,347567v-2171,178,-5244,1358,-6666,3021c358113,350830,357250,352023,357288,352099v165,254,343,-114,876,c358355,352137,359675,352899,359992,353356v89,140,534,978,318,1206c360233,354638,359167,354181,358964,354156v-3491,-432,-6132,1117,-8176,2615c350052,357317,347258,359196,348960,359704v495,152,1269,-203,2158,-76c352045,359768,353441,360542,353644,361304v115,431,,1764,-228,1815m350470,369061v-63,114,-1028,622,-1104,558c349150,369518,348985,368109,348807,367804v-965,-1574,-3910,-1676,-5878,-711c344173,365506,348465,364630,349988,366458v406,457,940,1943,482,2603m438694,360745v1752,-2298,3631,-6259,5866,-8493c445220,351604,443849,354131,443836,354397v-25,965,-685,2476,-1739,3415c440713,359057,439393,360453,438453,360986v-178,89,216,-228,241,-241m449156,358434v393,-609,1523,-2780,1752,-3478c450997,354638,450984,353927,451060,353762v203,-419,1892,-1523,2311,-1358c453422,352429,453168,353712,452812,354397v-736,1384,-2895,3568,-4139,5002c448051,360136,448851,358917,449156,358434m313652,382582v2793,939,5396,1320,7923,1333c332950,384004,343310,375751,359624,375701r89,c376065,375777,386438,384004,397813,383915v2552,,5168,-381,7961,-1333c413429,379992,420196,378570,426201,377935v-736,-533,-1561,-939,-2348,-1003c422215,376792,421136,377478,419879,377795v-1689,445,-3263,39,-5231,318c415626,377542,416451,377059,417416,376450v876,-546,1790,-1511,2628,-1828c422482,373682,428804,374342,430201,375891v254,305,749,1054,1092,1689c431965,377567,432664,377554,433311,377554v3492,-12,6627,280,9471,762c442935,378253,443087,378189,443201,378113v1371,-863,2704,-2235,3898,-3491c448534,373111,449841,371498,451060,369619v1219,-1853,1828,-3872,2780,-6182c454437,361989,455516,360910,456062,359399v546,-1498,1257,-3021,1587,-4761c458106,352150,457865,348621,457091,345980v38,139,-394,-1206,-559,-1270c456037,344545,454869,346856,454704,347097v-1841,2768,-4342,4507,-6970,6424c447937,353369,447150,354207,447010,354004v-13,-26,432,-1765,482,-2146c447619,351033,447784,350119,447810,349560v51,-762,178,-3199,-242,-3339c447340,346145,446464,347757,446058,348125v-406,381,-1079,788,-1740,1194c444001,349509,442643,350487,442490,350271v-127,-203,419,-1333,470,-1904c443176,346500,442808,344951,442401,343530v-215,-826,-901,-2375,-1561,-2933c440878,340635,439989,340038,439799,340114v-381,178,-191,1270,-229,1435c439139,343047,437463,344736,436549,345751v-699,775,-26,-1295,,-2069c436650,339048,434555,336915,432499,334566v-1029,-1180,-673,-203,-788,953c431495,337448,430366,340241,429248,341625v-76,102,-571,698,-634,635c428436,342082,428639,340102,428614,339810v-64,-813,-292,-2019,-483,-2539c428055,337042,427090,335239,426633,335442v-89,26,-343,1130,-393,1270c426087,337004,425351,338159,425198,338058v,,38,-1181,,-1498c424805,332878,423459,330732,421313,328536v-495,-508,-1764,-2450,-2615,-1981c418266,326784,418520,328218,418457,328942v-38,419,-127,914,-317,1663c418051,330973,417784,332408,417505,331710v-280,-698,-1257,-1409,-2070,-1511c415004,330148,413328,330783,413379,330834v-26,-26,685,-2158,723,-2463c414445,325413,413150,321909,411639,320271v-101,-89,-1803,-1816,-1980,-1739c409456,318608,408948,320207,408859,320436v-597,1473,-940,2603,-1663,3809c407120,324397,406244,325971,406002,325679v-152,-177,-50,-2006,-152,-2450c404936,319103,401686,315751,397674,315129v-241,-38,-1498,-216,-1663,c395808,315370,396772,316488,396874,316868v686,2349,-914,5320,-2374,6272c394386,323216,393040,323978,392507,323699v-191,-115,-305,-1054,-470,-1359c390818,320207,387441,317503,383556,317821v114,,-1117,114,-1181,317c382248,318506,383505,318811,383632,318938v1651,1777,-1231,5002,-1980,5548c379519,326060,376065,327012,373552,327825v-8710,2806,-16213,6449,-22206,12137c345570,345434,340580,352455,336518,359552v-2781,4837,-6323,10918,-13966,9280c317575,367766,314338,363208,313982,357888v-368,-5433,1384,-10181,2616,-14689c319746,331723,323454,320817,326767,309860v3200,-10562,6183,-26051,7694,-33453c340390,247435,333902,235882,330322,231286v-1765,-2272,-4964,-4621,-8494,-4684c313881,226449,309260,230829,306682,236187v-266,559,-1079,1879,-1028,2222c305743,239018,307025,239285,307406,239678v1295,1371,241,2997,470,5168c307926,245404,308853,247410,308993,247385v-406,88,-952,-1219,-1041,-1435c307406,244477,307698,242243,307241,240948v-191,-508,-1143,-1917,-1752,-1727c305210,239285,304892,240427,304702,240719v-1245,1854,-3403,3809,-5320,5155c296348,248007,293047,249441,292399,253326v-101,622,-89,2235,318,2463c293148,256030,293656,255332,294469,254926v673,-343,1498,-635,2222,-876c300042,252907,303127,251295,306124,249848v1714,-838,3529,-2273,5865,-2311c313411,247524,315252,247372,317816,246674v1689,-457,3631,-1740,4012,-1828c323593,244439,324736,246750,325091,248019v419,1549,495,3098,559,4596c325726,255129,325307,257516,325002,259915v-292,2286,-571,4736,-1028,6970c318718,292747,310910,314888,300664,335201v-4367,8595,-9687,17406,-11198,28642c288832,368502,289060,373352,290063,377681v6742,406,14562,1841,23589,4901m313817,235209v,559,-444,1016,-1015,1016c312243,236225,311799,235768,311799,235209v,-558,444,-1015,1003,-1015c313373,234194,313817,234651,313817,235209m59645,496983v2616,-254,5193,-825,6907,-1054c68164,495714,64990,497301,64355,497478v-3491,1079,-18002,940,-22243,1346c44664,498494,56446,497301,59645,496983t28693,-5434c98317,488109,106442,483703,111902,475591v,,431,-521,419,-203c112232,476797,112549,477279,109413,481761v-4659,6602,-10715,9496,-18853,12340c88935,494660,86472,495104,84796,495510v-5269,1219,-9065,1118,-15222,1460c75007,493720,81368,493949,88338,491549t29924,-18662c119265,470665,119862,468215,120548,466006v926,-2908,1320,-6120,1891,-9192c123531,450885,124928,445984,125867,439522v1625,-11070,1321,-24439,3022,-35142c129054,403416,128914,401816,129206,400724v279,-952,838,-2069,1359,-3428c131136,395785,132050,391964,132025,395620v-51,7415,-1321,14372,-1879,21685c129917,420352,129663,423678,129371,426585v-177,1892,-177,3758,-266,5421c128902,436209,128381,440957,127848,445667v12,-89,-13,1359,254,940c128610,445769,128876,444766,128889,444639v432,-2400,762,-4152,952,-6894c130108,433847,130298,430051,130819,426852v215,-1346,266,-3225,419,-4532c131326,421647,131428,420822,131517,420136v317,-2209,393,-4393,825,-6691c133497,407224,134983,400902,136405,395620v279,-1041,1523,-3910,2082,-5002c138487,390606,138741,390072,138703,390415v-673,5751,-2324,11045,-3035,16479c132761,429188,132367,454618,125042,474029v-2552,6793,-6462,12544,-11376,17089c111039,493568,108702,495638,105440,497174v-9941,4685,-21355,4494,-34927,5319c80327,500729,89557,499129,97720,495409v2260,-1041,5307,-2476,6932,-4012c104894,491169,105706,490547,105935,490293v482,-546,965,-902,1485,-1371c111851,484821,115647,478625,118262,472887t11477,-90915c129752,380259,130412,377580,130260,376335v-13,-38,-25,-190,,-215c130349,376031,130387,376018,130463,376120v800,1307,521,4672,736,6678c131479,385578,132380,388333,131720,390199v-279,749,-1067,2349,-1574,3441c129435,395214,129714,391736,129739,390923v38,-2133,-50,-6005,,-8951m129739,369759v927,-254,2920,-89,3644,419c133472,370254,133574,370889,133586,370914v153,191,762,115,1041,318c135237,371676,135503,372540,136087,372997v1308,1028,3771,901,4901,2183c141102,375320,141839,376298,141508,376755v-126,177,-3973,952,-4265,939c137052,377681,134704,375625,134005,374977v-1549,-1422,-3047,-2882,-4494,-4494c129257,370191,128965,369988,129739,369759t15845,10639c146574,380881,146917,382404,147869,383217v432,355,1587,990,2298,1142c151018,384562,152859,384220,153405,384461v952,444,457,3352,,4177c152732,389806,149507,391824,147983,391240v-431,-165,-1447,-2120,-1879,-2704c144010,385743,141839,383280,139744,381236r,-25c139896,381211,140023,381160,140137,381135v1930,660,3479,-1676,5447,-737m142448,291452v4964,-2438,10944,-2387,16276,-622c160552,291452,162800,291553,164666,291985v5078,1193,7338,4494,10004,7922c175127,300504,176790,302510,176854,302510v762,-38,1295,-2946,1257,-3961c177946,292670,171661,289331,169871,284990v-952,-2324,1067,-1994,2819,-1346c175711,284761,181704,285802,181551,281663v-38,-1003,-838,-1980,-825,-3021c180726,277715,181386,276318,182085,275925v584,-330,1396,-89,2069,-419c190997,272218,189347,260360,190629,251524v368,-2540,952,-4685,1447,-6767c192229,244135,194780,244516,195631,244541v508,25,3161,-241,3428,c199338,244769,198577,248959,198437,249746v-787,4672,-1460,10461,-1765,15438c195936,277131,195923,288989,194692,300542v-1079,10156,-1968,19399,-3542,28870l191213,329425v-63,241,-89,469,-114,673c191073,330174,191124,330250,191200,330275r26,c191302,330275,191353,330225,191378,330148v38,-241,51,-457,114,-660c193651,323305,194476,315472,195530,308566v88,-623,342,-3060,622,-3136c196406,305366,197053,307131,197078,307207v2083,4253,3238,9763,4076,14803c202309,328980,202842,337080,202512,344850v-241,5662,-609,11007,-1980,15946c199681,363868,197853,366750,197193,369543v-1067,4596,-3860,8329,-4901,13356c191327,387533,190616,392840,190210,397702r76,-25c190261,397740,190223,397817,190223,397893v,50,38,101,63,152l190210,398020v-2069,16238,-4050,31358,-5637,46923c184192,448701,183786,452662,184053,456192v330,4240,2183,6386,5116,7934c203109,471515,224616,470881,241400,474550v-3136,228,-6729,546,-10106,838l231294,475426v-76,,-140,-26,-241,-26c231002,475400,230951,475400,230888,475413v-102,13,-153,114,-140,216c230773,475718,230862,475781,230951,475756r102,c231091,475756,231154,475768,231205,475781r-25,25c234950,476746,240029,475730,243482,476949v-3694,51,-7529,406,-10741,1143l232386,478092v-76,,-114,51,-114,101c232272,478269,232310,478308,232386,478308r355,c233744,478549,236385,479856,235877,480605v26,-25,-1993,648,-2298,724c229263,482256,223549,481037,219093,480504v-8722,-1067,-18701,-1917,-27740,-1054c186173,479945,181551,479222,177273,479666v-800,76,-1638,-13,-2184,c174848,479666,173439,480123,172791,479869v-927,-368,-1866,-4050,-1358,-5002c171623,474524,172969,473864,173109,473927v254,115,228,1651,419,1981c173934,476632,175178,477495,176130,477470v2222,-64,4545,-1308,6881,-1562c191149,475032,200024,477749,207502,477355r,-38c207578,477330,207654,477355,207705,477355r76,c207895,477355,207997,477254,207997,477127v,-102,-114,-203,-229,-203l207718,476924v-26,,-89,,-127,-26c207578,476898,207578,476924,207565,476924v-7249,-1752,-14968,-2336,-23411,-2997c182986,473826,178276,473839,177793,473090v-660,-1067,800,-3174,838,-4076c178631,468887,178695,468354,178682,468189v-51,-406,-76,-660,-152,-1041c178123,464990,178022,460724,178111,457766v508,-14740,952,-28794,2095,-43686c180625,408468,181374,403390,181653,397499v165,-3517,1371,-6157,2399,-8557c184662,387558,184992,386086,185411,384689v2514,-8785,4101,-18003,4799,-28375c190794,347554,190845,335607,187709,328167v-229,-545,-711,-964,-952,-1675c184827,320461,182085,316310,178936,311790v-1193,-1727,-1981,-3402,-3123,-5320c174721,304655,172766,302827,171331,300846v-1409,-1968,-2907,-4291,-4685,-5522c164424,293775,160895,293432,158292,293229v-2755,-203,-6106,-1943,-9483,-2184c147793,290982,146942,291045,145368,291248v-787,115,-3999,749,-2920,203m145901,120364v-152,673,-1968,-3682,-1993,-5218c143883,113241,145673,115120,145990,113381v153,-787,-508,-939,216,-1257c146727,111883,147412,110652,148187,110664v457,13,1371,1752,723,3022c148148,115222,146257,118713,145901,120364t-1574,3440c144327,123741,144492,122433,144543,122763v-64,-419,-1079,-1561,-635,-2298c143908,120465,145343,122002,145482,122763v229,1244,-863,3250,-1155,1041m138804,98260v-1574,-6906,191,-13406,2400,-17926c141610,79496,141851,80194,142029,80537v241,457,901,1117,1257,1562c145152,84371,147729,86466,149228,88777v1866,2882,2183,7401,2615,10626c151957,100304,152592,102387,152363,102844v-228,419,-837,-51,-1041,114c150129,103821,150624,106475,150370,108379v-1003,-1041,-1180,-4253,-1142,-5739c149316,98476,150281,92992,148085,88980v-584,-1054,-2285,-3085,-3034,-3860c144759,84803,142981,83229,142651,83457v-495,356,559,2158,736,2603c144098,87698,144454,88878,144758,90021v204,851,775,1650,826,2399c145660,93817,145127,99136,144644,99301v-203,77,-635,-799,-825,-1142c142727,96318,141953,94312,140810,93195v-38,-203,-63,-406,-89,-635c140708,92484,140645,92420,140556,92433v-89,,-140,76,-127,152c140454,92827,140467,93093,140543,93360r-76,c140912,98819,141508,104050,144543,107020v431,445,1955,1410,1980,1664c146561,109242,144809,110169,144758,110144v-76,-13,-723,-1156,-850,-1359c141800,105713,139629,101904,138804,98260t23145,31803c159803,129974,157048,129670,155068,128603v-1206,-647,-3009,-1853,-3542,-2501c151107,125607,150599,123131,150370,122446v-76,-254,-165,-444,-228,-559c150205,121989,150307,122129,150485,122357v584,736,1561,1092,2285,1765c155207,126369,158153,129327,161949,130063t-4799,-17520c158128,111870,158470,111528,159562,111299v584,-127,2235,-355,3123,c162533,111236,164590,112365,164983,112746v1409,1448,-1003,216,-1790,102c161009,112556,159143,113457,157772,114105v-127,63,-1524,584,-1765,520c156413,114727,155169,113737,155271,114105v-152,-572,1536,-1321,1879,-1562m158089,103999v1283,-216,3504,-749,5942,-635c166558,103504,169198,104723,170811,106500v139,140,1295,1993,1358,1879c172055,108646,170341,107516,170595,107643v-3365,-1727,-8113,-2997,-13128,-2920c157429,104723,155626,105370,155690,104621v63,-584,2031,-571,2399,-622m165186,97943v267,-1003,178,-2869,521,-3961c166139,92573,166989,91037,167472,89399v482,-1625,863,-3530,1460,-4901c169871,82340,170963,80588,171331,78658v13,-38,-25,-203,,-216c171522,78303,172550,79852,172690,80220v393,1079,343,2196,419,3021c173324,85768,172347,89183,171027,91583v-1372,2463,-1803,3783,-2400,6043c168208,99200,166431,102260,164755,100660v-978,-965,190,-1815,431,-2717m157937,117444v267,533,165,2082,1498,2361c161314,120186,163180,118840,162266,116606v-152,-368,-304,-191,419,-305c164463,115996,164272,119132,163409,120148v-1117,1346,-3733,1231,-5205,c157861,119881,156185,117355,157353,117545v76,13,508,-216,584,-101m160882,117977v,381,-457,673,-1028,673c159283,118650,158838,118358,158838,117977v,-368,445,-673,1016,-673c160425,117304,160882,117609,160882,117977t-3529,-1676c157125,116073,158293,115184,158724,115057v1130,-394,2108,-584,2908,-749c162444,114156,163879,114397,164234,114943v825,1244,-1600,279,-1968,317c161822,115298,157797,116720,157353,116301t17939,2400c176803,119615,178187,121494,179990,123284v1587,1587,3567,2755,4583,3859c185132,127753,184662,127600,185513,127867v190,63,520,698,939,952c187811,129619,189575,129759,189994,130266v165,203,762,2133,216,2501c190108,132844,187379,131422,187392,131422v-191,-51,-419,114,-635,101c185589,131409,185144,129924,184472,129759v-534,-153,-1994,88,-2387,406c180828,131168,182301,133491,183012,133910v2120,1282,3910,-102,4494,3034c187607,137592,188052,139204,188534,139649v508,482,-3263,3059,-4062,3440c183075,143749,180574,143724,178936,143292v-1396,-355,-2958,-2399,-4786,-1447c173477,142200,173705,143495,173007,143825v-1054,483,-4190,-355,-5218,-431c164844,143216,161949,143381,159245,142683v-2666,-711,-5739,-2882,-7085,-4596c150980,136614,150002,134215,149647,132971v-343,-1207,-838,-4215,-1041,-5739c148555,126864,150129,129454,150485,130165v634,1320,1130,2323,1879,3237c154408,135903,156909,137858,159448,139763v2780,2069,9268,2133,13242,1561c173680,141172,174213,141363,173426,140271v-698,-927,-3441,-2146,-4177,-3327c169021,136576,170874,136627,172169,136944v2489,584,4863,3657,7084,4584c179584,141667,182948,142124,183011,141324v51,-672,-1295,-495,-1777,-736c180739,140334,179444,139331,179165,139026v-483,-507,-2616,-3135,-953,-2501c179736,137097,179406,136068,180510,135891v458,-64,2463,1333,2502,228c183037,135586,181970,135675,181653,135484v-622,-368,-2349,-1828,-3022,-2818c178238,132082,177552,130343,177997,129644v304,-457,1612,-38,2095,-825c180498,128146,180383,126788,180206,126001v-940,-3847,-7275,-5625,-8976,-8253c171281,117837,170087,115882,170392,115577v63,-63,,-127,101,-114c172817,115577,173769,117761,175292,118701t3543,-762c178809,118015,178733,118091,178733,118167v76,826,1930,1676,2615,2298c183138,122090,184281,123741,185513,125467v165,229,1637,2298,520,1257c184954,125721,183672,124604,182707,123703v-1625,-1536,-2857,-3352,-4177,-5320c178390,118180,178238,118053,178098,117888v229,,559,102,736,51m192914,134951v115,-63,381,318,419,622c193663,137922,191429,142023,189575,142784v-2069,838,-533,-431,,-939c190997,140461,192267,138925,192698,136424v51,-203,-165,-1244,216,-1473m182910,168747v3174,3060,6335,5472,8747,9370c196913,184617,199605,193212,202715,201274v1067,2755,2045,8062,2083,11464c204848,217321,203287,221523,202093,225358v-114,355,-660,2767,-736,2818c201014,228379,199338,226145,199275,225980v-381,-1067,-51,-2819,,-4063c199503,216293,199300,212192,198234,207533v-1333,-5840,-3974,-11325,-6577,-15756c191111,190850,190172,188667,189474,188972v-597,266,749,2031,838,2183c194463,198658,197231,207799,196990,218680v-13,596,-153,3224,-419,3453c195961,222628,194019,221079,193447,220559v-1612,-1410,-3199,-3987,-4913,-5942l188509,214642v-26,-38,-38,-114,-38,-190c188458,214414,188407,214376,188369,214388v-38,,-76,51,-63,76c188318,214528,188331,214579,188331,214630r,-13c187887,216559,189131,223428,186871,223999v-711,190,-1955,-724,-2615,-940c183265,222755,182123,222361,181450,222234v-2463,-457,-1676,-926,-2819,-2615c178327,219175,177793,219098,177489,218578v-203,-343,-102,-724,-318,-1257c176460,215632,174746,214731,174467,213677v-178,-634,254,-1104,,-1980c174239,210948,172791,208371,172791,208371v-812,-77,-1041,2818,-1257,3846c171065,214515,170493,216521,170595,219200v51,990,-102,3136,432,3758c171750,223821,173477,223618,174772,223796v2387,330,4850,1511,7516,2285c187671,227668,193486,229547,199275,230474v2996,470,5980,1346,8976,1346c211768,231807,216503,232518,219601,231616v1587,-457,3212,-1764,4698,-2932c224959,228189,228298,225611,229313,225980v89,38,-1701,4367,-2615,4595l226749,230613v-216,64,-381,191,-533,204c226152,230842,226102,230880,226114,230956v13,51,51,89,114,89l226241,231045v267,-38,419,-178,571,-216l226800,230880v2082,-368,3098,-1066,5116,-1765c232640,228849,234697,227820,235141,228176v736,584,-1320,2488,-1879,3022c232221,232188,231116,232467,230583,233178v,,-25,,-38,13c230532,233305,230291,233280,230113,233470v-38,64,-25,114,13,152c230151,233635,230164,233635,230202,233635v25,,51,-13,76,-38c230316,233508,230558,233508,230697,233305r76,76c233300,233673,238327,231274,240778,232239v152,63,1942,1929,1879,2082c242492,234714,238658,235222,238061,235362v-3199,774,-5129,1561,-7478,2666c230558,238028,230456,238053,230367,238066v-89,25,-152,102,-140,190c230240,238345,230329,238396,230405,238396r26,c230507,238396,230583,238371,230659,238333r,63c234417,238955,238759,240313,240575,243081v330,533,1739,2602,507,1879c238949,243690,235433,242357,233059,241824v-165,-25,-4863,-736,-4901,-622c227993,241672,229047,241938,228679,241722v1866,1029,3605,1651,4799,2819c233681,244744,235484,246712,235458,246940v-38,419,-1549,1232,-1663,1244c231662,248438,229847,245239,228475,244439v-2907,-1714,-7782,-2412,-11997,-2399c210295,242052,203096,242446,196774,242243v-5358,-165,-10474,-902,-15629,-1244c175445,240605,169757,239780,164348,239640v-2552,-63,-4672,495,-6678,-305c152884,237406,153430,230664,152985,225154v-545,-6602,-1193,-11972,-1993,-18675c152186,208536,152363,210707,153303,212839v800,1879,2361,3200,3225,4914c157581,219822,156909,222285,156845,225040v-127,5485,648,10601,5726,11375c162990,236466,163384,236238,163815,236301v559,89,1067,622,1676,737c167357,237393,169554,236885,171661,237038v2336,152,4495,850,6970,939c180434,238028,182504,238612,184471,238916v8037,1207,17051,2171,25024,2502l209482,241367v242,12,483,101,724,216l210269,241583v77,,140,-38,165,-102c210485,241392,210434,241291,210346,241253v-229,-102,-508,-178,-788,-216l209609,240999v-3009,-661,-6259,-1549,-9293,-2603c197802,237507,194857,237736,192394,236936v-1930,-635,-3669,-1587,-5002,-1574c186884,235374,186452,235019,185830,234841v-3987,-1066,-9433,-939,-13356,-2183c169706,231782,167802,229674,165605,228684v-241,-102,-647,-64,-850,-203c163929,227897,161771,225180,161225,223694v-533,-1396,-342,-5268,724,-6678c162698,216026,164488,215925,165605,215455v2984,-1270,5231,-4507,5307,-8240c170938,206479,170328,204067,170912,203559v546,-444,2984,939,3339,1358c175280,206162,175077,208256,176029,209310r,-25c176067,209361,176092,209437,176143,209513v38,51,114,89,178,89c176372,209602,176410,209589,176448,209564v101,-76,114,-203,51,-305c176486,209247,176461,209183,176435,209120v178,-1676,-673,-3593,-927,-5028c175204,202442,175635,200817,175089,199395v-279,-737,-838,-1511,-1257,-1981c173401,196919,172461,196652,172169,195954v-482,-1168,280,-2717,102,-4380c172169,190596,171827,189505,171230,188756v-521,-648,-1536,-1080,-1879,-1765c169097,186470,169160,185493,169046,184896v-254,-1193,-889,-3263,-1155,-4685c167573,178459,168640,180034,169148,180427v2171,1676,3085,3669,4063,6869c173693,188857,174645,190609,175293,192095v355,812,1371,2056,1155,304c176296,191193,176054,189632,176029,188451v-63,-2450,1155,-5205,825,-8024c176562,177825,174912,176644,175508,173749v305,-1447,1549,-2374,1245,-4177c176397,167477,175064,165471,174670,162894v-114,-774,115,-1587,,-2387c174277,157689,173921,152623,174670,149551v457,-1841,572,1524,622,1879c176270,157435,179139,165103,182910,168747t22827,55252c206664,220686,207578,216674,207413,211900v,-127,-317,-812,-216,-927c207565,210567,207718,212129,207616,211900v584,1257,1714,2539,2615,4190c210638,216826,212644,219581,212618,220457v-25,1054,-2894,2463,-3529,2920c208352,223910,206918,225078,205953,225878v-914,775,-406,-1193,-216,-1879m218357,229535v355,622,-597,571,-1879,622c213113,230258,207946,230360,204391,229535v-711,-178,1016,-991,1664,-1359c208784,226602,211438,225180,213659,223377v89,-76,64,-190,216,-203c214662,223047,217684,228341,218357,229535t-3123,-52980c217849,173419,222521,170347,226597,167909v4354,-2590,8100,-4735,12061,-6589c239381,160977,240562,160241,240499,160317v-597,660,-3403,2920,-4419,3733c233249,166322,230431,168087,227435,169991v-1880,1194,-3530,2667,-5320,4076c220693,175159,219030,177203,218154,178637v-1993,3301,-3784,8659,-3555,12937c215221,202759,219842,212382,223994,221511v520,1142,1942,3516,1765,3846c225238,226360,224134,225040,223994,224837v-2527,-3352,-5535,-8836,-7414,-12937c214244,206771,211933,200360,210968,194291v-1117,-6932,495,-13204,4266,-17736m245056,158464v2832,-1219,4711,-2197,6958,-2971c248890,157245,246529,158705,243533,160267v-381,215,-3238,2145,-3504,2082c239851,162298,242136,160355,241603,160812v1295,-1091,1651,-1561,3453,-2348m235369,211430r,14969c235369,226373,235357,226297,235357,226297v-521,-711,-1790,-1295,-2819,-1460c232208,224774,231523,225015,231091,224837v-648,-279,-1689,-2501,-2095,-3326c228222,219937,227803,218972,227219,217854v-229,-444,-1118,-1015,-940,-1561c226343,216128,228310,214960,228679,214719v939,-610,1968,-1067,2615,-1359c231662,213195,233617,212332,235369,211430t-11578,-6094c226393,204410,229593,203331,231383,202213v508,-304,2031,-2615,2412,-2615c234214,199611,234773,201223,234722,201172v203,229,432,229,647,368l235369,209297v-863,293,-1663,635,-1891,737c230989,211062,229796,211468,227841,212738v-305,203,-2260,1689,-2819,1473c224667,214058,224286,212497,224197,212217v-292,-837,-444,-1294,-724,-2082c223283,209615,221785,206390,222001,205958v,13,1764,-609,1790,-622m240499,200855r5903,c246224,201363,246021,201858,246199,202112v305,393,1333,-394,2247,-1257l251912,200855v-305,596,-622,1181,-279,1460c252090,202721,253715,201464,254121,201071v38,-38,127,-165,165,-216l256013,200855v-25,89,-114,304,-114,304c255569,201934,254667,202886,254845,203153v736,1015,4405,-1625,4913,-1879c259999,201147,260253,200994,260507,200855r198475,c459224,200994,459478,201147,459719,201274v495,254,4177,2894,4900,1879c464810,202873,463896,201934,463578,201159v,,-89,-228,-127,-304l465191,200855v38,51,127,178,152,203c465762,201464,467387,202708,467857,202315v330,-279,12,-851,-292,-1460l471031,200855v901,863,1942,1650,2234,1257c473443,201870,473252,201363,473075,200855r5611,l478686,228735v-432,647,-343,1409,-939,2247c477010,232036,475550,231731,474750,232455v-431,355,-1358,1599,-1371,3123c473379,236670,473900,236746,473900,237241v12,952,-813,2818,-216,4481c473798,242002,474522,243297,474839,243297v660,,559,-1130,737,-1778c476007,239843,476769,238460,478686,238371r,2793c477226,242167,475284,243144,475042,244744v-50,406,242,825,216,1257c475106,248020,473773,249848,474750,252362v686,1815,2248,2640,3936,2780l478686,285371v,41121,-6983,74714,-18218,102708c440408,375053,415587,382214,413582,382861v-15820,5104,-17089,4888,-37352,-1701c357593,375104,346928,379967,331795,384639v-8723,2691,-14487,1853,-18067,635c281316,374342,266868,383026,258755,388194,247506,360174,240498,326543,240498,285371r,-30153c242314,255155,243990,254291,244739,252362v965,-2514,-368,-4342,-521,-6361c244180,245569,244485,245151,244421,244757v-241,-1727,-2463,-2742,-3923,-3821l240498,238295r76,c242733,238231,243431,239768,243901,241507v178,647,89,1790,736,1790c244954,243297,245678,242002,245780,241723v596,-1663,-229,-3530,-203,-4482c245577,236746,246097,236657,246084,235578v,-1511,-914,-2768,-1345,-3136c243913,231731,242441,232036,241717,230995v-660,-965,-355,-1816,-1054,-2514c240625,228430,240549,228418,240498,228379r,-27524l240499,200855xm244015,187093v178,-203,635,-559,940,-635c245031,186445,245729,186445,246085,186674v355,228,2349,2767,2095,3021c248040,189835,246847,189099,247139,189175v-737,-203,-1994,-76,-2502,101c244549,189315,243038,190762,242847,190635v-444,-305,914,-3276,1168,-3542m250465,186267v368,-457,1511,-1130,2399,-1155c254032,185061,254959,186077,255480,187512v381,1053,939,3961,-102,1980c254604,188032,253512,186788,251417,187296v-102,25,-1663,977,-1777,939c249297,188108,250071,186750,250465,186267t8036,2083c258666,188311,259085,188159,259339,188235v775,254,1879,3758,521,2717c259047,190343,257143,190317,257663,188870v178,-470,521,-444,838,-520m460138,188235v254,-76,660,64,838,115c461280,188413,461636,188388,461814,188870v507,1435,-1397,1460,-2197,2082c458246,191993,459351,188489,460138,188235t3847,-723c464518,186077,465445,185061,466600,185112v914,25,2044,698,2399,1143c469393,186750,470180,188108,469837,188235v-127,51,-1688,-914,-1764,-939c465965,186788,464873,188032,464099,189492v-1054,1981,-483,-939,-114,-1980m473379,186661v369,-216,1067,-216,1156,-190c474814,186547,475284,186890,475474,187093v229,266,1600,3237,1143,3542c476439,190762,474916,189314,474840,189276v-521,-190,-1752,-304,-2514,-101c472630,189099,471424,189835,471297,189695v-253,-254,1727,-2793,2083,-3034m488703,233381r77,-76c488919,233508,489160,233508,489198,233597v26,26,51,38,77,38c489300,233635,489313,233635,489338,233623v51,-39,51,-89,26,-153c489173,233280,488945,233305,488919,233191r-12,c488361,232467,487256,232188,486202,231198v-546,-534,-2602,-2438,-1879,-3022c484780,227808,486824,228849,487561,229116v2018,685,3047,1396,5104,1764l492652,230830v165,38,317,177,571,215l493248,231045v51,,102,-38,102,-89c493363,230880,493325,230842,493261,230817v-165,-13,-317,-140,-546,-203l492766,230576v-914,-229,-2704,-4558,-2603,-4596c491179,225611,494518,228176,495166,228684v1498,1168,3123,2463,4697,2933c502961,232518,507696,231820,511226,231820v2983,,5980,-876,8976,-1346c525978,229547,531793,227668,537189,226094v2666,-787,5142,-1968,7503,-2311c545987,223606,547727,223821,548450,222958v533,-635,381,-2780,419,-3758c548983,216521,548399,214503,547930,212217v-216,-1015,-432,-3922,-1244,-3859c546686,208358,545251,210935,545022,211697v-279,876,153,1346,,1981c544730,214731,543004,215633,542305,217334v-228,520,-114,901,-317,1244c541683,219099,541150,219162,540833,219619v-1130,1689,-343,2171,-2806,2603c537354,222349,536199,222755,535208,223060v-660,216,-1891,1117,-2602,952c530333,223428,531590,216559,531146,214604r-13,13c531146,214579,531158,214528,531171,214465v13,-26,-25,-77,-63,-77c531057,214376,531019,214414,531006,214452v-13,76,-25,140,-38,178l530943,214604v-1727,1955,-3301,4545,-4914,5955c525445,221079,523503,222628,522906,222120v-266,-228,-393,-2844,-419,-3428c522246,207799,525001,198646,529153,191155v101,-152,1460,-1917,850,-2183c529292,188654,528353,190851,527807,191790v-2590,4418,-5231,9890,-6577,15730c520164,212192,519973,216293,520202,221904v38,1244,381,3009,,4076c520138,226145,518462,228392,518120,228176v-77,-51,-635,-2463,-749,-2818c516177,221523,514628,217334,514666,212738v39,-3402,1029,-8709,2083,-11464c519872,193199,522563,184617,527807,178117v2425,-3898,5586,-6323,8747,-9370c540325,165104,543220,157435,544184,151418v51,-343,166,-3720,623,-1867c545543,152624,545187,157677,544807,160508v-127,812,114,1612,,2399c544413,165472,543067,167478,542712,169572v-292,1803,952,2730,1244,4177c544578,176644,542902,177812,542610,180415v-330,2831,902,5586,838,8036c543423,189632,543182,191193,543029,192399v-216,1752,800,508,1156,-304c544819,190609,545771,188857,546267,187296v977,-3200,1879,-5193,4050,-6881c550825,180034,551904,178460,551574,180211v-254,1422,-902,3479,-1143,4685c550304,185506,550380,186470,550114,186978v-343,699,-1334,1118,-1879,1790c547651,189505,547295,190609,547206,191574v-178,1663,584,3212,89,4380c547016,196652,546076,196919,545645,197414v-432,457,-991,1244,-1257,1981c543854,200817,544261,202429,543956,204092v-241,1435,-1104,3377,-914,5040c543017,209183,542991,209247,542978,209259v-63,102,-50,229,39,305c543067,209590,543105,209602,543156,209602v64,,127,-38,165,-89c543385,209437,543398,209361,543436,209297r12,13c544401,208269,544185,206162,545226,204930v355,-444,2793,-1815,3326,-1358c549149,204067,548539,206479,548552,207203v89,3745,2336,6982,5320,8239c554989,215925,556766,216026,557528,217029v1054,1397,1244,5269,724,6666c557693,225180,555535,227897,554710,228481v-204,152,-597,101,-838,203c551663,229674,549758,231782,546990,232658v-3923,1244,-9344,1117,-13343,2183c533025,235019,532593,235375,532085,235362v-1345,-13,-3059,939,-5014,1561c524608,237723,521662,237507,519161,238396v-3034,1067,-6272,1943,-9281,2603l509918,241037v-292,38,-558,114,-787,216c509042,241291,508992,241392,509030,241481v25,64,101,102,165,102l509271,241583v241,-115,495,-203,711,-216l509982,241418v7960,-343,17000,-1308,25024,-2501c536986,238612,539056,238028,540833,237977v2488,-89,4634,-787,6995,-952c549911,236885,552120,237393,553973,237025v610,-102,1117,-648,1676,-724c556106,236238,556487,236466,556893,236403v5091,-762,5853,-5866,5739,-11350c562568,222285,561908,219810,562949,217753v864,-1714,2412,-3034,3225,-4913c567101,210707,567278,208536,568472,206479v-787,6703,-1447,12061,-1968,18675c566034,230664,566593,237406,561807,239336v-2006,787,-4127,241,-6679,304c549720,239780,544032,240605,538332,240999v-5155,342,-10271,1079,-15642,1244c516368,242446,509169,242052,502999,242040v-4215,-13,-9090,685,-11998,2387c489630,245239,487815,248426,485682,248184v-114,-12,-1625,-825,-1663,-1244c484006,246699,485796,244744,485999,244541v1194,-1168,2933,-1790,4786,-2819c490430,241925,491484,241684,491319,241202v-51,-114,-4749,584,-4914,635c484044,242357,480527,243678,478382,244960v-1219,723,190,-1346,520,-1879c480718,240313,485047,238955,488818,238396r,-63c488894,238371,488970,238396,489046,238396r26,c489148,238396,489224,238345,489237,238257v25,-89,-51,-166,-140,-191c489008,238053,488919,238028,488894,238028v-2336,-1105,-4279,-1892,-7491,-2666c480819,235222,476985,234714,476820,234321v-64,-153,1714,-2019,1866,-2082c481149,231274,486177,233673,488703,233381t-4887,-22217c485656,212179,487789,213195,488196,213360v634,305,1650,736,2589,1359c491166,214960,493147,216115,493185,216280v190,571,-711,1143,-927,1574c491661,218972,491255,219937,490481,221498v-419,838,-1447,3060,-2095,3339c487967,225015,487269,224774,486939,224837v-1029,165,-2311,749,-2831,1460c484057,226373,484006,227160,483917,227237v-25,,-89,-13,-101,l483816,211164r,xm483816,201705v304,-165,634,-215,926,-546c484704,201210,485263,199611,485682,199598v381,,1904,2311,2399,2615c489884,203331,493084,204410,495686,205336v25,13,1778,635,1778,635c497692,206377,496194,209615,496016,210135v-304,787,-457,1245,-736,2082c495178,212497,494798,214058,494442,214198v-559,228,-2488,-1244,-2818,-1460c489681,211468,488488,211062,485999,210034v-254,-102,-1206,-546,-2183,-927l483816,201705r,xm504865,191574v242,-4278,-1536,-9636,-3542,-12937c500447,177190,498784,175159,497362,174067v-1803,-1409,-3428,-2882,-5319,-4075c489046,168087,486228,166335,483384,164050v-1016,-813,-3822,-3072,-4406,-3733c478928,160241,480108,160978,480819,161320v3974,1854,7707,4000,12049,6589c496969,170347,501615,173419,504243,176555v3771,4533,5383,10804,4266,17723c507544,200360,505234,206771,502885,211900v-1866,4101,-4875,9586,-7415,12937c495318,225053,494226,226361,493706,225358v-165,-330,1257,-2692,1764,-3860c499635,212383,504256,202772,504865,191574m475931,160279v-2983,-1574,-5357,-3034,-8468,-4799c469698,156267,471577,157245,474408,158464v1815,787,2171,1244,3453,2348c477328,160368,479613,162298,479448,162349v-266,76,-3136,-1867,-3517,-2070m515073,229522v-3542,838,-8710,736,-12074,622c501717,230106,500765,230157,501107,229522v686,-1181,3720,-6462,4482,-6348c505741,223187,505729,223314,505805,223390v2234,1790,4875,3212,7617,4786c514070,228557,515784,229357,515073,229522t-2806,-18549c512369,211088,512064,211773,512064,211900v-178,4774,762,8773,1676,12112c513918,224685,514425,226640,513524,225878v-965,-812,-2400,-1968,-3123,-2488c509766,222907,506871,221511,506846,220457v-13,-876,1993,-3631,2399,-4380c510134,214439,511290,213157,511861,211900v-115,229,51,-1320,406,-927m540528,143292v-1625,432,-4139,457,-5523,-203c534193,142708,530422,140118,530943,139649v482,-445,914,-2070,1041,-2717c532555,133809,534332,135192,536453,133910v723,-432,2196,-2742,939,-3758c536999,129835,535526,129606,535005,129746v-685,178,-1117,1650,-2298,1777c532492,131536,532276,131371,532085,131422v,,-2716,1422,-2818,1346c528721,132399,529305,130470,529470,130254v444,-495,2184,-648,3555,-1448c533444,128553,533761,127930,533964,127867v851,-267,369,-127,927,-724c535907,126026,537887,124871,539487,123284v1803,-1803,3174,-3657,4698,-4583c545695,117749,546660,115578,548971,115451v127,,51,63,114,114c549390,115882,548197,117837,548235,117749v-1689,2615,-8037,4392,-8951,8252c539081,126788,538979,128146,539386,128807v482,799,1790,380,2082,825c541925,130343,541227,132082,540833,132666v-647,978,-2400,2438,-3022,2819c537494,135675,536440,135586,536453,136107v51,1104,2057,-280,2514,-216c540059,136068,539741,137097,541252,136513v1676,-635,-457,2006,-927,2514c540033,139319,538738,140334,538230,140588v-482,241,-1815,64,-1777,737c536529,142124,539881,141667,540211,141528v2222,-927,4596,-3999,7084,-4596c548603,136627,550456,136576,550228,136932v-737,1193,-3479,2425,-4177,3339c545251,141363,545810,141185,546787,141325v3974,584,10462,495,13242,-1562c562568,137859,565069,135903,567113,133402v749,-914,1244,-1917,1879,-3250c569335,129454,570922,126864,570871,127232v-215,1536,-698,4533,-1053,5739c569475,134215,568497,136614,567329,138087v-1371,1714,-4443,3898,-7097,4583c557528,143369,554621,143216,551688,143407v-1028,50,-4177,901,-5218,406c545759,143496,545987,142188,545327,141845v-1828,-952,-3377,1092,-4799,1447m529889,142784v-1841,-761,-4075,-4862,-3745,-7211c526182,135269,526436,134900,526563,134951v381,229,165,1270,203,1473c527197,138925,528467,140461,529889,141845v533,508,2069,1777,,939m533964,125467v1219,-1726,2375,-3377,4165,-5002c538814,119843,540668,118993,540744,118167v,-76,-76,-152,-114,-228c540833,117977,541138,117888,541391,117875v-152,178,-304,305,-457,508c539627,120351,538383,122167,536770,123703v-965,901,-2247,2018,-3326,3021c532314,127765,533799,125696,533964,125467m546787,80207v140,-355,1181,-1904,1359,-1765c548158,78455,548133,78620,548146,78658v368,1930,1447,3682,2387,5840c551142,85857,551510,87761,551993,89399v482,1650,1333,3174,1777,4583c554113,95074,554024,96940,554290,97943v229,901,1410,1752,419,2704c553046,102260,551256,99200,550850,97626v-610,-2273,-1041,-3581,-2400,-6043c547117,89183,546165,85768,546368,83241v76,-825,26,-1955,419,-3034m561388,103999v368,51,2336,38,2386,622c563838,105357,562035,104723,562010,104723v-5028,-77,-9751,1193,-13141,2920c549123,107528,547422,108646,547295,108366v64,127,1232,-1714,1371,-1866c550279,104723,552919,103491,555446,103364v2437,-127,4647,419,5942,635m564193,114105v102,-368,-1142,622,-723,520c563228,114701,561832,114168,561692,114105v-1371,-648,-3225,-1549,-5421,-1244c555509,112962,553084,114194,554506,112746v381,-381,2451,-1523,2286,-1447c557680,110956,559331,111172,559928,111299v1079,216,1421,571,2386,1244c562657,112784,564358,113533,564193,114105t-7401,2183c557515,116415,557363,116238,557211,116606v-927,2234,952,3580,2843,3186c561362,119538,561273,117977,561540,117444v63,-115,508,114,571,101c563279,117355,561603,119881,561273,120148v-1485,1231,-4088,1346,-5205,c555205,119120,555001,115996,556792,116288t3859,1689c560651,118345,560181,118663,559610,118663v-558,,-1028,-318,-1028,-686c558582,117609,559052,117291,559610,117291v571,,1041,318,1041,686m557211,115247v-381,-25,-2794,940,-1981,-304c555598,114384,557046,114156,557833,114308v812,165,1790,355,2920,736c561172,115184,562340,116073,562111,116288v-432,432,-4469,-990,-4900,-1041m566694,124122v724,-673,1714,-1029,2298,-1778c569157,122128,569259,121976,569322,121887v-63,115,-139,305,-228,559c568878,123131,568357,125594,567951,126102v-546,648,-2336,1854,-3555,2489c562416,129657,559674,129962,557528,130051v3796,-711,6742,-3695,9166,-5929m567634,99403v419,-3237,736,-7757,2615,-10626c571735,86466,574325,84371,576178,82099v356,-432,1016,-1117,1257,-1574c577613,80194,577880,79483,578273,80321v2197,4520,3961,11033,2400,17939c579835,101904,577664,105713,575569,108785v-140,191,-775,1346,-851,1359c574655,110156,572903,109230,572953,108684v13,-254,1524,-1219,1981,-1663c577968,104050,578552,98819,578997,93360r-76,-13c579022,93081,579022,92827,579048,92586v,-77,-51,-153,-127,-153c578832,92421,578756,92484,578743,92560v-26,229,-38,432,-76,622c577511,94312,576737,96305,575671,98159v-216,343,-635,1206,-838,1143c574337,99124,573817,93804,573906,92420v25,-749,596,-1548,812,-2399c575023,88878,575366,87710,576077,86060v203,-444,1219,-2247,736,-2603c576496,83216,574718,84803,574414,85120v-737,775,-2451,2806,-3022,3860c569183,92992,570160,98464,570249,102641v26,1485,-152,4697,-1155,5725c568840,106475,569335,103809,568167,102958v-216,-165,-838,305,-1054,-114c566872,102387,567520,100292,567634,99403t7300,23348c574972,122420,575150,123741,575150,123792v-292,2221,-1384,203,-1155,-1041c574134,122001,575569,120478,575569,120478v444,736,-584,1866,-635,2273m573576,120364v-356,-1651,-2260,-5142,-3022,-6678c569919,112416,570820,110677,571290,110664v775,-12,1448,1232,1981,1460c573982,112442,573334,112594,573474,113381v317,1739,2120,-140,2095,1765c575531,116669,573715,121024,573576,120364t3440,171088c578108,291998,574896,291363,574096,291261v-1574,-216,-2412,-292,-3440,-216c567291,291287,563927,293026,561172,293229v-2603,191,-6120,546,-8342,2095c551040,296555,549555,298879,548146,300847v-1435,1980,-3390,3796,-4495,5624c542509,308375,541734,310051,540528,311790v-3136,4507,-5891,8672,-7821,14702c532466,327216,531996,327635,531768,328155v-3149,7453,-3098,19399,-2501,28159c529952,366699,531539,375917,534066,384677v406,1409,749,2869,1346,4265c536453,391355,537646,393983,537811,397499v280,5891,1041,10969,1473,16581c540401,428959,540845,443026,541366,457753v102,2971,-13,7237,-432,9395c540884,467529,540833,467770,540795,468189v-26,165,38,699,38,838c540896,469903,542344,472011,541683,473090v-469,749,-5192,736,-6360,838c526867,474588,519161,475172,511911,476924r-12,-26c511835,476924,511784,476924,511759,476924r-51,c511594,476924,511480,477025,511480,477127v,127,88,229,215,229l511759,477356v51,,127,-26,203,-39l511962,477356v7478,380,16365,-2324,24490,-1448c538789,476149,541125,477406,543346,477470v953,25,2184,-838,2603,-1562c546139,475578,546114,474042,546368,473928v114,-64,1473,596,1676,939c548552,475819,547599,479501,546685,479869v-660,254,-2069,-203,-2298,-203c543841,479653,543004,479742,542191,479666v-4266,-444,-8874,279,-14080,-216c519084,478587,509093,479438,500383,480504v-4456,533,-10182,1739,-14486,813c485593,481266,483587,480580,483599,480606v-507,-762,2095,-2032,3111,-2298l487091,478308v51,,114,-38,114,-114c487205,478143,487142,478092,487091,478092r-381,c483511,477356,479676,477000,475995,476949v3465,-1218,8518,-203,12302,-1142l488271,475781v51,-12,102,-25,140,-25l488513,475756v101,25,190,-38,203,-127c488741,475527,488678,475426,488576,475413v-51,-13,-101,-13,-165,-13c488322,475400,488259,475413,488170,475426r25,-38c484805,475096,481212,474778,478064,474550v16784,-3669,38303,-3034,52256,-10436c533228,462578,535094,460432,535411,456192v280,-3530,-139,-7503,-520,-11249c533317,429378,531336,414270,529267,398020r-77,25c529216,397994,529254,397944,529254,397893v,-76,-38,-152,-64,-216l529267,397703v-407,-4863,-1118,-10182,-2083,-14804c526131,377872,523337,374139,522284,369556v-648,-2806,-2489,-5688,-3339,-8747c517574,355857,517205,350512,516964,344838v-343,-7758,191,-15857,1359,-22827c519160,316970,520303,311473,522373,307207v50,-76,698,-1841,952,-1777c523604,305506,523858,307956,523947,308566v1054,6906,1879,14740,4037,20922c528048,329692,528060,329920,528098,330149v13,76,77,127,140,127l528263,330276v77,-26,128,-102,115,-178c528340,329895,528327,329653,528251,329412r76,c526753,319941,525864,310699,524785,300529v-1232,-11540,-1257,-23398,-1981,-35345c522512,260220,521814,254418,521027,249746v-127,-787,-889,-4976,-622,-5205c520684,244300,523325,244554,523845,244541v838,-38,3403,-406,3542,203c527883,246839,528479,248985,528835,251524v1295,8836,-356,20681,6487,23982c535995,275836,536808,275595,537392,275925v698,381,1358,1790,1358,2704c538750,279670,537950,280660,537925,281663v-152,4139,5840,3098,8862,1981c548539,282984,550545,282666,549592,284990v-1764,4342,-8061,7681,-8227,13559c541327,299564,541848,302484,542610,302510v63,,1726,-2019,2196,-2603c547472,296479,549732,293178,554810,291985v1854,-444,4114,-533,5942,-1155c566072,289065,572064,289027,577016,291452t2336,89682c579454,381160,579581,381211,579733,381211r,25c577651,383280,575455,385743,573372,388536v-444,571,-1447,2539,-1879,2704c569957,391812,566745,389806,566072,388638v-469,-826,-952,-3720,,-4177c566605,384220,568446,384562,569310,384359v711,-152,1853,-787,2285,-1143c572573,382404,572890,380880,573906,380398v1955,-952,3516,1409,5446,736m579733,380804r,13c579733,380817,579708,380804,579695,380804v13,13,38,-12,38,m578476,375180v1130,-1282,3593,-1168,4914,-2184c583974,372527,584240,371676,584837,371219v292,-203,889,-127,1041,-305c585916,370876,585992,370242,586094,370178v711,-508,2717,-685,3656,-419c590499,369988,590220,370191,589953,370495v-1447,1613,-2932,3060,-4481,4482c584761,375625,582425,377681,582234,377694v-279,13,-4151,-774,-4278,-940c577625,376297,578362,375320,578476,375180t11274,6792c589776,384918,589687,388790,589750,390923v13,825,305,4291,-431,2704c588823,392548,588024,390948,587770,390199v-660,-1866,228,-4621,507,-7401c588481,380792,588214,377427,589014,376120v63,-115,101,-89,203,c589230,376145,589217,376310,589217,376335v-165,1245,495,3911,533,5637m590575,404380v1714,10703,1410,24072,3022,35142c594537,445984,595946,450885,597050,456814v546,3059,965,6284,1867,9179c599602,468227,600199,470665,601202,472874v2615,5764,6424,11947,10855,16047c612565,489391,613047,489747,613542,490292v229,242,1041,876,1283,1105c616437,492933,619497,494368,621744,495409v8163,3720,17380,5319,27220,7084c635379,501668,623978,501858,614037,497173v-3262,-1536,-5611,-3605,-8239,-6055c600897,486573,596999,480821,594435,474029v-7313,-19412,-7732,-44841,-10639,-67148c583085,401460,581434,396166,580774,390415v-51,-343,203,190,203,203c581548,391710,582780,394566,583072,395620v1422,5294,2907,11604,4063,17825c587566,415743,587630,417939,587947,420136v102,685,203,1511,280,2171c588392,423614,588442,425493,588658,426852v508,3199,711,6995,978,10893c589826,440487,590169,442239,590575,444639v13,126,280,1129,788,1967c591629,447025,591604,445578,591616,445667v-520,-4710,-1053,-9458,-1244,-13648c590283,430343,590296,428477,590106,426585v-292,-2907,-559,-6233,-788,-9280c588747,409979,587503,403035,587440,395620v-13,-3669,888,165,1472,1676c589433,398655,589991,399759,590258,400724v305,1092,165,2691,317,3656m607575,475604v5447,8099,13585,12505,23564,15945c638109,493949,644457,493720,649903,496971v-6170,-331,-9940,-242,-15222,-1473c633005,495117,630542,494660,628904,494089v-8112,-2832,-14181,-5726,-18840,-12328c606915,477279,607245,476797,607156,475388v-25,-318,419,216,419,216m652925,495929v1701,229,4291,800,6919,1054c663031,497288,674800,498494,677365,498824v-4254,-406,-18752,-267,-22256,-1346c654474,497301,651313,495714,652925,495929t-55875,-3034c591185,492413,586716,491930,580571,491651v-571,-25,-3060,-63,-3237,-216c576965,491118,577372,490051,577334,489772v-77,-419,-1346,-3593,-1156,-3859c576559,485443,580457,485697,580457,485697v3707,63,8481,457,12937,850c594537,486636,597063,486522,597876,486852v774,330,1993,2488,2805,3542c600986,490788,603525,493619,603513,493631v-864,394,-4812,-584,-6463,-736m574718,478930v-343,-279,-520,-2070,-724,-3339c573398,471858,572382,468722,571912,465383v-685,-4989,-1701,-9432,-2285,-13863c568624,444080,568243,436272,567532,427728v-558,-6881,-1092,-14702,-622,-20847c567177,403390,568891,403022,570249,400838v470,-774,749,-2983,1346,-3656c571823,396941,572712,396928,573271,396560v952,-622,965,-1600,1561,-1460c574972,395138,574972,395214,575048,395303v4240,5421,5726,13051,7300,21697c583631,424135,583681,431828,584316,439624v1105,13711,4507,28159,9382,39826c594194,480644,592569,479869,591832,479755v-850,-114,-1638,-152,-2196,-203c585852,479209,579809,478346,576292,478727v-457,50,-914,736,-1574,203m564612,426699v51,1308,178,4711,-647,5066c564003,431676,563013,431473,563152,431600v-685,-584,-584,-3796,-736,-5116c562175,424427,561629,422180,561489,419704v-139,-2323,-292,-4659,-736,-6982c559902,408202,558506,403073,558874,398959v343,-3808,2336,-6538,5954,-6157c565704,392903,566161,393081,567329,393424v1003,317,2806,546,2387,1054c568370,396115,566072,399442,565552,401156v-254,838,-686,1257,-838,1764c564435,403822,564282,405904,564079,407300v-825,6272,279,12950,533,19400m572953,492476v-241,952,-952,1816,-1460,2933c571062,496348,570744,497923,570135,498329v-1790,1181,-8925,419,-11058,406c555725,498722,552475,498024,549390,497275v838,203,3910,-597,3656,-1142c552843,495714,546775,495828,546051,495828v-4177,-102,-8976,647,-13547,1142c528048,497440,523541,498113,518945,498532v-3301,292,-6754,25,-10017,305c504510,499243,501133,500398,496524,500195v-3301,-127,-6653,368,-9484,203c486025,500348,483003,500424,485161,499890v2044,-507,5701,-1485,7402,-1675c494963,497935,495953,498177,497984,498012v216,-26,2298,-381,2400,-623c500701,496640,498962,496412,498302,496348v-2362,-279,-5828,-25,-7707,-419c490075,495828,490633,495561,489440,495409v1625,216,990,-356,1460,-736c491078,494520,495775,493847,495686,493314v-89,-622,-2361,-343,-3123,-520c491370,492527,490151,491867,488386,491651v-1816,-228,2133,-609,2717,-622c502656,490508,515136,490343,527286,489048v4241,-457,8697,-888,12315,-1777c543981,486192,547536,484414,549707,481317v280,-394,1562,-2933,2285,-1562c552259,480250,550532,483742,550012,484656v-952,1714,-3530,2818,-5523,3555l544476,488249v-12,-13,-12,-38,-38,-38l544070,488211v-101,-51,-216,12,-254,126c543791,488464,543854,488566,543969,488604v101,25,215,25,342,25l544388,488629v2463,165,5560,648,7808,216c553465,488591,554722,488223,555014,486852v533,-2387,-609,-6157,-1244,-8443c553643,477978,553719,477178,553567,476949v-407,-571,-1702,-317,-2095,-1041c551256,475502,551434,474702,551383,473928v-1155,-14969,-4126,-28185,-5853,-43890c544806,423322,543524,416606,542928,409586v-419,-4774,-1219,-9433,-2095,-13432c539893,391748,538268,387889,536986,383420v-1739,-6031,-3580,-13064,-3961,-19603c532860,361164,532631,358714,532809,356213v127,-1524,-495,-3174,-521,-4482c532199,348202,532352,344710,532606,339530v431,-8848,4189,-15069,8227,-21684c544857,311257,547333,304465,552107,299272v1028,-1117,3656,-1485,5522,-2285c559635,296136,560841,295984,563673,295641v3453,-444,6766,-2513,11045,-1993c575391,293737,578121,293851,575772,294067v-2082,191,-5345,876,-6780,1359c566288,296327,564612,297571,562416,298231v-2743,838,-5612,1651,-7707,3771c553668,303030,552805,304744,551789,305950v-1968,2336,-3885,4215,-4685,7402c546241,316742,546127,320233,544489,322950v-1600,2653,-3555,5027,-4278,8138c539728,333195,539715,335671,539601,337855v-317,5637,749,10131,1143,16060c540909,356581,541632,358447,541772,361215v64,952,-901,-2108,-1028,-2514c538865,353039,537316,346729,536872,340368v-13,-330,38,-2805,-318,-3021c536097,337017,535780,338972,535729,339429v-292,2869,343,5904,419,9065c536224,351884,536910,355146,537621,357660v1282,4698,1447,9319,3313,13458c542394,374317,544235,378062,545530,382176v13,38,1193,3732,1155,3745c546533,385959,544832,383318,544692,383115v-1371,-2171,-2222,-3733,-3542,-6056c540756,376374,539614,374025,539385,374038v-635,12,-444,1091,-419,1256c539093,376297,540426,378773,540629,379243v775,1930,1613,3644,2083,5434c544159,390034,544781,393792,545746,399366v914,5357,1904,10499,2184,16593c548044,418460,547968,422243,548869,424186v533,1142,1562,1599,1765,2920c551091,429861,551256,432946,551573,435866v495,4545,1194,8925,1257,13140c552868,451266,553186,454833,553465,457652v178,2031,863,3136,1346,4494c555458,463962,554976,467745,556169,468507v1028,647,381,-584,305,-1460c556042,462083,555318,457258,554912,453284v-965,-9572,-1599,-21963,-1549,-32958c553363,417800,552932,415553,552932,413141v38,-8634,-508,-17686,-2819,-25240c550012,387546,549123,385388,549390,385299v127,-38,1129,1929,1244,2183c551116,388485,551230,389260,551472,390098v1422,4748,2653,7782,3656,13241c555991,408075,556360,413331,556474,418447v190,7453,381,15718,1155,23678c558239,448409,558950,454084,559711,460267v737,5891,1511,13838,2819,20123c563545,485316,564066,491753,560549,494266v-482,330,-2463,1181,-3656,1448c556525,495790,554569,495803,554709,496450v203,927,4279,419,5434,419c562644,496869,565158,497136,566072,495929v724,-952,1168,-2907,1155,-4494c567138,482713,563634,476391,562415,468392v-812,-5383,-1447,-12111,-1764,-18345c560460,446264,559280,441528,559927,438900v1904,15134,4291,29480,8240,43788c568091,482409,568433,484707,569309,483831v203,-216,-431,-2032,-419,-1981c568141,477699,566453,469688,565958,465269v-153,-1549,-305,-2171,-521,-3440c564967,458922,564434,457449,566808,456725v-190,51,1410,-152,1359,-216c568294,456649,568598,459379,568776,460470v1105,6513,1727,13966,2920,20237c572394,484351,573943,488668,572953,492476m440916,425785v-8087,-2704,-21202,-4088,-41274,2692c392164,431016,386032,428832,378897,426281v-5485,-1968,-11693,-4190,-19184,-4190l359611,422091v-7490,,-13584,2222,-18967,4202c333725,428807,327732,430991,320330,428477v-20427,-6906,-33834,-5434,-41960,-2539c274803,420529,271477,414753,268303,408761v12251,-6818,28426,-7326,47292,-953c324406,410779,331681,408303,339400,405650v6081,-2095,12353,-4240,20212,-4240l359713,401410v7884,12,14169,2171,20250,4253c387708,408303,395033,410779,403844,407808v18765,-6386,34863,-5903,47089,838c447772,414626,444458,420390,440916,425786m179888,487271v3606,889,8050,1308,12303,1777c204328,490356,216821,490496,228361,491029v597,13,4545,393,2730,622c229313,491880,228107,492527,226901,492794v-749,177,-3021,-102,-3110,533c223702,493835,228399,494533,228564,494673v495,380,-152,965,1473,736c228831,495561,229390,495815,228882,495929v-1892,394,-5345,127,-7707,419c220515,496425,218789,496628,219093,497389v102,242,2171,597,2387,623c223511,498177,224502,497948,226901,498215v1714,203,5358,1168,7402,1675c236474,500424,233440,500348,232437,500411v-2819,152,-6196,-343,-9484,-203c218357,500398,214967,499243,210536,498837v-3263,-280,-6703,-13,-10004,-305c195936,498126,191416,497440,186973,496970v-4571,-495,-9383,-1231,-13547,-1155c172703,495841,166621,495726,166443,496133v-266,558,2794,1345,3644,1142c166989,498024,163739,498723,160387,498748v-2132,13,-9268,762,-11058,-419c148733,497923,148403,496348,147984,495409v-508,-1117,-1219,-1981,-1460,-2933c145533,488655,147069,484351,147780,480695v1194,-6259,1803,-13699,2908,-20225c150878,459378,151170,456649,151323,456509v-77,64,1523,267,1345,216c155042,457449,154496,458921,154027,461829v-203,1269,-356,1904,-521,3440c153037,469687,151323,477698,150586,481850v13,-51,-622,1765,-419,1981c151043,484707,151399,482409,151323,482688v3935,-14308,6322,-28654,8239,-43788c160184,441528,159016,446277,158826,450047v-330,6221,-965,12962,-1778,18345c155842,476391,152338,482726,152262,491435v-25,1587,406,3542,1143,4494c154319,497148,156820,496882,159346,496856v1118,,5206,534,5409,-406c164920,495803,162939,495803,162571,495714v-1180,-254,-3161,-1117,-3643,-1448c155398,491753,155931,485316,156947,480390v1295,-6284,2082,-14219,2818,-20123c160527,454084,161238,448422,161848,442112v774,-7960,952,-16199,1142,-23665c163117,413331,163485,408075,164349,403339v990,-5446,2234,-8480,3656,-13241c168246,389273,168361,388498,168830,387495v127,-254,1118,-2234,1257,-2196c170341,385375,169465,387546,169351,387901v-2298,7554,-2831,16606,-2819,25240c166558,415540,166113,417800,166126,420339v38,10995,-597,23360,-1574,32946c164146,457258,163422,462083,162990,467047v-76,876,-723,2107,318,1460c164501,467745,164019,463962,164666,462146v483,-1358,1155,-2463,1359,-4481c166279,454833,166609,451266,166647,449006v63,-4215,762,-8595,1244,-13127c168208,432946,168386,429861,168830,427106v229,-1308,1245,-1777,1765,-2920c171509,422244,171433,418473,171535,415959v292,-6094,1282,-11223,2196,-16581c174696,393792,175318,390034,176753,384689v482,-1790,1307,-3529,2094,-5433c179038,378773,180371,376297,180511,375294v12,-152,215,-1244,-419,-1256c179863,374025,178695,376386,178314,377059v-1295,2323,-2171,3885,-3542,6056c174645,383331,172957,385959,172792,385933v-51,-25,1142,-3719,1142,-3757c175229,378062,177083,374317,178530,371118v1879,-4139,2031,-8760,3339,-13445c182567,355146,183240,351871,183316,348494v77,-3149,711,-6196,432,-9065c183697,338972,183380,337030,182910,337347v-330,216,-304,2691,-317,3021c182161,346729,180600,353039,178733,358714v-127,393,-1092,3453,-1041,2501c177832,358447,178568,356568,178733,353915v394,-5942,1460,-10423,1156,-16060c179774,335671,179762,333195,179254,331088v-724,-3111,-2666,-5485,-4266,-8138c173350,320233,173249,316742,172385,313352v-812,-3187,-2742,-5078,-4697,-7402c166659,304744,165796,303018,164755,301989v-2069,-2095,-4964,-2907,-7706,-3758c154878,297571,153189,296327,150485,295426v-1435,-483,-4723,-1168,-6792,-1359c141356,293864,144073,293737,144759,293661v4266,-533,7579,1549,11033,1968c158636,295984,159842,296136,161848,296987v1866,787,4481,1168,5522,2285c172144,304465,174620,311257,178632,317846v4037,6615,7795,12836,8239,21684c187125,344723,187278,348214,187189,351718v-38,1321,-648,2971,-521,4495c186859,358714,186605,361177,186452,363817v-380,6526,-2221,13572,-3961,19603c181209,387889,179584,391748,178632,396153v-876,4000,-1676,8646,-2082,13445c175953,416606,174671,423322,173934,430038v-1726,15705,-4672,28921,-5827,43890c168043,474702,168209,475502,168005,475908v-406,724,-1688,470,-2082,1041c165745,477178,165822,477978,165707,478422v-634,2272,-1777,6043,-1257,8430c164755,488223,166025,488579,167269,488845v2260,432,5358,-51,7821,-216l175166,488629v127,,241,,343,-25c175623,488566,175686,488464,175661,488337v-38,-114,-152,-177,-254,-127l175026,488210v-13,,-13,39,-25,39l174988,488210v-2019,-736,-4571,-1828,-5535,-3554c168945,483742,167218,480250,167472,479768v724,-1384,2031,1155,2298,1561c171941,484427,175509,486192,179889,487271m155385,407300v-190,-1396,-355,-3478,-635,-4380c154598,402400,154179,401994,153925,401156v-520,-1714,-2831,-5041,-4177,-6678c149342,393970,151158,393729,152160,393437v1143,-356,1626,-534,2489,-623c158267,392421,160248,395151,160603,398959v356,4114,-1028,9243,-1879,13762c158280,415045,158127,417393,157988,419704v-140,2476,-698,4736,-940,6780c156896,427791,157010,431016,156325,431600v139,-127,-851,76,-813,165c154687,431410,154801,428007,154865,426699v254,-6462,1358,-13127,520,-19399m145482,475591v-215,1269,-381,3047,-723,3339c144099,479463,143654,478777,143172,478727v-3504,-381,-9548,495,-13331,838c129270,479603,128482,479654,127645,479768v-750,101,-2362,876,-1879,-318c130641,467783,134043,453348,135148,439624v635,-7795,698,-15489,1993,-22624c138690,408367,140175,400724,144441,395303v64,-89,76,-165,203,-203c145241,394960,145254,395938,146206,396560v559,355,1435,381,1663,622c148466,397868,148758,400064,149228,400838v1358,2184,3072,2552,3339,6056c153036,413039,152503,420847,151945,427728v-699,8544,-1105,16352,-2095,23792c149253,455951,148237,460394,147564,465384v-457,3351,-1498,6474,-2082,10207m142143,489772v-50,279,356,1346,,1663c141966,491600,139464,491626,138906,491651v-6145,279,-10614,749,-16467,1257c120763,493048,116828,494038,115977,493632v-25,-13,2501,-2832,2806,-3238c119608,489340,120814,487182,121601,486852v813,-343,3327,-216,4482,-305c130527,486154,135313,485760,139020,485697v,,3898,-254,4266,228c143502,486179,142220,489353,142143,489772m15451,504690v2793,710,5675,596,8874,622c33809,505362,43014,505883,50999,506035v17241,343,36958,-241,51419,-4481c104068,501071,105795,499776,106900,499586v1155,-229,2945,38,4583,-114c121309,498557,130171,498507,140061,498418v965,,2032,-64,2908,c144352,498532,144809,499865,145787,500309v648,292,2260,546,3644,724c155233,501833,160400,501414,166443,501033v9687,-597,18714,762,28769,1574c203350,503242,209749,503445,217938,503953v2222,140,4342,774,6259,1041c226736,505337,228221,504613,229834,504372v2260,-330,4190,317,5929,-317c236334,503852,236817,503395,237337,503331v1029,-140,2958,89,4266,419c242047,503852,243215,504702,243596,504474v1029,-622,-1346,-2857,-1879,-3238c241451,501058,239953,500678,240778,500513v635,-127,1650,-788,2069,-927c244383,499053,248256,500322,248598,499992v318,-330,-1777,-2158,-2196,-2400c245056,496818,242441,496691,241501,496247v-1472,-724,293,-762,1156,-838c243774,495307,246478,496031,246719,495510v216,-495,-3161,-2018,-3656,-2183c242390,493073,242263,493327,242022,493225v-343,-165,-660,-762,-1143,-952c238784,491410,235852,489289,233173,488934v-3161,-406,-6513,178,-9700,-406c220756,488020,219258,487233,216389,486966v-3783,-368,-7262,584,-10652,724c204366,487753,202880,487347,201471,487271v-3504,-203,-7249,-648,-10842,-1041c186084,485722,181513,485595,177895,484567v,,-4431,-1511,-4469,-1994c173350,481901,175356,482040,175927,482053v1536,63,1904,228,3136,216c182745,482218,186300,481558,190108,481634v3543,89,7339,114,10843,216c209076,482104,219652,483615,228158,484033v2107,115,3618,521,5421,216c234303,484122,235141,483665,235979,483513v3453,-635,8646,1879,11883,1142c249347,484325,250896,483234,251925,482992v914,-203,3720,864,4177,419c256660,482840,254261,481545,253804,481329v-2146,-990,279,-393,1764,-520c256165,480758,256406,480466,257244,480390v1562,-153,5523,800,5840,304c263173,480580,263376,480694,262780,480187v-1016,-864,-2831,-2235,-3961,-2501c258387,477584,257625,477736,257359,477584v-191,-114,-635,-1270,-635,-1270c257054,476099,258412,477152,258717,476530v279,-571,-952,-1181,-1676,-1561c255200,473978,254108,473356,252356,472569v-1828,-812,-4989,-1980,-6779,-2184c243101,470106,240803,470893,239419,471020v-1688,127,-4088,-165,-5840,-533c229466,469598,224628,469192,221378,469014v-10677,-546,-22395,-2526,-31270,-6665c185703,460318,185677,453589,186452,448587v1054,-6780,1841,-15019,2501,-22002c189219,423792,189245,421139,189791,419082v419,-1600,724,-4532,1041,-6995c191124,409763,191556,407846,191873,405625v1295,-8761,1269,-18447,4063,-26166c197281,375789,199541,372273,200951,368515v266,-737,546,-1282,799,-2006c201954,365950,202207,365214,202411,364655v837,-2450,1523,-4532,2069,-6868c205013,355629,205458,353318,205635,350995v787,-10043,1041,-21723,-1345,-31067c202969,314786,201293,308832,199059,304389v-508,-1054,-1777,-2006,-1981,-2908c196863,300377,197459,298206,197612,296784v1536,-15222,393,-29810,2704,-44727c200430,251270,200989,245049,201357,244757v140,-102,1777,-191,1993,-216c206207,244300,209965,244693,213240,244338v4545,-495,10297,101,13661,1764c228983,247131,230075,249683,232538,250597v1841,673,1828,1053,2819,2285c235357,252895,235369,252895,235369,252907r,32463c235369,430013,324634,486065,358228,507152r1358,864l360944,507152c394550,486065,483815,430013,483815,285370r,-32247c483891,253021,484044,252996,484107,252882v1003,-1232,991,-1613,2832,-2285c489402,249682,490481,247118,492563,246102v3377,-1663,9115,-2272,13661,-1764c509499,244706,513270,244299,516126,244541v216,12,1854,114,1994,203c518488,245048,519034,251269,519161,252057v2298,14930,1168,29492,2704,44727c522005,298206,522614,300377,522373,301481v-178,914,-1435,1866,-1968,2907c518171,308845,516507,314774,515187,319928v-2387,9357,-2133,21024,-1346,31067c514006,353318,514476,355629,514984,357774v559,2349,1231,4431,2082,6881c517257,365214,517523,365950,517726,366496v242,749,521,1282,800,2019c519935,372260,522208,375789,523541,379459v2793,7719,2755,17405,4063,26165c527934,407846,528340,409763,528645,412087v304,2450,609,5383,1041,6995c530244,421139,530257,423779,530511,426585v673,6983,1460,15222,2514,22002c533799,453589,533761,460305,529368,462349v-8861,4139,-20605,6119,-31282,6678c494848,469192,490024,469598,485898,470487v-1752,368,-4139,673,-5853,521c478674,470893,476363,470106,473900,470385v-1803,191,-4939,1372,-6767,2184c465381,473344,464264,473978,462436,474969v-711,380,-1968,990,-1664,1561c461077,477152,462423,476111,462753,476314v,,-457,1156,-635,1257c461864,477736,461090,477571,460658,477685v-1130,267,-2958,1626,-3961,2489c456088,480707,456303,480580,456380,480707v330,482,4304,-470,5840,-317c463083,480466,463312,480758,463896,480809v1485,114,3923,-470,1764,507c465203,481545,462804,482840,463375,483424v444,432,3263,-648,4164,-432c468580,483234,470129,484325,471602,484655v3250,737,8443,-1777,11896,-1142c484323,483665,485174,484122,485898,484249v1790,305,3300,-101,5421,-216c499812,483602,510413,482104,518526,481850v3491,-115,7288,-127,10842,-216c533177,481545,536745,482218,540427,482269v1206,12,1574,-165,3123,-203c544108,482040,546114,481913,546051,482573v-38,483,-4482,1981,-4482,1981c537951,485582,533393,485722,528835,486230v-3593,393,-7338,850,-10829,1041c516584,487347,515124,487741,513740,487690v-3390,-127,-6869,-1092,-10639,-737c500219,487220,498708,488020,496016,488528v-3199,584,-6564,,-9712,406c483612,489289,480680,491397,478597,492273v-482,190,-799,787,-1155,952c477201,493327,477074,493073,476401,493314v-482,178,-3872,1714,-3644,2196c472999,496031,475703,495307,476820,495409v851,76,2628,114,1143,838c477023,496691,474408,496818,473062,497592v-419,242,-2501,2070,-2183,2400c471209,500322,475094,499040,476617,499573v444,152,1435,813,2069,927c479524,500678,478026,501058,477747,501236v-521,381,-2895,2628,-1866,3238c476249,504689,477417,503864,477861,503750v1321,-343,3250,-559,4279,-419c482648,503394,483143,503851,483701,504055v1752,634,3657,-13,5955,317c491255,504613,492741,505324,495280,504994v1917,-254,4025,-914,6246,-1041c509728,503445,516127,503242,524265,502607v10042,-812,19082,-2158,28781,-1574c559064,501401,564231,501833,570034,501033v1396,-203,3008,-432,3656,-736c574655,499865,575125,498545,576496,498418v876,-64,1955,,2920,c589293,498494,598155,498557,607981,499471v1651,153,3441,-114,4596,102c613682,499776,615396,501058,617059,501541v14448,4253,34177,4837,51406,4494c676463,505883,685655,505362,695164,505312v3187,-26,6056,88,8862,-623c705943,504194,710374,502036,710272,500297v-76,-1409,-4012,-1727,-5840,-2082c697983,496970,691140,495485,684716,495092v-8405,-521,-16175,-800,-24174,-1257c657724,493670,655350,493670,652925,493225v-15540,-2933,-32679,-6018,-39624,-18155c610216,469675,609315,463555,608197,457550v-660,-3555,-1066,-7122,-1460,-10626c605849,439370,606763,431917,606318,424300v-89,-1409,203,-2857,102,-4278c606382,419425,606407,418841,606407,418143v,-800,-114,-2362,-89,-3035c606483,411769,606026,408570,606001,405320v-51,-9052,457,-20732,1460,-32006c607816,369454,608769,365684,609022,361939v559,-7694,953,-14321,432,-20847c609162,337664,608718,334617,608400,330885v-190,-2514,-876,-5142,-1358,-7834c605518,314228,602649,306788,599437,298549v-2983,-7630,-5205,-17279,-8024,-24808c589877,269653,588112,265603,586716,261337v-2742,-8417,-4901,-16669,-8138,-25455c577003,231591,575340,226894,574833,222755v-293,-2425,368,-5370,520,-8036c575670,209133,576216,202874,576178,196691v-38,-8367,-2399,-15756,-3225,-23475c572535,169306,571849,164901,572014,161244v216,-4316,1397,-8074,1562,-12734c573626,147203,573461,145844,573576,144448v241,-2704,1282,-5409,1993,-8138c576305,133441,576762,130482,577232,127664v927,-5612,1650,-11426,622,-16365c577803,111007,577295,110499,577334,110042v88,-952,2082,-3263,2602,-4164c581561,103021,582590,99682,582970,95023v394,-4748,-685,-11515,-2399,-15019c580203,79268,578324,77313,576711,78138v-660,317,-799,1092,-1256,1663c572763,83203,568116,86872,566593,91583v-1041,3237,-864,6246,-1765,9483c564714,101447,564434,102412,564396,102412v-482,292,-2463,-1104,-3009,-1549c555573,96204,554125,88828,551256,81363v-673,-1816,-1485,-3327,-2387,-5104c548882,76297,548730,76132,548768,76145v-216,-127,-1384,38,-1778,215c544934,77351,542763,82112,542509,85019v-508,5891,2158,11642,3021,16162c545619,101688,545645,107186,545530,107427v-101,241,-1701,2082,-2082,2196c542763,109839,541912,109369,541049,109623v-1638,470,-3263,2895,-3657,4063c537291,114003,537506,114765,537291,114943v-508,431,-1651,-153,-1968,305c534625,116238,536910,116276,537392,116720v1422,1270,-635,2349,-1561,3225c533330,122332,530790,126788,528226,128489v-1270,851,-3136,1397,-3441,2831c524722,131574,525001,132082,524988,132463v-50,1371,-711,2603,-622,3961c524569,139991,526639,144816,531146,144867v863,12,1054,-572,1777,-534c533660,144397,534663,145273,535729,145603v1105,317,2298,559,3657,406c539855,145958,540884,145019,541569,145489v432,279,76,2945,,3656c541125,153157,539297,156661,537811,159670v-1498,3072,-2120,6043,-4266,8544c531324,170817,528543,172670,526245,175628v-990,1257,-1841,2641,-2920,4368c522513,181291,521726,182433,520926,184490v-165,406,-470,-2361,-635,-3339c519580,176669,516584,172074,512991,169369,498911,158781,480350,150618,460976,144867v-2971,-876,-8316,-2539,-11058,-635c445956,147012,451200,152192,453155,153627v3301,2412,7402,3999,11045,5840c475360,165066,486012,172023,495064,179171v3568,2805,7465,8810,5840,15844c500435,197097,499381,199611,498721,201896v-178,609,-394,2133,-737,2298c497299,204524,493515,202658,492982,202417v-1803,-813,-3453,-1397,-4494,-2298c487828,199547,487218,198163,486202,197313v-698,-584,-1091,-1168,-1777,-1879c483778,194748,482800,194444,482038,193758v-558,-482,-863,-1384,-1460,-1866c480134,191524,478750,191333,478496,190851v-444,-787,-76,-2184,-317,-2933c477404,185531,474941,183551,472542,185214v-102,76,-1079,825,-1041,825c471209,186014,470523,184643,470142,184274v-1714,-1625,-4405,-2069,-6246,-317c463426,184414,462791,186648,462321,186775v-457,127,-774,-660,-1447,-736c458817,185823,457472,187436,457218,189175v-51,355,330,1879,101,2184c457421,191244,455390,190914,454818,191155v-1053,445,-1587,1829,-1549,3022c453269,194761,453498,195231,453676,195726r-187862,c265979,195231,266195,194761,266221,194190v25,-1219,-508,-2590,-1562,-3034c264075,190927,262056,191244,262145,191359v-228,-305,165,-1816,102,-2184c261993,187436,260647,185836,258603,186052v-673,76,-990,863,-1460,736c256673,186648,256038,184414,255569,183957v-1828,-1752,-4520,-1308,-6247,317c248954,184643,248243,186026,247964,186052v38,-13,-927,-749,-1028,-838c244536,183551,242073,185544,241299,187931v-242,736,114,2133,-318,2920c240714,191333,239331,191536,238899,191892v-609,482,-914,1384,-1460,1879c236665,194444,235687,194748,235039,195434v-672,711,-1066,1295,-1777,1879c232246,198151,231637,199547,230977,200131v-1041,876,-2679,1473,-4482,2285c225949,202670,222178,204511,221480,204194v-330,-165,-533,-1676,-723,-2285c220084,199611,219043,197097,218573,195015v-1613,-7046,2272,-13039,5840,-15845c233452,172035,244117,165065,255264,159467v3656,-1841,7757,-3428,11058,-5840c268290,152192,273521,147025,269547,144244v-2730,-1917,-8087,-254,-11046,623c239127,150630,220553,158781,206474,169369v-3593,2704,-6577,7300,-7300,11782c199021,182129,198716,184909,198551,184490v-812,-2044,-1599,-3199,-2399,-4494c195060,178256,194222,176885,193232,175628v-2311,-2958,-5079,-4811,-7300,-7414c183786,165713,183151,162742,181653,159670v-1473,-3009,-3288,-6513,-3758,-10538c177819,148434,177476,145768,177895,145489v711,-470,1727,469,2197,520c181450,146174,182643,145920,183748,145603v1066,-330,2069,-1206,2806,-1257c187278,144295,187455,144879,188331,144867v4495,-51,6577,-4876,6780,-8443c195187,135078,194540,133834,194489,132463v-26,-381,266,-889,203,-1156c194374,129886,192521,129340,191251,128489v-2577,-1689,-5091,-6157,-7617,-8544c182707,119056,180663,117990,182085,116720v469,-457,2755,-470,2069,-1460c183837,114790,182681,115374,182174,114943v-216,-191,,-940,-89,-1257c181691,112530,180053,110093,178428,109623v-863,-241,-1726,203,-2399,c175635,109496,174048,107668,173934,107440v-102,-254,-102,-5752,,-6259c174797,96661,177476,90922,176955,85019v-241,-2895,-2412,-7668,-4481,-8659c172093,76183,170925,76005,170709,76144v25,-12,-127,153,-114,115c169693,78049,168906,79547,168208,81375v-2869,7453,-4304,14829,-10119,19501c157543,101308,155550,102717,155068,102425v-26,-13,-318,-978,-419,-1346c153747,97829,153925,94820,152884,91583v-1524,-4711,-6183,-8380,-8862,-11769c143565,79230,143438,78468,142765,78138v-1625,-813,-3491,1130,-3859,1879c137204,83508,136125,90275,136506,95023v381,4672,1409,8011,3022,10855c140061,106779,142054,109090,142143,110042v38,457,-470,978,-533,1257c140582,116238,141305,122052,142232,127651v495,2844,940,5789,1676,8659c144619,139052,145660,141743,145901,144460v102,1384,-63,2755,,4050c146066,153170,147260,156928,147463,161231v165,3682,-521,8088,-940,11998c145685,180935,143324,188337,143286,196691v-25,6183,508,12442,838,18028c144276,217385,144936,220330,144644,222755v-508,4139,-2171,8836,-3758,13127c137662,244668,135503,252920,132761,261325v-1397,4278,-3161,8328,-4698,12403c125232,281270,123010,290919,120027,298549v-3212,8239,-6056,15692,-7605,24502c111952,325756,111280,328371,111064,330872v-318,3745,-762,6792,-1041,10220c109502,347618,109896,354245,110442,361939v266,3745,1218,7515,1561,11375c113019,384588,113514,396280,113463,405320v-25,3250,-470,6449,-317,9801c113197,415794,113057,417343,113057,418143v,698,25,1295,-13,1879c112968,421443,113235,422891,113146,424287v-445,7630,470,15083,-406,22637c112321,450428,111927,453995,111280,457550v-1118,6018,-2019,12125,-5104,17520c99244,487207,82079,490292,66552,493225v-2438,445,-4786,445,-7618,610c50923,494304,43166,494571,34749,495092v-6412,393,-13268,1878,-19717,3123c13216,498570,9281,498888,9205,500309v-89,1740,4316,3873,6246,4380m460747,476023v-2653,1282,-5193,2793,-7325,4507c452457,481037,451581,481634,450832,482332v-4927,89,-8418,1740,-11858,3403c418812,495498,396747,502899,370390,507203v-3313,533,-9864,1409,-9445,1143c391732,492654,407196,482421,413353,477216v1943,-178,11274,-203,13229,-203c428842,477013,431204,476860,433438,476810v9649,-191,18523,-369,27309,-788m719413,506200v,1422,-1104,2108,-2120,3009c678012,516509,631228,518172,587109,519734v-22243,800,-45603,2272,-67948,3517c504015,524101,489453,524584,473798,525054v-25531,787,-47584,-229,-71122,-419c387835,524520,376129,524520,359789,524622r-12,-25l359777,524635v-16340,-115,-28046,-115,-42887,c293364,524825,271299,525841,245767,525054v-15641,-470,-30216,-953,-45375,-1803c178060,522007,154700,520534,132469,519734,88351,518173,41554,516509,2273,509209,1282,508308,152,507622,165,506200v13,-1358,1486,-1929,2133,-3021c4456,502239,6615,501300,8760,500360r521,3098c9293,503471,9319,503496,9332,503509v-483,254,-737,597,-407,1003c9598,505324,10550,505934,11668,506378v-419,13,-813,13,-1219,26c11033,506492,11630,506556,12239,506607v3999,1409,9827,1130,13470,965c27360,507508,29048,507368,30775,507178v9078,127,19514,114,28210,317c75477,507914,92096,508232,107268,509806v546,-851,546,-1968,1587,-2311c110366,507013,112981,507584,114796,507902v6374,1117,13484,3237,20047,2209c135173,509768,133498,509273,133256,508714v1943,-393,3504,-1028,5269,-1219c145241,506823,151716,510200,158191,510504v2806,153,6830,-571,9624,-698c170620,509692,174112,509768,177044,509806v788,13,1994,89,2387,c180409,509565,180790,508575,181666,508410v965,-178,2552,12,3961,c194743,508321,204201,509095,212669,509514v15934,762,31359,1232,46429,-406c264265,508537,269166,508245,274130,508714v9801,902,19044,3454,28223,3999c302696,512460,301972,512244,301693,512015v-889,-736,-2146,-1739,-3034,-2501c313703,512244,327085,512383,341799,514224v4774,597,11592,1333,17901,2057c366010,515557,373006,514821,377767,514224v14714,-1841,28109,-1980,43128,-4710c420019,510276,418775,511279,417873,512015v-266,229,-1003,445,-660,698c426392,512168,435647,509616,445436,508714v4977,-469,9877,-177,15032,394c475538,510746,490976,510276,506909,509514v8469,-419,17914,-1193,27043,-1104c535361,508422,536948,508232,537900,508410v889,165,1257,1155,2247,1396c540541,509895,541734,509819,542522,509806v2932,-38,6424,-114,9229,c554545,509933,558569,510657,561388,510504v6462,-304,12937,-3681,19653,-3009c582806,507686,584380,508321,586310,508714v-242,559,-1917,1054,-1575,1397c591286,511139,598396,509019,604782,507902v1803,-318,4418,-889,5942,-407c611765,507838,611752,508955,612298,509806v15184,-1574,31791,-1892,48270,-2311c669277,507292,679726,507305,688804,507178v1714,190,3402,330,5053,394c697488,507737,703341,508016,707340,506607v609,-51,1206,-115,1790,-203c708711,506391,708317,506391,707898,506378v1130,-444,2070,-1054,2743,-1866c710971,504106,710717,503763,710234,503509r51,-51l710806,500360v2158,940,4316,1879,6475,2819c717915,504271,719401,504842,719414,506200m306225,477216v6145,5205,21621,15451,52409,31130c359053,508613,352502,507737,349188,507203v-26357,-4304,-48435,-11718,-68583,-21468c277164,484072,273673,482421,268734,482332v-736,-698,-1612,-1295,-2590,-1802c264024,478816,261485,477305,258819,476023v8785,419,17647,596,27321,774c288375,476848,290711,477013,292996,477000v1930,,11274,25,13229,216m688804,673797r6348,-17368l701614,673797r-12810,xm690251,645498r-18244,46784l682075,692282r3859,-10576l704635,681706r4038,10576l718995,692282,700255,645498r-10004,xm658143,645498r9408,l667551,692295r-9408,l658143,645498r,xm628155,684398r23538,l651693,692295r-32945,l618748,645498r9407,l628155,684398xm583504,673797r6348,-17368l596327,673797r-12823,xm584951,645498r-18231,46784l576788,692282r3847,-10576l599336,681706r4062,10576l613720,692282,594956,645498r-10005,xm540769,665316r-6995,l533774,653407r7389,c547498,653407,548679,653407,550431,654449v1790,1053,2438,2882,2438,4773c552869,660606,552526,663602,549263,664707v-1625,609,-5612,609,-8494,609m550253,671702r,-127c552069,671385,553846,670864,555471,670128v4571,-1892,7123,-6399,7123,-11477c562594,654055,560372,648697,554951,646666v-1435,-444,-3720,-1155,-10716,-1155l524366,645511r,46796l533774,692307r,-19564l535666,672743v6348,,6931,927,12607,9370l555090,692307r11300,l560702,683154v-4698,-7516,-6538,-9217,-10449,-11452m480972,645511r37122,l518094,653408r-13851,l504243,692307r-9420,l494823,653408r-13851,l480972,645511r,xm476706,678710v,5688,-3580,10461,-7643,12277c464899,692955,460176,693082,458018,693082v-5028,,-17445,-457,-19273,-16010l447899,676222v457,2412,1688,8950,10195,8950c464696,685172,467311,681706,467311,678710v,-3936,-3263,-4786,-11909,-6868c450768,670661,440446,668109,440446,657788v,-5104,3339,-13077,17064,-13077c466664,644711,475017,648304,475411,658905r-9471,381c465546,656861,464835,652494,457370,652494v-2806,,-7910,837,-7910,4633c449460,660136,452406,661444,459922,663209v7122,1714,16784,3986,16784,15501m421555,645498r9420,l430975,670077v,8367,-330,12988,-2602,16543c424767,692155,418038,693082,412795,693082v-19133,,-19133,-11833,-19133,-22611l393662,645498r9408,l403070,670801v,5548,,7846,1168,10055c406015,684195,409672,684982,412541,684982v9014,,9014,-5688,9014,-13648l421555,645498r,xm361694,673797r6335,-17368l374491,673797r-12797,xm363128,645498r-18231,46784l354965,692282r3847,-10576l377513,681706r4050,10576l391872,692282,373120,645498r-9992,xm312878,645498r8760,l321638,692295r-9484,l293453,661774r-127,l293326,692295r-8760,l284566,645498r9141,l312726,676742r152,l312878,645498xm253588,665316r-6995,l246593,653407r7389,c260317,653407,261498,653407,263250,654449v1790,1053,2437,2882,2437,4773c265687,660606,265344,663602,262082,664707v-1638,609,-5637,609,-8494,609m263059,671702r,-127c264900,671385,266665,670864,268303,670128v4557,-1892,7109,-6399,7109,-11477c275412,654055,273191,648697,267769,646666v-1434,-444,-3732,-1155,-10728,-1155l237185,645511r,46796l246593,692307r,-19564l248484,672743v6348,,6932,927,12607,9370l267896,692307r11312,l273520,683154v-4710,-7516,-6538,-9217,-10461,-11452m202995,684398r26153,l229148,692295r-35561,l193587,645498r34711,l228298,653408r-25303,l202995,663805r23538,l226533,671702r-23538,l202995,684398r,xm150193,645511r37122,l187315,653408r-13864,l173451,692307r-9407,l164044,653408r-13851,l150193,645511xm145927,678710v,5688,-3580,10461,-7630,12277c134120,692955,129397,693082,127251,693082v-5028,,-17457,-457,-19285,-16010l117120,676222v457,2412,1688,8950,10195,8950c133917,685172,136532,681706,136532,678710v,-3936,-3276,-4786,-11909,-6868c119989,670661,109667,668109,109667,657788v,-5104,3339,-13077,17064,-13077c135872,644711,144238,648304,144632,658905r-9471,381c134767,656861,134056,652494,126591,652494v-2793,,-7897,837,-7897,4633c118694,660136,121627,661444,129143,663209v7122,1714,16784,3986,16784,15501m75871,684398r26153,l102024,692295r-35561,l66463,645498r34711,l101174,653408r-25303,l75871,663805r23538,l99409,671702r-23538,l75871,684398r,xm51901,645498r9534,l50060,692295r-10055,l30775,657343r-127,l21431,692295r-10259,l,645498r9674,l16657,677669r127,l25290,645498r11236,l44702,678190r127,l51901,645498xm620931,575595r,11109l640546,586704r,7910l620931,594614r,19868l611524,614482r,-46783l643619,567699r,7896l620931,575595r,xm570681,601279v-1105,-1892,-2361,-4888,-2361,-10182c568320,584228,570541,575011,581269,575011v11490,,12874,10665,12874,15946c594143,604491,586234,607170,581269,607170v-5700,,-9026,-3124,-10588,-5891m603881,591160v,-13673,-7402,-24249,-22675,-24249c566694,566911,558582,576382,558582,591351v,10791,5167,23931,22738,23931c597736,615282,603881,603374,603881,591160m536237,575595r-13864,l522373,614495r-9408,l512965,575595r-13864,l499101,567698r37136,l536237,575595r,xm464340,614482r-8760,l455580,567698r9154,l483739,598917r140,l483879,567698r8760,l492639,614482r-9484,l464467,583974r-127,l464340,614482xm421199,575595r,10398l444725,585993r,7910l421199,593903r,12683l447340,606586r,7896l411792,614482r,-46783l446477,567699r,7896l421199,575595r,xm393484,614482r,-36843l393357,577639r-9090,36843l375189,614482r-9217,-36843l365832,577639r,36843l357085,614482r,-46784l371203,567698r8417,31905l379773,599603r8290,-31905l402244,567698r,46784l393484,614482r,xm347411,614482r-9471,l319239,583974r-127,l319112,614482r-8761,l310351,567698r9154,l338524,598917r127,l338651,567698r8760,l347411,614482xm279373,587504r-6995,l272378,575595r7389,c286102,575595,287283,575595,289048,576649v1777,1054,2412,2869,2412,4761c291460,582781,291142,585803,287867,586907v-1625,597,-5612,597,-8494,597m293682,614495r11312,l299306,605341v-4710,-7528,-6538,-9217,-10462,-11426l288844,593763v1841,-191,3606,-711,5231,-1435c298646,590437,301198,585930,301198,580839v,-4584,-2222,-9941,-7643,-11973c292120,568422,289822,567698,282839,567698r-19869,l262970,614495r9408,l272378,594944r1892,c280605,594944,281202,595858,286877,604313r6805,10182l293682,614495xm228780,575595r,10398l252306,585993r,7910l228780,593903r,12683l254934,606586r,7896l219372,614482r,-46783l254083,567699r,7896l228780,575595r,xm197675,614482r-10131,l170874,567698r10258,l192838,602333r140,l204417,567698r9991,l197675,614482r,xm148796,607170v-5700,,-9039,-3124,-10588,-5891c137090,599387,135834,596391,135834,591097v,-6869,2234,-16086,12962,-16086c160286,575011,161670,585676,161670,590957v,13534,-7935,16213,-12874,16213m171407,591160v,-13673,-7401,-24249,-22687,-24249c134208,566911,126108,576382,126108,591351v,10791,5168,23931,22726,23931c165250,615282,171407,603374,171407,591160m87475,580242v-2019,3009,-2552,6729,-2552,10322c84923,597508,87348,607170,98330,607170v5484,,9864,-3073,11033,-3987l109363,597292r-10779,l98584,589396r20326,l118910,608020v-2742,2679,-10512,7262,-19996,7262c82054,615282,75185,603247,75185,590957v,-11426,6285,-24058,23196,-24058c105973,566899,115787,569133,118326,580636r-9408,1764c107077,575938,101263,575011,98457,575011v-3987,,-8240,1245,-10982,5231m1401438,279124v685,2907,1028,7059,1028,12480l1402466,335176r-18549,l1383917,299387v,-7567,-394,-12468,-1206,-14689c1381924,282476,1380642,280749,1378864,279518v-1790,-1244,-3923,-1854,-6437,-1854c1369215,277664,1366333,278540,1363782,280305v-2552,1765,-4304,4101,-5257,6995c1357586,290220,1357103,295578,1357103,303411r,31765l1338555,335176r,-70119l1355783,265057r,10297c1361903,267431,1369609,263483,1378890,263483v4100,,7846,724,11236,2209c1393503,267165,1396080,269044,1397807,271329v1726,2298,2958,4888,3631,7795m1300162,316094v-3275,3695,-7338,5535,-12175,5535c1283137,321629,1279074,319789,1275761,316094v-3301,-3707,-4939,-9027,-4939,-15984c1270822,293153,1272460,287833,1275761,284139v3313,-3707,7376,-5548,12226,-5548c1292824,278591,1296887,280432,1300162,284139v3276,3694,4926,8976,4926,15844c1305088,307017,1303438,312387,1300162,316094t-12251,-52624c1281055,263470,1274834,264994,1269273,268028v-5573,3034,-9877,7440,-12924,13204c1253327,286995,1251803,292962,1251803,299133v,8049,1524,14879,4546,20490c1259396,325235,1263826,329488,1269667,332395v5840,2908,11959,4355,18383,4355c1298448,336750,1307043,333259,1313899,326289v6843,-6970,10271,-15768,10271,-26369c1324170,289395,1320768,280686,1314001,273805v-6780,-6894,-15477,-10335,-26090,-10335m1218540,265057r18562,l1237102,335163r-18562,l1218540,265057xm1218540,238383r18562,l1237102,255548r-18562,l1218540,238383xm1205590,319585r1587,14397c1202861,335823,1197973,336763,1192514,336763v-3339,,-6348,-572,-9040,-1689c1180783,333957,1178827,332497,1177558,330720v-1244,-1790,-2120,-4203,-2603,-7237c1174575,321337,1174359,316970,1174359,310406r,-30558l1165840,279848r,-14791l1174359,265057r,-13927l1192983,240301r,24756l1205654,265057r,14791l1192983,279848r,28261c1192983,313822,1193098,317161,1193352,318100v228,952,787,1727,1650,2349c1195853,321071,1196894,321363,1198138,321363v1714,,4190,-584,7452,-1777m1137007,305201v,4444,-254,7453,-736,9040c1135573,316665,1134100,318709,1131853,320385v-3035,2197,-6234,3301,-9573,3301c1119284,323686,1116821,322734,1114891,320842v-1943,-1891,-2920,-4139,-2920,-6728c1111971,311473,1113190,309289,1115602,307575v1587,-1054,4951,-2133,10106,-3237c1130863,303233,1134620,302294,1137007,301494r,3707l1137007,305201xm1155023,312120r190,-21646c1155213,282425,1154388,276890,1152737,273868v-1637,-3009,-4494,-5497,-8544,-7452c1140143,264448,1133986,263470,1125708,263470v-9116,,-15972,1638,-20593,4888c1100481,271608,1097231,276636,1095339,283403r16848,3034c1113317,283187,1114815,280914,1116668,279606v1841,-1295,4419,-1942,7719,-1942c1129263,277664,1132602,278426,1134354,279949v1764,1511,2653,4050,2653,7618l1137007,289420v-3352,1410,-9357,2920,-18028,4558c1112555,295210,1107629,296657,1104226,298295v-3415,1650,-6081,4037,-7973,7135c1094361,308527,1093435,312057,1093435,316031v,5979,2069,10931,6221,14841c1103820,334795,1109508,336763,1116732,336763v4088,,7947,-787,11553,-2323c1131891,332903,1135280,330593,1138454,327520v127,343,356,1067,648,2171c1139812,332104,1140409,333944,1140892,335176r18345,c1157612,331824,1156508,328688,1155911,325756v-584,-2920,-889,-7465,-889,-13636m1066951,308299r18219,3110c1083278,319763,1079660,326086,1074277,330352v-5358,4265,-12569,6411,-21583,6411c1042436,336763,1034259,333525,1028178,327051v-6120,-6475,-9166,-15426,-9166,-26865c1019012,288608,1022084,279594,1028191,273145v6119,-6450,14410,-9675,24833,-9675c1061556,263470,1068348,265311,1073388,268980v5028,3682,8659,9281,10855,16809l1065961,289090v-622,-3656,-2019,-6411,-4190,-8252c1059600,278985,1056769,278071,1053291,278071v-4622,,-8316,1586,-11059,4773c1039477,286043,1038094,291376,1038094,298866v,8316,1396,14194,4202,17622c1045077,319916,1048847,321630,1053545,321630v3529,,6411,-991,8658,-2997c1064438,316627,1066025,313187,1066951,308299m985355,265057r18548,l1003903,335176r-17228,l986675,324676v-2565,3733,-5904,6691,-10081,8837c972443,335671,968050,336750,963429,336750v-4710,,-8938,-1028,-12683,-3098c947013,331583,944309,328676,942633,324930v-1676,-3732,-2514,-8912,-2514,-15514l940119,265057r18549,l958668,297279v,9852,355,15895,1028,18117c960395,317618,961626,319382,963429,320677v1803,1308,4101,1955,6881,1955c973459,322632,976315,321756,978816,320017v2501,-1739,4228,-3885,5155,-6475c984885,310978,985355,304668,985355,294638r,-29581xm899264,316653v-2997,3631,-6628,5446,-10906,5446c883000,322099,878811,319674,875827,314837v-2082,-3351,-3098,-8760,-3098,-16238c872729,291642,874202,286411,877173,282907v2983,-3491,6665,-5243,11071,-5243c892776,277664,896483,279441,899391,282984v2907,3542,4354,9344,4354,17393c903745,307601,902260,313022,899264,316653t4418,-43407c897969,266720,891176,263470,883356,263470v-8545,,-15616,3098,-21203,9281c856567,278934,853774,287973,853774,299844v,11629,2869,20681,8621,27169c868121,333513,875027,336763,883089,336763v3948,,7897,-978,11782,-2946c898756,331862,902146,328879,905002,324867r,10309l922230,335176r,-96792l903682,238384r,34862l903682,273246xm787413,318862r54072,l841485,335176r-73599,l767886,238383r71758,l839644,254761r-52231,l787413,276217r48600,l836013,292518r-48600,l787413,318862xm1600789,96343r,6475l1614449,102818r,9243l1600789,112061r,60863l1588969,172924r,-60863l1578469,112061r,-9243l1588969,102818r,-7465c1588969,90643,1589388,87139,1590226,84854v1142,-3085,3161,-5574,6030,-7491c1599138,75446,1603188,74481,1608381,74481v3351,,7046,407,11096,1194l1617687,86034v-2463,-431,-4799,-647,-6996,-647c1607073,85387,1604534,86149,1603036,87698v-1498,1536,-2247,4418,-2247,8645m1554106,157994v-3911,4494,-8824,6741,-14715,6741c1533449,164735,1528523,162501,1524601,158045v-3924,-4482,-5866,-11198,-5866,-20174c1518735,128895,1520678,122179,1524601,117736v3922,-4456,8848,-6678,14790,-6678c1545244,111058,1550145,113292,1554068,117761v3948,4469,5929,11033,5929,19704c1559997,146669,1558029,153512,1554106,157994t-14715,-56775c1530720,101219,1523369,103821,1517338,109014v-7211,6259,-10817,15869,-10817,28857c1506521,149704,1509530,158768,1515586,165066v6044,6297,13979,9445,23805,9445c1545511,174511,1551147,173077,1556328,170207v5167,-2856,9102,-6868,11807,-12035c1570852,153005,1572210,145908,1572210,136881v,-11134,-3072,-19869,-9192,-26179c1556899,104380,1549027,101219,1539391,101219t-77635,61079l1463457,172784v-3339,711,-6323,1067,-8976,1067c1450177,173851,1446838,173165,1444451,171807v-2374,-1371,-4050,-3161,-5015,-5383c1438459,164202,1437976,159517,1437976,152382r,-40321l1429267,112061r,-9243l1437976,102818r,-17368l1449796,78315r,24503l1461756,102818r,9243l1449796,112061r,40994c1449796,156445,1450012,158616,1450431,159594v406,964,1104,1726,2044,2298c1453414,162475,1454773,162755,1456538,162755v1307,,3047,-153,5218,-457m1416914,118256v457,2209,660,6056,660,11553l1417574,172924r-11871,l1405703,130279v,-4850,-469,-8468,-1396,-10867c1403380,117025,1401755,115108,1399393,113673v-2348,-1434,-5103,-2145,-8290,-2145c1386037,111528,1381683,113127,1378001,116339v-3682,3225,-5510,9319,-5510,18295l1372491,172924r-11883,l1360608,102818r10702,l1371310,112772v5142,-7694,12582,-11541,22307,-11541c1397845,101231,1401730,101980,1405259,103504v3555,1523,6208,3504,7961,5967c1414984,111946,1416216,114879,1416914,118256t-116358,-1777c1304276,112823,1308872,110994,1314331,110994v6018,,10931,2298,14727,6869c1331508,120808,1333006,125226,1333539,131130r-39154,c1294792,125010,1296836,120123,1300556,116479t32844,33872c1331597,155366,1329160,159022,1326087,161308v-3085,2285,-6817,3427,-11160,3427c1309062,164735,1304187,162691,1300264,158603v-3911,-4100,-6094,-10004,-6539,-17697l1346020,140906v38,-1410,50,-2463,50,-3174c1346070,126166,1343112,117177,1337171,110804v-5942,-6386,-13598,-9573,-22980,-9573c1304517,101231,1296633,104481,1290564,110994v-6081,6513,-9116,15667,-9116,27461c1281448,149869,1284457,158718,1290462,165027v6005,6323,14144,9484,24402,9484c1323002,174511,1329693,172531,1334924,168557v5243,-3949,8823,-9522,10766,-16695l1333400,150351r,xm1250623,113445v-2031,-1283,-4405,-1917,-7135,-1917c1238562,111528,1234461,113165,1231211,116441v-3263,3275,-4888,8531,-4888,15755l1226323,172924r-11883,l1214440,127372v,-5282,-965,-9243,-2908,-11896c1209603,112848,1206429,111528,1202023,111528v-3339,,-6424,876,-9268,2640c1189911,115933,1187855,118498,1186585,121887v-1282,3390,-1917,8278,-1917,14664l1184668,172924r-11883,l1172785,102818r10626,l1183411,112645v2196,-3441,5129,-6196,8786,-8278c1195840,102272,1200005,101231,1204664,101231v5193,,9459,1067,12772,3238c1220762,106614,1223111,109636,1224470,113508v5535,-8189,12772,-12277,21659,-12277c1253074,101231,1258431,103148,1262176,106995v3733,3860,5612,9789,5612,17800l1267788,172924r-11832,l1255956,128756v,-4749,-381,-8176,-1143,-10271c1254039,116403,1252642,114714,1250623,113445t-89468,48853l1162881,172784v-3351,711,-6348,1067,-8976,1067c1149589,173851,1146237,173165,1143863,171807v-2374,-1371,-4050,-3161,-5015,-5383c1137883,164202,1137401,159517,1137401,152382r,-40321l1128666,112061r,-9243l1137401,102818r,-17368l1149208,78315r,24503l1161155,102818r,9243l1149208,112061r,40994c1149208,156445,1149424,158616,1149843,159594v406,964,1092,1726,2044,2298c1152826,162475,1154185,162755,1155937,162755v1320,,3072,-153,5218,-457m1101941,172924r-11883,l1090058,102818r10703,l1100761,113445v2716,-4977,5243,-8253,7554,-9840c1110625,102018,1113152,101231,1115932,101231v4012,,8075,1270,12226,3822l1124057,116085v-2907,-1726,-5802,-2577,-8709,-2577c1112746,113508,1110409,114283,1108340,115857v-2057,1549,-3542,3720,-4418,6500c1102601,126572,1101941,131193,1101941,136208r,36716xm1023645,154109v,-2069,546,-3961,1651,-5637c1026388,146771,1027962,145476,1029993,144600v2006,-876,5472,-1676,10360,-2374c1048974,140994,1055436,139496,1059753,137732r,4354c1059753,147330,1059131,151291,1057836,153982v-1676,3466,-4292,6208,-7859,8214c1046422,164202,1042347,165205,1037763,165205v-4621,,-8125,-1066,-10512,-3174c1024852,159924,1023646,157283,1023646,154109t24388,18092c1052110,170664,1056350,168011,1060743,164278v343,3301,1155,6183,2374,8646l1075546,172924v-1510,-2679,-2513,-5497,-3008,-8417c1072017,161574,1071776,154592,1071776,143546r,-15844c1071776,122421,1071572,118764,1071179,116733v-711,-3250,-1943,-5942,-3695,-8075c1065707,106525,1062965,104748,1059219,103339v-3732,-1409,-8595,-2120,-14587,-2120c1038601,101219,1033307,102057,1028724,103707v-4583,1650,-8087,3999,-10487,7059c1015812,113826,1014073,117837,1013019,122814r11617,1587c1025905,119424,1027886,115958,1030539,114003v2667,-1968,6793,-2945,12379,-2945c1048898,111058,1053417,112404,1056452,115082v2259,1994,3364,5396,3364,10246c1059816,125760,1059803,126801,1059752,128426v-4532,1587,-11591,2958,-21202,4088c1033853,133098,1030323,133682,1028000,134304v-3161,876,-6018,2183,-8557,3897c1016916,139915,1014872,142201,1013311,145032v-1562,2831,-2349,5979,-2349,9407c1010962,160292,1013044,165104,1017170,168862v4139,3758,10068,5649,17762,5649c1039604,174511,1043959,173737,1048034,172201m956395,117634v3898,-4735,8392,-7109,13445,-7109c974944,110525,979324,112759,983006,117203v3682,4443,5510,11134,5510,20071c988516,146657,986637,153563,982879,158032v-3771,4469,-8291,6703,-13572,6703c964114,164735,959684,162577,956040,158261v-3657,-4304,-5485,-10970,-5485,-19996c950555,129238,952510,122357,956395,117634t-4710,48028c953704,168214,956294,170322,959442,171997v3136,1676,6691,2514,10652,2514c975515,174511,980670,172975,985583,169915v4913,-3059,8646,-7452,11223,-13203c999384,150973,1000666,144511,1000666,137338v,-6691,-1155,-12835,-3491,-18447c994839,113267,991373,108925,986802,105840v-4583,-3073,-9852,-4621,-15857,-4621c966374,101219,962476,102120,959264,103897v-3212,1790,-6093,4457,-8633,8024l950631,102806r-10829,l939802,199788r11883,l951685,165662xm873580,131130v393,-6120,2463,-11007,6183,-14651c883483,112823,888066,110994,893512,110994v6044,,10944,2298,14728,6869c910703,120808,912201,125226,912721,131130r-39141,l873580,131130xm893398,101231v-9700,,-17584,3250,-23652,9763c863677,117507,860630,126661,860630,138455v,11414,3022,20263,9027,26572c875649,171350,883787,174511,894046,174511v8138,,14841,-1980,20059,-5954c919349,164608,922941,159035,924871,151862r-12277,-1511c910779,155366,908354,159022,905256,161308v-3072,2285,-6792,3427,-11147,3427c888244,164735,883368,162691,879458,158603v-3910,-4100,-6107,-10004,-6538,-17697l925201,140906v51,-1410,76,-2463,76,-3174c925277,126166,922307,117177,916365,110804v-5954,-6386,-13597,-9573,-22967,-9573m832750,142454v-1701,5129,-4063,9205,-7097,12252c823507,156864,820600,158527,816969,159721v-3631,1180,-8634,1777,-15019,1777l781281,161498r,-73940l801619,87558v7618,,13128,660,16569,1993c822936,91392,826986,95036,830300,100470v3326,5433,4989,13216,4989,23334c835289,131117,834438,137325,832750,142454t495,-57994c829322,81108,824586,78811,819051,77528v-3961,-926,-9712,-1384,-17228,-1384l768483,76144r,96780l803397,172924v5865,,11045,-546,15552,-1650c823469,170169,827303,168557,830503,166411v3186,-2133,6132,-5053,8811,-8773c842005,153919,844189,149221,845915,143546v1714,-5675,2578,-12200,2578,-19539c848493,115374,847236,107706,844684,101003,842170,94274,838349,88764,833245,84460e" fillcolor="black" stroked="f" strokeweight=".03525mm">
                <v:stroke joinstyle="miter"/>
                <v:path arrowok="t" o:connecttype="custom" o:connectlocs="326526,137059;325447,134939;332430,130355;333039,130343;339831,134228;332836,138823;332239,138836;326526,137059;308752,149996;308726,149716;318578,146327;323124,146860;315252,148777;323009,148599;315328,149767;323428,150288;319048,151621;308752,149996;329484,148751;329471,148472;339387,145260;343907,145882;335997,147660;343780,147622;336061,148650;344135,149310;339742,150567;329484,148752;405266,152230;395427,148840;395439,148561;405736,146936;410116,148256;402029,148777;409710,149945;401940,149767;409824,151672;405266,152230;384267,151176;374351,147964;374364,147672;384635,145882;389028,147126;380953,147774;388660,148828;380877,148777;388787,150554;384267,151176;361630,150478;351524,147964;351524,147685;361630,145159;366112,146098;358088,147317;365845,147825;358088,148320;366112,149539;361630,150478;403285,167198;406091,170474;391593,161422;395858,170106;385587,161955;382591,157232;382007,156826;391212,166043;389993,157638;394868,163225;399553,166068;395021,157143;403285,167198;357212,165383;359383,168443;344897,160279;350305,168836;339234,161219;335883,156724;335261,156369;344732,164215;342332,156267;349429,161320;353555,164012;347995,155417;357212,165383;369400,135853;349963,135853;349963,127854;369400,127854;369400,135853;380572,136475;379696,134240;380788,132107;387073,130368;393179,132717;394055,134939;392964,137071;387276,138836;386654,138811;380572,136475;233567,110118;236944,114156;238239,115032;238721,114079;238810,109407;238848,108836;239787,103186;242111,110588;243165,112403;244434,111464;244536,111312;248433,107021;245793,113724;245666,115222;248078,113927;250642,111769;252940,110474;252229,111134;248471,122129;249982,126775;250211,126902;248306,126382;243177,125214;242593,125188;239597,125671;236550,125810;234760,118688;234988,117291;234252,113597;232487,109674;232157,108849;233567,110118;265484,94223;265471,94198;266347,94274;268201,96166;268950,102031;265014,98705;262285,96204;265484,94223;254781,67372;254756,67308;253042,65962;254274,62166;256102,61036;259923,63956;262374,75002;254781,67372;248827,81527;248294,82353;248611,85197;243812,85438;239242,85704;236995,79623;236956,78988;235738,74291;237363,75713;237337,75725;239915,80436;240892,81400;241451,81147;241387,80588;241921,74367;242771,72361;244282,74938;245513,79344;245551,80004;246796,79966;246796,79344;248472,76652;249690,75345;250084,74291;250338,73580;248827,81527;311253,164291;315963,171477;307990,171909;303394,172404;294088,170410;292412,160876;301071,154896;304384,161384;305375,164228;297833,159391;297262,166779;293885,160584;293834,159784;299471,171566;298773,162120;311583,168874;308828,164837;301084,154896;302137,154719;302379,154719;311253,164291;303915,148625;307495,144828;307964,144803;309843,144828;311265,144562;314046,144473;314896,144816;315125,144917;316318,144587;320978,143673;321981,144016;323098,143864;327541,143089;328519,143368;329789,143292;333889,142632;334118,142683;335057,143013;336213,142835;340276,142327;341164,142734;341482,142886;342396,142708;346877,142099;347664,142467;348718,142416;353149,141947;354444,142492;355549,142378;359548,141972;360779,142467;361744,142302;366200,142023;367026,142492;368206,142416;372739,142188;373297,142531;374529,142607;379112,142454;380013,142937;381080,142899;385447,142746;386311,143280;387263,143267;391605,143165;392570,143825;393661,143825;397889,143876;398714,144333;399019,144498;400047,144435;404453,144600;405494,145159;406522,145133;411207,145285;412299,145933;413099,146212;414267,146669;415333,153335;413543,153627;407843,153170;397991,154579;391947,154033;388634,154007;377322,153982;367749,152738;363661,152941;352933,153385;345582,152357;344934,152535;342370,152687;334003,152459;330220,153601;329991,153550;320914,152814;317905,153119;306517,154134;304879,153423;303914,148624;305171,131980;304867,131016;305755,127448;317512,130190;327465,127042;329154,125252;331820,129530;333407,124503;335604,126166;346827,127143;357555,121341;357834,121024;359764,127626;361681,121024;372676,127143;386121,124503;387695,129530;390361,125252;402003,130190;403946,130254;413760,127448;414648,131066;414369,131968;404517,135726;412414,141883;412185,144397;411754,144143;406129,143927;405977,143965;405038,143457;399604,143242;399477,143280;399350,143204;398410,142721;393230,142620;393142,142658;392075,141972;386781,142074;385981,141591;380611,141718;380534,141731;379557,141248;374123,141401;374009,141439;373209,141007;367712,141248;367572,141299;366506,140779;361173,141160;361084,141210;359891,140741;355029,141210;354876,141274;353416,140702;348249,141223;348147,141261;347081,140842;341774,141591;341761,141604;341736,141591;340606,141096;335629,141693;335464,141794;334398,141439;334207,141401;329192,142175;329078,142226;327809,141832;322451,142759;322387,142810;321372,142454;315658,143495;315417,143648;314414,143242;310745,143394;310123,143572;307838,143533;307660,143546;307444,141616;314986,135726;305172,131980;305171,131980;302264,122827;303648,122141;303876,121252;315252,127981;315963,127969;326704,121710;333179,120948;333179,120960;332912,121798;331439,126470;328646,122014;328646,122027;328646,122014;328392,123728;327415,125379;317423,128908;313983,128895;306682,126369;306060,125709;305299,124071;304130,128692;302264,122827;301312,121963;298481,118663;299154,115996;299192,115958;300461,115324;300512,115324;303343,118624;303343,118637;302683,121303;301375,121963;301312,121963;297021,110728;295205,106754;306213,103466;302188,114854;300499,114041;300436,114041;298912,114790;297021,110728;294202,71853;314122,62484;314478,62484;330754,66991;345037,71193;347538,78011;329903,72640;314719,67943;314351,67943;299585,75776;300626,103808;295624,105294;294202,71853;290647,105840;290647,105840;287626,106792;284807,105345;283855,102298;285315,99479;287981,98514;288349,98527;291155,99974;290647,105840;282090,94452;282585,88599;285264,87621;285620,87634;288438,89120;289403,92141;287930,94960;284896,95912;282090,94452;281824,83051;282344,77211;284985,76246;285366,76259;288184,77731;289136,80753;287676,83559;281824,83051;285582,66331;288261,65366;291447,66838;292399,69860;290939,72678;290927,72678;287880,73631;285087,72171;285582,66331;293491,58167;296157,57190;299344,58675;300296,61709;298836,64515;295789,65480;292971,64007;292031,60998;293491,58167;304016,53940;306682,52962;309869,54447;310821,57469;309361,60275;309348,60275;306314,61240;303508,59767;304016,53940;315265,53305;317931,52340;321105,53825;320597,59665;317575,60618;314757,59145;313805,56123;315265,53305;326386,55907;329052,54943;332239,56415;331719,62268;328697,63233;325878,61747;324914,58726;326386,55907;336556,60986;339247,60021;342409,61494;341913,67346;336048,66839;336556,60986;349366,67803;353644,82124;355054,96445;351765,96445;350013,81883;344999,67803;349366,67803;350483,60897;357999,60897;357999,53292;359878,52911;361770,53292;361770,60897;369286,60897;369654,62687;369464,63791;350293,63791;350115,62687;350483,60897;356069,53686;356069,58967;350864,58967;356069,53686;358228,44570;359853,45167;361503,44405;364944,52251;359878,50994;354813,52264;358228,44570;357529,38260;359853,37181;361808,37892;362874,39949;362189,42158;357910,42526;357529,38260;355485,29018;364271,29018;360970,35772;358748,35645;355485,29018;368905,58967;363700,58967;363700,53686;368905,58967;370263,67803;374529,67803;369489,81883;367750,96445;364449,96445;365858,82124;369794,68679;370263,67803;388761,66991;405037,62484;405380,62484;425313,71853;423904,105307;418889,103808;419930,75776;405139,67943;404784,67943;389599,72640;371977,78011;374478,71193;388761,66991;377094,61494;379874,60034;380280,60021;382934,60986;384419,63817;383454,66839;377602,67346;376142,64541;377094,61494;387276,56415;390082,54955;390463,54930;393129,55895;393637,61760;390818,63220;387797,62268;387797,62255;386311,59450;387276,56415;398410,53787;401241,52315;404250,53279;405723,56085;405736,56453;404771,59119;401940,60579;398931,59640;398931,59627;397458,56441;398410,53787;409646,54435;412452,52975;412833,52949;415486,53940;416019,59767;410154,60275;408694,57482;409646,54435;418546,64299;418736,64617;418533,64515;418546,64299;420171,58675;422989,57202;426011,58167;426544,64020;420679,64515;419206,61709;420171,58675;431254,65366;433921,66331;434428,72171;431610,73631;428576,72679;428068,66839;431255,65366;434162,76259;437171,77224;437704,83064;431838,83559;430366,80753;431331,77731;434162,76259;436917,88599;438402,91417;437425,94452;434619,95912;431585,94960;430099,92128;431077,89107;436917,88599;434721,105332;431889,106792;428855,105852;428335,99987;434187,99492;434721,105332;425757,103821;425783,103745;425897,103974;425757,103821;422367,111032;420615,114803;419079,114041;419003,114041;417353,114828;413315,103466;424323,106754;422368,111032;418178,121963;416845,121316;416159,118624;419003,115324;419054,115324;420349,115971;421034,118662;418178,121963;323872,118091;325015,117482;334867,116339;335083,116327;336162,116695;336708,117672;336403,118777;335223,119424;325383,120567;325155,120580;323517,119221;323872,118091;355930,108900;355980,112505;347957,117926;347957,103478;355930,108900;363192,110385;362430,112835;357694,113254;357275,108531;362011,108112;363192,110385;371635,103478;371635,117926;363750,112543;364474,110271;363750,108874;371635,103478;395985,119221;394348,120580;394144,120567;384292,119424;383137,118815;382794,117672;383340,116695;384432,116327;384635,116339;394500,117482;395630,118091;395985,119221;400886,114740;398918,112708;397636,112492;395401,113229;394259,116174;385130,115108;384724,111972;381410,110651;379011,112150;378287,117558;376027,109966;381944,105649;382071,105662;386375,109357;386387,109357;386476,109610;386819,110042;387746,109471;387581,108963;387492,108671;392431,92598;393459,109382;393319,109623;393015,110144;393802,110842;394233,110512;394640,109928;399426,107706;404314,113318;400315,120161;400886,114739;394068,82073;393852,82315;393802,82315;391389,81883;385689,80804;370301,84486;370733,82175;371380,80004;390551,74316;404860,69860;405164,69860;418343,76855;420018,80753;414648,78366;394068,82073;415105,119297;414483,119221;405469,122205;409646,108392;415981,116047;414877,118472;414877,118485;415105,119297;369476,97727;362405,106995;357187,107262;350026,97727;369476,97727;355917,73618;356374,78227;356310,78277;356361,84041;356310,84079;355485,86517;354914,81934;351994,71142;355917,73618;356311,66673;355955,71511;350597,65734;358126,65734;356311,66673;362011,67067;362443,71764;359459,70825;357428,71879;357275,67486;362011,67067;363204,95937;363179,96445;362100,96445;363205,95937;363192,86758;362430,89183;357440,89310;357275,84892;362011,84473;363192,86758;357275,73288;359573,72095;362011,72869;363192,75142;362405,77554;357440,77681;357275,73288;357275,79090;362011,78671;363192,80956;362405,83368;357428,83483;357275,79090;357275,90719;362011,90288;362430,95010;357694,95429;357275,90719;355930,91100;355650,88193;356374,89856;356311,89881;355930,91100;356869,96407;356983,96445;356323,96445;356247,95201;356869,96407;363750,71536;362836,66089;361681,65734;369172,65734;363750,71536;363801,88777;363598,90795;363268,90161;363408,90008;363801,88777;363268,84359;363408,84219;364474,80855;363268,78557;363408,78404;364474,75027;363750,73656;367381,71536;364601,81934;364093,85920;363268,84359;304867,78366;299496,80753;301172,76855;314338,69860;314643,69860;328951,74316;348122,80004;348769,82175;349188,84460;333813,80804;328113,81896;325739,82327;325459,82086;304867,78366;303521,116047;309869,108392;314046,122217;304384,119348;304613,118472;303521,116047;319188,120161;315189,113318;320076,107706;324888,109953;325282,110512;325701,110855;326475,110068;326196,109623;326056,109395;327072,92598;332011,108709;331922,108963;331744,109534;332683,110042;333026,109623;333280,108950;337419,105662;337546,105649;343488,109966;341228,117558;340504,112162;338092,110651;337724,110613;334804,111972;334639,113851;334588,114397;334524,115095;325117,116187;324114,113229;320597,112721;319759,113571;319543,113800;318616,114752;319188,120160;415385,128743;414229,124084;413467,125709;402105,128908;391123,123728;390843,122001;388076,126483;386336,120948;385689,122725;372904,125886;362227,118942;361757,116187;359764,123055;358545,118866;357758,116187;357758,116212;357745,116174;357288,118942;356565,120402;353251,123449;346598,125886;335413,124604;333813,122712;333191,120948;334740,120770;335883,121570;337064,122408;344097,124617;345633,124541;354711,119792;356780,114041;356869,114232;359840,115298;362722,113965;364791,119805;373882,124541;375405,124617;382782,122166;383302,121798;384762,120770;392811,121710;394259,123220;395427,124452;403552,127969;404225,127981;415638,121265;415867,122154;417264,122839;415385,128743;402562,172226;398309,171452;395554,171642;394551,171705;383823,161904;381436,157854;379074,155214;387898,155798;392215,155937;398067,156902;403946,165447;408592,172505;402562,172226;355739,170461;351232,170385;343843,169953;337051,161638;334207,157067;332404,155226;334829,154185;341609,154452;345455,154388;346039,154223;356996,161638;357098,161980;362024,170461;355739,170461;355244,41257;348883,44405;348883,35620;355498,38844;355244,41257;370873,35620;370873,44405;364360,41168;364791,39784;364309,38844;370873,35620;459528,64083;463413,61037;465229,62166;466460,65962;464772,67296;457142,75002;459528,64083;469190,73580;469418,74278;469825,75345;471044,76652;472707,79344;472707,79979;473341,79991;473963,79966;473989,79344;475220,74938;476744,72336;477607,74380;478128,80588;478623,81400;478813,81426;479588,80448;482165,75725;482152,75713;483777,74291;482546,78988;482520,79585;480261,85704;475690,85438;472288,85171;470904,85196;471234,82353;470688,81527;469190,73580;447861,106195;447911,106233;447861,106195;451124,96585;453155,94299;454044,94198;454044,94223;457230,96204;454514,98692;450552,102031;451124,96585;468885,111769;471412,113902;473849,115222;473735,113724;471082,107021;474967,111312;475068,111489;476211,112416;476363,112403;477417,110575;479715,103199;480667,108849;480692,109179;480781,114079;481276,115032;482571,114156;485936,110118;487345,108861;487040,109610;485275,113597;484526,117291;484755,118701;482965,125810;479893,125671;476338,125214;471208,126382;469317,126902;469533,126775;471043,122128;467273,111134;466587,110486;468885,111769;231319,110156;233160,114270;233719,117126;233503,118472;236169,127042;234862,130889;234189,131104;233909,132349;235725,131841;237426,127232;238581,127207;237197,132184;236220,132577;236029,133834;238124,133060;239851,126927;239978,126889;241400,126547;240270,133123;239597,133491;239635,134773;241324,133834;242669,126470;243380,126496;243786,132425;243215,145120;242111,145438;242390,143153;241171,142721;241400,146504;242288,146771;244040,146098;244980,132006;244650,126597;244751,126610;245742,133047;247481,134316;247735,133060;245996,126851;247443,127385;248116,132628;250249,134113;250515,132856;249195,131955;248649,127930;250503,128172;257714,114828;260367,100114;261358,97816;261434,97676;269572,108531;269915,110055;275057,114486;301236,151798;302188,152814;302023,152814;290622,160140;292742,171782;299674,175006;303902,174257;307558,173788;317727,172797;319111,173508;327503,172988;333064,173330;343678,172035;351918,172175;355180,172289;364093,171858;368130,173000;372739,172772;378668,173242;389891,172404;395922,173546;401787,173991;410497,173800;412922,174410;415372,174206;422443,174435;429515,170931;425402,155074;416781,153093;418279,151798;444446,114486;449587,110055;449917,108646;458068,97676;458119,97740;459198,100228;461801,114828;468999,128172;469291,128184;470853,127943;470307,131955;468999,132856;469266,134113;471386,132641;472059,127397;473506,126851;471767,133059;472021,134316;473773,133047;474763,126610;474865,126597;474509,132031;475474,146085;477201,146771;478102,146504;478331,142721;477125,143153;477391,145438;476299,145120;475728,132437;476122,126496;476845,126470;478191,133872;479880,134773;479905,133491;479245,133123;478090,126547;479512,126889;479651,126927;481390,133059;483473,133834;483282,132577;482317,132183;480921,127207;482076,127232;483790,131828;485618,132348;485326,131104;484653,130888;483346,127042;486012,118497;485796,117114;486355,114270;488221,110093;488906,108455;488843,106957;485021,109255;482089,112670;481962,109115;481949,108760;480578,101549;479892,101142;479765,101155;476134,110372;476083,110690;476007,110588;471069,105484;470650,105230;464124,93131;457738,92916;455796,92941;452558,93157;450222,95594;450171,95569;449968,96051;447505,103085;446680,105687;445436,104976;453193,88205;457217,81908;462562,75611;465609,68819;465876,67918;465940,67841;466346,67448;466447,83495;470802,86492;470713,86974;469647,91963;471805,92941;471576,91671;470713,91265;471818,87583;472097,86441;472859,86441;472656,87291;472046,91379;473811,93093;473849,91811;473468,91836;473316,91189;473773,87901;474128,86530;475423,86682;474751,88688;474585,93106;474281,97118;474230,103935;475195,104380;475868,104215;477125,101561;475855,101511;475220,103098;474928,102450;475347,97816;475690,92471;475855,89335;476693,86860;476998,86898;476947,91595;478521,93500;478686,92217;478191,91265;478305,86974;478902,86999;479334,91786;481098,93500;481124,92243;481467,92623;483841,92738;483155,91659;482216,91582;481924,87761;481720,86517;483790,79648;483828,79064;485313,74164;485491,72285;485098,72171;480794,75268;480616,75459;480387,72958;480362,72628;474293,60529;469151,59754;464670,59703;458715,63068;458588,63004;458373,63576;452456,79775;451555,80004;452977,63576;457712,58916;457687,58599;460569,51642;465330,43123;475144,31494;478877,31049;467552,30567;458170,47554;455516,54904;455618,55070;455148,54866;451504,56517;450400,56631;449752,50004;450730,46462;452710,42526;452253,40876;454450,30884;462804,17884;467793,17769;463908,14557;451606,30668;449701,40127;447899,44773;447188,45599;446147,45599;444064,38819;445372,34236;445232,33474;445448,20448;446642,15383;449155,11929;451822,9416;449308,9149;441398,15319;441309,21591;441411,23533;442300,32243;442058,32306;440840,35264;440243,35366;435875,30452;435748,27164;435469,25565;434225,24752;434733,10723;439418,5378;440370,3791;438554,3360;430289,8768;430619,15040;431559,22467;432346,25158;431914,25526;431889,28916;427077,25641;426430,21388;425325,20423;425554,20435;423548,14875;424475,8273;424183,1557;422608,478;420463,7232;420260,13351;422888,20182;422646,20182;422811,23660;419320,22645;417543,19433;416349,18849;414178,12031;414572,8920;413531,4452;412490,2585;410903,6470;411398,13580;414115,19141;414737,21984;410738,20562;408859,17985;408135,17008;405393,13186;404516,6737;402930,5531;401190,10393;405532,17782;406421,19433;402434,19572;399375,18176;398994,20512;393039,22835;410306,22962;414267,142708;414419,141236;416882,137579;415765,133897;418799,124058;422926,119602;422456,115387;424106,111845;426658,106259;426582,106221;426849,106208;426963,106043;427623,107313;427623,107325;431521,108734;432067,108709;436180,106551;435444,98007;434809,97816;438884,95671;440306,91252;438148,87114;435406,86263;439164,84295;438402,75751;434073,74354;435901,73415;435165,64858;428283,64731;427242,56695;422824,55311;418787,57380;416730,52467;412299,51045;408186,53203;407322,54765;405494,51794;401063,50410;396950,52543;395655,56060;394373,54422;389904,53038;385816,55184;384394,59615;384483,59894;384178,59513;379709,58129;375634,60275;374225,64718;374745,66534;370911,66534;371571,62687;369070,55793;369248,55679;363243,43593;363649,43402;363776,43009;371304,46957;372790,47935;372790,32103;371317,33081;363433,37156;363039,36420;362798,36343;366823,28586;367800,27088;351969,27088;352946,28586;357047,36521;356069,37016;348439,33081;346954,32103;346954,47935;348452,46957;356133,42958;356514,43694;350508,55679;350686,55793;348185,62687;348858,66534;344770,66534;343894,60262;335337,59513;335019,59919;333712,55184;325142,54422;323872,56022;322578,52581;314020,51832;312218,54803;311342,53203;307216,51058;302785,52467;300728,57380;292260,56695;290102,60834;290851,64058;284363,64858;283614,73415;284985,74520;281100,75738;278954,79864;280351,84295;284109,86263;281354,87126;280605,95683;284528,97765;284084,98007;281938,102133;283334,106576;287994,108722;291892,107300;292755,106208;292945,106233;292869,106272;295281,111540;297173,115628;296602,119602;300575,123804;303762,133847;302620,137592;305552,141909;305705,143254;309209,22962;326475,22835;320508,20499;320153,18189;317067,19572;313094,19433;313982,17795;318324,10393;316585,5531;314998,6737;314122,13186;311380,17008;311392,17021;310643,17985;308764,20575;304791,21985;305400,19153;307025,15408;308117,13567;308980,10114;308955,9847;308612,6470;307165,2941;307025,2585;306644,2814;305438,5709;304943,8933;305324,12044;305298,12221;303457,18188;303191,18709;303216,18709;303140,18849;301972,19433;300195,22645;296691,23673;296856,20182;296589,20182;299268,13351;299039,7232;296894,491;295332,1544;295040,8273;295967,14875;293885,20524;294088,20512;293098,21388;292425,25654;287626,28929;287549,25298;287232,25031;287956,22480;288883,15040;289200,8756;280960,3347;279145,3791;280097,5378;284794,10736;285290,24955;284388,25425;283817,26657;283639,30453;279259,35366;278662,35264;277672,32382;277190,32116;278104,23521;278205,21591;278129,15319;270194,9136;267680,9416;270359,11930;272873,15395;274067,20436;274308,33538;275438,38819;273368,45599;272327,45599;271616,44773;269813,40127;267896,30668;255607,14558;251722,17770;252433,17719;253398,17224;256711,17884;258781,20055;260368,22099;261104,23203;262018,24663;265916,34490;267236,40736;267274,40723;267287,40850;266805,42526;268772,46462;269750,50017;269103,56631;268011,56517;264138,54879;263961,54955;263986,54905;261421,48214;261345,47541;251950,30567;247291,28993;245209,29145;243876,29234;243495,29412;241197,30643;240651,31049;240638,31049;240638,31075;240511,31468;244358,31494;254185,43136;258946,51642;259339,52670;261840,58637;261866,58574;261840,58866;266525,63563;267960,80017;267338,80029;267274,79776;261003,63220;260926,63004;260876,63043;254832,59704;250440,59792;245222,60529;239127,72628;239127,72920;238899,75459;238708,75269;234011,72285;234189,74151;235674,79077;235712,79687;237782,86517;237591,87736;237299,91570;236296,91633;235712,92763;238023,92624;238391,92217;238404,93500;240181,91786;240626,86999;241222,86974;241324,91265;240816,92217;240981,93500;242568,91608;242517,86898;242809,86860;243647,89335;243838,92471;244155,97816;244574,102437;244219,103060;243660,101523;242390,101549;243647,104215;244320,104380;245285,103936;245222,97105;244930,93106;244752,88675;244079,86682;245374,86530;245729,87888;246186,91189;246123,91773;245666,91811;245717,93093;247443,91379;246859,87279;246669,86441;247418,86441;247685,87583;248814,91240;247888,91659;247761,92941;249868,91964;248814,86974;248700,86492;249005,86504;253068,83495;253144,67448;253575,67842;253575,67854;253652,67956;253880,68794;256940,75611;262285,81972;266309,88205;274079,104976;272822,105687;272403,104139;269331,95582;269318,95569;266932,93131;263745,92941;261790,92928;255378,93131;248891,105180;248459,105484;243482,110588;243431,110677;243355,110359;239737,101155;238937,101549;237566,108760;237540,109331;237413,112657;234493,109255;230659,106957;230596,108455;231319,110156;313513,237647;312370,232696;313513,237647;298595,252387;296691,249924;296056,249289;298671,247537;301528,250559;298595,252387;338816,359234;339527,360669;342688,358841;345227,357254;342853,360352;340631,361621;338422,362891;338816,359234;341825,355108;343653,350830;343323,354791;345227,354156;350077,351769;348807,353280;343018,356606;341659,357101;341824,355108;346268,349230;349366,344469;348655,346373;348414,349154;352375,347338;356818,345104;349290,349865;346027,350741;346268,349230;352299,342336;353010,340597;355231,338845;354990,342336;359523,340203;360716,340038;353962,343606;351905,344241;352299,342336;359523,336712;363090,333538;362062,335747;366416,335671;368003,335366;367051,336230;362062,337575;358964,337982;359523,336712;369819,332103;372841,329882;373006,331938;377043,332814;375545,333145;371101,333221;369819,332103;378236,329412;394817,328066;388876,329171;388076,328612;382997,329564;379912,329564;377843,329640;378237,329412;386171,323775;386806,321236;386730,320436;387847,322658;387212,325121;385384,325273;386171,323775;396798,331710;391008,333462;383239,334643;396798,331710;398144,326390;400772,320842;400683,319408;401241,323610;398702,327825;396874,327584;398144,326390;405050,336077;405291,337664;400137,336395;398385,335442;401165,334731;405050,336077;407437,328853;409735,326632;410129,325756;408618,329958;406409,332345;404809,330834;407437,328853;411474,337423;414877,333538;414877,333614;413226,336864;411170,339645;410281,338528;411474,337423;417416,343200;414877,346221;413620,348367;411246,348443;412515,346780;413861,345193;417416,343200;418051,338845;420514,334731;417975,341143;416476,340991;418051,338845;422266,343365;423929,343682;424005,346539;422494,345586;418457,347656;417340,348519;418457,346297;422266,343365;427662,350906;427738,351769;424881,356060;423612,357660;425592,357889;431000,356137;428842,357736;423053,360034;419803,360821;421072,359158;425199,353762;426151,352404;423447,352493;416311,355032;416311,354004;420996,351769;422901,351376;427662,350906;429871,346691;432334,343060;432410,342908;431940,345434;429731,348684;428449,348836;429871,346691;407907,352099;409417,351541;413150,352252;412820,355895;412198,354080;409583,352658;407907,352099;405685,352023;403704,355819;403387,356060;403616,352963;401241,351934;400454,352175;399743,350906;405685,352023;402752,339734;402346,339086;404885,339569;404098,347262;404250,345358;402752,339734;428373,365341;422342,365988;422659,366864;425998,366928;427027,366776;425668,368032;418533,368350;420120,369467;422659,370102;418533,370965;411170,371600;408224,373504;400137,373822;394741,372717;402994,368756;409176,366928;410687,367487;411474,366776;420044,363995;430594,363437;430912,363437;428373,365341;391313,352023;391313,352023;393078,351134;394576,351058;398943,352658;398144,354473;397204,355108;397115,354004;392202,352658;391313,352023;390209,357660;389980,355591;387124,354397;385943,354004;384749,353204;386578,352404;390209,357660;384508,358206;384115,357101;381487,355591;379506,355971;378401,354791;379912,354232;381486,353762;385054,356771;384508,358206;377525,359476;376967,358993;372688,357812;370225,359234;368714,358917;369286,358358;375139,355667;377525,359476;369819,363995;367762,362497;361821,364630;360386,364402;361579,362726;367762,360593;370543,362332;369819,363995;360234,367563;354520,368908;355714,367258;358494,366065;362455,367334;362773,368350;360234,367563;353810,358917;357212,357889;361097,359399;360792,360745;356577,359476;354356,359476;353810,358917;368245,356467;367915,356137;366175,353521;362620,353839;360868,352810;363484,351769;368245,356467;371177,349078;367127,350512;366099,349954;370860,347491;375075,352099;374428,353356;374504,352493;371177,349078;378401,346462;375075,347021;374186,346691;376891,344875;378236,344799;382756,349954;381969,351223;382286,349636;378401,346462;390932,346221;390145,347567;387441,345269;384826,345751;384026,344634;387847,343682;390932,346221;392354,340508;391313,339810;388241,337905;384267,336788;385054,336077;391478,338604;392354,340508;397750,338134;392278,335519;393154,335277;396315,335519;398943,338058;398867,339645;397750,338134;394411,342971;393383,342971;393700,341549;394741,341460;397674,346856;397356,347656;396798,347973;396874,347262;394411,342971;353416,363119;352857,362091;345951,363602;344592,363602;351829,353204;354597,352328;356184,349801;360081,346615;361338,345663;366810,341067;370454,340762;372282,338693;377919,336712;383873,338210;385384,340508;382845,339162;375380,339480;373006,340838;375380,343530;372282,342730;365858,344076;363788,345751;366569,347173;367521,347567;364995,347567;358329,350588;357288,352099;358164,352099;359992,353356;360310,354562;358964,354156;350788,356771;348960,359704;351118,359628;353644,361304;353416,363119;350470,369061;349366,369619;348807,367804;342929,367093;349988,366458;350470,369061;438694,360745;444560,352252;443836,354397;442097,357812;438453,360986;438694,360745;449156,358434;450908,354956;451060,353762;453371,352404;452812,354397;448673,359399;449156,358434;313652,382582;321575,383915;359624,375701;359713,375701;397813,383915;405774,382582;426201,377935;423853,376932;419879,377795;414648,378113;417416,376450;420044,374622;430201,375891;431293,377580;433311,377554;442782,378316;443201,378113;447099,374622;451060,369619;453840,363437;456062,359399;457649,354638;457091,345980;456532,344710;454704,347097;447734,353521;447010,354004;447492,351858;447810,349560;447568,346221;446058,348125;444318,349319;442490,350271;442960,348367;442401,343530;440840,340597;439799,340114;439570,341549;436549,345751;436549,343682;432499,334566;431711,335519;429248,341625;428614,342260;428614,339810;428131,337271;426633,335442;426240,336712;425198,338058;425198,336560;421313,328536;418698,326555;418457,328942;418140,330605;417505,331710;415435,330199;413379,330834;414102,328371;411639,320271;409659,318532;408859,320436;407196,324245;406002,325679;405850,323229;397674,315129;396011,315129;396874,316868;394500,323140;392507,323699;392037,322340;383556,317821;382375,318138;383632,318938;381652,324486;373552,327825;351346,339962;336518,359552;322552,368832;313982,357888;316598,343199;326767,309860;334461,276407;330322,231286;321828,226602;306682,236187;305654,238409;307406,239678;307876,244846;308993,247385;307952,245950;307241,240948;305489,239221;304702,240719;299382,245874;292399,253326;292717,255789;294469,254926;296691,254050;306124,249848;311989,247537;317816,246674;321828,244846;325091,248019;325650,252615;325002,259915;323974,266885;300664,335201;289466,363843;290063,377681;313652,382582;313817,235209;312802,236225;311799,235209;312802,234194;313817,235209;59645,496983;66552,495929;64355,497478;42112,498824;59645,496983;88338,491549;111902,475591;112321,475388;109413,481761;90560,494101;84796,495510;69574,496970;88338,491549;118262,472887;120548,466006;122439,456814;125867,439522;128889,404380;129206,400724;130565,397296;132025,395620;130146,417305;129371,426585;129105,432006;127848,445667;128102,446607;128889,444639;129841,437745;130819,426852;131238,422320;131517,420136;132342,413445;136405,395620;138487,390618;138703,390415;135668,406894;125042,474029;113666,491118;105440,497174;70513,502493;97720,495409;104652,491397;105935,490293;107420,488922;118262,472887;129739,381972;130260,376335;130260,376120;130463,376120;131199,382798;131720,390199;130146,393640;129739,390923;129739,381972;129739,369759;133383,370178;133586,370914;134627,371232;136087,372997;140988,375180;141508,376755;137243,377694;134005,374977;129511,370483;129739,369759;145584,380398;147869,383217;150167,384359;153405,384461;153405,388638;147983,391240;146104,388536;139744,381236;139744,381211;140137,381135;145584,380398;142448,291452;158724,290830;164666,291985;174670,299907;176854,302510;178111,298549;169871,284990;172690,283644;181551,281663;180726,278642;182085,275925;184154,275506;190629,251524;192076,244757;195631,244541;199059,244541;198437,249746;196672,265184;194692,300542;191150,329412;191213,329425;191099,330098;191200,330275;191226,330275;191378,330148;191492,329488;195530,308566;196152,305430;197078,307207;201154,322010;202512,344850;200532,360796;197193,369543;192292,382899;190210,397702;190286,397677;190223,397893;190286,398045;190210,398020;184573,444943;184053,456192;189169,464126;241400,474550;231294,475388;231294,475426;231053,475400;230888,475413;230748,475629;230951,475756;231053,475756;231205,475781;231180,475806;243482,476949;232741,478092;232386,478092;232272,478193;232386,478308;232741,478308;235877,480605;233579,481329;219093,480504;191353,479450;177273,479666;175089,479666;172791,479869;171433,474867;173109,473927;173528,475908;176130,477470;183011,475908;207502,477355;207502,477317;207705,477355;207781,477355;207997,477127;207768,476924;207718,476924;207591,476898;207565,476924;184154,473927;177793,473090;178631,469014;178682,468189;178530,467148;178111,457766;180206,414080;181653,397499;184052,388942;185411,384689;190210,356314;187709,328167;186757,326492;178936,311790;175813,306470;171331,300846;166646,295324;158292,293229;148809,291045;145368,291248;142448,291451;145901,120364;143908,115146;145990,113381;146206,112124;148187,110664;148910,113686;145901,120364;144327,123804;144543,122763;143908,120465;145482,122763;144327,123804;138804,98260;141204,80334;142029,80537;143286,82099;149228,88777;151843,99403;152363,102844;151322,102958;150370,108379;149228,102640;148085,88980;145051,85120;142651,83457;143387,86060;144758,90021;145584,92420;144644,99301;143819,98159;140810,93195;140721,92560;140556,92433;140429,92585;140543,93360;140467,93360;144543,107020;146523,108684;144758,110144;143908,108785;138804,98260;161949,130063;155068,128603;151526,126102;150370,122446;150142,121887;150485,122357;152770,124122;161949,130063;157150,112543;159562,111299;162685,111299;164983,112746;163193,112848;157772,114105;156007,114625;155271,114105;157150,112543;158089,103999;164031,103364;170811,106500;172169,108379;170595,107643;157467,104723;155690,104621;158089,103999;165186,97943;165707,93982;167472,89399;168932,84498;171331,78658;171331,78442;172690,80220;173109,83241;171027,91583;168627,97626;164755,100660;165186,97943;157937,117444;159435,119805;162266,116606;162685,116301;163409,120148;158204,120148;157353,117545;157937,117444;160882,117977;159854,118650;158838,117977;159854,117304;160882,117977;157353,116301;158724,115057;161632,114308;164234,114943;162266,115260;157353,116301;175292,118701;179990,123284;184573,127143;185513,127867;186452,128819;189994,130266;190210,132767;187392,131422;186757,131523;184472,129759;182085,130165;183012,133910;187506,136944;188534,139649;184472,143089;178936,143292;174150,141845;173007,143825;167789,143394;159245,142683;152160,138087;149647,132971;148606,127232;150485,130165;152364,133402;159448,139763;172690,141324;173426,140271;169249,136944;172169,136944;179253,141528;183011,141324;181234,140588;179165,139026;178212,136525;180510,135891;183012,136119;181653,135484;178631,132666;177997,129644;180092,128819;180206,126001;171230,117748;170392,115577;170493,115463;175292,118701;178835,117939;178733,118167;181348,120465;185513,125467;186033,126724;182707,123703;178530,118383;178098,117888;178834,117939;192914,134951;193333,135573;189575,142784;189575,141845;192698,136424;192914,134951;182910,168747;191657,178117;202715,201274;204798,212738;202093,225358;201357,228176;199275,225980;199275,221917;198234,207533;191657,191777;189474,188972;190312,191155;196990,218680;196571,222133;193447,220559;188534,214617;188509,214642;188471,214452;188369,214388;188306,214464;188331,214630;188331,214617;186871,223999;184256,223059;181450,222234;178631,219619;177489,218578;177171,217321;174467,213677;174467,211697;172791,208371;171534,212217;170595,219200;171027,222958;174772,223796;182288,226081;199275,230474;208251,231820;219601,231616;224299,228684;229313,225980;226698,230575;226749,230613;226216,230817;226114,230956;226228,231045;226241,231045;226812,230829;226800,230880;231916,229115;235141,228176;233262,231198;230583,233178;230545,233191;230113,233470;230126,233622;230202,233635;230278,233597;230697,233305;230773,233381;240778,232239;242657,234321;238061,235362;230583,238028;230367,238066;230227,238256;230405,238396;230431,238396;230659,238333;230659,238396;240575,243081;241082,244960;233059,241824;228158,241202;228679,241722;233478,244541;235458,246940;233795,248184;228475,244439;216478,242040;196774,242243;181145,240999;164348,239640;157670,239335;152985,225154;150992,206479;153303,212839;156528,217753;156845,225040;162571,236415;163815,236301;165491,237038;171661,237038;178631,237977;184471,238916;209495,241418;209482,241367;210206,241583;210269,241583;210434,241481;210346,241253;209558,241037;209609,240999;200316,238396;192394,236936;187392,235362;185830,234841;172474,232658;165605,228684;164755,228481;161225,223694;161949,217016;165605,215455;170912,207215;170912,203559;174251,204917;176029,209310;176029,209285;176143,209513;176321,209602;176448,209564;176499,209259;176435,209120;175508,204092;175089,199395;173832,197414;172169,195954;172271,191574;171230,188756;169351,186991;169046,184896;167891,180211;169148,180427;173211,187296;175293,192095;176448,192399;176029,188451;176854,180427;175508,173749;176753,169572;174670,162894;174670,160507;174670,149551;175292,151430;182910,168747;205737,223999;207413,211900;207197,210973;207616,211900;210231,216090;212618,220457;209089,223377;205953,225878;205737,223999;218357,229535;216478,230157;204391,229535;206055,228176;213659,223377;213875,223174;218357,229535;215234,176555;226597,167909;238658,161320;240499,160317;236080,164050;227435,169991;222115,174067;218154,178637;214599,191574;223994,221511;225759,225357;223994,224837;216580,211900;210968,194291;215234,176555;245056,158464;252014,155493;243533,160267;240029,162349;241603,160812;245056,158464;235369,211430;235369,226399;235357,226297;232538,224837;231091,224837;228996,221511;227219,217854;226279,216293;228679,214719;231294,213360;235369,211430;223791,205336;231383,202213;233795,199598;234722,201172;235369,201540;235369,209297;233478,210034;227841,212738;225022,214211;224197,212217;223473,210135;222001,205958;223791,205336;240499,200855;246402,200855;246199,202112;248446,200855;251912,200855;251633,202315;254121,201071;254286,200855;256013,200855;255899,201159;254845,203153;259758,201274;260507,200855;458982,200855;459719,201274;464619,203153;463578,201159;463451,200855;465191,200855;465343,201058;467857,202315;467565,200855;471031,200855;473265,202112;473075,200855;478686,200855;478686,228735;477747,230982;474750,232455;473379,235578;473900,237241;473684,241722;474839,243297;475576,241519;478686,238371;478686,241164;475042,244744;475258,246001;474750,252362;478686,255142;478686,285371;460468,388079;413582,382861;376230,381160;331795,384639;313728,385274;258755,388194;240498,285371;240498,255218;244739,252362;244218,246001;244421,244757;240498,240936;240498,238295;240574,238295;243901,241507;244637,243297;245780,241723;245577,237241;246084,235578;244739,232442;241717,230995;240663,228481;240498,228379;240498,200855;240499,200855;244015,187093;244955,186458;246085,186674;248180,189695;247139,189175;244637,189276;242847,190635;244015,187093;250465,186267;252864,185112;255480,187512;255378,189492;251417,187296;249640,188235;250465,186267;258501,188350;259339,188235;259860,190952;257663,188870;258501,188350;460138,188235;460976,188350;461814,188870;459617,190952;460138,188235;463985,187512;466600,185112;468999,186255;469837,188235;468073,187296;464099,189492;463985,187512;473379,186661;474535,186471;475474,187093;476617,190635;474840,189276;472326,189175;471297,189695;473380,186661;488703,233381;488780,233305;489198,233597;489275,233635;489338,233623;489364,233470;488919,233191;488907,233191;486202,231198;484323,228176;487561,229116;492665,230880;492652,230830;493223,231045;493248,231045;493350,230956;493261,230817;492715,230614;492766,230576;490163,225980;495166,228684;499863,231617;511226,231820;520202,230474;537189,226094;544692,223783;548450,222958;548869,219200;547930,212217;546686,208358;545022,211697;545022,213678;542305,217334;541988,218578;540833,219619;538027,222222;535208,223060;532606,224012;531146,214604;531133,214617;531171,214465;531108,214388;531006,214452;530968,214630;530943,214604;526029,220559;522906,222120;522487,218692;529153,191155;530003,188972;527807,191790;521230,207520;520202,221904;520202,225980;518120,228176;517371,225358;514666,212738;516749,201274;527807,178117;536554,168747;544184,151418;544807,149551;544807,160508;544807,162907;542712,169572;543956,173749;542610,180415;543448,188451;543029,192399;544185,192095;546267,187296;550317,180415;551574,180211;550431,184896;550114,186978;548235,188768;547206,191574;547295,195954;545645,197414;544388,199395;543956,204092;543042,209132;542978,209259;543017,209564;543156,209602;543321,209513;543436,209297;543448,209310;545226,204930;548552,203572;548552,207203;553872,215442;557528,217029;558252,223695;554710,228481;553872,228684;546990,232658;533647,234841;532085,235362;527071,236923;519161,238396;509880,240999;509918,241037;509131,241253;509030,241481;509195,241583;509271,241583;509982,241367;509982,241418;535006,238917;540833,237977;547828,237025;553973,237025;555649,236301;556893,236403;562632,225053;562949,217753;566174,212840;568472,206479;566504,225154;561807,239336;555128,239640;538332,240999;522690,242243;502999,242040;491001,244427;485682,248184;484019,246940;485999,244541;490785,241722;491319,241202;486405,241837;478382,244960;478902,243081;488818,238396;488818,238333;489046,238396;489072,238396;489237,238257;489097,238066;488894,238028;481403,235362;476820,234321;478686,232239;488703,233381;483816,211164;488196,213360;490785,214719;493185,216280;492258,217854;490481,221498;488386,224837;486939,224837;484108,226297;483917,227237;483816,227237;483816,211164;483816,211164;483816,201705;484742,201159;485682,199598;488081,202213;495686,205336;497464,205971;496016,210135;495280,212217;494442,214198;491624,212738;485999,210034;483816,209107;483816,201705;483816,201705;504865,191574;501323,178637;497362,174067;492043,169992;483384,164050;478978,160317;480819,161320;492868,167909;504243,176555;508509,194278;502885,211900;495470,224837;493706,225358;495470,221498;504865,191574;475931,160279;467463,155480;474408,158464;477861,160812;479448,162349;475931,160279;515073,229522;502999,230144;501107,229522;505589,223174;505805,223390;513422,228176;515073,229522;512267,210973;512064,211900;513740,224012;513524,225878;510401,223390;506846,220457;509245,216077;511861,211900;512267,210973;540528,143292;535005,143089;530943,139649;531984,136932;536453,133910;537392,130152;535005,129746;532707,131523;532085,131422;529267,132768;529470,130254;533025,128806;533964,127867;534891,127143;539487,123284;544185,118701;548971,115451;549085,115565;548235,117749;539284,126001;539386,128807;541468,129632;540833,132666;537811,135485;536453,136107;538967,135891;541252,136513;540325,139027;538230,140588;536453,141325;540211,141528;547295,136932;550228,136932;546051,140271;546787,141325;560029,139763;567113,133402;568992,130152;570871,127232;569818,132971;567329,138087;560232,142670;551688,143407;546470,143813;545327,141845;540528,143292;529889,142784;526144,135573;526563,134951;526766,136424;529889,141845;529889,142784;533964,125467;538129,120465;540744,118167;540630,117939;541391,117875;540934,118383;536770,123703;533444,126724;533964,125467;546787,80207;548146,78442;548146,78658;550533,84498;551993,89399;553770,93982;554290,97943;554709,100647;550850,97626;548450,91583;546368,83241;546787,80207;561388,103999;563774,104621;562010,104723;548869,107643;547295,108366;548666,106500;555446,103364;561388,103999;564193,114105;563470,114625;561692,114105;556271,112861;554506,112746;556792,111299;559928,111299;562314,112543;564193,114105;556792,116288;557211,116606;560054,119792;561540,117444;562111,117545;561273,120148;556068,120148;556792,116288;560651,117977;559610,118663;558582,117977;559610,117291;560651,117977;557211,115247;555230,114943;557833,114308;560753,115044;562111,116288;557211,115247;566694,124122;568992,122344;569322,121887;569094,122446;567951,126102;564396,128591;557528,130051;566694,124122;567634,99403;570249,88777;576178,82099;577435,80525;578273,80321;580673,98260;575569,108785;574718,110144;572953,108684;574934,107021;578997,93360;578921,93347;579048,92586;578921,92433;578743,92560;578667,93182;575671,98159;574833,99302;573906,92420;574718,90021;576077,86060;576813,83457;574414,85120;571392,88980;570249,102641;569094,108366;568167,102958;567113,102844;567634,99403;574934,122751;575150,123792;573995,122751;575569,120478;574934,122751;573576,120364;570554,113686;571290,110664;573271,112124;573474,113381;575569,115146;573576,120364;577016,291452;574096,291261;570656,291045;561172,293229;552830,295324;548146,300847;543651,306471;540528,311790;532707,326492;531768,328155;529267,356314;534066,384677;535412,388942;537811,397499;539284,414080;541366,457753;540934,467148;540795,468189;540833,469027;541683,473090;535323,473928;511911,476924;511899,476898;511759,476924;511708,476924;511480,477127;511695,477356;511759,477356;511962,477317;511962,477356;536452,475908;543346,477470;545949,475908;546368,473928;548044,474867;546685,479869;544387,479666;542191,479666;528111,479450;500383,480504;485897,481317;483599,480606;486710,478308;487091,478308;487205,478194;487091,478092;486710,478092;475995,476949;488297,475807;488271,475781;488411,475756;488513,475756;488716,475629;488576,475413;488411,475400;488170,475426;488195,475388;478064,474550;530320,464114;535411,456192;534891,444943;529267,398020;529190,398045;529254,397893;529190,397677;529267,397703;527184,382899;522284,369556;518945,360809;516964,344838;518323,322011;522373,307207;523325,305430;523947,308566;527984,329488;528098,330149;528238,330276;528263,330276;528378,330098;528251,329412;528327,329412;524785,300529;522804,265184;521027,249746;520405,244541;523845,244541;527387,244744;528835,251524;535322,275506;537392,275925;538750,278629;537925,281663;546787,283644;549592,284990;541365,298549;542610,302510;544806,299907;554810,291985;560752,290830;577016,291452;579352,381134;579733,381211;579733,381236;573372,388536;571493,391240;566072,388638;566072,384461;569310,384359;571595,383216;573906,380398;579352,381134;579733,380804;579733,380817;579695,380804;579733,380804;578476,375180;583390,372996;584837,371219;585878,370914;586094,370178;589750,369759;589953,370495;585472,374977;582234,377694;577956,376754;578476,375180;589750,381972;589750,390923;589319,393627;587770,390199;588277,382798;589014,376120;589217,376120;589217,376335;589750,381972;590575,404380;593597,439522;597050,456814;598917,465993;601202,472874;612057,488921;613542,490292;614825,491397;621744,495409;648964,502493;614037,497173;605798,491118;594435,474029;583796,406881;580774,390415;580977,390618;583072,395620;587135,413445;587947,420136;588227,422307;588658,426852;589636,437745;590575,444639;591363,446606;591616,445667;590372,432019;590106,426585;589318,417305;587440,395620;588912,397296;590258,400724;590575,404380;607575,475604;631139,491549;649903,496971;634681,495498;628904,494089;610064,481761;607156,475388;607575,475604;652925,495929;659844,496983;677365,498824;655109,497478;652925,495929;597050,492895;580571,491651;577334,491435;577334,489772;576178,485913;580457,485697;593394,486547;597876,486852;600681,490394;603513,493631;597050,492895;574718,478930;573994,475591;571912,465383;569627,451520;567532,427728;566910,406881;570249,400838;571595,397182;573271,396560;574832,395100;575048,395303;582348,417000;584316,439624;593698,479450;591832,479755;589636,479552;576292,478727;574718,478930;564612,426699;563965,431765;563152,431600;562416,426484;561489,419704;560753,412722;558874,398959;564828,392802;567329,393424;569716,394478;565552,401156;564714,402920;564079,407300;564612,426700;572953,492476;571493,495409;570135,498329;559077,498735;549390,497275;553046,496133;546051,495828;532504,496970;518945,498532;508928,498837;496524,500195;487040,500398;485161,499890;492563,498215;497984,498012;500384,497389;498302,496348;490595,495929;489440,495409;490900,494673;495686,493314;492563,492794;488386,491651;491103,491029;527286,489048;539601,487271;549707,481317;551992,479755;550012,484656;544489,488211;544476,488249;544438,488211;544070,488211;543816,488337;543969,488604;544311,488629;544388,488629;552196,488845;555014,486852;553770,478409;553567,476949;551472,475908;551383,473928;545530,430038;542928,409586;540833,396154;536986,383420;533025,363817;532809,356213;532288,351731;532606,339530;540833,317846;552107,299272;557629,296987;563673,295641;574718,293648;575772,294067;568992,295426;562416,298231;554709,302002;551789,305950;547104,313352;544489,322950;540211,331088;539601,337855;540744,353915;541772,361215;540744,358701;536872,340368;536554,337347;535729,339429;536148,348494;537621,357660;540934,371118;545530,382176;546685,385921;544692,383115;541150,377059;539385,374038;538966,375294;540629,379243;542712,384677;545746,399366;547930,415959;548869,424186;550634,427106;551573,435866;552830,449006;553465,457652;554811,462146;556169,468507;556474,467047;554912,453284;553363,420326;552932,413141;550113,387901;549390,385299;550634,387482;551472,390098;555128,403339;556474,418447;557629,442125;559711,460267;562530,480390;560549,494266;556893,495714;554709,496450;560143,496869;566072,495929;567227,491435;562415,468392;560651,450047;559927,438900;568167,482688;569309,483831;568890,481850;565958,465269;565437,461829;566808,456725;568167,456509;568776,460470;571696,480707;572953,492476;440916,425785;399642,428477;378897,426281;359713,422091;359611,422091;340644,426293;320330,428477;278370,425938;268303,408761;315595,407808;339400,405650;359612,401410;359713,401410;379963,405663;403844,407808;450933,408646;440916,425786;179888,487271;192191,489048;228361,491029;231091,491651;226901,492794;223791,493327;228564,494673;230037,495409;228882,495929;221175,496348;219093,497389;221480,498012;226901,498215;234303,499890;232437,500411;222953,500208;210536,498837;200532,498532;186973,496970;173426,495815;166443,496133;170087,497275;160387,498748;149329,498329;147984,495409;146524,492476;147780,480695;150688,460470;151323,456509;152668,456725;154027,461829;153506,465269;150586,481850;150167,483831;151323,482688;159562,438900;158826,450047;157048,468392;152262,491435;153405,495929;159346,496856;164755,496450;162571,495714;158928,494266;156947,480390;159765,460267;161848,442112;162990,418447;164349,403339;168005,390098;168830,387495;170087,385299;169351,387901;166532,413141;166126,420339;164552,453285;162990,467047;163308,468507;164666,462146;166025,457665;166647,449006;167891,435879;168830,427106;170595,424186;171535,415959;173731,399378;176753,384689;178847,379256;180511,375294;180092,374038;178314,377059;174772,383115;172792,385933;173934,382176;178530,371118;181869,357673;183316,348494;183748,339429;182910,337347;182593,340368;178733,358714;177692,361215;178733,353915;179889,337855;179254,331088;174988,322950;172385,313352;167688,305950;164755,301989;157049,298231;150485,295426;143693,294067;144759,293661;155792,295629;161848,296987;167370,299272;178632,317846;186871,339530;187189,351718;186668,356213;186452,363817;182491,383420;178632,396153;176550,409598;173934,430038;168107,473928;168005,475908;165923,476949;165707,478422;164450,486852;167269,488845;175090,488629;175166,488629;175509,488604;175661,488337;175407,488210;175026,488210;175001,488249;174988,488210;169453,484656;167472,479768;169770,481329;179889,487271;155385,407300;154750,402920;153925,401156;149748,394478;152160,393437;154649,392814;160603,398959;158724,412721;157988,419704;157048,426484;156325,431600;155512,431765;154865,426699;155385,407300;145482,475591;144759,478930;143172,478727;129841,479565;127645,479768;125766,479450;135148,439624;137141,417000;144441,395303;144644,395100;146206,396560;147869,397182;149228,400838;152567,406894;151945,427728;149850,451520;147564,465384;145482,475591;142143,489772;142143,491435;138906,491651;122439,492908;115977,493632;118783,490394;121601,486852;126083,486547;139020,485697;143286,485925;142143,489772;15451,504690;24325,505312;50999,506035;102418,501554;106900,499586;111483,499472;140061,498418;142969,498418;145787,500309;149431,501033;166443,501033;195212,502607;217938,503953;224197,504994;229834,504372;235763,504055;237337,503331;241603,503750;243596,504474;241717,501236;240778,500513;242847,499586;248598,499992;246402,497592;241501,496247;242657,495409;246719,495510;243063,493327;242022,493225;240879,492273;233173,488934;223473,488528;216389,486966;205737,487690;201471,487271;190629,486230;177895,484567;173426,482573;175927,482053;179063,482269;190108,481634;200951,481850;228158,484033;233579,484249;235979,483513;247862,484655;251925,482992;256102,483411;253804,481329;255568,480809;257244,480390;263084,480694;262780,480187;258819,477686;257359,477584;256724,476314;258717,476530;257041,474969;252356,472569;245577,470385;239419,471020;233579,470487;221378,469014;190108,462349;186452,448587;188953,426585;189791,419082;190832,412087;191873,405625;195936,379459;200951,368515;201750,366509;202411,364655;204480,357787;205635,350995;204290,319928;199059,304389;197078,301481;197612,296784;200316,252057;201357,244757;203350,244541;213240,244338;226901,246102;232538,250597;235357,252882;235369,252907;235369,285370;358228,507152;359586,508016;360944,507152;483815,285370;483815,253123;484107,252882;486939,250597;492563,246102;506224,244338;516126,244541;518120,244744;519161,252057;521865,296784;522373,301481;520405,304388;515187,319928;513841,350995;514984,357774;517066,364655;517726,366496;518526,368515;523541,379459;527604,405624;528645,412087;529686,419082;530511,426585;533025,448587;529368,462349;498086,469027;485898,470487;480045,471008;473900,470385;467133,472569;462436,474969;460772,476530;462753,476314;462118,477571;460658,477685;456697,480174;456380,480707;462220,480390;463896,480809;465660,481316;463375,483424;467539,482992;471602,484655;483498,483513;485898,484249;491319,484033;518526,481850;529368,481634;540427,482269;543550,482066;546051,482573;541569,484554;528835,486230;518006,487271;513740,487690;503101,486953;496016,488528;486304,488934;478597,492273;477442,493225;476401,493314;472757,495510;476820,495409;477963,496247;473062,497592;470879,499992;476617,499573;478686,500500;477747,501236;475881,504474;477861,503750;482140,503331;483701,504055;489656,504372;495280,504994;501526,503953;524265,502607;553046,501033;570034,501033;573690,500297;576496,498418;579416,498418;607981,499471;612577,499573;617059,501541;668465,506035;695164,505312;704026,504689;710272,500297;704432,498215;684716,495092;660542,493835;652925,493225;613301,475070;608197,457550;606737,446924;606318,424300;606420,420022;606407,418143;606318,415108;606001,405320;607461,373314;609022,361939;609454,341092;608400,330885;607042,323051;599437,298549;591413,273741;586716,261337;578578,235882;574833,222755;575353,214719;576178,196691;572953,173216;572014,161244;573576,148510;573576,144448;575569,136310;577232,127664;577854,111299;577334,110042;579936,105878;582970,95023;580571,80004;576711,78138;575455,79801;566593,91583;564828,101066;564396,102412;561387,100863;551256,81363;548869,76259;548768,76145;546990,76360;542509,85019;545530,101181;545530,107427;543448,109623;541049,109623;537392,113686;537291,114943;535323,115248;537392,116720;535831,119945;528226,128489;524785,131320;524988,132463;524366,136424;531146,144867;532923,144333;535729,145603;539386,146009;541569,145489;541569,149145;537811,159670;533545,168214;526245,175628;523325,179996;520926,184490;520291,181151;512991,169369;460976,144867;449918,144232;453155,153627;464200,159467;495064,179171;500904,195015;498721,201896;497984,204194;492982,202417;488488,200119;486202,197313;484425,195434;482038,193758;480578,191892;478496,190851;478179,187918;472542,185214;471501,186039;470142,184274;463896,183957;462321,186775;460874,186039;457218,189175;457319,191359;454818,191155;453269,194177;453676,195726;265814,195726;266221,194190;264659,191156;262145,191359;262247,189175;258603,186052;257143,186788;255569,183957;249322,184274;247964,186052;246936,185214;241299,187931;240981,190851;238899,191892;237439,193771;235039,195434;233262,197313;230977,200131;226495,202416;221480,204194;220757,201909;218573,195015;224413,179170;255264,159467;266322,153627;269547,144244;258501,144867;206474,169369;199174,181151;198551,184490;196152,179996;193232,175628;185932,168214;181653,159670;177895,149132;177895,145489;180092,146009;183748,145603;186554,144346;188331,144867;195111,136424;194489,132463;194692,131307;191251,128489;183634,119945;182085,116720;184154,115260;182174,114943;182085,113686;178428,109623;176029,109623;173934,107440;173934,101181;176955,85019;172474,76360;170709,76144;170595,76259;168208,81375;158089,100876;155068,102425;154649,101079;152884,91583;144022,79814;142765,78138;138906,80017;136506,95023;139528,105878;142143,110042;141610,111299;142232,127651;143908,136310;145901,144460;145901,148510;147463,161231;146523,173229;143286,196691;144124,214719;144644,222755;140886,235882;132761,261325;128063,273728;120027,298549;112422,323051;111064,330872;110023,341092;110442,361939;112003,373314;113463,405320;113146,415121;113057,418143;113044,420022;113146,424287;112740,446924;111280,457550;106176,475070;66552,493225;58934,493835;34749,495092;15032,498215;9205,500309;15451,504689;460747,476023;453422,480530;450832,482332;438974,485735;370390,507203;360945,508346;413353,477216;426582,477013;433438,476810;460747,476022;719413,506200;717293,509209;587109,519734;519161,523251;473798,525054;402676,524635;359789,524622;359777,524597;359777,524635;316890,524635;245767,525054;200392,523251;132469,519734;2273,509209;165,506200;2298,503179;8760,500360;9281,503458;9332,503509;8925,504512;11668,506378;10449,506404;12239,506607;25709,507572;30775,507178;58985,507495;107268,509806;108855,507495;114796,507902;134843,510111;133256,508714;138525,507495;158191,510504;167815,509806;177044,509806;179431,509806;181666,508410;185627,508410;212669,509514;259098,509108;274130,508714;302353,512713;301693,512015;298659,509514;341799,514224;359700,516281;377767,514224;420895,509514;417873,512015;417213,512713;445436,508714;460468,509108;506909,509514;533952,508410;537900,508410;540147,509806;542522,509806;551751,509806;561388,510504;581041,507495;586310,508714;584735,510111;604782,507902;610724,507495;612298,509806;660568,507495;688804,507178;693857,507572;707340,506607;709130,506404;707898,506378;710641,504512;710234,503509;710285,503458;710806,500360;717281,503179;719414,506200;306225,477216;358634,508346;349188,507203;280605,485735;268734,482332;266144,480530;258819,476023;286140,476797;292996,477000;306225,477216;688804,673797;695152,656429;701614,673797;688804,673797;690251,645498;672007,692282;682075,692282;685934,681706;704635,681706;708673,692282;718995,692282;700255,645498;690251,645498;658143,645498;667551,645498;667551,692295;658143,692295;658143,645498;658143,645498;628155,684398;651693,684398;651693,692295;618748,692295;618748,645498;628155,645498;628155,684398;583504,673797;589852,656429;596327,673797;583504,673797;584951,645498;566720,692282;576788,692282;580635,681706;599336,681706;603398,692282;613720,692282;594956,645498;584951,645498;540769,665316;533774,665316;533774,653407;541163,653407;550431,654449;552869,659222;549263,664707;540769,665316;550253,671702;550253,671575;555471,670128;562594,658651;554951,646666;544235,645511;524366,645511;524366,692307;533774,692307;533774,672743;535666,672743;548273,682113;555090,692307;566390,692307;560702,683154;550253,671702;480972,645511;518094,645511;518094,653408;504243,653408;504243,692307;494823,692307;494823,653408;480972,653408;480972,645511;480972,645511;476706,678710;469063,690987;458018,693082;438745,677072;447899,676222;458094,685172;467311,678710;455402,671842;440446,657788;457510,644711;475411,658905;465940,659286;457370,652494;449460,657127;459922,663209;476706,678710;421555,645498;430975,645498;430975,670077;428373,686620;412795,693082;393662,670471;393662,645498;403070,645498;403070,670801;404238,680856;412541,684982;421555,671334;421555,645498;421555,645498;361694,673797;368029,656429;374491,673797;361694,673797;363128,645498;344897,692282;354965,692282;358812,681706;377513,681706;381563,692282;391872,692282;373120,645498;363128,645498;312878,645498;321638,645498;321638,692295;312154,692295;293453,661774;293326,661774;293326,692295;284566,692295;284566,645498;293707,645498;312726,676742;312878,676742;312878,645498;253588,665316;246593,665316;246593,653407;253982,653407;263250,654449;265687,659222;262082,664707;253588,665316;263059,671702;263059,671575;268303,670128;275412,658651;267769,646666;257041,645511;237185,645511;237185,692307;246593,692307;246593,672743;248484,672743;261091,682113;267896,692307;279208,692307;273520,683154;263059,671702;202995,684398;229148,684398;229148,692295;193587,692295;193587,645498;228298,645498;228298,653408;202995,653408;202995,663805;226533,663805;226533,671702;202995,671702;202995,684398;202995,684398;150193,645511;187315,645511;187315,653408;173451,653408;173451,692307;164044,692307;164044,653408;150193,653408;150193,645511;145927,678710;138297,690987;127251,693082;107966,677072;117120,676222;127315,685172;136532,678710;124623,671842;109667,657788;126731,644711;144632,658905;135161,659286;126591,652494;118694,657127;129143,663209;145927,678710;75871,684398;102024,684398;102024,692295;66463,692295;66463,645498;101174,645498;101174,653408;75871,653408;75871,663805;99409,663805;99409,671702;75871,671702;75871,684398;75871,684398;51901,645498;61435,645498;50060,692295;40005,692295;30775,657343;30648,657343;21431,692295;11172,692295;0,645498;9674,645498;16657,677669;16784,677669;25290,645498;36526,645498;44702,678190;44829,678190;51901,645498;620931,575595;620931,586704;640546,586704;640546,594614;620931,594614;620931,614482;611524,614482;611524,567699;643619,567699;643619,575595;620931,575595;620931,575595;570681,601279;568320,591097;581269,575011;594143,590957;581269,607170;570681,601279;603881,591160;581206,566911;558582,591351;581320,615282;603881,591160;536237,575595;522373,575595;522373,614495;512965,614495;512965,575595;499101,575595;499101,567698;536237,567698;536237,575595;536237,575595;464340,614482;455580,614482;455580,567698;464734,567698;483739,598917;483879,598917;483879,567698;492639,567698;492639,614482;483155,614482;464467,583974;464340,583974;464340,614482;421199,575595;421199,585993;444725,585993;444725,593903;421199,593903;421199,606586;447340,606586;447340,614482;411792,614482;411792,567699;446477,567699;446477,575595;421199,575595;421199,575595;393484,614482;393484,577639;393357,577639;384267,614482;375189,614482;365972,577639;365832,577639;365832,614482;357085,614482;357085,567698;371203,567698;379620,599603;379773,599603;388063,567698;402244,567698;402244,614482;393484,614482;393484,614482;347411,614482;337940,614482;319239,583974;319112,583974;319112,614482;310351,614482;310351,567698;319505,567698;338524,598917;338651,598917;338651,567698;347411,567698;347411,614482;279373,587504;272378,587504;272378,575595;279767,575595;289048,576649;291460,581410;287867,586907;279373,587504;293682,614495;304994,614495;299306,605341;288844,593915;288844,593763;294075,592328;301198,580839;293555,568866;282839,567698;262970,567698;262970,614495;272378,614495;272378,594944;274270,594944;286877,604313;293682,614495;293682,614495;228780,575595;228780,585993;252306,585993;252306,593903;228780,593903;228780,606586;254934,606586;254934,614482;219372,614482;219372,567699;254083,567699;254083,575595;228780,575595;228780,575595;197675,614482;187544,614482;170874,567698;181132,567698;192838,602333;192978,602333;204417,567698;214408,567698;197675,614482;197675,614482;148796,607170;138208,601279;135834,591097;148796,575011;161670,590957;148796,607170;171407,591160;148720,566911;126108,591351;148834,615282;171407,591160;87475,580242;84923,590564;98330,607170;109363,603183;109363,597292;98584,597292;98584,589396;118910,589396;118910,608020;98914,615282;75185,590957;98381,566899;118326,580636;108918,582400;98457,575011;87475,580242;1401438,279124;1402466,291604;1402466,335176;1383917,335176;1383917,299387;1382711,284698;1378864,279518;1372427,277664;1363782,280305;1358525,287300;1357103,303411;1357103,335176;1338555,335176;1338555,265057;1355783,265057;1355783,275354;1378890,263483;1390126,265692;1397807,271329;1401438,279124;1300162,316094;1287987,321629;1275761,316094;1270822,300110;1275761,284139;1287987,278591;1300162,284139;1305088,299983;1300162,316094;1287911,263470;1269273,268028;1256349,281232;1251803,299133;1256349,319623;1269667,332395;1288050,336750;1313899,326289;1324170,299920;1314001,273805;1287911,263470;1218540,265057;1237102,265057;1237102,335163;1218540,335163;1218540,265057;1218540,238383;1237102,238383;1237102,255548;1218540,255548;1218540,238383;1205590,319585;1207177,333982;1192514,336763;1183474,335074;1177558,330720;1174955,323483;1174359,310406;1174359,279848;1165840,279848;1165840,265057;1174359,265057;1174359,251130;1192983,240301;1192983,265057;1205654,265057;1205654,279848;1192983,279848;1192983,308109;1193352,318100;1195002,320449;1198138,321363;1205590,319586;1137007,305201;1136271,314241;1131853,320385;1122280,323686;1114891,320842;1111971,314114;1115602,307575;1125708,304338;1137007,301494;1137007,305201;1137007,305201;1155023,312120;1155213,290474;1152737,273868;1144193,266416;1125708,263470;1105115,268358;1095339,283403;1112187,286437;1116668,279606;1124387,277664;1134354,279949;1137007,287567;1137007,289420;1118979,293978;1104226,298295;1096253,305430;1093435,316031;1099656,330872;1116732,336763;1128285,334440;1138454,327520;1139102,329691;1140892,335176;1159237,335176;1155911,325756;1155022,312120;1066951,308299;1085170,311409;1074277,330352;1052694,336763;1028178,327051;1019012,300186;1028191,273145;1053024,263470;1073388,268980;1084243,285789;1065961,289090;1061771,280838;1053291,278071;1042232,282844;1038094,298866;1042296,316488;1053545,321630;1062203,318633;1066951,308299;985355,265057;1003903,265057;1003903,335176;986675,335176;986675,324676;976594,333513;963429,336750;950746,333652;942633,324930;940119,309416;940119,265057;958668,265057;958668,297279;959696,315396;963429,320677;970310,322632;978816,320017;983971,313542;985355,294638;985355,265057;899264,316653;888358,322099;875827,314837;872729,298599;877173,282907;888244,277664;899391,282984;903745,300377;899264,316653;903682,273246;883356,263470;862153,272751;853774,299844;862395,327013;883089,336763;894871,333817;905002,324867;905002,335176;922230,335176;922230,238384;903682,238384;903682,273246;903682,273246;787413,318862;841485,318862;841485,335176;767886,335176;767886,238383;839644,238383;839644,254761;787413,254761;787413,276217;836013,276217;836013,292518;787413,292518;787413,318862;1600789,96343;1600789,102818;1614449,102818;1614449,112061;1600789,112061;1600789,172924;1588969,172924;1588969,112061;1578469,112061;1578469,102818;1588969,102818;1588969,95353;1590226,84854;1596256,77363;1608381,74481;1619477,75675;1617687,86034;1610691,85387;1603036,87698;1600789,96343;1554106,157994;1539391,164735;1524601,158045;1518735,137871;1524601,117736;1539391,111058;1554068,117761;1559997,137465;1554106,157994;1539391,101219;1517338,109014;1506521,137871;1515586,165066;1539391,174511;1556328,170207;1568135,158172;1572210,136881;1563018,110702;1539391,101219;1461756,162298;1463457,172784;1454481,173851;1444451,171807;1439436,166424;1437976,152382;1437976,112061;1429267,112061;1429267,102818;1437976,102818;1437976,85450;1449796,78315;1449796,102818;1461756,102818;1461756,112061;1449796,112061;1449796,153055;1450431,159594;1452475,161892;1456538,162755;1461756,162298;1416914,118256;1417574,129809;1417574,172924;1405703,172924;1405703,130279;1404307,119412;1399393,113673;1391103,111528;1378001,116339;1372491,134634;1372491,172924;1360608,172924;1360608,102818;1371310,102818;1371310,112772;1393617,101231;1405259,103504;1413220,109471;1416914,118256;1300556,116479;1314331,110994;1329058,117863;1333539,131130;1294385,131130;1300556,116479;1333400,150351;1326087,161308;1314927,164735;1300264,158603;1293725,140906;1346020,140906;1346070,137732;1337171,110804;1314191,101231;1290564,110994;1281448,138455;1290462,165027;1314864,174511;1334924,168557;1345690,151862;1333400,150351;1333400,150351;1250623,113445;1243488,111528;1231211,116441;1226323,132196;1226323,172924;1214440,172924;1214440,127372;1211532,115476;1202023,111528;1192755,114168;1186585,121887;1184668,136551;1184668,172924;1172785,172924;1172785,102818;1183411,102818;1183411,112645;1192197,104367;1204664,101231;1217436,104469;1224470,113508;1246129,101231;1262176,106995;1267788,124795;1267788,172924;1255956,172924;1255956,128756;1254813,118485;1250623,113445;1161155,162298;1162881,172784;1153905,173851;1143863,171807;1138848,166424;1137401,152382;1137401,112061;1128666,112061;1128666,102818;1137401,102818;1137401,85450;1149208,78315;1149208,102818;1161155,102818;1161155,112061;1149208,112061;1149208,153055;1149843,159594;1151887,161892;1155937,162755;1161155,162298;1101941,172924;1090058,172924;1090058,102818;1100761,102818;1100761,113445;1108315,103605;1115932,101231;1128158,105053;1124057,116085;1115348,113508;1108340,115857;1103922,122357;1101941,136208;1101941,172924;1023645,154109;1025296,148472;1029993,144600;1040353,142226;1059753,137732;1059753,142086;1057836,153982;1049977,162196;1037763,165205;1027251,162031;1023646,154109;1048034,172201;1060743,164278;1063117,172924;1075546,172924;1072538,164507;1071776,143546;1071776,127702;1071179,116733;1067484,108658;1059219,103339;1044632,101219;1028724,103707;1018237,110766;1013019,122814;1024636,124401;1030539,114003;1042918,111058;1056452,115082;1059816,125328;1059752,128426;1038550,132514;1028000,134304;1019443,138201;1013311,145032;1010962,154439;1017170,168862;1034932,174511;1048034,172201;956395,117634;969840,110525;983006,117203;988516,137274;982879,158032;969307,164735;956040,158261;950555,138265;956395,117634;951685,165662;959442,171997;970094,174511;985583,169915;996806,156712;1000666,137338;997175,118891;986802,105840;970945,101219;959264,103897;950631,111921;950631,102806;939802,102806;939802,199788;951685,199788;951685,165662;873580,131130;879763,116479;893512,110994;908240,117863;912721,131130;873580,131130;873580,131130;893398,101231;869746,110994;860630,138455;869657,165027;894046,174511;914105,168557;924871,151862;912594,150351;905256,161308;894109,164735;879458,158603;872920,140906;925201,140906;925277,137732;916365,110804;893398,101231;832750,142454;825653,154706;816969,159721;801950,161498;781281,161498;781281,87558;801619,87558;818188,89551;830300,100470;835289,123804;832750,142454;833245,84460;819051,77528;801823,76144;768483,76144;768483,172924;803397,172924;818949,171274;830503,166411;839314,157638;845915,143546;848493,124007;844684,101003;833245,844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927895112" o:spid="_x0000_s1028" style="position:absolute;width:12;height:12;visibility:visible;mso-wrap-style:square;v-text-anchor:top" coordsize="1269,1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" path="" stroked="f" strokeweight=".03525mm">
                <v:stroke joinstyle="miter"/>
                <v:path arrowok="t"/>
              </v:shape>
              <w10:wrap anchorx="margin" anchory="page"/>
            </v:group>
          </w:pict>
        </mc:Fallback>
      </mc:AlternateContent>
    </w:r>
    <w:r>
      <w:rPr>
        <w:noProof/>
      </w:rPr>
      <mc:AlternateContent>
        <mc:Choice Requires="wps">
          <w:drawing>
            <wp:anchor distT="0" distB="0" distL="114300" distR="114300" simplePos="0" relativeHeight="251718656" behindDoc="0" locked="0" layoutInCell="1" allowOverlap="1" wp14:anchorId="783B7D65" wp14:editId="1D4674BE">
              <wp:simplePos x="0" y="0"/>
              <wp:positionH relativeFrom="page">
                <wp:posOffset>0</wp:posOffset>
              </wp:positionH>
              <wp:positionV relativeFrom="page">
                <wp:posOffset>0</wp:posOffset>
              </wp:positionV>
              <wp:extent cx="10692000" cy="1440000"/>
              <wp:effectExtent l="0" t="0" r="0" b="0"/>
              <wp:wrapTopAndBottom/>
              <wp:docPr id="149988225"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692000" cy="14400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AB1C0EC" id="Rectangle 1" o:spid="_x0000_s1026" alt="&quot;&quot;" style="position:absolute;margin-left:0;margin-top:0;width:841.9pt;height:113.4pt;z-index:251718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" filled="f" stroked="f" strokeweight="1pt">
              <w10:wrap type="topAndBottom"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972233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1ACFDF6"/>
    <w:lvl w:ilvl="0">
      <w:start w:val="1"/>
      <w:numFmt w:val="lowerLetter"/>
      <w:pStyle w:val="ListNumber4"/>
      <w:lvlText w:val="%1."/>
      <w:lvlJc w:val="left"/>
      <w:pPr>
        <w:ind w:left="1721" w:hanging="360"/>
      </w:pPr>
    </w:lvl>
  </w:abstractNum>
  <w:abstractNum w:abstractNumId="2" w15:restartNumberingAfterBreak="0">
    <w:nsid w:val="FFFFFF7E"/>
    <w:multiLevelType w:val="singleLevel"/>
    <w:tmpl w:val="4B149908"/>
    <w:lvl w:ilvl="0">
      <w:start w:val="1"/>
      <w:numFmt w:val="decimal"/>
      <w:pStyle w:val="ListNumber3"/>
      <w:lvlText w:val="%1."/>
      <w:lvlJc w:val="left"/>
      <w:pPr>
        <w:ind w:left="1381" w:hanging="360"/>
      </w:pPr>
    </w:lvl>
  </w:abstractNum>
  <w:abstractNum w:abstractNumId="3" w15:restartNumberingAfterBreak="0">
    <w:nsid w:val="FFFFFF7F"/>
    <w:multiLevelType w:val="singleLevel"/>
    <w:tmpl w:val="2F34488E"/>
    <w:lvl w:ilvl="0">
      <w:start w:val="1"/>
      <w:numFmt w:val="lowerLetter"/>
      <w:pStyle w:val="ListNumber2"/>
      <w:lvlText w:val="%1."/>
      <w:lvlJc w:val="left"/>
      <w:pPr>
        <w:ind w:left="1040" w:hanging="360"/>
      </w:pPr>
    </w:lvl>
  </w:abstractNum>
  <w:abstractNum w:abstractNumId="4" w15:restartNumberingAfterBreak="0">
    <w:nsid w:val="FFFFFF80"/>
    <w:multiLevelType w:val="singleLevel"/>
    <w:tmpl w:val="D05AA01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F0E3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462CF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29E5E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A788B7A"/>
    <w:lvl w:ilvl="0">
      <w:start w:val="1"/>
      <w:numFmt w:val="decimal"/>
      <w:pStyle w:val="ListNumber"/>
      <w:lvlText w:val="%1."/>
      <w:lvlJc w:val="left"/>
      <w:pPr>
        <w:ind w:left="700" w:hanging="360"/>
      </w:pPr>
    </w:lvl>
  </w:abstractNum>
  <w:abstractNum w:abstractNumId="9" w15:restartNumberingAfterBreak="0">
    <w:nsid w:val="00590A1E"/>
    <w:multiLevelType w:val="multilevel"/>
    <w:tmpl w:val="E15AEC9E"/>
    <w:numStyleLink w:val="BulletedList"/>
  </w:abstractNum>
  <w:abstractNum w:abstractNumId="10" w15:restartNumberingAfterBreak="0">
    <w:nsid w:val="0341079E"/>
    <w:multiLevelType w:val="multilevel"/>
    <w:tmpl w:val="E15AEC9E"/>
    <w:numStyleLink w:val="BulletedList"/>
  </w:abstractNum>
  <w:abstractNum w:abstractNumId="11" w15:restartNumberingAfterBreak="0">
    <w:nsid w:val="041A1BF5"/>
    <w:multiLevelType w:val="multilevel"/>
    <w:tmpl w:val="AF3C1D5E"/>
    <w:numStyleLink w:val="NumberedList"/>
  </w:abstractNum>
  <w:abstractNum w:abstractNumId="12" w15:restartNumberingAfterBreak="0">
    <w:nsid w:val="075F71F8"/>
    <w:multiLevelType w:val="multilevel"/>
    <w:tmpl w:val="AF3C1D5E"/>
    <w:numStyleLink w:val="NumberedList"/>
  </w:abstractNum>
  <w:abstractNum w:abstractNumId="13" w15:restartNumberingAfterBreak="0">
    <w:nsid w:val="0AE06D22"/>
    <w:multiLevelType w:val="multilevel"/>
    <w:tmpl w:val="AF3C1D5E"/>
    <w:numStyleLink w:val="NumberedList"/>
  </w:abstractNum>
  <w:abstractNum w:abstractNumId="14" w15:restartNumberingAfterBreak="0">
    <w:nsid w:val="0BBE2701"/>
    <w:multiLevelType w:val="multilevel"/>
    <w:tmpl w:val="AF3C1D5E"/>
    <w:numStyleLink w:val="NumberedList"/>
  </w:abstractNum>
  <w:abstractNum w:abstractNumId="15" w15:restartNumberingAfterBreak="0">
    <w:nsid w:val="0D06413D"/>
    <w:multiLevelType w:val="multilevel"/>
    <w:tmpl w:val="E15AEC9E"/>
    <w:numStyleLink w:val="BulletedList"/>
  </w:abstractNum>
  <w:abstractNum w:abstractNumId="16" w15:restartNumberingAfterBreak="0">
    <w:nsid w:val="1D9C2AAC"/>
    <w:multiLevelType w:val="multilevel"/>
    <w:tmpl w:val="E15AEC9E"/>
    <w:numStyleLink w:val="BulletedList"/>
  </w:abstractNum>
  <w:abstractNum w:abstractNumId="17" w15:restartNumberingAfterBreak="0">
    <w:nsid w:val="1DD6449C"/>
    <w:multiLevelType w:val="multilevel"/>
    <w:tmpl w:val="AF3C1D5E"/>
    <w:styleLink w:val="NumberedList"/>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0"/>
        </w:tabs>
        <w:ind w:left="1020" w:hanging="340"/>
      </w:pPr>
      <w:rPr>
        <w:rFonts w:hint="default"/>
      </w:rPr>
    </w:lvl>
    <w:lvl w:ilvl="3">
      <w:start w:val="1"/>
      <w:numFmt w:val="decimal"/>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lef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left"/>
      <w:pPr>
        <w:tabs>
          <w:tab w:val="num" w:pos="3060"/>
        </w:tabs>
        <w:ind w:left="3060" w:hanging="340"/>
      </w:pPr>
      <w:rPr>
        <w:rFonts w:hint="default"/>
      </w:rPr>
    </w:lvl>
  </w:abstractNum>
  <w:abstractNum w:abstractNumId="18" w15:restartNumberingAfterBreak="0">
    <w:nsid w:val="21A97754"/>
    <w:multiLevelType w:val="multilevel"/>
    <w:tmpl w:val="E15AEC9E"/>
    <w:numStyleLink w:val="BulletedList"/>
  </w:abstractNum>
  <w:abstractNum w:abstractNumId="19" w15:restartNumberingAfterBreak="0">
    <w:nsid w:val="2436643B"/>
    <w:multiLevelType w:val="hybridMultilevel"/>
    <w:tmpl w:val="D472A97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28784323"/>
    <w:multiLevelType w:val="multilevel"/>
    <w:tmpl w:val="E15AEC9E"/>
    <w:numStyleLink w:val="BulletedList"/>
  </w:abstractNum>
  <w:abstractNum w:abstractNumId="21" w15:restartNumberingAfterBreak="0">
    <w:nsid w:val="2E1D5513"/>
    <w:multiLevelType w:val="multilevel"/>
    <w:tmpl w:val="AF3C1D5E"/>
    <w:numStyleLink w:val="NumberedList"/>
  </w:abstractNum>
  <w:abstractNum w:abstractNumId="22" w15:restartNumberingAfterBreak="0">
    <w:nsid w:val="318E4EA0"/>
    <w:multiLevelType w:val="multilevel"/>
    <w:tmpl w:val="AF3C1D5E"/>
    <w:numStyleLink w:val="NumberedList"/>
  </w:abstractNum>
  <w:abstractNum w:abstractNumId="23" w15:restartNumberingAfterBreak="0">
    <w:nsid w:val="342A6C81"/>
    <w:multiLevelType w:val="multilevel"/>
    <w:tmpl w:val="AF3C1D5E"/>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0"/>
        </w:tabs>
        <w:ind w:left="1020" w:hanging="340"/>
      </w:pPr>
      <w:rPr>
        <w:rFonts w:hint="default"/>
      </w:rPr>
    </w:lvl>
    <w:lvl w:ilvl="3">
      <w:start w:val="1"/>
      <w:numFmt w:val="decimal"/>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lef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left"/>
      <w:pPr>
        <w:tabs>
          <w:tab w:val="num" w:pos="3060"/>
        </w:tabs>
        <w:ind w:left="3060" w:hanging="340"/>
      </w:pPr>
      <w:rPr>
        <w:rFonts w:hint="default"/>
      </w:rPr>
    </w:lvl>
  </w:abstractNum>
  <w:abstractNum w:abstractNumId="24" w15:restartNumberingAfterBreak="0">
    <w:nsid w:val="38893139"/>
    <w:multiLevelType w:val="multilevel"/>
    <w:tmpl w:val="AF3C1D5E"/>
    <w:numStyleLink w:val="NumberedList"/>
  </w:abstractNum>
  <w:abstractNum w:abstractNumId="25" w15:restartNumberingAfterBreak="0">
    <w:nsid w:val="39C32920"/>
    <w:multiLevelType w:val="multilevel"/>
    <w:tmpl w:val="E15AEC9E"/>
    <w:styleLink w:val="BulletedList"/>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Arial" w:hAnsi="Arial" w:hint="default"/>
      </w:rPr>
    </w:lvl>
    <w:lvl w:ilvl="2">
      <w:start w:val="1"/>
      <w:numFmt w:val="bullet"/>
      <w:lvlText w:val=""/>
      <w:lvlJc w:val="left"/>
      <w:pPr>
        <w:tabs>
          <w:tab w:val="num" w:pos="1020"/>
        </w:tabs>
        <w:ind w:left="1020" w:hanging="340"/>
      </w:pPr>
      <w:rPr>
        <w:rFonts w:ascii="Symbol" w:hAnsi="Symbol" w:hint="default"/>
        <w:color w:val="000000"/>
      </w:rPr>
    </w:lvl>
    <w:lvl w:ilvl="3">
      <w:start w:val="1"/>
      <w:numFmt w:val="bullet"/>
      <w:lvlText w:val="–"/>
      <w:lvlJc w:val="left"/>
      <w:pPr>
        <w:tabs>
          <w:tab w:val="num" w:pos="1360"/>
        </w:tabs>
        <w:ind w:left="1360" w:hanging="340"/>
      </w:pPr>
      <w:rPr>
        <w:rFonts w:ascii="Arial" w:hAnsi="Arial" w:hint="default"/>
      </w:rPr>
    </w:lvl>
    <w:lvl w:ilvl="4">
      <w:start w:val="1"/>
      <w:numFmt w:val="bullet"/>
      <w:lvlText w:val=""/>
      <w:lvlJc w:val="left"/>
      <w:pPr>
        <w:tabs>
          <w:tab w:val="num" w:pos="1700"/>
        </w:tabs>
        <w:ind w:left="1700" w:hanging="340"/>
      </w:pPr>
      <w:rPr>
        <w:rFonts w:ascii="Symbol" w:hAnsi="Symbol" w:hint="default"/>
        <w:color w:val="000000"/>
      </w:rPr>
    </w:lvl>
    <w:lvl w:ilvl="5">
      <w:start w:val="1"/>
      <w:numFmt w:val="bullet"/>
      <w:lvlText w:val="–"/>
      <w:lvlJc w:val="left"/>
      <w:pPr>
        <w:tabs>
          <w:tab w:val="num" w:pos="2040"/>
        </w:tabs>
        <w:ind w:left="2040" w:hanging="340"/>
      </w:pPr>
      <w:rPr>
        <w:rFonts w:ascii="Arial" w:hAnsi="Arial" w:hint="default"/>
      </w:rPr>
    </w:lvl>
    <w:lvl w:ilvl="6">
      <w:start w:val="1"/>
      <w:numFmt w:val="bullet"/>
      <w:lvlText w:val=""/>
      <w:lvlJc w:val="left"/>
      <w:pPr>
        <w:tabs>
          <w:tab w:val="num" w:pos="2380"/>
        </w:tabs>
        <w:ind w:left="2380" w:hanging="340"/>
      </w:pPr>
      <w:rPr>
        <w:rFonts w:ascii="Symbol" w:hAnsi="Symbol" w:hint="default"/>
      </w:rPr>
    </w:lvl>
    <w:lvl w:ilvl="7">
      <w:start w:val="1"/>
      <w:numFmt w:val="bullet"/>
      <w:lvlText w:val="–"/>
      <w:lvlJc w:val="left"/>
      <w:pPr>
        <w:tabs>
          <w:tab w:val="num" w:pos="2720"/>
        </w:tabs>
        <w:ind w:left="2720" w:hanging="340"/>
      </w:pPr>
      <w:rPr>
        <w:rFonts w:ascii="Arial" w:hAnsi="Arial" w:hint="default"/>
      </w:rPr>
    </w:lvl>
    <w:lvl w:ilvl="8">
      <w:start w:val="1"/>
      <w:numFmt w:val="bullet"/>
      <w:lvlText w:val=""/>
      <w:lvlJc w:val="left"/>
      <w:pPr>
        <w:tabs>
          <w:tab w:val="num" w:pos="3060"/>
        </w:tabs>
        <w:ind w:left="3060" w:hanging="340"/>
      </w:pPr>
      <w:rPr>
        <w:rFonts w:ascii="Symbol" w:hAnsi="Symbol" w:hint="default"/>
        <w:color w:val="000000"/>
      </w:rPr>
    </w:lvl>
  </w:abstractNum>
  <w:abstractNum w:abstractNumId="26" w15:restartNumberingAfterBreak="0">
    <w:nsid w:val="3DD66EE1"/>
    <w:multiLevelType w:val="hybridMultilevel"/>
    <w:tmpl w:val="D93685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E6A1BFD"/>
    <w:multiLevelType w:val="multilevel"/>
    <w:tmpl w:val="AF3C1D5E"/>
    <w:numStyleLink w:val="NumberedList"/>
  </w:abstractNum>
  <w:abstractNum w:abstractNumId="28" w15:restartNumberingAfterBreak="0">
    <w:nsid w:val="418433A8"/>
    <w:multiLevelType w:val="multilevel"/>
    <w:tmpl w:val="AF3C1D5E"/>
    <w:numStyleLink w:val="NumberedList"/>
  </w:abstractNum>
  <w:abstractNum w:abstractNumId="29" w15:restartNumberingAfterBreak="0">
    <w:nsid w:val="44024C0A"/>
    <w:multiLevelType w:val="multilevel"/>
    <w:tmpl w:val="AF3C1D5E"/>
    <w:numStyleLink w:val="NumberedList"/>
  </w:abstractNum>
  <w:abstractNum w:abstractNumId="30" w15:restartNumberingAfterBreak="0">
    <w:nsid w:val="474F7418"/>
    <w:multiLevelType w:val="multilevel"/>
    <w:tmpl w:val="AF3C1D5E"/>
    <w:numStyleLink w:val="NumberedList"/>
  </w:abstractNum>
  <w:abstractNum w:abstractNumId="31" w15:restartNumberingAfterBreak="0">
    <w:nsid w:val="475A7D37"/>
    <w:multiLevelType w:val="multilevel"/>
    <w:tmpl w:val="AF3C1D5E"/>
    <w:numStyleLink w:val="NumberedList"/>
  </w:abstractNum>
  <w:abstractNum w:abstractNumId="32" w15:restartNumberingAfterBreak="0">
    <w:nsid w:val="4C7E557C"/>
    <w:multiLevelType w:val="multilevel"/>
    <w:tmpl w:val="E15AEC9E"/>
    <w:numStyleLink w:val="BulletedList"/>
  </w:abstractNum>
  <w:abstractNum w:abstractNumId="33" w15:restartNumberingAfterBreak="0">
    <w:nsid w:val="53A1053A"/>
    <w:multiLevelType w:val="multilevel"/>
    <w:tmpl w:val="AF3C1D5E"/>
    <w:numStyleLink w:val="NumberedList"/>
  </w:abstractNum>
  <w:abstractNum w:abstractNumId="34" w15:restartNumberingAfterBreak="0">
    <w:nsid w:val="57F46258"/>
    <w:multiLevelType w:val="multilevel"/>
    <w:tmpl w:val="AF3C1D5E"/>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0"/>
        </w:tabs>
        <w:ind w:left="1020" w:hanging="340"/>
      </w:pPr>
      <w:rPr>
        <w:rFonts w:hint="default"/>
      </w:rPr>
    </w:lvl>
    <w:lvl w:ilvl="3">
      <w:start w:val="1"/>
      <w:numFmt w:val="decimal"/>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lef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left"/>
      <w:pPr>
        <w:tabs>
          <w:tab w:val="num" w:pos="3060"/>
        </w:tabs>
        <w:ind w:left="3060" w:hanging="340"/>
      </w:pPr>
      <w:rPr>
        <w:rFonts w:hint="default"/>
      </w:rPr>
    </w:lvl>
  </w:abstractNum>
  <w:abstractNum w:abstractNumId="35" w15:restartNumberingAfterBreak="0">
    <w:nsid w:val="59C8131B"/>
    <w:multiLevelType w:val="multilevel"/>
    <w:tmpl w:val="E15AEC9E"/>
    <w:numStyleLink w:val="BulletedList"/>
  </w:abstractNum>
  <w:abstractNum w:abstractNumId="36" w15:restartNumberingAfterBreak="0">
    <w:nsid w:val="5FCB4503"/>
    <w:multiLevelType w:val="multilevel"/>
    <w:tmpl w:val="E15AEC9E"/>
    <w:numStyleLink w:val="BulletedList"/>
  </w:abstractNum>
  <w:abstractNum w:abstractNumId="37" w15:restartNumberingAfterBreak="0">
    <w:nsid w:val="63AE5FFD"/>
    <w:multiLevelType w:val="multilevel"/>
    <w:tmpl w:val="E15AEC9E"/>
    <w:numStyleLink w:val="BulletedList"/>
  </w:abstractNum>
  <w:abstractNum w:abstractNumId="38" w15:restartNumberingAfterBreak="0">
    <w:nsid w:val="644D3A22"/>
    <w:multiLevelType w:val="hybridMultilevel"/>
    <w:tmpl w:val="AE801AB4"/>
    <w:lvl w:ilvl="0" w:tplc="0C090011">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55D66FF"/>
    <w:multiLevelType w:val="multilevel"/>
    <w:tmpl w:val="AF3C1D5E"/>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0"/>
        </w:tabs>
        <w:ind w:left="1020" w:hanging="340"/>
      </w:pPr>
      <w:rPr>
        <w:rFonts w:hint="default"/>
      </w:rPr>
    </w:lvl>
    <w:lvl w:ilvl="3">
      <w:start w:val="1"/>
      <w:numFmt w:val="decimal"/>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lef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left"/>
      <w:pPr>
        <w:tabs>
          <w:tab w:val="num" w:pos="3060"/>
        </w:tabs>
        <w:ind w:left="3060" w:hanging="340"/>
      </w:pPr>
      <w:rPr>
        <w:rFonts w:hint="default"/>
      </w:rPr>
    </w:lvl>
  </w:abstractNum>
  <w:abstractNum w:abstractNumId="40" w15:restartNumberingAfterBreak="0">
    <w:nsid w:val="6CD858CF"/>
    <w:multiLevelType w:val="multilevel"/>
    <w:tmpl w:val="E15AEC9E"/>
    <w:numStyleLink w:val="BulletedList"/>
  </w:abstractNum>
  <w:abstractNum w:abstractNumId="41" w15:restartNumberingAfterBreak="0">
    <w:nsid w:val="6F206309"/>
    <w:multiLevelType w:val="multilevel"/>
    <w:tmpl w:val="730E69D8"/>
    <w:lvl w:ilvl="0">
      <w:start w:val="1"/>
      <w:numFmt w:val="bullet"/>
      <w:pStyle w:val="ListBullet"/>
      <w:lvlText w:val=""/>
      <w:lvlJc w:val="left"/>
      <w:pPr>
        <w:tabs>
          <w:tab w:val="num" w:pos="680"/>
        </w:tabs>
        <w:ind w:left="340" w:hanging="340"/>
      </w:pPr>
      <w:rPr>
        <w:rFonts w:ascii="Symbol" w:hAnsi="Symbol" w:hint="default"/>
      </w:rPr>
    </w:lvl>
    <w:lvl w:ilvl="1">
      <w:start w:val="1"/>
      <w:numFmt w:val="bullet"/>
      <w:pStyle w:val="ListBullet2"/>
      <w:lvlText w:val="–"/>
      <w:lvlJc w:val="left"/>
      <w:pPr>
        <w:tabs>
          <w:tab w:val="num" w:pos="1020"/>
        </w:tabs>
        <w:ind w:left="680" w:hanging="340"/>
      </w:pPr>
      <w:rPr>
        <w:rFonts w:ascii="Arial" w:hAnsi="Arial" w:hint="default"/>
      </w:rPr>
    </w:lvl>
    <w:lvl w:ilvl="2">
      <w:start w:val="1"/>
      <w:numFmt w:val="bullet"/>
      <w:pStyle w:val="ListBullet3"/>
      <w:lvlText w:val=""/>
      <w:lvlJc w:val="left"/>
      <w:pPr>
        <w:tabs>
          <w:tab w:val="num" w:pos="1360"/>
        </w:tabs>
        <w:ind w:left="1020" w:hanging="340"/>
      </w:pPr>
      <w:rPr>
        <w:rFonts w:ascii="Symbol" w:hAnsi="Symbol" w:hint="default"/>
        <w:color w:val="000000"/>
      </w:rPr>
    </w:lvl>
    <w:lvl w:ilvl="3">
      <w:start w:val="1"/>
      <w:numFmt w:val="bullet"/>
      <w:pStyle w:val="ListBullet4"/>
      <w:lvlText w:val="–"/>
      <w:lvlJc w:val="left"/>
      <w:pPr>
        <w:tabs>
          <w:tab w:val="num" w:pos="1700"/>
        </w:tabs>
        <w:ind w:left="1360" w:hanging="340"/>
      </w:pPr>
      <w:rPr>
        <w:rFonts w:ascii="Arial" w:hAnsi="Arial" w:hint="default"/>
      </w:rPr>
    </w:lvl>
    <w:lvl w:ilvl="4">
      <w:start w:val="1"/>
      <w:numFmt w:val="bullet"/>
      <w:pStyle w:val="ListBullet5"/>
      <w:lvlText w:val=""/>
      <w:lvlJc w:val="left"/>
      <w:pPr>
        <w:tabs>
          <w:tab w:val="num" w:pos="2040"/>
        </w:tabs>
        <w:ind w:left="1700" w:hanging="340"/>
      </w:pPr>
      <w:rPr>
        <w:rFonts w:ascii="Symbol" w:hAnsi="Symbol" w:hint="default"/>
        <w:color w:val="000000"/>
      </w:rPr>
    </w:lvl>
    <w:lvl w:ilvl="5">
      <w:start w:val="1"/>
      <w:numFmt w:val="bullet"/>
      <w:lvlText w:val="–"/>
      <w:lvlJc w:val="left"/>
      <w:pPr>
        <w:tabs>
          <w:tab w:val="num" w:pos="2380"/>
        </w:tabs>
        <w:ind w:left="2040" w:hanging="340"/>
      </w:pPr>
      <w:rPr>
        <w:rFonts w:ascii="Arial" w:hAnsi="Arial" w:hint="default"/>
      </w:rPr>
    </w:lvl>
    <w:lvl w:ilvl="6">
      <w:start w:val="1"/>
      <w:numFmt w:val="bullet"/>
      <w:lvlText w:val=""/>
      <w:lvlJc w:val="left"/>
      <w:pPr>
        <w:tabs>
          <w:tab w:val="num" w:pos="2720"/>
        </w:tabs>
        <w:ind w:left="2380" w:hanging="340"/>
      </w:pPr>
      <w:rPr>
        <w:rFonts w:ascii="Symbol" w:hAnsi="Symbol" w:hint="default"/>
      </w:rPr>
    </w:lvl>
    <w:lvl w:ilvl="7">
      <w:start w:val="1"/>
      <w:numFmt w:val="bullet"/>
      <w:lvlText w:val="–"/>
      <w:lvlJc w:val="left"/>
      <w:pPr>
        <w:tabs>
          <w:tab w:val="num" w:pos="3060"/>
        </w:tabs>
        <w:ind w:left="2720" w:hanging="340"/>
      </w:pPr>
      <w:rPr>
        <w:rFonts w:ascii="Arial" w:hAnsi="Arial" w:hint="default"/>
      </w:rPr>
    </w:lvl>
    <w:lvl w:ilvl="8">
      <w:start w:val="1"/>
      <w:numFmt w:val="bullet"/>
      <w:lvlText w:val=""/>
      <w:lvlJc w:val="left"/>
      <w:pPr>
        <w:tabs>
          <w:tab w:val="num" w:pos="3400"/>
        </w:tabs>
        <w:ind w:left="3060" w:hanging="340"/>
      </w:pPr>
      <w:rPr>
        <w:rFonts w:ascii="Symbol" w:hAnsi="Symbol" w:hint="default"/>
        <w:color w:val="000000"/>
      </w:rPr>
    </w:lvl>
  </w:abstractNum>
  <w:abstractNum w:abstractNumId="42" w15:restartNumberingAfterBreak="0">
    <w:nsid w:val="71CA2808"/>
    <w:multiLevelType w:val="multilevel"/>
    <w:tmpl w:val="1D105AA4"/>
    <w:lvl w:ilvl="0">
      <w:start w:val="1"/>
      <w:numFmt w:val="bullet"/>
      <w:pStyle w:val="ListParagraph"/>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Arial" w:hAnsi="Arial" w:hint="default"/>
      </w:rPr>
    </w:lvl>
    <w:lvl w:ilvl="2">
      <w:start w:val="1"/>
      <w:numFmt w:val="bullet"/>
      <w:lvlText w:val=""/>
      <w:lvlJc w:val="left"/>
      <w:pPr>
        <w:tabs>
          <w:tab w:val="num" w:pos="1020"/>
        </w:tabs>
        <w:ind w:left="1020" w:hanging="340"/>
      </w:pPr>
      <w:rPr>
        <w:rFonts w:ascii="Symbol" w:hAnsi="Symbol" w:hint="default"/>
        <w:color w:val="000000"/>
      </w:rPr>
    </w:lvl>
    <w:lvl w:ilvl="3">
      <w:start w:val="1"/>
      <w:numFmt w:val="bullet"/>
      <w:lvlText w:val="–"/>
      <w:lvlJc w:val="left"/>
      <w:pPr>
        <w:tabs>
          <w:tab w:val="num" w:pos="1360"/>
        </w:tabs>
        <w:ind w:left="1360" w:hanging="340"/>
      </w:pPr>
      <w:rPr>
        <w:rFonts w:ascii="Arial" w:hAnsi="Arial" w:hint="default"/>
      </w:rPr>
    </w:lvl>
    <w:lvl w:ilvl="4">
      <w:start w:val="1"/>
      <w:numFmt w:val="bullet"/>
      <w:lvlText w:val=""/>
      <w:lvlJc w:val="left"/>
      <w:pPr>
        <w:tabs>
          <w:tab w:val="num" w:pos="1700"/>
        </w:tabs>
        <w:ind w:left="1700" w:hanging="340"/>
      </w:pPr>
      <w:rPr>
        <w:rFonts w:ascii="Symbol" w:hAnsi="Symbol" w:hint="default"/>
        <w:color w:val="000000"/>
      </w:rPr>
    </w:lvl>
    <w:lvl w:ilvl="5">
      <w:start w:val="1"/>
      <w:numFmt w:val="bullet"/>
      <w:lvlText w:val="–"/>
      <w:lvlJc w:val="left"/>
      <w:pPr>
        <w:tabs>
          <w:tab w:val="num" w:pos="2040"/>
        </w:tabs>
        <w:ind w:left="2040" w:hanging="340"/>
      </w:pPr>
      <w:rPr>
        <w:rFonts w:ascii="Arial" w:hAnsi="Arial" w:hint="default"/>
      </w:rPr>
    </w:lvl>
    <w:lvl w:ilvl="6">
      <w:start w:val="1"/>
      <w:numFmt w:val="bullet"/>
      <w:lvlText w:val=""/>
      <w:lvlJc w:val="left"/>
      <w:pPr>
        <w:tabs>
          <w:tab w:val="num" w:pos="2380"/>
        </w:tabs>
        <w:ind w:left="2380" w:hanging="340"/>
      </w:pPr>
      <w:rPr>
        <w:rFonts w:ascii="Symbol" w:hAnsi="Symbol" w:hint="default"/>
      </w:rPr>
    </w:lvl>
    <w:lvl w:ilvl="7">
      <w:start w:val="1"/>
      <w:numFmt w:val="bullet"/>
      <w:lvlText w:val="–"/>
      <w:lvlJc w:val="left"/>
      <w:pPr>
        <w:tabs>
          <w:tab w:val="num" w:pos="2720"/>
        </w:tabs>
        <w:ind w:left="2720" w:hanging="340"/>
      </w:pPr>
      <w:rPr>
        <w:rFonts w:ascii="Arial" w:hAnsi="Arial" w:hint="default"/>
      </w:rPr>
    </w:lvl>
    <w:lvl w:ilvl="8">
      <w:start w:val="1"/>
      <w:numFmt w:val="bullet"/>
      <w:lvlText w:val=""/>
      <w:lvlJc w:val="left"/>
      <w:pPr>
        <w:tabs>
          <w:tab w:val="num" w:pos="3060"/>
        </w:tabs>
        <w:ind w:left="3060" w:hanging="340"/>
      </w:pPr>
      <w:rPr>
        <w:rFonts w:ascii="Symbol" w:hAnsi="Symbol" w:hint="default"/>
        <w:color w:val="000000"/>
      </w:rPr>
    </w:lvl>
  </w:abstractNum>
  <w:abstractNum w:abstractNumId="43" w15:restartNumberingAfterBreak="0">
    <w:nsid w:val="72F20444"/>
    <w:multiLevelType w:val="multilevel"/>
    <w:tmpl w:val="AF3C1D5E"/>
    <w:numStyleLink w:val="NumberedList"/>
  </w:abstractNum>
  <w:abstractNum w:abstractNumId="44" w15:restartNumberingAfterBreak="0">
    <w:nsid w:val="7553446E"/>
    <w:multiLevelType w:val="multilevel"/>
    <w:tmpl w:val="E15AEC9E"/>
    <w:numStyleLink w:val="BulletedList"/>
  </w:abstractNum>
  <w:abstractNum w:abstractNumId="45" w15:restartNumberingAfterBreak="0">
    <w:nsid w:val="7913125A"/>
    <w:multiLevelType w:val="multilevel"/>
    <w:tmpl w:val="AF3C1D5E"/>
    <w:numStyleLink w:val="NumberedList"/>
  </w:abstractNum>
  <w:num w:numId="1" w16cid:durableId="1502313122">
    <w:abstractNumId w:val="28"/>
  </w:num>
  <w:num w:numId="2" w16cid:durableId="1717271370">
    <w:abstractNumId w:val="15"/>
  </w:num>
  <w:num w:numId="3" w16cid:durableId="1237280639">
    <w:abstractNumId w:val="25"/>
  </w:num>
  <w:num w:numId="4" w16cid:durableId="694310144">
    <w:abstractNumId w:val="41"/>
  </w:num>
  <w:num w:numId="5" w16cid:durableId="521017982">
    <w:abstractNumId w:val="8"/>
  </w:num>
  <w:num w:numId="6" w16cid:durableId="116068490">
    <w:abstractNumId w:val="3"/>
  </w:num>
  <w:num w:numId="7" w16cid:durableId="1032923806">
    <w:abstractNumId w:val="2"/>
  </w:num>
  <w:num w:numId="8" w16cid:durableId="476341707">
    <w:abstractNumId w:val="1"/>
  </w:num>
  <w:num w:numId="9" w16cid:durableId="1623414142">
    <w:abstractNumId w:val="0"/>
  </w:num>
  <w:num w:numId="10" w16cid:durableId="2113502208">
    <w:abstractNumId w:val="42"/>
  </w:num>
  <w:num w:numId="11" w16cid:durableId="1874341184">
    <w:abstractNumId w:val="17"/>
  </w:num>
  <w:num w:numId="12" w16cid:durableId="1584608211">
    <w:abstractNumId w:val="7"/>
  </w:num>
  <w:num w:numId="13" w16cid:durableId="132914147">
    <w:abstractNumId w:val="6"/>
  </w:num>
  <w:num w:numId="14" w16cid:durableId="1187863281">
    <w:abstractNumId w:val="5"/>
  </w:num>
  <w:num w:numId="15" w16cid:durableId="1309751406">
    <w:abstractNumId w:val="4"/>
  </w:num>
  <w:num w:numId="16" w16cid:durableId="660931228">
    <w:abstractNumId w:val="9"/>
  </w:num>
  <w:num w:numId="17" w16cid:durableId="1594321425">
    <w:abstractNumId w:val="35"/>
  </w:num>
  <w:num w:numId="18" w16cid:durableId="1701394849">
    <w:abstractNumId w:val="16"/>
  </w:num>
  <w:num w:numId="19" w16cid:durableId="816605502">
    <w:abstractNumId w:val="32"/>
  </w:num>
  <w:num w:numId="20" w16cid:durableId="1577128795">
    <w:abstractNumId w:val="26"/>
  </w:num>
  <w:num w:numId="21" w16cid:durableId="1611008543">
    <w:abstractNumId w:val="40"/>
  </w:num>
  <w:num w:numId="22" w16cid:durableId="185994927">
    <w:abstractNumId w:val="10"/>
  </w:num>
  <w:num w:numId="23" w16cid:durableId="1187208779">
    <w:abstractNumId w:val="18"/>
  </w:num>
  <w:num w:numId="24" w16cid:durableId="1008210983">
    <w:abstractNumId w:val="36"/>
  </w:num>
  <w:num w:numId="25" w16cid:durableId="513151693">
    <w:abstractNumId w:val="44"/>
  </w:num>
  <w:num w:numId="26" w16cid:durableId="968586758">
    <w:abstractNumId w:val="19"/>
  </w:num>
  <w:num w:numId="27" w16cid:durableId="1894148507">
    <w:abstractNumId w:val="20"/>
  </w:num>
  <w:num w:numId="28" w16cid:durableId="677125241">
    <w:abstractNumId w:val="14"/>
  </w:num>
  <w:num w:numId="29" w16cid:durableId="1310091697">
    <w:abstractNumId w:val="45"/>
    <w:lvlOverride w:ilvl="1">
      <w:lvl w:ilvl="1">
        <w:start w:val="1"/>
        <w:numFmt w:val="lowerLetter"/>
        <w:lvlText w:val="%2."/>
        <w:lvlJc w:val="left"/>
        <w:pPr>
          <w:tabs>
            <w:tab w:val="num" w:pos="680"/>
          </w:tabs>
          <w:ind w:left="680" w:hanging="340"/>
        </w:pPr>
        <w:rPr>
          <w:rFonts w:hint="default"/>
        </w:rPr>
      </w:lvl>
    </w:lvlOverride>
    <w:lvlOverride w:ilvl="2">
      <w:lvl w:ilvl="2">
        <w:start w:val="1"/>
        <w:numFmt w:val="lowerRoman"/>
        <w:lvlText w:val="%3."/>
        <w:lvlJc w:val="left"/>
        <w:pPr>
          <w:tabs>
            <w:tab w:val="num" w:pos="1020"/>
          </w:tabs>
          <w:ind w:left="1020" w:hanging="340"/>
        </w:pPr>
        <w:rPr>
          <w:rFonts w:hint="default"/>
        </w:rPr>
      </w:lvl>
    </w:lvlOverride>
  </w:num>
  <w:num w:numId="30" w16cid:durableId="2074232761">
    <w:abstractNumId w:val="30"/>
  </w:num>
  <w:num w:numId="31" w16cid:durableId="960958707">
    <w:abstractNumId w:val="39"/>
  </w:num>
  <w:num w:numId="32" w16cid:durableId="1675456030">
    <w:abstractNumId w:val="23"/>
  </w:num>
  <w:num w:numId="33" w16cid:durableId="2059890017">
    <w:abstractNumId w:val="37"/>
  </w:num>
  <w:num w:numId="34" w16cid:durableId="329794938">
    <w:abstractNumId w:val="21"/>
  </w:num>
  <w:num w:numId="35" w16cid:durableId="3553540">
    <w:abstractNumId w:val="12"/>
  </w:num>
  <w:num w:numId="36" w16cid:durableId="334695859">
    <w:abstractNumId w:val="29"/>
  </w:num>
  <w:num w:numId="37" w16cid:durableId="1479567453">
    <w:abstractNumId w:val="13"/>
  </w:num>
  <w:num w:numId="38" w16cid:durableId="2129885283">
    <w:abstractNumId w:val="22"/>
  </w:num>
  <w:num w:numId="39" w16cid:durableId="1057625725">
    <w:abstractNumId w:val="43"/>
  </w:num>
  <w:num w:numId="40" w16cid:durableId="789782477">
    <w:abstractNumId w:val="27"/>
  </w:num>
  <w:num w:numId="41" w16cid:durableId="370613218">
    <w:abstractNumId w:val="33"/>
  </w:num>
  <w:num w:numId="42" w16cid:durableId="875235618">
    <w:abstractNumId w:val="11"/>
  </w:num>
  <w:num w:numId="43" w16cid:durableId="1950313697">
    <w:abstractNumId w:val="31"/>
  </w:num>
  <w:num w:numId="44" w16cid:durableId="89469211">
    <w:abstractNumId w:val="34"/>
  </w:num>
  <w:num w:numId="45" w16cid:durableId="2139951679">
    <w:abstractNumId w:val="24"/>
  </w:num>
  <w:num w:numId="46" w16cid:durableId="649402239">
    <w:abstractNumId w:val="3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ocumentProtection w:edit="forms" w:formatting="1" w:enforcement="1" w:cryptProviderType="rsaAES" w:cryptAlgorithmClass="hash" w:cryptAlgorithmType="typeAny" w:cryptAlgorithmSid="14" w:cryptSpinCount="100000" w:hash="nJVqQLPpYylkkYAeVoNBN8stnJtCNbJPqOgIaj8VZt85yw42ZaJGfu4QHmOWjCguPbDNBBlAvPJuKwC90l2a3A==" w:salt="ia/Bqnw1A4Bg77LN3y1WZg=="/>
  <w:defaultTabStop w:val="720"/>
  <w:evenAndOddHeaders/>
  <w:drawingGridHorizontalSpacing w:val="2552"/>
  <w:drawingGridVerticalSpacing w:val="2552"/>
  <w:doNotUseMarginsForDrawingGridOrigin/>
  <w:drawingGridHorizontalOrigin w:val="851"/>
  <w:drawingGridVerticalOrigin w:val="76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F36"/>
    <w:rsid w:val="00004F36"/>
    <w:rsid w:val="00006287"/>
    <w:rsid w:val="000204A5"/>
    <w:rsid w:val="00022B71"/>
    <w:rsid w:val="000237AD"/>
    <w:rsid w:val="0002564B"/>
    <w:rsid w:val="00025AF4"/>
    <w:rsid w:val="00027CE4"/>
    <w:rsid w:val="00030D5D"/>
    <w:rsid w:val="00031275"/>
    <w:rsid w:val="00034D36"/>
    <w:rsid w:val="0004156A"/>
    <w:rsid w:val="00041982"/>
    <w:rsid w:val="00041E1D"/>
    <w:rsid w:val="00042338"/>
    <w:rsid w:val="00042E65"/>
    <w:rsid w:val="00043E92"/>
    <w:rsid w:val="00045FE7"/>
    <w:rsid w:val="000474FB"/>
    <w:rsid w:val="00052680"/>
    <w:rsid w:val="00061AE5"/>
    <w:rsid w:val="000626CD"/>
    <w:rsid w:val="00070279"/>
    <w:rsid w:val="00072322"/>
    <w:rsid w:val="00073053"/>
    <w:rsid w:val="0007329C"/>
    <w:rsid w:val="00073C07"/>
    <w:rsid w:val="00076D45"/>
    <w:rsid w:val="000776FB"/>
    <w:rsid w:val="0007798A"/>
    <w:rsid w:val="00077ED0"/>
    <w:rsid w:val="000867B9"/>
    <w:rsid w:val="00092A41"/>
    <w:rsid w:val="00092DEE"/>
    <w:rsid w:val="00093510"/>
    <w:rsid w:val="00095A59"/>
    <w:rsid w:val="000A45F8"/>
    <w:rsid w:val="000A5C8A"/>
    <w:rsid w:val="000A6D78"/>
    <w:rsid w:val="000B0131"/>
    <w:rsid w:val="000B4930"/>
    <w:rsid w:val="000B6A3E"/>
    <w:rsid w:val="000D4B8C"/>
    <w:rsid w:val="000E32DC"/>
    <w:rsid w:val="000E61C9"/>
    <w:rsid w:val="000E6492"/>
    <w:rsid w:val="000E7881"/>
    <w:rsid w:val="000F3848"/>
    <w:rsid w:val="000F4DFC"/>
    <w:rsid w:val="000F508B"/>
    <w:rsid w:val="000F6D5A"/>
    <w:rsid w:val="00117BC1"/>
    <w:rsid w:val="00127DAD"/>
    <w:rsid w:val="00132E59"/>
    <w:rsid w:val="00134C1F"/>
    <w:rsid w:val="0013587A"/>
    <w:rsid w:val="00143F13"/>
    <w:rsid w:val="001510BE"/>
    <w:rsid w:val="00151C16"/>
    <w:rsid w:val="001617F7"/>
    <w:rsid w:val="00171A6A"/>
    <w:rsid w:val="0017483D"/>
    <w:rsid w:val="00177D2D"/>
    <w:rsid w:val="00180408"/>
    <w:rsid w:val="00185215"/>
    <w:rsid w:val="00185C89"/>
    <w:rsid w:val="00190A97"/>
    <w:rsid w:val="00191A61"/>
    <w:rsid w:val="00192AC5"/>
    <w:rsid w:val="00192FDD"/>
    <w:rsid w:val="00196F49"/>
    <w:rsid w:val="001A01AA"/>
    <w:rsid w:val="001A7D82"/>
    <w:rsid w:val="001B4BCC"/>
    <w:rsid w:val="001B57A4"/>
    <w:rsid w:val="001C3D08"/>
    <w:rsid w:val="001C42E3"/>
    <w:rsid w:val="001C687C"/>
    <w:rsid w:val="001D169E"/>
    <w:rsid w:val="001D2889"/>
    <w:rsid w:val="001D3349"/>
    <w:rsid w:val="001D4434"/>
    <w:rsid w:val="001D46C0"/>
    <w:rsid w:val="001E1668"/>
    <w:rsid w:val="001E22AB"/>
    <w:rsid w:val="001E62CB"/>
    <w:rsid w:val="001E6F5D"/>
    <w:rsid w:val="001E7DDB"/>
    <w:rsid w:val="001F63E2"/>
    <w:rsid w:val="0021044F"/>
    <w:rsid w:val="00212235"/>
    <w:rsid w:val="002146E7"/>
    <w:rsid w:val="00214C37"/>
    <w:rsid w:val="002156ED"/>
    <w:rsid w:val="0022163F"/>
    <w:rsid w:val="00223BAE"/>
    <w:rsid w:val="00226104"/>
    <w:rsid w:val="00232F3B"/>
    <w:rsid w:val="00237DA1"/>
    <w:rsid w:val="002416FB"/>
    <w:rsid w:val="00242F57"/>
    <w:rsid w:val="002479ED"/>
    <w:rsid w:val="00247C40"/>
    <w:rsid w:val="00250BF2"/>
    <w:rsid w:val="0025184B"/>
    <w:rsid w:val="00265ED8"/>
    <w:rsid w:val="002705CF"/>
    <w:rsid w:val="002715EE"/>
    <w:rsid w:val="00274A75"/>
    <w:rsid w:val="002771D2"/>
    <w:rsid w:val="0028618D"/>
    <w:rsid w:val="002964D2"/>
    <w:rsid w:val="00297C14"/>
    <w:rsid w:val="002A2632"/>
    <w:rsid w:val="002B32CF"/>
    <w:rsid w:val="002C7D31"/>
    <w:rsid w:val="002D0297"/>
    <w:rsid w:val="002D49E6"/>
    <w:rsid w:val="002E0306"/>
    <w:rsid w:val="002E3D4D"/>
    <w:rsid w:val="002F01CD"/>
    <w:rsid w:val="002F34DD"/>
    <w:rsid w:val="002F42E7"/>
    <w:rsid w:val="00303358"/>
    <w:rsid w:val="003033B9"/>
    <w:rsid w:val="003152E0"/>
    <w:rsid w:val="00316604"/>
    <w:rsid w:val="0031727B"/>
    <w:rsid w:val="00330E71"/>
    <w:rsid w:val="00332B83"/>
    <w:rsid w:val="00333A28"/>
    <w:rsid w:val="003403BB"/>
    <w:rsid w:val="00340A59"/>
    <w:rsid w:val="00341EB2"/>
    <w:rsid w:val="00347A2B"/>
    <w:rsid w:val="0035553E"/>
    <w:rsid w:val="00365B17"/>
    <w:rsid w:val="00370A48"/>
    <w:rsid w:val="00376020"/>
    <w:rsid w:val="00380413"/>
    <w:rsid w:val="00381218"/>
    <w:rsid w:val="00383E16"/>
    <w:rsid w:val="00390572"/>
    <w:rsid w:val="0039078E"/>
    <w:rsid w:val="00390D50"/>
    <w:rsid w:val="0039291F"/>
    <w:rsid w:val="00392C1D"/>
    <w:rsid w:val="00396551"/>
    <w:rsid w:val="00397F0C"/>
    <w:rsid w:val="003A1CC6"/>
    <w:rsid w:val="003A3AC9"/>
    <w:rsid w:val="003A577A"/>
    <w:rsid w:val="003B0E4C"/>
    <w:rsid w:val="003B56AB"/>
    <w:rsid w:val="003B74B4"/>
    <w:rsid w:val="003C3383"/>
    <w:rsid w:val="003C6C0D"/>
    <w:rsid w:val="003C7215"/>
    <w:rsid w:val="003D572C"/>
    <w:rsid w:val="003D5831"/>
    <w:rsid w:val="003E20A3"/>
    <w:rsid w:val="003E26B8"/>
    <w:rsid w:val="003E5ACC"/>
    <w:rsid w:val="003F06ED"/>
    <w:rsid w:val="003F1790"/>
    <w:rsid w:val="003F1D4B"/>
    <w:rsid w:val="00406E94"/>
    <w:rsid w:val="004103B9"/>
    <w:rsid w:val="00414D84"/>
    <w:rsid w:val="0042142B"/>
    <w:rsid w:val="00424303"/>
    <w:rsid w:val="00425575"/>
    <w:rsid w:val="004257FD"/>
    <w:rsid w:val="00440775"/>
    <w:rsid w:val="0044231C"/>
    <w:rsid w:val="00442366"/>
    <w:rsid w:val="004457C7"/>
    <w:rsid w:val="0045245C"/>
    <w:rsid w:val="00454D5F"/>
    <w:rsid w:val="00455EC3"/>
    <w:rsid w:val="004661A2"/>
    <w:rsid w:val="00466E52"/>
    <w:rsid w:val="0048047F"/>
    <w:rsid w:val="00490819"/>
    <w:rsid w:val="0049108B"/>
    <w:rsid w:val="004972BB"/>
    <w:rsid w:val="004A2133"/>
    <w:rsid w:val="004A2196"/>
    <w:rsid w:val="004B06B1"/>
    <w:rsid w:val="004B089D"/>
    <w:rsid w:val="004B0E10"/>
    <w:rsid w:val="004C35E8"/>
    <w:rsid w:val="004D0B2E"/>
    <w:rsid w:val="004D48AA"/>
    <w:rsid w:val="004F578C"/>
    <w:rsid w:val="0050052A"/>
    <w:rsid w:val="00515A95"/>
    <w:rsid w:val="00525789"/>
    <w:rsid w:val="00543A62"/>
    <w:rsid w:val="005611EC"/>
    <w:rsid w:val="00565FF6"/>
    <w:rsid w:val="00566374"/>
    <w:rsid w:val="00566745"/>
    <w:rsid w:val="00566FE9"/>
    <w:rsid w:val="00571608"/>
    <w:rsid w:val="005728CD"/>
    <w:rsid w:val="005761ED"/>
    <w:rsid w:val="00576605"/>
    <w:rsid w:val="005A1925"/>
    <w:rsid w:val="005A2487"/>
    <w:rsid w:val="005A46DC"/>
    <w:rsid w:val="005A4E38"/>
    <w:rsid w:val="005B118D"/>
    <w:rsid w:val="005B2D97"/>
    <w:rsid w:val="005B3594"/>
    <w:rsid w:val="005B590D"/>
    <w:rsid w:val="005C1596"/>
    <w:rsid w:val="005D0F5C"/>
    <w:rsid w:val="005E1145"/>
    <w:rsid w:val="005E1703"/>
    <w:rsid w:val="005E7CF7"/>
    <w:rsid w:val="005F34CE"/>
    <w:rsid w:val="0060105F"/>
    <w:rsid w:val="00601840"/>
    <w:rsid w:val="00603686"/>
    <w:rsid w:val="0060579B"/>
    <w:rsid w:val="00606C58"/>
    <w:rsid w:val="00611D35"/>
    <w:rsid w:val="006176A1"/>
    <w:rsid w:val="00620FC1"/>
    <w:rsid w:val="00621F62"/>
    <w:rsid w:val="00632809"/>
    <w:rsid w:val="00633068"/>
    <w:rsid w:val="00635624"/>
    <w:rsid w:val="00642045"/>
    <w:rsid w:val="00643DE9"/>
    <w:rsid w:val="00645ED6"/>
    <w:rsid w:val="00646B15"/>
    <w:rsid w:val="00647773"/>
    <w:rsid w:val="00650DE7"/>
    <w:rsid w:val="0065350E"/>
    <w:rsid w:val="0065565D"/>
    <w:rsid w:val="006641B9"/>
    <w:rsid w:val="006648D4"/>
    <w:rsid w:val="0066581B"/>
    <w:rsid w:val="0066616A"/>
    <w:rsid w:val="006723BD"/>
    <w:rsid w:val="006737F5"/>
    <w:rsid w:val="0067423C"/>
    <w:rsid w:val="00676585"/>
    <w:rsid w:val="006807FA"/>
    <w:rsid w:val="00681E87"/>
    <w:rsid w:val="006822E4"/>
    <w:rsid w:val="006874AB"/>
    <w:rsid w:val="006915D3"/>
    <w:rsid w:val="00694952"/>
    <w:rsid w:val="006A1BE6"/>
    <w:rsid w:val="006A3C91"/>
    <w:rsid w:val="006A57A7"/>
    <w:rsid w:val="006A6EB6"/>
    <w:rsid w:val="006B214C"/>
    <w:rsid w:val="006B266F"/>
    <w:rsid w:val="006B4C77"/>
    <w:rsid w:val="006B5C04"/>
    <w:rsid w:val="006C0D6C"/>
    <w:rsid w:val="006C3735"/>
    <w:rsid w:val="006C5BB1"/>
    <w:rsid w:val="006D0BC0"/>
    <w:rsid w:val="006F639D"/>
    <w:rsid w:val="00703A74"/>
    <w:rsid w:val="00705BB5"/>
    <w:rsid w:val="007343DF"/>
    <w:rsid w:val="007358C4"/>
    <w:rsid w:val="00741457"/>
    <w:rsid w:val="00753103"/>
    <w:rsid w:val="007623D8"/>
    <w:rsid w:val="007657C5"/>
    <w:rsid w:val="00770D4B"/>
    <w:rsid w:val="007761FB"/>
    <w:rsid w:val="00783AC6"/>
    <w:rsid w:val="00785FEB"/>
    <w:rsid w:val="00786BF1"/>
    <w:rsid w:val="007875ED"/>
    <w:rsid w:val="007919D4"/>
    <w:rsid w:val="00794F05"/>
    <w:rsid w:val="007A58C0"/>
    <w:rsid w:val="007A6FE8"/>
    <w:rsid w:val="007A782B"/>
    <w:rsid w:val="007B4CC1"/>
    <w:rsid w:val="007B7F2C"/>
    <w:rsid w:val="007C212C"/>
    <w:rsid w:val="007D224B"/>
    <w:rsid w:val="007F22C4"/>
    <w:rsid w:val="007F30C7"/>
    <w:rsid w:val="00803345"/>
    <w:rsid w:val="00804B76"/>
    <w:rsid w:val="00807B44"/>
    <w:rsid w:val="00812882"/>
    <w:rsid w:val="00814CC6"/>
    <w:rsid w:val="008250E2"/>
    <w:rsid w:val="00826E81"/>
    <w:rsid w:val="008348B3"/>
    <w:rsid w:val="00840EFA"/>
    <w:rsid w:val="00843E30"/>
    <w:rsid w:val="00845C58"/>
    <w:rsid w:val="008474C2"/>
    <w:rsid w:val="00847F63"/>
    <w:rsid w:val="00854706"/>
    <w:rsid w:val="008568C3"/>
    <w:rsid w:val="00860D12"/>
    <w:rsid w:val="008626AA"/>
    <w:rsid w:val="008631A5"/>
    <w:rsid w:val="008731B8"/>
    <w:rsid w:val="008752DF"/>
    <w:rsid w:val="0088584D"/>
    <w:rsid w:val="00886619"/>
    <w:rsid w:val="00886E6E"/>
    <w:rsid w:val="008877BD"/>
    <w:rsid w:val="00890D11"/>
    <w:rsid w:val="008911E4"/>
    <w:rsid w:val="008A1F74"/>
    <w:rsid w:val="008A7361"/>
    <w:rsid w:val="008A7DB4"/>
    <w:rsid w:val="008B02EB"/>
    <w:rsid w:val="008C5ED8"/>
    <w:rsid w:val="008D120F"/>
    <w:rsid w:val="008D2A95"/>
    <w:rsid w:val="008D3164"/>
    <w:rsid w:val="008D634E"/>
    <w:rsid w:val="008D7EFC"/>
    <w:rsid w:val="008E2179"/>
    <w:rsid w:val="008E6F71"/>
    <w:rsid w:val="008F1FFE"/>
    <w:rsid w:val="008F4D00"/>
    <w:rsid w:val="008F6CAC"/>
    <w:rsid w:val="00904C49"/>
    <w:rsid w:val="00906EEF"/>
    <w:rsid w:val="00907F2A"/>
    <w:rsid w:val="00914839"/>
    <w:rsid w:val="00916AF7"/>
    <w:rsid w:val="009207C9"/>
    <w:rsid w:val="00921479"/>
    <w:rsid w:val="00921ABC"/>
    <w:rsid w:val="009239C6"/>
    <w:rsid w:val="00925269"/>
    <w:rsid w:val="009256D4"/>
    <w:rsid w:val="00926C11"/>
    <w:rsid w:val="00932BC2"/>
    <w:rsid w:val="00944008"/>
    <w:rsid w:val="00951080"/>
    <w:rsid w:val="0095121D"/>
    <w:rsid w:val="00952831"/>
    <w:rsid w:val="0095620D"/>
    <w:rsid w:val="009567D2"/>
    <w:rsid w:val="00956AB8"/>
    <w:rsid w:val="009570F7"/>
    <w:rsid w:val="00961B19"/>
    <w:rsid w:val="00962EC0"/>
    <w:rsid w:val="009657CB"/>
    <w:rsid w:val="00966018"/>
    <w:rsid w:val="00967403"/>
    <w:rsid w:val="00976958"/>
    <w:rsid w:val="00976E5F"/>
    <w:rsid w:val="00982F95"/>
    <w:rsid w:val="009860E4"/>
    <w:rsid w:val="00992BCE"/>
    <w:rsid w:val="009A1844"/>
    <w:rsid w:val="009A53BB"/>
    <w:rsid w:val="009B12FF"/>
    <w:rsid w:val="009D6400"/>
    <w:rsid w:val="009E6A05"/>
    <w:rsid w:val="009F7FE4"/>
    <w:rsid w:val="00A00212"/>
    <w:rsid w:val="00A02F7C"/>
    <w:rsid w:val="00A136E0"/>
    <w:rsid w:val="00A21DA9"/>
    <w:rsid w:val="00A22DFA"/>
    <w:rsid w:val="00A23169"/>
    <w:rsid w:val="00A246CA"/>
    <w:rsid w:val="00A25083"/>
    <w:rsid w:val="00A26AEF"/>
    <w:rsid w:val="00A2751B"/>
    <w:rsid w:val="00A3320E"/>
    <w:rsid w:val="00A35095"/>
    <w:rsid w:val="00A41802"/>
    <w:rsid w:val="00A43B6C"/>
    <w:rsid w:val="00A44533"/>
    <w:rsid w:val="00A5460B"/>
    <w:rsid w:val="00A546FE"/>
    <w:rsid w:val="00A6000E"/>
    <w:rsid w:val="00A60ADE"/>
    <w:rsid w:val="00A61349"/>
    <w:rsid w:val="00A64252"/>
    <w:rsid w:val="00A64930"/>
    <w:rsid w:val="00A64EA2"/>
    <w:rsid w:val="00A6592E"/>
    <w:rsid w:val="00A66AAD"/>
    <w:rsid w:val="00A66D1C"/>
    <w:rsid w:val="00A67D07"/>
    <w:rsid w:val="00A8131D"/>
    <w:rsid w:val="00A8272B"/>
    <w:rsid w:val="00A9079F"/>
    <w:rsid w:val="00A9239A"/>
    <w:rsid w:val="00AA31A5"/>
    <w:rsid w:val="00AA413D"/>
    <w:rsid w:val="00AA7F87"/>
    <w:rsid w:val="00AB1A3D"/>
    <w:rsid w:val="00AC641B"/>
    <w:rsid w:val="00AE0892"/>
    <w:rsid w:val="00AE7121"/>
    <w:rsid w:val="00AF0A25"/>
    <w:rsid w:val="00AF71AF"/>
    <w:rsid w:val="00B01696"/>
    <w:rsid w:val="00B06BD2"/>
    <w:rsid w:val="00B0701C"/>
    <w:rsid w:val="00B07398"/>
    <w:rsid w:val="00B143E6"/>
    <w:rsid w:val="00B174C0"/>
    <w:rsid w:val="00B179B5"/>
    <w:rsid w:val="00B17C7F"/>
    <w:rsid w:val="00B17E1F"/>
    <w:rsid w:val="00B2059C"/>
    <w:rsid w:val="00B26D63"/>
    <w:rsid w:val="00B3328E"/>
    <w:rsid w:val="00B374A9"/>
    <w:rsid w:val="00B50634"/>
    <w:rsid w:val="00B54143"/>
    <w:rsid w:val="00B544BA"/>
    <w:rsid w:val="00B55240"/>
    <w:rsid w:val="00B56A6C"/>
    <w:rsid w:val="00B56D37"/>
    <w:rsid w:val="00B60FFC"/>
    <w:rsid w:val="00B6170F"/>
    <w:rsid w:val="00B63128"/>
    <w:rsid w:val="00B6339E"/>
    <w:rsid w:val="00B6551D"/>
    <w:rsid w:val="00B669D2"/>
    <w:rsid w:val="00B713F9"/>
    <w:rsid w:val="00B744C4"/>
    <w:rsid w:val="00B74DB8"/>
    <w:rsid w:val="00B81567"/>
    <w:rsid w:val="00B8343F"/>
    <w:rsid w:val="00B87BCF"/>
    <w:rsid w:val="00B90E8D"/>
    <w:rsid w:val="00B936C5"/>
    <w:rsid w:val="00BA12A1"/>
    <w:rsid w:val="00BB4DA0"/>
    <w:rsid w:val="00BD010D"/>
    <w:rsid w:val="00BD0B0F"/>
    <w:rsid w:val="00BD0B3B"/>
    <w:rsid w:val="00BD2775"/>
    <w:rsid w:val="00BD4C95"/>
    <w:rsid w:val="00BE1BF7"/>
    <w:rsid w:val="00BE6D8C"/>
    <w:rsid w:val="00BF1F9E"/>
    <w:rsid w:val="00BF2DBC"/>
    <w:rsid w:val="00BF4777"/>
    <w:rsid w:val="00C011D5"/>
    <w:rsid w:val="00C106E2"/>
    <w:rsid w:val="00C12A29"/>
    <w:rsid w:val="00C12D2F"/>
    <w:rsid w:val="00C145DC"/>
    <w:rsid w:val="00C22BE5"/>
    <w:rsid w:val="00C24DEE"/>
    <w:rsid w:val="00C30055"/>
    <w:rsid w:val="00C34E62"/>
    <w:rsid w:val="00C35BA3"/>
    <w:rsid w:val="00C443F7"/>
    <w:rsid w:val="00C45A23"/>
    <w:rsid w:val="00C558E0"/>
    <w:rsid w:val="00C5704B"/>
    <w:rsid w:val="00C61588"/>
    <w:rsid w:val="00C646A8"/>
    <w:rsid w:val="00C72290"/>
    <w:rsid w:val="00C72519"/>
    <w:rsid w:val="00C756D0"/>
    <w:rsid w:val="00C76B17"/>
    <w:rsid w:val="00C77A2C"/>
    <w:rsid w:val="00C800E3"/>
    <w:rsid w:val="00C81770"/>
    <w:rsid w:val="00C84C21"/>
    <w:rsid w:val="00C91B87"/>
    <w:rsid w:val="00C91CAF"/>
    <w:rsid w:val="00C96238"/>
    <w:rsid w:val="00CA05D1"/>
    <w:rsid w:val="00CA0BE1"/>
    <w:rsid w:val="00CA2030"/>
    <w:rsid w:val="00CA396E"/>
    <w:rsid w:val="00CA4128"/>
    <w:rsid w:val="00CA5448"/>
    <w:rsid w:val="00CB02A1"/>
    <w:rsid w:val="00CB081C"/>
    <w:rsid w:val="00CB3EC4"/>
    <w:rsid w:val="00CB46BA"/>
    <w:rsid w:val="00CB46BF"/>
    <w:rsid w:val="00CB6172"/>
    <w:rsid w:val="00CB6DAF"/>
    <w:rsid w:val="00CB75E7"/>
    <w:rsid w:val="00CC1C5D"/>
    <w:rsid w:val="00CC39D4"/>
    <w:rsid w:val="00CC5635"/>
    <w:rsid w:val="00CC5E35"/>
    <w:rsid w:val="00CC6592"/>
    <w:rsid w:val="00CD1151"/>
    <w:rsid w:val="00CD3045"/>
    <w:rsid w:val="00CE19F1"/>
    <w:rsid w:val="00CE2E25"/>
    <w:rsid w:val="00CE37B9"/>
    <w:rsid w:val="00CF01DA"/>
    <w:rsid w:val="00CF7690"/>
    <w:rsid w:val="00CF7F0E"/>
    <w:rsid w:val="00D13ACD"/>
    <w:rsid w:val="00D14913"/>
    <w:rsid w:val="00D21BAC"/>
    <w:rsid w:val="00D30C69"/>
    <w:rsid w:val="00D3575B"/>
    <w:rsid w:val="00D50B95"/>
    <w:rsid w:val="00D535D4"/>
    <w:rsid w:val="00D544F4"/>
    <w:rsid w:val="00D5760D"/>
    <w:rsid w:val="00D57821"/>
    <w:rsid w:val="00D64554"/>
    <w:rsid w:val="00D65F13"/>
    <w:rsid w:val="00D846C7"/>
    <w:rsid w:val="00D91856"/>
    <w:rsid w:val="00D91F02"/>
    <w:rsid w:val="00D97910"/>
    <w:rsid w:val="00DA083A"/>
    <w:rsid w:val="00DA1B75"/>
    <w:rsid w:val="00DA1BB2"/>
    <w:rsid w:val="00DA3236"/>
    <w:rsid w:val="00DA3E77"/>
    <w:rsid w:val="00DA7C0D"/>
    <w:rsid w:val="00DB20F2"/>
    <w:rsid w:val="00DB6066"/>
    <w:rsid w:val="00DB64DB"/>
    <w:rsid w:val="00DB6F03"/>
    <w:rsid w:val="00DC188E"/>
    <w:rsid w:val="00DC3C39"/>
    <w:rsid w:val="00DC4894"/>
    <w:rsid w:val="00DC75D6"/>
    <w:rsid w:val="00DD1128"/>
    <w:rsid w:val="00DD53AF"/>
    <w:rsid w:val="00DD7E0F"/>
    <w:rsid w:val="00DE3892"/>
    <w:rsid w:val="00DE5F60"/>
    <w:rsid w:val="00E01C3E"/>
    <w:rsid w:val="00E05131"/>
    <w:rsid w:val="00E12910"/>
    <w:rsid w:val="00E12AA2"/>
    <w:rsid w:val="00E140E6"/>
    <w:rsid w:val="00E17418"/>
    <w:rsid w:val="00E20BF1"/>
    <w:rsid w:val="00E218B0"/>
    <w:rsid w:val="00E2476D"/>
    <w:rsid w:val="00E274F8"/>
    <w:rsid w:val="00E3127B"/>
    <w:rsid w:val="00E3357D"/>
    <w:rsid w:val="00E335BD"/>
    <w:rsid w:val="00E420D5"/>
    <w:rsid w:val="00E43656"/>
    <w:rsid w:val="00E44334"/>
    <w:rsid w:val="00E55C69"/>
    <w:rsid w:val="00E56819"/>
    <w:rsid w:val="00E57B9E"/>
    <w:rsid w:val="00E643C2"/>
    <w:rsid w:val="00E650E7"/>
    <w:rsid w:val="00E65453"/>
    <w:rsid w:val="00E65563"/>
    <w:rsid w:val="00E67438"/>
    <w:rsid w:val="00E71C01"/>
    <w:rsid w:val="00E7220B"/>
    <w:rsid w:val="00E746F1"/>
    <w:rsid w:val="00E75C8F"/>
    <w:rsid w:val="00E76386"/>
    <w:rsid w:val="00E8065D"/>
    <w:rsid w:val="00E81BC3"/>
    <w:rsid w:val="00E81F1F"/>
    <w:rsid w:val="00E90221"/>
    <w:rsid w:val="00E9357B"/>
    <w:rsid w:val="00E95CBA"/>
    <w:rsid w:val="00E977D2"/>
    <w:rsid w:val="00EB5069"/>
    <w:rsid w:val="00EB7F35"/>
    <w:rsid w:val="00EC1CF5"/>
    <w:rsid w:val="00EC4EA4"/>
    <w:rsid w:val="00ED3AB9"/>
    <w:rsid w:val="00EE431C"/>
    <w:rsid w:val="00EE4CF9"/>
    <w:rsid w:val="00EF0DA7"/>
    <w:rsid w:val="00EF20B0"/>
    <w:rsid w:val="00F0060B"/>
    <w:rsid w:val="00F0460D"/>
    <w:rsid w:val="00F05DC3"/>
    <w:rsid w:val="00F060E5"/>
    <w:rsid w:val="00F105A5"/>
    <w:rsid w:val="00F13BFB"/>
    <w:rsid w:val="00F171F3"/>
    <w:rsid w:val="00F20585"/>
    <w:rsid w:val="00F2423C"/>
    <w:rsid w:val="00F24F5D"/>
    <w:rsid w:val="00F27469"/>
    <w:rsid w:val="00F3038E"/>
    <w:rsid w:val="00F322CD"/>
    <w:rsid w:val="00F325C0"/>
    <w:rsid w:val="00F373DE"/>
    <w:rsid w:val="00F4033E"/>
    <w:rsid w:val="00F50F29"/>
    <w:rsid w:val="00F5101B"/>
    <w:rsid w:val="00F641FB"/>
    <w:rsid w:val="00F649A1"/>
    <w:rsid w:val="00F6628D"/>
    <w:rsid w:val="00F67A34"/>
    <w:rsid w:val="00F67CFB"/>
    <w:rsid w:val="00F710DB"/>
    <w:rsid w:val="00F746DB"/>
    <w:rsid w:val="00F756B1"/>
    <w:rsid w:val="00F807B8"/>
    <w:rsid w:val="00F8161E"/>
    <w:rsid w:val="00F82A93"/>
    <w:rsid w:val="00F945F8"/>
    <w:rsid w:val="00F9521F"/>
    <w:rsid w:val="00FA03FB"/>
    <w:rsid w:val="00FA1899"/>
    <w:rsid w:val="00FA3266"/>
    <w:rsid w:val="00FA53F7"/>
    <w:rsid w:val="00FA541C"/>
    <w:rsid w:val="00FA771C"/>
    <w:rsid w:val="00FB39CF"/>
    <w:rsid w:val="00FB5CBD"/>
    <w:rsid w:val="00FB6D45"/>
    <w:rsid w:val="00FC1A2A"/>
    <w:rsid w:val="00FC4262"/>
    <w:rsid w:val="00FC5455"/>
    <w:rsid w:val="00FC5641"/>
    <w:rsid w:val="00FC5C01"/>
    <w:rsid w:val="00FC6FAE"/>
    <w:rsid w:val="00FD1859"/>
    <w:rsid w:val="00FD22BE"/>
    <w:rsid w:val="00FD726B"/>
    <w:rsid w:val="00FE043E"/>
    <w:rsid w:val="00FE0ED9"/>
    <w:rsid w:val="00FE1794"/>
    <w:rsid w:val="00FE4522"/>
    <w:rsid w:val="00FE62C8"/>
    <w:rsid w:val="00FE7865"/>
    <w:rsid w:val="00FF060A"/>
    <w:rsid w:val="00FF11AD"/>
    <w:rsid w:val="00FF6CB9"/>
    <w:rsid w:val="00FF785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12B303"/>
  <w15:chartTrackingRefBased/>
  <w15:docId w15:val="{8D0E320C-B8C0-41D0-A3E8-41BFFA6CD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3"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5"/>
    <w:qFormat/>
    <w:rsid w:val="00E2476D"/>
    <w:pPr>
      <w:spacing w:after="220" w:line="240" w:lineRule="auto"/>
      <w:contextualSpacing/>
    </w:pPr>
  </w:style>
  <w:style w:type="paragraph" w:styleId="Heading1">
    <w:name w:val="heading 1"/>
    <w:basedOn w:val="Normal"/>
    <w:next w:val="Normal"/>
    <w:link w:val="Heading1Char"/>
    <w:uiPriority w:val="2"/>
    <w:qFormat/>
    <w:rsid w:val="00CE2E25"/>
    <w:pPr>
      <w:keepNext/>
      <w:keepLines/>
      <w:spacing w:before="330"/>
      <w:contextualSpacing w:val="0"/>
      <w:outlineLvl w:val="0"/>
    </w:pPr>
    <w:rPr>
      <w:b/>
      <w:color w:val="0480A8" w:themeColor="accent6"/>
      <w:sz w:val="32"/>
      <w:szCs w:val="28"/>
    </w:rPr>
  </w:style>
  <w:style w:type="paragraph" w:styleId="Heading2">
    <w:name w:val="heading 2"/>
    <w:basedOn w:val="Normal"/>
    <w:next w:val="Normal"/>
    <w:link w:val="Heading2Char"/>
    <w:uiPriority w:val="3"/>
    <w:qFormat/>
    <w:rsid w:val="00CE2E25"/>
    <w:pPr>
      <w:keepNext/>
      <w:keepLines/>
      <w:spacing w:before="220" w:after="0"/>
      <w:contextualSpacing w:val="0"/>
      <w:outlineLvl w:val="1"/>
    </w:pPr>
    <w:rPr>
      <w:b/>
      <w:color w:val="0480A8" w:themeColor="accent6"/>
      <w:sz w:val="28"/>
      <w:szCs w:val="26"/>
    </w:rPr>
  </w:style>
  <w:style w:type="paragraph" w:styleId="Heading3">
    <w:name w:val="heading 3"/>
    <w:basedOn w:val="Normal"/>
    <w:next w:val="Normal"/>
    <w:link w:val="Heading3Char"/>
    <w:uiPriority w:val="4"/>
    <w:qFormat/>
    <w:rsid w:val="00CE2E25"/>
    <w:pPr>
      <w:keepNext/>
      <w:keepLines/>
      <w:spacing w:before="220" w:after="0"/>
      <w:contextualSpacing w:val="0"/>
      <w:outlineLvl w:val="2"/>
    </w:pPr>
    <w:rPr>
      <w:b/>
      <w:sz w:val="24"/>
      <w:szCs w:val="24"/>
    </w:rPr>
  </w:style>
  <w:style w:type="paragraph" w:styleId="Heading4">
    <w:name w:val="heading 4"/>
    <w:basedOn w:val="Heading3"/>
    <w:next w:val="Normal"/>
    <w:link w:val="Heading4Char"/>
    <w:uiPriority w:val="9"/>
    <w:unhideWhenUsed/>
    <w:rsid w:val="00CE2E25"/>
    <w:pPr>
      <w:outlineLvl w:val="3"/>
    </w:pPr>
    <w:rPr>
      <w:sz w:val="22"/>
      <w:szCs w:val="22"/>
    </w:rPr>
  </w:style>
  <w:style w:type="paragraph" w:styleId="Heading5">
    <w:name w:val="heading 5"/>
    <w:basedOn w:val="Normal"/>
    <w:next w:val="Normal"/>
    <w:link w:val="Heading5Char"/>
    <w:uiPriority w:val="9"/>
    <w:unhideWhenUsed/>
    <w:rsid w:val="00CE2E25"/>
    <w:pPr>
      <w:keepNext/>
      <w:keepLines/>
      <w:spacing w:before="40" w:after="0"/>
      <w:contextualSpacing w:val="0"/>
      <w:outlineLvl w:val="4"/>
    </w:pPr>
    <w:rPr>
      <w:rFonts w:asciiTheme="majorHAnsi" w:eastAsiaTheme="majorEastAsia" w:hAnsiTheme="majorHAnsi" w:cstheme="majorBidi"/>
      <w:color w:val="122C43"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Document Title"/>
    <w:basedOn w:val="Normal"/>
    <w:next w:val="Normal"/>
    <w:link w:val="TitleChar"/>
    <w:qFormat/>
    <w:rsid w:val="008E2179"/>
    <w:pPr>
      <w:tabs>
        <w:tab w:val="left" w:pos="1276"/>
      </w:tabs>
      <w:spacing w:after="440"/>
    </w:pPr>
    <w:rPr>
      <w:rFonts w:eastAsiaTheme="majorEastAsia"/>
      <w:b/>
      <w:color w:val="0480A8" w:themeColor="accent6"/>
      <w:kern w:val="28"/>
      <w:sz w:val="48"/>
      <w:szCs w:val="48"/>
    </w:rPr>
  </w:style>
  <w:style w:type="character" w:customStyle="1" w:styleId="TitleChar">
    <w:name w:val="Title Char"/>
    <w:aliases w:val="Document Title Char"/>
    <w:basedOn w:val="DefaultParagraphFont"/>
    <w:link w:val="Title"/>
    <w:rsid w:val="008E2179"/>
    <w:rPr>
      <w:rFonts w:eastAsiaTheme="majorEastAsia"/>
      <w:b/>
      <w:color w:val="0480A8" w:themeColor="accent6"/>
      <w:kern w:val="28"/>
      <w:sz w:val="48"/>
      <w:szCs w:val="48"/>
    </w:rPr>
  </w:style>
  <w:style w:type="character" w:customStyle="1" w:styleId="Heading1Char">
    <w:name w:val="Heading 1 Char"/>
    <w:basedOn w:val="DefaultParagraphFont"/>
    <w:link w:val="Heading1"/>
    <w:uiPriority w:val="2"/>
    <w:rsid w:val="00CE2E25"/>
    <w:rPr>
      <w:b/>
      <w:color w:val="0480A8" w:themeColor="accent6"/>
      <w:sz w:val="32"/>
      <w:szCs w:val="28"/>
    </w:rPr>
  </w:style>
  <w:style w:type="character" w:customStyle="1" w:styleId="Heading2Char">
    <w:name w:val="Heading 2 Char"/>
    <w:basedOn w:val="DefaultParagraphFont"/>
    <w:link w:val="Heading2"/>
    <w:uiPriority w:val="3"/>
    <w:rsid w:val="00CE2E25"/>
    <w:rPr>
      <w:b/>
      <w:color w:val="0480A8" w:themeColor="accent6"/>
      <w:sz w:val="28"/>
      <w:szCs w:val="26"/>
    </w:rPr>
  </w:style>
  <w:style w:type="paragraph" w:styleId="ListParagraph">
    <w:name w:val="List Paragraph"/>
    <w:basedOn w:val="Normal"/>
    <w:link w:val="ListParagraphChar"/>
    <w:uiPriority w:val="34"/>
    <w:qFormat/>
    <w:rsid w:val="00CE2E25"/>
    <w:pPr>
      <w:numPr>
        <w:numId w:val="10"/>
      </w:numPr>
      <w:tabs>
        <w:tab w:val="left" w:pos="1021"/>
        <w:tab w:val="left" w:pos="1361"/>
        <w:tab w:val="left" w:pos="1701"/>
        <w:tab w:val="left" w:pos="2041"/>
        <w:tab w:val="left" w:pos="2381"/>
        <w:tab w:val="left" w:pos="2722"/>
        <w:tab w:val="left" w:pos="3062"/>
        <w:tab w:val="left" w:pos="3402"/>
      </w:tabs>
    </w:pPr>
  </w:style>
  <w:style w:type="character" w:styleId="BookTitle">
    <w:name w:val="Book Title"/>
    <w:basedOn w:val="DefaultParagraphFont"/>
    <w:uiPriority w:val="33"/>
    <w:semiHidden/>
    <w:rsid w:val="00CE2E25"/>
    <w:rPr>
      <w:b/>
      <w:bCs/>
      <w:i/>
      <w:iCs/>
      <w:spacing w:val="5"/>
    </w:rPr>
  </w:style>
  <w:style w:type="paragraph" w:styleId="Header">
    <w:name w:val="header"/>
    <w:basedOn w:val="Normal"/>
    <w:link w:val="HeaderChar"/>
    <w:uiPriority w:val="99"/>
    <w:unhideWhenUsed/>
    <w:rsid w:val="00CE2E25"/>
    <w:pPr>
      <w:tabs>
        <w:tab w:val="center" w:pos="4513"/>
        <w:tab w:val="right" w:pos="9026"/>
      </w:tabs>
      <w:spacing w:after="0"/>
    </w:pPr>
  </w:style>
  <w:style w:type="character" w:customStyle="1" w:styleId="HeaderChar">
    <w:name w:val="Header Char"/>
    <w:basedOn w:val="DefaultParagraphFont"/>
    <w:link w:val="Header"/>
    <w:uiPriority w:val="99"/>
    <w:rsid w:val="00CE2E25"/>
  </w:style>
  <w:style w:type="paragraph" w:styleId="Footer">
    <w:name w:val="footer"/>
    <w:basedOn w:val="Normal"/>
    <w:link w:val="FooterChar"/>
    <w:uiPriority w:val="99"/>
    <w:unhideWhenUsed/>
    <w:rsid w:val="00CE2E25"/>
    <w:pPr>
      <w:keepLines/>
      <w:tabs>
        <w:tab w:val="center" w:pos="5103"/>
        <w:tab w:val="right" w:pos="10206"/>
      </w:tabs>
      <w:spacing w:after="0"/>
    </w:pPr>
    <w:rPr>
      <w:color w:val="000000" w:themeColor="text1"/>
      <w:sz w:val="20"/>
      <w:szCs w:val="16"/>
    </w:rPr>
  </w:style>
  <w:style w:type="character" w:customStyle="1" w:styleId="FooterChar">
    <w:name w:val="Footer Char"/>
    <w:basedOn w:val="DefaultParagraphFont"/>
    <w:link w:val="Footer"/>
    <w:uiPriority w:val="99"/>
    <w:rsid w:val="00CE2E25"/>
    <w:rPr>
      <w:color w:val="000000" w:themeColor="text1"/>
      <w:sz w:val="20"/>
      <w:szCs w:val="16"/>
    </w:rPr>
  </w:style>
  <w:style w:type="table" w:styleId="TableGrid">
    <w:name w:val="Table Grid"/>
    <w:basedOn w:val="TableNormal"/>
    <w:uiPriority w:val="59"/>
    <w:rsid w:val="00CE2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Pr>
  </w:style>
  <w:style w:type="table" w:styleId="GridTable4-Accent6">
    <w:name w:val="Grid Table 4 Accent 6"/>
    <w:basedOn w:val="TableNormal"/>
    <w:uiPriority w:val="49"/>
    <w:rsid w:val="00CE2E25"/>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color w:val="FFFFFF" w:themeColor="background1"/>
      </w:rPr>
      <w:tblPr/>
      <w:tcPr>
        <w:tcBorders>
          <w:top w:val="single" w:sz="4" w:space="0" w:color="0480A8" w:themeColor="accent6"/>
          <w:left w:val="single" w:sz="4" w:space="0" w:color="0480A8" w:themeColor="accent6"/>
          <w:bottom w:val="single" w:sz="4" w:space="0" w:color="0480A8" w:themeColor="accent6"/>
          <w:right w:val="single" w:sz="4" w:space="0" w:color="0480A8" w:themeColor="accent6"/>
          <w:insideH w:val="nil"/>
          <w:insideV w:val="nil"/>
        </w:tcBorders>
        <w:shd w:val="clear" w:color="auto" w:fill="0480A8" w:themeFill="accent6"/>
      </w:tcPr>
    </w:tblStylePr>
    <w:tblStylePr w:type="lastRow">
      <w:rPr>
        <w:b/>
        <w:bCs/>
      </w:rPr>
      <w:tblPr/>
      <w:tcPr>
        <w:tcBorders>
          <w:top w:val="double" w:sz="4" w:space="0" w:color="0480A8" w:themeColor="accent6"/>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character" w:customStyle="1" w:styleId="Heading5Char">
    <w:name w:val="Heading 5 Char"/>
    <w:basedOn w:val="DefaultParagraphFont"/>
    <w:link w:val="Heading5"/>
    <w:uiPriority w:val="9"/>
    <w:rsid w:val="00CE2E25"/>
    <w:rPr>
      <w:rFonts w:asciiTheme="majorHAnsi" w:eastAsiaTheme="majorEastAsia" w:hAnsiTheme="majorHAnsi" w:cstheme="majorBidi"/>
      <w:color w:val="122C43" w:themeColor="accent1" w:themeShade="BF"/>
    </w:rPr>
  </w:style>
  <w:style w:type="numbering" w:customStyle="1" w:styleId="BulletedList">
    <w:name w:val="Bulleted List"/>
    <w:uiPriority w:val="99"/>
    <w:rsid w:val="00CE2E25"/>
    <w:pPr>
      <w:numPr>
        <w:numId w:val="3"/>
      </w:numPr>
    </w:pPr>
  </w:style>
  <w:style w:type="character" w:customStyle="1" w:styleId="Heading3Char">
    <w:name w:val="Heading 3 Char"/>
    <w:basedOn w:val="DefaultParagraphFont"/>
    <w:link w:val="Heading3"/>
    <w:uiPriority w:val="4"/>
    <w:rsid w:val="00CE2E25"/>
    <w:rPr>
      <w:b/>
      <w:sz w:val="24"/>
      <w:szCs w:val="24"/>
    </w:rPr>
  </w:style>
  <w:style w:type="numbering" w:customStyle="1" w:styleId="NumberedList">
    <w:name w:val="Numbered List"/>
    <w:uiPriority w:val="99"/>
    <w:rsid w:val="00CE2E25"/>
    <w:pPr>
      <w:numPr>
        <w:numId w:val="11"/>
      </w:numPr>
    </w:pPr>
  </w:style>
  <w:style w:type="table" w:styleId="GridTable5Dark">
    <w:name w:val="Grid Table 5 Dark"/>
    <w:basedOn w:val="TableNormal"/>
    <w:uiPriority w:val="50"/>
    <w:rsid w:val="00CE2E2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shd w:val="clear" w:color="auto" w:fill="595959" w:themeFill="text1" w:themeFillTint="A6"/>
      </w:tcPr>
    </w:tblStylePr>
    <w:tblStylePr w:type="lastCol">
      <w:rPr>
        <w:b/>
        <w:bCs/>
        <w:color w:val="FFFFFF" w:themeColor="background1"/>
      </w:rPr>
      <w:tblPr/>
      <w:tcPr>
        <w:shd w:val="clear" w:color="auto" w:fill="595959" w:themeFill="text1" w:themeFillTint="A6"/>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4-Accent6">
    <w:name w:val="List Table 4 Accent 6"/>
    <w:basedOn w:val="TableNormal"/>
    <w:uiPriority w:val="49"/>
    <w:rsid w:val="00CE2E25"/>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tblBorders>
      <w:tblCellMar>
        <w:top w:w="85" w:type="dxa"/>
        <w:bottom w:w="85" w:type="dxa"/>
      </w:tblCellMar>
    </w:tblPr>
    <w:tblStylePr w:type="firstRow">
      <w:rPr>
        <w:b/>
        <w:bCs/>
        <w:color w:val="FFFFFF" w:themeColor="background1"/>
      </w:rPr>
      <w:tblPr/>
      <w:tcPr>
        <w:tcBorders>
          <w:top w:val="single" w:sz="4" w:space="0" w:color="0480A8" w:themeColor="accent6"/>
          <w:left w:val="single" w:sz="4" w:space="0" w:color="0480A8" w:themeColor="accent6"/>
          <w:bottom w:val="single" w:sz="4" w:space="0" w:color="0480A8" w:themeColor="accent6"/>
          <w:right w:val="single" w:sz="4" w:space="0" w:color="0480A8" w:themeColor="accent6"/>
          <w:insideH w:val="nil"/>
        </w:tcBorders>
        <w:shd w:val="clear" w:color="auto" w:fill="0480A8" w:themeFill="accent6"/>
      </w:tcPr>
    </w:tblStylePr>
    <w:tblStylePr w:type="lastRow">
      <w:rPr>
        <w:b/>
        <w:bCs/>
      </w:rPr>
      <w:tblPr/>
      <w:tcPr>
        <w:tcBorders>
          <w:top w:val="double" w:sz="4" w:space="0" w:color="0480A8" w:themeColor="accent6"/>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GridTable1Light">
    <w:name w:val="Grid Table 1 Light"/>
    <w:basedOn w:val="TableNormal"/>
    <w:uiPriority w:val="46"/>
    <w:rsid w:val="00CE2E2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85" w:type="dxa"/>
        <w:bottom w:w="85"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tes">
    <w:name w:val="Notes"/>
    <w:basedOn w:val="Normal"/>
    <w:uiPriority w:val="7"/>
    <w:qFormat/>
    <w:rsid w:val="00CE2E25"/>
    <w:pPr>
      <w:spacing w:before="110"/>
    </w:pPr>
    <w:rPr>
      <w:sz w:val="16"/>
    </w:rPr>
  </w:style>
  <w:style w:type="character" w:styleId="Hyperlink">
    <w:name w:val="Hyperlink"/>
    <w:basedOn w:val="DefaultParagraphFont"/>
    <w:uiPriority w:val="99"/>
    <w:qFormat/>
    <w:rsid w:val="00CE2E25"/>
    <w:rPr>
      <w:rFonts w:ascii="Arial" w:hAnsi="Arial"/>
      <w:color w:val="0480A8" w:themeColor="accent6"/>
      <w:u w:val="single"/>
    </w:rPr>
  </w:style>
  <w:style w:type="paragraph" w:styleId="Subtitle">
    <w:name w:val="Subtitle"/>
    <w:basedOn w:val="Normal"/>
    <w:next w:val="Normal"/>
    <w:link w:val="SubtitleChar"/>
    <w:uiPriority w:val="1"/>
    <w:semiHidden/>
    <w:rsid w:val="00CE2E25"/>
    <w:pPr>
      <w:numPr>
        <w:ilvl w:val="1"/>
      </w:numPr>
      <w:spacing w:after="160" w:line="420" w:lineRule="exact"/>
    </w:pPr>
    <w:rPr>
      <w:rFonts w:eastAsiaTheme="minorEastAsia"/>
      <w:b/>
      <w:color w:val="18A54D"/>
      <w:sz w:val="36"/>
      <w:szCs w:val="36"/>
    </w:rPr>
  </w:style>
  <w:style w:type="character" w:customStyle="1" w:styleId="SubtitleChar">
    <w:name w:val="Subtitle Char"/>
    <w:basedOn w:val="DefaultParagraphFont"/>
    <w:link w:val="Subtitle"/>
    <w:uiPriority w:val="1"/>
    <w:semiHidden/>
    <w:rsid w:val="00CE2E25"/>
    <w:rPr>
      <w:rFonts w:eastAsiaTheme="minorEastAsia"/>
      <w:b/>
      <w:color w:val="18A54D"/>
      <w:sz w:val="36"/>
      <w:szCs w:val="36"/>
    </w:rPr>
  </w:style>
  <w:style w:type="character" w:customStyle="1" w:styleId="DocumentSubtitle">
    <w:name w:val="Document Subtitle"/>
    <w:basedOn w:val="TitleChar"/>
    <w:uiPriority w:val="1"/>
    <w:qFormat/>
    <w:rsid w:val="008E2179"/>
    <w:rPr>
      <w:rFonts w:eastAsiaTheme="majorEastAsia"/>
      <w:b w:val="0"/>
      <w:color w:val="0480A8" w:themeColor="accent6"/>
      <w:spacing w:val="4"/>
      <w:kern w:val="28"/>
      <w:sz w:val="36"/>
      <w:szCs w:val="36"/>
    </w:rPr>
  </w:style>
  <w:style w:type="character" w:styleId="PlaceholderText">
    <w:name w:val="Placeholder Text"/>
    <w:basedOn w:val="DefaultParagraphFont"/>
    <w:uiPriority w:val="99"/>
    <w:semiHidden/>
    <w:rsid w:val="00CE2E25"/>
    <w:rPr>
      <w:color w:val="808080"/>
    </w:rPr>
  </w:style>
  <w:style w:type="table" w:customStyle="1" w:styleId="DOETable1">
    <w:name w:val="DOE Table 1"/>
    <w:basedOn w:val="GridTable4-Accent6"/>
    <w:uiPriority w:val="99"/>
    <w:rsid w:val="00CE2E25"/>
    <w:tblPr/>
    <w:tblStylePr w:type="firstRow">
      <w:rPr>
        <w:b/>
        <w:bCs/>
        <w:color w:val="FFFFFF" w:themeColor="background1"/>
      </w:rPr>
      <w:tblPr/>
      <w:tcPr>
        <w:tcBorders>
          <w:top w:val="single" w:sz="4" w:space="0" w:color="0480A8" w:themeColor="accent6"/>
          <w:left w:val="single" w:sz="4" w:space="0" w:color="0480A8" w:themeColor="accent6"/>
          <w:bottom w:val="single" w:sz="4" w:space="0" w:color="0480A8" w:themeColor="accent6"/>
          <w:right w:val="single" w:sz="4" w:space="0" w:color="0480A8" w:themeColor="accent6"/>
          <w:insideH w:val="nil"/>
          <w:insideV w:val="single" w:sz="4" w:space="0" w:color="FFFFFF" w:themeColor="background1"/>
        </w:tcBorders>
        <w:shd w:val="clear" w:color="auto" w:fill="0480A8" w:themeFill="accent6"/>
      </w:tcPr>
    </w:tblStylePr>
    <w:tblStylePr w:type="lastRow">
      <w:rPr>
        <w:b/>
        <w:bCs/>
      </w:rPr>
      <w:tblPr/>
      <w:tcPr>
        <w:tcBorders>
          <w:top w:val="double" w:sz="4" w:space="0" w:color="0480A8" w:themeColor="accent6"/>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customStyle="1" w:styleId="DOETable2">
    <w:name w:val="DOE Table 2"/>
    <w:basedOn w:val="DOETable1"/>
    <w:uiPriority w:val="99"/>
    <w:rsid w:val="00CE2E25"/>
    <w:tblPr/>
    <w:tblStylePr w:type="firstRow">
      <w:rPr>
        <w:b/>
        <w:bCs/>
        <w:color w:val="FFFFFF" w:themeColor="background1"/>
      </w:rPr>
      <w:tblPr/>
      <w:tcPr>
        <w:tcBorders>
          <w:top w:val="single" w:sz="4" w:space="0" w:color="0480A8" w:themeColor="accent6"/>
          <w:left w:val="single" w:sz="4" w:space="0" w:color="0480A8" w:themeColor="accent6"/>
          <w:bottom w:val="single" w:sz="4" w:space="0" w:color="0480A8" w:themeColor="accent6"/>
          <w:right w:val="single" w:sz="4" w:space="0" w:color="0480A8" w:themeColor="accent6"/>
          <w:insideH w:val="nil"/>
          <w:insideV w:val="single" w:sz="4" w:space="0" w:color="FFFFFF" w:themeColor="background1"/>
        </w:tcBorders>
        <w:shd w:val="clear" w:color="auto" w:fill="0480A8" w:themeFill="accent6"/>
      </w:tcPr>
    </w:tblStylePr>
    <w:tblStylePr w:type="lastRow">
      <w:rPr>
        <w:b/>
        <w:bCs/>
      </w:rPr>
      <w:tblPr/>
      <w:tcPr>
        <w:tcBorders>
          <w:top w:val="double" w:sz="4" w:space="0" w:color="0480A8" w:themeColor="accent6"/>
        </w:tcBorders>
        <w:shd w:val="clear" w:color="auto" w:fill="7ADBFB" w:themeFill="accent6" w:themeFillTint="66"/>
      </w:tcPr>
    </w:tblStylePr>
    <w:tblStylePr w:type="firstCol">
      <w:rPr>
        <w:b/>
        <w:bCs/>
      </w:rPr>
      <w:tblPr/>
      <w:tcPr>
        <w:shd w:val="clear" w:color="auto" w:fill="7ADBFB" w:themeFill="accent6" w:themeFillTint="66"/>
      </w:tcPr>
    </w:tblStylePr>
    <w:tblStylePr w:type="lastCol">
      <w:rPr>
        <w:b/>
        <w:bCs/>
      </w:rPr>
      <w:tblPr/>
      <w:tcPr>
        <w:shd w:val="clear" w:color="auto" w:fill="7ADBFB" w:themeFill="accent6" w:themeFillTint="66"/>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customStyle="1" w:styleId="DOETable3">
    <w:name w:val="DOE Table 3"/>
    <w:basedOn w:val="DOETable2"/>
    <w:uiPriority w:val="99"/>
    <w:rsid w:val="00CE2E25"/>
    <w:tblPr/>
    <w:tcPr>
      <w:shd w:val="clear" w:color="auto" w:fill="BCEDFD" w:themeFill="accent6" w:themeFillTint="33"/>
    </w:tcPr>
    <w:tblStylePr w:type="firstRow">
      <w:rPr>
        <w:b/>
        <w:bCs/>
        <w:color w:val="FFFFFF" w:themeColor="background1"/>
      </w:rPr>
      <w:tblPr/>
      <w:tcPr>
        <w:tcBorders>
          <w:top w:val="single" w:sz="4" w:space="0" w:color="0480A8" w:themeColor="accent6"/>
          <w:left w:val="single" w:sz="4" w:space="0" w:color="0480A8" w:themeColor="accent6"/>
          <w:bottom w:val="single" w:sz="4" w:space="0" w:color="0480A8" w:themeColor="accent6"/>
          <w:right w:val="single" w:sz="4" w:space="0" w:color="0480A8" w:themeColor="accent6"/>
          <w:insideH w:val="nil"/>
          <w:insideV w:val="single" w:sz="4" w:space="0" w:color="FFFFFF" w:themeColor="background1"/>
        </w:tcBorders>
        <w:shd w:val="clear" w:color="auto" w:fill="0480A8" w:themeFill="accent6"/>
      </w:tcPr>
    </w:tblStylePr>
    <w:tblStylePr w:type="lastRow">
      <w:rPr>
        <w:b/>
        <w:bCs/>
        <w:color w:val="FFFFFF" w:themeColor="background1"/>
      </w:rPr>
      <w:tblPr/>
      <w:tcPr>
        <w:tcBorders>
          <w:top w:val="double" w:sz="4" w:space="0" w:color="0480A8" w:themeColor="accent6"/>
          <w:left w:val="single" w:sz="4" w:space="0" w:color="0480A8" w:themeColor="accent6"/>
          <w:bottom w:val="single" w:sz="4" w:space="0" w:color="0480A8" w:themeColor="accent6"/>
          <w:right w:val="single" w:sz="4" w:space="0" w:color="0480A8" w:themeColor="accent6"/>
          <w:insideH w:val="nil"/>
          <w:insideV w:val="single" w:sz="4" w:space="0" w:color="FFFFFF" w:themeColor="background1"/>
          <w:tl2br w:val="nil"/>
          <w:tr2bl w:val="nil"/>
        </w:tcBorders>
        <w:shd w:val="clear" w:color="auto" w:fill="0480A8" w:themeFill="accent6"/>
      </w:tcPr>
    </w:tblStylePr>
    <w:tblStylePr w:type="firstCol">
      <w:rPr>
        <w:b/>
        <w:bCs/>
      </w:rPr>
      <w:tblPr/>
      <w:tcPr>
        <w:shd w:val="clear" w:color="auto" w:fill="7ADBFB" w:themeFill="accent6" w:themeFillTint="66"/>
      </w:tcPr>
    </w:tblStylePr>
    <w:tblStylePr w:type="lastCol">
      <w:rPr>
        <w:b/>
        <w:bCs/>
      </w:rPr>
      <w:tblPr/>
      <w:tcPr>
        <w:shd w:val="clear" w:color="auto" w:fill="7ADBFB" w:themeFill="accent6" w:themeFillTint="66"/>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customStyle="1" w:styleId="DOETable5">
    <w:name w:val="DOE Table 5"/>
    <w:basedOn w:val="DOETable4"/>
    <w:uiPriority w:val="99"/>
    <w:rsid w:val="00CE2E25"/>
    <w:tblPr/>
    <w:tblStylePr w:type="firstRow">
      <w:rPr>
        <w:b/>
        <w:color w:val="0480A8" w:themeColor="accent6"/>
      </w:rPr>
      <w:tblPr/>
      <w:trPr>
        <w:tblHeader/>
      </w:trPr>
      <w:tcPr>
        <w:tcBorders>
          <w:top w:val="nil"/>
          <w:left w:val="nil"/>
          <w:bottom w:val="single" w:sz="12" w:space="0" w:color="0480A8" w:themeColor="accent6"/>
          <w:right w:val="nil"/>
          <w:insideH w:val="nil"/>
          <w:insideV w:val="nil"/>
          <w:tl2br w:val="nil"/>
          <w:tr2bl w:val="nil"/>
        </w:tcBorders>
        <w:shd w:val="clear" w:color="auto" w:fill="FFFFFF" w:themeFill="background1"/>
      </w:tcPr>
    </w:tblStylePr>
    <w:tblStylePr w:type="lastRow">
      <w:rPr>
        <w:b/>
        <w:color w:val="FFFFFF" w:themeColor="background1"/>
      </w:rPr>
      <w:tblPr/>
      <w:tcPr>
        <w:tcBorders>
          <w:top w:val="double" w:sz="4" w:space="0" w:color="0480A8" w:themeColor="accent6"/>
          <w:left w:val="nil"/>
          <w:bottom w:val="nil"/>
          <w:right w:val="nil"/>
          <w:insideH w:val="nil"/>
          <w:insideV w:val="single" w:sz="4" w:space="0" w:color="FFFFFF" w:themeColor="background1"/>
          <w:tl2br w:val="nil"/>
          <w:tr2bl w:val="nil"/>
        </w:tcBorders>
        <w:shd w:val="clear" w:color="auto" w:fill="0480A8" w:themeFill="accent6"/>
      </w:tcPr>
    </w:tblStylePr>
    <w:tblStylePr w:type="firstCol">
      <w:rPr>
        <w:b/>
      </w:rPr>
      <w:tblPr/>
      <w:tcPr>
        <w:shd w:val="clear" w:color="auto" w:fill="7ADBFB" w:themeFill="accent6" w:themeFillTint="66"/>
      </w:tcPr>
    </w:tblStylePr>
    <w:tblStylePr w:type="lastCol">
      <w:rPr>
        <w:b/>
      </w:rPr>
      <w:tblPr/>
      <w:tcPr>
        <w:shd w:val="clear" w:color="auto" w:fill="7ADBFB" w:themeFill="accent6" w:themeFillTint="66"/>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character" w:styleId="FollowedHyperlink">
    <w:name w:val="FollowedHyperlink"/>
    <w:basedOn w:val="DefaultParagraphFont"/>
    <w:uiPriority w:val="99"/>
    <w:semiHidden/>
    <w:unhideWhenUsed/>
    <w:rsid w:val="00CE2E25"/>
    <w:rPr>
      <w:color w:val="006464" w:themeColor="accent5"/>
      <w:u w:val="single"/>
    </w:rPr>
  </w:style>
  <w:style w:type="character" w:customStyle="1" w:styleId="Heading4Char">
    <w:name w:val="Heading 4 Char"/>
    <w:basedOn w:val="DefaultParagraphFont"/>
    <w:link w:val="Heading4"/>
    <w:uiPriority w:val="9"/>
    <w:rsid w:val="00CE2E25"/>
    <w:rPr>
      <w:b/>
    </w:rPr>
  </w:style>
  <w:style w:type="paragraph" w:customStyle="1" w:styleId="DivisionBranch">
    <w:name w:val="Division–Branch"/>
    <w:qFormat/>
    <w:rsid w:val="00CE2E25"/>
    <w:pPr>
      <w:spacing w:before="20" w:after="80" w:line="240" w:lineRule="auto"/>
    </w:pPr>
    <w:rPr>
      <w:rFonts w:eastAsia="Calibri"/>
      <w:b/>
      <w:noProof/>
      <w:color w:val="000000" w:themeColor="text1"/>
      <w:sz w:val="32"/>
      <w:szCs w:val="36"/>
      <w:lang w:eastAsia="en-AU"/>
    </w:rPr>
  </w:style>
  <w:style w:type="paragraph" w:styleId="List">
    <w:name w:val="List"/>
    <w:basedOn w:val="Normal"/>
    <w:uiPriority w:val="99"/>
    <w:semiHidden/>
    <w:unhideWhenUsed/>
    <w:rsid w:val="00CE2E25"/>
    <w:pPr>
      <w:tabs>
        <w:tab w:val="left" w:pos="680"/>
      </w:tabs>
      <w:ind w:left="680" w:hanging="340"/>
    </w:pPr>
  </w:style>
  <w:style w:type="paragraph" w:styleId="List2">
    <w:name w:val="List 2"/>
    <w:basedOn w:val="Normal"/>
    <w:uiPriority w:val="99"/>
    <w:semiHidden/>
    <w:unhideWhenUsed/>
    <w:rsid w:val="00CE2E25"/>
    <w:pPr>
      <w:tabs>
        <w:tab w:val="left" w:pos="1021"/>
      </w:tabs>
      <w:ind w:left="1020" w:hanging="340"/>
    </w:pPr>
  </w:style>
  <w:style w:type="paragraph" w:styleId="List3">
    <w:name w:val="List 3"/>
    <w:basedOn w:val="Normal"/>
    <w:uiPriority w:val="99"/>
    <w:semiHidden/>
    <w:unhideWhenUsed/>
    <w:rsid w:val="00CE2E25"/>
    <w:pPr>
      <w:tabs>
        <w:tab w:val="left" w:pos="1361"/>
      </w:tabs>
      <w:ind w:left="1361" w:hanging="340"/>
    </w:pPr>
  </w:style>
  <w:style w:type="paragraph" w:styleId="List4">
    <w:name w:val="List 4"/>
    <w:basedOn w:val="Normal"/>
    <w:uiPriority w:val="99"/>
    <w:semiHidden/>
    <w:unhideWhenUsed/>
    <w:rsid w:val="00CE2E25"/>
    <w:pPr>
      <w:tabs>
        <w:tab w:val="left" w:pos="1701"/>
      </w:tabs>
      <w:ind w:left="1701" w:hanging="340"/>
    </w:pPr>
  </w:style>
  <w:style w:type="paragraph" w:styleId="List5">
    <w:name w:val="List 5"/>
    <w:basedOn w:val="Normal"/>
    <w:uiPriority w:val="99"/>
    <w:semiHidden/>
    <w:unhideWhenUsed/>
    <w:rsid w:val="00CE2E25"/>
    <w:pPr>
      <w:tabs>
        <w:tab w:val="left" w:pos="2041"/>
      </w:tabs>
      <w:ind w:left="2041" w:hanging="340"/>
    </w:pPr>
  </w:style>
  <w:style w:type="paragraph" w:styleId="ListBullet">
    <w:name w:val="List Bullet"/>
    <w:basedOn w:val="Normal"/>
    <w:uiPriority w:val="99"/>
    <w:unhideWhenUsed/>
    <w:rsid w:val="00CE2E25"/>
    <w:pPr>
      <w:numPr>
        <w:numId w:val="4"/>
      </w:numPr>
      <w:tabs>
        <w:tab w:val="left" w:pos="680"/>
      </w:tabs>
    </w:pPr>
  </w:style>
  <w:style w:type="paragraph" w:styleId="ListBullet2">
    <w:name w:val="List Bullet 2"/>
    <w:basedOn w:val="Normal"/>
    <w:uiPriority w:val="99"/>
    <w:unhideWhenUsed/>
    <w:rsid w:val="00CE2E25"/>
    <w:pPr>
      <w:numPr>
        <w:ilvl w:val="1"/>
        <w:numId w:val="4"/>
      </w:numPr>
      <w:tabs>
        <w:tab w:val="clear" w:pos="1020"/>
        <w:tab w:val="left" w:pos="1021"/>
      </w:tabs>
    </w:pPr>
  </w:style>
  <w:style w:type="paragraph" w:styleId="ListBullet3">
    <w:name w:val="List Bullet 3"/>
    <w:basedOn w:val="Normal"/>
    <w:uiPriority w:val="99"/>
    <w:semiHidden/>
    <w:unhideWhenUsed/>
    <w:rsid w:val="00CE2E25"/>
    <w:pPr>
      <w:numPr>
        <w:ilvl w:val="2"/>
        <w:numId w:val="4"/>
      </w:numPr>
      <w:tabs>
        <w:tab w:val="clear" w:pos="1360"/>
        <w:tab w:val="left" w:pos="1361"/>
      </w:tabs>
    </w:pPr>
  </w:style>
  <w:style w:type="paragraph" w:styleId="ListBullet4">
    <w:name w:val="List Bullet 4"/>
    <w:basedOn w:val="Normal"/>
    <w:uiPriority w:val="99"/>
    <w:semiHidden/>
    <w:unhideWhenUsed/>
    <w:rsid w:val="00CE2E25"/>
    <w:pPr>
      <w:numPr>
        <w:ilvl w:val="3"/>
        <w:numId w:val="4"/>
      </w:numPr>
      <w:tabs>
        <w:tab w:val="clear" w:pos="1700"/>
        <w:tab w:val="left" w:pos="1701"/>
      </w:tabs>
    </w:pPr>
  </w:style>
  <w:style w:type="paragraph" w:styleId="ListBullet5">
    <w:name w:val="List Bullet 5"/>
    <w:basedOn w:val="Normal"/>
    <w:uiPriority w:val="99"/>
    <w:semiHidden/>
    <w:unhideWhenUsed/>
    <w:rsid w:val="00CE2E25"/>
    <w:pPr>
      <w:numPr>
        <w:ilvl w:val="4"/>
        <w:numId w:val="4"/>
      </w:numPr>
      <w:tabs>
        <w:tab w:val="clear" w:pos="2040"/>
        <w:tab w:val="left" w:pos="2041"/>
      </w:tabs>
    </w:pPr>
  </w:style>
  <w:style w:type="paragraph" w:styleId="ListContinue">
    <w:name w:val="List Continue"/>
    <w:basedOn w:val="Normal"/>
    <w:uiPriority w:val="99"/>
    <w:semiHidden/>
    <w:unhideWhenUsed/>
    <w:rsid w:val="00CE2E25"/>
    <w:pPr>
      <w:tabs>
        <w:tab w:val="left" w:pos="680"/>
      </w:tabs>
      <w:spacing w:after="120"/>
      <w:ind w:left="340" w:firstLine="340"/>
    </w:pPr>
  </w:style>
  <w:style w:type="paragraph" w:styleId="ListContinue2">
    <w:name w:val="List Continue 2"/>
    <w:basedOn w:val="Normal"/>
    <w:uiPriority w:val="99"/>
    <w:semiHidden/>
    <w:unhideWhenUsed/>
    <w:rsid w:val="00CE2E25"/>
    <w:pPr>
      <w:tabs>
        <w:tab w:val="left" w:pos="1021"/>
      </w:tabs>
      <w:spacing w:after="120"/>
      <w:ind w:left="680" w:firstLine="340"/>
    </w:pPr>
  </w:style>
  <w:style w:type="paragraph" w:styleId="ListContinue3">
    <w:name w:val="List Continue 3"/>
    <w:basedOn w:val="Normal"/>
    <w:uiPriority w:val="99"/>
    <w:semiHidden/>
    <w:unhideWhenUsed/>
    <w:rsid w:val="00CE2E25"/>
    <w:pPr>
      <w:tabs>
        <w:tab w:val="left" w:pos="1361"/>
      </w:tabs>
      <w:spacing w:after="120"/>
      <w:ind w:left="1021" w:firstLine="340"/>
    </w:pPr>
  </w:style>
  <w:style w:type="paragraph" w:styleId="ListContinue4">
    <w:name w:val="List Continue 4"/>
    <w:basedOn w:val="Normal"/>
    <w:uiPriority w:val="99"/>
    <w:semiHidden/>
    <w:unhideWhenUsed/>
    <w:rsid w:val="00CE2E25"/>
    <w:pPr>
      <w:tabs>
        <w:tab w:val="left" w:pos="1701"/>
      </w:tabs>
      <w:spacing w:after="120"/>
      <w:ind w:left="1361" w:firstLine="340"/>
    </w:pPr>
  </w:style>
  <w:style w:type="paragraph" w:styleId="ListContinue5">
    <w:name w:val="List Continue 5"/>
    <w:basedOn w:val="Normal"/>
    <w:uiPriority w:val="99"/>
    <w:semiHidden/>
    <w:unhideWhenUsed/>
    <w:rsid w:val="00CE2E25"/>
    <w:pPr>
      <w:tabs>
        <w:tab w:val="left" w:pos="2041"/>
      </w:tabs>
      <w:spacing w:after="120"/>
      <w:ind w:left="1701" w:firstLine="340"/>
    </w:pPr>
  </w:style>
  <w:style w:type="paragraph" w:styleId="ListNumber">
    <w:name w:val="List Number"/>
    <w:basedOn w:val="Normal"/>
    <w:uiPriority w:val="99"/>
    <w:semiHidden/>
    <w:unhideWhenUsed/>
    <w:rsid w:val="00CE2E25"/>
    <w:pPr>
      <w:numPr>
        <w:numId w:val="5"/>
      </w:numPr>
      <w:tabs>
        <w:tab w:val="left" w:pos="680"/>
      </w:tabs>
    </w:pPr>
  </w:style>
  <w:style w:type="paragraph" w:styleId="ListNumber2">
    <w:name w:val="List Number 2"/>
    <w:basedOn w:val="Normal"/>
    <w:uiPriority w:val="99"/>
    <w:semiHidden/>
    <w:unhideWhenUsed/>
    <w:rsid w:val="00CE2E25"/>
    <w:pPr>
      <w:numPr>
        <w:numId w:val="6"/>
      </w:numPr>
      <w:tabs>
        <w:tab w:val="left" w:pos="1021"/>
      </w:tabs>
    </w:pPr>
  </w:style>
  <w:style w:type="paragraph" w:styleId="ListNumber3">
    <w:name w:val="List Number 3"/>
    <w:basedOn w:val="Normal"/>
    <w:uiPriority w:val="99"/>
    <w:semiHidden/>
    <w:unhideWhenUsed/>
    <w:rsid w:val="00CE2E25"/>
    <w:pPr>
      <w:numPr>
        <w:numId w:val="7"/>
      </w:numPr>
      <w:tabs>
        <w:tab w:val="left" w:pos="1361"/>
      </w:tabs>
    </w:pPr>
  </w:style>
  <w:style w:type="paragraph" w:styleId="ListNumber4">
    <w:name w:val="List Number 4"/>
    <w:basedOn w:val="Normal"/>
    <w:uiPriority w:val="99"/>
    <w:semiHidden/>
    <w:unhideWhenUsed/>
    <w:rsid w:val="00CE2E25"/>
    <w:pPr>
      <w:numPr>
        <w:numId w:val="8"/>
      </w:numPr>
      <w:tabs>
        <w:tab w:val="left" w:pos="1701"/>
      </w:tabs>
    </w:pPr>
  </w:style>
  <w:style w:type="paragraph" w:styleId="ListNumber5">
    <w:name w:val="List Number 5"/>
    <w:basedOn w:val="Normal"/>
    <w:uiPriority w:val="99"/>
    <w:semiHidden/>
    <w:unhideWhenUsed/>
    <w:rsid w:val="00CE2E25"/>
    <w:pPr>
      <w:numPr>
        <w:numId w:val="9"/>
      </w:numPr>
      <w:tabs>
        <w:tab w:val="clear" w:pos="1492"/>
        <w:tab w:val="left" w:pos="2041"/>
      </w:tabs>
    </w:pPr>
  </w:style>
  <w:style w:type="character" w:customStyle="1" w:styleId="ListParagraphChar">
    <w:name w:val="List Paragraph Char"/>
    <w:basedOn w:val="DefaultParagraphFont"/>
    <w:link w:val="ListParagraph"/>
    <w:uiPriority w:val="34"/>
    <w:rsid w:val="00CE2E25"/>
  </w:style>
  <w:style w:type="character" w:styleId="UnresolvedMention">
    <w:name w:val="Unresolved Mention"/>
    <w:basedOn w:val="DefaultParagraphFont"/>
    <w:uiPriority w:val="99"/>
    <w:semiHidden/>
    <w:unhideWhenUsed/>
    <w:rsid w:val="00CE2E25"/>
    <w:rPr>
      <w:color w:val="605E5C"/>
      <w:shd w:val="clear" w:color="auto" w:fill="E1DFDD"/>
    </w:rPr>
  </w:style>
  <w:style w:type="paragraph" w:styleId="TOCHeading">
    <w:name w:val="TOC Heading"/>
    <w:basedOn w:val="Heading1"/>
    <w:next w:val="Normal"/>
    <w:uiPriority w:val="39"/>
    <w:unhideWhenUsed/>
    <w:qFormat/>
    <w:rsid w:val="00CE2E25"/>
    <w:pPr>
      <w:outlineLvl w:val="9"/>
    </w:pPr>
  </w:style>
  <w:style w:type="paragraph" w:styleId="TOC1">
    <w:name w:val="toc 1"/>
    <w:basedOn w:val="Normal"/>
    <w:next w:val="Normal"/>
    <w:autoRedefine/>
    <w:uiPriority w:val="39"/>
    <w:unhideWhenUsed/>
    <w:rsid w:val="00CE2E25"/>
    <w:pPr>
      <w:tabs>
        <w:tab w:val="right" w:leader="dot" w:pos="10194"/>
      </w:tabs>
      <w:spacing w:before="220" w:after="100"/>
      <w:contextualSpacing w:val="0"/>
    </w:pPr>
    <w:rPr>
      <w:b/>
      <w:bCs/>
      <w:noProof/>
      <w:color w:val="0480A8" w:themeColor="accent6"/>
      <w:sz w:val="28"/>
    </w:rPr>
  </w:style>
  <w:style w:type="paragraph" w:styleId="TOC2">
    <w:name w:val="toc 2"/>
    <w:basedOn w:val="Normal"/>
    <w:next w:val="Normal"/>
    <w:autoRedefine/>
    <w:uiPriority w:val="39"/>
    <w:unhideWhenUsed/>
    <w:rsid w:val="00CE2E25"/>
    <w:pPr>
      <w:spacing w:after="100"/>
    </w:pPr>
    <w:rPr>
      <w:b/>
      <w:sz w:val="24"/>
    </w:rPr>
  </w:style>
  <w:style w:type="paragraph" w:styleId="TOC3">
    <w:name w:val="toc 3"/>
    <w:basedOn w:val="Normal"/>
    <w:next w:val="Normal"/>
    <w:autoRedefine/>
    <w:uiPriority w:val="39"/>
    <w:unhideWhenUsed/>
    <w:rsid w:val="00CE2E25"/>
    <w:pPr>
      <w:spacing w:after="100"/>
    </w:pPr>
  </w:style>
  <w:style w:type="table" w:customStyle="1" w:styleId="DOETable4">
    <w:name w:val="DOE Table 4"/>
    <w:basedOn w:val="TableNormal"/>
    <w:uiPriority w:val="99"/>
    <w:rsid w:val="00CE2E25"/>
    <w:pPr>
      <w:spacing w:after="0" w:line="240" w:lineRule="auto"/>
    </w:pPr>
    <w:tblPr>
      <w:tblStyleRowBandSize w:val="1"/>
      <w:tblStyleColBandSize w:val="1"/>
      <w:tblBorders>
        <w:top w:val="single" w:sz="12" w:space="0" w:color="0480A8" w:themeColor="accent6"/>
        <w:bottom w:val="single" w:sz="12"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color w:val="0480A8" w:themeColor="accent6"/>
      </w:rPr>
      <w:tblPr/>
      <w:tcPr>
        <w:tcBorders>
          <w:top w:val="nil"/>
          <w:left w:val="nil"/>
          <w:bottom w:val="single" w:sz="12" w:space="0" w:color="0480A8" w:themeColor="accent6"/>
          <w:right w:val="nil"/>
          <w:insideH w:val="nil"/>
          <w:insideV w:val="nil"/>
          <w:tl2br w:val="nil"/>
          <w:tr2bl w:val="nil"/>
        </w:tcBorders>
        <w:shd w:val="clear" w:color="auto" w:fill="FFFFFF" w:themeFill="background1"/>
      </w:tcPr>
    </w:tblStylePr>
    <w:tblStylePr w:type="lastRow">
      <w:rPr>
        <w:b/>
      </w:rPr>
      <w:tblPr/>
      <w:tcPr>
        <w:tcBorders>
          <w:top w:val="double" w:sz="4" w:space="0" w:color="0480A8" w:themeColor="accent6"/>
          <w:left w:val="nil"/>
          <w:bottom w:val="single" w:sz="12" w:space="0" w:color="0480A8" w:themeColor="accent6"/>
          <w:right w:val="nil"/>
          <w:insideH w:val="nil"/>
          <w:insideV w:val="single" w:sz="4" w:space="0" w:color="0480A8" w:themeColor="accent6"/>
          <w:tl2br w:val="nil"/>
          <w:tr2bl w:val="nil"/>
        </w:tcBorders>
      </w:tcPr>
    </w:tblStylePr>
    <w:tblStylePr w:type="firstCol">
      <w:rPr>
        <w:b/>
      </w:rPr>
    </w:tblStylePr>
    <w:tblStylePr w:type="lastCol">
      <w:rPr>
        <w:b/>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TableGridLight">
    <w:name w:val="Grid Table Light"/>
    <w:basedOn w:val="TableNormal"/>
    <w:uiPriority w:val="40"/>
    <w:rsid w:val="00CE2E2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85" w:type="dxa"/>
        <w:bottom w:w="85" w:type="dxa"/>
      </w:tblCellMar>
    </w:tblPr>
  </w:style>
  <w:style w:type="character" w:customStyle="1" w:styleId="ColourTide">
    <w:name w:val="Colour – Tide"/>
    <w:basedOn w:val="DefaultParagraphFont"/>
    <w:uiPriority w:val="1"/>
    <w:semiHidden/>
    <w:qFormat/>
    <w:rsid w:val="00CE2E25"/>
    <w:rPr>
      <w:color w:val="0480A8" w:themeColor="accent6"/>
    </w:rPr>
  </w:style>
  <w:style w:type="character" w:customStyle="1" w:styleId="ColourMidnight">
    <w:name w:val="Colour – Midnight"/>
    <w:basedOn w:val="DefaultParagraphFont"/>
    <w:uiPriority w:val="1"/>
    <w:semiHidden/>
    <w:qFormat/>
    <w:rsid w:val="00CE2E25"/>
    <w:rPr>
      <w:color w:val="193C5A" w:themeColor="accent1"/>
    </w:rPr>
  </w:style>
  <w:style w:type="character" w:customStyle="1" w:styleId="ColourShoal">
    <w:name w:val="Colour – Shoal"/>
    <w:basedOn w:val="DefaultParagraphFont"/>
    <w:uiPriority w:val="1"/>
    <w:semiHidden/>
    <w:qFormat/>
    <w:rsid w:val="00CE2E25"/>
    <w:rPr>
      <w:color w:val="5BC5EA" w:themeColor="accent2"/>
    </w:rPr>
  </w:style>
  <w:style w:type="character" w:customStyle="1" w:styleId="ColourPindan">
    <w:name w:val="Colour – Pindan"/>
    <w:basedOn w:val="DefaultParagraphFont"/>
    <w:uiPriority w:val="1"/>
    <w:semiHidden/>
    <w:qFormat/>
    <w:rsid w:val="00CE2E25"/>
    <w:rPr>
      <w:color w:val="DE7A22" w:themeColor="accent3"/>
    </w:rPr>
  </w:style>
  <w:style w:type="character" w:customStyle="1" w:styleId="ColourAcacia">
    <w:name w:val="Colour – Acacia"/>
    <w:basedOn w:val="DefaultParagraphFont"/>
    <w:uiPriority w:val="1"/>
    <w:semiHidden/>
    <w:qFormat/>
    <w:rsid w:val="00CE2E25"/>
    <w:rPr>
      <w:color w:val="FDCE53" w:themeColor="accent4"/>
    </w:rPr>
  </w:style>
  <w:style w:type="character" w:customStyle="1" w:styleId="ColourEucalyptus">
    <w:name w:val="Colour – Eucalyptus"/>
    <w:basedOn w:val="DefaultParagraphFont"/>
    <w:uiPriority w:val="1"/>
    <w:semiHidden/>
    <w:qFormat/>
    <w:rsid w:val="00CE2E25"/>
    <w:rPr>
      <w:color w:val="006464" w:themeColor="accent5"/>
    </w:rPr>
  </w:style>
  <w:style w:type="paragraph" w:styleId="NoSpacing">
    <w:name w:val="No Spacing"/>
    <w:link w:val="NoSpacingChar"/>
    <w:uiPriority w:val="1"/>
    <w:qFormat/>
    <w:rsid w:val="00CE2E25"/>
    <w:pPr>
      <w:spacing w:after="0" w:line="240" w:lineRule="auto"/>
    </w:pPr>
    <w:rPr>
      <w:rFonts w:asciiTheme="minorHAnsi" w:eastAsiaTheme="minorEastAsia" w:hAnsiTheme="minorHAnsi" w:cstheme="minorBidi"/>
      <w:lang w:val="en-US"/>
    </w:rPr>
  </w:style>
  <w:style w:type="character" w:customStyle="1" w:styleId="NoSpacingChar">
    <w:name w:val="No Spacing Char"/>
    <w:basedOn w:val="DefaultParagraphFont"/>
    <w:link w:val="NoSpacing"/>
    <w:uiPriority w:val="1"/>
    <w:rsid w:val="00CE2E25"/>
    <w:rPr>
      <w:rFonts w:asciiTheme="minorHAnsi" w:eastAsiaTheme="minorEastAsia" w:hAnsiTheme="minorHAnsi" w:cstheme="minorBidi"/>
      <w:lang w:val="en-US"/>
    </w:rPr>
  </w:style>
  <w:style w:type="character" w:customStyle="1" w:styleId="ColourWhite">
    <w:name w:val="Colour – White"/>
    <w:basedOn w:val="DefaultParagraphFont"/>
    <w:uiPriority w:val="1"/>
    <w:semiHidden/>
    <w:qFormat/>
    <w:rsid w:val="00CE2E25"/>
    <w:rPr>
      <w:color w:val="FFFFFF" w:themeColor="background1"/>
    </w:rPr>
  </w:style>
  <w:style w:type="character" w:customStyle="1" w:styleId="ColourBlack">
    <w:name w:val="Colour – Black"/>
    <w:basedOn w:val="DefaultParagraphFont"/>
    <w:uiPriority w:val="1"/>
    <w:semiHidden/>
    <w:qFormat/>
    <w:rsid w:val="00CE2E25"/>
    <w:rPr>
      <w:color w:val="000000" w:themeColor="text1"/>
    </w:rPr>
  </w:style>
  <w:style w:type="paragraph" w:customStyle="1" w:styleId="Introduction">
    <w:name w:val="Introduction"/>
    <w:basedOn w:val="Normal"/>
    <w:uiPriority w:val="5"/>
    <w:qFormat/>
    <w:rsid w:val="00CE2E25"/>
    <w:pPr>
      <w:contextualSpacing w:val="0"/>
    </w:pPr>
    <w:rPr>
      <w:b/>
      <w:bCs/>
      <w:sz w:val="26"/>
      <w:szCs w:val="26"/>
    </w:rPr>
  </w:style>
  <w:style w:type="table" w:styleId="ColorfulGrid">
    <w:name w:val="Colorful Grid"/>
    <w:basedOn w:val="TableNormal"/>
    <w:uiPriority w:val="73"/>
    <w:semiHidden/>
    <w:unhideWhenUsed/>
    <w:rsid w:val="00CE2E2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CE2E2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9ED" w:themeFill="accent1" w:themeFillTint="33"/>
    </w:tcPr>
    <w:tblStylePr w:type="firstRow">
      <w:rPr>
        <w:b/>
        <w:bCs/>
      </w:rPr>
      <w:tblPr/>
      <w:tcPr>
        <w:shd w:val="clear" w:color="auto" w:fill="83B3DC" w:themeFill="accent1" w:themeFillTint="66"/>
      </w:tcPr>
    </w:tblStylePr>
    <w:tblStylePr w:type="lastRow">
      <w:rPr>
        <w:b/>
        <w:bCs/>
        <w:color w:val="000000" w:themeColor="text1"/>
      </w:rPr>
      <w:tblPr/>
      <w:tcPr>
        <w:shd w:val="clear" w:color="auto" w:fill="83B3DC" w:themeFill="accent1" w:themeFillTint="66"/>
      </w:tcPr>
    </w:tblStylePr>
    <w:tblStylePr w:type="firstCol">
      <w:rPr>
        <w:color w:val="FFFFFF" w:themeColor="background1"/>
      </w:rPr>
      <w:tblPr/>
      <w:tcPr>
        <w:shd w:val="clear" w:color="auto" w:fill="122C43" w:themeFill="accent1" w:themeFillShade="BF"/>
      </w:tcPr>
    </w:tblStylePr>
    <w:tblStylePr w:type="lastCol">
      <w:rPr>
        <w:color w:val="FFFFFF" w:themeColor="background1"/>
      </w:rPr>
      <w:tblPr/>
      <w:tcPr>
        <w:shd w:val="clear" w:color="auto" w:fill="122C43" w:themeFill="accent1" w:themeFillShade="BF"/>
      </w:tcPr>
    </w:tblStylePr>
    <w:tblStylePr w:type="band1Vert">
      <w:tblPr/>
      <w:tcPr>
        <w:shd w:val="clear" w:color="auto" w:fill="64A0D4" w:themeFill="accent1" w:themeFillTint="7F"/>
      </w:tcPr>
    </w:tblStylePr>
    <w:tblStylePr w:type="band1Horz">
      <w:tblPr/>
      <w:tcPr>
        <w:shd w:val="clear" w:color="auto" w:fill="64A0D4" w:themeFill="accent1" w:themeFillTint="7F"/>
      </w:tcPr>
    </w:tblStylePr>
  </w:style>
  <w:style w:type="table" w:styleId="ColorfulGrid-Accent2">
    <w:name w:val="Colorful Grid Accent 2"/>
    <w:basedOn w:val="TableNormal"/>
    <w:uiPriority w:val="73"/>
    <w:semiHidden/>
    <w:unhideWhenUsed/>
    <w:rsid w:val="00CE2E2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F3FA" w:themeFill="accent2" w:themeFillTint="33"/>
    </w:tcPr>
    <w:tblStylePr w:type="firstRow">
      <w:rPr>
        <w:b/>
        <w:bCs/>
      </w:rPr>
      <w:tblPr/>
      <w:tcPr>
        <w:shd w:val="clear" w:color="auto" w:fill="BDE7F6" w:themeFill="accent2" w:themeFillTint="66"/>
      </w:tcPr>
    </w:tblStylePr>
    <w:tblStylePr w:type="lastRow">
      <w:rPr>
        <w:b/>
        <w:bCs/>
        <w:color w:val="000000" w:themeColor="text1"/>
      </w:rPr>
      <w:tblPr/>
      <w:tcPr>
        <w:shd w:val="clear" w:color="auto" w:fill="BDE7F6" w:themeFill="accent2" w:themeFillTint="66"/>
      </w:tcPr>
    </w:tblStylePr>
    <w:tblStylePr w:type="firstCol">
      <w:rPr>
        <w:color w:val="FFFFFF" w:themeColor="background1"/>
      </w:rPr>
      <w:tblPr/>
      <w:tcPr>
        <w:shd w:val="clear" w:color="auto" w:fill="1BA6D7" w:themeFill="accent2" w:themeFillShade="BF"/>
      </w:tcPr>
    </w:tblStylePr>
    <w:tblStylePr w:type="lastCol">
      <w:rPr>
        <w:color w:val="FFFFFF" w:themeColor="background1"/>
      </w:rPr>
      <w:tblPr/>
      <w:tcPr>
        <w:shd w:val="clear" w:color="auto" w:fill="1BA6D7" w:themeFill="accent2" w:themeFillShade="BF"/>
      </w:tcPr>
    </w:tblStylePr>
    <w:tblStylePr w:type="band1Vert">
      <w:tblPr/>
      <w:tcPr>
        <w:shd w:val="clear" w:color="auto" w:fill="ADE2F4" w:themeFill="accent2" w:themeFillTint="7F"/>
      </w:tcPr>
    </w:tblStylePr>
    <w:tblStylePr w:type="band1Horz">
      <w:tblPr/>
      <w:tcPr>
        <w:shd w:val="clear" w:color="auto" w:fill="ADE2F4" w:themeFill="accent2" w:themeFillTint="7F"/>
      </w:tcPr>
    </w:tblStylePr>
  </w:style>
  <w:style w:type="table" w:styleId="ColorfulGrid-Accent3">
    <w:name w:val="Colorful Grid Accent 3"/>
    <w:basedOn w:val="TableNormal"/>
    <w:uiPriority w:val="73"/>
    <w:semiHidden/>
    <w:unhideWhenUsed/>
    <w:rsid w:val="00CE2E2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E4D2" w:themeFill="accent3" w:themeFillTint="33"/>
    </w:tcPr>
    <w:tblStylePr w:type="firstRow">
      <w:rPr>
        <w:b/>
        <w:bCs/>
      </w:rPr>
      <w:tblPr/>
      <w:tcPr>
        <w:shd w:val="clear" w:color="auto" w:fill="F1C9A6" w:themeFill="accent3" w:themeFillTint="66"/>
      </w:tcPr>
    </w:tblStylePr>
    <w:tblStylePr w:type="lastRow">
      <w:rPr>
        <w:b/>
        <w:bCs/>
        <w:color w:val="000000" w:themeColor="text1"/>
      </w:rPr>
      <w:tblPr/>
      <w:tcPr>
        <w:shd w:val="clear" w:color="auto" w:fill="F1C9A6" w:themeFill="accent3" w:themeFillTint="66"/>
      </w:tcPr>
    </w:tblStylePr>
    <w:tblStylePr w:type="firstCol">
      <w:rPr>
        <w:color w:val="FFFFFF" w:themeColor="background1"/>
      </w:rPr>
      <w:tblPr/>
      <w:tcPr>
        <w:shd w:val="clear" w:color="auto" w:fill="A65B19" w:themeFill="accent3" w:themeFillShade="BF"/>
      </w:tcPr>
    </w:tblStylePr>
    <w:tblStylePr w:type="lastCol">
      <w:rPr>
        <w:color w:val="FFFFFF" w:themeColor="background1"/>
      </w:rPr>
      <w:tblPr/>
      <w:tcPr>
        <w:shd w:val="clear" w:color="auto" w:fill="A65B19" w:themeFill="accent3" w:themeFillShade="BF"/>
      </w:tcPr>
    </w:tblStylePr>
    <w:tblStylePr w:type="band1Vert">
      <w:tblPr/>
      <w:tcPr>
        <w:shd w:val="clear" w:color="auto" w:fill="EEBC90" w:themeFill="accent3" w:themeFillTint="7F"/>
      </w:tcPr>
    </w:tblStylePr>
    <w:tblStylePr w:type="band1Horz">
      <w:tblPr/>
      <w:tcPr>
        <w:shd w:val="clear" w:color="auto" w:fill="EEBC90" w:themeFill="accent3" w:themeFillTint="7F"/>
      </w:tcPr>
    </w:tblStylePr>
  </w:style>
  <w:style w:type="table" w:styleId="ColorfulGrid-Accent4">
    <w:name w:val="Colorful Grid Accent 4"/>
    <w:basedOn w:val="TableNormal"/>
    <w:uiPriority w:val="73"/>
    <w:semiHidden/>
    <w:unhideWhenUsed/>
    <w:rsid w:val="00CE2E2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F5DC" w:themeFill="accent4" w:themeFillTint="33"/>
    </w:tcPr>
    <w:tblStylePr w:type="firstRow">
      <w:rPr>
        <w:b/>
        <w:bCs/>
      </w:rPr>
      <w:tblPr/>
      <w:tcPr>
        <w:shd w:val="clear" w:color="auto" w:fill="FEEBBA" w:themeFill="accent4" w:themeFillTint="66"/>
      </w:tcPr>
    </w:tblStylePr>
    <w:tblStylePr w:type="lastRow">
      <w:rPr>
        <w:b/>
        <w:bCs/>
        <w:color w:val="000000" w:themeColor="text1"/>
      </w:rPr>
      <w:tblPr/>
      <w:tcPr>
        <w:shd w:val="clear" w:color="auto" w:fill="FEEBBA" w:themeFill="accent4" w:themeFillTint="66"/>
      </w:tcPr>
    </w:tblStylePr>
    <w:tblStylePr w:type="firstCol">
      <w:rPr>
        <w:color w:val="FFFFFF" w:themeColor="background1"/>
      </w:rPr>
      <w:tblPr/>
      <w:tcPr>
        <w:shd w:val="clear" w:color="auto" w:fill="F8B403" w:themeFill="accent4" w:themeFillShade="BF"/>
      </w:tcPr>
    </w:tblStylePr>
    <w:tblStylePr w:type="lastCol">
      <w:rPr>
        <w:color w:val="FFFFFF" w:themeColor="background1"/>
      </w:rPr>
      <w:tblPr/>
      <w:tcPr>
        <w:shd w:val="clear" w:color="auto" w:fill="F8B403" w:themeFill="accent4" w:themeFillShade="BF"/>
      </w:tcPr>
    </w:tblStylePr>
    <w:tblStylePr w:type="band1Vert">
      <w:tblPr/>
      <w:tcPr>
        <w:shd w:val="clear" w:color="auto" w:fill="FEE6A9" w:themeFill="accent4" w:themeFillTint="7F"/>
      </w:tcPr>
    </w:tblStylePr>
    <w:tblStylePr w:type="band1Horz">
      <w:tblPr/>
      <w:tcPr>
        <w:shd w:val="clear" w:color="auto" w:fill="FEE6A9" w:themeFill="accent4" w:themeFillTint="7F"/>
      </w:tcPr>
    </w:tblStylePr>
  </w:style>
  <w:style w:type="table" w:styleId="ColorfulGrid-Accent5">
    <w:name w:val="Colorful Grid Accent 5"/>
    <w:basedOn w:val="TableNormal"/>
    <w:uiPriority w:val="73"/>
    <w:semiHidden/>
    <w:unhideWhenUsed/>
    <w:rsid w:val="00CE2E2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DFFFF" w:themeFill="accent5" w:themeFillTint="33"/>
    </w:tcPr>
    <w:tblStylePr w:type="firstRow">
      <w:rPr>
        <w:b/>
        <w:bCs/>
      </w:rPr>
      <w:tblPr/>
      <w:tcPr>
        <w:shd w:val="clear" w:color="auto" w:fill="5BFFFF" w:themeFill="accent5" w:themeFillTint="66"/>
      </w:tcPr>
    </w:tblStylePr>
    <w:tblStylePr w:type="lastRow">
      <w:rPr>
        <w:b/>
        <w:bCs/>
        <w:color w:val="000000" w:themeColor="text1"/>
      </w:rPr>
      <w:tblPr/>
      <w:tcPr>
        <w:shd w:val="clear" w:color="auto" w:fill="5BFFFF" w:themeFill="accent5" w:themeFillTint="66"/>
      </w:tcPr>
    </w:tblStylePr>
    <w:tblStylePr w:type="firstCol">
      <w:rPr>
        <w:color w:val="FFFFFF" w:themeColor="background1"/>
      </w:rPr>
      <w:tblPr/>
      <w:tcPr>
        <w:shd w:val="clear" w:color="auto" w:fill="004A4A" w:themeFill="accent5" w:themeFillShade="BF"/>
      </w:tcPr>
    </w:tblStylePr>
    <w:tblStylePr w:type="lastCol">
      <w:rPr>
        <w:color w:val="FFFFFF" w:themeColor="background1"/>
      </w:rPr>
      <w:tblPr/>
      <w:tcPr>
        <w:shd w:val="clear" w:color="auto" w:fill="004A4A" w:themeFill="accent5" w:themeFillShade="BF"/>
      </w:tcPr>
    </w:tblStylePr>
    <w:tblStylePr w:type="band1Vert">
      <w:tblPr/>
      <w:tcPr>
        <w:shd w:val="clear" w:color="auto" w:fill="32FFFF" w:themeFill="accent5" w:themeFillTint="7F"/>
      </w:tcPr>
    </w:tblStylePr>
    <w:tblStylePr w:type="band1Horz">
      <w:tblPr/>
      <w:tcPr>
        <w:shd w:val="clear" w:color="auto" w:fill="32FFFF" w:themeFill="accent5" w:themeFillTint="7F"/>
      </w:tcPr>
    </w:tblStylePr>
  </w:style>
  <w:style w:type="table" w:styleId="ColorfulGrid-Accent6">
    <w:name w:val="Colorful Grid Accent 6"/>
    <w:basedOn w:val="TableNormal"/>
    <w:uiPriority w:val="73"/>
    <w:semiHidden/>
    <w:unhideWhenUsed/>
    <w:rsid w:val="00CE2E2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CEDFD" w:themeFill="accent6" w:themeFillTint="33"/>
    </w:tcPr>
    <w:tblStylePr w:type="firstRow">
      <w:rPr>
        <w:b/>
        <w:bCs/>
      </w:rPr>
      <w:tblPr/>
      <w:tcPr>
        <w:shd w:val="clear" w:color="auto" w:fill="7ADBFB" w:themeFill="accent6" w:themeFillTint="66"/>
      </w:tcPr>
    </w:tblStylePr>
    <w:tblStylePr w:type="lastRow">
      <w:rPr>
        <w:b/>
        <w:bCs/>
        <w:color w:val="000000" w:themeColor="text1"/>
      </w:rPr>
      <w:tblPr/>
      <w:tcPr>
        <w:shd w:val="clear" w:color="auto" w:fill="7ADBFB" w:themeFill="accent6" w:themeFillTint="66"/>
      </w:tcPr>
    </w:tblStylePr>
    <w:tblStylePr w:type="firstCol">
      <w:rPr>
        <w:color w:val="FFFFFF" w:themeColor="background1"/>
      </w:rPr>
      <w:tblPr/>
      <w:tcPr>
        <w:shd w:val="clear" w:color="auto" w:fill="035F7D" w:themeFill="accent6" w:themeFillShade="BF"/>
      </w:tcPr>
    </w:tblStylePr>
    <w:tblStylePr w:type="lastCol">
      <w:rPr>
        <w:color w:val="FFFFFF" w:themeColor="background1"/>
      </w:rPr>
      <w:tblPr/>
      <w:tcPr>
        <w:shd w:val="clear" w:color="auto" w:fill="035F7D" w:themeFill="accent6" w:themeFillShade="BF"/>
      </w:tcPr>
    </w:tblStylePr>
    <w:tblStylePr w:type="band1Vert">
      <w:tblPr/>
      <w:tcPr>
        <w:shd w:val="clear" w:color="auto" w:fill="5AD3FB" w:themeFill="accent6" w:themeFillTint="7F"/>
      </w:tcPr>
    </w:tblStylePr>
    <w:tblStylePr w:type="band1Horz">
      <w:tblPr/>
      <w:tcPr>
        <w:shd w:val="clear" w:color="auto" w:fill="5AD3FB" w:themeFill="accent6" w:themeFillTint="7F"/>
      </w:tcPr>
    </w:tblStylePr>
  </w:style>
  <w:style w:type="table" w:styleId="ColorfulList">
    <w:name w:val="Colorful List"/>
    <w:basedOn w:val="TableNormal"/>
    <w:uiPriority w:val="72"/>
    <w:semiHidden/>
    <w:unhideWhenUsed/>
    <w:rsid w:val="00CE2E25"/>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1B0E2" w:themeFill="accent2" w:themeFillShade="CC"/>
      </w:tcPr>
    </w:tblStylePr>
    <w:tblStylePr w:type="lastRow">
      <w:rPr>
        <w:b/>
        <w:bCs/>
        <w:color w:val="21B0E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CE2E25"/>
    <w:pPr>
      <w:spacing w:after="0" w:line="240" w:lineRule="auto"/>
    </w:pPr>
    <w:rPr>
      <w:color w:val="000000" w:themeColor="text1"/>
    </w:rPr>
    <w:tblPr>
      <w:tblStyleRowBandSize w:val="1"/>
      <w:tblStyleColBandSize w:val="1"/>
    </w:tblPr>
    <w:tcPr>
      <w:shd w:val="clear" w:color="auto" w:fill="E0ECF6" w:themeFill="accent1" w:themeFillTint="19"/>
    </w:tcPr>
    <w:tblStylePr w:type="firstRow">
      <w:rPr>
        <w:b/>
        <w:bCs/>
        <w:color w:val="FFFFFF" w:themeColor="background1"/>
      </w:rPr>
      <w:tblPr/>
      <w:tcPr>
        <w:tcBorders>
          <w:bottom w:val="single" w:sz="12" w:space="0" w:color="FFFFFF" w:themeColor="background1"/>
        </w:tcBorders>
        <w:shd w:val="clear" w:color="auto" w:fill="21B0E2" w:themeFill="accent2" w:themeFillShade="CC"/>
      </w:tcPr>
    </w:tblStylePr>
    <w:tblStylePr w:type="lastRow">
      <w:rPr>
        <w:b/>
        <w:bCs/>
        <w:color w:val="21B0E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0E9" w:themeFill="accent1" w:themeFillTint="3F"/>
      </w:tcPr>
    </w:tblStylePr>
    <w:tblStylePr w:type="band1Horz">
      <w:tblPr/>
      <w:tcPr>
        <w:shd w:val="clear" w:color="auto" w:fill="C1D9ED" w:themeFill="accent1" w:themeFillTint="33"/>
      </w:tcPr>
    </w:tblStylePr>
  </w:style>
  <w:style w:type="table" w:styleId="ColorfulList-Accent2">
    <w:name w:val="Colorful List Accent 2"/>
    <w:basedOn w:val="TableNormal"/>
    <w:uiPriority w:val="72"/>
    <w:semiHidden/>
    <w:unhideWhenUsed/>
    <w:rsid w:val="00CE2E25"/>
    <w:pPr>
      <w:spacing w:after="0" w:line="240" w:lineRule="auto"/>
    </w:pPr>
    <w:rPr>
      <w:color w:val="000000" w:themeColor="text1"/>
    </w:rPr>
    <w:tblPr>
      <w:tblStyleRowBandSize w:val="1"/>
      <w:tblStyleColBandSize w:val="1"/>
    </w:tblPr>
    <w:tcPr>
      <w:shd w:val="clear" w:color="auto" w:fill="EEF9FD" w:themeFill="accent2" w:themeFillTint="19"/>
    </w:tcPr>
    <w:tblStylePr w:type="firstRow">
      <w:rPr>
        <w:b/>
        <w:bCs/>
        <w:color w:val="FFFFFF" w:themeColor="background1"/>
      </w:rPr>
      <w:tblPr/>
      <w:tcPr>
        <w:tcBorders>
          <w:bottom w:val="single" w:sz="12" w:space="0" w:color="FFFFFF" w:themeColor="background1"/>
        </w:tcBorders>
        <w:shd w:val="clear" w:color="auto" w:fill="21B0E2" w:themeFill="accent2" w:themeFillShade="CC"/>
      </w:tcPr>
    </w:tblStylePr>
    <w:tblStylePr w:type="lastRow">
      <w:rPr>
        <w:b/>
        <w:bCs/>
        <w:color w:val="21B0E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F0F9" w:themeFill="accent2" w:themeFillTint="3F"/>
      </w:tcPr>
    </w:tblStylePr>
    <w:tblStylePr w:type="band1Horz">
      <w:tblPr/>
      <w:tcPr>
        <w:shd w:val="clear" w:color="auto" w:fill="DEF3FA" w:themeFill="accent2" w:themeFillTint="33"/>
      </w:tcPr>
    </w:tblStylePr>
  </w:style>
  <w:style w:type="table" w:styleId="ColorfulList-Accent3">
    <w:name w:val="Colorful List Accent 3"/>
    <w:basedOn w:val="TableNormal"/>
    <w:uiPriority w:val="72"/>
    <w:semiHidden/>
    <w:unhideWhenUsed/>
    <w:rsid w:val="00CE2E25"/>
    <w:pPr>
      <w:spacing w:after="0" w:line="240" w:lineRule="auto"/>
    </w:pPr>
    <w:rPr>
      <w:color w:val="000000" w:themeColor="text1"/>
    </w:rPr>
    <w:tblPr>
      <w:tblStyleRowBandSize w:val="1"/>
      <w:tblStyleColBandSize w:val="1"/>
    </w:tblPr>
    <w:tcPr>
      <w:shd w:val="clear" w:color="auto" w:fill="FBF1E9" w:themeFill="accent3" w:themeFillTint="19"/>
    </w:tcPr>
    <w:tblStylePr w:type="firstRow">
      <w:rPr>
        <w:b/>
        <w:bCs/>
        <w:color w:val="FFFFFF" w:themeColor="background1"/>
      </w:rPr>
      <w:tblPr/>
      <w:tcPr>
        <w:tcBorders>
          <w:bottom w:val="single" w:sz="12" w:space="0" w:color="FFFFFF" w:themeColor="background1"/>
        </w:tcBorders>
        <w:shd w:val="clear" w:color="auto" w:fill="FCBA10" w:themeFill="accent4" w:themeFillShade="CC"/>
      </w:tcPr>
    </w:tblStylePr>
    <w:tblStylePr w:type="lastRow">
      <w:rPr>
        <w:b/>
        <w:bCs/>
        <w:color w:val="FCBA1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DDC8" w:themeFill="accent3" w:themeFillTint="3F"/>
      </w:tcPr>
    </w:tblStylePr>
    <w:tblStylePr w:type="band1Horz">
      <w:tblPr/>
      <w:tcPr>
        <w:shd w:val="clear" w:color="auto" w:fill="F8E4D2" w:themeFill="accent3" w:themeFillTint="33"/>
      </w:tcPr>
    </w:tblStylePr>
  </w:style>
  <w:style w:type="table" w:styleId="ColorfulList-Accent4">
    <w:name w:val="Colorful List Accent 4"/>
    <w:basedOn w:val="TableNormal"/>
    <w:uiPriority w:val="72"/>
    <w:semiHidden/>
    <w:unhideWhenUsed/>
    <w:rsid w:val="00CE2E25"/>
    <w:pPr>
      <w:spacing w:after="0" w:line="240" w:lineRule="auto"/>
    </w:pPr>
    <w:rPr>
      <w:color w:val="000000" w:themeColor="text1"/>
    </w:rPr>
    <w:tblPr>
      <w:tblStyleRowBandSize w:val="1"/>
      <w:tblStyleColBandSize w:val="1"/>
    </w:tblPr>
    <w:tcPr>
      <w:shd w:val="clear" w:color="auto" w:fill="FEFAED" w:themeFill="accent4" w:themeFillTint="19"/>
    </w:tcPr>
    <w:tblStylePr w:type="firstRow">
      <w:rPr>
        <w:b/>
        <w:bCs/>
        <w:color w:val="FFFFFF" w:themeColor="background1"/>
      </w:rPr>
      <w:tblPr/>
      <w:tcPr>
        <w:tcBorders>
          <w:bottom w:val="single" w:sz="12" w:space="0" w:color="FFFFFF" w:themeColor="background1"/>
        </w:tcBorders>
        <w:shd w:val="clear" w:color="auto" w:fill="B2611A" w:themeFill="accent3" w:themeFillShade="CC"/>
      </w:tcPr>
    </w:tblStylePr>
    <w:tblStylePr w:type="lastRow">
      <w:rPr>
        <w:b/>
        <w:bCs/>
        <w:color w:val="B2611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F2D4" w:themeFill="accent4" w:themeFillTint="3F"/>
      </w:tcPr>
    </w:tblStylePr>
    <w:tblStylePr w:type="band1Horz">
      <w:tblPr/>
      <w:tcPr>
        <w:shd w:val="clear" w:color="auto" w:fill="FEF5DC" w:themeFill="accent4" w:themeFillTint="33"/>
      </w:tcPr>
    </w:tblStylePr>
  </w:style>
  <w:style w:type="table" w:styleId="ColorfulList-Accent5">
    <w:name w:val="Colorful List Accent 5"/>
    <w:basedOn w:val="TableNormal"/>
    <w:uiPriority w:val="72"/>
    <w:semiHidden/>
    <w:unhideWhenUsed/>
    <w:rsid w:val="00CE2E25"/>
    <w:pPr>
      <w:spacing w:after="0" w:line="240" w:lineRule="auto"/>
    </w:pPr>
    <w:rPr>
      <w:color w:val="000000" w:themeColor="text1"/>
    </w:rPr>
    <w:tblPr>
      <w:tblStyleRowBandSize w:val="1"/>
      <w:tblStyleColBandSize w:val="1"/>
    </w:tblPr>
    <w:tcPr>
      <w:shd w:val="clear" w:color="auto" w:fill="D6FFFF" w:themeFill="accent5" w:themeFillTint="19"/>
    </w:tcPr>
    <w:tblStylePr w:type="firstRow">
      <w:rPr>
        <w:b/>
        <w:bCs/>
        <w:color w:val="FFFFFF" w:themeColor="background1"/>
      </w:rPr>
      <w:tblPr/>
      <w:tcPr>
        <w:tcBorders>
          <w:bottom w:val="single" w:sz="12" w:space="0" w:color="FFFFFF" w:themeColor="background1"/>
        </w:tcBorders>
        <w:shd w:val="clear" w:color="auto" w:fill="036586" w:themeFill="accent6" w:themeFillShade="CC"/>
      </w:tcPr>
    </w:tblStylePr>
    <w:tblStylePr w:type="lastRow">
      <w:rPr>
        <w:b/>
        <w:bCs/>
        <w:color w:val="03658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FFFF" w:themeFill="accent5" w:themeFillTint="3F"/>
      </w:tcPr>
    </w:tblStylePr>
    <w:tblStylePr w:type="band1Horz">
      <w:tblPr/>
      <w:tcPr>
        <w:shd w:val="clear" w:color="auto" w:fill="ADFFFF" w:themeFill="accent5" w:themeFillTint="33"/>
      </w:tcPr>
    </w:tblStylePr>
  </w:style>
  <w:style w:type="table" w:styleId="ColorfulList-Accent6">
    <w:name w:val="Colorful List Accent 6"/>
    <w:basedOn w:val="TableNormal"/>
    <w:uiPriority w:val="72"/>
    <w:semiHidden/>
    <w:unhideWhenUsed/>
    <w:rsid w:val="00CE2E25"/>
    <w:pPr>
      <w:spacing w:after="0" w:line="240" w:lineRule="auto"/>
    </w:pPr>
    <w:rPr>
      <w:color w:val="000000" w:themeColor="text1"/>
    </w:rPr>
    <w:tblPr>
      <w:tblStyleRowBandSize w:val="1"/>
      <w:tblStyleColBandSize w:val="1"/>
    </w:tblPr>
    <w:tcPr>
      <w:shd w:val="clear" w:color="auto" w:fill="DEF6FE" w:themeFill="accent6" w:themeFillTint="19"/>
    </w:tcPr>
    <w:tblStylePr w:type="firstRow">
      <w:rPr>
        <w:b/>
        <w:bCs/>
        <w:color w:val="FFFFFF" w:themeColor="background1"/>
      </w:rPr>
      <w:tblPr/>
      <w:tcPr>
        <w:tcBorders>
          <w:bottom w:val="single" w:sz="12" w:space="0" w:color="FFFFFF" w:themeColor="background1"/>
        </w:tcBorders>
        <w:shd w:val="clear" w:color="auto" w:fill="005050" w:themeFill="accent5" w:themeFillShade="CC"/>
      </w:tcPr>
    </w:tblStylePr>
    <w:tblStylePr w:type="lastRow">
      <w:rPr>
        <w:b/>
        <w:bCs/>
        <w:color w:val="00505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DE9FD" w:themeFill="accent6" w:themeFillTint="3F"/>
      </w:tcPr>
    </w:tblStylePr>
    <w:tblStylePr w:type="band1Horz">
      <w:tblPr/>
      <w:tcPr>
        <w:shd w:val="clear" w:color="auto" w:fill="BCEDFD" w:themeFill="accent6" w:themeFillTint="33"/>
      </w:tcPr>
    </w:tblStylePr>
  </w:style>
  <w:style w:type="table" w:styleId="ColorfulShading">
    <w:name w:val="Colorful Shading"/>
    <w:basedOn w:val="TableNormal"/>
    <w:uiPriority w:val="71"/>
    <w:semiHidden/>
    <w:unhideWhenUsed/>
    <w:rsid w:val="00CE2E25"/>
    <w:pPr>
      <w:spacing w:after="0" w:line="240" w:lineRule="auto"/>
    </w:pPr>
    <w:rPr>
      <w:color w:val="000000" w:themeColor="text1"/>
    </w:rPr>
    <w:tblPr>
      <w:tblStyleRowBandSize w:val="1"/>
      <w:tblStyleColBandSize w:val="1"/>
      <w:tblBorders>
        <w:top w:val="single" w:sz="24" w:space="0" w:color="5BC5E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CE2E25"/>
    <w:pPr>
      <w:spacing w:after="0" w:line="240" w:lineRule="auto"/>
    </w:pPr>
    <w:rPr>
      <w:color w:val="000000" w:themeColor="text1"/>
    </w:rPr>
    <w:tblPr>
      <w:tblStyleRowBandSize w:val="1"/>
      <w:tblStyleColBandSize w:val="1"/>
      <w:tblBorders>
        <w:top w:val="single" w:sz="24" w:space="0" w:color="5BC5EA" w:themeColor="accent2"/>
        <w:left w:val="single" w:sz="4" w:space="0" w:color="193C5A" w:themeColor="accent1"/>
        <w:bottom w:val="single" w:sz="4" w:space="0" w:color="193C5A" w:themeColor="accent1"/>
        <w:right w:val="single" w:sz="4" w:space="0" w:color="193C5A" w:themeColor="accent1"/>
        <w:insideH w:val="single" w:sz="4" w:space="0" w:color="FFFFFF" w:themeColor="background1"/>
        <w:insideV w:val="single" w:sz="4" w:space="0" w:color="FFFFFF" w:themeColor="background1"/>
      </w:tblBorders>
    </w:tblPr>
    <w:tcPr>
      <w:shd w:val="clear" w:color="auto" w:fill="E0ECF6" w:themeFill="accent1" w:themeFillTint="19"/>
    </w:tcPr>
    <w:tblStylePr w:type="firstRow">
      <w:rPr>
        <w:b/>
        <w:bCs/>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2335" w:themeFill="accent1" w:themeFillShade="99"/>
      </w:tcPr>
    </w:tblStylePr>
    <w:tblStylePr w:type="firstCol">
      <w:rPr>
        <w:color w:val="FFFFFF" w:themeColor="background1"/>
      </w:rPr>
      <w:tblPr/>
      <w:tcPr>
        <w:tcBorders>
          <w:top w:val="nil"/>
          <w:left w:val="nil"/>
          <w:bottom w:val="nil"/>
          <w:right w:val="nil"/>
          <w:insideH w:val="single" w:sz="4" w:space="0" w:color="0F2335" w:themeColor="accent1" w:themeShade="99"/>
          <w:insideV w:val="nil"/>
        </w:tcBorders>
        <w:shd w:val="clear" w:color="auto" w:fill="0F233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2335" w:themeFill="accent1" w:themeFillShade="99"/>
      </w:tcPr>
    </w:tblStylePr>
    <w:tblStylePr w:type="band1Vert">
      <w:tblPr/>
      <w:tcPr>
        <w:shd w:val="clear" w:color="auto" w:fill="83B3DC" w:themeFill="accent1" w:themeFillTint="66"/>
      </w:tcPr>
    </w:tblStylePr>
    <w:tblStylePr w:type="band1Horz">
      <w:tblPr/>
      <w:tcPr>
        <w:shd w:val="clear" w:color="auto" w:fill="64A0D4"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CE2E25"/>
    <w:pPr>
      <w:spacing w:after="0" w:line="240" w:lineRule="auto"/>
    </w:pPr>
    <w:rPr>
      <w:color w:val="000000" w:themeColor="text1"/>
    </w:rPr>
    <w:tblPr>
      <w:tblStyleRowBandSize w:val="1"/>
      <w:tblStyleColBandSize w:val="1"/>
      <w:tblBorders>
        <w:top w:val="single" w:sz="24" w:space="0" w:color="5BC5EA" w:themeColor="accent2"/>
        <w:left w:val="single" w:sz="4" w:space="0" w:color="5BC5EA" w:themeColor="accent2"/>
        <w:bottom w:val="single" w:sz="4" w:space="0" w:color="5BC5EA" w:themeColor="accent2"/>
        <w:right w:val="single" w:sz="4" w:space="0" w:color="5BC5EA" w:themeColor="accent2"/>
        <w:insideH w:val="single" w:sz="4" w:space="0" w:color="FFFFFF" w:themeColor="background1"/>
        <w:insideV w:val="single" w:sz="4" w:space="0" w:color="FFFFFF" w:themeColor="background1"/>
      </w:tblBorders>
    </w:tblPr>
    <w:tcPr>
      <w:shd w:val="clear" w:color="auto" w:fill="EEF9FD" w:themeFill="accent2" w:themeFillTint="19"/>
    </w:tcPr>
    <w:tblStylePr w:type="firstRow">
      <w:rPr>
        <w:b/>
        <w:bCs/>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685AC" w:themeFill="accent2" w:themeFillShade="99"/>
      </w:tcPr>
    </w:tblStylePr>
    <w:tblStylePr w:type="firstCol">
      <w:rPr>
        <w:color w:val="FFFFFF" w:themeColor="background1"/>
      </w:rPr>
      <w:tblPr/>
      <w:tcPr>
        <w:tcBorders>
          <w:top w:val="nil"/>
          <w:left w:val="nil"/>
          <w:bottom w:val="nil"/>
          <w:right w:val="nil"/>
          <w:insideH w:val="single" w:sz="4" w:space="0" w:color="1685AC" w:themeColor="accent2" w:themeShade="99"/>
          <w:insideV w:val="nil"/>
        </w:tcBorders>
        <w:shd w:val="clear" w:color="auto" w:fill="1685A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685AC" w:themeFill="accent2" w:themeFillShade="99"/>
      </w:tcPr>
    </w:tblStylePr>
    <w:tblStylePr w:type="band1Vert">
      <w:tblPr/>
      <w:tcPr>
        <w:shd w:val="clear" w:color="auto" w:fill="BDE7F6" w:themeFill="accent2" w:themeFillTint="66"/>
      </w:tcPr>
    </w:tblStylePr>
    <w:tblStylePr w:type="band1Horz">
      <w:tblPr/>
      <w:tcPr>
        <w:shd w:val="clear" w:color="auto" w:fill="ADE2F4"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CE2E25"/>
    <w:pPr>
      <w:spacing w:after="0" w:line="240" w:lineRule="auto"/>
    </w:pPr>
    <w:rPr>
      <w:color w:val="000000" w:themeColor="text1"/>
    </w:rPr>
    <w:tblPr>
      <w:tblStyleRowBandSize w:val="1"/>
      <w:tblStyleColBandSize w:val="1"/>
      <w:tblBorders>
        <w:top w:val="single" w:sz="24" w:space="0" w:color="FDCE53" w:themeColor="accent4"/>
        <w:left w:val="single" w:sz="4" w:space="0" w:color="DE7A22" w:themeColor="accent3"/>
        <w:bottom w:val="single" w:sz="4" w:space="0" w:color="DE7A22" w:themeColor="accent3"/>
        <w:right w:val="single" w:sz="4" w:space="0" w:color="DE7A22" w:themeColor="accent3"/>
        <w:insideH w:val="single" w:sz="4" w:space="0" w:color="FFFFFF" w:themeColor="background1"/>
        <w:insideV w:val="single" w:sz="4" w:space="0" w:color="FFFFFF" w:themeColor="background1"/>
      </w:tblBorders>
    </w:tblPr>
    <w:tcPr>
      <w:shd w:val="clear" w:color="auto" w:fill="FBF1E9" w:themeFill="accent3" w:themeFillTint="19"/>
    </w:tcPr>
    <w:tblStylePr w:type="firstRow">
      <w:rPr>
        <w:b/>
        <w:bCs/>
      </w:rPr>
      <w:tblPr/>
      <w:tcPr>
        <w:tcBorders>
          <w:top w:val="nil"/>
          <w:left w:val="nil"/>
          <w:bottom w:val="single" w:sz="24" w:space="0" w:color="FDCE5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54814" w:themeFill="accent3" w:themeFillShade="99"/>
      </w:tcPr>
    </w:tblStylePr>
    <w:tblStylePr w:type="firstCol">
      <w:rPr>
        <w:color w:val="FFFFFF" w:themeColor="background1"/>
      </w:rPr>
      <w:tblPr/>
      <w:tcPr>
        <w:tcBorders>
          <w:top w:val="nil"/>
          <w:left w:val="nil"/>
          <w:bottom w:val="nil"/>
          <w:right w:val="nil"/>
          <w:insideH w:val="single" w:sz="4" w:space="0" w:color="854814" w:themeColor="accent3" w:themeShade="99"/>
          <w:insideV w:val="nil"/>
        </w:tcBorders>
        <w:shd w:val="clear" w:color="auto" w:fill="854814"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54814" w:themeFill="accent3" w:themeFillShade="99"/>
      </w:tcPr>
    </w:tblStylePr>
    <w:tblStylePr w:type="band1Vert">
      <w:tblPr/>
      <w:tcPr>
        <w:shd w:val="clear" w:color="auto" w:fill="F1C9A6" w:themeFill="accent3" w:themeFillTint="66"/>
      </w:tcPr>
    </w:tblStylePr>
    <w:tblStylePr w:type="band1Horz">
      <w:tblPr/>
      <w:tcPr>
        <w:shd w:val="clear" w:color="auto" w:fill="EEBC90" w:themeFill="accent3" w:themeFillTint="7F"/>
      </w:tcPr>
    </w:tblStylePr>
  </w:style>
  <w:style w:type="table" w:styleId="ColorfulShading-Accent4">
    <w:name w:val="Colorful Shading Accent 4"/>
    <w:basedOn w:val="TableNormal"/>
    <w:uiPriority w:val="71"/>
    <w:semiHidden/>
    <w:unhideWhenUsed/>
    <w:rsid w:val="00CE2E25"/>
    <w:pPr>
      <w:spacing w:after="0" w:line="240" w:lineRule="auto"/>
    </w:pPr>
    <w:rPr>
      <w:color w:val="000000" w:themeColor="text1"/>
    </w:rPr>
    <w:tblPr>
      <w:tblStyleRowBandSize w:val="1"/>
      <w:tblStyleColBandSize w:val="1"/>
      <w:tblBorders>
        <w:top w:val="single" w:sz="24" w:space="0" w:color="DE7A22" w:themeColor="accent3"/>
        <w:left w:val="single" w:sz="4" w:space="0" w:color="FDCE53" w:themeColor="accent4"/>
        <w:bottom w:val="single" w:sz="4" w:space="0" w:color="FDCE53" w:themeColor="accent4"/>
        <w:right w:val="single" w:sz="4" w:space="0" w:color="FDCE53" w:themeColor="accent4"/>
        <w:insideH w:val="single" w:sz="4" w:space="0" w:color="FFFFFF" w:themeColor="background1"/>
        <w:insideV w:val="single" w:sz="4" w:space="0" w:color="FFFFFF" w:themeColor="background1"/>
      </w:tblBorders>
    </w:tblPr>
    <w:tcPr>
      <w:shd w:val="clear" w:color="auto" w:fill="FEFAED" w:themeFill="accent4" w:themeFillTint="19"/>
    </w:tcPr>
    <w:tblStylePr w:type="firstRow">
      <w:rPr>
        <w:b/>
        <w:bCs/>
      </w:rPr>
      <w:tblPr/>
      <w:tcPr>
        <w:tcBorders>
          <w:top w:val="nil"/>
          <w:left w:val="nil"/>
          <w:bottom w:val="single" w:sz="24" w:space="0" w:color="DE7A2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69002" w:themeFill="accent4" w:themeFillShade="99"/>
      </w:tcPr>
    </w:tblStylePr>
    <w:tblStylePr w:type="firstCol">
      <w:rPr>
        <w:color w:val="FFFFFF" w:themeColor="background1"/>
      </w:rPr>
      <w:tblPr/>
      <w:tcPr>
        <w:tcBorders>
          <w:top w:val="nil"/>
          <w:left w:val="nil"/>
          <w:bottom w:val="nil"/>
          <w:right w:val="nil"/>
          <w:insideH w:val="single" w:sz="4" w:space="0" w:color="C69002" w:themeColor="accent4" w:themeShade="99"/>
          <w:insideV w:val="nil"/>
        </w:tcBorders>
        <w:shd w:val="clear" w:color="auto" w:fill="C6900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C69002" w:themeFill="accent4" w:themeFillShade="99"/>
      </w:tcPr>
    </w:tblStylePr>
    <w:tblStylePr w:type="band1Vert">
      <w:tblPr/>
      <w:tcPr>
        <w:shd w:val="clear" w:color="auto" w:fill="FEEBBA" w:themeFill="accent4" w:themeFillTint="66"/>
      </w:tcPr>
    </w:tblStylePr>
    <w:tblStylePr w:type="band1Horz">
      <w:tblPr/>
      <w:tcPr>
        <w:shd w:val="clear" w:color="auto" w:fill="FEE6A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CE2E25"/>
    <w:pPr>
      <w:spacing w:after="0" w:line="240" w:lineRule="auto"/>
    </w:pPr>
    <w:rPr>
      <w:color w:val="000000" w:themeColor="text1"/>
    </w:rPr>
    <w:tblPr>
      <w:tblStyleRowBandSize w:val="1"/>
      <w:tblStyleColBandSize w:val="1"/>
      <w:tblBorders>
        <w:top w:val="single" w:sz="24" w:space="0" w:color="0480A8" w:themeColor="accent6"/>
        <w:left w:val="single" w:sz="4" w:space="0" w:color="006464" w:themeColor="accent5"/>
        <w:bottom w:val="single" w:sz="4" w:space="0" w:color="006464" w:themeColor="accent5"/>
        <w:right w:val="single" w:sz="4" w:space="0" w:color="006464" w:themeColor="accent5"/>
        <w:insideH w:val="single" w:sz="4" w:space="0" w:color="FFFFFF" w:themeColor="background1"/>
        <w:insideV w:val="single" w:sz="4" w:space="0" w:color="FFFFFF" w:themeColor="background1"/>
      </w:tblBorders>
    </w:tblPr>
    <w:tcPr>
      <w:shd w:val="clear" w:color="auto" w:fill="D6FFFF" w:themeFill="accent5" w:themeFillTint="19"/>
    </w:tcPr>
    <w:tblStylePr w:type="firstRow">
      <w:rPr>
        <w:b/>
        <w:bCs/>
      </w:rPr>
      <w:tblPr/>
      <w:tcPr>
        <w:tcBorders>
          <w:top w:val="nil"/>
          <w:left w:val="nil"/>
          <w:bottom w:val="single" w:sz="24" w:space="0" w:color="0480A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C3C" w:themeFill="accent5" w:themeFillShade="99"/>
      </w:tcPr>
    </w:tblStylePr>
    <w:tblStylePr w:type="firstCol">
      <w:rPr>
        <w:color w:val="FFFFFF" w:themeColor="background1"/>
      </w:rPr>
      <w:tblPr/>
      <w:tcPr>
        <w:tcBorders>
          <w:top w:val="nil"/>
          <w:left w:val="nil"/>
          <w:bottom w:val="nil"/>
          <w:right w:val="nil"/>
          <w:insideH w:val="single" w:sz="4" w:space="0" w:color="003C3C" w:themeColor="accent5" w:themeShade="99"/>
          <w:insideV w:val="nil"/>
        </w:tcBorders>
        <w:shd w:val="clear" w:color="auto" w:fill="003C3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3C3C" w:themeFill="accent5" w:themeFillShade="99"/>
      </w:tcPr>
    </w:tblStylePr>
    <w:tblStylePr w:type="band1Vert">
      <w:tblPr/>
      <w:tcPr>
        <w:shd w:val="clear" w:color="auto" w:fill="5BFFFF" w:themeFill="accent5" w:themeFillTint="66"/>
      </w:tcPr>
    </w:tblStylePr>
    <w:tblStylePr w:type="band1Horz">
      <w:tblPr/>
      <w:tcPr>
        <w:shd w:val="clear" w:color="auto" w:fill="32FFF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CE2E25"/>
    <w:pPr>
      <w:spacing w:after="0" w:line="240" w:lineRule="auto"/>
    </w:pPr>
    <w:rPr>
      <w:color w:val="000000" w:themeColor="text1"/>
    </w:rPr>
    <w:tblPr>
      <w:tblStyleRowBandSize w:val="1"/>
      <w:tblStyleColBandSize w:val="1"/>
      <w:tblBorders>
        <w:top w:val="single" w:sz="24" w:space="0" w:color="006464" w:themeColor="accent5"/>
        <w:left w:val="single" w:sz="4" w:space="0" w:color="0480A8" w:themeColor="accent6"/>
        <w:bottom w:val="single" w:sz="4" w:space="0" w:color="0480A8" w:themeColor="accent6"/>
        <w:right w:val="single" w:sz="4" w:space="0" w:color="0480A8" w:themeColor="accent6"/>
        <w:insideH w:val="single" w:sz="4" w:space="0" w:color="FFFFFF" w:themeColor="background1"/>
        <w:insideV w:val="single" w:sz="4" w:space="0" w:color="FFFFFF" w:themeColor="background1"/>
      </w:tblBorders>
    </w:tblPr>
    <w:tcPr>
      <w:shd w:val="clear" w:color="auto" w:fill="DEF6FE" w:themeFill="accent6" w:themeFillTint="19"/>
    </w:tcPr>
    <w:tblStylePr w:type="firstRow">
      <w:rPr>
        <w:b/>
        <w:bCs/>
      </w:rPr>
      <w:tblPr/>
      <w:tcPr>
        <w:tcBorders>
          <w:top w:val="nil"/>
          <w:left w:val="nil"/>
          <w:bottom w:val="single" w:sz="24" w:space="0" w:color="00646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24C64" w:themeFill="accent6" w:themeFillShade="99"/>
      </w:tcPr>
    </w:tblStylePr>
    <w:tblStylePr w:type="firstCol">
      <w:rPr>
        <w:color w:val="FFFFFF" w:themeColor="background1"/>
      </w:rPr>
      <w:tblPr/>
      <w:tcPr>
        <w:tcBorders>
          <w:top w:val="nil"/>
          <w:left w:val="nil"/>
          <w:bottom w:val="nil"/>
          <w:right w:val="nil"/>
          <w:insideH w:val="single" w:sz="4" w:space="0" w:color="024C64" w:themeColor="accent6" w:themeShade="99"/>
          <w:insideV w:val="nil"/>
        </w:tcBorders>
        <w:shd w:val="clear" w:color="auto" w:fill="024C6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24C64" w:themeFill="accent6" w:themeFillShade="99"/>
      </w:tcPr>
    </w:tblStylePr>
    <w:tblStylePr w:type="band1Vert">
      <w:tblPr/>
      <w:tcPr>
        <w:shd w:val="clear" w:color="auto" w:fill="7ADBFB" w:themeFill="accent6" w:themeFillTint="66"/>
      </w:tcPr>
    </w:tblStylePr>
    <w:tblStylePr w:type="band1Horz">
      <w:tblPr/>
      <w:tcPr>
        <w:shd w:val="clear" w:color="auto" w:fill="5AD3FB"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CE2E25"/>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CE2E25"/>
    <w:pPr>
      <w:spacing w:after="0" w:line="240" w:lineRule="auto"/>
    </w:pPr>
    <w:rPr>
      <w:color w:val="FFFFFF" w:themeColor="background1"/>
    </w:rPr>
    <w:tblPr>
      <w:tblStyleRowBandSize w:val="1"/>
      <w:tblStyleColBandSize w:val="1"/>
    </w:tblPr>
    <w:tcPr>
      <w:shd w:val="clear" w:color="auto" w:fill="193C5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1D2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22C4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22C43" w:themeFill="accent1" w:themeFillShade="BF"/>
      </w:tcPr>
    </w:tblStylePr>
    <w:tblStylePr w:type="band1Vert">
      <w:tblPr/>
      <w:tcPr>
        <w:tcBorders>
          <w:top w:val="nil"/>
          <w:left w:val="nil"/>
          <w:bottom w:val="nil"/>
          <w:right w:val="nil"/>
          <w:insideH w:val="nil"/>
          <w:insideV w:val="nil"/>
        </w:tcBorders>
        <w:shd w:val="clear" w:color="auto" w:fill="122C43" w:themeFill="accent1" w:themeFillShade="BF"/>
      </w:tcPr>
    </w:tblStylePr>
    <w:tblStylePr w:type="band1Horz">
      <w:tblPr/>
      <w:tcPr>
        <w:tcBorders>
          <w:top w:val="nil"/>
          <w:left w:val="nil"/>
          <w:bottom w:val="nil"/>
          <w:right w:val="nil"/>
          <w:insideH w:val="nil"/>
          <w:insideV w:val="nil"/>
        </w:tcBorders>
        <w:shd w:val="clear" w:color="auto" w:fill="122C43" w:themeFill="accent1" w:themeFillShade="BF"/>
      </w:tcPr>
    </w:tblStylePr>
  </w:style>
  <w:style w:type="table" w:styleId="DarkList-Accent2">
    <w:name w:val="Dark List Accent 2"/>
    <w:basedOn w:val="TableNormal"/>
    <w:uiPriority w:val="70"/>
    <w:semiHidden/>
    <w:unhideWhenUsed/>
    <w:rsid w:val="00CE2E25"/>
    <w:pPr>
      <w:spacing w:after="0" w:line="240" w:lineRule="auto"/>
    </w:pPr>
    <w:rPr>
      <w:color w:val="FFFFFF" w:themeColor="background1"/>
    </w:rPr>
    <w:tblPr>
      <w:tblStyleRowBandSize w:val="1"/>
      <w:tblStyleColBandSize w:val="1"/>
    </w:tblPr>
    <w:tcPr>
      <w:shd w:val="clear" w:color="auto" w:fill="5BC5E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26E8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BA6D7"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BA6D7" w:themeFill="accent2" w:themeFillShade="BF"/>
      </w:tcPr>
    </w:tblStylePr>
    <w:tblStylePr w:type="band1Vert">
      <w:tblPr/>
      <w:tcPr>
        <w:tcBorders>
          <w:top w:val="nil"/>
          <w:left w:val="nil"/>
          <w:bottom w:val="nil"/>
          <w:right w:val="nil"/>
          <w:insideH w:val="nil"/>
          <w:insideV w:val="nil"/>
        </w:tcBorders>
        <w:shd w:val="clear" w:color="auto" w:fill="1BA6D7" w:themeFill="accent2" w:themeFillShade="BF"/>
      </w:tcPr>
    </w:tblStylePr>
    <w:tblStylePr w:type="band1Horz">
      <w:tblPr/>
      <w:tcPr>
        <w:tcBorders>
          <w:top w:val="nil"/>
          <w:left w:val="nil"/>
          <w:bottom w:val="nil"/>
          <w:right w:val="nil"/>
          <w:insideH w:val="nil"/>
          <w:insideV w:val="nil"/>
        </w:tcBorders>
        <w:shd w:val="clear" w:color="auto" w:fill="1BA6D7" w:themeFill="accent2" w:themeFillShade="BF"/>
      </w:tcPr>
    </w:tblStylePr>
  </w:style>
  <w:style w:type="table" w:styleId="DarkList-Accent3">
    <w:name w:val="Dark List Accent 3"/>
    <w:basedOn w:val="TableNormal"/>
    <w:uiPriority w:val="70"/>
    <w:semiHidden/>
    <w:unhideWhenUsed/>
    <w:rsid w:val="00CE2E25"/>
    <w:pPr>
      <w:spacing w:after="0" w:line="240" w:lineRule="auto"/>
    </w:pPr>
    <w:rPr>
      <w:color w:val="FFFFFF" w:themeColor="background1"/>
    </w:rPr>
    <w:tblPr>
      <w:tblStyleRowBandSize w:val="1"/>
      <w:tblStyleColBandSize w:val="1"/>
    </w:tblPr>
    <w:tcPr>
      <w:shd w:val="clear" w:color="auto" w:fill="DE7A2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3C1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65B1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65B19" w:themeFill="accent3" w:themeFillShade="BF"/>
      </w:tcPr>
    </w:tblStylePr>
    <w:tblStylePr w:type="band1Vert">
      <w:tblPr/>
      <w:tcPr>
        <w:tcBorders>
          <w:top w:val="nil"/>
          <w:left w:val="nil"/>
          <w:bottom w:val="nil"/>
          <w:right w:val="nil"/>
          <w:insideH w:val="nil"/>
          <w:insideV w:val="nil"/>
        </w:tcBorders>
        <w:shd w:val="clear" w:color="auto" w:fill="A65B19" w:themeFill="accent3" w:themeFillShade="BF"/>
      </w:tcPr>
    </w:tblStylePr>
    <w:tblStylePr w:type="band1Horz">
      <w:tblPr/>
      <w:tcPr>
        <w:tcBorders>
          <w:top w:val="nil"/>
          <w:left w:val="nil"/>
          <w:bottom w:val="nil"/>
          <w:right w:val="nil"/>
          <w:insideH w:val="nil"/>
          <w:insideV w:val="nil"/>
        </w:tcBorders>
        <w:shd w:val="clear" w:color="auto" w:fill="A65B19" w:themeFill="accent3" w:themeFillShade="BF"/>
      </w:tcPr>
    </w:tblStylePr>
  </w:style>
  <w:style w:type="table" w:styleId="DarkList-Accent4">
    <w:name w:val="Dark List Accent 4"/>
    <w:basedOn w:val="TableNormal"/>
    <w:uiPriority w:val="70"/>
    <w:semiHidden/>
    <w:unhideWhenUsed/>
    <w:rsid w:val="00CE2E25"/>
    <w:pPr>
      <w:spacing w:after="0" w:line="240" w:lineRule="auto"/>
    </w:pPr>
    <w:rPr>
      <w:color w:val="FFFFFF" w:themeColor="background1"/>
    </w:rPr>
    <w:tblPr>
      <w:tblStyleRowBandSize w:val="1"/>
      <w:tblStyleColBandSize w:val="1"/>
    </w:tblPr>
    <w:tcPr>
      <w:shd w:val="clear" w:color="auto" w:fill="FDCE5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5770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F8B40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F8B403" w:themeFill="accent4" w:themeFillShade="BF"/>
      </w:tcPr>
    </w:tblStylePr>
    <w:tblStylePr w:type="band1Vert">
      <w:tblPr/>
      <w:tcPr>
        <w:tcBorders>
          <w:top w:val="nil"/>
          <w:left w:val="nil"/>
          <w:bottom w:val="nil"/>
          <w:right w:val="nil"/>
          <w:insideH w:val="nil"/>
          <w:insideV w:val="nil"/>
        </w:tcBorders>
        <w:shd w:val="clear" w:color="auto" w:fill="F8B403" w:themeFill="accent4" w:themeFillShade="BF"/>
      </w:tcPr>
    </w:tblStylePr>
    <w:tblStylePr w:type="band1Horz">
      <w:tblPr/>
      <w:tcPr>
        <w:tcBorders>
          <w:top w:val="nil"/>
          <w:left w:val="nil"/>
          <w:bottom w:val="nil"/>
          <w:right w:val="nil"/>
          <w:insideH w:val="nil"/>
          <w:insideV w:val="nil"/>
        </w:tcBorders>
        <w:shd w:val="clear" w:color="auto" w:fill="F8B403" w:themeFill="accent4" w:themeFillShade="BF"/>
      </w:tcPr>
    </w:tblStylePr>
  </w:style>
  <w:style w:type="table" w:styleId="DarkList-Accent5">
    <w:name w:val="Dark List Accent 5"/>
    <w:basedOn w:val="TableNormal"/>
    <w:uiPriority w:val="70"/>
    <w:semiHidden/>
    <w:unhideWhenUsed/>
    <w:rsid w:val="00CE2E25"/>
    <w:pPr>
      <w:spacing w:after="0" w:line="240" w:lineRule="auto"/>
    </w:pPr>
    <w:rPr>
      <w:color w:val="FFFFFF" w:themeColor="background1"/>
    </w:rPr>
    <w:tblPr>
      <w:tblStyleRowBandSize w:val="1"/>
      <w:tblStyleColBandSize w:val="1"/>
    </w:tblPr>
    <w:tcPr>
      <w:shd w:val="clear" w:color="auto" w:fill="00646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13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4A4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4A4A" w:themeFill="accent5" w:themeFillShade="BF"/>
      </w:tcPr>
    </w:tblStylePr>
    <w:tblStylePr w:type="band1Vert">
      <w:tblPr/>
      <w:tcPr>
        <w:tcBorders>
          <w:top w:val="nil"/>
          <w:left w:val="nil"/>
          <w:bottom w:val="nil"/>
          <w:right w:val="nil"/>
          <w:insideH w:val="nil"/>
          <w:insideV w:val="nil"/>
        </w:tcBorders>
        <w:shd w:val="clear" w:color="auto" w:fill="004A4A" w:themeFill="accent5" w:themeFillShade="BF"/>
      </w:tcPr>
    </w:tblStylePr>
    <w:tblStylePr w:type="band1Horz">
      <w:tblPr/>
      <w:tcPr>
        <w:tcBorders>
          <w:top w:val="nil"/>
          <w:left w:val="nil"/>
          <w:bottom w:val="nil"/>
          <w:right w:val="nil"/>
          <w:insideH w:val="nil"/>
          <w:insideV w:val="nil"/>
        </w:tcBorders>
        <w:shd w:val="clear" w:color="auto" w:fill="004A4A" w:themeFill="accent5" w:themeFillShade="BF"/>
      </w:tcPr>
    </w:tblStylePr>
  </w:style>
  <w:style w:type="table" w:styleId="DarkList-Accent6">
    <w:name w:val="Dark List Accent 6"/>
    <w:basedOn w:val="TableNormal"/>
    <w:uiPriority w:val="70"/>
    <w:semiHidden/>
    <w:unhideWhenUsed/>
    <w:rsid w:val="00CE2E25"/>
    <w:pPr>
      <w:spacing w:after="0" w:line="240" w:lineRule="auto"/>
    </w:pPr>
    <w:rPr>
      <w:color w:val="FFFFFF" w:themeColor="background1"/>
    </w:rPr>
    <w:tblPr>
      <w:tblStyleRowBandSize w:val="1"/>
      <w:tblStyleColBandSize w:val="1"/>
    </w:tblPr>
    <w:tcPr>
      <w:shd w:val="clear" w:color="auto" w:fill="0480A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3F5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35F7D"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35F7D" w:themeFill="accent6" w:themeFillShade="BF"/>
      </w:tcPr>
    </w:tblStylePr>
    <w:tblStylePr w:type="band1Vert">
      <w:tblPr/>
      <w:tcPr>
        <w:tcBorders>
          <w:top w:val="nil"/>
          <w:left w:val="nil"/>
          <w:bottom w:val="nil"/>
          <w:right w:val="nil"/>
          <w:insideH w:val="nil"/>
          <w:insideV w:val="nil"/>
        </w:tcBorders>
        <w:shd w:val="clear" w:color="auto" w:fill="035F7D" w:themeFill="accent6" w:themeFillShade="BF"/>
      </w:tcPr>
    </w:tblStylePr>
    <w:tblStylePr w:type="band1Horz">
      <w:tblPr/>
      <w:tcPr>
        <w:tcBorders>
          <w:top w:val="nil"/>
          <w:left w:val="nil"/>
          <w:bottom w:val="nil"/>
          <w:right w:val="nil"/>
          <w:insideH w:val="nil"/>
          <w:insideV w:val="nil"/>
        </w:tcBorders>
        <w:shd w:val="clear" w:color="auto" w:fill="035F7D" w:themeFill="accent6" w:themeFillShade="BF"/>
      </w:tcPr>
    </w:tblStylePr>
  </w:style>
  <w:style w:type="table" w:styleId="GridTable1Light-Accent1">
    <w:name w:val="Grid Table 1 Light Accent 1"/>
    <w:basedOn w:val="TableNormal"/>
    <w:uiPriority w:val="46"/>
    <w:rsid w:val="00CE2E25"/>
    <w:pPr>
      <w:spacing w:after="0" w:line="240" w:lineRule="auto"/>
    </w:p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bottom w:val="single" w:sz="12" w:space="0" w:color="458DCB" w:themeColor="accent1" w:themeTint="99"/>
        </w:tcBorders>
      </w:tcPr>
    </w:tblStylePr>
    <w:tblStylePr w:type="lastRow">
      <w:rPr>
        <w:b/>
        <w:bCs/>
      </w:rPr>
      <w:tblPr/>
      <w:tcPr>
        <w:tcBorders>
          <w:top w:val="double" w:sz="2" w:space="0" w:color="458DC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E2E25"/>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rPr>
      <w:tblPr/>
      <w:tcPr>
        <w:tcBorders>
          <w:bottom w:val="single" w:sz="12" w:space="0" w:color="5BC5EA" w:themeColor="accent2"/>
        </w:tcBorders>
      </w:tcPr>
    </w:tblStylePr>
    <w:tblStylePr w:type="lastRow">
      <w:rPr>
        <w:b/>
        <w:bCs/>
      </w:rPr>
      <w:tblPr/>
      <w:tcPr>
        <w:tcBorders>
          <w:top w:val="double" w:sz="2" w:space="0" w:color="5BC5EA" w:themeColor="accent2"/>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E2E25"/>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rPr>
      <w:tblPr/>
      <w:tcPr>
        <w:tcBorders>
          <w:bottom w:val="single" w:sz="12" w:space="0" w:color="DE7A22" w:themeColor="accent3"/>
        </w:tcBorders>
      </w:tcPr>
    </w:tblStylePr>
    <w:tblStylePr w:type="lastRow">
      <w:rPr>
        <w:b/>
        <w:bCs/>
      </w:rPr>
      <w:tblPr/>
      <w:tcPr>
        <w:tcBorders>
          <w:top w:val="double" w:sz="2" w:space="0" w:color="DE7A22" w:themeColor="accent3"/>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E2E25"/>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rPr>
      <w:tblPr/>
      <w:tcPr>
        <w:tcBorders>
          <w:bottom w:val="single" w:sz="12" w:space="0" w:color="FDCE53" w:themeColor="accent4"/>
        </w:tcBorders>
      </w:tcPr>
    </w:tblStylePr>
    <w:tblStylePr w:type="lastRow">
      <w:rPr>
        <w:b/>
        <w:bCs/>
      </w:rPr>
      <w:tblPr/>
      <w:tcPr>
        <w:tcBorders>
          <w:top w:val="double" w:sz="2" w:space="0" w:color="FDCE53" w:themeColor="accent4"/>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E2E25"/>
    <w:pPr>
      <w:spacing w:after="0" w:line="240" w:lineRule="auto"/>
    </w:pPr>
    <w:tblPr>
      <w:tblStyleRowBandSize w:val="1"/>
      <w:tblStyleColBandSize w:val="1"/>
      <w:tblBorders>
        <w:top w:val="single" w:sz="4" w:space="0" w:color="008C8C" w:themeColor="accent5" w:themeTint="E6"/>
        <w:left w:val="single" w:sz="4" w:space="0" w:color="008C8C" w:themeColor="accent5" w:themeTint="E6"/>
        <w:bottom w:val="single" w:sz="4" w:space="0" w:color="008C8C" w:themeColor="accent5" w:themeTint="E6"/>
        <w:right w:val="single" w:sz="4" w:space="0" w:color="008C8C" w:themeColor="accent5" w:themeTint="E6"/>
        <w:insideH w:val="single" w:sz="4" w:space="0" w:color="008C8C" w:themeColor="accent5" w:themeTint="E6"/>
        <w:insideV w:val="single" w:sz="4" w:space="0" w:color="008C8C" w:themeColor="accent5" w:themeTint="E6"/>
      </w:tblBorders>
      <w:tblCellMar>
        <w:top w:w="85" w:type="dxa"/>
        <w:bottom w:w="85" w:type="dxa"/>
      </w:tblCellMar>
    </w:tblPr>
    <w:tblStylePr w:type="firstRow">
      <w:rPr>
        <w:b/>
        <w:bCs/>
      </w:rPr>
      <w:tblPr/>
      <w:tcPr>
        <w:tcBorders>
          <w:bottom w:val="single" w:sz="12" w:space="0" w:color="008C8C" w:themeColor="accent5" w:themeTint="E6"/>
        </w:tcBorders>
      </w:tcPr>
    </w:tblStylePr>
    <w:tblStylePr w:type="lastRow">
      <w:rPr>
        <w:b/>
        <w:bCs/>
      </w:rPr>
      <w:tblPr/>
      <w:tcPr>
        <w:tcBorders>
          <w:top w:val="double" w:sz="2" w:space="0" w:color="008C8C" w:themeColor="accent5" w:themeTint="E6"/>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E2E25"/>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rPr>
      <w:tblPr/>
      <w:tcPr>
        <w:tcBorders>
          <w:bottom w:val="single" w:sz="12" w:space="0" w:color="0480A8" w:themeColor="accent6"/>
        </w:tcBorders>
      </w:tcPr>
    </w:tblStylePr>
    <w:tblStylePr w:type="lastRow">
      <w:rPr>
        <w:b/>
        <w:bCs/>
      </w:rPr>
      <w:tblPr/>
      <w:tcPr>
        <w:tcBorders>
          <w:top w:val="double" w:sz="2" w:space="0" w:color="0480A8" w:themeColor="accent6"/>
        </w:tcBorders>
      </w:tcPr>
    </w:tblStylePr>
    <w:tblStylePr w:type="firstCol">
      <w:rPr>
        <w:b/>
        <w:bCs/>
      </w:rPr>
    </w:tblStylePr>
    <w:tblStylePr w:type="lastCol">
      <w:rPr>
        <w:b/>
        <w:bCs/>
      </w:rPr>
    </w:tblStylePr>
  </w:style>
  <w:style w:type="table" w:styleId="GridTable2">
    <w:name w:val="Grid Table 2"/>
    <w:basedOn w:val="TableNormal"/>
    <w:uiPriority w:val="47"/>
    <w:rsid w:val="00CE2E25"/>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85" w:type="dxa"/>
        <w:bottom w:w="85"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E2E25"/>
    <w:pPr>
      <w:spacing w:after="0" w:line="240" w:lineRule="auto"/>
    </w:pPr>
    <w:tblPr>
      <w:tblStyleRowBandSize w:val="1"/>
      <w:tblStyleColBandSize w:val="1"/>
      <w:tblBorders>
        <w:top w:val="single" w:sz="2" w:space="0" w:color="458DCB" w:themeColor="accent1" w:themeTint="99"/>
        <w:bottom w:val="single" w:sz="2" w:space="0" w:color="458DCB" w:themeColor="accent1" w:themeTint="99"/>
        <w:insideH w:val="single" w:sz="2" w:space="0" w:color="458DCB" w:themeColor="accent1" w:themeTint="99"/>
        <w:insideV w:val="single" w:sz="2" w:space="0" w:color="458DCB" w:themeColor="accent1" w:themeTint="99"/>
      </w:tblBorders>
      <w:tblCellMar>
        <w:top w:w="85" w:type="dxa"/>
        <w:bottom w:w="85" w:type="dxa"/>
      </w:tblCellMar>
    </w:tblPr>
    <w:tblStylePr w:type="firstRow">
      <w:rPr>
        <w:b/>
        <w:bCs/>
      </w:rPr>
      <w:tblPr/>
      <w:tcPr>
        <w:tcBorders>
          <w:top w:val="nil"/>
          <w:bottom w:val="single" w:sz="12" w:space="0" w:color="458DCB" w:themeColor="accent1" w:themeTint="99"/>
          <w:insideH w:val="nil"/>
          <w:insideV w:val="nil"/>
        </w:tcBorders>
        <w:shd w:val="clear" w:color="auto" w:fill="FFFFFF" w:themeFill="background1"/>
      </w:tcPr>
    </w:tblStylePr>
    <w:tblStylePr w:type="lastRow">
      <w:rPr>
        <w:b/>
        <w:bCs/>
      </w:rPr>
      <w:tblPr/>
      <w:tcPr>
        <w:tcBorders>
          <w:top w:val="double" w:sz="2" w:space="0" w:color="458DC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GridTable2-Accent2">
    <w:name w:val="Grid Table 2 Accent 2"/>
    <w:basedOn w:val="TableNormal"/>
    <w:uiPriority w:val="47"/>
    <w:rsid w:val="00CE2E25"/>
    <w:pPr>
      <w:spacing w:after="0" w:line="240" w:lineRule="auto"/>
    </w:pPr>
    <w:tblPr>
      <w:tblStyleRowBandSize w:val="1"/>
      <w:tblStyleColBandSize w:val="1"/>
      <w:tblBorders>
        <w:top w:val="single" w:sz="2" w:space="0" w:color="5BC5EA" w:themeColor="accent2"/>
        <w:bottom w:val="single" w:sz="2" w:space="0" w:color="5BC5EA" w:themeColor="accent2"/>
        <w:insideH w:val="single" w:sz="2" w:space="0" w:color="5BC5EA" w:themeColor="accent2"/>
        <w:insideV w:val="single" w:sz="2" w:space="0" w:color="5BC5EA" w:themeColor="accent2"/>
      </w:tblBorders>
      <w:tblCellMar>
        <w:top w:w="85" w:type="dxa"/>
        <w:bottom w:w="85" w:type="dxa"/>
      </w:tblCellMar>
    </w:tblPr>
    <w:tblStylePr w:type="firstRow">
      <w:rPr>
        <w:b/>
        <w:bCs/>
      </w:rPr>
      <w:tblPr/>
      <w:tcPr>
        <w:tcBorders>
          <w:top w:val="nil"/>
          <w:bottom w:val="single" w:sz="12" w:space="0" w:color="5BC5EA" w:themeColor="accent2"/>
          <w:insideH w:val="nil"/>
          <w:insideV w:val="nil"/>
        </w:tcBorders>
        <w:shd w:val="clear" w:color="auto" w:fill="FFFFFF" w:themeFill="background1"/>
      </w:tcPr>
    </w:tblStylePr>
    <w:tblStylePr w:type="lastRow">
      <w:rPr>
        <w:b/>
        <w:bCs/>
      </w:rPr>
      <w:tblPr/>
      <w:tcPr>
        <w:tcBorders>
          <w:top w:val="double" w:sz="2" w:space="0" w:color="5BC5EA" w:themeColor="accent2"/>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GridTable2-Accent3">
    <w:name w:val="Grid Table 2 Accent 3"/>
    <w:basedOn w:val="TableNormal"/>
    <w:uiPriority w:val="47"/>
    <w:rsid w:val="00CE2E25"/>
    <w:pPr>
      <w:spacing w:after="0" w:line="240" w:lineRule="auto"/>
    </w:pPr>
    <w:tblPr>
      <w:tblStyleRowBandSize w:val="1"/>
      <w:tblStyleColBandSize w:val="1"/>
      <w:tblBorders>
        <w:top w:val="single" w:sz="2" w:space="0" w:color="DE7A22" w:themeColor="accent3"/>
        <w:bottom w:val="single" w:sz="2" w:space="0" w:color="DE7A22" w:themeColor="accent3"/>
        <w:insideH w:val="single" w:sz="2" w:space="0" w:color="DE7A22" w:themeColor="accent3"/>
        <w:insideV w:val="single" w:sz="2" w:space="0" w:color="DE7A22" w:themeColor="accent3"/>
      </w:tblBorders>
      <w:tblCellMar>
        <w:top w:w="85" w:type="dxa"/>
        <w:bottom w:w="85" w:type="dxa"/>
      </w:tblCellMar>
    </w:tblPr>
    <w:tblStylePr w:type="firstRow">
      <w:rPr>
        <w:b/>
        <w:bCs/>
      </w:rPr>
      <w:tblPr/>
      <w:tcPr>
        <w:tcBorders>
          <w:top w:val="nil"/>
          <w:bottom w:val="single" w:sz="12" w:space="0" w:color="DE7A22" w:themeColor="accent3"/>
          <w:insideH w:val="nil"/>
          <w:insideV w:val="nil"/>
        </w:tcBorders>
        <w:shd w:val="clear" w:color="auto" w:fill="FFFFFF" w:themeFill="background1"/>
      </w:tcPr>
    </w:tblStylePr>
    <w:tblStylePr w:type="lastRow">
      <w:rPr>
        <w:b/>
        <w:bCs/>
      </w:rPr>
      <w:tblPr/>
      <w:tcPr>
        <w:tcBorders>
          <w:top w:val="double" w:sz="2" w:space="0" w:color="DE7A22" w:themeColor="accent3"/>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GridTable2-Accent4">
    <w:name w:val="Grid Table 2 Accent 4"/>
    <w:basedOn w:val="TableNormal"/>
    <w:uiPriority w:val="47"/>
    <w:rsid w:val="00CE2E25"/>
    <w:pPr>
      <w:spacing w:after="0" w:line="240" w:lineRule="auto"/>
    </w:pPr>
    <w:tblPr>
      <w:tblStyleRowBandSize w:val="1"/>
      <w:tblStyleColBandSize w:val="1"/>
      <w:tblBorders>
        <w:top w:val="single" w:sz="2" w:space="0" w:color="FDCE53" w:themeColor="accent4"/>
        <w:bottom w:val="single" w:sz="2" w:space="0" w:color="FDCE53" w:themeColor="accent4"/>
        <w:insideH w:val="single" w:sz="2" w:space="0" w:color="FDCE53" w:themeColor="accent4"/>
        <w:insideV w:val="single" w:sz="2" w:space="0" w:color="FDCE53" w:themeColor="accent4"/>
      </w:tblBorders>
      <w:tblCellMar>
        <w:top w:w="85" w:type="dxa"/>
        <w:bottom w:w="85" w:type="dxa"/>
      </w:tblCellMar>
    </w:tblPr>
    <w:tblStylePr w:type="firstRow">
      <w:rPr>
        <w:b/>
        <w:bCs/>
      </w:rPr>
      <w:tblPr/>
      <w:tcPr>
        <w:tcBorders>
          <w:top w:val="nil"/>
          <w:bottom w:val="single" w:sz="12" w:space="0" w:color="FDCE53" w:themeColor="accent4"/>
          <w:insideH w:val="nil"/>
          <w:insideV w:val="nil"/>
        </w:tcBorders>
        <w:shd w:val="clear" w:color="auto" w:fill="FFFFFF" w:themeFill="background1"/>
      </w:tcPr>
    </w:tblStylePr>
    <w:tblStylePr w:type="lastRow">
      <w:rPr>
        <w:b/>
        <w:bCs/>
      </w:rPr>
      <w:tblPr/>
      <w:tcPr>
        <w:tcBorders>
          <w:top w:val="double" w:sz="2" w:space="0" w:color="FDCE53" w:themeColor="accent4"/>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GridTable2-Accent5">
    <w:name w:val="Grid Table 2 Accent 5"/>
    <w:basedOn w:val="TableNormal"/>
    <w:uiPriority w:val="47"/>
    <w:rsid w:val="00CE2E25"/>
    <w:pPr>
      <w:spacing w:after="0" w:line="240" w:lineRule="auto"/>
    </w:pPr>
    <w:tblPr>
      <w:tblStyleRowBandSize w:val="1"/>
      <w:tblStyleColBandSize w:val="1"/>
      <w:tblBorders>
        <w:top w:val="single" w:sz="2" w:space="0" w:color="008C8C" w:themeColor="accent5" w:themeTint="E6"/>
        <w:bottom w:val="single" w:sz="2" w:space="0" w:color="008C8C" w:themeColor="accent5" w:themeTint="E6"/>
        <w:insideH w:val="single" w:sz="2" w:space="0" w:color="008C8C" w:themeColor="accent5" w:themeTint="E6"/>
        <w:insideV w:val="single" w:sz="2" w:space="0" w:color="008C8C" w:themeColor="accent5" w:themeTint="E6"/>
      </w:tblBorders>
      <w:tblCellMar>
        <w:top w:w="85" w:type="dxa"/>
        <w:bottom w:w="85" w:type="dxa"/>
      </w:tblCellMar>
    </w:tblPr>
    <w:tblStylePr w:type="firstRow">
      <w:rPr>
        <w:b/>
        <w:bCs/>
      </w:rPr>
      <w:tblPr/>
      <w:tcPr>
        <w:tcBorders>
          <w:top w:val="nil"/>
          <w:bottom w:val="single" w:sz="12" w:space="0" w:color="008C8C" w:themeColor="accent5" w:themeTint="E6"/>
          <w:insideH w:val="nil"/>
          <w:insideV w:val="nil"/>
        </w:tcBorders>
        <w:shd w:val="clear" w:color="auto" w:fill="FFFFFF" w:themeFill="background1"/>
      </w:tcPr>
    </w:tblStylePr>
    <w:tblStylePr w:type="lastRow">
      <w:rPr>
        <w:b/>
        <w:bCs/>
      </w:rPr>
      <w:tblPr/>
      <w:tcPr>
        <w:tcBorders>
          <w:top w:val="double" w:sz="2" w:space="0" w:color="008C8C" w:themeColor="accent5" w:themeTint="E6"/>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GridTable2-Accent6">
    <w:name w:val="Grid Table 2 Accent 6"/>
    <w:basedOn w:val="TableNormal"/>
    <w:uiPriority w:val="47"/>
    <w:rsid w:val="00CE2E25"/>
    <w:pPr>
      <w:spacing w:after="0" w:line="240" w:lineRule="auto"/>
    </w:pPr>
    <w:tblPr>
      <w:tblStyleRowBandSize w:val="1"/>
      <w:tblStyleColBandSize w:val="1"/>
      <w:tblBorders>
        <w:top w:val="single" w:sz="2" w:space="0" w:color="0480A8" w:themeColor="accent6"/>
        <w:bottom w:val="single" w:sz="2" w:space="0" w:color="0480A8" w:themeColor="accent6"/>
        <w:insideH w:val="single" w:sz="2" w:space="0" w:color="0480A8" w:themeColor="accent6"/>
        <w:insideV w:val="single" w:sz="2" w:space="0" w:color="0480A8" w:themeColor="accent6"/>
      </w:tblBorders>
      <w:tblCellMar>
        <w:top w:w="85" w:type="dxa"/>
        <w:bottom w:w="85" w:type="dxa"/>
      </w:tblCellMar>
    </w:tblPr>
    <w:tblStylePr w:type="firstRow">
      <w:rPr>
        <w:b/>
        <w:bCs/>
      </w:rPr>
      <w:tblPr/>
      <w:tcPr>
        <w:tcBorders>
          <w:top w:val="nil"/>
          <w:bottom w:val="single" w:sz="12" w:space="0" w:color="0480A8" w:themeColor="accent6"/>
          <w:insideH w:val="nil"/>
          <w:insideV w:val="nil"/>
        </w:tcBorders>
        <w:shd w:val="clear" w:color="auto" w:fill="FFFFFF" w:themeFill="background1"/>
      </w:tcPr>
    </w:tblStylePr>
    <w:tblStylePr w:type="lastRow">
      <w:rPr>
        <w:b/>
        <w:bCs/>
      </w:rPr>
      <w:tblPr/>
      <w:tcPr>
        <w:tcBorders>
          <w:top w:val="double" w:sz="2" w:space="0" w:color="0480A8" w:themeColor="accent6"/>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GridTable3">
    <w:name w:val="Grid Table 3"/>
    <w:basedOn w:val="TableNormal"/>
    <w:uiPriority w:val="48"/>
    <w:rsid w:val="00CE2E2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E2E25"/>
    <w:pPr>
      <w:spacing w:after="0" w:line="240" w:lineRule="auto"/>
    </w:p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1D9ED" w:themeFill="accent1" w:themeFillTint="33"/>
      </w:tcPr>
    </w:tblStylePr>
    <w:tblStylePr w:type="band1Horz">
      <w:tblPr/>
      <w:tcPr>
        <w:shd w:val="clear" w:color="auto" w:fill="C1D9ED" w:themeFill="accent1" w:themeFillTint="33"/>
      </w:tcPr>
    </w:tblStylePr>
    <w:tblStylePr w:type="neCell">
      <w:tblPr/>
      <w:tcPr>
        <w:tcBorders>
          <w:bottom w:val="single" w:sz="4" w:space="0" w:color="458DCB" w:themeColor="accent1" w:themeTint="99"/>
        </w:tcBorders>
      </w:tcPr>
    </w:tblStylePr>
    <w:tblStylePr w:type="nwCell">
      <w:tblPr/>
      <w:tcPr>
        <w:tcBorders>
          <w:bottom w:val="single" w:sz="4" w:space="0" w:color="458DCB" w:themeColor="accent1" w:themeTint="99"/>
        </w:tcBorders>
      </w:tcPr>
    </w:tblStylePr>
    <w:tblStylePr w:type="seCell">
      <w:tblPr/>
      <w:tcPr>
        <w:tcBorders>
          <w:top w:val="single" w:sz="4" w:space="0" w:color="458DCB" w:themeColor="accent1" w:themeTint="99"/>
        </w:tcBorders>
      </w:tcPr>
    </w:tblStylePr>
    <w:tblStylePr w:type="swCell">
      <w:tblPr/>
      <w:tcPr>
        <w:tcBorders>
          <w:top w:val="single" w:sz="4" w:space="0" w:color="458DCB" w:themeColor="accent1" w:themeTint="99"/>
        </w:tcBorders>
      </w:tcPr>
    </w:tblStylePr>
  </w:style>
  <w:style w:type="table" w:styleId="GridTable3-Accent2">
    <w:name w:val="Grid Table 3 Accent 2"/>
    <w:basedOn w:val="TableNormal"/>
    <w:uiPriority w:val="48"/>
    <w:rsid w:val="00CE2E25"/>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DEF3FA" w:themeFill="accent2" w:themeFillTint="33"/>
      </w:tcPr>
    </w:tblStylePr>
    <w:tblStylePr w:type="band1Horz">
      <w:tblPr/>
      <w:tcPr>
        <w:shd w:val="clear" w:color="auto" w:fill="DEF3FA" w:themeFill="accent2" w:themeFillTint="33"/>
      </w:tcPr>
    </w:tblStylePr>
    <w:tblStylePr w:type="neCell">
      <w:tblPr/>
      <w:tcPr>
        <w:tcBorders>
          <w:bottom w:val="single" w:sz="4" w:space="0" w:color="5BC5EA" w:themeColor="accent2"/>
        </w:tcBorders>
      </w:tcPr>
    </w:tblStylePr>
    <w:tblStylePr w:type="nwCell">
      <w:tblPr/>
      <w:tcPr>
        <w:tcBorders>
          <w:bottom w:val="single" w:sz="4" w:space="0" w:color="5BC5EA" w:themeColor="accent2"/>
        </w:tcBorders>
      </w:tcPr>
    </w:tblStylePr>
    <w:tblStylePr w:type="seCell">
      <w:tblPr/>
      <w:tcPr>
        <w:tcBorders>
          <w:top w:val="single" w:sz="4" w:space="0" w:color="5BC5EA" w:themeColor="accent2"/>
        </w:tcBorders>
      </w:tcPr>
    </w:tblStylePr>
    <w:tblStylePr w:type="swCell">
      <w:tblPr/>
      <w:tcPr>
        <w:tcBorders>
          <w:top w:val="single" w:sz="4" w:space="0" w:color="5BC5EA" w:themeColor="accent2"/>
        </w:tcBorders>
      </w:tcPr>
    </w:tblStylePr>
  </w:style>
  <w:style w:type="table" w:styleId="GridTable3-Accent3">
    <w:name w:val="Grid Table 3 Accent 3"/>
    <w:basedOn w:val="TableNormal"/>
    <w:uiPriority w:val="48"/>
    <w:rsid w:val="00CE2E25"/>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8E4D2" w:themeFill="accent3" w:themeFillTint="33"/>
      </w:tcPr>
    </w:tblStylePr>
    <w:tblStylePr w:type="band1Horz">
      <w:tblPr/>
      <w:tcPr>
        <w:shd w:val="clear" w:color="auto" w:fill="F8E4D2" w:themeFill="accent3" w:themeFillTint="33"/>
      </w:tcPr>
    </w:tblStylePr>
    <w:tblStylePr w:type="neCell">
      <w:tblPr/>
      <w:tcPr>
        <w:tcBorders>
          <w:bottom w:val="single" w:sz="4" w:space="0" w:color="DE7A22" w:themeColor="accent3"/>
        </w:tcBorders>
      </w:tcPr>
    </w:tblStylePr>
    <w:tblStylePr w:type="nwCell">
      <w:tblPr/>
      <w:tcPr>
        <w:tcBorders>
          <w:bottom w:val="single" w:sz="4" w:space="0" w:color="DE7A22" w:themeColor="accent3"/>
        </w:tcBorders>
      </w:tcPr>
    </w:tblStylePr>
    <w:tblStylePr w:type="seCell">
      <w:tblPr/>
      <w:tcPr>
        <w:tcBorders>
          <w:top w:val="single" w:sz="4" w:space="0" w:color="DE7A22" w:themeColor="accent3"/>
        </w:tcBorders>
      </w:tcPr>
    </w:tblStylePr>
    <w:tblStylePr w:type="swCell">
      <w:tblPr/>
      <w:tcPr>
        <w:tcBorders>
          <w:top w:val="single" w:sz="4" w:space="0" w:color="DE7A22" w:themeColor="accent3"/>
        </w:tcBorders>
      </w:tcPr>
    </w:tblStylePr>
  </w:style>
  <w:style w:type="table" w:styleId="GridTable3-Accent4">
    <w:name w:val="Grid Table 3 Accent 4"/>
    <w:basedOn w:val="TableNormal"/>
    <w:uiPriority w:val="48"/>
    <w:rsid w:val="00CE2E25"/>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EF5DC" w:themeFill="accent4" w:themeFillTint="33"/>
      </w:tcPr>
    </w:tblStylePr>
    <w:tblStylePr w:type="band1Horz">
      <w:tblPr/>
      <w:tcPr>
        <w:shd w:val="clear" w:color="auto" w:fill="FEF5DC" w:themeFill="accent4" w:themeFillTint="33"/>
      </w:tcPr>
    </w:tblStylePr>
    <w:tblStylePr w:type="neCell">
      <w:tblPr/>
      <w:tcPr>
        <w:tcBorders>
          <w:bottom w:val="single" w:sz="4" w:space="0" w:color="FDCE53" w:themeColor="accent4"/>
        </w:tcBorders>
      </w:tcPr>
    </w:tblStylePr>
    <w:tblStylePr w:type="nwCell">
      <w:tblPr/>
      <w:tcPr>
        <w:tcBorders>
          <w:bottom w:val="single" w:sz="4" w:space="0" w:color="FDCE53" w:themeColor="accent4"/>
        </w:tcBorders>
      </w:tcPr>
    </w:tblStylePr>
    <w:tblStylePr w:type="seCell">
      <w:tblPr/>
      <w:tcPr>
        <w:tcBorders>
          <w:top w:val="single" w:sz="4" w:space="0" w:color="FDCE53" w:themeColor="accent4"/>
        </w:tcBorders>
      </w:tcPr>
    </w:tblStylePr>
    <w:tblStylePr w:type="swCell">
      <w:tblPr/>
      <w:tcPr>
        <w:tcBorders>
          <w:top w:val="single" w:sz="4" w:space="0" w:color="FDCE53" w:themeColor="accent4"/>
        </w:tcBorders>
      </w:tcPr>
    </w:tblStylePr>
  </w:style>
  <w:style w:type="table" w:styleId="GridTable3-Accent5">
    <w:name w:val="Grid Table 3 Accent 5"/>
    <w:basedOn w:val="TableNormal"/>
    <w:uiPriority w:val="48"/>
    <w:rsid w:val="00CE2E25"/>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D5FFFF" w:themeFill="accent5" w:themeFillTint="1A"/>
      </w:tcPr>
    </w:tblStylePr>
    <w:tblStylePr w:type="band1Horz">
      <w:tblPr/>
      <w:tcPr>
        <w:shd w:val="clear" w:color="auto" w:fill="D5FFFF" w:themeFill="accent5" w:themeFillTint="1A"/>
      </w:tcPr>
    </w:tblStylePr>
    <w:tblStylePr w:type="neCell">
      <w:tblPr/>
      <w:tcPr>
        <w:tcBorders>
          <w:bottom w:val="single" w:sz="4" w:space="0" w:color="006464" w:themeColor="accent5"/>
        </w:tcBorders>
      </w:tcPr>
    </w:tblStylePr>
    <w:tblStylePr w:type="nwCell">
      <w:tblPr/>
      <w:tcPr>
        <w:tcBorders>
          <w:bottom w:val="single" w:sz="4" w:space="0" w:color="006464" w:themeColor="accent5"/>
        </w:tcBorders>
      </w:tcPr>
    </w:tblStylePr>
    <w:tblStylePr w:type="seCell">
      <w:tblPr/>
      <w:tcPr>
        <w:tcBorders>
          <w:top w:val="single" w:sz="4" w:space="0" w:color="006464" w:themeColor="accent5"/>
        </w:tcBorders>
      </w:tcPr>
    </w:tblStylePr>
    <w:tblStylePr w:type="swCell">
      <w:tblPr/>
      <w:tcPr>
        <w:tcBorders>
          <w:top w:val="single" w:sz="4" w:space="0" w:color="006464" w:themeColor="accent5"/>
        </w:tcBorders>
      </w:tcPr>
    </w:tblStylePr>
  </w:style>
  <w:style w:type="table" w:styleId="GridTable3-Accent6">
    <w:name w:val="Grid Table 3 Accent 6"/>
    <w:basedOn w:val="TableNormal"/>
    <w:uiPriority w:val="48"/>
    <w:rsid w:val="00CE2E25"/>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tblStylePr w:type="neCell">
      <w:tblPr/>
      <w:tcPr>
        <w:tcBorders>
          <w:bottom w:val="single" w:sz="4" w:space="0" w:color="0480A8" w:themeColor="accent6"/>
        </w:tcBorders>
      </w:tcPr>
    </w:tblStylePr>
    <w:tblStylePr w:type="nwCell">
      <w:tblPr/>
      <w:tcPr>
        <w:tcBorders>
          <w:bottom w:val="single" w:sz="4" w:space="0" w:color="0480A8" w:themeColor="accent6"/>
        </w:tcBorders>
      </w:tcPr>
    </w:tblStylePr>
    <w:tblStylePr w:type="seCell">
      <w:tblPr/>
      <w:tcPr>
        <w:tcBorders>
          <w:top w:val="single" w:sz="4" w:space="0" w:color="0480A8" w:themeColor="accent6"/>
        </w:tcBorders>
      </w:tcPr>
    </w:tblStylePr>
    <w:tblStylePr w:type="swCell">
      <w:tblPr/>
      <w:tcPr>
        <w:tcBorders>
          <w:top w:val="single" w:sz="4" w:space="0" w:color="0480A8" w:themeColor="accent6"/>
        </w:tcBorders>
      </w:tcPr>
    </w:tblStylePr>
  </w:style>
  <w:style w:type="table" w:styleId="GridTable4">
    <w:name w:val="Grid Table 4"/>
    <w:basedOn w:val="TableNormal"/>
    <w:uiPriority w:val="49"/>
    <w:rsid w:val="00CE2E2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E2E25"/>
    <w:pPr>
      <w:spacing w:after="0" w:line="240" w:lineRule="auto"/>
    </w:pPr>
    <w:tblPr>
      <w:tblStyleRowBandSize w:val="1"/>
      <w:tblStyleColBandSize w:val="1"/>
      <w:tblBorders>
        <w:top w:val="single" w:sz="4" w:space="0" w:color="193C5A" w:themeColor="accent1"/>
        <w:left w:val="single" w:sz="4" w:space="0" w:color="193C5A" w:themeColor="accent1"/>
        <w:bottom w:val="single" w:sz="4" w:space="0" w:color="193C5A" w:themeColor="accent1"/>
        <w:right w:val="single" w:sz="4" w:space="0" w:color="193C5A" w:themeColor="accent1"/>
        <w:insideH w:val="single" w:sz="4" w:space="0" w:color="193C5A" w:themeColor="accent1"/>
        <w:insideV w:val="single" w:sz="4" w:space="0" w:color="193C5A" w:themeColor="accent1"/>
      </w:tblBorders>
      <w:tblCellMar>
        <w:top w:w="85" w:type="dxa"/>
        <w:bottom w:w="85" w:type="dxa"/>
      </w:tblCellMar>
    </w:tblPr>
    <w:tblStylePr w:type="firstRow">
      <w:rPr>
        <w:b/>
        <w:bCs/>
        <w:color w:val="FFFFFF" w:themeColor="background1"/>
      </w:rPr>
      <w:tblPr/>
      <w:tcPr>
        <w:tcBorders>
          <w:top w:val="single" w:sz="4" w:space="0" w:color="193C5A" w:themeColor="accent1"/>
          <w:left w:val="single" w:sz="4" w:space="0" w:color="193C5A" w:themeColor="accent1"/>
          <w:bottom w:val="single" w:sz="4" w:space="0" w:color="193C5A" w:themeColor="accent1"/>
          <w:right w:val="single" w:sz="4" w:space="0" w:color="193C5A" w:themeColor="accent1"/>
          <w:insideH w:val="nil"/>
          <w:insideV w:val="nil"/>
        </w:tcBorders>
        <w:shd w:val="clear" w:color="auto" w:fill="193C5A" w:themeFill="accent1"/>
      </w:tcPr>
    </w:tblStylePr>
    <w:tblStylePr w:type="lastRow">
      <w:rPr>
        <w:b/>
        <w:bCs/>
      </w:rPr>
      <w:tblPr/>
      <w:tcPr>
        <w:tcBorders>
          <w:top w:val="double" w:sz="4" w:space="0" w:color="193C5A" w:themeColor="accent1"/>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GridTable4-Accent2">
    <w:name w:val="Grid Table 4 Accent 2"/>
    <w:basedOn w:val="TableNormal"/>
    <w:uiPriority w:val="49"/>
    <w:rsid w:val="00CE2E25"/>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insideV w:val="nil"/>
        </w:tcBorders>
        <w:shd w:val="clear" w:color="auto" w:fill="5BC5EA" w:themeFill="accent2"/>
      </w:tcPr>
    </w:tblStylePr>
    <w:tblStylePr w:type="lastRow">
      <w:rPr>
        <w:b/>
        <w:bCs/>
      </w:rPr>
      <w:tblPr/>
      <w:tcPr>
        <w:tcBorders>
          <w:top w:val="double" w:sz="4" w:space="0" w:color="5BC5EA" w:themeColor="accent2"/>
        </w:tcBorders>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GridTable4-Accent3">
    <w:name w:val="Grid Table 4 Accent 3"/>
    <w:basedOn w:val="TableNormal"/>
    <w:uiPriority w:val="49"/>
    <w:rsid w:val="00CE2E25"/>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color w:val="000000" w:themeColor="text1"/>
      </w:rPr>
      <w:tblPr/>
      <w:tcPr>
        <w:tcBorders>
          <w:top w:val="single" w:sz="4" w:space="0" w:color="DE7A22" w:themeColor="accent3"/>
          <w:left w:val="single" w:sz="4" w:space="0" w:color="DE7A22" w:themeColor="accent3"/>
          <w:bottom w:val="single" w:sz="4" w:space="0" w:color="DE7A22" w:themeColor="accent3"/>
          <w:right w:val="single" w:sz="4" w:space="0" w:color="DE7A22" w:themeColor="accent3"/>
          <w:insideH w:val="nil"/>
          <w:insideV w:val="nil"/>
        </w:tcBorders>
        <w:shd w:val="clear" w:color="auto" w:fill="DE7A22" w:themeFill="accent3"/>
      </w:tcPr>
    </w:tblStylePr>
    <w:tblStylePr w:type="lastRow">
      <w:rPr>
        <w:b/>
        <w:bCs/>
      </w:rPr>
      <w:tblPr/>
      <w:tcPr>
        <w:tcBorders>
          <w:top w:val="double" w:sz="4" w:space="0" w:color="DE7A22" w:themeColor="accent3"/>
        </w:tcBorders>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GridTable4-Accent4">
    <w:name w:val="Grid Table 4 Accent 4"/>
    <w:basedOn w:val="TableNormal"/>
    <w:uiPriority w:val="49"/>
    <w:rsid w:val="00CE2E25"/>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color w:val="000000" w:themeColor="text1"/>
      </w:rPr>
      <w:tblPr/>
      <w:tcPr>
        <w:tcBorders>
          <w:top w:val="single" w:sz="4" w:space="0" w:color="FDCE53" w:themeColor="accent4"/>
          <w:left w:val="single" w:sz="4" w:space="0" w:color="FDCE53" w:themeColor="accent4"/>
          <w:bottom w:val="single" w:sz="4" w:space="0" w:color="FDCE53" w:themeColor="accent4"/>
          <w:right w:val="single" w:sz="4" w:space="0" w:color="FDCE53" w:themeColor="accent4"/>
          <w:insideH w:val="nil"/>
          <w:insideV w:val="nil"/>
        </w:tcBorders>
        <w:shd w:val="clear" w:color="auto" w:fill="FDCE53" w:themeFill="accent4"/>
      </w:tcPr>
    </w:tblStylePr>
    <w:tblStylePr w:type="lastRow">
      <w:rPr>
        <w:b/>
        <w:bCs/>
      </w:rPr>
      <w:tblPr/>
      <w:tcPr>
        <w:tcBorders>
          <w:top w:val="double" w:sz="4" w:space="0" w:color="FDCE53" w:themeColor="accent4"/>
        </w:tcBorders>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GridTable4-Accent5">
    <w:name w:val="Grid Table 4 Accent 5"/>
    <w:basedOn w:val="TableNormal"/>
    <w:uiPriority w:val="49"/>
    <w:rsid w:val="00CE2E25"/>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color w:val="FFFFFF" w:themeColor="background1"/>
      </w:rPr>
      <w:tblPr/>
      <w:tcPr>
        <w:tcBorders>
          <w:top w:val="single" w:sz="4" w:space="0" w:color="006464" w:themeColor="accent5"/>
          <w:left w:val="single" w:sz="4" w:space="0" w:color="006464" w:themeColor="accent5"/>
          <w:bottom w:val="single" w:sz="4" w:space="0" w:color="006464" w:themeColor="accent5"/>
          <w:right w:val="single" w:sz="4" w:space="0" w:color="006464" w:themeColor="accent5"/>
          <w:insideH w:val="nil"/>
          <w:insideV w:val="nil"/>
        </w:tcBorders>
        <w:shd w:val="clear" w:color="auto" w:fill="006464" w:themeFill="accent5"/>
      </w:tcPr>
    </w:tblStylePr>
    <w:tblStylePr w:type="lastRow">
      <w:rPr>
        <w:b/>
        <w:bCs/>
      </w:rPr>
      <w:tblPr/>
      <w:tcPr>
        <w:tcBorders>
          <w:top w:val="double" w:sz="4" w:space="0" w:color="006464" w:themeColor="accent5"/>
        </w:tcBorders>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GridTable5Dark-Accent1">
    <w:name w:val="Grid Table 5 Dark Accent 1"/>
    <w:basedOn w:val="TableNormal"/>
    <w:uiPriority w:val="50"/>
    <w:rsid w:val="00CE2E2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C1D9E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3C5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3C5A" w:themeFill="accent1"/>
      </w:tcPr>
    </w:tblStylePr>
    <w:tblStylePr w:type="firstCol">
      <w:rPr>
        <w:b/>
        <w:bCs/>
        <w:color w:val="FFFFFF" w:themeColor="background1"/>
      </w:rPr>
      <w:tblPr/>
      <w:tcPr>
        <w:shd w:val="clear" w:color="auto" w:fill="458DCB" w:themeFill="accent1" w:themeFillTint="99"/>
      </w:tcPr>
    </w:tblStylePr>
    <w:tblStylePr w:type="lastCol">
      <w:rPr>
        <w:b/>
        <w:bCs/>
        <w:color w:val="FFFFFF" w:themeColor="background1"/>
      </w:rPr>
      <w:tblPr/>
      <w:tcPr>
        <w:shd w:val="clear" w:color="auto" w:fill="458DCB" w:themeFill="accent1" w:themeFillTint="99"/>
      </w:tcPr>
    </w:tblStylePr>
    <w:tblStylePr w:type="band1Vert">
      <w:tblPr/>
      <w:tcPr>
        <w:shd w:val="clear" w:color="auto" w:fill="83B3DC" w:themeFill="accent1" w:themeFillTint="66"/>
      </w:tcPr>
    </w:tblStylePr>
    <w:tblStylePr w:type="band1Horz">
      <w:tblPr/>
      <w:tcPr>
        <w:shd w:val="clear" w:color="auto" w:fill="83B3DC" w:themeFill="accent1" w:themeFillTint="66"/>
      </w:tcPr>
    </w:tblStylePr>
  </w:style>
  <w:style w:type="table" w:styleId="GridTable5Dark-Accent2">
    <w:name w:val="Grid Table 5 Dark Accent 2"/>
    <w:basedOn w:val="TableNormal"/>
    <w:uiPriority w:val="50"/>
    <w:rsid w:val="00CE2E25"/>
    <w:pPr>
      <w:spacing w:after="0" w:line="240" w:lineRule="auto"/>
    </w:pPr>
    <w:rPr>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DEF3FA" w:themeFill="accent2" w:themeFillTint="33"/>
    </w:tcPr>
    <w:tblStylePr w:type="firstRow">
      <w:rPr>
        <w:b/>
        <w:bCs/>
        <w:color w:val="000000" w:themeColor="text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C5EA" w:themeFill="accent2"/>
      </w:tcPr>
    </w:tblStylePr>
    <w:tblStylePr w:type="lastRow">
      <w:rPr>
        <w:b/>
        <w:bCs/>
        <w:color w:val="000000" w:themeColor="text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C5EA" w:themeFill="accent2"/>
      </w:tcPr>
    </w:tblStylePr>
    <w:tblStylePr w:type="firstCol">
      <w:rPr>
        <w:b/>
        <w:bCs/>
        <w:color w:val="000000" w:themeColor="text1"/>
      </w:rPr>
      <w:tblPr/>
      <w:tcPr>
        <w:shd w:val="clear" w:color="auto" w:fill="9CDCF2" w:themeFill="accent2" w:themeFillTint="99"/>
      </w:tcPr>
    </w:tblStylePr>
    <w:tblStylePr w:type="lastCol">
      <w:rPr>
        <w:b/>
        <w:bCs/>
        <w:color w:val="000000" w:themeColor="text1"/>
      </w:rPr>
      <w:tblPr/>
      <w:tcPr>
        <w:shd w:val="clear" w:color="auto" w:fill="9CDCF2" w:themeFill="accent2" w:themeFillTint="99"/>
      </w:tcPr>
    </w:tblStylePr>
    <w:tblStylePr w:type="band1Vert">
      <w:tblPr/>
      <w:tcPr>
        <w:shd w:val="clear" w:color="auto" w:fill="BDE7F6" w:themeFill="accent2" w:themeFillTint="66"/>
      </w:tcPr>
    </w:tblStylePr>
    <w:tblStylePr w:type="band1Horz">
      <w:tblPr/>
      <w:tcPr>
        <w:shd w:val="clear" w:color="auto" w:fill="BDE7F6" w:themeFill="accent2" w:themeFillTint="66"/>
      </w:tcPr>
    </w:tblStylePr>
  </w:style>
  <w:style w:type="table" w:styleId="GridTable5Dark-Accent3">
    <w:name w:val="Grid Table 5 Dark Accent 3"/>
    <w:basedOn w:val="TableNormal"/>
    <w:uiPriority w:val="50"/>
    <w:rsid w:val="00CE2E25"/>
    <w:pPr>
      <w:spacing w:after="0" w:line="240" w:lineRule="auto"/>
    </w:pPr>
    <w:rPr>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F8E4D2" w:themeFill="accent3" w:themeFillTint="33"/>
    </w:tcPr>
    <w:tblStylePr w:type="firstRow">
      <w:rPr>
        <w:b/>
        <w:bCs/>
        <w:color w:val="000000" w:themeColor="text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7A22" w:themeFill="accent3"/>
      </w:tcPr>
    </w:tblStylePr>
    <w:tblStylePr w:type="lastRow">
      <w:rPr>
        <w:b/>
        <w:bCs/>
        <w:color w:val="000000" w:themeColor="text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7A22" w:themeFill="accent3"/>
      </w:tcPr>
    </w:tblStylePr>
    <w:tblStylePr w:type="firstCol">
      <w:rPr>
        <w:b/>
        <w:bCs/>
        <w:color w:val="000000" w:themeColor="text1"/>
      </w:rPr>
      <w:tblPr/>
      <w:tcPr>
        <w:shd w:val="clear" w:color="auto" w:fill="EBAE7A" w:themeFill="accent3" w:themeFillTint="99"/>
      </w:tcPr>
    </w:tblStylePr>
    <w:tblStylePr w:type="lastCol">
      <w:rPr>
        <w:b/>
        <w:bCs/>
        <w:color w:val="000000" w:themeColor="text1"/>
      </w:rPr>
      <w:tblPr/>
      <w:tcPr>
        <w:shd w:val="clear" w:color="auto" w:fill="EBAE7A" w:themeFill="accent3" w:themeFillTint="99"/>
      </w:tcPr>
    </w:tblStylePr>
    <w:tblStylePr w:type="band1Vert">
      <w:tblPr/>
      <w:tcPr>
        <w:shd w:val="clear" w:color="auto" w:fill="F1C9A6" w:themeFill="accent3" w:themeFillTint="66"/>
      </w:tcPr>
    </w:tblStylePr>
    <w:tblStylePr w:type="band1Horz">
      <w:tblPr/>
      <w:tcPr>
        <w:shd w:val="clear" w:color="auto" w:fill="F1C9A6" w:themeFill="accent3" w:themeFillTint="66"/>
      </w:tcPr>
    </w:tblStylePr>
  </w:style>
  <w:style w:type="table" w:styleId="GridTable5Dark-Accent4">
    <w:name w:val="Grid Table 5 Dark Accent 4"/>
    <w:basedOn w:val="TableNormal"/>
    <w:uiPriority w:val="50"/>
    <w:rsid w:val="00CE2E25"/>
    <w:pPr>
      <w:spacing w:after="0" w:line="240" w:lineRule="auto"/>
    </w:pPr>
    <w:rPr>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FEF5DC" w:themeFill="accent4" w:themeFillTint="33"/>
    </w:tcPr>
    <w:tblStylePr w:type="firstRow">
      <w:rPr>
        <w:b/>
        <w:bCs/>
        <w:color w:val="000000" w:themeColor="text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DCE53" w:themeFill="accent4"/>
      </w:tcPr>
    </w:tblStylePr>
    <w:tblStylePr w:type="lastRow">
      <w:rPr>
        <w:b/>
        <w:bCs/>
        <w:color w:val="000000" w:themeColor="text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DCE53" w:themeFill="accent4"/>
      </w:tcPr>
    </w:tblStylePr>
    <w:tblStylePr w:type="firstCol">
      <w:rPr>
        <w:b/>
        <w:bCs/>
        <w:color w:val="000000" w:themeColor="text1"/>
      </w:rPr>
      <w:tblPr/>
      <w:tcPr>
        <w:shd w:val="clear" w:color="auto" w:fill="FDE197" w:themeFill="accent4" w:themeFillTint="99"/>
      </w:tcPr>
    </w:tblStylePr>
    <w:tblStylePr w:type="lastCol">
      <w:rPr>
        <w:b/>
        <w:bCs/>
        <w:color w:val="000000" w:themeColor="text1"/>
      </w:rPr>
      <w:tblPr/>
      <w:tcPr>
        <w:shd w:val="clear" w:color="auto" w:fill="FDE197" w:themeFill="accent4" w:themeFillTint="99"/>
      </w:tcPr>
    </w:tblStylePr>
    <w:tblStylePr w:type="band1Vert">
      <w:tblPr/>
      <w:tcPr>
        <w:shd w:val="clear" w:color="auto" w:fill="FEEBBA" w:themeFill="accent4" w:themeFillTint="66"/>
      </w:tcPr>
    </w:tblStylePr>
    <w:tblStylePr w:type="band1Horz">
      <w:tblPr/>
      <w:tcPr>
        <w:shd w:val="clear" w:color="auto" w:fill="FEEBBA" w:themeFill="accent4" w:themeFillTint="66"/>
      </w:tcPr>
    </w:tblStylePr>
  </w:style>
  <w:style w:type="table" w:styleId="GridTable5Dark-Accent5">
    <w:name w:val="Grid Table 5 Dark Accent 5"/>
    <w:basedOn w:val="TableNormal"/>
    <w:uiPriority w:val="50"/>
    <w:rsid w:val="00CE2E2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D5FFFF" w:themeFill="accent5" w:themeFillTint="1A"/>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646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6464" w:themeFill="accent5"/>
      </w:tcPr>
    </w:tblStylePr>
    <w:tblStylePr w:type="firstCol">
      <w:rPr>
        <w:b/>
        <w:bCs/>
        <w:color w:val="000000" w:themeColor="text1"/>
      </w:rPr>
      <w:tblPr/>
      <w:tcPr>
        <w:shd w:val="clear" w:color="auto" w:fill="00CACA" w:themeFill="accent5" w:themeFillTint="BF"/>
      </w:tcPr>
    </w:tblStylePr>
    <w:tblStylePr w:type="lastCol">
      <w:rPr>
        <w:b/>
        <w:bCs/>
        <w:color w:val="000000" w:themeColor="text1"/>
      </w:rPr>
      <w:tblPr/>
      <w:tcPr>
        <w:shd w:val="clear" w:color="auto" w:fill="00CACA" w:themeFill="accent5" w:themeFillTint="BF"/>
      </w:tcPr>
    </w:tblStylePr>
    <w:tblStylePr w:type="band1Vert">
      <w:tblPr/>
      <w:tcPr>
        <w:shd w:val="clear" w:color="auto" w:fill="98FFFF" w:themeFill="accent5" w:themeFillTint="40"/>
      </w:tcPr>
    </w:tblStylePr>
    <w:tblStylePr w:type="band1Horz">
      <w:tblPr/>
      <w:tcPr>
        <w:shd w:val="clear" w:color="auto" w:fill="98FFFF" w:themeFill="accent5" w:themeFillTint="40"/>
      </w:tcPr>
    </w:tblStylePr>
  </w:style>
  <w:style w:type="table" w:styleId="GridTable5Dark-Accent6">
    <w:name w:val="Grid Table 5 Dark Accent 6"/>
    <w:basedOn w:val="TableNormal"/>
    <w:uiPriority w:val="50"/>
    <w:rsid w:val="00CE2E2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BCEDF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480A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480A8" w:themeFill="accent6"/>
      </w:tcPr>
    </w:tblStylePr>
    <w:tblStylePr w:type="firstCol">
      <w:rPr>
        <w:b/>
        <w:bCs/>
        <w:color w:val="000000" w:themeColor="text1"/>
      </w:rPr>
      <w:tblPr/>
      <w:tcPr>
        <w:shd w:val="clear" w:color="auto" w:fill="38CAFA" w:themeFill="accent6" w:themeFillTint="99"/>
      </w:tcPr>
    </w:tblStylePr>
    <w:tblStylePr w:type="lastCol">
      <w:rPr>
        <w:b/>
        <w:bCs/>
        <w:color w:val="000000" w:themeColor="text1"/>
      </w:rPr>
      <w:tblPr/>
      <w:tcPr>
        <w:shd w:val="clear" w:color="auto" w:fill="38CAFA" w:themeFill="accent6" w:themeFillTint="99"/>
      </w:tcPr>
    </w:tblStylePr>
    <w:tblStylePr w:type="band1Vert">
      <w:tblPr/>
      <w:tcPr>
        <w:shd w:val="clear" w:color="auto" w:fill="7ADBFB" w:themeFill="accent6" w:themeFillTint="66"/>
      </w:tcPr>
    </w:tblStylePr>
    <w:tblStylePr w:type="band1Horz">
      <w:tblPr/>
      <w:tcPr>
        <w:shd w:val="clear" w:color="auto" w:fill="7ADBFB" w:themeFill="accent6" w:themeFillTint="66"/>
      </w:tcPr>
    </w:tblStylePr>
  </w:style>
  <w:style w:type="table" w:styleId="GridTable6Colorful">
    <w:name w:val="Grid Table 6 Colorful"/>
    <w:basedOn w:val="TableNormal"/>
    <w:uiPriority w:val="51"/>
    <w:rsid w:val="00CE2E2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aliases w:val="o"/>
    <w:basedOn w:val="TableNormal"/>
    <w:uiPriority w:val="51"/>
    <w:rsid w:val="00CE2E25"/>
    <w:pPr>
      <w:spacing w:after="0" w:line="240" w:lineRule="auto"/>
    </w:pPr>
    <w:rPr>
      <w:color w:val="122C43" w:themeColor="accent1" w:themeShade="BF"/>
    </w:r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bottom w:val="single" w:sz="12" w:space="0" w:color="458DCB" w:themeColor="accent1" w:themeTint="99"/>
        </w:tcBorders>
      </w:tcPr>
    </w:tblStylePr>
    <w:tblStylePr w:type="lastRow">
      <w:rPr>
        <w:b/>
        <w:bCs/>
      </w:rPr>
      <w:tblPr/>
      <w:tcPr>
        <w:tcBorders>
          <w:top w:val="double" w:sz="4" w:space="0" w:color="458DCB" w:themeColor="accent1" w:themeTint="99"/>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GridTable6Colorful-Accent2">
    <w:name w:val="Grid Table 6 Colorful Accent 2"/>
    <w:basedOn w:val="TableNormal"/>
    <w:uiPriority w:val="51"/>
    <w:rsid w:val="00CE2E25"/>
    <w:pPr>
      <w:spacing w:after="0" w:line="240" w:lineRule="auto"/>
    </w:pPr>
    <w:rPr>
      <w:color w:val="126F90" w:themeColor="accent2" w:themeShade="80"/>
    </w:r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color w:val="000000" w:themeColor="text1"/>
      </w:rPr>
      <w:tblPr/>
      <w:tcPr>
        <w:tcBorders>
          <w:bottom w:val="single" w:sz="12" w:space="0" w:color="5BC5EA" w:themeColor="accent2"/>
        </w:tcBorders>
      </w:tcPr>
    </w:tblStylePr>
    <w:tblStylePr w:type="lastRow">
      <w:rPr>
        <w:b/>
        <w:bCs/>
      </w:rPr>
      <w:tblPr/>
      <w:tcPr>
        <w:tcBorders>
          <w:top w:val="double" w:sz="4" w:space="0" w:color="5BC5EA" w:themeColor="accent2"/>
        </w:tcBorders>
      </w:tcPr>
    </w:tblStylePr>
    <w:tblStylePr w:type="firstCol">
      <w:rPr>
        <w:b/>
        <w:bCs/>
        <w:color w:val="000000" w:themeColor="text1"/>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GridTable6Colorful-Accent3">
    <w:name w:val="Grid Table 6 Colorful Accent 3"/>
    <w:basedOn w:val="TableNormal"/>
    <w:uiPriority w:val="51"/>
    <w:rsid w:val="00CE2E25"/>
    <w:pPr>
      <w:spacing w:after="0" w:line="240" w:lineRule="auto"/>
    </w:pPr>
    <w:rPr>
      <w:color w:val="A65B19" w:themeColor="accent3" w:themeShade="BF"/>
    </w:r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color w:val="000000" w:themeColor="text1"/>
      </w:rPr>
      <w:tblPr/>
      <w:tcPr>
        <w:tcBorders>
          <w:bottom w:val="single" w:sz="12" w:space="0" w:color="DE7A22" w:themeColor="accent3"/>
        </w:tcBorders>
      </w:tcPr>
    </w:tblStylePr>
    <w:tblStylePr w:type="lastRow">
      <w:rPr>
        <w:b/>
        <w:bCs/>
      </w:rPr>
      <w:tblPr/>
      <w:tcPr>
        <w:tcBorders>
          <w:top w:val="double" w:sz="4" w:space="0" w:color="DE7A22" w:themeColor="accent3"/>
        </w:tcBorders>
      </w:tcPr>
    </w:tblStylePr>
    <w:tblStylePr w:type="firstCol">
      <w:rPr>
        <w:b/>
        <w:bCs/>
        <w:color w:val="000000" w:themeColor="text1"/>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GridTable6Colorful-Accent4">
    <w:name w:val="Grid Table 6 Colorful Accent 4"/>
    <w:basedOn w:val="TableNormal"/>
    <w:uiPriority w:val="51"/>
    <w:rsid w:val="00CE2E25"/>
    <w:pPr>
      <w:spacing w:after="0" w:line="240" w:lineRule="auto"/>
    </w:pPr>
    <w:rPr>
      <w:color w:val="A65B19" w:themeColor="accent3" w:themeShade="BF"/>
    </w:r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color w:val="000000" w:themeColor="text1"/>
      </w:rPr>
      <w:tblPr/>
      <w:tcPr>
        <w:tcBorders>
          <w:bottom w:val="single" w:sz="12" w:space="0" w:color="FDCE53" w:themeColor="accent4"/>
        </w:tcBorders>
      </w:tcPr>
    </w:tblStylePr>
    <w:tblStylePr w:type="lastRow">
      <w:rPr>
        <w:b/>
        <w:bCs/>
      </w:rPr>
      <w:tblPr/>
      <w:tcPr>
        <w:tcBorders>
          <w:top w:val="double" w:sz="4" w:space="0" w:color="FDCE53" w:themeColor="accent4"/>
        </w:tcBorders>
      </w:tcPr>
    </w:tblStylePr>
    <w:tblStylePr w:type="firstCol">
      <w:rPr>
        <w:b/>
        <w:bCs/>
        <w:color w:val="000000" w:themeColor="text1"/>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GridTable6Colorful-Accent5">
    <w:name w:val="Grid Table 6 Colorful Accent 5"/>
    <w:basedOn w:val="TableNormal"/>
    <w:uiPriority w:val="51"/>
    <w:rsid w:val="00CE2E25"/>
    <w:pPr>
      <w:spacing w:after="0" w:line="240" w:lineRule="auto"/>
    </w:pPr>
    <w:rPr>
      <w:color w:val="004A4A" w:themeColor="accent5" w:themeShade="BF"/>
    </w:r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color w:val="000000" w:themeColor="text1"/>
      </w:rPr>
      <w:tblPr/>
      <w:tcPr>
        <w:tcBorders>
          <w:bottom w:val="single" w:sz="12" w:space="0" w:color="006464" w:themeColor="accent5"/>
        </w:tcBorders>
      </w:tcPr>
    </w:tblStylePr>
    <w:tblStylePr w:type="lastRow">
      <w:rPr>
        <w:b/>
        <w:bCs/>
      </w:rPr>
      <w:tblPr/>
      <w:tcPr>
        <w:tcBorders>
          <w:top w:val="double" w:sz="4" w:space="0" w:color="006464" w:themeColor="accent5"/>
        </w:tcBorders>
      </w:tcPr>
    </w:tblStylePr>
    <w:tblStylePr w:type="firstCol">
      <w:rPr>
        <w:b/>
        <w:bCs/>
        <w:color w:val="000000" w:themeColor="text1"/>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GridTable6Colorful-Accent6">
    <w:name w:val="Grid Table 6 Colorful Accent 6"/>
    <w:basedOn w:val="TableNormal"/>
    <w:uiPriority w:val="51"/>
    <w:rsid w:val="00CE2E25"/>
    <w:pPr>
      <w:spacing w:after="0" w:line="240" w:lineRule="auto"/>
    </w:pPr>
    <w:rPr>
      <w:color w:val="035F7D" w:themeColor="accent6" w:themeShade="BF"/>
    </w:r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color w:val="000000" w:themeColor="text1"/>
      </w:rPr>
      <w:tblPr/>
      <w:tcPr>
        <w:tcBorders>
          <w:bottom w:val="single" w:sz="12" w:space="0" w:color="0480A8" w:themeColor="accent6"/>
        </w:tcBorders>
      </w:tcPr>
    </w:tblStylePr>
    <w:tblStylePr w:type="lastRow">
      <w:rPr>
        <w:b/>
        <w:bCs/>
      </w:rPr>
      <w:tblPr/>
      <w:tcPr>
        <w:tcBorders>
          <w:top w:val="double" w:sz="4" w:space="0" w:color="0480A8" w:themeColor="accent6"/>
        </w:tcBorders>
      </w:tcPr>
    </w:tblStylePr>
    <w:tblStylePr w:type="firstCol">
      <w:rPr>
        <w:b/>
        <w:bCs/>
        <w:color w:val="000000" w:themeColor="text1"/>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GridTable7Colorful">
    <w:name w:val="Grid Table 7 Colorful"/>
    <w:basedOn w:val="TableNormal"/>
    <w:uiPriority w:val="52"/>
    <w:rsid w:val="00CE2E2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E2E25"/>
    <w:pPr>
      <w:spacing w:after="0" w:line="240" w:lineRule="auto"/>
    </w:pPr>
    <w:rPr>
      <w:color w:val="122C43" w:themeColor="accent1" w:themeShade="BF"/>
    </w:r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1D9ED" w:themeFill="accent1" w:themeFillTint="33"/>
      </w:tcPr>
    </w:tblStylePr>
    <w:tblStylePr w:type="band1Horz">
      <w:tblPr/>
      <w:tcPr>
        <w:shd w:val="clear" w:color="auto" w:fill="C1D9ED" w:themeFill="accent1" w:themeFillTint="33"/>
      </w:tcPr>
    </w:tblStylePr>
    <w:tblStylePr w:type="neCell">
      <w:tblPr/>
      <w:tcPr>
        <w:tcBorders>
          <w:bottom w:val="single" w:sz="4" w:space="0" w:color="458DCB" w:themeColor="accent1" w:themeTint="99"/>
        </w:tcBorders>
      </w:tcPr>
    </w:tblStylePr>
    <w:tblStylePr w:type="nwCell">
      <w:tblPr/>
      <w:tcPr>
        <w:tcBorders>
          <w:bottom w:val="single" w:sz="4" w:space="0" w:color="458DCB" w:themeColor="accent1" w:themeTint="99"/>
        </w:tcBorders>
      </w:tcPr>
    </w:tblStylePr>
    <w:tblStylePr w:type="seCell">
      <w:tblPr/>
      <w:tcPr>
        <w:tcBorders>
          <w:top w:val="single" w:sz="4" w:space="0" w:color="458DCB" w:themeColor="accent1" w:themeTint="99"/>
        </w:tcBorders>
      </w:tcPr>
    </w:tblStylePr>
    <w:tblStylePr w:type="swCell">
      <w:tblPr/>
      <w:tcPr>
        <w:tcBorders>
          <w:top w:val="single" w:sz="4" w:space="0" w:color="458DCB" w:themeColor="accent1" w:themeTint="99"/>
        </w:tcBorders>
      </w:tcPr>
    </w:tblStylePr>
  </w:style>
  <w:style w:type="table" w:styleId="GridTable7Colorful-Accent2">
    <w:name w:val="Grid Table 7 Colorful Accent 2"/>
    <w:basedOn w:val="TableNormal"/>
    <w:uiPriority w:val="52"/>
    <w:rsid w:val="00CE2E25"/>
    <w:pPr>
      <w:spacing w:after="0" w:line="240" w:lineRule="auto"/>
    </w:pPr>
    <w:rPr>
      <w:color w:val="126F90" w:themeColor="accent2" w:themeShade="80"/>
    </w:r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left w:val="nil"/>
          <w:bottom w:val="nil"/>
          <w:right w:val="nil"/>
          <w:insideH w:val="nil"/>
          <w:insideV w:val="nil"/>
          <w:tl2br w:val="nil"/>
          <w:tr2bl w:val="nil"/>
        </w:tcBorders>
        <w:shd w:val="clear" w:color="auto" w:fill="FFFFFF" w:themeFill="background1"/>
      </w:tcPr>
    </w:tblStylePr>
    <w:tblStylePr w:type="band1Vert">
      <w:tblPr/>
      <w:tcPr>
        <w:shd w:val="clear" w:color="auto" w:fill="DEF3FA" w:themeFill="accent2" w:themeFillTint="33"/>
      </w:tcPr>
    </w:tblStylePr>
    <w:tblStylePr w:type="band1Horz">
      <w:tblPr/>
      <w:tcPr>
        <w:shd w:val="clear" w:color="auto" w:fill="DEF3FA" w:themeFill="accent2" w:themeFillTint="33"/>
      </w:tcPr>
    </w:tblStylePr>
    <w:tblStylePr w:type="neCell">
      <w:tblPr/>
      <w:tcPr>
        <w:tcBorders>
          <w:bottom w:val="single" w:sz="4" w:space="0" w:color="5BC5EA" w:themeColor="accent2"/>
        </w:tcBorders>
      </w:tcPr>
    </w:tblStylePr>
    <w:tblStylePr w:type="nwCell">
      <w:tblPr/>
      <w:tcPr>
        <w:tcBorders>
          <w:bottom w:val="single" w:sz="4" w:space="0" w:color="5BC5EA" w:themeColor="accent2"/>
        </w:tcBorders>
      </w:tcPr>
    </w:tblStylePr>
    <w:tblStylePr w:type="seCell">
      <w:tblPr/>
      <w:tcPr>
        <w:tcBorders>
          <w:top w:val="single" w:sz="4" w:space="0" w:color="5BC5EA" w:themeColor="accent2"/>
        </w:tcBorders>
      </w:tcPr>
    </w:tblStylePr>
    <w:tblStylePr w:type="swCell">
      <w:tblPr/>
      <w:tcPr>
        <w:tcBorders>
          <w:top w:val="single" w:sz="4" w:space="0" w:color="5BC5EA" w:themeColor="accent2"/>
        </w:tcBorders>
      </w:tcPr>
    </w:tblStylePr>
  </w:style>
  <w:style w:type="table" w:styleId="GridTable7Colorful-Accent3">
    <w:name w:val="Grid Table 7 Colorful Accent 3"/>
    <w:basedOn w:val="TableNormal"/>
    <w:uiPriority w:val="52"/>
    <w:rsid w:val="00CE2E25"/>
    <w:pPr>
      <w:spacing w:after="0" w:line="240" w:lineRule="auto"/>
    </w:pPr>
    <w:rPr>
      <w:color w:val="A65B19" w:themeColor="accent3" w:themeShade="BF"/>
    </w:r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8E4D2" w:themeFill="accent3" w:themeFillTint="33"/>
      </w:tcPr>
    </w:tblStylePr>
    <w:tblStylePr w:type="band1Horz">
      <w:tblPr/>
      <w:tcPr>
        <w:shd w:val="clear" w:color="auto" w:fill="F8E4D2" w:themeFill="accent3" w:themeFillTint="33"/>
      </w:tcPr>
    </w:tblStylePr>
    <w:tblStylePr w:type="neCell">
      <w:tblPr/>
      <w:tcPr>
        <w:tcBorders>
          <w:bottom w:val="single" w:sz="4" w:space="0" w:color="DE7A22" w:themeColor="accent3"/>
        </w:tcBorders>
      </w:tcPr>
    </w:tblStylePr>
    <w:tblStylePr w:type="nwCell">
      <w:tblPr/>
      <w:tcPr>
        <w:tcBorders>
          <w:bottom w:val="single" w:sz="4" w:space="0" w:color="DE7A22" w:themeColor="accent3"/>
        </w:tcBorders>
      </w:tcPr>
    </w:tblStylePr>
    <w:tblStylePr w:type="seCell">
      <w:tblPr/>
      <w:tcPr>
        <w:tcBorders>
          <w:top w:val="single" w:sz="4" w:space="0" w:color="DE7A22" w:themeColor="accent3"/>
        </w:tcBorders>
      </w:tcPr>
    </w:tblStylePr>
    <w:tblStylePr w:type="swCell">
      <w:tblPr/>
      <w:tcPr>
        <w:tcBorders>
          <w:top w:val="single" w:sz="4" w:space="0" w:color="DE7A22" w:themeColor="accent3"/>
        </w:tcBorders>
      </w:tcPr>
    </w:tblStylePr>
  </w:style>
  <w:style w:type="table" w:styleId="GridTable7Colorful-Accent4">
    <w:name w:val="Grid Table 7 Colorful Accent 4"/>
    <w:basedOn w:val="TableNormal"/>
    <w:uiPriority w:val="52"/>
    <w:rsid w:val="00CE2E25"/>
    <w:pPr>
      <w:spacing w:after="0" w:line="240" w:lineRule="auto"/>
    </w:pPr>
    <w:rPr>
      <w:color w:val="A65B19" w:themeColor="accent3" w:themeShade="BF"/>
    </w:r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EF5DC" w:themeFill="accent4" w:themeFillTint="33"/>
      </w:tcPr>
    </w:tblStylePr>
    <w:tblStylePr w:type="band1Horz">
      <w:tblPr/>
      <w:tcPr>
        <w:shd w:val="clear" w:color="auto" w:fill="FEF5DC" w:themeFill="accent4" w:themeFillTint="33"/>
      </w:tcPr>
    </w:tblStylePr>
    <w:tblStylePr w:type="neCell">
      <w:tblPr/>
      <w:tcPr>
        <w:tcBorders>
          <w:bottom w:val="single" w:sz="4" w:space="0" w:color="FDE197" w:themeColor="accent4" w:themeTint="99"/>
        </w:tcBorders>
      </w:tcPr>
    </w:tblStylePr>
    <w:tblStylePr w:type="nwCell">
      <w:tblPr/>
      <w:tcPr>
        <w:tcBorders>
          <w:bottom w:val="single" w:sz="4" w:space="0" w:color="FDE197" w:themeColor="accent4" w:themeTint="99"/>
        </w:tcBorders>
      </w:tcPr>
    </w:tblStylePr>
    <w:tblStylePr w:type="seCell">
      <w:tblPr/>
      <w:tcPr>
        <w:tcBorders>
          <w:top w:val="single" w:sz="4" w:space="0" w:color="FDE197" w:themeColor="accent4" w:themeTint="99"/>
        </w:tcBorders>
      </w:tcPr>
    </w:tblStylePr>
    <w:tblStylePr w:type="swCell">
      <w:tblPr/>
      <w:tcPr>
        <w:tcBorders>
          <w:top w:val="single" w:sz="4" w:space="0" w:color="FDE197" w:themeColor="accent4" w:themeTint="99"/>
        </w:tcBorders>
      </w:tcPr>
    </w:tblStylePr>
  </w:style>
  <w:style w:type="table" w:styleId="GridTable7Colorful-Accent5">
    <w:name w:val="Grid Table 7 Colorful Accent 5"/>
    <w:basedOn w:val="TableNormal"/>
    <w:uiPriority w:val="52"/>
    <w:rsid w:val="00CE2E25"/>
    <w:pPr>
      <w:spacing w:after="0" w:line="240" w:lineRule="auto"/>
    </w:pPr>
    <w:rPr>
      <w:color w:val="004A4A" w:themeColor="accent5" w:themeShade="BF"/>
    </w:r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D5FFFF" w:themeFill="accent5" w:themeFillTint="1A"/>
      </w:tcPr>
    </w:tblStylePr>
    <w:tblStylePr w:type="band1Horz">
      <w:tblPr/>
      <w:tcPr>
        <w:shd w:val="clear" w:color="auto" w:fill="D5FFFF" w:themeFill="accent5" w:themeFillTint="1A"/>
      </w:tcPr>
    </w:tblStylePr>
    <w:tblStylePr w:type="neCell">
      <w:tblPr/>
      <w:tcPr>
        <w:tcBorders>
          <w:bottom w:val="single" w:sz="4" w:space="0" w:color="006464" w:themeColor="accent5"/>
        </w:tcBorders>
      </w:tcPr>
    </w:tblStylePr>
    <w:tblStylePr w:type="nwCell">
      <w:tblPr/>
      <w:tcPr>
        <w:tcBorders>
          <w:bottom w:val="single" w:sz="4" w:space="0" w:color="006464" w:themeColor="accent5"/>
        </w:tcBorders>
      </w:tcPr>
    </w:tblStylePr>
    <w:tblStylePr w:type="seCell">
      <w:tblPr/>
      <w:tcPr>
        <w:tcBorders>
          <w:top w:val="single" w:sz="4" w:space="0" w:color="006464" w:themeColor="accent5"/>
        </w:tcBorders>
      </w:tcPr>
    </w:tblStylePr>
    <w:tblStylePr w:type="swCell">
      <w:tblPr/>
      <w:tcPr>
        <w:tcBorders>
          <w:top w:val="single" w:sz="4" w:space="0" w:color="006464" w:themeColor="accent5"/>
        </w:tcBorders>
      </w:tcPr>
    </w:tblStylePr>
  </w:style>
  <w:style w:type="table" w:styleId="GridTable7Colorful-Accent6">
    <w:name w:val="Grid Table 7 Colorful Accent 6"/>
    <w:basedOn w:val="TableNormal"/>
    <w:uiPriority w:val="52"/>
    <w:rsid w:val="00CE2E25"/>
    <w:pPr>
      <w:spacing w:after="0" w:line="240" w:lineRule="auto"/>
    </w:pPr>
    <w:rPr>
      <w:color w:val="035F7D" w:themeColor="accent6" w:themeShade="BF"/>
    </w:r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tblStylePr w:type="neCell">
      <w:tblPr/>
      <w:tcPr>
        <w:tcBorders>
          <w:bottom w:val="single" w:sz="4" w:space="0" w:color="0480A8" w:themeColor="accent6"/>
        </w:tcBorders>
      </w:tcPr>
    </w:tblStylePr>
    <w:tblStylePr w:type="nwCell">
      <w:tblPr/>
      <w:tcPr>
        <w:tcBorders>
          <w:bottom w:val="single" w:sz="4" w:space="0" w:color="0480A8" w:themeColor="accent6"/>
        </w:tcBorders>
      </w:tcPr>
    </w:tblStylePr>
    <w:tblStylePr w:type="seCell">
      <w:tblPr/>
      <w:tcPr>
        <w:tcBorders>
          <w:top w:val="single" w:sz="4" w:space="0" w:color="0480A8" w:themeColor="accent6"/>
        </w:tcBorders>
      </w:tcPr>
    </w:tblStylePr>
    <w:tblStylePr w:type="swCell">
      <w:tblPr/>
      <w:tcPr>
        <w:tcBorders>
          <w:top w:val="single" w:sz="4" w:space="0" w:color="0480A8" w:themeColor="accent6"/>
        </w:tcBorders>
      </w:tcPr>
    </w:tblStylePr>
  </w:style>
  <w:style w:type="table" w:styleId="LightGrid">
    <w:name w:val="Light Grid"/>
    <w:basedOn w:val="TableNormal"/>
    <w:uiPriority w:val="62"/>
    <w:semiHidden/>
    <w:unhideWhenUsed/>
    <w:rsid w:val="00CE2E2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CE2E25"/>
    <w:pPr>
      <w:spacing w:after="0" w:line="240" w:lineRule="auto"/>
    </w:p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insideH w:val="single" w:sz="8" w:space="0" w:color="193C5A" w:themeColor="accent1"/>
        <w:insideV w:val="single" w:sz="8" w:space="0" w:color="193C5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3C5A" w:themeColor="accent1"/>
          <w:left w:val="single" w:sz="8" w:space="0" w:color="193C5A" w:themeColor="accent1"/>
          <w:bottom w:val="single" w:sz="18" w:space="0" w:color="193C5A" w:themeColor="accent1"/>
          <w:right w:val="single" w:sz="8" w:space="0" w:color="193C5A" w:themeColor="accent1"/>
          <w:insideH w:val="nil"/>
          <w:insideV w:val="single" w:sz="8" w:space="0" w:color="193C5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3C5A" w:themeColor="accent1"/>
          <w:left w:val="single" w:sz="8" w:space="0" w:color="193C5A" w:themeColor="accent1"/>
          <w:bottom w:val="single" w:sz="8" w:space="0" w:color="193C5A" w:themeColor="accent1"/>
          <w:right w:val="single" w:sz="8" w:space="0" w:color="193C5A" w:themeColor="accent1"/>
          <w:insideH w:val="nil"/>
          <w:insideV w:val="single" w:sz="8" w:space="0" w:color="193C5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tcPr>
    </w:tblStylePr>
    <w:tblStylePr w:type="band1Vert">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shd w:val="clear" w:color="auto" w:fill="B2D0E9" w:themeFill="accent1" w:themeFillTint="3F"/>
      </w:tcPr>
    </w:tblStylePr>
    <w:tblStylePr w:type="band1Horz">
      <w:tblPr/>
      <w:tcPr>
        <w:tcBorders>
          <w:top w:val="single" w:sz="8" w:space="0" w:color="193C5A" w:themeColor="accent1"/>
          <w:left w:val="single" w:sz="8" w:space="0" w:color="193C5A" w:themeColor="accent1"/>
          <w:bottom w:val="single" w:sz="8" w:space="0" w:color="193C5A" w:themeColor="accent1"/>
          <w:right w:val="single" w:sz="8" w:space="0" w:color="193C5A" w:themeColor="accent1"/>
          <w:insideV w:val="single" w:sz="8" w:space="0" w:color="193C5A" w:themeColor="accent1"/>
        </w:tcBorders>
        <w:shd w:val="clear" w:color="auto" w:fill="B2D0E9" w:themeFill="accent1" w:themeFillTint="3F"/>
      </w:tcPr>
    </w:tblStylePr>
    <w:tblStylePr w:type="band2Horz">
      <w:tblPr/>
      <w:tcPr>
        <w:tcBorders>
          <w:top w:val="single" w:sz="8" w:space="0" w:color="193C5A" w:themeColor="accent1"/>
          <w:left w:val="single" w:sz="8" w:space="0" w:color="193C5A" w:themeColor="accent1"/>
          <w:bottom w:val="single" w:sz="8" w:space="0" w:color="193C5A" w:themeColor="accent1"/>
          <w:right w:val="single" w:sz="8" w:space="0" w:color="193C5A" w:themeColor="accent1"/>
          <w:insideV w:val="single" w:sz="8" w:space="0" w:color="193C5A" w:themeColor="accent1"/>
        </w:tcBorders>
      </w:tcPr>
    </w:tblStylePr>
  </w:style>
  <w:style w:type="table" w:styleId="LightGrid-Accent2">
    <w:name w:val="Light Grid Accent 2"/>
    <w:basedOn w:val="TableNormal"/>
    <w:uiPriority w:val="62"/>
    <w:semiHidden/>
    <w:unhideWhenUsed/>
    <w:rsid w:val="00CE2E25"/>
    <w:pPr>
      <w:spacing w:after="0" w:line="240" w:lineRule="auto"/>
    </w:p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insideH w:val="single" w:sz="8" w:space="0" w:color="5BC5EA" w:themeColor="accent2"/>
        <w:insideV w:val="single" w:sz="8" w:space="0" w:color="5BC5E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C5EA" w:themeColor="accent2"/>
          <w:left w:val="single" w:sz="8" w:space="0" w:color="5BC5EA" w:themeColor="accent2"/>
          <w:bottom w:val="single" w:sz="18" w:space="0" w:color="5BC5EA" w:themeColor="accent2"/>
          <w:right w:val="single" w:sz="8" w:space="0" w:color="5BC5EA" w:themeColor="accent2"/>
          <w:insideH w:val="nil"/>
          <w:insideV w:val="single" w:sz="8" w:space="0" w:color="5BC5E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C5EA" w:themeColor="accent2"/>
          <w:left w:val="single" w:sz="8" w:space="0" w:color="5BC5EA" w:themeColor="accent2"/>
          <w:bottom w:val="single" w:sz="8" w:space="0" w:color="5BC5EA" w:themeColor="accent2"/>
          <w:right w:val="single" w:sz="8" w:space="0" w:color="5BC5EA" w:themeColor="accent2"/>
          <w:insideH w:val="nil"/>
          <w:insideV w:val="single" w:sz="8" w:space="0" w:color="5BC5E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tcPr>
    </w:tblStylePr>
    <w:tblStylePr w:type="band1Vert">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shd w:val="clear" w:color="auto" w:fill="D6F0F9" w:themeFill="accent2" w:themeFillTint="3F"/>
      </w:tcPr>
    </w:tblStylePr>
    <w:tblStylePr w:type="band1Horz">
      <w:tblPr/>
      <w:tcPr>
        <w:tcBorders>
          <w:top w:val="single" w:sz="8" w:space="0" w:color="5BC5EA" w:themeColor="accent2"/>
          <w:left w:val="single" w:sz="8" w:space="0" w:color="5BC5EA" w:themeColor="accent2"/>
          <w:bottom w:val="single" w:sz="8" w:space="0" w:color="5BC5EA" w:themeColor="accent2"/>
          <w:right w:val="single" w:sz="8" w:space="0" w:color="5BC5EA" w:themeColor="accent2"/>
          <w:insideV w:val="single" w:sz="8" w:space="0" w:color="5BC5EA" w:themeColor="accent2"/>
        </w:tcBorders>
        <w:shd w:val="clear" w:color="auto" w:fill="D6F0F9" w:themeFill="accent2" w:themeFillTint="3F"/>
      </w:tcPr>
    </w:tblStylePr>
    <w:tblStylePr w:type="band2Horz">
      <w:tblPr/>
      <w:tcPr>
        <w:tcBorders>
          <w:top w:val="single" w:sz="8" w:space="0" w:color="5BC5EA" w:themeColor="accent2"/>
          <w:left w:val="single" w:sz="8" w:space="0" w:color="5BC5EA" w:themeColor="accent2"/>
          <w:bottom w:val="single" w:sz="8" w:space="0" w:color="5BC5EA" w:themeColor="accent2"/>
          <w:right w:val="single" w:sz="8" w:space="0" w:color="5BC5EA" w:themeColor="accent2"/>
          <w:insideV w:val="single" w:sz="8" w:space="0" w:color="5BC5EA" w:themeColor="accent2"/>
        </w:tcBorders>
      </w:tcPr>
    </w:tblStylePr>
  </w:style>
  <w:style w:type="table" w:styleId="LightGrid-Accent3">
    <w:name w:val="Light Grid Accent 3"/>
    <w:basedOn w:val="TableNormal"/>
    <w:uiPriority w:val="62"/>
    <w:semiHidden/>
    <w:unhideWhenUsed/>
    <w:rsid w:val="00CE2E25"/>
    <w:pPr>
      <w:spacing w:after="0" w:line="240" w:lineRule="auto"/>
    </w:p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insideH w:val="single" w:sz="8" w:space="0" w:color="DE7A22" w:themeColor="accent3"/>
        <w:insideV w:val="single" w:sz="8" w:space="0" w:color="DE7A2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7A22" w:themeColor="accent3"/>
          <w:left w:val="single" w:sz="8" w:space="0" w:color="DE7A22" w:themeColor="accent3"/>
          <w:bottom w:val="single" w:sz="18" w:space="0" w:color="DE7A22" w:themeColor="accent3"/>
          <w:right w:val="single" w:sz="8" w:space="0" w:color="DE7A22" w:themeColor="accent3"/>
          <w:insideH w:val="nil"/>
          <w:insideV w:val="single" w:sz="8" w:space="0" w:color="DE7A2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7A22" w:themeColor="accent3"/>
          <w:left w:val="single" w:sz="8" w:space="0" w:color="DE7A22" w:themeColor="accent3"/>
          <w:bottom w:val="single" w:sz="8" w:space="0" w:color="DE7A22" w:themeColor="accent3"/>
          <w:right w:val="single" w:sz="8" w:space="0" w:color="DE7A22" w:themeColor="accent3"/>
          <w:insideH w:val="nil"/>
          <w:insideV w:val="single" w:sz="8" w:space="0" w:color="DE7A2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tcPr>
    </w:tblStylePr>
    <w:tblStylePr w:type="band1Vert">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shd w:val="clear" w:color="auto" w:fill="F6DDC8" w:themeFill="accent3" w:themeFillTint="3F"/>
      </w:tcPr>
    </w:tblStylePr>
    <w:tblStylePr w:type="band1Horz">
      <w:tblPr/>
      <w:tcPr>
        <w:tcBorders>
          <w:top w:val="single" w:sz="8" w:space="0" w:color="DE7A22" w:themeColor="accent3"/>
          <w:left w:val="single" w:sz="8" w:space="0" w:color="DE7A22" w:themeColor="accent3"/>
          <w:bottom w:val="single" w:sz="8" w:space="0" w:color="DE7A22" w:themeColor="accent3"/>
          <w:right w:val="single" w:sz="8" w:space="0" w:color="DE7A22" w:themeColor="accent3"/>
          <w:insideV w:val="single" w:sz="8" w:space="0" w:color="DE7A22" w:themeColor="accent3"/>
        </w:tcBorders>
        <w:shd w:val="clear" w:color="auto" w:fill="F6DDC8" w:themeFill="accent3" w:themeFillTint="3F"/>
      </w:tcPr>
    </w:tblStylePr>
    <w:tblStylePr w:type="band2Horz">
      <w:tblPr/>
      <w:tcPr>
        <w:tcBorders>
          <w:top w:val="single" w:sz="8" w:space="0" w:color="DE7A22" w:themeColor="accent3"/>
          <w:left w:val="single" w:sz="8" w:space="0" w:color="DE7A22" w:themeColor="accent3"/>
          <w:bottom w:val="single" w:sz="8" w:space="0" w:color="DE7A22" w:themeColor="accent3"/>
          <w:right w:val="single" w:sz="8" w:space="0" w:color="DE7A22" w:themeColor="accent3"/>
          <w:insideV w:val="single" w:sz="8" w:space="0" w:color="DE7A22" w:themeColor="accent3"/>
        </w:tcBorders>
      </w:tcPr>
    </w:tblStylePr>
  </w:style>
  <w:style w:type="table" w:styleId="LightGrid-Accent4">
    <w:name w:val="Light Grid Accent 4"/>
    <w:basedOn w:val="TableNormal"/>
    <w:uiPriority w:val="62"/>
    <w:semiHidden/>
    <w:unhideWhenUsed/>
    <w:rsid w:val="00CE2E25"/>
    <w:pPr>
      <w:spacing w:after="0" w:line="240" w:lineRule="auto"/>
    </w:p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insideH w:val="single" w:sz="8" w:space="0" w:color="FDCE53" w:themeColor="accent4"/>
        <w:insideV w:val="single" w:sz="8" w:space="0" w:color="FDCE5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DCE53" w:themeColor="accent4"/>
          <w:left w:val="single" w:sz="8" w:space="0" w:color="FDCE53" w:themeColor="accent4"/>
          <w:bottom w:val="single" w:sz="18" w:space="0" w:color="FDCE53" w:themeColor="accent4"/>
          <w:right w:val="single" w:sz="8" w:space="0" w:color="FDCE53" w:themeColor="accent4"/>
          <w:insideH w:val="nil"/>
          <w:insideV w:val="single" w:sz="8" w:space="0" w:color="FDCE5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DCE53" w:themeColor="accent4"/>
          <w:left w:val="single" w:sz="8" w:space="0" w:color="FDCE53" w:themeColor="accent4"/>
          <w:bottom w:val="single" w:sz="8" w:space="0" w:color="FDCE53" w:themeColor="accent4"/>
          <w:right w:val="single" w:sz="8" w:space="0" w:color="FDCE53" w:themeColor="accent4"/>
          <w:insideH w:val="nil"/>
          <w:insideV w:val="single" w:sz="8" w:space="0" w:color="FDCE5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tcPr>
    </w:tblStylePr>
    <w:tblStylePr w:type="band1Vert">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shd w:val="clear" w:color="auto" w:fill="FEF2D4" w:themeFill="accent4" w:themeFillTint="3F"/>
      </w:tcPr>
    </w:tblStylePr>
    <w:tblStylePr w:type="band1Horz">
      <w:tblPr/>
      <w:tcPr>
        <w:tcBorders>
          <w:top w:val="single" w:sz="8" w:space="0" w:color="FDCE53" w:themeColor="accent4"/>
          <w:left w:val="single" w:sz="8" w:space="0" w:color="FDCE53" w:themeColor="accent4"/>
          <w:bottom w:val="single" w:sz="8" w:space="0" w:color="FDCE53" w:themeColor="accent4"/>
          <w:right w:val="single" w:sz="8" w:space="0" w:color="FDCE53" w:themeColor="accent4"/>
          <w:insideV w:val="single" w:sz="8" w:space="0" w:color="FDCE53" w:themeColor="accent4"/>
        </w:tcBorders>
        <w:shd w:val="clear" w:color="auto" w:fill="FEF2D4" w:themeFill="accent4" w:themeFillTint="3F"/>
      </w:tcPr>
    </w:tblStylePr>
    <w:tblStylePr w:type="band2Horz">
      <w:tblPr/>
      <w:tcPr>
        <w:tcBorders>
          <w:top w:val="single" w:sz="8" w:space="0" w:color="FDCE53" w:themeColor="accent4"/>
          <w:left w:val="single" w:sz="8" w:space="0" w:color="FDCE53" w:themeColor="accent4"/>
          <w:bottom w:val="single" w:sz="8" w:space="0" w:color="FDCE53" w:themeColor="accent4"/>
          <w:right w:val="single" w:sz="8" w:space="0" w:color="FDCE53" w:themeColor="accent4"/>
          <w:insideV w:val="single" w:sz="8" w:space="0" w:color="FDCE53" w:themeColor="accent4"/>
        </w:tcBorders>
      </w:tcPr>
    </w:tblStylePr>
  </w:style>
  <w:style w:type="table" w:styleId="LightGrid-Accent5">
    <w:name w:val="Light Grid Accent 5"/>
    <w:basedOn w:val="TableNormal"/>
    <w:uiPriority w:val="62"/>
    <w:semiHidden/>
    <w:unhideWhenUsed/>
    <w:rsid w:val="00CE2E25"/>
    <w:pPr>
      <w:spacing w:after="0" w:line="240" w:lineRule="auto"/>
    </w:p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insideH w:val="single" w:sz="8" w:space="0" w:color="006464" w:themeColor="accent5"/>
        <w:insideV w:val="single" w:sz="8" w:space="0" w:color="00646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464" w:themeColor="accent5"/>
          <w:left w:val="single" w:sz="8" w:space="0" w:color="006464" w:themeColor="accent5"/>
          <w:bottom w:val="single" w:sz="18" w:space="0" w:color="006464" w:themeColor="accent5"/>
          <w:right w:val="single" w:sz="8" w:space="0" w:color="006464" w:themeColor="accent5"/>
          <w:insideH w:val="nil"/>
          <w:insideV w:val="single" w:sz="8" w:space="0" w:color="00646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464" w:themeColor="accent5"/>
          <w:left w:val="single" w:sz="8" w:space="0" w:color="006464" w:themeColor="accent5"/>
          <w:bottom w:val="single" w:sz="8" w:space="0" w:color="006464" w:themeColor="accent5"/>
          <w:right w:val="single" w:sz="8" w:space="0" w:color="006464" w:themeColor="accent5"/>
          <w:insideH w:val="nil"/>
          <w:insideV w:val="single" w:sz="8" w:space="0" w:color="00646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tcPr>
    </w:tblStylePr>
    <w:tblStylePr w:type="band1Vert">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shd w:val="clear" w:color="auto" w:fill="99FFFF" w:themeFill="accent5" w:themeFillTint="3F"/>
      </w:tcPr>
    </w:tblStylePr>
    <w:tblStylePr w:type="band1Horz">
      <w:tblPr/>
      <w:tcPr>
        <w:tcBorders>
          <w:top w:val="single" w:sz="8" w:space="0" w:color="006464" w:themeColor="accent5"/>
          <w:left w:val="single" w:sz="8" w:space="0" w:color="006464" w:themeColor="accent5"/>
          <w:bottom w:val="single" w:sz="8" w:space="0" w:color="006464" w:themeColor="accent5"/>
          <w:right w:val="single" w:sz="8" w:space="0" w:color="006464" w:themeColor="accent5"/>
          <w:insideV w:val="single" w:sz="8" w:space="0" w:color="006464" w:themeColor="accent5"/>
        </w:tcBorders>
        <w:shd w:val="clear" w:color="auto" w:fill="99FFFF" w:themeFill="accent5" w:themeFillTint="3F"/>
      </w:tcPr>
    </w:tblStylePr>
    <w:tblStylePr w:type="band2Horz">
      <w:tblPr/>
      <w:tcPr>
        <w:tcBorders>
          <w:top w:val="single" w:sz="8" w:space="0" w:color="006464" w:themeColor="accent5"/>
          <w:left w:val="single" w:sz="8" w:space="0" w:color="006464" w:themeColor="accent5"/>
          <w:bottom w:val="single" w:sz="8" w:space="0" w:color="006464" w:themeColor="accent5"/>
          <w:right w:val="single" w:sz="8" w:space="0" w:color="006464" w:themeColor="accent5"/>
          <w:insideV w:val="single" w:sz="8" w:space="0" w:color="006464" w:themeColor="accent5"/>
        </w:tcBorders>
      </w:tcPr>
    </w:tblStylePr>
  </w:style>
  <w:style w:type="table" w:styleId="LightGrid-Accent6">
    <w:name w:val="Light Grid Accent 6"/>
    <w:basedOn w:val="TableNormal"/>
    <w:uiPriority w:val="62"/>
    <w:semiHidden/>
    <w:unhideWhenUsed/>
    <w:rsid w:val="00CE2E25"/>
    <w:pPr>
      <w:spacing w:after="0" w:line="240" w:lineRule="auto"/>
    </w:p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insideH w:val="single" w:sz="8" w:space="0" w:color="0480A8" w:themeColor="accent6"/>
        <w:insideV w:val="single" w:sz="8" w:space="0" w:color="0480A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480A8" w:themeColor="accent6"/>
          <w:left w:val="single" w:sz="8" w:space="0" w:color="0480A8" w:themeColor="accent6"/>
          <w:bottom w:val="single" w:sz="18" w:space="0" w:color="0480A8" w:themeColor="accent6"/>
          <w:right w:val="single" w:sz="8" w:space="0" w:color="0480A8" w:themeColor="accent6"/>
          <w:insideH w:val="nil"/>
          <w:insideV w:val="single" w:sz="8" w:space="0" w:color="0480A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480A8" w:themeColor="accent6"/>
          <w:left w:val="single" w:sz="8" w:space="0" w:color="0480A8" w:themeColor="accent6"/>
          <w:bottom w:val="single" w:sz="8" w:space="0" w:color="0480A8" w:themeColor="accent6"/>
          <w:right w:val="single" w:sz="8" w:space="0" w:color="0480A8" w:themeColor="accent6"/>
          <w:insideH w:val="nil"/>
          <w:insideV w:val="single" w:sz="8" w:space="0" w:color="0480A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tcPr>
    </w:tblStylePr>
    <w:tblStylePr w:type="band1Vert">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shd w:val="clear" w:color="auto" w:fill="ADE9FD" w:themeFill="accent6" w:themeFillTint="3F"/>
      </w:tcPr>
    </w:tblStylePr>
    <w:tblStylePr w:type="band1Horz">
      <w:tblPr/>
      <w:tcPr>
        <w:tcBorders>
          <w:top w:val="single" w:sz="8" w:space="0" w:color="0480A8" w:themeColor="accent6"/>
          <w:left w:val="single" w:sz="8" w:space="0" w:color="0480A8" w:themeColor="accent6"/>
          <w:bottom w:val="single" w:sz="8" w:space="0" w:color="0480A8" w:themeColor="accent6"/>
          <w:right w:val="single" w:sz="8" w:space="0" w:color="0480A8" w:themeColor="accent6"/>
          <w:insideV w:val="single" w:sz="8" w:space="0" w:color="0480A8" w:themeColor="accent6"/>
        </w:tcBorders>
        <w:shd w:val="clear" w:color="auto" w:fill="ADE9FD" w:themeFill="accent6" w:themeFillTint="3F"/>
      </w:tcPr>
    </w:tblStylePr>
    <w:tblStylePr w:type="band2Horz">
      <w:tblPr/>
      <w:tcPr>
        <w:tcBorders>
          <w:top w:val="single" w:sz="8" w:space="0" w:color="0480A8" w:themeColor="accent6"/>
          <w:left w:val="single" w:sz="8" w:space="0" w:color="0480A8" w:themeColor="accent6"/>
          <w:bottom w:val="single" w:sz="8" w:space="0" w:color="0480A8" w:themeColor="accent6"/>
          <w:right w:val="single" w:sz="8" w:space="0" w:color="0480A8" w:themeColor="accent6"/>
          <w:insideV w:val="single" w:sz="8" w:space="0" w:color="0480A8" w:themeColor="accent6"/>
        </w:tcBorders>
      </w:tcPr>
    </w:tblStylePr>
  </w:style>
  <w:style w:type="table" w:styleId="LightList">
    <w:name w:val="Light List"/>
    <w:basedOn w:val="TableNormal"/>
    <w:uiPriority w:val="61"/>
    <w:semiHidden/>
    <w:unhideWhenUsed/>
    <w:rsid w:val="00CE2E2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CE2E25"/>
    <w:pPr>
      <w:spacing w:after="0" w:line="240" w:lineRule="auto"/>
    </w:p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tblBorders>
    </w:tblPr>
    <w:tblStylePr w:type="firstRow">
      <w:pPr>
        <w:spacing w:before="0" w:after="0" w:line="240" w:lineRule="auto"/>
      </w:pPr>
      <w:rPr>
        <w:b/>
        <w:bCs/>
        <w:color w:val="FFFFFF" w:themeColor="background1"/>
      </w:rPr>
      <w:tblPr/>
      <w:tcPr>
        <w:shd w:val="clear" w:color="auto" w:fill="193C5A" w:themeFill="accent1"/>
      </w:tcPr>
    </w:tblStylePr>
    <w:tblStylePr w:type="lastRow">
      <w:pPr>
        <w:spacing w:before="0" w:after="0" w:line="240" w:lineRule="auto"/>
      </w:pPr>
      <w:rPr>
        <w:b/>
        <w:bCs/>
      </w:rPr>
      <w:tblPr/>
      <w:tcPr>
        <w:tcBorders>
          <w:top w:val="double" w:sz="6" w:space="0" w:color="193C5A" w:themeColor="accent1"/>
          <w:left w:val="single" w:sz="8" w:space="0" w:color="193C5A" w:themeColor="accent1"/>
          <w:bottom w:val="single" w:sz="8" w:space="0" w:color="193C5A" w:themeColor="accent1"/>
          <w:right w:val="single" w:sz="8" w:space="0" w:color="193C5A" w:themeColor="accent1"/>
        </w:tcBorders>
      </w:tcPr>
    </w:tblStylePr>
    <w:tblStylePr w:type="firstCol">
      <w:rPr>
        <w:b/>
        <w:bCs/>
      </w:rPr>
    </w:tblStylePr>
    <w:tblStylePr w:type="lastCol">
      <w:rPr>
        <w:b/>
        <w:bCs/>
      </w:rPr>
    </w:tblStylePr>
    <w:tblStylePr w:type="band1Vert">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tcPr>
    </w:tblStylePr>
    <w:tblStylePr w:type="band1Horz">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tcPr>
    </w:tblStylePr>
  </w:style>
  <w:style w:type="table" w:styleId="LightList-Accent2">
    <w:name w:val="Light List Accent 2"/>
    <w:basedOn w:val="TableNormal"/>
    <w:uiPriority w:val="61"/>
    <w:semiHidden/>
    <w:unhideWhenUsed/>
    <w:rsid w:val="00CE2E25"/>
    <w:pPr>
      <w:spacing w:after="0" w:line="240" w:lineRule="auto"/>
    </w:p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tblBorders>
    </w:tblPr>
    <w:tblStylePr w:type="firstRow">
      <w:pPr>
        <w:spacing w:before="0" w:after="0" w:line="240" w:lineRule="auto"/>
      </w:pPr>
      <w:rPr>
        <w:b/>
        <w:bCs/>
        <w:color w:val="FFFFFF" w:themeColor="background1"/>
      </w:rPr>
      <w:tblPr/>
      <w:tcPr>
        <w:shd w:val="clear" w:color="auto" w:fill="5BC5EA" w:themeFill="accent2"/>
      </w:tcPr>
    </w:tblStylePr>
    <w:tblStylePr w:type="lastRow">
      <w:pPr>
        <w:spacing w:before="0" w:after="0" w:line="240" w:lineRule="auto"/>
      </w:pPr>
      <w:rPr>
        <w:b/>
        <w:bCs/>
      </w:rPr>
      <w:tblPr/>
      <w:tcPr>
        <w:tcBorders>
          <w:top w:val="double" w:sz="6" w:space="0" w:color="5BC5EA" w:themeColor="accent2"/>
          <w:left w:val="single" w:sz="8" w:space="0" w:color="5BC5EA" w:themeColor="accent2"/>
          <w:bottom w:val="single" w:sz="8" w:space="0" w:color="5BC5EA" w:themeColor="accent2"/>
          <w:right w:val="single" w:sz="8" w:space="0" w:color="5BC5EA" w:themeColor="accent2"/>
        </w:tcBorders>
      </w:tcPr>
    </w:tblStylePr>
    <w:tblStylePr w:type="firstCol">
      <w:rPr>
        <w:b/>
        <w:bCs/>
      </w:rPr>
    </w:tblStylePr>
    <w:tblStylePr w:type="lastCol">
      <w:rPr>
        <w:b/>
        <w:bCs/>
      </w:rPr>
    </w:tblStylePr>
    <w:tblStylePr w:type="band1Vert">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tcPr>
    </w:tblStylePr>
    <w:tblStylePr w:type="band1Horz">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tcPr>
    </w:tblStylePr>
  </w:style>
  <w:style w:type="table" w:styleId="LightList-Accent3">
    <w:name w:val="Light List Accent 3"/>
    <w:basedOn w:val="TableNormal"/>
    <w:uiPriority w:val="61"/>
    <w:semiHidden/>
    <w:unhideWhenUsed/>
    <w:rsid w:val="00CE2E25"/>
    <w:pPr>
      <w:spacing w:after="0" w:line="240" w:lineRule="auto"/>
    </w:p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tblBorders>
    </w:tblPr>
    <w:tblStylePr w:type="firstRow">
      <w:pPr>
        <w:spacing w:before="0" w:after="0" w:line="240" w:lineRule="auto"/>
      </w:pPr>
      <w:rPr>
        <w:b/>
        <w:bCs/>
        <w:color w:val="FFFFFF" w:themeColor="background1"/>
      </w:rPr>
      <w:tblPr/>
      <w:tcPr>
        <w:shd w:val="clear" w:color="auto" w:fill="DE7A22" w:themeFill="accent3"/>
      </w:tcPr>
    </w:tblStylePr>
    <w:tblStylePr w:type="lastRow">
      <w:pPr>
        <w:spacing w:before="0" w:after="0" w:line="240" w:lineRule="auto"/>
      </w:pPr>
      <w:rPr>
        <w:b/>
        <w:bCs/>
      </w:rPr>
      <w:tblPr/>
      <w:tcPr>
        <w:tcBorders>
          <w:top w:val="double" w:sz="6" w:space="0" w:color="DE7A22" w:themeColor="accent3"/>
          <w:left w:val="single" w:sz="8" w:space="0" w:color="DE7A22" w:themeColor="accent3"/>
          <w:bottom w:val="single" w:sz="8" w:space="0" w:color="DE7A22" w:themeColor="accent3"/>
          <w:right w:val="single" w:sz="8" w:space="0" w:color="DE7A22" w:themeColor="accent3"/>
        </w:tcBorders>
      </w:tcPr>
    </w:tblStylePr>
    <w:tblStylePr w:type="firstCol">
      <w:rPr>
        <w:b/>
        <w:bCs/>
      </w:rPr>
    </w:tblStylePr>
    <w:tblStylePr w:type="lastCol">
      <w:rPr>
        <w:b/>
        <w:bCs/>
      </w:rPr>
    </w:tblStylePr>
    <w:tblStylePr w:type="band1Vert">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tcPr>
    </w:tblStylePr>
    <w:tblStylePr w:type="band1Horz">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tcPr>
    </w:tblStylePr>
  </w:style>
  <w:style w:type="table" w:styleId="LightList-Accent4">
    <w:name w:val="Light List Accent 4"/>
    <w:basedOn w:val="TableNormal"/>
    <w:uiPriority w:val="61"/>
    <w:semiHidden/>
    <w:unhideWhenUsed/>
    <w:rsid w:val="00CE2E25"/>
    <w:pPr>
      <w:spacing w:after="0" w:line="240" w:lineRule="auto"/>
    </w:p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tblBorders>
    </w:tblPr>
    <w:tblStylePr w:type="firstRow">
      <w:pPr>
        <w:spacing w:before="0" w:after="0" w:line="240" w:lineRule="auto"/>
      </w:pPr>
      <w:rPr>
        <w:b/>
        <w:bCs/>
        <w:color w:val="FFFFFF" w:themeColor="background1"/>
      </w:rPr>
      <w:tblPr/>
      <w:tcPr>
        <w:shd w:val="clear" w:color="auto" w:fill="FDCE53" w:themeFill="accent4"/>
      </w:tcPr>
    </w:tblStylePr>
    <w:tblStylePr w:type="lastRow">
      <w:pPr>
        <w:spacing w:before="0" w:after="0" w:line="240" w:lineRule="auto"/>
      </w:pPr>
      <w:rPr>
        <w:b/>
        <w:bCs/>
      </w:rPr>
      <w:tblPr/>
      <w:tcPr>
        <w:tcBorders>
          <w:top w:val="double" w:sz="6" w:space="0" w:color="FDCE53" w:themeColor="accent4"/>
          <w:left w:val="single" w:sz="8" w:space="0" w:color="FDCE53" w:themeColor="accent4"/>
          <w:bottom w:val="single" w:sz="8" w:space="0" w:color="FDCE53" w:themeColor="accent4"/>
          <w:right w:val="single" w:sz="8" w:space="0" w:color="FDCE53" w:themeColor="accent4"/>
        </w:tcBorders>
      </w:tcPr>
    </w:tblStylePr>
    <w:tblStylePr w:type="firstCol">
      <w:rPr>
        <w:b/>
        <w:bCs/>
      </w:rPr>
    </w:tblStylePr>
    <w:tblStylePr w:type="lastCol">
      <w:rPr>
        <w:b/>
        <w:bCs/>
      </w:rPr>
    </w:tblStylePr>
    <w:tblStylePr w:type="band1Vert">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tcPr>
    </w:tblStylePr>
    <w:tblStylePr w:type="band1Horz">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tcPr>
    </w:tblStylePr>
  </w:style>
  <w:style w:type="table" w:styleId="LightList-Accent5">
    <w:name w:val="Light List Accent 5"/>
    <w:basedOn w:val="TableNormal"/>
    <w:uiPriority w:val="61"/>
    <w:semiHidden/>
    <w:unhideWhenUsed/>
    <w:rsid w:val="00CE2E25"/>
    <w:pPr>
      <w:spacing w:after="0" w:line="240" w:lineRule="auto"/>
    </w:p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tblBorders>
    </w:tblPr>
    <w:tblStylePr w:type="firstRow">
      <w:pPr>
        <w:spacing w:before="0" w:after="0" w:line="240" w:lineRule="auto"/>
      </w:pPr>
      <w:rPr>
        <w:b/>
        <w:bCs/>
        <w:color w:val="FFFFFF" w:themeColor="background1"/>
      </w:rPr>
      <w:tblPr/>
      <w:tcPr>
        <w:shd w:val="clear" w:color="auto" w:fill="006464" w:themeFill="accent5"/>
      </w:tcPr>
    </w:tblStylePr>
    <w:tblStylePr w:type="lastRow">
      <w:pPr>
        <w:spacing w:before="0" w:after="0" w:line="240" w:lineRule="auto"/>
      </w:pPr>
      <w:rPr>
        <w:b/>
        <w:bCs/>
      </w:rPr>
      <w:tblPr/>
      <w:tcPr>
        <w:tcBorders>
          <w:top w:val="double" w:sz="6" w:space="0" w:color="006464" w:themeColor="accent5"/>
          <w:left w:val="single" w:sz="8" w:space="0" w:color="006464" w:themeColor="accent5"/>
          <w:bottom w:val="single" w:sz="8" w:space="0" w:color="006464" w:themeColor="accent5"/>
          <w:right w:val="single" w:sz="8" w:space="0" w:color="006464" w:themeColor="accent5"/>
        </w:tcBorders>
      </w:tcPr>
    </w:tblStylePr>
    <w:tblStylePr w:type="firstCol">
      <w:rPr>
        <w:b/>
        <w:bCs/>
      </w:rPr>
    </w:tblStylePr>
    <w:tblStylePr w:type="lastCol">
      <w:rPr>
        <w:b/>
        <w:bCs/>
      </w:rPr>
    </w:tblStylePr>
    <w:tblStylePr w:type="band1Vert">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tcPr>
    </w:tblStylePr>
    <w:tblStylePr w:type="band1Horz">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tcPr>
    </w:tblStylePr>
  </w:style>
  <w:style w:type="table" w:styleId="LightList-Accent6">
    <w:name w:val="Light List Accent 6"/>
    <w:basedOn w:val="TableNormal"/>
    <w:uiPriority w:val="61"/>
    <w:semiHidden/>
    <w:unhideWhenUsed/>
    <w:rsid w:val="00CE2E25"/>
    <w:pPr>
      <w:spacing w:after="0" w:line="240" w:lineRule="auto"/>
    </w:p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tblBorders>
    </w:tblPr>
    <w:tblStylePr w:type="firstRow">
      <w:pPr>
        <w:spacing w:before="0" w:after="0" w:line="240" w:lineRule="auto"/>
      </w:pPr>
      <w:rPr>
        <w:b/>
        <w:bCs/>
        <w:color w:val="FFFFFF" w:themeColor="background1"/>
      </w:rPr>
      <w:tblPr/>
      <w:tcPr>
        <w:shd w:val="clear" w:color="auto" w:fill="0480A8" w:themeFill="accent6"/>
      </w:tcPr>
    </w:tblStylePr>
    <w:tblStylePr w:type="lastRow">
      <w:pPr>
        <w:spacing w:before="0" w:after="0" w:line="240" w:lineRule="auto"/>
      </w:pPr>
      <w:rPr>
        <w:b/>
        <w:bCs/>
      </w:rPr>
      <w:tblPr/>
      <w:tcPr>
        <w:tcBorders>
          <w:top w:val="double" w:sz="6" w:space="0" w:color="0480A8" w:themeColor="accent6"/>
          <w:left w:val="single" w:sz="8" w:space="0" w:color="0480A8" w:themeColor="accent6"/>
          <w:bottom w:val="single" w:sz="8" w:space="0" w:color="0480A8" w:themeColor="accent6"/>
          <w:right w:val="single" w:sz="8" w:space="0" w:color="0480A8" w:themeColor="accent6"/>
        </w:tcBorders>
      </w:tcPr>
    </w:tblStylePr>
    <w:tblStylePr w:type="firstCol">
      <w:rPr>
        <w:b/>
        <w:bCs/>
      </w:rPr>
    </w:tblStylePr>
    <w:tblStylePr w:type="lastCol">
      <w:rPr>
        <w:b/>
        <w:bCs/>
      </w:rPr>
    </w:tblStylePr>
    <w:tblStylePr w:type="band1Vert">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tcPr>
    </w:tblStylePr>
    <w:tblStylePr w:type="band1Horz">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tcPr>
    </w:tblStylePr>
  </w:style>
  <w:style w:type="table" w:styleId="LightShading">
    <w:name w:val="Light Shading"/>
    <w:basedOn w:val="TableNormal"/>
    <w:uiPriority w:val="60"/>
    <w:semiHidden/>
    <w:unhideWhenUsed/>
    <w:rsid w:val="00CE2E2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CE2E25"/>
    <w:pPr>
      <w:spacing w:after="0" w:line="240" w:lineRule="auto"/>
    </w:pPr>
    <w:rPr>
      <w:color w:val="122C43" w:themeColor="accent1" w:themeShade="BF"/>
    </w:rPr>
    <w:tblPr>
      <w:tblStyleRowBandSize w:val="1"/>
      <w:tblStyleColBandSize w:val="1"/>
      <w:tblBorders>
        <w:top w:val="single" w:sz="8" w:space="0" w:color="193C5A" w:themeColor="accent1"/>
        <w:bottom w:val="single" w:sz="8" w:space="0" w:color="193C5A" w:themeColor="accent1"/>
      </w:tblBorders>
    </w:tblPr>
    <w:tblStylePr w:type="firstRow">
      <w:pPr>
        <w:spacing w:before="0" w:after="0" w:line="240" w:lineRule="auto"/>
      </w:pPr>
      <w:rPr>
        <w:b/>
        <w:bCs/>
      </w:rPr>
      <w:tblPr/>
      <w:tcPr>
        <w:tcBorders>
          <w:top w:val="single" w:sz="8" w:space="0" w:color="193C5A" w:themeColor="accent1"/>
          <w:left w:val="nil"/>
          <w:bottom w:val="single" w:sz="8" w:space="0" w:color="193C5A" w:themeColor="accent1"/>
          <w:right w:val="nil"/>
          <w:insideH w:val="nil"/>
          <w:insideV w:val="nil"/>
        </w:tcBorders>
      </w:tcPr>
    </w:tblStylePr>
    <w:tblStylePr w:type="lastRow">
      <w:pPr>
        <w:spacing w:before="0" w:after="0" w:line="240" w:lineRule="auto"/>
      </w:pPr>
      <w:rPr>
        <w:b/>
        <w:bCs/>
      </w:rPr>
      <w:tblPr/>
      <w:tcPr>
        <w:tcBorders>
          <w:top w:val="single" w:sz="8" w:space="0" w:color="193C5A" w:themeColor="accent1"/>
          <w:left w:val="nil"/>
          <w:bottom w:val="single" w:sz="8" w:space="0" w:color="193C5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0E9" w:themeFill="accent1" w:themeFillTint="3F"/>
      </w:tcPr>
    </w:tblStylePr>
    <w:tblStylePr w:type="band1Horz">
      <w:tblPr/>
      <w:tcPr>
        <w:tcBorders>
          <w:left w:val="nil"/>
          <w:right w:val="nil"/>
          <w:insideH w:val="nil"/>
          <w:insideV w:val="nil"/>
        </w:tcBorders>
        <w:shd w:val="clear" w:color="auto" w:fill="B2D0E9" w:themeFill="accent1" w:themeFillTint="3F"/>
      </w:tcPr>
    </w:tblStylePr>
  </w:style>
  <w:style w:type="table" w:styleId="LightShading-Accent2">
    <w:name w:val="Light Shading Accent 2"/>
    <w:basedOn w:val="TableNormal"/>
    <w:uiPriority w:val="60"/>
    <w:semiHidden/>
    <w:unhideWhenUsed/>
    <w:rsid w:val="00CE2E25"/>
    <w:pPr>
      <w:spacing w:after="0" w:line="240" w:lineRule="auto"/>
    </w:pPr>
    <w:rPr>
      <w:color w:val="1BA6D7" w:themeColor="accent2" w:themeShade="BF"/>
    </w:rPr>
    <w:tblPr>
      <w:tblStyleRowBandSize w:val="1"/>
      <w:tblStyleColBandSize w:val="1"/>
      <w:tblBorders>
        <w:top w:val="single" w:sz="8" w:space="0" w:color="5BC5EA" w:themeColor="accent2"/>
        <w:bottom w:val="single" w:sz="8" w:space="0" w:color="5BC5EA" w:themeColor="accent2"/>
      </w:tblBorders>
    </w:tblPr>
    <w:tblStylePr w:type="firstRow">
      <w:pPr>
        <w:spacing w:before="0" w:after="0" w:line="240" w:lineRule="auto"/>
      </w:pPr>
      <w:rPr>
        <w:b/>
        <w:bCs/>
      </w:rPr>
      <w:tblPr/>
      <w:tcPr>
        <w:tcBorders>
          <w:top w:val="single" w:sz="8" w:space="0" w:color="5BC5EA" w:themeColor="accent2"/>
          <w:left w:val="nil"/>
          <w:bottom w:val="single" w:sz="8" w:space="0" w:color="5BC5EA" w:themeColor="accent2"/>
          <w:right w:val="nil"/>
          <w:insideH w:val="nil"/>
          <w:insideV w:val="nil"/>
        </w:tcBorders>
      </w:tcPr>
    </w:tblStylePr>
    <w:tblStylePr w:type="lastRow">
      <w:pPr>
        <w:spacing w:before="0" w:after="0" w:line="240" w:lineRule="auto"/>
      </w:pPr>
      <w:rPr>
        <w:b/>
        <w:bCs/>
      </w:rPr>
      <w:tblPr/>
      <w:tcPr>
        <w:tcBorders>
          <w:top w:val="single" w:sz="8" w:space="0" w:color="5BC5EA" w:themeColor="accent2"/>
          <w:left w:val="nil"/>
          <w:bottom w:val="single" w:sz="8" w:space="0" w:color="5BC5E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F0F9" w:themeFill="accent2" w:themeFillTint="3F"/>
      </w:tcPr>
    </w:tblStylePr>
    <w:tblStylePr w:type="band1Horz">
      <w:tblPr/>
      <w:tcPr>
        <w:tcBorders>
          <w:left w:val="nil"/>
          <w:right w:val="nil"/>
          <w:insideH w:val="nil"/>
          <w:insideV w:val="nil"/>
        </w:tcBorders>
        <w:shd w:val="clear" w:color="auto" w:fill="D6F0F9" w:themeFill="accent2" w:themeFillTint="3F"/>
      </w:tcPr>
    </w:tblStylePr>
  </w:style>
  <w:style w:type="table" w:styleId="LightShading-Accent3">
    <w:name w:val="Light Shading Accent 3"/>
    <w:basedOn w:val="TableNormal"/>
    <w:uiPriority w:val="60"/>
    <w:semiHidden/>
    <w:unhideWhenUsed/>
    <w:rsid w:val="00CE2E25"/>
    <w:pPr>
      <w:spacing w:after="0" w:line="240" w:lineRule="auto"/>
    </w:pPr>
    <w:rPr>
      <w:color w:val="A65B19" w:themeColor="accent3" w:themeShade="BF"/>
    </w:rPr>
    <w:tblPr>
      <w:tblStyleRowBandSize w:val="1"/>
      <w:tblStyleColBandSize w:val="1"/>
      <w:tblBorders>
        <w:top w:val="single" w:sz="8" w:space="0" w:color="DE7A22" w:themeColor="accent3"/>
        <w:bottom w:val="single" w:sz="8" w:space="0" w:color="DE7A22" w:themeColor="accent3"/>
      </w:tblBorders>
    </w:tblPr>
    <w:tblStylePr w:type="firstRow">
      <w:pPr>
        <w:spacing w:before="0" w:after="0" w:line="240" w:lineRule="auto"/>
      </w:pPr>
      <w:rPr>
        <w:b/>
        <w:bCs/>
      </w:rPr>
      <w:tblPr/>
      <w:tcPr>
        <w:tcBorders>
          <w:top w:val="single" w:sz="8" w:space="0" w:color="DE7A22" w:themeColor="accent3"/>
          <w:left w:val="nil"/>
          <w:bottom w:val="single" w:sz="8" w:space="0" w:color="DE7A22" w:themeColor="accent3"/>
          <w:right w:val="nil"/>
          <w:insideH w:val="nil"/>
          <w:insideV w:val="nil"/>
        </w:tcBorders>
      </w:tcPr>
    </w:tblStylePr>
    <w:tblStylePr w:type="lastRow">
      <w:pPr>
        <w:spacing w:before="0" w:after="0" w:line="240" w:lineRule="auto"/>
      </w:pPr>
      <w:rPr>
        <w:b/>
        <w:bCs/>
      </w:rPr>
      <w:tblPr/>
      <w:tcPr>
        <w:tcBorders>
          <w:top w:val="single" w:sz="8" w:space="0" w:color="DE7A22" w:themeColor="accent3"/>
          <w:left w:val="nil"/>
          <w:bottom w:val="single" w:sz="8" w:space="0" w:color="DE7A2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DDC8" w:themeFill="accent3" w:themeFillTint="3F"/>
      </w:tcPr>
    </w:tblStylePr>
    <w:tblStylePr w:type="band1Horz">
      <w:tblPr/>
      <w:tcPr>
        <w:tcBorders>
          <w:left w:val="nil"/>
          <w:right w:val="nil"/>
          <w:insideH w:val="nil"/>
          <w:insideV w:val="nil"/>
        </w:tcBorders>
        <w:shd w:val="clear" w:color="auto" w:fill="F6DDC8" w:themeFill="accent3" w:themeFillTint="3F"/>
      </w:tcPr>
    </w:tblStylePr>
  </w:style>
  <w:style w:type="table" w:styleId="LightShading-Accent4">
    <w:name w:val="Light Shading Accent 4"/>
    <w:basedOn w:val="TableNormal"/>
    <w:uiPriority w:val="60"/>
    <w:semiHidden/>
    <w:unhideWhenUsed/>
    <w:rsid w:val="00CE2E25"/>
    <w:pPr>
      <w:spacing w:after="0" w:line="240" w:lineRule="auto"/>
    </w:pPr>
    <w:rPr>
      <w:color w:val="F8B403" w:themeColor="accent4" w:themeShade="BF"/>
    </w:rPr>
    <w:tblPr>
      <w:tblStyleRowBandSize w:val="1"/>
      <w:tblStyleColBandSize w:val="1"/>
      <w:tblBorders>
        <w:top w:val="single" w:sz="8" w:space="0" w:color="FDCE53" w:themeColor="accent4"/>
        <w:bottom w:val="single" w:sz="8" w:space="0" w:color="FDCE53" w:themeColor="accent4"/>
      </w:tblBorders>
    </w:tblPr>
    <w:tblStylePr w:type="firstRow">
      <w:pPr>
        <w:spacing w:before="0" w:after="0" w:line="240" w:lineRule="auto"/>
      </w:pPr>
      <w:rPr>
        <w:b/>
        <w:bCs/>
      </w:rPr>
      <w:tblPr/>
      <w:tcPr>
        <w:tcBorders>
          <w:top w:val="single" w:sz="8" w:space="0" w:color="FDCE53" w:themeColor="accent4"/>
          <w:left w:val="nil"/>
          <w:bottom w:val="single" w:sz="8" w:space="0" w:color="FDCE53" w:themeColor="accent4"/>
          <w:right w:val="nil"/>
          <w:insideH w:val="nil"/>
          <w:insideV w:val="nil"/>
        </w:tcBorders>
      </w:tcPr>
    </w:tblStylePr>
    <w:tblStylePr w:type="lastRow">
      <w:pPr>
        <w:spacing w:before="0" w:after="0" w:line="240" w:lineRule="auto"/>
      </w:pPr>
      <w:rPr>
        <w:b/>
        <w:bCs/>
      </w:rPr>
      <w:tblPr/>
      <w:tcPr>
        <w:tcBorders>
          <w:top w:val="single" w:sz="8" w:space="0" w:color="FDCE53" w:themeColor="accent4"/>
          <w:left w:val="nil"/>
          <w:bottom w:val="single" w:sz="8" w:space="0" w:color="FDCE5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F2D4" w:themeFill="accent4" w:themeFillTint="3F"/>
      </w:tcPr>
    </w:tblStylePr>
    <w:tblStylePr w:type="band1Horz">
      <w:tblPr/>
      <w:tcPr>
        <w:tcBorders>
          <w:left w:val="nil"/>
          <w:right w:val="nil"/>
          <w:insideH w:val="nil"/>
          <w:insideV w:val="nil"/>
        </w:tcBorders>
        <w:shd w:val="clear" w:color="auto" w:fill="FEF2D4" w:themeFill="accent4" w:themeFillTint="3F"/>
      </w:tcPr>
    </w:tblStylePr>
  </w:style>
  <w:style w:type="table" w:styleId="LightShading-Accent5">
    <w:name w:val="Light Shading Accent 5"/>
    <w:basedOn w:val="TableNormal"/>
    <w:uiPriority w:val="60"/>
    <w:semiHidden/>
    <w:unhideWhenUsed/>
    <w:rsid w:val="00CE2E25"/>
    <w:pPr>
      <w:spacing w:after="0" w:line="240" w:lineRule="auto"/>
    </w:pPr>
    <w:rPr>
      <w:color w:val="004A4A" w:themeColor="accent5" w:themeShade="BF"/>
    </w:rPr>
    <w:tblPr>
      <w:tblStyleRowBandSize w:val="1"/>
      <w:tblStyleColBandSize w:val="1"/>
      <w:tblBorders>
        <w:top w:val="single" w:sz="8" w:space="0" w:color="006464" w:themeColor="accent5"/>
        <w:bottom w:val="single" w:sz="8" w:space="0" w:color="006464" w:themeColor="accent5"/>
      </w:tblBorders>
    </w:tblPr>
    <w:tblStylePr w:type="firstRow">
      <w:pPr>
        <w:spacing w:before="0" w:after="0" w:line="240" w:lineRule="auto"/>
      </w:pPr>
      <w:rPr>
        <w:b/>
        <w:bCs/>
      </w:rPr>
      <w:tblPr/>
      <w:tcPr>
        <w:tcBorders>
          <w:top w:val="single" w:sz="8" w:space="0" w:color="006464" w:themeColor="accent5"/>
          <w:left w:val="nil"/>
          <w:bottom w:val="single" w:sz="8" w:space="0" w:color="006464" w:themeColor="accent5"/>
          <w:right w:val="nil"/>
          <w:insideH w:val="nil"/>
          <w:insideV w:val="nil"/>
        </w:tcBorders>
      </w:tcPr>
    </w:tblStylePr>
    <w:tblStylePr w:type="lastRow">
      <w:pPr>
        <w:spacing w:before="0" w:after="0" w:line="240" w:lineRule="auto"/>
      </w:pPr>
      <w:rPr>
        <w:b/>
        <w:bCs/>
      </w:rPr>
      <w:tblPr/>
      <w:tcPr>
        <w:tcBorders>
          <w:top w:val="single" w:sz="8" w:space="0" w:color="006464" w:themeColor="accent5"/>
          <w:left w:val="nil"/>
          <w:bottom w:val="single" w:sz="8" w:space="0" w:color="00646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FFFF" w:themeFill="accent5" w:themeFillTint="3F"/>
      </w:tcPr>
    </w:tblStylePr>
    <w:tblStylePr w:type="band1Horz">
      <w:tblPr/>
      <w:tcPr>
        <w:tcBorders>
          <w:left w:val="nil"/>
          <w:right w:val="nil"/>
          <w:insideH w:val="nil"/>
          <w:insideV w:val="nil"/>
        </w:tcBorders>
        <w:shd w:val="clear" w:color="auto" w:fill="99FFFF" w:themeFill="accent5" w:themeFillTint="3F"/>
      </w:tcPr>
    </w:tblStylePr>
  </w:style>
  <w:style w:type="table" w:styleId="LightShading-Accent6">
    <w:name w:val="Light Shading Accent 6"/>
    <w:basedOn w:val="TableNormal"/>
    <w:uiPriority w:val="60"/>
    <w:semiHidden/>
    <w:unhideWhenUsed/>
    <w:rsid w:val="00CE2E25"/>
    <w:pPr>
      <w:spacing w:after="0" w:line="240" w:lineRule="auto"/>
    </w:pPr>
    <w:rPr>
      <w:color w:val="035F7D" w:themeColor="accent6" w:themeShade="BF"/>
    </w:rPr>
    <w:tblPr>
      <w:tblStyleRowBandSize w:val="1"/>
      <w:tblStyleColBandSize w:val="1"/>
      <w:tblBorders>
        <w:top w:val="single" w:sz="8" w:space="0" w:color="0480A8" w:themeColor="accent6"/>
        <w:bottom w:val="single" w:sz="8" w:space="0" w:color="0480A8" w:themeColor="accent6"/>
      </w:tblBorders>
    </w:tblPr>
    <w:tblStylePr w:type="firstRow">
      <w:pPr>
        <w:spacing w:before="0" w:after="0" w:line="240" w:lineRule="auto"/>
      </w:pPr>
      <w:rPr>
        <w:b/>
        <w:bCs/>
      </w:rPr>
      <w:tblPr/>
      <w:tcPr>
        <w:tcBorders>
          <w:top w:val="single" w:sz="8" w:space="0" w:color="0480A8" w:themeColor="accent6"/>
          <w:left w:val="nil"/>
          <w:bottom w:val="single" w:sz="8" w:space="0" w:color="0480A8" w:themeColor="accent6"/>
          <w:right w:val="nil"/>
          <w:insideH w:val="nil"/>
          <w:insideV w:val="nil"/>
        </w:tcBorders>
      </w:tcPr>
    </w:tblStylePr>
    <w:tblStylePr w:type="lastRow">
      <w:pPr>
        <w:spacing w:before="0" w:after="0" w:line="240" w:lineRule="auto"/>
      </w:pPr>
      <w:rPr>
        <w:b/>
        <w:bCs/>
      </w:rPr>
      <w:tblPr/>
      <w:tcPr>
        <w:tcBorders>
          <w:top w:val="single" w:sz="8" w:space="0" w:color="0480A8" w:themeColor="accent6"/>
          <w:left w:val="nil"/>
          <w:bottom w:val="single" w:sz="8" w:space="0" w:color="0480A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DE9FD" w:themeFill="accent6" w:themeFillTint="3F"/>
      </w:tcPr>
    </w:tblStylePr>
    <w:tblStylePr w:type="band1Horz">
      <w:tblPr/>
      <w:tcPr>
        <w:tcBorders>
          <w:left w:val="nil"/>
          <w:right w:val="nil"/>
          <w:insideH w:val="nil"/>
          <w:insideV w:val="nil"/>
        </w:tcBorders>
        <w:shd w:val="clear" w:color="auto" w:fill="ADE9FD" w:themeFill="accent6" w:themeFillTint="3F"/>
      </w:tcPr>
    </w:tblStylePr>
  </w:style>
  <w:style w:type="table" w:styleId="ListTable1Light">
    <w:name w:val="List Table 1 Light"/>
    <w:basedOn w:val="TableNormal"/>
    <w:uiPriority w:val="46"/>
    <w:rsid w:val="00CE2E25"/>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E2E25"/>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458DCB" w:themeColor="accent1" w:themeTint="99"/>
        </w:tcBorders>
      </w:tcPr>
    </w:tblStylePr>
    <w:tblStylePr w:type="lastRow">
      <w:rPr>
        <w:b/>
        <w:bCs/>
      </w:rPr>
      <w:tblPr/>
      <w:tcPr>
        <w:tcBorders>
          <w:top w:val="single" w:sz="4" w:space="0" w:color="458DCB" w:themeColor="accent1" w:themeTint="99"/>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1Light-Accent2">
    <w:name w:val="List Table 1 Light Accent 2"/>
    <w:basedOn w:val="TableNormal"/>
    <w:uiPriority w:val="46"/>
    <w:rsid w:val="00CE2E25"/>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5BC5EA" w:themeColor="accent2"/>
        </w:tcBorders>
      </w:tcPr>
    </w:tblStylePr>
    <w:tblStylePr w:type="lastRow">
      <w:rPr>
        <w:b/>
        <w:bCs/>
      </w:rPr>
      <w:tblPr/>
      <w:tcPr>
        <w:tcBorders>
          <w:top w:val="single" w:sz="4" w:space="0" w:color="5BC5EA" w:themeColor="accent2"/>
        </w:tcBorders>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1Light-Accent3">
    <w:name w:val="List Table 1 Light Accent 3"/>
    <w:basedOn w:val="TableNormal"/>
    <w:uiPriority w:val="46"/>
    <w:rsid w:val="00CE2E25"/>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DE7A22" w:themeColor="accent3"/>
        </w:tcBorders>
      </w:tcPr>
    </w:tblStylePr>
    <w:tblStylePr w:type="lastRow">
      <w:rPr>
        <w:b/>
        <w:bCs/>
      </w:rPr>
      <w:tblPr/>
      <w:tcPr>
        <w:tcBorders>
          <w:top w:val="single" w:sz="4" w:space="0" w:color="DE7A22" w:themeColor="accent3"/>
        </w:tcBorders>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1Light-Accent4">
    <w:name w:val="List Table 1 Light Accent 4"/>
    <w:basedOn w:val="TableNormal"/>
    <w:uiPriority w:val="46"/>
    <w:rsid w:val="00CE2E25"/>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FDCE53" w:themeColor="accent4"/>
        </w:tcBorders>
      </w:tcPr>
    </w:tblStylePr>
    <w:tblStylePr w:type="lastRow">
      <w:rPr>
        <w:b/>
        <w:bCs/>
      </w:rPr>
      <w:tblPr/>
      <w:tcPr>
        <w:tcBorders>
          <w:top w:val="single" w:sz="4" w:space="0" w:color="FDCE53" w:themeColor="accent4"/>
        </w:tcBorders>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1Light-Accent5">
    <w:name w:val="List Table 1 Light Accent 5"/>
    <w:basedOn w:val="TableNormal"/>
    <w:uiPriority w:val="46"/>
    <w:rsid w:val="00CE2E25"/>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008C8C" w:themeColor="accent5" w:themeTint="E6"/>
        </w:tcBorders>
      </w:tcPr>
    </w:tblStylePr>
    <w:tblStylePr w:type="lastRow">
      <w:rPr>
        <w:b/>
        <w:bCs/>
      </w:rPr>
      <w:tblPr/>
      <w:tcPr>
        <w:tcBorders>
          <w:top w:val="single" w:sz="4" w:space="0" w:color="008C8C" w:themeColor="accent5" w:themeTint="E6"/>
        </w:tcBorders>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1Light-Accent6">
    <w:name w:val="List Table 1 Light Accent 6"/>
    <w:basedOn w:val="TableNormal"/>
    <w:uiPriority w:val="46"/>
    <w:rsid w:val="00CE2E25"/>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0480A8" w:themeColor="accent6"/>
        </w:tcBorders>
      </w:tcPr>
    </w:tblStylePr>
    <w:tblStylePr w:type="lastRow">
      <w:rPr>
        <w:b/>
        <w:bCs/>
      </w:rPr>
      <w:tblPr/>
      <w:tcPr>
        <w:tcBorders>
          <w:top w:val="single" w:sz="4" w:space="0" w:color="0480A8" w:themeColor="accent6"/>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2">
    <w:name w:val="List Table 2"/>
    <w:basedOn w:val="TableNormal"/>
    <w:uiPriority w:val="47"/>
    <w:rsid w:val="00CE2E25"/>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E2E25"/>
    <w:pPr>
      <w:spacing w:after="0" w:line="240" w:lineRule="auto"/>
    </w:pPr>
    <w:tblPr>
      <w:tblStyleRowBandSize w:val="1"/>
      <w:tblStyleColBandSize w:val="1"/>
      <w:tblBorders>
        <w:top w:val="single" w:sz="4" w:space="0" w:color="458DCB" w:themeColor="accent1" w:themeTint="99"/>
        <w:bottom w:val="single" w:sz="4" w:space="0" w:color="458DCB" w:themeColor="accent1" w:themeTint="99"/>
        <w:insideH w:val="single" w:sz="4" w:space="0" w:color="458DCB" w:themeColor="accent1" w:themeTint="99"/>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2-Accent2">
    <w:name w:val="List Table 2 Accent 2"/>
    <w:basedOn w:val="TableNormal"/>
    <w:uiPriority w:val="47"/>
    <w:rsid w:val="00CE2E25"/>
    <w:pPr>
      <w:spacing w:after="0" w:line="240" w:lineRule="auto"/>
    </w:pPr>
    <w:tblPr>
      <w:tblStyleRowBandSize w:val="1"/>
      <w:tblStyleColBandSize w:val="1"/>
      <w:tblBorders>
        <w:top w:val="single" w:sz="4" w:space="0" w:color="5BC5EA" w:themeColor="accent2"/>
        <w:bottom w:val="single" w:sz="4" w:space="0" w:color="5BC5EA" w:themeColor="accent2"/>
        <w:insideH w:val="single" w:sz="4" w:space="0" w:color="5BC5EA" w:themeColor="accent2"/>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2-Accent3">
    <w:name w:val="List Table 2 Accent 3"/>
    <w:basedOn w:val="TableNormal"/>
    <w:uiPriority w:val="47"/>
    <w:rsid w:val="00CE2E25"/>
    <w:pPr>
      <w:spacing w:after="0" w:line="240" w:lineRule="auto"/>
    </w:pPr>
    <w:tblPr>
      <w:tblStyleRowBandSize w:val="1"/>
      <w:tblStyleColBandSize w:val="1"/>
      <w:tblBorders>
        <w:top w:val="single" w:sz="4" w:space="0" w:color="DE7A22" w:themeColor="accent3"/>
        <w:bottom w:val="single" w:sz="4" w:space="0" w:color="DE7A22" w:themeColor="accent3"/>
        <w:insideH w:val="single" w:sz="4" w:space="0" w:color="DE7A22" w:themeColor="accent3"/>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2-Accent4">
    <w:name w:val="List Table 2 Accent 4"/>
    <w:basedOn w:val="TableNormal"/>
    <w:uiPriority w:val="47"/>
    <w:rsid w:val="00CE2E25"/>
    <w:pPr>
      <w:spacing w:after="0" w:line="240" w:lineRule="auto"/>
    </w:pPr>
    <w:tblPr>
      <w:tblStyleRowBandSize w:val="1"/>
      <w:tblStyleColBandSize w:val="1"/>
      <w:tblBorders>
        <w:top w:val="single" w:sz="4" w:space="0" w:color="FDCE53" w:themeColor="accent4"/>
        <w:bottom w:val="single" w:sz="4" w:space="0" w:color="FDCE53" w:themeColor="accent4"/>
        <w:insideH w:val="single" w:sz="4" w:space="0" w:color="FDCE53" w:themeColor="accent4"/>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2-Accent5">
    <w:name w:val="List Table 2 Accent 5"/>
    <w:basedOn w:val="TableNormal"/>
    <w:uiPriority w:val="47"/>
    <w:rsid w:val="00CE2E25"/>
    <w:pPr>
      <w:spacing w:after="0" w:line="240" w:lineRule="auto"/>
    </w:pPr>
    <w:tblPr>
      <w:tblStyleRowBandSize w:val="1"/>
      <w:tblStyleColBandSize w:val="1"/>
      <w:tblBorders>
        <w:top w:val="single" w:sz="4" w:space="0" w:color="008C8C" w:themeColor="accent5" w:themeTint="E6"/>
        <w:bottom w:val="single" w:sz="4" w:space="0" w:color="008C8C" w:themeColor="accent5" w:themeTint="E6"/>
        <w:insideH w:val="single" w:sz="4" w:space="0" w:color="008C8C" w:themeColor="accent5" w:themeTint="E6"/>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2-Accent6">
    <w:name w:val="List Table 2 Accent 6"/>
    <w:basedOn w:val="TableNormal"/>
    <w:uiPriority w:val="47"/>
    <w:rsid w:val="00CE2E25"/>
    <w:pPr>
      <w:spacing w:after="0" w:line="240" w:lineRule="auto"/>
    </w:pPr>
    <w:tblPr>
      <w:tblStyleRowBandSize w:val="1"/>
      <w:tblStyleColBandSize w:val="1"/>
      <w:tblBorders>
        <w:top w:val="single" w:sz="4" w:space="0" w:color="0480A8" w:themeColor="accent6"/>
        <w:bottom w:val="single" w:sz="4" w:space="0" w:color="0480A8" w:themeColor="accent6"/>
        <w:insideH w:val="single" w:sz="4" w:space="0" w:color="0480A8" w:themeColor="accent6"/>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3">
    <w:name w:val="List Table 3"/>
    <w:basedOn w:val="TableNormal"/>
    <w:uiPriority w:val="48"/>
    <w:rsid w:val="00CE2E2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85" w:type="dxa"/>
        <w:bottom w:w="85"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E2E25"/>
    <w:pPr>
      <w:spacing w:after="0" w:line="240" w:lineRule="auto"/>
    </w:pPr>
    <w:tblPr>
      <w:tblStyleRowBandSize w:val="1"/>
      <w:tblStyleColBandSize w:val="1"/>
      <w:tblBorders>
        <w:top w:val="single" w:sz="4" w:space="0" w:color="193C5A" w:themeColor="accent1"/>
        <w:left w:val="single" w:sz="4" w:space="0" w:color="193C5A" w:themeColor="accent1"/>
        <w:bottom w:val="single" w:sz="4" w:space="0" w:color="193C5A" w:themeColor="accent1"/>
        <w:right w:val="single" w:sz="4" w:space="0" w:color="193C5A" w:themeColor="accent1"/>
      </w:tblBorders>
      <w:tblCellMar>
        <w:top w:w="85" w:type="dxa"/>
        <w:bottom w:w="85" w:type="dxa"/>
      </w:tblCellMar>
    </w:tblPr>
    <w:tblStylePr w:type="firstRow">
      <w:rPr>
        <w:b/>
        <w:bCs/>
        <w:color w:val="FFFFFF" w:themeColor="background1"/>
      </w:rPr>
      <w:tblPr/>
      <w:tcPr>
        <w:shd w:val="clear" w:color="auto" w:fill="193C5A" w:themeFill="accent1"/>
      </w:tcPr>
    </w:tblStylePr>
    <w:tblStylePr w:type="lastRow">
      <w:rPr>
        <w:b/>
        <w:bCs/>
      </w:rPr>
      <w:tblPr/>
      <w:tcPr>
        <w:tcBorders>
          <w:top w:val="double" w:sz="4" w:space="0" w:color="193C5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3C5A" w:themeColor="accent1"/>
          <w:right w:val="single" w:sz="4" w:space="0" w:color="193C5A" w:themeColor="accent1"/>
        </w:tcBorders>
      </w:tcPr>
    </w:tblStylePr>
    <w:tblStylePr w:type="band1Horz">
      <w:tblPr/>
      <w:tcPr>
        <w:tcBorders>
          <w:top w:val="single" w:sz="4" w:space="0" w:color="193C5A" w:themeColor="accent1"/>
          <w:bottom w:val="single" w:sz="4" w:space="0" w:color="193C5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3C5A" w:themeColor="accent1"/>
          <w:left w:val="nil"/>
        </w:tcBorders>
      </w:tcPr>
    </w:tblStylePr>
    <w:tblStylePr w:type="swCell">
      <w:tblPr/>
      <w:tcPr>
        <w:tcBorders>
          <w:top w:val="double" w:sz="4" w:space="0" w:color="193C5A" w:themeColor="accent1"/>
          <w:right w:val="nil"/>
        </w:tcBorders>
      </w:tcPr>
    </w:tblStylePr>
  </w:style>
  <w:style w:type="table" w:styleId="ListTable3-Accent2">
    <w:name w:val="List Table 3 Accent 2"/>
    <w:basedOn w:val="TableNormal"/>
    <w:uiPriority w:val="48"/>
    <w:rsid w:val="00CE2E25"/>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tblBorders>
      <w:tblCellMar>
        <w:top w:w="85" w:type="dxa"/>
        <w:bottom w:w="85" w:type="dxa"/>
      </w:tblCellMar>
    </w:tblPr>
    <w:tblStylePr w:type="firstRow">
      <w:rPr>
        <w:b/>
        <w:bCs/>
        <w:color w:val="000000" w:themeColor="text1"/>
      </w:rPr>
      <w:tblPr/>
      <w:tcPr>
        <w:shd w:val="clear" w:color="auto" w:fill="5BC5EA" w:themeFill="accent2"/>
      </w:tcPr>
    </w:tblStylePr>
    <w:tblStylePr w:type="lastRow">
      <w:rPr>
        <w:b/>
        <w:bCs/>
      </w:rPr>
      <w:tblPr/>
      <w:tcPr>
        <w:tcBorders>
          <w:top w:val="double" w:sz="4" w:space="0" w:color="5BC5EA"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C5EA" w:themeColor="accent2"/>
          <w:right w:val="single" w:sz="4" w:space="0" w:color="5BC5EA" w:themeColor="accent2"/>
        </w:tcBorders>
      </w:tcPr>
    </w:tblStylePr>
    <w:tblStylePr w:type="band1Horz">
      <w:tblPr/>
      <w:tcPr>
        <w:tcBorders>
          <w:top w:val="single" w:sz="4" w:space="0" w:color="5BC5EA" w:themeColor="accent2"/>
          <w:bottom w:val="single" w:sz="4" w:space="0" w:color="5BC5E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C5EA" w:themeColor="accent2"/>
          <w:left w:val="nil"/>
        </w:tcBorders>
      </w:tcPr>
    </w:tblStylePr>
    <w:tblStylePr w:type="swCell">
      <w:tblPr/>
      <w:tcPr>
        <w:tcBorders>
          <w:top w:val="double" w:sz="4" w:space="0" w:color="5BC5EA" w:themeColor="accent2"/>
          <w:right w:val="nil"/>
        </w:tcBorders>
      </w:tcPr>
    </w:tblStylePr>
  </w:style>
  <w:style w:type="table" w:styleId="ListTable3-Accent3">
    <w:name w:val="List Table 3 Accent 3"/>
    <w:basedOn w:val="TableNormal"/>
    <w:uiPriority w:val="48"/>
    <w:rsid w:val="00CE2E25"/>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tblBorders>
      <w:tblCellMar>
        <w:top w:w="85" w:type="dxa"/>
        <w:bottom w:w="85" w:type="dxa"/>
      </w:tblCellMar>
    </w:tblPr>
    <w:tblStylePr w:type="firstRow">
      <w:rPr>
        <w:b/>
        <w:bCs/>
        <w:color w:val="000000" w:themeColor="text1"/>
      </w:rPr>
      <w:tblPr/>
      <w:tcPr>
        <w:shd w:val="clear" w:color="auto" w:fill="DE7A22" w:themeFill="accent3"/>
      </w:tcPr>
    </w:tblStylePr>
    <w:tblStylePr w:type="lastRow">
      <w:rPr>
        <w:b/>
        <w:bCs/>
      </w:rPr>
      <w:tblPr/>
      <w:tcPr>
        <w:tcBorders>
          <w:top w:val="double" w:sz="4" w:space="0" w:color="DE7A22"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7A22" w:themeColor="accent3"/>
          <w:right w:val="single" w:sz="4" w:space="0" w:color="DE7A22" w:themeColor="accent3"/>
        </w:tcBorders>
      </w:tcPr>
    </w:tblStylePr>
    <w:tblStylePr w:type="band1Horz">
      <w:tblPr/>
      <w:tcPr>
        <w:tcBorders>
          <w:top w:val="single" w:sz="4" w:space="0" w:color="DE7A22" w:themeColor="accent3"/>
          <w:bottom w:val="single" w:sz="4" w:space="0" w:color="DE7A22"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7A22" w:themeColor="accent3"/>
          <w:left w:val="nil"/>
        </w:tcBorders>
      </w:tcPr>
    </w:tblStylePr>
    <w:tblStylePr w:type="swCell">
      <w:tblPr/>
      <w:tcPr>
        <w:tcBorders>
          <w:top w:val="double" w:sz="4" w:space="0" w:color="DE7A22" w:themeColor="accent3"/>
          <w:right w:val="nil"/>
        </w:tcBorders>
      </w:tcPr>
    </w:tblStylePr>
  </w:style>
  <w:style w:type="table" w:styleId="ListTable3-Accent4">
    <w:name w:val="List Table 3 Accent 4"/>
    <w:basedOn w:val="TableNormal"/>
    <w:uiPriority w:val="48"/>
    <w:rsid w:val="00CE2E25"/>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tblBorders>
      <w:tblCellMar>
        <w:top w:w="85" w:type="dxa"/>
        <w:bottom w:w="85" w:type="dxa"/>
      </w:tblCellMar>
    </w:tblPr>
    <w:tblStylePr w:type="firstRow">
      <w:rPr>
        <w:b/>
        <w:bCs/>
        <w:color w:val="000000" w:themeColor="text1"/>
      </w:rPr>
      <w:tblPr/>
      <w:tcPr>
        <w:shd w:val="clear" w:color="auto" w:fill="FDCE53" w:themeFill="accent4"/>
      </w:tcPr>
    </w:tblStylePr>
    <w:tblStylePr w:type="lastRow">
      <w:rPr>
        <w:b/>
        <w:bCs/>
      </w:rPr>
      <w:tblPr/>
      <w:tcPr>
        <w:tcBorders>
          <w:top w:val="double" w:sz="4" w:space="0" w:color="FDCE53"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DCE53" w:themeColor="accent4"/>
          <w:right w:val="single" w:sz="4" w:space="0" w:color="FDCE53" w:themeColor="accent4"/>
        </w:tcBorders>
      </w:tcPr>
    </w:tblStylePr>
    <w:tblStylePr w:type="band1Horz">
      <w:tblPr/>
      <w:tcPr>
        <w:tcBorders>
          <w:top w:val="single" w:sz="4" w:space="0" w:color="FDCE53" w:themeColor="accent4"/>
          <w:bottom w:val="single" w:sz="4" w:space="0" w:color="FDCE53"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DCE53" w:themeColor="accent4"/>
          <w:left w:val="nil"/>
        </w:tcBorders>
      </w:tcPr>
    </w:tblStylePr>
    <w:tblStylePr w:type="swCell">
      <w:tblPr/>
      <w:tcPr>
        <w:tcBorders>
          <w:top w:val="double" w:sz="4" w:space="0" w:color="FDCE53" w:themeColor="accent4"/>
          <w:right w:val="nil"/>
        </w:tcBorders>
      </w:tcPr>
    </w:tblStylePr>
  </w:style>
  <w:style w:type="table" w:styleId="ListTable3-Accent5">
    <w:name w:val="List Table 3 Accent 5"/>
    <w:basedOn w:val="TableNormal"/>
    <w:uiPriority w:val="48"/>
    <w:rsid w:val="00CE2E25"/>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tblBorders>
      <w:tblCellMar>
        <w:top w:w="85" w:type="dxa"/>
        <w:bottom w:w="85" w:type="dxa"/>
      </w:tblCellMar>
    </w:tblPr>
    <w:tblStylePr w:type="firstRow">
      <w:rPr>
        <w:b/>
        <w:bCs/>
        <w:color w:val="FFFFFF" w:themeColor="background1"/>
      </w:rPr>
      <w:tblPr/>
      <w:tcPr>
        <w:shd w:val="clear" w:color="auto" w:fill="006464" w:themeFill="accent5"/>
      </w:tcPr>
    </w:tblStylePr>
    <w:tblStylePr w:type="lastRow">
      <w:rPr>
        <w:b/>
        <w:bCs/>
      </w:rPr>
      <w:tblPr/>
      <w:tcPr>
        <w:tcBorders>
          <w:top w:val="double" w:sz="4" w:space="0" w:color="00646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464" w:themeColor="accent5"/>
          <w:right w:val="single" w:sz="4" w:space="0" w:color="006464" w:themeColor="accent5"/>
        </w:tcBorders>
      </w:tcPr>
    </w:tblStylePr>
    <w:tblStylePr w:type="band1Horz">
      <w:tblPr/>
      <w:tcPr>
        <w:tcBorders>
          <w:top w:val="single" w:sz="4" w:space="0" w:color="006464" w:themeColor="accent5"/>
          <w:bottom w:val="single" w:sz="4" w:space="0" w:color="00646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464" w:themeColor="accent5"/>
          <w:left w:val="nil"/>
        </w:tcBorders>
      </w:tcPr>
    </w:tblStylePr>
    <w:tblStylePr w:type="swCell">
      <w:tblPr/>
      <w:tcPr>
        <w:tcBorders>
          <w:top w:val="double" w:sz="4" w:space="0" w:color="006464" w:themeColor="accent5"/>
          <w:right w:val="nil"/>
        </w:tcBorders>
      </w:tcPr>
    </w:tblStylePr>
  </w:style>
  <w:style w:type="table" w:styleId="ListTable3-Accent6">
    <w:name w:val="List Table 3 Accent 6"/>
    <w:basedOn w:val="TableNormal"/>
    <w:uiPriority w:val="48"/>
    <w:rsid w:val="00CE2E25"/>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tblBorders>
      <w:tblCellMar>
        <w:top w:w="85" w:type="dxa"/>
        <w:bottom w:w="85" w:type="dxa"/>
      </w:tblCellMar>
    </w:tblPr>
    <w:tblStylePr w:type="firstRow">
      <w:rPr>
        <w:b/>
        <w:bCs/>
        <w:color w:val="FFFFFF" w:themeColor="background1"/>
      </w:rPr>
      <w:tblPr/>
      <w:tcPr>
        <w:shd w:val="clear" w:color="auto" w:fill="0480A8" w:themeFill="accent6"/>
      </w:tcPr>
    </w:tblStylePr>
    <w:tblStylePr w:type="lastRow">
      <w:rPr>
        <w:b/>
        <w:bCs/>
      </w:rPr>
      <w:tblPr/>
      <w:tcPr>
        <w:tcBorders>
          <w:top w:val="double" w:sz="4" w:space="0" w:color="0480A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480A8" w:themeColor="accent6"/>
          <w:right w:val="single" w:sz="4" w:space="0" w:color="0480A8" w:themeColor="accent6"/>
        </w:tcBorders>
      </w:tcPr>
    </w:tblStylePr>
    <w:tblStylePr w:type="band1Horz">
      <w:tblPr/>
      <w:tcPr>
        <w:tcBorders>
          <w:top w:val="single" w:sz="4" w:space="0" w:color="0480A8" w:themeColor="accent6"/>
          <w:bottom w:val="single" w:sz="4" w:space="0" w:color="0480A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480A8" w:themeColor="accent6"/>
          <w:left w:val="nil"/>
        </w:tcBorders>
      </w:tcPr>
    </w:tblStylePr>
    <w:tblStylePr w:type="swCell">
      <w:tblPr/>
      <w:tcPr>
        <w:tcBorders>
          <w:top w:val="double" w:sz="4" w:space="0" w:color="0480A8" w:themeColor="accent6"/>
          <w:right w:val="nil"/>
        </w:tcBorders>
      </w:tcPr>
    </w:tblStylePr>
  </w:style>
  <w:style w:type="table" w:styleId="ListTable4">
    <w:name w:val="List Table 4"/>
    <w:basedOn w:val="TableNormal"/>
    <w:uiPriority w:val="49"/>
    <w:rsid w:val="00CE2E2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85" w:type="dxa"/>
        <w:bottom w:w="85"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E2E25"/>
    <w:pPr>
      <w:spacing w:after="0" w:line="240" w:lineRule="auto"/>
    </w:pPr>
    <w:tblPr>
      <w:tblStyleRowBandSize w:val="1"/>
      <w:tblStyleColBandSize w:val="1"/>
      <w:tblBorders>
        <w:top w:val="single" w:sz="4" w:space="0" w:color="193C5A" w:themeColor="accent1"/>
        <w:left w:val="single" w:sz="4" w:space="0" w:color="193C5A" w:themeColor="accent1"/>
        <w:bottom w:val="single" w:sz="4" w:space="0" w:color="193C5A" w:themeColor="accent1"/>
        <w:right w:val="single" w:sz="4" w:space="0" w:color="193C5A" w:themeColor="accent1"/>
        <w:insideH w:val="single" w:sz="4" w:space="0" w:color="193C5A" w:themeColor="accent1"/>
      </w:tblBorders>
      <w:tblCellMar>
        <w:top w:w="85" w:type="dxa"/>
        <w:bottom w:w="85" w:type="dxa"/>
      </w:tblCellMar>
    </w:tblPr>
    <w:tblStylePr w:type="firstRow">
      <w:rPr>
        <w:b/>
        <w:bCs/>
        <w:color w:val="FFFFFF" w:themeColor="background1"/>
      </w:rPr>
      <w:tblPr/>
      <w:tcPr>
        <w:tcBorders>
          <w:top w:val="single" w:sz="4" w:space="0" w:color="193C5A" w:themeColor="accent1"/>
          <w:left w:val="single" w:sz="4" w:space="0" w:color="193C5A" w:themeColor="accent1"/>
          <w:bottom w:val="single" w:sz="4" w:space="0" w:color="193C5A" w:themeColor="accent1"/>
          <w:right w:val="single" w:sz="4" w:space="0" w:color="193C5A" w:themeColor="accent1"/>
          <w:insideH w:val="nil"/>
        </w:tcBorders>
        <w:shd w:val="clear" w:color="auto" w:fill="193C5A" w:themeFill="accent1"/>
      </w:tcPr>
    </w:tblStylePr>
    <w:tblStylePr w:type="lastRow">
      <w:rPr>
        <w:b/>
        <w:bCs/>
      </w:rPr>
      <w:tblPr/>
      <w:tcPr>
        <w:tcBorders>
          <w:top w:val="double" w:sz="4" w:space="0" w:color="193C5A" w:themeColor="accent1"/>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4-Accent2">
    <w:name w:val="List Table 4 Accent 2"/>
    <w:basedOn w:val="TableNormal"/>
    <w:uiPriority w:val="49"/>
    <w:rsid w:val="00CE2E25"/>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tblBorders>
      <w:tblCellMar>
        <w:top w:w="85" w:type="dxa"/>
        <w:bottom w:w="85" w:type="dxa"/>
      </w:tblCellMar>
    </w:tbl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tcBorders>
        <w:shd w:val="clear" w:color="auto" w:fill="5BC5EA" w:themeFill="accent2"/>
      </w:tcPr>
    </w:tblStylePr>
    <w:tblStylePr w:type="lastRow">
      <w:rPr>
        <w:b/>
        <w:bCs/>
      </w:rPr>
      <w:tblPr/>
      <w:tcPr>
        <w:tcBorders>
          <w:top w:val="double" w:sz="4" w:space="0" w:color="5BC5EA" w:themeColor="accent2"/>
        </w:tcBorders>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4-Accent3">
    <w:name w:val="List Table 4 Accent 3"/>
    <w:basedOn w:val="TableNormal"/>
    <w:uiPriority w:val="49"/>
    <w:rsid w:val="00CE2E25"/>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tblBorders>
      <w:tblCellMar>
        <w:top w:w="85" w:type="dxa"/>
        <w:bottom w:w="85" w:type="dxa"/>
      </w:tblCellMar>
    </w:tblPr>
    <w:tblStylePr w:type="firstRow">
      <w:rPr>
        <w:b/>
        <w:bCs/>
        <w:color w:val="000000" w:themeColor="text1"/>
      </w:rPr>
      <w:tblPr/>
      <w:tcPr>
        <w:tcBorders>
          <w:top w:val="single" w:sz="4" w:space="0" w:color="DE7A22" w:themeColor="accent3"/>
          <w:left w:val="single" w:sz="4" w:space="0" w:color="DE7A22" w:themeColor="accent3"/>
          <w:bottom w:val="single" w:sz="4" w:space="0" w:color="DE7A22" w:themeColor="accent3"/>
          <w:right w:val="single" w:sz="4" w:space="0" w:color="DE7A22" w:themeColor="accent3"/>
          <w:insideH w:val="nil"/>
        </w:tcBorders>
        <w:shd w:val="clear" w:color="auto" w:fill="DE7A22" w:themeFill="accent3"/>
      </w:tcPr>
    </w:tblStylePr>
    <w:tblStylePr w:type="lastRow">
      <w:rPr>
        <w:b/>
        <w:bCs/>
      </w:rPr>
      <w:tblPr/>
      <w:tcPr>
        <w:tcBorders>
          <w:top w:val="double" w:sz="4" w:space="0" w:color="EBAE7A" w:themeColor="accent3" w:themeTint="99"/>
        </w:tcBorders>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4-Accent4">
    <w:name w:val="List Table 4 Accent 4"/>
    <w:basedOn w:val="TableNormal"/>
    <w:uiPriority w:val="49"/>
    <w:rsid w:val="00CE2E25"/>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tblBorders>
      <w:tblCellMar>
        <w:top w:w="85" w:type="dxa"/>
        <w:bottom w:w="85" w:type="dxa"/>
      </w:tblCellMar>
    </w:tblPr>
    <w:tblStylePr w:type="firstRow">
      <w:rPr>
        <w:b/>
        <w:bCs/>
        <w:color w:val="000000" w:themeColor="text1"/>
      </w:rPr>
      <w:tblPr/>
      <w:tcPr>
        <w:tcBorders>
          <w:top w:val="single" w:sz="4" w:space="0" w:color="FDCE53" w:themeColor="accent4"/>
          <w:left w:val="single" w:sz="4" w:space="0" w:color="FDCE53" w:themeColor="accent4"/>
          <w:bottom w:val="single" w:sz="4" w:space="0" w:color="FDCE53" w:themeColor="accent4"/>
          <w:right w:val="single" w:sz="4" w:space="0" w:color="FDCE53" w:themeColor="accent4"/>
          <w:insideH w:val="nil"/>
        </w:tcBorders>
        <w:shd w:val="clear" w:color="auto" w:fill="FDCE53" w:themeFill="accent4"/>
      </w:tcPr>
    </w:tblStylePr>
    <w:tblStylePr w:type="lastRow">
      <w:rPr>
        <w:b/>
        <w:bCs/>
      </w:rPr>
      <w:tblPr/>
      <w:tcPr>
        <w:tcBorders>
          <w:top w:val="double" w:sz="4" w:space="0" w:color="FDCE53" w:themeColor="accent4"/>
        </w:tcBorders>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4-Accent5">
    <w:name w:val="List Table 4 Accent 5"/>
    <w:basedOn w:val="TableNormal"/>
    <w:uiPriority w:val="49"/>
    <w:rsid w:val="00CE2E25"/>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tblBorders>
      <w:tblCellMar>
        <w:top w:w="85" w:type="dxa"/>
        <w:bottom w:w="85" w:type="dxa"/>
      </w:tblCellMar>
    </w:tblPr>
    <w:tblStylePr w:type="firstRow">
      <w:rPr>
        <w:b/>
        <w:bCs/>
        <w:color w:val="FFFFFF" w:themeColor="background1"/>
      </w:rPr>
      <w:tblPr/>
      <w:tcPr>
        <w:tcBorders>
          <w:top w:val="single" w:sz="4" w:space="0" w:color="006464" w:themeColor="accent5"/>
          <w:left w:val="single" w:sz="4" w:space="0" w:color="006464" w:themeColor="accent5"/>
          <w:bottom w:val="single" w:sz="4" w:space="0" w:color="006464" w:themeColor="accent5"/>
          <w:right w:val="single" w:sz="4" w:space="0" w:color="006464" w:themeColor="accent5"/>
          <w:insideH w:val="nil"/>
        </w:tcBorders>
        <w:shd w:val="clear" w:color="auto" w:fill="006464" w:themeFill="accent5"/>
      </w:tcPr>
    </w:tblStylePr>
    <w:tblStylePr w:type="lastRow">
      <w:rPr>
        <w:b/>
        <w:bCs/>
      </w:rPr>
      <w:tblPr/>
      <w:tcPr>
        <w:tcBorders>
          <w:top w:val="double" w:sz="4" w:space="0" w:color="006464" w:themeColor="accent5"/>
        </w:tcBorders>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5Dark">
    <w:name w:val="List Table 5 Dark"/>
    <w:basedOn w:val="TableNormal"/>
    <w:uiPriority w:val="50"/>
    <w:rsid w:val="00CE2E25"/>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85" w:type="dxa"/>
        <w:bottom w:w="85"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E2E25"/>
    <w:pPr>
      <w:spacing w:after="0" w:line="240" w:lineRule="auto"/>
    </w:pPr>
    <w:rPr>
      <w:color w:val="FFFFFF" w:themeColor="background1"/>
    </w:rPr>
    <w:tblPr>
      <w:tblStyleRowBandSize w:val="1"/>
      <w:tblStyleColBandSize w:val="1"/>
      <w:tblBorders>
        <w:top w:val="single" w:sz="24" w:space="0" w:color="193C5A" w:themeColor="accent1"/>
        <w:left w:val="single" w:sz="24" w:space="0" w:color="193C5A" w:themeColor="accent1"/>
        <w:bottom w:val="single" w:sz="24" w:space="0" w:color="193C5A" w:themeColor="accent1"/>
        <w:right w:val="single" w:sz="24" w:space="0" w:color="193C5A" w:themeColor="accent1"/>
      </w:tblBorders>
      <w:tblCellMar>
        <w:top w:w="85" w:type="dxa"/>
        <w:bottom w:w="85" w:type="dxa"/>
      </w:tblCellMar>
    </w:tblPr>
    <w:tcPr>
      <w:shd w:val="clear" w:color="auto" w:fill="193C5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E2E25"/>
    <w:pPr>
      <w:spacing w:after="0" w:line="240" w:lineRule="auto"/>
    </w:pPr>
    <w:rPr>
      <w:color w:val="000000" w:themeColor="text1"/>
    </w:rPr>
    <w:tblPr>
      <w:tblStyleRowBandSize w:val="1"/>
      <w:tblStyleColBandSize w:val="1"/>
      <w:tblBorders>
        <w:top w:val="single" w:sz="24" w:space="0" w:color="5BC5EA" w:themeColor="accent2"/>
        <w:left w:val="single" w:sz="24" w:space="0" w:color="5BC5EA" w:themeColor="accent2"/>
        <w:bottom w:val="single" w:sz="24" w:space="0" w:color="5BC5EA" w:themeColor="accent2"/>
        <w:right w:val="single" w:sz="24" w:space="0" w:color="5BC5EA" w:themeColor="accent2"/>
      </w:tblBorders>
      <w:tblCellMar>
        <w:top w:w="85" w:type="dxa"/>
        <w:bottom w:w="85" w:type="dxa"/>
      </w:tblCellMar>
    </w:tblPr>
    <w:tcPr>
      <w:shd w:val="clear" w:color="auto" w:fill="5BC5EA"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E2E25"/>
    <w:pPr>
      <w:spacing w:after="0" w:line="240" w:lineRule="auto"/>
    </w:pPr>
    <w:rPr>
      <w:color w:val="000000" w:themeColor="text1"/>
    </w:rPr>
    <w:tblPr>
      <w:tblStyleRowBandSize w:val="1"/>
      <w:tblStyleColBandSize w:val="1"/>
      <w:tblBorders>
        <w:top w:val="single" w:sz="24" w:space="0" w:color="DE7A22" w:themeColor="accent3"/>
        <w:left w:val="single" w:sz="24" w:space="0" w:color="DE7A22" w:themeColor="accent3"/>
        <w:bottom w:val="single" w:sz="24" w:space="0" w:color="DE7A22" w:themeColor="accent3"/>
        <w:right w:val="single" w:sz="24" w:space="0" w:color="DE7A22" w:themeColor="accent3"/>
      </w:tblBorders>
      <w:tblCellMar>
        <w:top w:w="85" w:type="dxa"/>
        <w:bottom w:w="85" w:type="dxa"/>
      </w:tblCellMar>
    </w:tblPr>
    <w:tcPr>
      <w:shd w:val="clear" w:color="auto" w:fill="DE7A22"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E2E25"/>
    <w:pPr>
      <w:spacing w:after="0" w:line="240" w:lineRule="auto"/>
    </w:pPr>
    <w:rPr>
      <w:color w:val="000000" w:themeColor="text1"/>
    </w:rPr>
    <w:tblPr>
      <w:tblStyleRowBandSize w:val="1"/>
      <w:tblStyleColBandSize w:val="1"/>
      <w:tblBorders>
        <w:top w:val="single" w:sz="24" w:space="0" w:color="FDCE53" w:themeColor="accent4"/>
        <w:left w:val="single" w:sz="24" w:space="0" w:color="FDCE53" w:themeColor="accent4"/>
        <w:bottom w:val="single" w:sz="24" w:space="0" w:color="FDCE53" w:themeColor="accent4"/>
        <w:right w:val="single" w:sz="24" w:space="0" w:color="FDCE53" w:themeColor="accent4"/>
      </w:tblBorders>
      <w:tblCellMar>
        <w:top w:w="85" w:type="dxa"/>
        <w:bottom w:w="85" w:type="dxa"/>
      </w:tblCellMar>
    </w:tblPr>
    <w:tcPr>
      <w:shd w:val="clear" w:color="auto" w:fill="FDCE53"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E2E25"/>
    <w:pPr>
      <w:spacing w:after="0" w:line="240" w:lineRule="auto"/>
    </w:pPr>
    <w:rPr>
      <w:color w:val="FFFFFF" w:themeColor="background1"/>
    </w:rPr>
    <w:tblPr>
      <w:tblStyleRowBandSize w:val="1"/>
      <w:tblStyleColBandSize w:val="1"/>
      <w:tblBorders>
        <w:top w:val="single" w:sz="24" w:space="0" w:color="006464" w:themeColor="accent5"/>
        <w:left w:val="single" w:sz="24" w:space="0" w:color="006464" w:themeColor="accent5"/>
        <w:bottom w:val="single" w:sz="24" w:space="0" w:color="006464" w:themeColor="accent5"/>
        <w:right w:val="single" w:sz="24" w:space="0" w:color="006464" w:themeColor="accent5"/>
      </w:tblBorders>
      <w:tblCellMar>
        <w:top w:w="85" w:type="dxa"/>
        <w:bottom w:w="85" w:type="dxa"/>
      </w:tblCellMar>
    </w:tblPr>
    <w:tcPr>
      <w:shd w:val="clear" w:color="auto" w:fill="00646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E2E25"/>
    <w:pPr>
      <w:spacing w:after="0" w:line="240" w:lineRule="auto"/>
    </w:pPr>
    <w:rPr>
      <w:color w:val="FFFFFF" w:themeColor="background1"/>
    </w:rPr>
    <w:tblPr>
      <w:tblStyleRowBandSize w:val="1"/>
      <w:tblStyleColBandSize w:val="1"/>
      <w:tblBorders>
        <w:top w:val="single" w:sz="24" w:space="0" w:color="0480A8" w:themeColor="accent6"/>
        <w:left w:val="single" w:sz="24" w:space="0" w:color="0480A8" w:themeColor="accent6"/>
        <w:bottom w:val="single" w:sz="24" w:space="0" w:color="0480A8" w:themeColor="accent6"/>
        <w:right w:val="single" w:sz="24" w:space="0" w:color="0480A8" w:themeColor="accent6"/>
      </w:tblBorders>
      <w:tblCellMar>
        <w:top w:w="85" w:type="dxa"/>
        <w:bottom w:w="85" w:type="dxa"/>
      </w:tblCellMar>
    </w:tblPr>
    <w:tcPr>
      <w:shd w:val="clear" w:color="auto" w:fill="0480A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E2E2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CellMar>
        <w:top w:w="85" w:type="dxa"/>
        <w:bottom w:w="85"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E2E25"/>
    <w:pPr>
      <w:spacing w:after="0" w:line="240" w:lineRule="auto"/>
    </w:pPr>
    <w:rPr>
      <w:color w:val="122C43" w:themeColor="accent1" w:themeShade="BF"/>
    </w:rPr>
    <w:tblPr>
      <w:tblStyleRowBandSize w:val="1"/>
      <w:tblStyleColBandSize w:val="1"/>
      <w:tblBorders>
        <w:top w:val="single" w:sz="4" w:space="0" w:color="193C5A" w:themeColor="accent1"/>
        <w:bottom w:val="single" w:sz="4" w:space="0" w:color="193C5A" w:themeColor="accent1"/>
      </w:tblBorders>
      <w:tblCellMar>
        <w:top w:w="85" w:type="dxa"/>
        <w:bottom w:w="85" w:type="dxa"/>
      </w:tblCellMar>
    </w:tblPr>
    <w:tblStylePr w:type="firstRow">
      <w:rPr>
        <w:b/>
        <w:bCs/>
        <w:color w:val="000000" w:themeColor="text1"/>
      </w:rPr>
      <w:tblPr/>
      <w:tcPr>
        <w:tcBorders>
          <w:bottom w:val="single" w:sz="4" w:space="0" w:color="193C5A" w:themeColor="accent1"/>
        </w:tcBorders>
      </w:tcPr>
    </w:tblStylePr>
    <w:tblStylePr w:type="lastRow">
      <w:rPr>
        <w:b/>
        <w:bCs/>
      </w:rPr>
      <w:tblPr/>
      <w:tcPr>
        <w:tcBorders>
          <w:top w:val="double" w:sz="4" w:space="0" w:color="193C5A" w:themeColor="accent1"/>
        </w:tcBorders>
      </w:tcPr>
    </w:tblStylePr>
    <w:tblStylePr w:type="firstCol">
      <w:rPr>
        <w:b/>
        <w:bCs/>
        <w:color w:val="000000" w:themeColor="text1"/>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6Colorful-Accent2">
    <w:name w:val="List Table 6 Colorful Accent 2"/>
    <w:basedOn w:val="TableNormal"/>
    <w:uiPriority w:val="51"/>
    <w:rsid w:val="00CE2E25"/>
    <w:pPr>
      <w:spacing w:after="0" w:line="240" w:lineRule="auto"/>
    </w:pPr>
    <w:rPr>
      <w:color w:val="126F90" w:themeColor="accent2" w:themeShade="80"/>
    </w:rPr>
    <w:tblPr>
      <w:tblStyleRowBandSize w:val="1"/>
      <w:tblStyleColBandSize w:val="1"/>
      <w:tblBorders>
        <w:top w:val="single" w:sz="4" w:space="0" w:color="5BC5EA" w:themeColor="accent2"/>
        <w:bottom w:val="single" w:sz="4" w:space="0" w:color="5BC5EA" w:themeColor="accent2"/>
      </w:tblBorders>
      <w:tblCellMar>
        <w:top w:w="85" w:type="dxa"/>
        <w:bottom w:w="85" w:type="dxa"/>
      </w:tblCellMar>
    </w:tblPr>
    <w:tblStylePr w:type="firstRow">
      <w:rPr>
        <w:b/>
        <w:bCs/>
        <w:color w:val="000000" w:themeColor="text1"/>
      </w:rPr>
      <w:tblPr/>
      <w:tcPr>
        <w:tcBorders>
          <w:bottom w:val="single" w:sz="4" w:space="0" w:color="5BC5EA" w:themeColor="accent2"/>
        </w:tcBorders>
      </w:tcPr>
    </w:tblStylePr>
    <w:tblStylePr w:type="lastRow">
      <w:rPr>
        <w:b/>
        <w:bCs/>
      </w:rPr>
      <w:tblPr/>
      <w:tcPr>
        <w:tcBorders>
          <w:top w:val="double" w:sz="4" w:space="0" w:color="5BC5EA" w:themeColor="accent2"/>
        </w:tcBorders>
      </w:tcPr>
    </w:tblStylePr>
    <w:tblStylePr w:type="firstCol">
      <w:rPr>
        <w:b/>
        <w:bCs/>
        <w:color w:val="000000" w:themeColor="text1"/>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6Colorful-Accent3">
    <w:name w:val="List Table 6 Colorful Accent 3"/>
    <w:basedOn w:val="TableNormal"/>
    <w:uiPriority w:val="51"/>
    <w:rsid w:val="00CE2E25"/>
    <w:pPr>
      <w:spacing w:after="0" w:line="240" w:lineRule="auto"/>
    </w:pPr>
    <w:rPr>
      <w:color w:val="A65B19" w:themeColor="accent3" w:themeShade="BF"/>
    </w:rPr>
    <w:tblPr>
      <w:tblStyleRowBandSize w:val="1"/>
      <w:tblStyleColBandSize w:val="1"/>
      <w:tblBorders>
        <w:top w:val="single" w:sz="4" w:space="0" w:color="DE7A22" w:themeColor="accent3"/>
        <w:bottom w:val="single" w:sz="4" w:space="0" w:color="DE7A22" w:themeColor="accent3"/>
      </w:tblBorders>
      <w:tblCellMar>
        <w:top w:w="85" w:type="dxa"/>
        <w:bottom w:w="85" w:type="dxa"/>
      </w:tblCellMar>
    </w:tblPr>
    <w:tblStylePr w:type="firstRow">
      <w:rPr>
        <w:b/>
        <w:bCs/>
        <w:color w:val="000000" w:themeColor="text1"/>
      </w:rPr>
      <w:tblPr/>
      <w:tcPr>
        <w:tcBorders>
          <w:bottom w:val="single" w:sz="4" w:space="0" w:color="DE7A22" w:themeColor="accent3"/>
        </w:tcBorders>
      </w:tcPr>
    </w:tblStylePr>
    <w:tblStylePr w:type="lastRow">
      <w:rPr>
        <w:b/>
        <w:bCs/>
      </w:rPr>
      <w:tblPr/>
      <w:tcPr>
        <w:tcBorders>
          <w:top w:val="double" w:sz="4" w:space="0" w:color="DE7A22" w:themeColor="accent3"/>
        </w:tcBorders>
      </w:tcPr>
    </w:tblStylePr>
    <w:tblStylePr w:type="firstCol">
      <w:rPr>
        <w:b/>
        <w:bCs/>
        <w:color w:val="000000" w:themeColor="text1"/>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6Colorful-Accent4">
    <w:name w:val="List Table 6 Colorful Accent 4"/>
    <w:basedOn w:val="TableNormal"/>
    <w:uiPriority w:val="51"/>
    <w:rsid w:val="00CE2E25"/>
    <w:pPr>
      <w:spacing w:after="0" w:line="240" w:lineRule="auto"/>
    </w:pPr>
    <w:rPr>
      <w:color w:val="A65B19" w:themeColor="accent3" w:themeShade="BF"/>
    </w:rPr>
    <w:tblPr>
      <w:tblStyleRowBandSize w:val="1"/>
      <w:tblStyleColBandSize w:val="1"/>
      <w:tblBorders>
        <w:top w:val="single" w:sz="4" w:space="0" w:color="FDCE53" w:themeColor="accent4"/>
        <w:bottom w:val="single" w:sz="4" w:space="0" w:color="FDCE53" w:themeColor="accent4"/>
      </w:tblBorders>
      <w:tblCellMar>
        <w:top w:w="85" w:type="dxa"/>
        <w:bottom w:w="85" w:type="dxa"/>
      </w:tblCellMar>
    </w:tblPr>
    <w:tblStylePr w:type="firstRow">
      <w:rPr>
        <w:b/>
        <w:bCs/>
        <w:color w:val="000000" w:themeColor="text1"/>
      </w:rPr>
      <w:tblPr/>
      <w:tcPr>
        <w:tcBorders>
          <w:bottom w:val="single" w:sz="4" w:space="0" w:color="FDCE53" w:themeColor="accent4"/>
        </w:tcBorders>
      </w:tcPr>
    </w:tblStylePr>
    <w:tblStylePr w:type="lastRow">
      <w:rPr>
        <w:b/>
        <w:bCs/>
      </w:rPr>
      <w:tblPr/>
      <w:tcPr>
        <w:tcBorders>
          <w:top w:val="double" w:sz="4" w:space="0" w:color="FDCE53" w:themeColor="accent4"/>
        </w:tcBorders>
      </w:tcPr>
    </w:tblStylePr>
    <w:tblStylePr w:type="firstCol">
      <w:rPr>
        <w:b/>
        <w:bCs/>
        <w:color w:val="000000" w:themeColor="text1"/>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6Colorful-Accent5">
    <w:name w:val="List Table 6 Colorful Accent 5"/>
    <w:basedOn w:val="TableNormal"/>
    <w:uiPriority w:val="51"/>
    <w:rsid w:val="00CE2E25"/>
    <w:pPr>
      <w:spacing w:after="0" w:line="240" w:lineRule="auto"/>
    </w:pPr>
    <w:rPr>
      <w:color w:val="004A4A" w:themeColor="accent5" w:themeShade="BF"/>
    </w:rPr>
    <w:tblPr>
      <w:tblStyleRowBandSize w:val="1"/>
      <w:tblStyleColBandSize w:val="1"/>
      <w:tblBorders>
        <w:top w:val="single" w:sz="4" w:space="0" w:color="006464" w:themeColor="accent5"/>
        <w:bottom w:val="single" w:sz="4" w:space="0" w:color="006464" w:themeColor="accent5"/>
      </w:tblBorders>
      <w:tblCellMar>
        <w:top w:w="85" w:type="dxa"/>
        <w:bottom w:w="85" w:type="dxa"/>
      </w:tblCellMar>
    </w:tblPr>
    <w:tblStylePr w:type="firstRow">
      <w:rPr>
        <w:b/>
        <w:bCs/>
        <w:color w:val="000000" w:themeColor="text1"/>
      </w:rPr>
      <w:tblPr/>
      <w:tcPr>
        <w:tcBorders>
          <w:bottom w:val="single" w:sz="4" w:space="0" w:color="006464" w:themeColor="accent5"/>
        </w:tcBorders>
      </w:tcPr>
    </w:tblStylePr>
    <w:tblStylePr w:type="lastRow">
      <w:rPr>
        <w:b/>
        <w:bCs/>
      </w:rPr>
      <w:tblPr/>
      <w:tcPr>
        <w:tcBorders>
          <w:top w:val="double" w:sz="4" w:space="0" w:color="006464" w:themeColor="accent5"/>
        </w:tcBorders>
      </w:tcPr>
    </w:tblStylePr>
    <w:tblStylePr w:type="firstCol">
      <w:rPr>
        <w:b/>
        <w:bCs/>
        <w:color w:val="000000" w:themeColor="text1"/>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6Colorful-Accent6">
    <w:name w:val="List Table 6 Colorful Accent 6"/>
    <w:basedOn w:val="TableNormal"/>
    <w:uiPriority w:val="51"/>
    <w:rsid w:val="00CE2E25"/>
    <w:pPr>
      <w:spacing w:after="0" w:line="240" w:lineRule="auto"/>
    </w:pPr>
    <w:rPr>
      <w:color w:val="035F7D" w:themeColor="accent6" w:themeShade="BF"/>
    </w:rPr>
    <w:tblPr>
      <w:tblStyleRowBandSize w:val="1"/>
      <w:tblStyleColBandSize w:val="1"/>
      <w:tblBorders>
        <w:top w:val="single" w:sz="4" w:space="0" w:color="0480A8" w:themeColor="accent6"/>
        <w:bottom w:val="single" w:sz="4" w:space="0" w:color="0480A8" w:themeColor="accent6"/>
      </w:tblBorders>
      <w:tblCellMar>
        <w:top w:w="85" w:type="dxa"/>
        <w:bottom w:w="85" w:type="dxa"/>
      </w:tblCellMar>
    </w:tblPr>
    <w:tblStylePr w:type="firstRow">
      <w:rPr>
        <w:b/>
        <w:bCs/>
        <w:color w:val="000000" w:themeColor="text1"/>
      </w:rPr>
      <w:tblPr/>
      <w:tcPr>
        <w:tcBorders>
          <w:bottom w:val="single" w:sz="4" w:space="0" w:color="0480A8" w:themeColor="accent6"/>
        </w:tcBorders>
      </w:tcPr>
    </w:tblStylePr>
    <w:tblStylePr w:type="lastRow">
      <w:rPr>
        <w:b/>
        <w:bCs/>
      </w:rPr>
      <w:tblPr/>
      <w:tcPr>
        <w:tcBorders>
          <w:top w:val="double" w:sz="4" w:space="0" w:color="0480A8" w:themeColor="accent6"/>
        </w:tcBorders>
      </w:tcPr>
    </w:tblStylePr>
    <w:tblStylePr w:type="firstCol">
      <w:rPr>
        <w:b/>
        <w:bCs/>
        <w:color w:val="000000" w:themeColor="text1"/>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7Colorful">
    <w:name w:val="List Table 7 Colorful"/>
    <w:basedOn w:val="TableNormal"/>
    <w:uiPriority w:val="52"/>
    <w:rsid w:val="00CE2E25"/>
    <w:pPr>
      <w:spacing w:after="0" w:line="240" w:lineRule="auto"/>
    </w:pPr>
    <w:rPr>
      <w:color w:val="000000" w:themeColor="text1"/>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E2E25"/>
    <w:pPr>
      <w:spacing w:after="0" w:line="240" w:lineRule="auto"/>
    </w:pPr>
    <w:rPr>
      <w:color w:val="122C43" w:themeColor="accent1"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193C5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3C5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3C5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3C5A" w:themeColor="accent1"/>
        </w:tcBorders>
        <w:shd w:val="clear" w:color="auto" w:fill="FFFFFF" w:themeFill="background1"/>
      </w:tcPr>
    </w:tblStylePr>
    <w:tblStylePr w:type="band1Vert">
      <w:tblPr/>
      <w:tcPr>
        <w:shd w:val="clear" w:color="auto" w:fill="C1D9ED" w:themeFill="accent1" w:themeFillTint="33"/>
      </w:tcPr>
    </w:tblStylePr>
    <w:tblStylePr w:type="band1Horz">
      <w:tblPr/>
      <w:tcPr>
        <w:shd w:val="clear" w:color="auto" w:fill="C1D9ED"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E2E25"/>
    <w:pPr>
      <w:spacing w:after="0" w:line="240" w:lineRule="auto"/>
    </w:pPr>
    <w:rPr>
      <w:color w:val="1BA6D7" w:themeColor="accent2"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5BC5EA"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C5EA"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C5EA"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C5EA" w:themeColor="accent2"/>
        </w:tcBorders>
        <w:shd w:val="clear" w:color="auto" w:fill="FFFFFF" w:themeFill="background1"/>
      </w:tcPr>
    </w:tblStylePr>
    <w:tblStylePr w:type="band1Vert">
      <w:tblPr/>
      <w:tcPr>
        <w:shd w:val="clear" w:color="auto" w:fill="DEF3FA" w:themeFill="accent2" w:themeFillTint="33"/>
      </w:tcPr>
    </w:tblStylePr>
    <w:tblStylePr w:type="band1Horz">
      <w:tblPr/>
      <w:tcPr>
        <w:shd w:val="clear" w:color="auto" w:fill="DEF3F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E2E25"/>
    <w:pPr>
      <w:spacing w:after="0" w:line="240" w:lineRule="auto"/>
    </w:pPr>
    <w:rPr>
      <w:color w:val="A65B19" w:themeColor="accent3"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DE7A22"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7A22"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7A22"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7A22" w:themeColor="accent3"/>
        </w:tcBorders>
        <w:shd w:val="clear" w:color="auto" w:fill="FFFFFF" w:themeFill="background1"/>
      </w:tcPr>
    </w:tblStylePr>
    <w:tblStylePr w:type="band1Vert">
      <w:tblPr/>
      <w:tcPr>
        <w:shd w:val="clear" w:color="auto" w:fill="F8E4D2" w:themeFill="accent3" w:themeFillTint="33"/>
      </w:tcPr>
    </w:tblStylePr>
    <w:tblStylePr w:type="band1Horz">
      <w:tblPr/>
      <w:tcPr>
        <w:shd w:val="clear" w:color="auto" w:fill="F8E4D2"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E2E25"/>
    <w:pPr>
      <w:spacing w:after="0" w:line="240" w:lineRule="auto"/>
    </w:pPr>
    <w:rPr>
      <w:color w:val="F8B403" w:themeColor="accent4"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FDCE53"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DCE53"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DCE53"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DCE53" w:themeColor="accent4"/>
        </w:tcBorders>
        <w:shd w:val="clear" w:color="auto" w:fill="FFFFFF" w:themeFill="background1"/>
      </w:tcPr>
    </w:tblStylePr>
    <w:tblStylePr w:type="band1Vert">
      <w:tblPr/>
      <w:tcPr>
        <w:shd w:val="clear" w:color="auto" w:fill="FEF5DC" w:themeFill="accent4" w:themeFillTint="33"/>
      </w:tcPr>
    </w:tblStylePr>
    <w:tblStylePr w:type="band1Horz">
      <w:tblPr/>
      <w:tcPr>
        <w:shd w:val="clear" w:color="auto" w:fill="FEF5D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E2E25"/>
    <w:pPr>
      <w:spacing w:after="0" w:line="240" w:lineRule="auto"/>
    </w:pPr>
    <w:rPr>
      <w:color w:val="004A4A" w:themeColor="accent5"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00646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646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646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6464" w:themeColor="accent5"/>
        </w:tcBorders>
        <w:shd w:val="clear" w:color="auto" w:fill="FFFFFF" w:themeFill="background1"/>
      </w:tcPr>
    </w:tblStylePr>
    <w:tblStylePr w:type="band1Vert">
      <w:tblPr/>
      <w:tcPr>
        <w:shd w:val="clear" w:color="auto" w:fill="ADFFFF" w:themeFill="accent5" w:themeFillTint="33"/>
      </w:tcPr>
    </w:tblStylePr>
    <w:tblStylePr w:type="band1Horz">
      <w:tblPr/>
      <w:tcPr>
        <w:shd w:val="clear" w:color="auto" w:fill="ADFF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E2E25"/>
    <w:pPr>
      <w:spacing w:after="0" w:line="240" w:lineRule="auto"/>
    </w:pPr>
    <w:rPr>
      <w:color w:val="035F7D" w:themeColor="accent6"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0480A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480A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480A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480A8" w:themeColor="accent6"/>
        </w:tcBorders>
        <w:shd w:val="clear" w:color="auto" w:fill="FFFFFF" w:themeFill="background1"/>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CE2E2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CE2E25"/>
    <w:pPr>
      <w:spacing w:after="0" w:line="240" w:lineRule="auto"/>
    </w:pPr>
    <w:tblPr>
      <w:tblStyleRowBandSize w:val="1"/>
      <w:tblStyleColBandSize w:val="1"/>
      <w:tblBorders>
        <w:top w:val="single" w:sz="8"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single" w:sz="8" w:space="0" w:color="2E6FA7" w:themeColor="accent1" w:themeTint="BF"/>
        <w:insideV w:val="single" w:sz="8" w:space="0" w:color="2E6FA7" w:themeColor="accent1" w:themeTint="BF"/>
      </w:tblBorders>
    </w:tblPr>
    <w:tcPr>
      <w:shd w:val="clear" w:color="auto" w:fill="B2D0E9" w:themeFill="accent1" w:themeFillTint="3F"/>
    </w:tcPr>
    <w:tblStylePr w:type="firstRow">
      <w:rPr>
        <w:b/>
        <w:bCs/>
      </w:rPr>
    </w:tblStylePr>
    <w:tblStylePr w:type="lastRow">
      <w:rPr>
        <w:b/>
        <w:bCs/>
      </w:rPr>
      <w:tblPr/>
      <w:tcPr>
        <w:tcBorders>
          <w:top w:val="single" w:sz="18" w:space="0" w:color="2E6FA7" w:themeColor="accent1" w:themeTint="BF"/>
        </w:tcBorders>
      </w:tcPr>
    </w:tblStylePr>
    <w:tblStylePr w:type="firstCol">
      <w:rPr>
        <w:b/>
        <w:bCs/>
      </w:rPr>
    </w:tblStylePr>
    <w:tblStylePr w:type="lastCol">
      <w:rPr>
        <w:b/>
        <w:bCs/>
      </w:rPr>
    </w:tblStylePr>
    <w:tblStylePr w:type="band1Vert">
      <w:tblPr/>
      <w:tcPr>
        <w:shd w:val="clear" w:color="auto" w:fill="64A0D4" w:themeFill="accent1" w:themeFillTint="7F"/>
      </w:tcPr>
    </w:tblStylePr>
    <w:tblStylePr w:type="band1Horz">
      <w:tblPr/>
      <w:tcPr>
        <w:shd w:val="clear" w:color="auto" w:fill="64A0D4" w:themeFill="accent1" w:themeFillTint="7F"/>
      </w:tcPr>
    </w:tblStylePr>
  </w:style>
  <w:style w:type="table" w:styleId="MediumGrid1-Accent2">
    <w:name w:val="Medium Grid 1 Accent 2"/>
    <w:basedOn w:val="TableNormal"/>
    <w:uiPriority w:val="67"/>
    <w:semiHidden/>
    <w:unhideWhenUsed/>
    <w:rsid w:val="00CE2E25"/>
    <w:pPr>
      <w:spacing w:after="0" w:line="240" w:lineRule="auto"/>
    </w:pPr>
    <w:tblPr>
      <w:tblStyleRowBandSize w:val="1"/>
      <w:tblStyleColBandSize w:val="1"/>
      <w:tblBorders>
        <w:top w:val="single" w:sz="8"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single" w:sz="8" w:space="0" w:color="84D3EF" w:themeColor="accent2" w:themeTint="BF"/>
        <w:insideV w:val="single" w:sz="8" w:space="0" w:color="84D3EF" w:themeColor="accent2" w:themeTint="BF"/>
      </w:tblBorders>
    </w:tblPr>
    <w:tcPr>
      <w:shd w:val="clear" w:color="auto" w:fill="D6F0F9" w:themeFill="accent2" w:themeFillTint="3F"/>
    </w:tcPr>
    <w:tblStylePr w:type="firstRow">
      <w:rPr>
        <w:b/>
        <w:bCs/>
      </w:rPr>
    </w:tblStylePr>
    <w:tblStylePr w:type="lastRow">
      <w:rPr>
        <w:b/>
        <w:bCs/>
      </w:rPr>
      <w:tblPr/>
      <w:tcPr>
        <w:tcBorders>
          <w:top w:val="single" w:sz="18" w:space="0" w:color="84D3EF" w:themeColor="accent2" w:themeTint="BF"/>
        </w:tcBorders>
      </w:tcPr>
    </w:tblStylePr>
    <w:tblStylePr w:type="firstCol">
      <w:rPr>
        <w:b/>
        <w:bCs/>
      </w:rPr>
    </w:tblStylePr>
    <w:tblStylePr w:type="lastCol">
      <w:rPr>
        <w:b/>
        <w:bCs/>
      </w:rPr>
    </w:tblStylePr>
    <w:tblStylePr w:type="band1Vert">
      <w:tblPr/>
      <w:tcPr>
        <w:shd w:val="clear" w:color="auto" w:fill="ADE2F4" w:themeFill="accent2" w:themeFillTint="7F"/>
      </w:tcPr>
    </w:tblStylePr>
    <w:tblStylePr w:type="band1Horz">
      <w:tblPr/>
      <w:tcPr>
        <w:shd w:val="clear" w:color="auto" w:fill="ADE2F4" w:themeFill="accent2" w:themeFillTint="7F"/>
      </w:tcPr>
    </w:tblStylePr>
  </w:style>
  <w:style w:type="table" w:styleId="MediumGrid1-Accent3">
    <w:name w:val="Medium Grid 1 Accent 3"/>
    <w:basedOn w:val="TableNormal"/>
    <w:uiPriority w:val="67"/>
    <w:semiHidden/>
    <w:unhideWhenUsed/>
    <w:rsid w:val="00CE2E25"/>
    <w:pPr>
      <w:spacing w:after="0" w:line="240" w:lineRule="auto"/>
    </w:pPr>
    <w:tblPr>
      <w:tblStyleRowBandSize w:val="1"/>
      <w:tblStyleColBandSize w:val="1"/>
      <w:tblBorders>
        <w:top w:val="single" w:sz="8"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single" w:sz="8" w:space="0" w:color="E69B59" w:themeColor="accent3" w:themeTint="BF"/>
        <w:insideV w:val="single" w:sz="8" w:space="0" w:color="E69B59" w:themeColor="accent3" w:themeTint="BF"/>
      </w:tblBorders>
    </w:tblPr>
    <w:tcPr>
      <w:shd w:val="clear" w:color="auto" w:fill="F6DDC8" w:themeFill="accent3" w:themeFillTint="3F"/>
    </w:tcPr>
    <w:tblStylePr w:type="firstRow">
      <w:rPr>
        <w:b/>
        <w:bCs/>
      </w:rPr>
    </w:tblStylePr>
    <w:tblStylePr w:type="lastRow">
      <w:rPr>
        <w:b/>
        <w:bCs/>
      </w:rPr>
      <w:tblPr/>
      <w:tcPr>
        <w:tcBorders>
          <w:top w:val="single" w:sz="18" w:space="0" w:color="E69B59" w:themeColor="accent3" w:themeTint="BF"/>
        </w:tcBorders>
      </w:tcPr>
    </w:tblStylePr>
    <w:tblStylePr w:type="firstCol">
      <w:rPr>
        <w:b/>
        <w:bCs/>
      </w:rPr>
    </w:tblStylePr>
    <w:tblStylePr w:type="lastCol">
      <w:rPr>
        <w:b/>
        <w:bCs/>
      </w:rPr>
    </w:tblStylePr>
    <w:tblStylePr w:type="band1Vert">
      <w:tblPr/>
      <w:tcPr>
        <w:shd w:val="clear" w:color="auto" w:fill="EEBC90" w:themeFill="accent3" w:themeFillTint="7F"/>
      </w:tcPr>
    </w:tblStylePr>
    <w:tblStylePr w:type="band1Horz">
      <w:tblPr/>
      <w:tcPr>
        <w:shd w:val="clear" w:color="auto" w:fill="EEBC90" w:themeFill="accent3" w:themeFillTint="7F"/>
      </w:tcPr>
    </w:tblStylePr>
  </w:style>
  <w:style w:type="table" w:styleId="MediumGrid1-Accent4">
    <w:name w:val="Medium Grid 1 Accent 4"/>
    <w:basedOn w:val="TableNormal"/>
    <w:uiPriority w:val="67"/>
    <w:semiHidden/>
    <w:unhideWhenUsed/>
    <w:rsid w:val="00CE2E25"/>
    <w:pPr>
      <w:spacing w:after="0" w:line="240" w:lineRule="auto"/>
    </w:pPr>
    <w:tblPr>
      <w:tblStyleRowBandSize w:val="1"/>
      <w:tblStyleColBandSize w:val="1"/>
      <w:tblBorders>
        <w:top w:val="single" w:sz="8"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single" w:sz="8" w:space="0" w:color="FDDA7E" w:themeColor="accent4" w:themeTint="BF"/>
        <w:insideV w:val="single" w:sz="8" w:space="0" w:color="FDDA7E" w:themeColor="accent4" w:themeTint="BF"/>
      </w:tblBorders>
    </w:tblPr>
    <w:tcPr>
      <w:shd w:val="clear" w:color="auto" w:fill="FEF2D4" w:themeFill="accent4" w:themeFillTint="3F"/>
    </w:tcPr>
    <w:tblStylePr w:type="firstRow">
      <w:rPr>
        <w:b/>
        <w:bCs/>
      </w:rPr>
    </w:tblStylePr>
    <w:tblStylePr w:type="lastRow">
      <w:rPr>
        <w:b/>
        <w:bCs/>
      </w:rPr>
      <w:tblPr/>
      <w:tcPr>
        <w:tcBorders>
          <w:top w:val="single" w:sz="18" w:space="0" w:color="FDDA7E" w:themeColor="accent4" w:themeTint="BF"/>
        </w:tcBorders>
      </w:tcPr>
    </w:tblStylePr>
    <w:tblStylePr w:type="firstCol">
      <w:rPr>
        <w:b/>
        <w:bCs/>
      </w:rPr>
    </w:tblStylePr>
    <w:tblStylePr w:type="lastCol">
      <w:rPr>
        <w:b/>
        <w:bCs/>
      </w:rPr>
    </w:tblStylePr>
    <w:tblStylePr w:type="band1Vert">
      <w:tblPr/>
      <w:tcPr>
        <w:shd w:val="clear" w:color="auto" w:fill="FEE6A9" w:themeFill="accent4" w:themeFillTint="7F"/>
      </w:tcPr>
    </w:tblStylePr>
    <w:tblStylePr w:type="band1Horz">
      <w:tblPr/>
      <w:tcPr>
        <w:shd w:val="clear" w:color="auto" w:fill="FEE6A9" w:themeFill="accent4" w:themeFillTint="7F"/>
      </w:tcPr>
    </w:tblStylePr>
  </w:style>
  <w:style w:type="table" w:styleId="MediumGrid1-Accent5">
    <w:name w:val="Medium Grid 1 Accent 5"/>
    <w:basedOn w:val="TableNormal"/>
    <w:uiPriority w:val="67"/>
    <w:semiHidden/>
    <w:unhideWhenUsed/>
    <w:rsid w:val="00CE2E25"/>
    <w:pPr>
      <w:spacing w:after="0" w:line="240" w:lineRule="auto"/>
    </w:pPr>
    <w:tblPr>
      <w:tblStyleRowBandSize w:val="1"/>
      <w:tblStyleColBandSize w:val="1"/>
      <w:tblBorders>
        <w:top w:val="single" w:sz="8"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single" w:sz="8" w:space="0" w:color="00CACA" w:themeColor="accent5" w:themeTint="BF"/>
        <w:insideV w:val="single" w:sz="8" w:space="0" w:color="00CACA" w:themeColor="accent5" w:themeTint="BF"/>
      </w:tblBorders>
    </w:tblPr>
    <w:tcPr>
      <w:shd w:val="clear" w:color="auto" w:fill="99FFFF" w:themeFill="accent5" w:themeFillTint="3F"/>
    </w:tcPr>
    <w:tblStylePr w:type="firstRow">
      <w:rPr>
        <w:b/>
        <w:bCs/>
      </w:rPr>
    </w:tblStylePr>
    <w:tblStylePr w:type="lastRow">
      <w:rPr>
        <w:b/>
        <w:bCs/>
      </w:rPr>
      <w:tblPr/>
      <w:tcPr>
        <w:tcBorders>
          <w:top w:val="single" w:sz="18" w:space="0" w:color="00CACA" w:themeColor="accent5" w:themeTint="BF"/>
        </w:tcBorders>
      </w:tcPr>
    </w:tblStylePr>
    <w:tblStylePr w:type="firstCol">
      <w:rPr>
        <w:b/>
        <w:bCs/>
      </w:rPr>
    </w:tblStylePr>
    <w:tblStylePr w:type="lastCol">
      <w:rPr>
        <w:b/>
        <w:bCs/>
      </w:rPr>
    </w:tblStylePr>
    <w:tblStylePr w:type="band1Vert">
      <w:tblPr/>
      <w:tcPr>
        <w:shd w:val="clear" w:color="auto" w:fill="32FFFF" w:themeFill="accent5" w:themeFillTint="7F"/>
      </w:tcPr>
    </w:tblStylePr>
    <w:tblStylePr w:type="band1Horz">
      <w:tblPr/>
      <w:tcPr>
        <w:shd w:val="clear" w:color="auto" w:fill="32FFFF" w:themeFill="accent5" w:themeFillTint="7F"/>
      </w:tcPr>
    </w:tblStylePr>
  </w:style>
  <w:style w:type="table" w:styleId="MediumGrid1-Accent6">
    <w:name w:val="Medium Grid 1 Accent 6"/>
    <w:basedOn w:val="TableNormal"/>
    <w:uiPriority w:val="67"/>
    <w:semiHidden/>
    <w:unhideWhenUsed/>
    <w:rsid w:val="00CE2E25"/>
    <w:pPr>
      <w:spacing w:after="0" w:line="240" w:lineRule="auto"/>
    </w:pPr>
    <w:tblPr>
      <w:tblStyleRowBandSize w:val="1"/>
      <w:tblStyleColBandSize w:val="1"/>
      <w:tblBorders>
        <w:top w:val="single" w:sz="8"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single" w:sz="8" w:space="0" w:color="07BDF9" w:themeColor="accent6" w:themeTint="BF"/>
        <w:insideV w:val="single" w:sz="8" w:space="0" w:color="07BDF9" w:themeColor="accent6" w:themeTint="BF"/>
      </w:tblBorders>
    </w:tblPr>
    <w:tcPr>
      <w:shd w:val="clear" w:color="auto" w:fill="ADE9FD" w:themeFill="accent6" w:themeFillTint="3F"/>
    </w:tcPr>
    <w:tblStylePr w:type="firstRow">
      <w:rPr>
        <w:b/>
        <w:bCs/>
      </w:rPr>
    </w:tblStylePr>
    <w:tblStylePr w:type="lastRow">
      <w:rPr>
        <w:b/>
        <w:bCs/>
      </w:rPr>
      <w:tblPr/>
      <w:tcPr>
        <w:tcBorders>
          <w:top w:val="single" w:sz="18" w:space="0" w:color="07BDF9" w:themeColor="accent6" w:themeTint="BF"/>
        </w:tcBorders>
      </w:tcPr>
    </w:tblStylePr>
    <w:tblStylePr w:type="firstCol">
      <w:rPr>
        <w:b/>
        <w:bCs/>
      </w:rPr>
    </w:tblStylePr>
    <w:tblStylePr w:type="lastCol">
      <w:rPr>
        <w:b/>
        <w:bCs/>
      </w:rPr>
    </w:tblStylePr>
    <w:tblStylePr w:type="band1Vert">
      <w:tblPr/>
      <w:tcPr>
        <w:shd w:val="clear" w:color="auto" w:fill="5AD3FB" w:themeFill="accent6" w:themeFillTint="7F"/>
      </w:tcPr>
    </w:tblStylePr>
    <w:tblStylePr w:type="band1Horz">
      <w:tblPr/>
      <w:tcPr>
        <w:shd w:val="clear" w:color="auto" w:fill="5AD3FB" w:themeFill="accent6" w:themeFillTint="7F"/>
      </w:tcPr>
    </w:tblStylePr>
  </w:style>
  <w:style w:type="table" w:styleId="MediumGrid2">
    <w:name w:val="Medium Grid 2"/>
    <w:basedOn w:val="TableNormal"/>
    <w:uiPriority w:val="68"/>
    <w:semiHidden/>
    <w:unhideWhenUsed/>
    <w:rsid w:val="00CE2E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CE2E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insideH w:val="single" w:sz="8" w:space="0" w:color="193C5A" w:themeColor="accent1"/>
        <w:insideV w:val="single" w:sz="8" w:space="0" w:color="193C5A" w:themeColor="accent1"/>
      </w:tblBorders>
    </w:tblPr>
    <w:tcPr>
      <w:shd w:val="clear" w:color="auto" w:fill="B2D0E9" w:themeFill="accent1" w:themeFillTint="3F"/>
    </w:tcPr>
    <w:tblStylePr w:type="firstRow">
      <w:rPr>
        <w:b/>
        <w:bCs/>
        <w:color w:val="000000" w:themeColor="text1"/>
      </w:rPr>
      <w:tblPr/>
      <w:tcPr>
        <w:shd w:val="clear" w:color="auto" w:fill="E0EC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9ED" w:themeFill="accent1" w:themeFillTint="33"/>
      </w:tcPr>
    </w:tblStylePr>
    <w:tblStylePr w:type="band1Vert">
      <w:tblPr/>
      <w:tcPr>
        <w:shd w:val="clear" w:color="auto" w:fill="64A0D4" w:themeFill="accent1" w:themeFillTint="7F"/>
      </w:tcPr>
    </w:tblStylePr>
    <w:tblStylePr w:type="band1Horz">
      <w:tblPr/>
      <w:tcPr>
        <w:tcBorders>
          <w:insideH w:val="single" w:sz="6" w:space="0" w:color="193C5A" w:themeColor="accent1"/>
          <w:insideV w:val="single" w:sz="6" w:space="0" w:color="193C5A" w:themeColor="accent1"/>
        </w:tcBorders>
        <w:shd w:val="clear" w:color="auto" w:fill="64A0D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CE2E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insideH w:val="single" w:sz="8" w:space="0" w:color="5BC5EA" w:themeColor="accent2"/>
        <w:insideV w:val="single" w:sz="8" w:space="0" w:color="5BC5EA" w:themeColor="accent2"/>
      </w:tblBorders>
    </w:tblPr>
    <w:tcPr>
      <w:shd w:val="clear" w:color="auto" w:fill="D6F0F9" w:themeFill="accent2" w:themeFillTint="3F"/>
    </w:tcPr>
    <w:tblStylePr w:type="firstRow">
      <w:rPr>
        <w:b/>
        <w:bCs/>
        <w:color w:val="000000" w:themeColor="text1"/>
      </w:rPr>
      <w:tblPr/>
      <w:tcPr>
        <w:shd w:val="clear" w:color="auto" w:fill="EEF9F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F3FA" w:themeFill="accent2" w:themeFillTint="33"/>
      </w:tcPr>
    </w:tblStylePr>
    <w:tblStylePr w:type="band1Vert">
      <w:tblPr/>
      <w:tcPr>
        <w:shd w:val="clear" w:color="auto" w:fill="ADE2F4" w:themeFill="accent2" w:themeFillTint="7F"/>
      </w:tcPr>
    </w:tblStylePr>
    <w:tblStylePr w:type="band1Horz">
      <w:tblPr/>
      <w:tcPr>
        <w:tcBorders>
          <w:insideH w:val="single" w:sz="6" w:space="0" w:color="5BC5EA" w:themeColor="accent2"/>
          <w:insideV w:val="single" w:sz="6" w:space="0" w:color="5BC5EA" w:themeColor="accent2"/>
        </w:tcBorders>
        <w:shd w:val="clear" w:color="auto" w:fill="ADE2F4"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CE2E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insideH w:val="single" w:sz="8" w:space="0" w:color="DE7A22" w:themeColor="accent3"/>
        <w:insideV w:val="single" w:sz="8" w:space="0" w:color="DE7A22" w:themeColor="accent3"/>
      </w:tblBorders>
    </w:tblPr>
    <w:tcPr>
      <w:shd w:val="clear" w:color="auto" w:fill="F6DDC8" w:themeFill="accent3" w:themeFillTint="3F"/>
    </w:tcPr>
    <w:tblStylePr w:type="firstRow">
      <w:rPr>
        <w:b/>
        <w:bCs/>
        <w:color w:val="000000" w:themeColor="text1"/>
      </w:rPr>
      <w:tblPr/>
      <w:tcPr>
        <w:shd w:val="clear" w:color="auto" w:fill="FBF1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E4D2" w:themeFill="accent3" w:themeFillTint="33"/>
      </w:tcPr>
    </w:tblStylePr>
    <w:tblStylePr w:type="band1Vert">
      <w:tblPr/>
      <w:tcPr>
        <w:shd w:val="clear" w:color="auto" w:fill="EEBC90" w:themeFill="accent3" w:themeFillTint="7F"/>
      </w:tcPr>
    </w:tblStylePr>
    <w:tblStylePr w:type="band1Horz">
      <w:tblPr/>
      <w:tcPr>
        <w:tcBorders>
          <w:insideH w:val="single" w:sz="6" w:space="0" w:color="DE7A22" w:themeColor="accent3"/>
          <w:insideV w:val="single" w:sz="6" w:space="0" w:color="DE7A22" w:themeColor="accent3"/>
        </w:tcBorders>
        <w:shd w:val="clear" w:color="auto" w:fill="EEBC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CE2E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insideH w:val="single" w:sz="8" w:space="0" w:color="FDCE53" w:themeColor="accent4"/>
        <w:insideV w:val="single" w:sz="8" w:space="0" w:color="FDCE53" w:themeColor="accent4"/>
      </w:tblBorders>
    </w:tblPr>
    <w:tcPr>
      <w:shd w:val="clear" w:color="auto" w:fill="FEF2D4" w:themeFill="accent4" w:themeFillTint="3F"/>
    </w:tcPr>
    <w:tblStylePr w:type="firstRow">
      <w:rPr>
        <w:b/>
        <w:bCs/>
        <w:color w:val="000000" w:themeColor="text1"/>
      </w:rPr>
      <w:tblPr/>
      <w:tcPr>
        <w:shd w:val="clear" w:color="auto" w:fill="FEFAE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F5DC" w:themeFill="accent4" w:themeFillTint="33"/>
      </w:tcPr>
    </w:tblStylePr>
    <w:tblStylePr w:type="band1Vert">
      <w:tblPr/>
      <w:tcPr>
        <w:shd w:val="clear" w:color="auto" w:fill="FEE6A9" w:themeFill="accent4" w:themeFillTint="7F"/>
      </w:tcPr>
    </w:tblStylePr>
    <w:tblStylePr w:type="band1Horz">
      <w:tblPr/>
      <w:tcPr>
        <w:tcBorders>
          <w:insideH w:val="single" w:sz="6" w:space="0" w:color="FDCE53" w:themeColor="accent4"/>
          <w:insideV w:val="single" w:sz="6" w:space="0" w:color="FDCE53" w:themeColor="accent4"/>
        </w:tcBorders>
        <w:shd w:val="clear" w:color="auto" w:fill="FEE6A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CE2E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insideH w:val="single" w:sz="8" w:space="0" w:color="006464" w:themeColor="accent5"/>
        <w:insideV w:val="single" w:sz="8" w:space="0" w:color="006464" w:themeColor="accent5"/>
      </w:tblBorders>
    </w:tblPr>
    <w:tcPr>
      <w:shd w:val="clear" w:color="auto" w:fill="99FFFF" w:themeFill="accent5" w:themeFillTint="3F"/>
    </w:tcPr>
    <w:tblStylePr w:type="firstRow">
      <w:rPr>
        <w:b/>
        <w:bCs/>
        <w:color w:val="000000" w:themeColor="text1"/>
      </w:rPr>
      <w:tblPr/>
      <w:tcPr>
        <w:shd w:val="clear" w:color="auto" w:fill="D6FF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DFFFF" w:themeFill="accent5" w:themeFillTint="33"/>
      </w:tcPr>
    </w:tblStylePr>
    <w:tblStylePr w:type="band1Vert">
      <w:tblPr/>
      <w:tcPr>
        <w:shd w:val="clear" w:color="auto" w:fill="32FFFF" w:themeFill="accent5" w:themeFillTint="7F"/>
      </w:tcPr>
    </w:tblStylePr>
    <w:tblStylePr w:type="band1Horz">
      <w:tblPr/>
      <w:tcPr>
        <w:tcBorders>
          <w:insideH w:val="single" w:sz="6" w:space="0" w:color="006464" w:themeColor="accent5"/>
          <w:insideV w:val="single" w:sz="6" w:space="0" w:color="006464" w:themeColor="accent5"/>
        </w:tcBorders>
        <w:shd w:val="clear" w:color="auto" w:fill="32FF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CE2E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insideH w:val="single" w:sz="8" w:space="0" w:color="0480A8" w:themeColor="accent6"/>
        <w:insideV w:val="single" w:sz="8" w:space="0" w:color="0480A8" w:themeColor="accent6"/>
      </w:tblBorders>
    </w:tblPr>
    <w:tcPr>
      <w:shd w:val="clear" w:color="auto" w:fill="ADE9FD" w:themeFill="accent6" w:themeFillTint="3F"/>
    </w:tcPr>
    <w:tblStylePr w:type="firstRow">
      <w:rPr>
        <w:b/>
        <w:bCs/>
        <w:color w:val="000000" w:themeColor="text1"/>
      </w:rPr>
      <w:tblPr/>
      <w:tcPr>
        <w:shd w:val="clear" w:color="auto" w:fill="DEF6FE"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CEDFD" w:themeFill="accent6" w:themeFillTint="33"/>
      </w:tcPr>
    </w:tblStylePr>
    <w:tblStylePr w:type="band1Vert">
      <w:tblPr/>
      <w:tcPr>
        <w:shd w:val="clear" w:color="auto" w:fill="5AD3FB" w:themeFill="accent6" w:themeFillTint="7F"/>
      </w:tcPr>
    </w:tblStylePr>
    <w:tblStylePr w:type="band1Horz">
      <w:tblPr/>
      <w:tcPr>
        <w:tcBorders>
          <w:insideH w:val="single" w:sz="6" w:space="0" w:color="0480A8" w:themeColor="accent6"/>
          <w:insideV w:val="single" w:sz="6" w:space="0" w:color="0480A8" w:themeColor="accent6"/>
        </w:tcBorders>
        <w:shd w:val="clear" w:color="auto" w:fill="5AD3FB"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CE2E2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E2E2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0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3C5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3C5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3C5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3C5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A0D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A0D4" w:themeFill="accent1" w:themeFillTint="7F"/>
      </w:tcPr>
    </w:tblStylePr>
  </w:style>
  <w:style w:type="table" w:styleId="MediumGrid3-Accent2">
    <w:name w:val="Medium Grid 3 Accent 2"/>
    <w:basedOn w:val="TableNormal"/>
    <w:uiPriority w:val="69"/>
    <w:semiHidden/>
    <w:unhideWhenUsed/>
    <w:rsid w:val="00CE2E2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F0F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C5E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C5E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C5E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C5E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E2F4"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E2F4" w:themeFill="accent2" w:themeFillTint="7F"/>
      </w:tcPr>
    </w:tblStylePr>
  </w:style>
  <w:style w:type="table" w:styleId="MediumGrid3-Accent3">
    <w:name w:val="Medium Grid 3 Accent 3"/>
    <w:basedOn w:val="TableNormal"/>
    <w:uiPriority w:val="69"/>
    <w:semiHidden/>
    <w:unhideWhenUsed/>
    <w:rsid w:val="00CE2E2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DDC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7A2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7A2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7A2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7A2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BC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BC90" w:themeFill="accent3" w:themeFillTint="7F"/>
      </w:tcPr>
    </w:tblStylePr>
  </w:style>
  <w:style w:type="table" w:styleId="MediumGrid3-Accent4">
    <w:name w:val="Medium Grid 3 Accent 4"/>
    <w:basedOn w:val="TableNormal"/>
    <w:uiPriority w:val="69"/>
    <w:semiHidden/>
    <w:unhideWhenUsed/>
    <w:rsid w:val="00CE2E2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F2D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DCE5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DCE5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DCE5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DCE5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E6A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E6A9" w:themeFill="accent4" w:themeFillTint="7F"/>
      </w:tcPr>
    </w:tblStylePr>
  </w:style>
  <w:style w:type="table" w:styleId="MediumGrid3-Accent5">
    <w:name w:val="Medium Grid 3 Accent 5"/>
    <w:basedOn w:val="TableNormal"/>
    <w:uiPriority w:val="69"/>
    <w:semiHidden/>
    <w:unhideWhenUsed/>
    <w:rsid w:val="00CE2E2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FF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46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46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46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46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FF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FFFF" w:themeFill="accent5" w:themeFillTint="7F"/>
      </w:tcPr>
    </w:tblStylePr>
  </w:style>
  <w:style w:type="table" w:styleId="MediumGrid3-Accent6">
    <w:name w:val="Medium Grid 3 Accent 6"/>
    <w:basedOn w:val="TableNormal"/>
    <w:uiPriority w:val="69"/>
    <w:semiHidden/>
    <w:unhideWhenUsed/>
    <w:rsid w:val="00CE2E2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DE9F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480A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480A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480A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480A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AD3F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AD3FB" w:themeFill="accent6" w:themeFillTint="7F"/>
      </w:tcPr>
    </w:tblStylePr>
  </w:style>
  <w:style w:type="table" w:styleId="MediumList1">
    <w:name w:val="Medium List 1"/>
    <w:basedOn w:val="TableNormal"/>
    <w:uiPriority w:val="65"/>
    <w:semiHidden/>
    <w:unhideWhenUsed/>
    <w:rsid w:val="00CE2E2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F3F3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CE2E25"/>
    <w:pPr>
      <w:spacing w:after="0" w:line="240" w:lineRule="auto"/>
    </w:pPr>
    <w:rPr>
      <w:color w:val="000000" w:themeColor="text1"/>
    </w:rPr>
    <w:tblPr>
      <w:tblStyleRowBandSize w:val="1"/>
      <w:tblStyleColBandSize w:val="1"/>
      <w:tblBorders>
        <w:top w:val="single" w:sz="8" w:space="0" w:color="193C5A" w:themeColor="accent1"/>
        <w:bottom w:val="single" w:sz="8" w:space="0" w:color="193C5A" w:themeColor="accent1"/>
      </w:tblBorders>
    </w:tblPr>
    <w:tblStylePr w:type="firstRow">
      <w:rPr>
        <w:rFonts w:asciiTheme="majorHAnsi" w:eastAsiaTheme="majorEastAsia" w:hAnsiTheme="majorHAnsi" w:cstheme="majorBidi"/>
      </w:rPr>
      <w:tblPr/>
      <w:tcPr>
        <w:tcBorders>
          <w:top w:val="nil"/>
          <w:bottom w:val="single" w:sz="8" w:space="0" w:color="193C5A" w:themeColor="accent1"/>
        </w:tcBorders>
      </w:tcPr>
    </w:tblStylePr>
    <w:tblStylePr w:type="lastRow">
      <w:rPr>
        <w:b/>
        <w:bCs/>
        <w:color w:val="3F3F3F" w:themeColor="text2"/>
      </w:rPr>
      <w:tblPr/>
      <w:tcPr>
        <w:tcBorders>
          <w:top w:val="single" w:sz="8" w:space="0" w:color="193C5A" w:themeColor="accent1"/>
          <w:bottom w:val="single" w:sz="8" w:space="0" w:color="193C5A" w:themeColor="accent1"/>
        </w:tcBorders>
      </w:tcPr>
    </w:tblStylePr>
    <w:tblStylePr w:type="firstCol">
      <w:rPr>
        <w:b/>
        <w:bCs/>
      </w:rPr>
    </w:tblStylePr>
    <w:tblStylePr w:type="lastCol">
      <w:rPr>
        <w:b/>
        <w:bCs/>
      </w:rPr>
      <w:tblPr/>
      <w:tcPr>
        <w:tcBorders>
          <w:top w:val="single" w:sz="8" w:space="0" w:color="193C5A" w:themeColor="accent1"/>
          <w:bottom w:val="single" w:sz="8" w:space="0" w:color="193C5A" w:themeColor="accent1"/>
        </w:tcBorders>
      </w:tcPr>
    </w:tblStylePr>
    <w:tblStylePr w:type="band1Vert">
      <w:tblPr/>
      <w:tcPr>
        <w:shd w:val="clear" w:color="auto" w:fill="B2D0E9" w:themeFill="accent1" w:themeFillTint="3F"/>
      </w:tcPr>
    </w:tblStylePr>
    <w:tblStylePr w:type="band1Horz">
      <w:tblPr/>
      <w:tcPr>
        <w:shd w:val="clear" w:color="auto" w:fill="B2D0E9" w:themeFill="accent1" w:themeFillTint="3F"/>
      </w:tcPr>
    </w:tblStylePr>
  </w:style>
  <w:style w:type="table" w:styleId="MediumList1-Accent2">
    <w:name w:val="Medium List 1 Accent 2"/>
    <w:basedOn w:val="TableNormal"/>
    <w:uiPriority w:val="65"/>
    <w:semiHidden/>
    <w:unhideWhenUsed/>
    <w:rsid w:val="00CE2E25"/>
    <w:pPr>
      <w:spacing w:after="0" w:line="240" w:lineRule="auto"/>
    </w:pPr>
    <w:rPr>
      <w:color w:val="000000" w:themeColor="text1"/>
    </w:rPr>
    <w:tblPr>
      <w:tblStyleRowBandSize w:val="1"/>
      <w:tblStyleColBandSize w:val="1"/>
      <w:tblBorders>
        <w:top w:val="single" w:sz="8" w:space="0" w:color="5BC5EA" w:themeColor="accent2"/>
        <w:bottom w:val="single" w:sz="8" w:space="0" w:color="5BC5EA" w:themeColor="accent2"/>
      </w:tblBorders>
    </w:tblPr>
    <w:tblStylePr w:type="firstRow">
      <w:rPr>
        <w:rFonts w:asciiTheme="majorHAnsi" w:eastAsiaTheme="majorEastAsia" w:hAnsiTheme="majorHAnsi" w:cstheme="majorBidi"/>
      </w:rPr>
      <w:tblPr/>
      <w:tcPr>
        <w:tcBorders>
          <w:top w:val="nil"/>
          <w:bottom w:val="single" w:sz="8" w:space="0" w:color="5BC5EA" w:themeColor="accent2"/>
        </w:tcBorders>
      </w:tcPr>
    </w:tblStylePr>
    <w:tblStylePr w:type="lastRow">
      <w:rPr>
        <w:b/>
        <w:bCs/>
        <w:color w:val="3F3F3F" w:themeColor="text2"/>
      </w:rPr>
      <w:tblPr/>
      <w:tcPr>
        <w:tcBorders>
          <w:top w:val="single" w:sz="8" w:space="0" w:color="5BC5EA" w:themeColor="accent2"/>
          <w:bottom w:val="single" w:sz="8" w:space="0" w:color="5BC5EA" w:themeColor="accent2"/>
        </w:tcBorders>
      </w:tcPr>
    </w:tblStylePr>
    <w:tblStylePr w:type="firstCol">
      <w:rPr>
        <w:b/>
        <w:bCs/>
      </w:rPr>
    </w:tblStylePr>
    <w:tblStylePr w:type="lastCol">
      <w:rPr>
        <w:b/>
        <w:bCs/>
      </w:rPr>
      <w:tblPr/>
      <w:tcPr>
        <w:tcBorders>
          <w:top w:val="single" w:sz="8" w:space="0" w:color="5BC5EA" w:themeColor="accent2"/>
          <w:bottom w:val="single" w:sz="8" w:space="0" w:color="5BC5EA" w:themeColor="accent2"/>
        </w:tcBorders>
      </w:tcPr>
    </w:tblStylePr>
    <w:tblStylePr w:type="band1Vert">
      <w:tblPr/>
      <w:tcPr>
        <w:shd w:val="clear" w:color="auto" w:fill="D6F0F9" w:themeFill="accent2" w:themeFillTint="3F"/>
      </w:tcPr>
    </w:tblStylePr>
    <w:tblStylePr w:type="band1Horz">
      <w:tblPr/>
      <w:tcPr>
        <w:shd w:val="clear" w:color="auto" w:fill="D6F0F9" w:themeFill="accent2" w:themeFillTint="3F"/>
      </w:tcPr>
    </w:tblStylePr>
  </w:style>
  <w:style w:type="table" w:styleId="MediumList1-Accent3">
    <w:name w:val="Medium List 1 Accent 3"/>
    <w:basedOn w:val="TableNormal"/>
    <w:uiPriority w:val="65"/>
    <w:semiHidden/>
    <w:unhideWhenUsed/>
    <w:rsid w:val="00CE2E25"/>
    <w:pPr>
      <w:spacing w:after="0" w:line="240" w:lineRule="auto"/>
    </w:pPr>
    <w:rPr>
      <w:color w:val="000000" w:themeColor="text1"/>
    </w:rPr>
    <w:tblPr>
      <w:tblStyleRowBandSize w:val="1"/>
      <w:tblStyleColBandSize w:val="1"/>
      <w:tblBorders>
        <w:top w:val="single" w:sz="8" w:space="0" w:color="DE7A22" w:themeColor="accent3"/>
        <w:bottom w:val="single" w:sz="8" w:space="0" w:color="DE7A22" w:themeColor="accent3"/>
      </w:tblBorders>
    </w:tblPr>
    <w:tblStylePr w:type="firstRow">
      <w:rPr>
        <w:rFonts w:asciiTheme="majorHAnsi" w:eastAsiaTheme="majorEastAsia" w:hAnsiTheme="majorHAnsi" w:cstheme="majorBidi"/>
      </w:rPr>
      <w:tblPr/>
      <w:tcPr>
        <w:tcBorders>
          <w:top w:val="nil"/>
          <w:bottom w:val="single" w:sz="8" w:space="0" w:color="DE7A22" w:themeColor="accent3"/>
        </w:tcBorders>
      </w:tcPr>
    </w:tblStylePr>
    <w:tblStylePr w:type="lastRow">
      <w:rPr>
        <w:b/>
        <w:bCs/>
        <w:color w:val="3F3F3F" w:themeColor="text2"/>
      </w:rPr>
      <w:tblPr/>
      <w:tcPr>
        <w:tcBorders>
          <w:top w:val="single" w:sz="8" w:space="0" w:color="DE7A22" w:themeColor="accent3"/>
          <w:bottom w:val="single" w:sz="8" w:space="0" w:color="DE7A22" w:themeColor="accent3"/>
        </w:tcBorders>
      </w:tcPr>
    </w:tblStylePr>
    <w:tblStylePr w:type="firstCol">
      <w:rPr>
        <w:b/>
        <w:bCs/>
      </w:rPr>
    </w:tblStylePr>
    <w:tblStylePr w:type="lastCol">
      <w:rPr>
        <w:b/>
        <w:bCs/>
      </w:rPr>
      <w:tblPr/>
      <w:tcPr>
        <w:tcBorders>
          <w:top w:val="single" w:sz="8" w:space="0" w:color="DE7A22" w:themeColor="accent3"/>
          <w:bottom w:val="single" w:sz="8" w:space="0" w:color="DE7A22" w:themeColor="accent3"/>
        </w:tcBorders>
      </w:tcPr>
    </w:tblStylePr>
    <w:tblStylePr w:type="band1Vert">
      <w:tblPr/>
      <w:tcPr>
        <w:shd w:val="clear" w:color="auto" w:fill="F6DDC8" w:themeFill="accent3" w:themeFillTint="3F"/>
      </w:tcPr>
    </w:tblStylePr>
    <w:tblStylePr w:type="band1Horz">
      <w:tblPr/>
      <w:tcPr>
        <w:shd w:val="clear" w:color="auto" w:fill="F6DDC8" w:themeFill="accent3" w:themeFillTint="3F"/>
      </w:tcPr>
    </w:tblStylePr>
  </w:style>
  <w:style w:type="table" w:styleId="MediumList1-Accent4">
    <w:name w:val="Medium List 1 Accent 4"/>
    <w:basedOn w:val="TableNormal"/>
    <w:uiPriority w:val="65"/>
    <w:semiHidden/>
    <w:unhideWhenUsed/>
    <w:rsid w:val="00CE2E25"/>
    <w:pPr>
      <w:spacing w:after="0" w:line="240" w:lineRule="auto"/>
    </w:pPr>
    <w:rPr>
      <w:color w:val="000000" w:themeColor="text1"/>
    </w:rPr>
    <w:tblPr>
      <w:tblStyleRowBandSize w:val="1"/>
      <w:tblStyleColBandSize w:val="1"/>
      <w:tblBorders>
        <w:top w:val="single" w:sz="8" w:space="0" w:color="FDCE53" w:themeColor="accent4"/>
        <w:bottom w:val="single" w:sz="8" w:space="0" w:color="FDCE53" w:themeColor="accent4"/>
      </w:tblBorders>
    </w:tblPr>
    <w:tblStylePr w:type="firstRow">
      <w:rPr>
        <w:rFonts w:asciiTheme="majorHAnsi" w:eastAsiaTheme="majorEastAsia" w:hAnsiTheme="majorHAnsi" w:cstheme="majorBidi"/>
      </w:rPr>
      <w:tblPr/>
      <w:tcPr>
        <w:tcBorders>
          <w:top w:val="nil"/>
          <w:bottom w:val="single" w:sz="8" w:space="0" w:color="FDCE53" w:themeColor="accent4"/>
        </w:tcBorders>
      </w:tcPr>
    </w:tblStylePr>
    <w:tblStylePr w:type="lastRow">
      <w:rPr>
        <w:b/>
        <w:bCs/>
        <w:color w:val="3F3F3F" w:themeColor="text2"/>
      </w:rPr>
      <w:tblPr/>
      <w:tcPr>
        <w:tcBorders>
          <w:top w:val="single" w:sz="8" w:space="0" w:color="FDCE53" w:themeColor="accent4"/>
          <w:bottom w:val="single" w:sz="8" w:space="0" w:color="FDCE53" w:themeColor="accent4"/>
        </w:tcBorders>
      </w:tcPr>
    </w:tblStylePr>
    <w:tblStylePr w:type="firstCol">
      <w:rPr>
        <w:b/>
        <w:bCs/>
      </w:rPr>
    </w:tblStylePr>
    <w:tblStylePr w:type="lastCol">
      <w:rPr>
        <w:b/>
        <w:bCs/>
      </w:rPr>
      <w:tblPr/>
      <w:tcPr>
        <w:tcBorders>
          <w:top w:val="single" w:sz="8" w:space="0" w:color="FDCE53" w:themeColor="accent4"/>
          <w:bottom w:val="single" w:sz="8" w:space="0" w:color="FDCE53" w:themeColor="accent4"/>
        </w:tcBorders>
      </w:tcPr>
    </w:tblStylePr>
    <w:tblStylePr w:type="band1Vert">
      <w:tblPr/>
      <w:tcPr>
        <w:shd w:val="clear" w:color="auto" w:fill="FEF2D4" w:themeFill="accent4" w:themeFillTint="3F"/>
      </w:tcPr>
    </w:tblStylePr>
    <w:tblStylePr w:type="band1Horz">
      <w:tblPr/>
      <w:tcPr>
        <w:shd w:val="clear" w:color="auto" w:fill="FEF2D4" w:themeFill="accent4" w:themeFillTint="3F"/>
      </w:tcPr>
    </w:tblStylePr>
  </w:style>
  <w:style w:type="table" w:styleId="MediumList1-Accent5">
    <w:name w:val="Medium List 1 Accent 5"/>
    <w:basedOn w:val="TableNormal"/>
    <w:uiPriority w:val="65"/>
    <w:semiHidden/>
    <w:unhideWhenUsed/>
    <w:rsid w:val="00CE2E25"/>
    <w:pPr>
      <w:spacing w:after="0" w:line="240" w:lineRule="auto"/>
    </w:pPr>
    <w:rPr>
      <w:color w:val="000000" w:themeColor="text1"/>
    </w:rPr>
    <w:tblPr>
      <w:tblStyleRowBandSize w:val="1"/>
      <w:tblStyleColBandSize w:val="1"/>
      <w:tblBorders>
        <w:top w:val="single" w:sz="8" w:space="0" w:color="006464" w:themeColor="accent5"/>
        <w:bottom w:val="single" w:sz="8" w:space="0" w:color="006464" w:themeColor="accent5"/>
      </w:tblBorders>
    </w:tblPr>
    <w:tblStylePr w:type="firstRow">
      <w:rPr>
        <w:rFonts w:asciiTheme="majorHAnsi" w:eastAsiaTheme="majorEastAsia" w:hAnsiTheme="majorHAnsi" w:cstheme="majorBidi"/>
      </w:rPr>
      <w:tblPr/>
      <w:tcPr>
        <w:tcBorders>
          <w:top w:val="nil"/>
          <w:bottom w:val="single" w:sz="8" w:space="0" w:color="006464" w:themeColor="accent5"/>
        </w:tcBorders>
      </w:tcPr>
    </w:tblStylePr>
    <w:tblStylePr w:type="lastRow">
      <w:rPr>
        <w:b/>
        <w:bCs/>
        <w:color w:val="3F3F3F" w:themeColor="text2"/>
      </w:rPr>
      <w:tblPr/>
      <w:tcPr>
        <w:tcBorders>
          <w:top w:val="single" w:sz="8" w:space="0" w:color="006464" w:themeColor="accent5"/>
          <w:bottom w:val="single" w:sz="8" w:space="0" w:color="006464" w:themeColor="accent5"/>
        </w:tcBorders>
      </w:tcPr>
    </w:tblStylePr>
    <w:tblStylePr w:type="firstCol">
      <w:rPr>
        <w:b/>
        <w:bCs/>
      </w:rPr>
    </w:tblStylePr>
    <w:tblStylePr w:type="lastCol">
      <w:rPr>
        <w:b/>
        <w:bCs/>
      </w:rPr>
      <w:tblPr/>
      <w:tcPr>
        <w:tcBorders>
          <w:top w:val="single" w:sz="8" w:space="0" w:color="006464" w:themeColor="accent5"/>
          <w:bottom w:val="single" w:sz="8" w:space="0" w:color="006464" w:themeColor="accent5"/>
        </w:tcBorders>
      </w:tcPr>
    </w:tblStylePr>
    <w:tblStylePr w:type="band1Vert">
      <w:tblPr/>
      <w:tcPr>
        <w:shd w:val="clear" w:color="auto" w:fill="99FFFF" w:themeFill="accent5" w:themeFillTint="3F"/>
      </w:tcPr>
    </w:tblStylePr>
    <w:tblStylePr w:type="band1Horz">
      <w:tblPr/>
      <w:tcPr>
        <w:shd w:val="clear" w:color="auto" w:fill="99FFFF" w:themeFill="accent5" w:themeFillTint="3F"/>
      </w:tcPr>
    </w:tblStylePr>
  </w:style>
  <w:style w:type="table" w:styleId="MediumList1-Accent6">
    <w:name w:val="Medium List 1 Accent 6"/>
    <w:basedOn w:val="TableNormal"/>
    <w:uiPriority w:val="65"/>
    <w:semiHidden/>
    <w:unhideWhenUsed/>
    <w:rsid w:val="00CE2E25"/>
    <w:pPr>
      <w:spacing w:after="0" w:line="240" w:lineRule="auto"/>
    </w:pPr>
    <w:rPr>
      <w:color w:val="000000" w:themeColor="text1"/>
    </w:rPr>
    <w:tblPr>
      <w:tblStyleRowBandSize w:val="1"/>
      <w:tblStyleColBandSize w:val="1"/>
      <w:tblBorders>
        <w:top w:val="single" w:sz="8" w:space="0" w:color="0480A8" w:themeColor="accent6"/>
        <w:bottom w:val="single" w:sz="8" w:space="0" w:color="0480A8" w:themeColor="accent6"/>
      </w:tblBorders>
    </w:tblPr>
    <w:tblStylePr w:type="firstRow">
      <w:rPr>
        <w:rFonts w:asciiTheme="majorHAnsi" w:eastAsiaTheme="majorEastAsia" w:hAnsiTheme="majorHAnsi" w:cstheme="majorBidi"/>
      </w:rPr>
      <w:tblPr/>
      <w:tcPr>
        <w:tcBorders>
          <w:top w:val="nil"/>
          <w:bottom w:val="single" w:sz="8" w:space="0" w:color="0480A8" w:themeColor="accent6"/>
        </w:tcBorders>
      </w:tcPr>
    </w:tblStylePr>
    <w:tblStylePr w:type="lastRow">
      <w:rPr>
        <w:b/>
        <w:bCs/>
        <w:color w:val="3F3F3F" w:themeColor="text2"/>
      </w:rPr>
      <w:tblPr/>
      <w:tcPr>
        <w:tcBorders>
          <w:top w:val="single" w:sz="8" w:space="0" w:color="0480A8" w:themeColor="accent6"/>
          <w:bottom w:val="single" w:sz="8" w:space="0" w:color="0480A8" w:themeColor="accent6"/>
        </w:tcBorders>
      </w:tcPr>
    </w:tblStylePr>
    <w:tblStylePr w:type="firstCol">
      <w:rPr>
        <w:b/>
        <w:bCs/>
      </w:rPr>
    </w:tblStylePr>
    <w:tblStylePr w:type="lastCol">
      <w:rPr>
        <w:b/>
        <w:bCs/>
      </w:rPr>
      <w:tblPr/>
      <w:tcPr>
        <w:tcBorders>
          <w:top w:val="single" w:sz="8" w:space="0" w:color="0480A8" w:themeColor="accent6"/>
          <w:bottom w:val="single" w:sz="8" w:space="0" w:color="0480A8" w:themeColor="accent6"/>
        </w:tcBorders>
      </w:tcPr>
    </w:tblStylePr>
    <w:tblStylePr w:type="band1Vert">
      <w:tblPr/>
      <w:tcPr>
        <w:shd w:val="clear" w:color="auto" w:fill="ADE9FD" w:themeFill="accent6" w:themeFillTint="3F"/>
      </w:tcPr>
    </w:tblStylePr>
    <w:tblStylePr w:type="band1Horz">
      <w:tblPr/>
      <w:tcPr>
        <w:shd w:val="clear" w:color="auto" w:fill="ADE9FD" w:themeFill="accent6" w:themeFillTint="3F"/>
      </w:tcPr>
    </w:tblStylePr>
  </w:style>
  <w:style w:type="table" w:styleId="MediumList2">
    <w:name w:val="Medium List 2"/>
    <w:basedOn w:val="TableNormal"/>
    <w:uiPriority w:val="66"/>
    <w:semiHidden/>
    <w:unhideWhenUsed/>
    <w:rsid w:val="00CE2E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CE2E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tblBorders>
    </w:tblPr>
    <w:tblStylePr w:type="firstRow">
      <w:rPr>
        <w:sz w:val="24"/>
        <w:szCs w:val="24"/>
      </w:rPr>
      <w:tblPr/>
      <w:tcPr>
        <w:tcBorders>
          <w:top w:val="nil"/>
          <w:left w:val="nil"/>
          <w:bottom w:val="single" w:sz="24" w:space="0" w:color="193C5A" w:themeColor="accent1"/>
          <w:right w:val="nil"/>
          <w:insideH w:val="nil"/>
          <w:insideV w:val="nil"/>
        </w:tcBorders>
        <w:shd w:val="clear" w:color="auto" w:fill="FFFFFF" w:themeFill="background1"/>
      </w:tcPr>
    </w:tblStylePr>
    <w:tblStylePr w:type="lastRow">
      <w:tblPr/>
      <w:tcPr>
        <w:tcBorders>
          <w:top w:val="single" w:sz="8" w:space="0" w:color="193C5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3C5A" w:themeColor="accent1"/>
          <w:insideH w:val="nil"/>
          <w:insideV w:val="nil"/>
        </w:tcBorders>
        <w:shd w:val="clear" w:color="auto" w:fill="FFFFFF" w:themeFill="background1"/>
      </w:tcPr>
    </w:tblStylePr>
    <w:tblStylePr w:type="lastCol">
      <w:tblPr/>
      <w:tcPr>
        <w:tcBorders>
          <w:top w:val="nil"/>
          <w:left w:val="single" w:sz="8" w:space="0" w:color="193C5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0E9" w:themeFill="accent1" w:themeFillTint="3F"/>
      </w:tcPr>
    </w:tblStylePr>
    <w:tblStylePr w:type="band1Horz">
      <w:tblPr/>
      <w:tcPr>
        <w:tcBorders>
          <w:top w:val="nil"/>
          <w:bottom w:val="nil"/>
          <w:insideH w:val="nil"/>
          <w:insideV w:val="nil"/>
        </w:tcBorders>
        <w:shd w:val="clear" w:color="auto" w:fill="B2D0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CE2E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tblBorders>
    </w:tblPr>
    <w:tblStylePr w:type="firstRow">
      <w:rPr>
        <w:sz w:val="24"/>
        <w:szCs w:val="24"/>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tblPr/>
      <w:tcPr>
        <w:tcBorders>
          <w:top w:val="single" w:sz="8" w:space="0" w:color="5BC5EA"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5BC5EA" w:themeColor="accent2"/>
          <w:insideH w:val="nil"/>
          <w:insideV w:val="nil"/>
        </w:tcBorders>
        <w:shd w:val="clear" w:color="auto" w:fill="FFFFFF" w:themeFill="background1"/>
      </w:tcPr>
    </w:tblStylePr>
    <w:tblStylePr w:type="lastCol">
      <w:tblPr/>
      <w:tcPr>
        <w:tcBorders>
          <w:top w:val="nil"/>
          <w:left w:val="single" w:sz="8" w:space="0" w:color="5BC5E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F0F9" w:themeFill="accent2" w:themeFillTint="3F"/>
      </w:tcPr>
    </w:tblStylePr>
    <w:tblStylePr w:type="band1Horz">
      <w:tblPr/>
      <w:tcPr>
        <w:tcBorders>
          <w:top w:val="nil"/>
          <w:bottom w:val="nil"/>
          <w:insideH w:val="nil"/>
          <w:insideV w:val="nil"/>
        </w:tcBorders>
        <w:shd w:val="clear" w:color="auto" w:fill="D6F0F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CE2E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tblBorders>
    </w:tblPr>
    <w:tblStylePr w:type="firstRow">
      <w:rPr>
        <w:sz w:val="24"/>
        <w:szCs w:val="24"/>
      </w:rPr>
      <w:tblPr/>
      <w:tcPr>
        <w:tcBorders>
          <w:top w:val="nil"/>
          <w:left w:val="nil"/>
          <w:bottom w:val="single" w:sz="24" w:space="0" w:color="DE7A22" w:themeColor="accent3"/>
          <w:right w:val="nil"/>
          <w:insideH w:val="nil"/>
          <w:insideV w:val="nil"/>
        </w:tcBorders>
        <w:shd w:val="clear" w:color="auto" w:fill="FFFFFF" w:themeFill="background1"/>
      </w:tcPr>
    </w:tblStylePr>
    <w:tblStylePr w:type="lastRow">
      <w:tblPr/>
      <w:tcPr>
        <w:tcBorders>
          <w:top w:val="single" w:sz="8" w:space="0" w:color="DE7A2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7A22" w:themeColor="accent3"/>
          <w:insideH w:val="nil"/>
          <w:insideV w:val="nil"/>
        </w:tcBorders>
        <w:shd w:val="clear" w:color="auto" w:fill="FFFFFF" w:themeFill="background1"/>
      </w:tcPr>
    </w:tblStylePr>
    <w:tblStylePr w:type="lastCol">
      <w:tblPr/>
      <w:tcPr>
        <w:tcBorders>
          <w:top w:val="nil"/>
          <w:left w:val="single" w:sz="8" w:space="0" w:color="DE7A2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DDC8" w:themeFill="accent3" w:themeFillTint="3F"/>
      </w:tcPr>
    </w:tblStylePr>
    <w:tblStylePr w:type="band1Horz">
      <w:tblPr/>
      <w:tcPr>
        <w:tcBorders>
          <w:top w:val="nil"/>
          <w:bottom w:val="nil"/>
          <w:insideH w:val="nil"/>
          <w:insideV w:val="nil"/>
        </w:tcBorders>
        <w:shd w:val="clear" w:color="auto" w:fill="F6DDC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CE2E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tblBorders>
    </w:tblPr>
    <w:tblStylePr w:type="firstRow">
      <w:rPr>
        <w:sz w:val="24"/>
        <w:szCs w:val="24"/>
      </w:rPr>
      <w:tblPr/>
      <w:tcPr>
        <w:tcBorders>
          <w:top w:val="nil"/>
          <w:left w:val="nil"/>
          <w:bottom w:val="single" w:sz="24" w:space="0" w:color="FDCE53" w:themeColor="accent4"/>
          <w:right w:val="nil"/>
          <w:insideH w:val="nil"/>
          <w:insideV w:val="nil"/>
        </w:tcBorders>
        <w:shd w:val="clear" w:color="auto" w:fill="FFFFFF" w:themeFill="background1"/>
      </w:tcPr>
    </w:tblStylePr>
    <w:tblStylePr w:type="lastRow">
      <w:tblPr/>
      <w:tcPr>
        <w:tcBorders>
          <w:top w:val="single" w:sz="8" w:space="0" w:color="FDCE5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DCE53" w:themeColor="accent4"/>
          <w:insideH w:val="nil"/>
          <w:insideV w:val="nil"/>
        </w:tcBorders>
        <w:shd w:val="clear" w:color="auto" w:fill="FFFFFF" w:themeFill="background1"/>
      </w:tcPr>
    </w:tblStylePr>
    <w:tblStylePr w:type="lastCol">
      <w:tblPr/>
      <w:tcPr>
        <w:tcBorders>
          <w:top w:val="nil"/>
          <w:left w:val="single" w:sz="8" w:space="0" w:color="FDCE5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F2D4" w:themeFill="accent4" w:themeFillTint="3F"/>
      </w:tcPr>
    </w:tblStylePr>
    <w:tblStylePr w:type="band1Horz">
      <w:tblPr/>
      <w:tcPr>
        <w:tcBorders>
          <w:top w:val="nil"/>
          <w:bottom w:val="nil"/>
          <w:insideH w:val="nil"/>
          <w:insideV w:val="nil"/>
        </w:tcBorders>
        <w:shd w:val="clear" w:color="auto" w:fill="FEF2D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CE2E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tblBorders>
    </w:tblPr>
    <w:tblStylePr w:type="firstRow">
      <w:rPr>
        <w:sz w:val="24"/>
        <w:szCs w:val="24"/>
      </w:rPr>
      <w:tblPr/>
      <w:tcPr>
        <w:tcBorders>
          <w:top w:val="nil"/>
          <w:left w:val="nil"/>
          <w:bottom w:val="single" w:sz="24" w:space="0" w:color="006464" w:themeColor="accent5"/>
          <w:right w:val="nil"/>
          <w:insideH w:val="nil"/>
          <w:insideV w:val="nil"/>
        </w:tcBorders>
        <w:shd w:val="clear" w:color="auto" w:fill="FFFFFF" w:themeFill="background1"/>
      </w:tcPr>
    </w:tblStylePr>
    <w:tblStylePr w:type="lastRow">
      <w:tblPr/>
      <w:tcPr>
        <w:tcBorders>
          <w:top w:val="single" w:sz="8" w:space="0" w:color="00646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464" w:themeColor="accent5"/>
          <w:insideH w:val="nil"/>
          <w:insideV w:val="nil"/>
        </w:tcBorders>
        <w:shd w:val="clear" w:color="auto" w:fill="FFFFFF" w:themeFill="background1"/>
      </w:tcPr>
    </w:tblStylePr>
    <w:tblStylePr w:type="lastCol">
      <w:tblPr/>
      <w:tcPr>
        <w:tcBorders>
          <w:top w:val="nil"/>
          <w:left w:val="single" w:sz="8" w:space="0" w:color="00646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FFFF" w:themeFill="accent5" w:themeFillTint="3F"/>
      </w:tcPr>
    </w:tblStylePr>
    <w:tblStylePr w:type="band1Horz">
      <w:tblPr/>
      <w:tcPr>
        <w:tcBorders>
          <w:top w:val="nil"/>
          <w:bottom w:val="nil"/>
          <w:insideH w:val="nil"/>
          <w:insideV w:val="nil"/>
        </w:tcBorders>
        <w:shd w:val="clear" w:color="auto" w:fill="99FF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CE2E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tblBorders>
    </w:tblPr>
    <w:tblStylePr w:type="firstRow">
      <w:rPr>
        <w:sz w:val="24"/>
        <w:szCs w:val="24"/>
      </w:rPr>
      <w:tblPr/>
      <w:tcPr>
        <w:tcBorders>
          <w:top w:val="nil"/>
          <w:left w:val="nil"/>
          <w:bottom w:val="single" w:sz="24" w:space="0" w:color="0480A8" w:themeColor="accent6"/>
          <w:right w:val="nil"/>
          <w:insideH w:val="nil"/>
          <w:insideV w:val="nil"/>
        </w:tcBorders>
        <w:shd w:val="clear" w:color="auto" w:fill="FFFFFF" w:themeFill="background1"/>
      </w:tcPr>
    </w:tblStylePr>
    <w:tblStylePr w:type="lastRow">
      <w:tblPr/>
      <w:tcPr>
        <w:tcBorders>
          <w:top w:val="single" w:sz="8" w:space="0" w:color="0480A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480A8" w:themeColor="accent6"/>
          <w:insideH w:val="nil"/>
          <w:insideV w:val="nil"/>
        </w:tcBorders>
        <w:shd w:val="clear" w:color="auto" w:fill="FFFFFF" w:themeFill="background1"/>
      </w:tcPr>
    </w:tblStylePr>
    <w:tblStylePr w:type="lastCol">
      <w:tblPr/>
      <w:tcPr>
        <w:tcBorders>
          <w:top w:val="nil"/>
          <w:left w:val="single" w:sz="8" w:space="0" w:color="0480A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DE9FD" w:themeFill="accent6" w:themeFillTint="3F"/>
      </w:tcPr>
    </w:tblStylePr>
    <w:tblStylePr w:type="band1Horz">
      <w:tblPr/>
      <w:tcPr>
        <w:tcBorders>
          <w:top w:val="nil"/>
          <w:bottom w:val="nil"/>
          <w:insideH w:val="nil"/>
          <w:insideV w:val="nil"/>
        </w:tcBorders>
        <w:shd w:val="clear" w:color="auto" w:fill="ADE9F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CE2E2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CE2E25"/>
    <w:pPr>
      <w:spacing w:after="0" w:line="240" w:lineRule="auto"/>
    </w:pPr>
    <w:tblPr>
      <w:tblStyleRowBandSize w:val="1"/>
      <w:tblStyleColBandSize w:val="1"/>
      <w:tblBorders>
        <w:top w:val="single" w:sz="8"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single" w:sz="8" w:space="0" w:color="2E6FA7" w:themeColor="accent1" w:themeTint="BF"/>
      </w:tblBorders>
    </w:tblPr>
    <w:tblStylePr w:type="firstRow">
      <w:pPr>
        <w:spacing w:before="0" w:after="0" w:line="240" w:lineRule="auto"/>
      </w:pPr>
      <w:rPr>
        <w:b/>
        <w:bCs/>
        <w:color w:val="FFFFFF" w:themeColor="background1"/>
      </w:rPr>
      <w:tblPr/>
      <w:tcPr>
        <w:tcBorders>
          <w:top w:val="single" w:sz="8"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nil"/>
          <w:insideV w:val="nil"/>
        </w:tcBorders>
        <w:shd w:val="clear" w:color="auto" w:fill="193C5A" w:themeFill="accent1"/>
      </w:tcPr>
    </w:tblStylePr>
    <w:tblStylePr w:type="lastRow">
      <w:pPr>
        <w:spacing w:before="0" w:after="0" w:line="240" w:lineRule="auto"/>
      </w:pPr>
      <w:rPr>
        <w:b/>
        <w:bCs/>
      </w:rPr>
      <w:tblPr/>
      <w:tcPr>
        <w:tcBorders>
          <w:top w:val="double" w:sz="6"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0E9" w:themeFill="accent1" w:themeFillTint="3F"/>
      </w:tcPr>
    </w:tblStylePr>
    <w:tblStylePr w:type="band1Horz">
      <w:tblPr/>
      <w:tcPr>
        <w:tcBorders>
          <w:insideH w:val="nil"/>
          <w:insideV w:val="nil"/>
        </w:tcBorders>
        <w:shd w:val="clear" w:color="auto" w:fill="B2D0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CE2E25"/>
    <w:pPr>
      <w:spacing w:after="0" w:line="240" w:lineRule="auto"/>
    </w:pPr>
    <w:tblPr>
      <w:tblStyleRowBandSize w:val="1"/>
      <w:tblStyleColBandSize w:val="1"/>
      <w:tblBorders>
        <w:top w:val="single" w:sz="8"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single" w:sz="8" w:space="0" w:color="84D3EF" w:themeColor="accent2" w:themeTint="BF"/>
      </w:tblBorders>
    </w:tblPr>
    <w:tblStylePr w:type="firstRow">
      <w:pPr>
        <w:spacing w:before="0" w:after="0" w:line="240" w:lineRule="auto"/>
      </w:pPr>
      <w:rPr>
        <w:b/>
        <w:bCs/>
        <w:color w:val="FFFFFF" w:themeColor="background1"/>
      </w:rPr>
      <w:tblPr/>
      <w:tcPr>
        <w:tcBorders>
          <w:top w:val="single" w:sz="8"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nil"/>
          <w:insideV w:val="nil"/>
        </w:tcBorders>
        <w:shd w:val="clear" w:color="auto" w:fill="5BC5EA" w:themeFill="accent2"/>
      </w:tcPr>
    </w:tblStylePr>
    <w:tblStylePr w:type="lastRow">
      <w:pPr>
        <w:spacing w:before="0" w:after="0" w:line="240" w:lineRule="auto"/>
      </w:pPr>
      <w:rPr>
        <w:b/>
        <w:bCs/>
      </w:rPr>
      <w:tblPr/>
      <w:tcPr>
        <w:tcBorders>
          <w:top w:val="double" w:sz="6"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nil"/>
          <w:insideV w:val="nil"/>
        </w:tcBorders>
      </w:tcPr>
    </w:tblStylePr>
    <w:tblStylePr w:type="firstCol">
      <w:rPr>
        <w:b/>
        <w:bCs/>
      </w:rPr>
    </w:tblStylePr>
    <w:tblStylePr w:type="lastCol">
      <w:rPr>
        <w:b/>
        <w:bCs/>
      </w:rPr>
    </w:tblStylePr>
    <w:tblStylePr w:type="band1Vert">
      <w:tblPr/>
      <w:tcPr>
        <w:shd w:val="clear" w:color="auto" w:fill="D6F0F9" w:themeFill="accent2" w:themeFillTint="3F"/>
      </w:tcPr>
    </w:tblStylePr>
    <w:tblStylePr w:type="band1Horz">
      <w:tblPr/>
      <w:tcPr>
        <w:tcBorders>
          <w:insideH w:val="nil"/>
          <w:insideV w:val="nil"/>
        </w:tcBorders>
        <w:shd w:val="clear" w:color="auto" w:fill="D6F0F9"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CE2E25"/>
    <w:pPr>
      <w:spacing w:after="0" w:line="240" w:lineRule="auto"/>
    </w:pPr>
    <w:tblPr>
      <w:tblStyleRowBandSize w:val="1"/>
      <w:tblStyleColBandSize w:val="1"/>
      <w:tblBorders>
        <w:top w:val="single" w:sz="8"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single" w:sz="8" w:space="0" w:color="E69B59" w:themeColor="accent3" w:themeTint="BF"/>
      </w:tblBorders>
    </w:tblPr>
    <w:tblStylePr w:type="firstRow">
      <w:pPr>
        <w:spacing w:before="0" w:after="0" w:line="240" w:lineRule="auto"/>
      </w:pPr>
      <w:rPr>
        <w:b/>
        <w:bCs/>
        <w:color w:val="FFFFFF" w:themeColor="background1"/>
      </w:rPr>
      <w:tblPr/>
      <w:tcPr>
        <w:tcBorders>
          <w:top w:val="single" w:sz="8"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nil"/>
          <w:insideV w:val="nil"/>
        </w:tcBorders>
        <w:shd w:val="clear" w:color="auto" w:fill="DE7A22" w:themeFill="accent3"/>
      </w:tcPr>
    </w:tblStylePr>
    <w:tblStylePr w:type="lastRow">
      <w:pPr>
        <w:spacing w:before="0" w:after="0" w:line="240" w:lineRule="auto"/>
      </w:pPr>
      <w:rPr>
        <w:b/>
        <w:bCs/>
      </w:rPr>
      <w:tblPr/>
      <w:tcPr>
        <w:tcBorders>
          <w:top w:val="double" w:sz="6"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nil"/>
          <w:insideV w:val="nil"/>
        </w:tcBorders>
      </w:tcPr>
    </w:tblStylePr>
    <w:tblStylePr w:type="firstCol">
      <w:rPr>
        <w:b/>
        <w:bCs/>
      </w:rPr>
    </w:tblStylePr>
    <w:tblStylePr w:type="lastCol">
      <w:rPr>
        <w:b/>
        <w:bCs/>
      </w:rPr>
    </w:tblStylePr>
    <w:tblStylePr w:type="band1Vert">
      <w:tblPr/>
      <w:tcPr>
        <w:shd w:val="clear" w:color="auto" w:fill="F6DDC8" w:themeFill="accent3" w:themeFillTint="3F"/>
      </w:tcPr>
    </w:tblStylePr>
    <w:tblStylePr w:type="band1Horz">
      <w:tblPr/>
      <w:tcPr>
        <w:tcBorders>
          <w:insideH w:val="nil"/>
          <w:insideV w:val="nil"/>
        </w:tcBorders>
        <w:shd w:val="clear" w:color="auto" w:fill="F6DDC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CE2E25"/>
    <w:pPr>
      <w:spacing w:after="0" w:line="240" w:lineRule="auto"/>
    </w:pPr>
    <w:tblPr>
      <w:tblStyleRowBandSize w:val="1"/>
      <w:tblStyleColBandSize w:val="1"/>
      <w:tblBorders>
        <w:top w:val="single" w:sz="8"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single" w:sz="8" w:space="0" w:color="FDDA7E" w:themeColor="accent4" w:themeTint="BF"/>
      </w:tblBorders>
    </w:tblPr>
    <w:tblStylePr w:type="firstRow">
      <w:pPr>
        <w:spacing w:before="0" w:after="0" w:line="240" w:lineRule="auto"/>
      </w:pPr>
      <w:rPr>
        <w:b/>
        <w:bCs/>
        <w:color w:val="FFFFFF" w:themeColor="background1"/>
      </w:rPr>
      <w:tblPr/>
      <w:tcPr>
        <w:tcBorders>
          <w:top w:val="single" w:sz="8"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nil"/>
          <w:insideV w:val="nil"/>
        </w:tcBorders>
        <w:shd w:val="clear" w:color="auto" w:fill="FDCE53" w:themeFill="accent4"/>
      </w:tcPr>
    </w:tblStylePr>
    <w:tblStylePr w:type="lastRow">
      <w:pPr>
        <w:spacing w:before="0" w:after="0" w:line="240" w:lineRule="auto"/>
      </w:pPr>
      <w:rPr>
        <w:b/>
        <w:bCs/>
      </w:rPr>
      <w:tblPr/>
      <w:tcPr>
        <w:tcBorders>
          <w:top w:val="double" w:sz="6"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nil"/>
          <w:insideV w:val="nil"/>
        </w:tcBorders>
      </w:tcPr>
    </w:tblStylePr>
    <w:tblStylePr w:type="firstCol">
      <w:rPr>
        <w:b/>
        <w:bCs/>
      </w:rPr>
    </w:tblStylePr>
    <w:tblStylePr w:type="lastCol">
      <w:rPr>
        <w:b/>
        <w:bCs/>
      </w:rPr>
    </w:tblStylePr>
    <w:tblStylePr w:type="band1Vert">
      <w:tblPr/>
      <w:tcPr>
        <w:shd w:val="clear" w:color="auto" w:fill="FEF2D4" w:themeFill="accent4" w:themeFillTint="3F"/>
      </w:tcPr>
    </w:tblStylePr>
    <w:tblStylePr w:type="band1Horz">
      <w:tblPr/>
      <w:tcPr>
        <w:tcBorders>
          <w:insideH w:val="nil"/>
          <w:insideV w:val="nil"/>
        </w:tcBorders>
        <w:shd w:val="clear" w:color="auto" w:fill="FEF2D4"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CE2E25"/>
    <w:pPr>
      <w:spacing w:after="0" w:line="240" w:lineRule="auto"/>
    </w:pPr>
    <w:tblPr>
      <w:tblStyleRowBandSize w:val="1"/>
      <w:tblStyleColBandSize w:val="1"/>
      <w:tblBorders>
        <w:top w:val="single" w:sz="8"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single" w:sz="8" w:space="0" w:color="00CACA" w:themeColor="accent5" w:themeTint="BF"/>
      </w:tblBorders>
    </w:tblPr>
    <w:tblStylePr w:type="firstRow">
      <w:pPr>
        <w:spacing w:before="0" w:after="0" w:line="240" w:lineRule="auto"/>
      </w:pPr>
      <w:rPr>
        <w:b/>
        <w:bCs/>
        <w:color w:val="FFFFFF" w:themeColor="background1"/>
      </w:rPr>
      <w:tblPr/>
      <w:tcPr>
        <w:tcBorders>
          <w:top w:val="single" w:sz="8"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nil"/>
          <w:insideV w:val="nil"/>
        </w:tcBorders>
        <w:shd w:val="clear" w:color="auto" w:fill="006464" w:themeFill="accent5"/>
      </w:tcPr>
    </w:tblStylePr>
    <w:tblStylePr w:type="lastRow">
      <w:pPr>
        <w:spacing w:before="0" w:after="0" w:line="240" w:lineRule="auto"/>
      </w:pPr>
      <w:rPr>
        <w:b/>
        <w:bCs/>
      </w:rPr>
      <w:tblPr/>
      <w:tcPr>
        <w:tcBorders>
          <w:top w:val="double" w:sz="6"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nil"/>
          <w:insideV w:val="nil"/>
        </w:tcBorders>
      </w:tcPr>
    </w:tblStylePr>
    <w:tblStylePr w:type="firstCol">
      <w:rPr>
        <w:b/>
        <w:bCs/>
      </w:rPr>
    </w:tblStylePr>
    <w:tblStylePr w:type="lastCol">
      <w:rPr>
        <w:b/>
        <w:bCs/>
      </w:rPr>
    </w:tblStylePr>
    <w:tblStylePr w:type="band1Vert">
      <w:tblPr/>
      <w:tcPr>
        <w:shd w:val="clear" w:color="auto" w:fill="99FFFF" w:themeFill="accent5" w:themeFillTint="3F"/>
      </w:tcPr>
    </w:tblStylePr>
    <w:tblStylePr w:type="band1Horz">
      <w:tblPr/>
      <w:tcPr>
        <w:tcBorders>
          <w:insideH w:val="nil"/>
          <w:insideV w:val="nil"/>
        </w:tcBorders>
        <w:shd w:val="clear" w:color="auto" w:fill="99FF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CE2E25"/>
    <w:pPr>
      <w:spacing w:after="0" w:line="240" w:lineRule="auto"/>
    </w:pPr>
    <w:tblPr>
      <w:tblStyleRowBandSize w:val="1"/>
      <w:tblStyleColBandSize w:val="1"/>
      <w:tblBorders>
        <w:top w:val="single" w:sz="8"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single" w:sz="8" w:space="0" w:color="07BDF9" w:themeColor="accent6" w:themeTint="BF"/>
      </w:tblBorders>
    </w:tblPr>
    <w:tblStylePr w:type="firstRow">
      <w:pPr>
        <w:spacing w:before="0" w:after="0" w:line="240" w:lineRule="auto"/>
      </w:pPr>
      <w:rPr>
        <w:b/>
        <w:bCs/>
        <w:color w:val="FFFFFF" w:themeColor="background1"/>
      </w:rPr>
      <w:tblPr/>
      <w:tcPr>
        <w:tcBorders>
          <w:top w:val="single" w:sz="8"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nil"/>
          <w:insideV w:val="nil"/>
        </w:tcBorders>
        <w:shd w:val="clear" w:color="auto" w:fill="0480A8" w:themeFill="accent6"/>
      </w:tcPr>
    </w:tblStylePr>
    <w:tblStylePr w:type="lastRow">
      <w:pPr>
        <w:spacing w:before="0" w:after="0" w:line="240" w:lineRule="auto"/>
      </w:pPr>
      <w:rPr>
        <w:b/>
        <w:bCs/>
      </w:rPr>
      <w:tblPr/>
      <w:tcPr>
        <w:tcBorders>
          <w:top w:val="double" w:sz="6"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nil"/>
          <w:insideV w:val="nil"/>
        </w:tcBorders>
      </w:tcPr>
    </w:tblStylePr>
    <w:tblStylePr w:type="firstCol">
      <w:rPr>
        <w:b/>
        <w:bCs/>
      </w:rPr>
    </w:tblStylePr>
    <w:tblStylePr w:type="lastCol">
      <w:rPr>
        <w:b/>
        <w:bCs/>
      </w:rPr>
    </w:tblStylePr>
    <w:tblStylePr w:type="band1Vert">
      <w:tblPr/>
      <w:tcPr>
        <w:shd w:val="clear" w:color="auto" w:fill="ADE9FD" w:themeFill="accent6" w:themeFillTint="3F"/>
      </w:tcPr>
    </w:tblStylePr>
    <w:tblStylePr w:type="band1Horz">
      <w:tblPr/>
      <w:tcPr>
        <w:tcBorders>
          <w:insideH w:val="nil"/>
          <w:insideV w:val="nil"/>
        </w:tcBorders>
        <w:shd w:val="clear" w:color="auto" w:fill="ADE9FD"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CE2E2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CE2E2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3C5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3C5A" w:themeFill="accent1"/>
      </w:tcPr>
    </w:tblStylePr>
    <w:tblStylePr w:type="lastCol">
      <w:rPr>
        <w:b/>
        <w:bCs/>
        <w:color w:val="FFFFFF" w:themeColor="background1"/>
      </w:rPr>
      <w:tblPr/>
      <w:tcPr>
        <w:tcBorders>
          <w:left w:val="nil"/>
          <w:right w:val="nil"/>
          <w:insideH w:val="nil"/>
          <w:insideV w:val="nil"/>
        </w:tcBorders>
        <w:shd w:val="clear" w:color="auto" w:fill="193C5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CE2E2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C5E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C5EA" w:themeFill="accent2"/>
      </w:tcPr>
    </w:tblStylePr>
    <w:tblStylePr w:type="lastCol">
      <w:rPr>
        <w:b/>
        <w:bCs/>
        <w:color w:val="FFFFFF" w:themeColor="background1"/>
      </w:rPr>
      <w:tblPr/>
      <w:tcPr>
        <w:tcBorders>
          <w:left w:val="nil"/>
          <w:right w:val="nil"/>
          <w:insideH w:val="nil"/>
          <w:insideV w:val="nil"/>
        </w:tcBorders>
        <w:shd w:val="clear" w:color="auto" w:fill="5BC5E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CE2E2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7A2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E7A22" w:themeFill="accent3"/>
      </w:tcPr>
    </w:tblStylePr>
    <w:tblStylePr w:type="lastCol">
      <w:rPr>
        <w:b/>
        <w:bCs/>
        <w:color w:val="FFFFFF" w:themeColor="background1"/>
      </w:rPr>
      <w:tblPr/>
      <w:tcPr>
        <w:tcBorders>
          <w:left w:val="nil"/>
          <w:right w:val="nil"/>
          <w:insideH w:val="nil"/>
          <w:insideV w:val="nil"/>
        </w:tcBorders>
        <w:shd w:val="clear" w:color="auto" w:fill="DE7A2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CE2E2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DCE5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DCE53" w:themeFill="accent4"/>
      </w:tcPr>
    </w:tblStylePr>
    <w:tblStylePr w:type="lastCol">
      <w:rPr>
        <w:b/>
        <w:bCs/>
        <w:color w:val="FFFFFF" w:themeColor="background1"/>
      </w:rPr>
      <w:tblPr/>
      <w:tcPr>
        <w:tcBorders>
          <w:left w:val="nil"/>
          <w:right w:val="nil"/>
          <w:insideH w:val="nil"/>
          <w:insideV w:val="nil"/>
        </w:tcBorders>
        <w:shd w:val="clear" w:color="auto" w:fill="FDCE5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CE2E2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46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464" w:themeFill="accent5"/>
      </w:tcPr>
    </w:tblStylePr>
    <w:tblStylePr w:type="lastCol">
      <w:rPr>
        <w:b/>
        <w:bCs/>
        <w:color w:val="FFFFFF" w:themeColor="background1"/>
      </w:rPr>
      <w:tblPr/>
      <w:tcPr>
        <w:tcBorders>
          <w:left w:val="nil"/>
          <w:right w:val="nil"/>
          <w:insideH w:val="nil"/>
          <w:insideV w:val="nil"/>
        </w:tcBorders>
        <w:shd w:val="clear" w:color="auto" w:fill="00646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CE2E2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480A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480A8" w:themeFill="accent6"/>
      </w:tcPr>
    </w:tblStylePr>
    <w:tblStylePr w:type="lastCol">
      <w:rPr>
        <w:b/>
        <w:bCs/>
        <w:color w:val="FFFFFF" w:themeColor="background1"/>
      </w:rPr>
      <w:tblPr/>
      <w:tcPr>
        <w:tcBorders>
          <w:left w:val="nil"/>
          <w:right w:val="nil"/>
          <w:insideH w:val="nil"/>
          <w:insideV w:val="nil"/>
        </w:tcBorders>
        <w:shd w:val="clear" w:color="auto" w:fill="0480A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rsid w:val="00CE2E2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85" w:type="dxa"/>
        <w:bottom w:w="85"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E2E2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CellMar>
        <w:top w:w="85" w:type="dxa"/>
        <w:bottom w:w="85"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E2E25"/>
    <w:pPr>
      <w:spacing w:after="0" w:line="240" w:lineRule="auto"/>
    </w:pPr>
    <w:tblPr>
      <w:tblStyleRowBandSize w:val="1"/>
      <w:tblStyleColBandSize w:val="1"/>
      <w:tblCellMar>
        <w:top w:w="85" w:type="dxa"/>
        <w:bottom w:w="85"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E2E25"/>
    <w:pPr>
      <w:spacing w:after="0" w:line="240" w:lineRule="auto"/>
    </w:pPr>
    <w:tblPr>
      <w:tblStyleRowBandSize w:val="1"/>
      <w:tblStyleColBandSize w:val="1"/>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E2E25"/>
    <w:pPr>
      <w:spacing w:after="0" w:line="240" w:lineRule="auto"/>
    </w:p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semiHidden/>
    <w:unhideWhenUsed/>
    <w:rsid w:val="00CE2E25"/>
    <w:pPr>
      <w:spacing w:after="220" w:line="240" w:lineRule="auto"/>
      <w:contextualSpacing/>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swCell">
      <w:rPr>
        <w:color w:val="000080"/>
      </w:rPr>
    </w:tblStylePr>
  </w:style>
  <w:style w:type="table" w:styleId="Table3Deffects2">
    <w:name w:val="Table 3D effects 2"/>
    <w:basedOn w:val="TableNormal"/>
    <w:uiPriority w:val="99"/>
    <w:semiHidden/>
    <w:unhideWhenUsed/>
    <w:rsid w:val="00CE2E25"/>
    <w:pPr>
      <w:spacing w:after="220" w:line="240" w:lineRule="auto"/>
      <w:contextualSpacing/>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StylePr>
  </w:style>
  <w:style w:type="table" w:styleId="Table3Deffects3">
    <w:name w:val="Table 3D effects 3"/>
    <w:basedOn w:val="TableNormal"/>
    <w:uiPriority w:val="99"/>
    <w:semiHidden/>
    <w:unhideWhenUsed/>
    <w:rsid w:val="00CE2E25"/>
    <w:pPr>
      <w:spacing w:after="220" w:line="240" w:lineRule="auto"/>
      <w:contextualSpacing/>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StylePr>
  </w:style>
  <w:style w:type="table" w:styleId="TableClassic1">
    <w:name w:val="Table Classic 1"/>
    <w:basedOn w:val="TableNormal"/>
    <w:uiPriority w:val="99"/>
    <w:semiHidden/>
    <w:unhideWhenUsed/>
    <w:rsid w:val="00CE2E25"/>
    <w:pPr>
      <w:spacing w:after="220" w:line="240" w:lineRule="auto"/>
      <w:contextualSpacing/>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table" w:styleId="TableClassic2">
    <w:name w:val="Table Classic 2"/>
    <w:basedOn w:val="TableNormal"/>
    <w:uiPriority w:val="99"/>
    <w:semiHidden/>
    <w:unhideWhenUsed/>
    <w:rsid w:val="00CE2E25"/>
    <w:pPr>
      <w:spacing w:after="220" w:line="240" w:lineRule="auto"/>
      <w:contextualSpacing/>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StylePr>
    <w:tblStylePr w:type="nwCell">
      <w:tblPr/>
      <w:tcPr>
        <w:shd w:val="solid" w:color="800080" w:fill="FFFFFF"/>
      </w:tcPr>
    </w:tblStylePr>
    <w:tblStylePr w:type="swCell">
      <w:rPr>
        <w:color w:val="000080"/>
      </w:rPr>
    </w:tblStylePr>
  </w:style>
  <w:style w:type="table" w:styleId="TableClassic3">
    <w:name w:val="Table Classic 3"/>
    <w:basedOn w:val="TableNormal"/>
    <w:uiPriority w:val="99"/>
    <w:semiHidden/>
    <w:unhideWhenUsed/>
    <w:rsid w:val="00CE2E25"/>
    <w:pPr>
      <w:spacing w:after="220" w:line="240" w:lineRule="auto"/>
      <w:contextualSpacing/>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styleId="TableClassic4">
    <w:name w:val="Table Classic 4"/>
    <w:basedOn w:val="TableNormal"/>
    <w:uiPriority w:val="99"/>
    <w:semiHidden/>
    <w:unhideWhenUsed/>
    <w:rsid w:val="00CE2E25"/>
    <w:pPr>
      <w:spacing w:after="220" w:line="240" w:lineRule="auto"/>
      <w:contextualSpacing/>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StylePr>
    <w:tblStylePr w:type="nwCell">
      <w:rPr>
        <w:b/>
        <w:bCs/>
      </w:rPr>
    </w:tblStylePr>
    <w:tblStylePr w:type="swCell">
      <w:rPr>
        <w:color w:val="000080"/>
      </w:rPr>
    </w:tblStylePr>
  </w:style>
  <w:style w:type="table" w:styleId="TableColorful1">
    <w:name w:val="Table Colorful 1"/>
    <w:basedOn w:val="TableNormal"/>
    <w:uiPriority w:val="99"/>
    <w:semiHidden/>
    <w:unhideWhenUsed/>
    <w:rsid w:val="00CE2E25"/>
    <w:pPr>
      <w:spacing w:after="220" w:line="240" w:lineRule="auto"/>
      <w:contextualSpacing/>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StylePr>
  </w:style>
  <w:style w:type="table" w:styleId="TableColorful2">
    <w:name w:val="Table Colorful 2"/>
    <w:basedOn w:val="TableNormal"/>
    <w:uiPriority w:val="99"/>
    <w:semiHidden/>
    <w:unhideWhenUsed/>
    <w:rsid w:val="00CE2E25"/>
    <w:pPr>
      <w:spacing w:after="220" w:line="240" w:lineRule="auto"/>
      <w:contextualSpacing/>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StylePr>
    <w:tblStylePr w:type="lastCol">
      <w:tblPr/>
      <w:tcPr>
        <w:shd w:val="solid" w:color="C0C0C0" w:fill="FFFFFF"/>
      </w:tcPr>
    </w:tblStylePr>
    <w:tblStylePr w:type="swCell">
      <w:rPr>
        <w:b/>
        <w:bCs/>
        <w:i w:val="0"/>
        <w:iCs w:val="0"/>
      </w:rPr>
    </w:tblStylePr>
  </w:style>
  <w:style w:type="table" w:styleId="TableColorful3">
    <w:name w:val="Table Colorful 3"/>
    <w:basedOn w:val="TableNormal"/>
    <w:uiPriority w:val="99"/>
    <w:semiHidden/>
    <w:unhideWhenUsed/>
    <w:rsid w:val="00CE2E25"/>
    <w:pPr>
      <w:spacing w:after="220" w:line="240" w:lineRule="auto"/>
      <w:contextualSpacing/>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table" w:styleId="TableColumns1">
    <w:name w:val="Table Columns 1"/>
    <w:basedOn w:val="TableNormal"/>
    <w:uiPriority w:val="99"/>
    <w:semiHidden/>
    <w:unhideWhenUsed/>
    <w:rsid w:val="00CE2E25"/>
    <w:pPr>
      <w:spacing w:after="220" w:line="240" w:lineRule="auto"/>
      <w:contextualSpacing/>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StylePr>
    <w:tblStylePr w:type="firstCol">
      <w:rPr>
        <w:b w:val="0"/>
        <w:bCs w:val="0"/>
      </w:rPr>
    </w:tblStylePr>
    <w:tblStylePr w:type="lastCol">
      <w:rPr>
        <w:b w:val="0"/>
        <w:bCs w:val="0"/>
      </w:r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StylePr>
    <w:tblStylePr w:type="swCell">
      <w:rPr>
        <w:b/>
        <w:bCs/>
      </w:rPr>
    </w:tblStylePr>
  </w:style>
  <w:style w:type="table" w:styleId="TableColumns2">
    <w:name w:val="Table Columns 2"/>
    <w:basedOn w:val="TableNormal"/>
    <w:uiPriority w:val="99"/>
    <w:semiHidden/>
    <w:unhideWhenUsed/>
    <w:rsid w:val="00CE2E25"/>
    <w:pPr>
      <w:spacing w:after="220" w:line="240" w:lineRule="auto"/>
      <w:contextualSpacing/>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StylePr>
    <w:tblStylePr w:type="swCell">
      <w:rPr>
        <w:b/>
        <w:bCs/>
      </w:rPr>
    </w:tblStylePr>
  </w:style>
  <w:style w:type="table" w:styleId="TableColumns3">
    <w:name w:val="Table Columns 3"/>
    <w:basedOn w:val="TableNormal"/>
    <w:uiPriority w:val="99"/>
    <w:semiHidden/>
    <w:unhideWhenUsed/>
    <w:rsid w:val="00CE2E25"/>
    <w:pPr>
      <w:spacing w:after="220" w:line="240" w:lineRule="auto"/>
      <w:contextualSpacing/>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cBorders>
      </w:tcPr>
    </w:tblStylePr>
    <w:tblStylePr w:type="firstCol">
      <w:rPr>
        <w:b w:val="0"/>
        <w:bCs w:val="0"/>
      </w:rPr>
    </w:tblStylePr>
    <w:tblStylePr w:type="lastCol">
      <w:rPr>
        <w:b w:val="0"/>
        <w:bCs w:val="0"/>
      </w:r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StylePr>
  </w:style>
  <w:style w:type="table" w:styleId="TableColumns4">
    <w:name w:val="Table Columns 4"/>
    <w:basedOn w:val="TableNormal"/>
    <w:uiPriority w:val="99"/>
    <w:semiHidden/>
    <w:unhideWhenUsed/>
    <w:rsid w:val="00CE2E25"/>
    <w:pPr>
      <w:spacing w:after="220" w:line="240" w:lineRule="auto"/>
      <w:contextualSpacing/>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StylePr>
    <w:tblStylePr w:type="lastCol">
      <w:rPr>
        <w:b/>
        <w:bCs/>
      </w:r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E2E25"/>
    <w:pPr>
      <w:spacing w:after="220" w:line="240" w:lineRule="auto"/>
      <w:contextualSpacing/>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cBorders>
      </w:tcPr>
    </w:tblStylePr>
    <w:tblStylePr w:type="firstCol">
      <w:rPr>
        <w:b/>
        <w:bCs/>
      </w:rPr>
    </w:tblStylePr>
    <w:tblStylePr w:type="lastCol">
      <w:rPr>
        <w:b/>
        <w:bCs/>
      </w:r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E2E25"/>
    <w:pPr>
      <w:spacing w:after="220" w:line="240" w:lineRule="auto"/>
      <w:contextualSpacing/>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TableElegant">
    <w:name w:val="Table Elegant"/>
    <w:basedOn w:val="TableNormal"/>
    <w:uiPriority w:val="99"/>
    <w:semiHidden/>
    <w:unhideWhenUsed/>
    <w:rsid w:val="00CE2E25"/>
    <w:pPr>
      <w:spacing w:after="220" w:line="240" w:lineRule="auto"/>
      <w:contextualSpacing/>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E2E25"/>
    <w:pPr>
      <w:spacing w:after="220" w:line="240" w:lineRule="auto"/>
      <w:contextualSpacing/>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StylePr>
    <w:tblStylePr w:type="lastCol">
      <w:rPr>
        <w:i/>
        <w:iCs/>
      </w:rPr>
    </w:tblStylePr>
  </w:style>
  <w:style w:type="table" w:styleId="TableGrid2">
    <w:name w:val="Table Grid 2"/>
    <w:basedOn w:val="TableNormal"/>
    <w:uiPriority w:val="99"/>
    <w:semiHidden/>
    <w:unhideWhenUsed/>
    <w:rsid w:val="00CE2E25"/>
    <w:pPr>
      <w:spacing w:after="220" w:line="240" w:lineRule="auto"/>
      <w:contextualSpacing/>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CE2E25"/>
    <w:pPr>
      <w:spacing w:after="220" w:line="240" w:lineRule="auto"/>
      <w:contextualSpacing/>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StylePr>
    <w:tblStylePr w:type="lastCol">
      <w:rPr>
        <w:b/>
        <w:bCs/>
      </w:rPr>
    </w:tblStylePr>
  </w:style>
  <w:style w:type="table" w:styleId="TableGrid4">
    <w:name w:val="Table Grid 4"/>
    <w:basedOn w:val="TableNormal"/>
    <w:uiPriority w:val="99"/>
    <w:semiHidden/>
    <w:unhideWhenUsed/>
    <w:rsid w:val="00CE2E25"/>
    <w:pPr>
      <w:spacing w:after="220" w:line="240" w:lineRule="auto"/>
      <w:contextualSpacing/>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StylePr>
  </w:style>
  <w:style w:type="table" w:styleId="TableGrid5">
    <w:name w:val="Table Grid 5"/>
    <w:basedOn w:val="TableNormal"/>
    <w:uiPriority w:val="99"/>
    <w:semiHidden/>
    <w:unhideWhenUsed/>
    <w:rsid w:val="00CE2E25"/>
    <w:pPr>
      <w:spacing w:after="220" w:line="240" w:lineRule="auto"/>
      <w:contextualSpacing/>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cBorders>
      </w:tcPr>
    </w:tblStylePr>
  </w:style>
  <w:style w:type="table" w:styleId="TableGrid6">
    <w:name w:val="Table Grid 6"/>
    <w:basedOn w:val="TableNormal"/>
    <w:uiPriority w:val="99"/>
    <w:semiHidden/>
    <w:unhideWhenUsed/>
    <w:rsid w:val="00CE2E25"/>
    <w:pPr>
      <w:spacing w:after="220" w:line="240" w:lineRule="auto"/>
      <w:contextualSpacing/>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cBorders>
      </w:tcPr>
    </w:tblStylePr>
    <w:tblStylePr w:type="firstCol">
      <w:rPr>
        <w:b/>
        <w:bCs/>
      </w:rPr>
    </w:tblStylePr>
    <w:tblStylePr w:type="nwCell">
      <w:tblPr/>
      <w:tcPr>
        <w:tcBorders>
          <w:tl2br w:val="single" w:sz="6" w:space="0" w:color="000000"/>
        </w:tcBorders>
      </w:tcPr>
    </w:tblStylePr>
  </w:style>
  <w:style w:type="table" w:styleId="TableGrid7">
    <w:name w:val="Table Grid 7"/>
    <w:basedOn w:val="TableNormal"/>
    <w:uiPriority w:val="99"/>
    <w:semiHidden/>
    <w:unhideWhenUsed/>
    <w:rsid w:val="00CE2E25"/>
    <w:pPr>
      <w:spacing w:after="220" w:line="240" w:lineRule="auto"/>
      <w:contextualSpacing/>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cBorders>
      </w:tcPr>
    </w:tblStylePr>
    <w:tblStylePr w:type="firstCol">
      <w:rPr>
        <w:b w:val="0"/>
        <w:bCs w:val="0"/>
      </w:rPr>
    </w:tblStylePr>
    <w:tblStylePr w:type="lastCol">
      <w:rPr>
        <w:b w:val="0"/>
        <w:bCs w:val="0"/>
      </w:rPr>
    </w:tblStylePr>
    <w:tblStylePr w:type="nwCell">
      <w:tblPr/>
      <w:tcPr>
        <w:tcBorders>
          <w:tl2br w:val="single" w:sz="6" w:space="0" w:color="000000"/>
        </w:tcBorders>
      </w:tcPr>
    </w:tblStylePr>
  </w:style>
  <w:style w:type="table" w:styleId="TableGrid8">
    <w:name w:val="Table Grid 8"/>
    <w:basedOn w:val="TableNormal"/>
    <w:uiPriority w:val="99"/>
    <w:semiHidden/>
    <w:unhideWhenUsed/>
    <w:rsid w:val="00CE2E25"/>
    <w:pPr>
      <w:spacing w:after="220" w:line="240" w:lineRule="auto"/>
      <w:contextualSpacing/>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StylePr>
    <w:tblStylePr w:type="lastCol">
      <w:rPr>
        <w:b/>
        <w:bCs/>
        <w:color w:val="auto"/>
      </w:rPr>
    </w:tblStylePr>
  </w:style>
  <w:style w:type="table" w:styleId="TableList1">
    <w:name w:val="Table List 1"/>
    <w:basedOn w:val="TableNormal"/>
    <w:uiPriority w:val="99"/>
    <w:semiHidden/>
    <w:unhideWhenUsed/>
    <w:rsid w:val="00CE2E25"/>
    <w:pPr>
      <w:spacing w:after="220" w:line="240" w:lineRule="auto"/>
      <w:contextualSpacing/>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table" w:styleId="TableList2">
    <w:name w:val="Table List 2"/>
    <w:basedOn w:val="TableNormal"/>
    <w:uiPriority w:val="99"/>
    <w:semiHidden/>
    <w:unhideWhenUsed/>
    <w:rsid w:val="00CE2E25"/>
    <w:pPr>
      <w:spacing w:after="220" w:line="240" w:lineRule="auto"/>
      <w:contextualSpacing/>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styleId="TableList3">
    <w:name w:val="Table List 3"/>
    <w:basedOn w:val="TableNormal"/>
    <w:uiPriority w:val="99"/>
    <w:semiHidden/>
    <w:unhideWhenUsed/>
    <w:rsid w:val="00CE2E25"/>
    <w:pPr>
      <w:spacing w:after="220" w:line="240" w:lineRule="auto"/>
      <w:contextualSpacing/>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cBorders>
      </w:tcPr>
    </w:tblStylePr>
    <w:tblStylePr w:type="swCell">
      <w:rPr>
        <w:i/>
        <w:iCs/>
        <w:color w:val="000080"/>
      </w:rPr>
    </w:tblStylePr>
  </w:style>
  <w:style w:type="table" w:styleId="TableList4">
    <w:name w:val="Table List 4"/>
    <w:basedOn w:val="TableNormal"/>
    <w:uiPriority w:val="99"/>
    <w:semiHidden/>
    <w:unhideWhenUsed/>
    <w:rsid w:val="00CE2E25"/>
    <w:pPr>
      <w:spacing w:after="220" w:line="240" w:lineRule="auto"/>
      <w:contextualSpacing/>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E2E25"/>
    <w:pPr>
      <w:spacing w:after="220" w:line="240" w:lineRule="auto"/>
      <w:contextualSpacing/>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6">
    <w:name w:val="Table List 6"/>
    <w:basedOn w:val="TableNormal"/>
    <w:uiPriority w:val="99"/>
    <w:semiHidden/>
    <w:unhideWhenUsed/>
    <w:rsid w:val="00CE2E25"/>
    <w:pPr>
      <w:spacing w:after="220" w:line="240" w:lineRule="auto"/>
      <w:contextualSpacing/>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TableList7">
    <w:name w:val="Table List 7"/>
    <w:basedOn w:val="TableNormal"/>
    <w:uiPriority w:val="99"/>
    <w:semiHidden/>
    <w:unhideWhenUsed/>
    <w:rsid w:val="00CE2E25"/>
    <w:pPr>
      <w:spacing w:after="220" w:line="240" w:lineRule="auto"/>
      <w:contextualSpacing/>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styleId="TableList8">
    <w:name w:val="Table List 8"/>
    <w:basedOn w:val="TableNormal"/>
    <w:uiPriority w:val="99"/>
    <w:semiHidden/>
    <w:unhideWhenUsed/>
    <w:rsid w:val="00CE2E25"/>
    <w:pPr>
      <w:spacing w:after="220" w:line="240" w:lineRule="auto"/>
      <w:contextualSpacing/>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pct25" w:color="FFFF00" w:fill="FFFFFF"/>
      </w:tcPr>
    </w:tblStylePr>
    <w:tblStylePr w:type="band2Horz">
      <w:tblPr/>
      <w:tcPr>
        <w:shd w:val="pct50" w:color="FF0000" w:fill="FFFFFF"/>
      </w:tcPr>
    </w:tblStylePr>
  </w:style>
  <w:style w:type="table" w:styleId="TableProfessional">
    <w:name w:val="Table Professional"/>
    <w:basedOn w:val="TableNormal"/>
    <w:uiPriority w:val="99"/>
    <w:semiHidden/>
    <w:unhideWhenUsed/>
    <w:rsid w:val="00CE2E25"/>
    <w:pPr>
      <w:spacing w:after="220" w:line="240" w:lineRule="auto"/>
      <w:contextualSpacing/>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E2E25"/>
    <w:pPr>
      <w:spacing w:after="220" w:line="240" w:lineRule="auto"/>
      <w:contextualSpacing/>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cBorders>
      </w:tcPr>
    </w:tblStylePr>
  </w:style>
  <w:style w:type="table" w:styleId="TableSimple2">
    <w:name w:val="Table Simple 2"/>
    <w:basedOn w:val="TableNormal"/>
    <w:uiPriority w:val="99"/>
    <w:semiHidden/>
    <w:unhideWhenUsed/>
    <w:rsid w:val="00CE2E25"/>
    <w:pPr>
      <w:spacing w:after="220" w:line="240" w:lineRule="auto"/>
      <w:contextualSpacing/>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StylePr>
    <w:tblStylePr w:type="swCell">
      <w:rPr>
        <w:b/>
        <w:bCs/>
      </w:rPr>
    </w:tblStylePr>
  </w:style>
  <w:style w:type="table" w:styleId="TableSimple3">
    <w:name w:val="Table Simple 3"/>
    <w:basedOn w:val="TableNormal"/>
    <w:uiPriority w:val="99"/>
    <w:semiHidden/>
    <w:unhideWhenUsed/>
    <w:rsid w:val="00CE2E25"/>
    <w:pPr>
      <w:spacing w:after="220" w:line="240" w:lineRule="auto"/>
      <w:contextualSpacing/>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E2E25"/>
    <w:pPr>
      <w:spacing w:after="220" w:line="240" w:lineRule="auto"/>
      <w:contextualSpacing/>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StylePr>
    <w:tblStylePr w:type="swCell">
      <w:rPr>
        <w:b/>
        <w:bCs/>
      </w:rPr>
    </w:tblStylePr>
  </w:style>
  <w:style w:type="table" w:styleId="TableSubtle2">
    <w:name w:val="Table Subtle 2"/>
    <w:basedOn w:val="TableNormal"/>
    <w:uiPriority w:val="99"/>
    <w:semiHidden/>
    <w:unhideWhenUsed/>
    <w:rsid w:val="00CE2E25"/>
    <w:pPr>
      <w:spacing w:after="220" w:line="240" w:lineRule="auto"/>
      <w:contextualSpacing/>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StylePr>
    <w:tblStylePr w:type="swCell">
      <w:rPr>
        <w:b/>
        <w:bCs/>
      </w:rPr>
    </w:tblStylePr>
  </w:style>
  <w:style w:type="table" w:styleId="TableTheme">
    <w:name w:val="Table Theme"/>
    <w:basedOn w:val="TableNormal"/>
    <w:uiPriority w:val="99"/>
    <w:semiHidden/>
    <w:unhideWhenUsed/>
    <w:rsid w:val="00CE2E25"/>
    <w:pPr>
      <w:spacing w:after="220" w:line="240" w:lineRule="auto"/>
      <w:contextualSpacing/>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E2E25"/>
    <w:pPr>
      <w:spacing w:after="220" w:line="240" w:lineRule="auto"/>
      <w:contextualSpacing/>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E2E25"/>
    <w:pPr>
      <w:spacing w:after="220" w:line="240" w:lineRule="auto"/>
      <w:contextualSpacing/>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E2E25"/>
    <w:pPr>
      <w:spacing w:after="220" w:line="240" w:lineRule="auto"/>
      <w:contextualSpacing/>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able">
    <w:name w:val="Table"/>
    <w:basedOn w:val="Normal"/>
    <w:qFormat/>
    <w:rsid w:val="00004F36"/>
    <w:pPr>
      <w:spacing w:after="0"/>
      <w:contextualSpacing w:val="0"/>
    </w:pPr>
  </w:style>
  <w:style w:type="paragraph" w:customStyle="1" w:styleId="SATablelist">
    <w:name w:val="SA Table list"/>
    <w:basedOn w:val="Normal"/>
    <w:qFormat/>
    <w:rsid w:val="00004F36"/>
    <w:pPr>
      <w:spacing w:before="60" w:after="60"/>
      <w:contextualSpacing w:val="0"/>
    </w:pPr>
    <w:rPr>
      <w:rFonts w:cstheme="minorBidi"/>
    </w:rPr>
  </w:style>
  <w:style w:type="character" w:styleId="Strong">
    <w:name w:val="Strong"/>
    <w:basedOn w:val="DefaultParagraphFont"/>
    <w:uiPriority w:val="22"/>
    <w:qFormat/>
    <w:rsid w:val="00F756B1"/>
    <w:rPr>
      <w:b/>
      <w:bCs/>
    </w:rPr>
  </w:style>
  <w:style w:type="paragraph" w:styleId="NormalWeb">
    <w:name w:val="Normal (Web)"/>
    <w:basedOn w:val="Normal"/>
    <w:uiPriority w:val="99"/>
    <w:unhideWhenUsed/>
    <w:rsid w:val="00F756B1"/>
    <w:pPr>
      <w:spacing w:before="100" w:beforeAutospacing="1" w:after="100" w:afterAutospacing="1"/>
      <w:contextualSpacing w:val="0"/>
    </w:pPr>
    <w:rPr>
      <w:rFonts w:ascii="Times New Roman" w:eastAsia="Times New Roman" w:hAnsi="Times New Roman" w:cs="Times New Roman"/>
      <w:sz w:val="24"/>
      <w:szCs w:val="24"/>
      <w:lang w:eastAsia="en-AU"/>
    </w:rPr>
  </w:style>
  <w:style w:type="character" w:styleId="CommentReference">
    <w:name w:val="annotation reference"/>
    <w:basedOn w:val="DefaultParagraphFont"/>
    <w:uiPriority w:val="99"/>
    <w:semiHidden/>
    <w:unhideWhenUsed/>
    <w:rsid w:val="00F756B1"/>
    <w:rPr>
      <w:sz w:val="16"/>
      <w:szCs w:val="16"/>
    </w:rPr>
  </w:style>
  <w:style w:type="paragraph" w:styleId="CommentText">
    <w:name w:val="annotation text"/>
    <w:basedOn w:val="Normal"/>
    <w:link w:val="CommentTextChar"/>
    <w:uiPriority w:val="99"/>
    <w:unhideWhenUsed/>
    <w:rsid w:val="00F756B1"/>
    <w:pPr>
      <w:spacing w:after="120"/>
      <w:contextualSpacing w:val="0"/>
    </w:pPr>
    <w:rPr>
      <w:rFonts w:cstheme="minorBidi"/>
      <w:sz w:val="20"/>
      <w:szCs w:val="20"/>
    </w:rPr>
  </w:style>
  <w:style w:type="character" w:customStyle="1" w:styleId="CommentTextChar">
    <w:name w:val="Comment Text Char"/>
    <w:basedOn w:val="DefaultParagraphFont"/>
    <w:link w:val="CommentText"/>
    <w:uiPriority w:val="99"/>
    <w:rsid w:val="00F756B1"/>
    <w:rPr>
      <w:rFonts w:cstheme="min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olice.wa.gov.au/Contact-U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education.wa.edu.au/standards" TargetMode="External"/><Relationship Id="rId17" Type="http://schemas.openxmlformats.org/officeDocument/2006/relationships/hyperlink" Target="https://www.education.wa.edu.au/privacy" TargetMode="External"/><Relationship Id="rId2" Type="http://schemas.openxmlformats.org/officeDocument/2006/relationships/customXml" Target="../customXml/item2.xml"/><Relationship Id="rId16" Type="http://schemas.openxmlformats.org/officeDocument/2006/relationships/hyperlink" Target="https://www.education.wa.edu.au/dl/90ne6vg9"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GSRegulation.Concerns@education.wa.edu.au"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NGSRegulation.Concerns@education.wa.edu.au"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a.gov.au/organisation/department-of-communities/child-protection"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https://educationwaeduau.sharepoint.com/sites/TemplateLibrary/CorporateTemplates/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BA265623E1345F585D304FCA5D4E197"/>
        <w:category>
          <w:name w:val="General"/>
          <w:gallery w:val="placeholder"/>
        </w:category>
        <w:types>
          <w:type w:val="bbPlcHdr"/>
        </w:types>
        <w:behaviors>
          <w:behavior w:val="content"/>
        </w:behaviors>
        <w:guid w:val="{87CB200A-56B0-48AB-B8B4-9B8F86CD1F4A}"/>
      </w:docPartPr>
      <w:docPartBody>
        <w:p w:rsidR="001D7D85" w:rsidRDefault="001577CA" w:rsidP="001577CA">
          <w:pPr>
            <w:pStyle w:val="0BA265623E1345F585D304FCA5D4E197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D29B8C58489849688A8EFCE5059A0A2C"/>
        <w:category>
          <w:name w:val="General"/>
          <w:gallery w:val="placeholder"/>
        </w:category>
        <w:types>
          <w:type w:val="bbPlcHdr"/>
        </w:types>
        <w:behaviors>
          <w:behavior w:val="content"/>
        </w:behaviors>
        <w:guid w:val="{E640EF9B-850A-4A1C-AF52-FD74A2F58DA7}"/>
      </w:docPartPr>
      <w:docPartBody>
        <w:p w:rsidR="001D7D85" w:rsidRDefault="001577CA" w:rsidP="001577CA">
          <w:pPr>
            <w:pStyle w:val="D29B8C58489849688A8EFCE5059A0A2C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EBEE97B5FA28480AA3079F4F8512E91B"/>
        <w:category>
          <w:name w:val="General"/>
          <w:gallery w:val="placeholder"/>
        </w:category>
        <w:types>
          <w:type w:val="bbPlcHdr"/>
        </w:types>
        <w:behaviors>
          <w:behavior w:val="content"/>
        </w:behaviors>
        <w:guid w:val="{7ED9088D-0319-43A1-9D2B-10A5CB0E86C6}"/>
      </w:docPartPr>
      <w:docPartBody>
        <w:p w:rsidR="001D7D85" w:rsidRDefault="001577CA" w:rsidP="001577CA">
          <w:pPr>
            <w:pStyle w:val="EBEE97B5FA28480AA3079F4F8512E91B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8123E772040844D8AFC1D976227E8663"/>
        <w:category>
          <w:name w:val="General"/>
          <w:gallery w:val="placeholder"/>
        </w:category>
        <w:types>
          <w:type w:val="bbPlcHdr"/>
        </w:types>
        <w:behaviors>
          <w:behavior w:val="content"/>
        </w:behaviors>
        <w:guid w:val="{CA59A214-D258-4AE2-B4A1-4A84038C4DFC}"/>
      </w:docPartPr>
      <w:docPartBody>
        <w:p w:rsidR="001D7D85" w:rsidRDefault="001577CA" w:rsidP="001577CA">
          <w:pPr>
            <w:pStyle w:val="8123E772040844D8AFC1D976227E8663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29F7908B59CD4F35B79D6607B76FCCD5"/>
        <w:category>
          <w:name w:val="General"/>
          <w:gallery w:val="placeholder"/>
        </w:category>
        <w:types>
          <w:type w:val="bbPlcHdr"/>
        </w:types>
        <w:behaviors>
          <w:behavior w:val="content"/>
        </w:behaviors>
        <w:guid w:val="{2F6710BF-C619-47F7-98FE-A095BDD181CB}"/>
      </w:docPartPr>
      <w:docPartBody>
        <w:p w:rsidR="001D7D85" w:rsidRDefault="001577CA" w:rsidP="001577CA">
          <w:pPr>
            <w:pStyle w:val="29F7908B59CD4F35B79D6607B76FCCD5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712234243BDB429A8E4B4813F26C62C3"/>
        <w:category>
          <w:name w:val="General"/>
          <w:gallery w:val="placeholder"/>
        </w:category>
        <w:types>
          <w:type w:val="bbPlcHdr"/>
        </w:types>
        <w:behaviors>
          <w:behavior w:val="content"/>
        </w:behaviors>
        <w:guid w:val="{E22BFF18-EC14-426E-80AD-D91CFD39B0EB}"/>
      </w:docPartPr>
      <w:docPartBody>
        <w:p w:rsidR="001D7D85" w:rsidRDefault="001577CA" w:rsidP="001577CA">
          <w:pPr>
            <w:pStyle w:val="712234243BDB429A8E4B4813F26C62C3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80AE9B48A8DE47DF9F63D024F4E4D435"/>
        <w:category>
          <w:name w:val="General"/>
          <w:gallery w:val="placeholder"/>
        </w:category>
        <w:types>
          <w:type w:val="bbPlcHdr"/>
        </w:types>
        <w:behaviors>
          <w:behavior w:val="content"/>
        </w:behaviors>
        <w:guid w:val="{5665B838-CD85-410F-8483-603CE1C5635F}"/>
      </w:docPartPr>
      <w:docPartBody>
        <w:p w:rsidR="001D7D85" w:rsidRDefault="001577CA" w:rsidP="001577CA">
          <w:pPr>
            <w:pStyle w:val="80AE9B48A8DE47DF9F63D024F4E4D435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2AEC47F296644BB29C507353B05A64E3"/>
        <w:category>
          <w:name w:val="General"/>
          <w:gallery w:val="placeholder"/>
        </w:category>
        <w:types>
          <w:type w:val="bbPlcHdr"/>
        </w:types>
        <w:behaviors>
          <w:behavior w:val="content"/>
        </w:behaviors>
        <w:guid w:val="{658A455A-A4AB-4428-A98D-690BA8C51005}"/>
      </w:docPartPr>
      <w:docPartBody>
        <w:p w:rsidR="001D7D85" w:rsidRDefault="001577CA" w:rsidP="001577CA">
          <w:pPr>
            <w:pStyle w:val="2AEC47F296644BB29C507353B05A64E3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DF635D00004E4FBF8C196AA950243A75"/>
        <w:category>
          <w:name w:val="General"/>
          <w:gallery w:val="placeholder"/>
        </w:category>
        <w:types>
          <w:type w:val="bbPlcHdr"/>
        </w:types>
        <w:behaviors>
          <w:behavior w:val="content"/>
        </w:behaviors>
        <w:guid w:val="{3B4FF9A0-839A-4F2D-B646-7FA8D7F349DE}"/>
      </w:docPartPr>
      <w:docPartBody>
        <w:p w:rsidR="001D7D85" w:rsidRDefault="001577CA" w:rsidP="001577CA">
          <w:pPr>
            <w:pStyle w:val="DF635D00004E4FBF8C196AA950243A75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670A6B4890474E629C7BB061EB01B21C"/>
        <w:category>
          <w:name w:val="General"/>
          <w:gallery w:val="placeholder"/>
        </w:category>
        <w:types>
          <w:type w:val="bbPlcHdr"/>
        </w:types>
        <w:behaviors>
          <w:behavior w:val="content"/>
        </w:behaviors>
        <w:guid w:val="{F1256A8C-E325-4184-B74D-4629F75B6E5B}"/>
      </w:docPartPr>
      <w:docPartBody>
        <w:p w:rsidR="001D7D85" w:rsidRDefault="001577CA" w:rsidP="001577CA">
          <w:pPr>
            <w:pStyle w:val="670A6B4890474E629C7BB061EB01B21C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4973DF6BD5384F24BAEB78E75DF4C234"/>
        <w:category>
          <w:name w:val="General"/>
          <w:gallery w:val="placeholder"/>
        </w:category>
        <w:types>
          <w:type w:val="bbPlcHdr"/>
        </w:types>
        <w:behaviors>
          <w:behavior w:val="content"/>
        </w:behaviors>
        <w:guid w:val="{0209193A-5700-4714-A1ED-8899D754E34D}"/>
      </w:docPartPr>
      <w:docPartBody>
        <w:p w:rsidR="001D7D85" w:rsidRDefault="001577CA" w:rsidP="001577CA">
          <w:pPr>
            <w:pStyle w:val="4973DF6BD5384F24BAEB78E75DF4C234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C4DAD6A8D39A4B70A7CBF6E4295E1ABE"/>
        <w:category>
          <w:name w:val="General"/>
          <w:gallery w:val="placeholder"/>
        </w:category>
        <w:types>
          <w:type w:val="bbPlcHdr"/>
        </w:types>
        <w:behaviors>
          <w:behavior w:val="content"/>
        </w:behaviors>
        <w:guid w:val="{13AB2C8F-4C7D-464A-B6D4-3C5AC3DF4DAA}"/>
      </w:docPartPr>
      <w:docPartBody>
        <w:p w:rsidR="001D7D85" w:rsidRDefault="001577CA" w:rsidP="001577CA">
          <w:pPr>
            <w:pStyle w:val="C4DAD6A8D39A4B70A7CBF6E4295E1ABE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CF9C06D434B84057A6A0CA52CD02B884"/>
        <w:category>
          <w:name w:val="General"/>
          <w:gallery w:val="placeholder"/>
        </w:category>
        <w:types>
          <w:type w:val="bbPlcHdr"/>
        </w:types>
        <w:behaviors>
          <w:behavior w:val="content"/>
        </w:behaviors>
        <w:guid w:val="{DB02F3A6-25A5-4402-A341-011FD1FAEE19}"/>
      </w:docPartPr>
      <w:docPartBody>
        <w:p w:rsidR="001D7D85" w:rsidRDefault="001577CA" w:rsidP="001577CA">
          <w:pPr>
            <w:pStyle w:val="CF9C06D434B84057A6A0CA52CD02B884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FFA7D185544845EC9AF986160C6209E5"/>
        <w:category>
          <w:name w:val="General"/>
          <w:gallery w:val="placeholder"/>
        </w:category>
        <w:types>
          <w:type w:val="bbPlcHdr"/>
        </w:types>
        <w:behaviors>
          <w:behavior w:val="content"/>
        </w:behaviors>
        <w:guid w:val="{C930ABD3-A09B-404B-8490-B633275EEC78}"/>
      </w:docPartPr>
      <w:docPartBody>
        <w:p w:rsidR="001D7D85" w:rsidRDefault="001577CA" w:rsidP="001577CA">
          <w:pPr>
            <w:pStyle w:val="FFA7D185544845EC9AF986160C6209E5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3DBBF0C808BA4BC8A1C0D3F37410FB31"/>
        <w:category>
          <w:name w:val="General"/>
          <w:gallery w:val="placeholder"/>
        </w:category>
        <w:types>
          <w:type w:val="bbPlcHdr"/>
        </w:types>
        <w:behaviors>
          <w:behavior w:val="content"/>
        </w:behaviors>
        <w:guid w:val="{913052B4-CD14-4928-B5A8-C9A671280C49}"/>
      </w:docPartPr>
      <w:docPartBody>
        <w:p w:rsidR="001D7D85" w:rsidRDefault="001577CA" w:rsidP="001577CA">
          <w:pPr>
            <w:pStyle w:val="3DBBF0C808BA4BC8A1C0D3F37410FB3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8F819172125E470BBA310D36690DCCE7"/>
        <w:category>
          <w:name w:val="General"/>
          <w:gallery w:val="placeholder"/>
        </w:category>
        <w:types>
          <w:type w:val="bbPlcHdr"/>
        </w:types>
        <w:behaviors>
          <w:behavior w:val="content"/>
        </w:behaviors>
        <w:guid w:val="{D3EAB1FA-F904-41BE-B4D0-F4C7DD2BB7E4}"/>
      </w:docPartPr>
      <w:docPartBody>
        <w:p w:rsidR="001D7D85" w:rsidRDefault="001577CA" w:rsidP="001577CA">
          <w:pPr>
            <w:pStyle w:val="8F819172125E470BBA310D36690DCCE71"/>
          </w:pPr>
          <w:r w:rsidRPr="00BC1E78">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BC1E78">
            <w:rPr>
              <w:rStyle w:val="PlaceholderText"/>
              <w:shd w:val="clear" w:color="auto" w:fill="FAE2D5" w:themeFill="accent2" w:themeFillTint="33"/>
            </w:rPr>
            <w:t>tap to enter.</w:t>
          </w:r>
        </w:p>
      </w:docPartBody>
    </w:docPart>
    <w:docPart>
      <w:docPartPr>
        <w:name w:val="9AC45176D60F4BFF835AFB39458D8F65"/>
        <w:category>
          <w:name w:val="General"/>
          <w:gallery w:val="placeholder"/>
        </w:category>
        <w:types>
          <w:type w:val="bbPlcHdr"/>
        </w:types>
        <w:behaviors>
          <w:behavior w:val="content"/>
        </w:behaviors>
        <w:guid w:val="{2287D237-2EAF-4923-BDC9-A289151204FA}"/>
      </w:docPartPr>
      <w:docPartBody>
        <w:p w:rsidR="001D7D85" w:rsidRDefault="001577CA" w:rsidP="001577CA">
          <w:pPr>
            <w:pStyle w:val="9AC45176D60F4BFF835AFB39458D8F651"/>
          </w:pPr>
          <w:r w:rsidRPr="00BC1E78">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BC1E78">
            <w:rPr>
              <w:rStyle w:val="PlaceholderText"/>
              <w:shd w:val="clear" w:color="auto" w:fill="FAE2D5" w:themeFill="accent2" w:themeFillTint="33"/>
            </w:rPr>
            <w:t>tap to enter.</w:t>
          </w:r>
        </w:p>
      </w:docPartBody>
    </w:docPart>
    <w:docPart>
      <w:docPartPr>
        <w:name w:val="F7DC618F546D4658A9A3ED1097977682"/>
        <w:category>
          <w:name w:val="General"/>
          <w:gallery w:val="placeholder"/>
        </w:category>
        <w:types>
          <w:type w:val="bbPlcHdr"/>
        </w:types>
        <w:behaviors>
          <w:behavior w:val="content"/>
        </w:behaviors>
        <w:guid w:val="{7BAF91E7-5FE1-4527-AA7D-A255B42113BC}"/>
      </w:docPartPr>
      <w:docPartBody>
        <w:p w:rsidR="001D7D85" w:rsidRDefault="001577CA" w:rsidP="001577CA">
          <w:pPr>
            <w:pStyle w:val="F7DC618F546D4658A9A3ED10979776821"/>
          </w:pPr>
          <w:r w:rsidRPr="00BC1E78">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BC1E78">
            <w:rPr>
              <w:rStyle w:val="PlaceholderText"/>
              <w:shd w:val="clear" w:color="auto" w:fill="FAE2D5" w:themeFill="accent2" w:themeFillTint="33"/>
            </w:rPr>
            <w:t>tap to enter.</w:t>
          </w:r>
        </w:p>
      </w:docPartBody>
    </w:docPart>
    <w:docPart>
      <w:docPartPr>
        <w:name w:val="39638598D81E4ED7AAFBC8EE1BABD747"/>
        <w:category>
          <w:name w:val="General"/>
          <w:gallery w:val="placeholder"/>
        </w:category>
        <w:types>
          <w:type w:val="bbPlcHdr"/>
        </w:types>
        <w:behaviors>
          <w:behavior w:val="content"/>
        </w:behaviors>
        <w:guid w:val="{01481FB7-75FE-4636-97CB-5CF94D852365}"/>
      </w:docPartPr>
      <w:docPartBody>
        <w:p w:rsidR="001D7D85" w:rsidRDefault="001577CA" w:rsidP="001577CA">
          <w:pPr>
            <w:pStyle w:val="39638598D81E4ED7AAFBC8EE1BABD7471"/>
          </w:pPr>
          <w:r w:rsidRPr="00BC1E78">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BC1E78">
            <w:rPr>
              <w:rStyle w:val="PlaceholderText"/>
              <w:shd w:val="clear" w:color="auto" w:fill="FAE2D5" w:themeFill="accent2" w:themeFillTint="33"/>
            </w:rPr>
            <w:t>tap to enter.</w:t>
          </w:r>
        </w:p>
      </w:docPartBody>
    </w:docPart>
    <w:docPart>
      <w:docPartPr>
        <w:name w:val="C1DD32C90FB84FBBAFC596E4D591D23D"/>
        <w:category>
          <w:name w:val="General"/>
          <w:gallery w:val="placeholder"/>
        </w:category>
        <w:types>
          <w:type w:val="bbPlcHdr"/>
        </w:types>
        <w:behaviors>
          <w:behavior w:val="content"/>
        </w:behaviors>
        <w:guid w:val="{54888D90-848F-4019-A4A8-491940CF396E}"/>
      </w:docPartPr>
      <w:docPartBody>
        <w:p w:rsidR="00CB164B" w:rsidRDefault="001577CA">
          <w:r w:rsidRPr="00B2059C">
            <w:t>[Publish date]</w:t>
          </w:r>
        </w:p>
      </w:docPartBody>
    </w:docPart>
    <w:docPart>
      <w:docPartPr>
        <w:name w:val="6A52FCF11A684FC58EE4237EA73E3F4C"/>
        <w:category>
          <w:name w:val="General"/>
          <w:gallery w:val="placeholder"/>
        </w:category>
        <w:types>
          <w:type w:val="bbPlcHdr"/>
        </w:types>
        <w:behaviors>
          <w:behavior w:val="content"/>
        </w:behaviors>
        <w:guid w:val="{A838A5C8-F8E9-48D9-B5CD-B860B8BE36F3}"/>
      </w:docPartPr>
      <w:docPartBody>
        <w:p w:rsidR="00CB164B" w:rsidRDefault="001577CA">
          <w:r w:rsidRPr="00B2059C">
            <w:t>[Publish date]</w:t>
          </w:r>
        </w:p>
      </w:docPartBody>
    </w:docPart>
    <w:docPart>
      <w:docPartPr>
        <w:name w:val="FB43619D863F4EA2A5CBE722F5237A41"/>
        <w:category>
          <w:name w:val="General"/>
          <w:gallery w:val="placeholder"/>
        </w:category>
        <w:types>
          <w:type w:val="bbPlcHdr"/>
        </w:types>
        <w:behaviors>
          <w:behavior w:val="content"/>
        </w:behaviors>
        <w:guid w:val="{939710B1-0755-45A1-89FE-4D19888D08E2}"/>
      </w:docPartPr>
      <w:docPartBody>
        <w:p w:rsidR="00CB164B" w:rsidRDefault="001577CA">
          <w:r w:rsidRPr="00B2059C">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EDA"/>
    <w:rsid w:val="000237AD"/>
    <w:rsid w:val="0002564B"/>
    <w:rsid w:val="001577CA"/>
    <w:rsid w:val="001D7D85"/>
    <w:rsid w:val="00455EC3"/>
    <w:rsid w:val="00500B43"/>
    <w:rsid w:val="00543A62"/>
    <w:rsid w:val="00550C04"/>
    <w:rsid w:val="00647773"/>
    <w:rsid w:val="00746375"/>
    <w:rsid w:val="007A176F"/>
    <w:rsid w:val="00864E82"/>
    <w:rsid w:val="008D120F"/>
    <w:rsid w:val="009E6A05"/>
    <w:rsid w:val="00A41353"/>
    <w:rsid w:val="00CA5448"/>
    <w:rsid w:val="00CB164B"/>
    <w:rsid w:val="00DD4A05"/>
    <w:rsid w:val="00E50EDA"/>
    <w:rsid w:val="00F27ED4"/>
    <w:rsid w:val="00FA31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77CA"/>
    <w:rPr>
      <w:color w:val="808080"/>
    </w:rPr>
  </w:style>
  <w:style w:type="paragraph" w:customStyle="1" w:styleId="0BA265623E1345F585D304FCA5D4E1971">
    <w:name w:val="0BA265623E1345F585D304FCA5D4E1971"/>
    <w:rsid w:val="001577CA"/>
    <w:pPr>
      <w:spacing w:before="60" w:after="60" w:line="240" w:lineRule="auto"/>
    </w:pPr>
    <w:rPr>
      <w:rFonts w:ascii="Arial" w:eastAsiaTheme="minorHAnsi" w:hAnsi="Arial"/>
      <w:kern w:val="0"/>
      <w:sz w:val="22"/>
      <w:szCs w:val="22"/>
      <w:lang w:eastAsia="en-US"/>
      <w14:ligatures w14:val="none"/>
    </w:rPr>
  </w:style>
  <w:style w:type="paragraph" w:customStyle="1" w:styleId="D29B8C58489849688A8EFCE5059A0A2C1">
    <w:name w:val="D29B8C58489849688A8EFCE5059A0A2C1"/>
    <w:rsid w:val="001577CA"/>
    <w:pPr>
      <w:spacing w:before="60" w:after="60" w:line="240" w:lineRule="auto"/>
    </w:pPr>
    <w:rPr>
      <w:rFonts w:ascii="Arial" w:eastAsiaTheme="minorHAnsi" w:hAnsi="Arial"/>
      <w:kern w:val="0"/>
      <w:sz w:val="22"/>
      <w:szCs w:val="22"/>
      <w:lang w:eastAsia="en-US"/>
      <w14:ligatures w14:val="none"/>
    </w:rPr>
  </w:style>
  <w:style w:type="paragraph" w:customStyle="1" w:styleId="EBEE97B5FA28480AA3079F4F8512E91B1">
    <w:name w:val="EBEE97B5FA28480AA3079F4F8512E91B1"/>
    <w:rsid w:val="001577CA"/>
    <w:pPr>
      <w:spacing w:before="60" w:after="60" w:line="240" w:lineRule="auto"/>
    </w:pPr>
    <w:rPr>
      <w:rFonts w:ascii="Arial" w:eastAsiaTheme="minorHAnsi" w:hAnsi="Arial"/>
      <w:kern w:val="0"/>
      <w:sz w:val="22"/>
      <w:szCs w:val="22"/>
      <w:lang w:eastAsia="en-US"/>
      <w14:ligatures w14:val="none"/>
    </w:rPr>
  </w:style>
  <w:style w:type="paragraph" w:customStyle="1" w:styleId="8123E772040844D8AFC1D976227E86631">
    <w:name w:val="8123E772040844D8AFC1D976227E86631"/>
    <w:rsid w:val="001577CA"/>
    <w:pPr>
      <w:spacing w:before="60" w:after="60" w:line="240" w:lineRule="auto"/>
    </w:pPr>
    <w:rPr>
      <w:rFonts w:ascii="Arial" w:eastAsiaTheme="minorHAnsi" w:hAnsi="Arial"/>
      <w:kern w:val="0"/>
      <w:sz w:val="22"/>
      <w:szCs w:val="22"/>
      <w:lang w:eastAsia="en-US"/>
      <w14:ligatures w14:val="none"/>
    </w:rPr>
  </w:style>
  <w:style w:type="paragraph" w:customStyle="1" w:styleId="29F7908B59CD4F35B79D6607B76FCCD51">
    <w:name w:val="29F7908B59CD4F35B79D6607B76FCCD51"/>
    <w:rsid w:val="001577CA"/>
    <w:pPr>
      <w:spacing w:before="60" w:after="60" w:line="240" w:lineRule="auto"/>
    </w:pPr>
    <w:rPr>
      <w:rFonts w:ascii="Arial" w:eastAsiaTheme="minorHAnsi" w:hAnsi="Arial"/>
      <w:kern w:val="0"/>
      <w:sz w:val="22"/>
      <w:szCs w:val="22"/>
      <w:lang w:eastAsia="en-US"/>
      <w14:ligatures w14:val="none"/>
    </w:rPr>
  </w:style>
  <w:style w:type="paragraph" w:customStyle="1" w:styleId="712234243BDB429A8E4B4813F26C62C31">
    <w:name w:val="712234243BDB429A8E4B4813F26C62C31"/>
    <w:rsid w:val="001577CA"/>
    <w:pPr>
      <w:spacing w:before="60" w:after="60" w:line="240" w:lineRule="auto"/>
    </w:pPr>
    <w:rPr>
      <w:rFonts w:ascii="Arial" w:eastAsiaTheme="minorHAnsi" w:hAnsi="Arial"/>
      <w:kern w:val="0"/>
      <w:sz w:val="22"/>
      <w:szCs w:val="22"/>
      <w:lang w:eastAsia="en-US"/>
      <w14:ligatures w14:val="none"/>
    </w:rPr>
  </w:style>
  <w:style w:type="paragraph" w:customStyle="1" w:styleId="80AE9B48A8DE47DF9F63D024F4E4D4351">
    <w:name w:val="80AE9B48A8DE47DF9F63D024F4E4D4351"/>
    <w:rsid w:val="001577CA"/>
    <w:pPr>
      <w:spacing w:before="60" w:after="60" w:line="240" w:lineRule="auto"/>
    </w:pPr>
    <w:rPr>
      <w:rFonts w:ascii="Arial" w:eastAsiaTheme="minorHAnsi" w:hAnsi="Arial"/>
      <w:kern w:val="0"/>
      <w:sz w:val="22"/>
      <w:szCs w:val="22"/>
      <w:lang w:eastAsia="en-US"/>
      <w14:ligatures w14:val="none"/>
    </w:rPr>
  </w:style>
  <w:style w:type="paragraph" w:customStyle="1" w:styleId="2AEC47F296644BB29C507353B05A64E31">
    <w:name w:val="2AEC47F296644BB29C507353B05A64E31"/>
    <w:rsid w:val="001577CA"/>
    <w:pPr>
      <w:spacing w:before="60" w:after="60" w:line="240" w:lineRule="auto"/>
    </w:pPr>
    <w:rPr>
      <w:rFonts w:ascii="Arial" w:eastAsiaTheme="minorHAnsi" w:hAnsi="Arial"/>
      <w:kern w:val="0"/>
      <w:sz w:val="22"/>
      <w:szCs w:val="22"/>
      <w:lang w:eastAsia="en-US"/>
      <w14:ligatures w14:val="none"/>
    </w:rPr>
  </w:style>
  <w:style w:type="paragraph" w:customStyle="1" w:styleId="DF635D00004E4FBF8C196AA950243A751">
    <w:name w:val="DF635D00004E4FBF8C196AA950243A751"/>
    <w:rsid w:val="001577CA"/>
    <w:pPr>
      <w:spacing w:before="60" w:after="60" w:line="240" w:lineRule="auto"/>
    </w:pPr>
    <w:rPr>
      <w:rFonts w:ascii="Arial" w:eastAsiaTheme="minorHAnsi" w:hAnsi="Arial"/>
      <w:kern w:val="0"/>
      <w:sz w:val="22"/>
      <w:szCs w:val="22"/>
      <w:lang w:eastAsia="en-US"/>
      <w14:ligatures w14:val="none"/>
    </w:rPr>
  </w:style>
  <w:style w:type="paragraph" w:customStyle="1" w:styleId="670A6B4890474E629C7BB061EB01B21C1">
    <w:name w:val="670A6B4890474E629C7BB061EB01B21C1"/>
    <w:rsid w:val="001577CA"/>
    <w:pPr>
      <w:spacing w:before="60" w:after="60" w:line="240" w:lineRule="auto"/>
    </w:pPr>
    <w:rPr>
      <w:rFonts w:ascii="Arial" w:eastAsiaTheme="minorHAnsi" w:hAnsi="Arial"/>
      <w:kern w:val="0"/>
      <w:sz w:val="22"/>
      <w:szCs w:val="22"/>
      <w:lang w:eastAsia="en-US"/>
      <w14:ligatures w14:val="none"/>
    </w:rPr>
  </w:style>
  <w:style w:type="paragraph" w:customStyle="1" w:styleId="4973DF6BD5384F24BAEB78E75DF4C2341">
    <w:name w:val="4973DF6BD5384F24BAEB78E75DF4C2341"/>
    <w:rsid w:val="001577CA"/>
    <w:pPr>
      <w:spacing w:before="60" w:after="60" w:line="240" w:lineRule="auto"/>
    </w:pPr>
    <w:rPr>
      <w:rFonts w:ascii="Arial" w:eastAsiaTheme="minorHAnsi" w:hAnsi="Arial"/>
      <w:kern w:val="0"/>
      <w:sz w:val="22"/>
      <w:szCs w:val="22"/>
      <w:lang w:eastAsia="en-US"/>
      <w14:ligatures w14:val="none"/>
    </w:rPr>
  </w:style>
  <w:style w:type="paragraph" w:customStyle="1" w:styleId="C4DAD6A8D39A4B70A7CBF6E4295E1ABE1">
    <w:name w:val="C4DAD6A8D39A4B70A7CBF6E4295E1ABE1"/>
    <w:rsid w:val="001577CA"/>
    <w:pPr>
      <w:spacing w:before="60" w:after="60" w:line="240" w:lineRule="auto"/>
    </w:pPr>
    <w:rPr>
      <w:rFonts w:ascii="Arial" w:eastAsiaTheme="minorHAnsi" w:hAnsi="Arial"/>
      <w:kern w:val="0"/>
      <w:sz w:val="22"/>
      <w:szCs w:val="22"/>
      <w:lang w:eastAsia="en-US"/>
      <w14:ligatures w14:val="none"/>
    </w:rPr>
  </w:style>
  <w:style w:type="paragraph" w:customStyle="1" w:styleId="CF9C06D434B84057A6A0CA52CD02B8841">
    <w:name w:val="CF9C06D434B84057A6A0CA52CD02B8841"/>
    <w:rsid w:val="001577CA"/>
    <w:pPr>
      <w:spacing w:before="60" w:after="60" w:line="240" w:lineRule="auto"/>
    </w:pPr>
    <w:rPr>
      <w:rFonts w:ascii="Arial" w:eastAsiaTheme="minorHAnsi" w:hAnsi="Arial"/>
      <w:kern w:val="0"/>
      <w:sz w:val="22"/>
      <w:szCs w:val="22"/>
      <w:lang w:eastAsia="en-US"/>
      <w14:ligatures w14:val="none"/>
    </w:rPr>
  </w:style>
  <w:style w:type="paragraph" w:customStyle="1" w:styleId="FFA7D185544845EC9AF986160C6209E51">
    <w:name w:val="FFA7D185544845EC9AF986160C6209E51"/>
    <w:rsid w:val="001577CA"/>
    <w:pPr>
      <w:spacing w:before="60" w:after="60" w:line="240" w:lineRule="auto"/>
    </w:pPr>
    <w:rPr>
      <w:rFonts w:ascii="Arial" w:eastAsiaTheme="minorHAnsi" w:hAnsi="Arial"/>
      <w:kern w:val="0"/>
      <w:sz w:val="22"/>
      <w:szCs w:val="22"/>
      <w:lang w:eastAsia="en-US"/>
      <w14:ligatures w14:val="none"/>
    </w:rPr>
  </w:style>
  <w:style w:type="paragraph" w:customStyle="1" w:styleId="3DBBF0C808BA4BC8A1C0D3F37410FB311">
    <w:name w:val="3DBBF0C808BA4BC8A1C0D3F37410FB311"/>
    <w:rsid w:val="001577CA"/>
    <w:pPr>
      <w:spacing w:before="60" w:after="60" w:line="240" w:lineRule="auto"/>
    </w:pPr>
    <w:rPr>
      <w:rFonts w:ascii="Arial" w:eastAsiaTheme="minorHAnsi" w:hAnsi="Arial"/>
      <w:kern w:val="0"/>
      <w:sz w:val="22"/>
      <w:szCs w:val="22"/>
      <w:lang w:eastAsia="en-US"/>
      <w14:ligatures w14:val="none"/>
    </w:rPr>
  </w:style>
  <w:style w:type="paragraph" w:customStyle="1" w:styleId="8F819172125E470BBA310D36690DCCE71">
    <w:name w:val="8F819172125E470BBA310D36690DCCE71"/>
    <w:rsid w:val="001577CA"/>
    <w:pPr>
      <w:spacing w:before="60" w:after="60" w:line="240" w:lineRule="auto"/>
    </w:pPr>
    <w:rPr>
      <w:rFonts w:ascii="Arial" w:eastAsiaTheme="minorHAnsi" w:hAnsi="Arial"/>
      <w:kern w:val="0"/>
      <w:sz w:val="22"/>
      <w:szCs w:val="22"/>
      <w:lang w:eastAsia="en-US"/>
      <w14:ligatures w14:val="none"/>
    </w:rPr>
  </w:style>
  <w:style w:type="paragraph" w:customStyle="1" w:styleId="9AC45176D60F4BFF835AFB39458D8F651">
    <w:name w:val="9AC45176D60F4BFF835AFB39458D8F651"/>
    <w:rsid w:val="001577CA"/>
    <w:pPr>
      <w:spacing w:before="60" w:after="60" w:line="240" w:lineRule="auto"/>
    </w:pPr>
    <w:rPr>
      <w:rFonts w:ascii="Arial" w:eastAsiaTheme="minorHAnsi" w:hAnsi="Arial"/>
      <w:kern w:val="0"/>
      <w:sz w:val="22"/>
      <w:szCs w:val="22"/>
      <w:lang w:eastAsia="en-US"/>
      <w14:ligatures w14:val="none"/>
    </w:rPr>
  </w:style>
  <w:style w:type="paragraph" w:customStyle="1" w:styleId="F7DC618F546D4658A9A3ED10979776821">
    <w:name w:val="F7DC618F546D4658A9A3ED10979776821"/>
    <w:rsid w:val="001577CA"/>
    <w:pPr>
      <w:spacing w:before="60" w:after="60" w:line="240" w:lineRule="auto"/>
    </w:pPr>
    <w:rPr>
      <w:rFonts w:ascii="Arial" w:eastAsiaTheme="minorHAnsi" w:hAnsi="Arial"/>
      <w:kern w:val="0"/>
      <w:sz w:val="22"/>
      <w:szCs w:val="22"/>
      <w:lang w:eastAsia="en-US"/>
      <w14:ligatures w14:val="none"/>
    </w:rPr>
  </w:style>
  <w:style w:type="paragraph" w:customStyle="1" w:styleId="39638598D81E4ED7AAFBC8EE1BABD7471">
    <w:name w:val="39638598D81E4ED7AAFBC8EE1BABD7471"/>
    <w:rsid w:val="001577CA"/>
    <w:pPr>
      <w:spacing w:before="60" w:after="60" w:line="240" w:lineRule="auto"/>
    </w:pPr>
    <w:rPr>
      <w:rFonts w:ascii="Arial" w:eastAsiaTheme="minorHAnsi" w:hAnsi="Arial"/>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Learning changes lives">
      <a:dk1>
        <a:sysClr val="windowText" lastClr="000000"/>
      </a:dk1>
      <a:lt1>
        <a:sysClr val="window" lastClr="FFFFFF"/>
      </a:lt1>
      <a:dk2>
        <a:srgbClr val="3F3F3F"/>
      </a:dk2>
      <a:lt2>
        <a:srgbClr val="E7E6E6"/>
      </a:lt2>
      <a:accent1>
        <a:srgbClr val="193C5A"/>
      </a:accent1>
      <a:accent2>
        <a:srgbClr val="5BC5EA"/>
      </a:accent2>
      <a:accent3>
        <a:srgbClr val="DE7A22"/>
      </a:accent3>
      <a:accent4>
        <a:srgbClr val="FDCE53"/>
      </a:accent4>
      <a:accent5>
        <a:srgbClr val="006464"/>
      </a:accent5>
      <a:accent6>
        <a:srgbClr val="0480A8"/>
      </a:accent6>
      <a:hlink>
        <a:srgbClr val="0563C1"/>
      </a:hlink>
      <a:folHlink>
        <a:srgbClr val="954F72"/>
      </a:folHlink>
    </a:clrScheme>
    <a:fontScheme name="Learning changes live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chemeClr val="bg1"/>
        </a:solidFill>
        <a:ln w="19050">
          <a:solidFill>
            <a:schemeClr val="accent6"/>
          </a:solidFill>
          <a:miter lim="800000"/>
          <a:headEnd/>
          <a:tailEnd/>
        </a:ln>
      </a:spPr>
      <a:bodyPr rot="0" vert="horz" wrap="square" lIns="108000" tIns="108000" rIns="108000" bIns="108000" anchor="t" anchorCtr="0">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2701c415-243f-4408-92ca-d421d5ea97d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B47286BA09F2744A869B8FA414E8472" ma:contentTypeVersion="17" ma:contentTypeDescription="Create a new document." ma:contentTypeScope="" ma:versionID="a03bb481b77340722d9bd344910b2f2e">
  <xsd:schema xmlns:xsd="http://www.w3.org/2001/XMLSchema" xmlns:xs="http://www.w3.org/2001/XMLSchema" xmlns:p="http://schemas.microsoft.com/office/2006/metadata/properties" xmlns:ns3="e36f026c-ae2c-406e-a409-21104550eec0" xmlns:ns4="2701c415-243f-4408-92ca-d421d5ea97d3" targetNamespace="http://schemas.microsoft.com/office/2006/metadata/properties" ma:root="true" ma:fieldsID="4974a6fe4022fc084c49b862497a76a0" ns3:_="" ns4:_="">
    <xsd:import namespace="e36f026c-ae2c-406e-a409-21104550eec0"/>
    <xsd:import namespace="2701c415-243f-4408-92ca-d421d5ea97d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ServiceLocation" minOccurs="0"/>
                <xsd:element ref="ns4:_activity" minOccurs="0"/>
                <xsd:element ref="ns4:MediaServiceOCR" minOccurs="0"/>
                <xsd:element ref="ns4:MediaServiceObjectDetectorVersion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6f026c-ae2c-406e-a409-21104550eec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01c415-243f-4408-92ca-d421d5ea97d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694E86-A2E5-47D5-AB18-A9FAFCA99869}">
  <ds:schemaRefs>
    <ds:schemaRef ds:uri="http://schemas.microsoft.com/sharepoint/v3/contenttype/forms"/>
  </ds:schemaRefs>
</ds:datastoreItem>
</file>

<file path=customXml/itemProps2.xml><?xml version="1.0" encoding="utf-8"?>
<ds:datastoreItem xmlns:ds="http://schemas.openxmlformats.org/officeDocument/2006/customXml" ds:itemID="{14B27354-C976-4411-8947-0633FFFDAF2C}">
  <ds:schemaRefs>
    <ds:schemaRef ds:uri="http://schemas.microsoft.com/office/2006/metadata/properties"/>
    <ds:schemaRef ds:uri="http://schemas.microsoft.com/office/infopath/2007/PartnerControls"/>
    <ds:schemaRef ds:uri="2701c415-243f-4408-92ca-d421d5ea97d3"/>
  </ds:schemaRefs>
</ds:datastoreItem>
</file>

<file path=customXml/itemProps3.xml><?xml version="1.0" encoding="utf-8"?>
<ds:datastoreItem xmlns:ds="http://schemas.openxmlformats.org/officeDocument/2006/customXml" ds:itemID="{583B71C5-AC5C-433D-B4B8-5572ED6FE1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6f026c-ae2c-406e-a409-21104550eec0"/>
    <ds:schemaRef ds:uri="2701c415-243f-4408-92ca-d421d5ea97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E4FF80-B4D2-41B7-9391-F2039E6AE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Template>
  <TotalTime>2</TotalTime>
  <Pages>3</Pages>
  <Words>820</Words>
  <Characters>4480</Characters>
  <Application>Microsoft Office Word</Application>
  <DocSecurity>4</DocSecurity>
  <Lines>128</Lines>
  <Paragraphs>85</Paragraphs>
  <ScaleCrop>false</ScaleCrop>
  <HeadingPairs>
    <vt:vector size="2" baseType="variant">
      <vt:variant>
        <vt:lpstr>Title</vt:lpstr>
      </vt:variant>
      <vt:variant>
        <vt:i4>1</vt:i4>
      </vt:variant>
    </vt:vector>
  </HeadingPairs>
  <TitlesOfParts>
    <vt:vector size="1" baseType="lpstr">
      <vt:lpstr>[Title of up to 3 lines or 2 lines with a subtitle]</vt:lpstr>
    </vt:vector>
  </TitlesOfParts>
  <Company>Department of Education</Company>
  <LinksUpToDate>false</LinksUpToDate>
  <CharactersWithSpaces>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up to 3 lines or 2 lines with a subtitle]</dc:title>
  <dc:subject/>
  <dc:creator>SARGEANT Kristine [Non-Govt School Regulation]</dc:creator>
  <cp:keywords/>
  <dc:description/>
  <cp:lastModifiedBy>JOHNSTONE Melanie [Digital Content]</cp:lastModifiedBy>
  <cp:revision>2</cp:revision>
  <dcterms:created xsi:type="dcterms:W3CDTF">2026-10-15T01:31:00Z</dcterms:created>
  <dcterms:modified xsi:type="dcterms:W3CDTF">2026-10-15T01:31:00Z</dcterms:modified>
  <cp:contentStatus>2026/07016</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cfaba3c-b62d-4cd7-a2b1-d365f20898c5_Enabled">
    <vt:lpwstr>true</vt:lpwstr>
  </property>
  <property fmtid="{D5CDD505-2E9C-101B-9397-08002B2CF9AE}" pid="3" name="MSIP_Label_bcfaba3c-b62d-4cd7-a2b1-d365f20898c5_SetDate">
    <vt:lpwstr>2026-07-22T15:23:38Z</vt:lpwstr>
  </property>
  <property fmtid="{D5CDD505-2E9C-101B-9397-08002B2CF9AE}" pid="4" name="MSIP_Label_bcfaba3c-b62d-4cd7-a2b1-d365f20898c5_Method">
    <vt:lpwstr>Privileged</vt:lpwstr>
  </property>
  <property fmtid="{D5CDD505-2E9C-101B-9397-08002B2CF9AE}" pid="5" name="MSIP_Label_bcfaba3c-b62d-4cd7-a2b1-d365f20898c5_Name">
    <vt:lpwstr>NO LABEL</vt:lpwstr>
  </property>
  <property fmtid="{D5CDD505-2E9C-101B-9397-08002B2CF9AE}" pid="6" name="MSIP_Label_bcfaba3c-b62d-4cd7-a2b1-d365f20898c5_SiteId">
    <vt:lpwstr>e08016f9-d1fd-4cbb-83b0-b76eb4361627</vt:lpwstr>
  </property>
  <property fmtid="{D5CDD505-2E9C-101B-9397-08002B2CF9AE}" pid="7" name="MSIP_Label_bcfaba3c-b62d-4cd7-a2b1-d365f20898c5_ActionId">
    <vt:lpwstr>9affedf4-5934-4494-be2a-a38a54d606b6</vt:lpwstr>
  </property>
  <property fmtid="{D5CDD505-2E9C-101B-9397-08002B2CF9AE}" pid="8" name="MSIP_Label_bcfaba3c-b62d-4cd7-a2b1-d365f20898c5_ContentBits">
    <vt:lpwstr>0</vt:lpwstr>
  </property>
  <property fmtid="{D5CDD505-2E9C-101B-9397-08002B2CF9AE}" pid="9" name="MSIP_Label_bcfaba3c-b62d-4cd7-a2b1-d365f20898c5_Tag">
    <vt:lpwstr>10, 0, 1, 1</vt:lpwstr>
  </property>
  <property fmtid="{D5CDD505-2E9C-101B-9397-08002B2CF9AE}" pid="10" name="ContentTypeId">
    <vt:lpwstr>0x0101002B47286BA09F2744A869B8FA414E8472</vt:lpwstr>
  </property>
  <property fmtid="{D5CDD505-2E9C-101B-9397-08002B2CF9AE}" pid="11" name="_dlc_DocIdItemGuid">
    <vt:lpwstr>2cd3a3c0-f4e7-417e-aab6-e095ea0c1be7</vt:lpwstr>
  </property>
</Properties>
</file>